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3F7798" w14:textId="6C6CBCEC" w:rsidR="001E7B1E" w:rsidRPr="005B581A" w:rsidRDefault="005B581A" w:rsidP="004F48EC">
      <w:pPr>
        <w:jc w:val="center"/>
        <w:rPr>
          <w:rFonts w:cs="Times New Roman"/>
        </w:rPr>
      </w:pPr>
      <w:r w:rsidRPr="005B581A">
        <w:rPr>
          <w:rFonts w:cs="Times New Roman"/>
        </w:rPr>
        <w:t>2.115.</w:t>
      </w:r>
    </w:p>
    <w:p w14:paraId="1B42CADA" w14:textId="77777777" w:rsidR="005B581A" w:rsidRPr="005B581A" w:rsidRDefault="005B581A" w:rsidP="004F48EC">
      <w:pPr>
        <w:jc w:val="center"/>
        <w:rPr>
          <w:rFonts w:cs="Times New Roman"/>
        </w:rPr>
      </w:pPr>
    </w:p>
    <w:p w14:paraId="76DBC0C8" w14:textId="77777777" w:rsidR="001A7777" w:rsidRPr="005B581A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5B581A">
        <w:rPr>
          <w:rFonts w:cs="Times New Roman"/>
          <w:b/>
          <w:caps/>
          <w:spacing w:val="60"/>
          <w:szCs w:val="24"/>
        </w:rPr>
        <w:t>Szakképzési kerettanterv</w:t>
      </w:r>
    </w:p>
    <w:p w14:paraId="677FAC32" w14:textId="0852452C" w:rsidR="001A7777" w:rsidRPr="005B581A" w:rsidRDefault="00BA3D88" w:rsidP="001A7777">
      <w:pPr>
        <w:jc w:val="center"/>
        <w:rPr>
          <w:rFonts w:cs="Times New Roman"/>
          <w:b/>
          <w:szCs w:val="24"/>
        </w:rPr>
      </w:pPr>
      <w:r w:rsidRPr="005B581A">
        <w:rPr>
          <w:rFonts w:cs="Times New Roman"/>
          <w:b/>
          <w:szCs w:val="24"/>
        </w:rPr>
        <w:t>a</w:t>
      </w:r>
    </w:p>
    <w:p w14:paraId="27FDD79A" w14:textId="55606C32" w:rsidR="0065053C" w:rsidRPr="005B581A" w:rsidRDefault="006E78FB" w:rsidP="001A7777">
      <w:pPr>
        <w:jc w:val="center"/>
        <w:rPr>
          <w:rFonts w:cs="Times New Roman"/>
          <w:b/>
          <w:caps/>
          <w:szCs w:val="24"/>
        </w:rPr>
      </w:pPr>
      <w:r w:rsidRPr="005B581A">
        <w:rPr>
          <w:rFonts w:cs="Times New Roman"/>
          <w:b/>
          <w:caps/>
          <w:szCs w:val="24"/>
        </w:rPr>
        <w:t>xxxiii</w:t>
      </w:r>
      <w:r w:rsidR="0065053C" w:rsidRPr="005B581A">
        <w:rPr>
          <w:rFonts w:cs="Times New Roman"/>
          <w:b/>
          <w:caps/>
          <w:szCs w:val="24"/>
        </w:rPr>
        <w:t xml:space="preserve">. </w:t>
      </w:r>
      <w:r w:rsidRPr="005B581A">
        <w:rPr>
          <w:rFonts w:cs="Times New Roman"/>
          <w:b/>
          <w:caps/>
          <w:szCs w:val="24"/>
        </w:rPr>
        <w:t>MEZŐGAZDASÁG</w:t>
      </w:r>
    </w:p>
    <w:p w14:paraId="5044F5D4" w14:textId="77777777" w:rsidR="0065053C" w:rsidRPr="005B581A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5B581A">
        <w:rPr>
          <w:rFonts w:cs="Times New Roman"/>
          <w:b/>
          <w:szCs w:val="24"/>
        </w:rPr>
        <w:t>ágazathoz</w:t>
      </w:r>
      <w:proofErr w:type="gramEnd"/>
      <w:r w:rsidRPr="005B581A">
        <w:rPr>
          <w:rFonts w:cs="Times New Roman"/>
          <w:b/>
          <w:szCs w:val="24"/>
        </w:rPr>
        <w:t xml:space="preserve"> tartozó</w:t>
      </w:r>
    </w:p>
    <w:p w14:paraId="0097996A" w14:textId="38A3F28B" w:rsidR="001A7777" w:rsidRPr="005B581A" w:rsidRDefault="006E78FB" w:rsidP="001A7777">
      <w:pPr>
        <w:jc w:val="center"/>
        <w:rPr>
          <w:rFonts w:cs="Times New Roman"/>
          <w:b/>
          <w:szCs w:val="24"/>
        </w:rPr>
      </w:pPr>
      <w:r w:rsidRPr="005B581A">
        <w:rPr>
          <w:rFonts w:cs="Times New Roman"/>
          <w:b/>
          <w:szCs w:val="24"/>
        </w:rPr>
        <w:t>54 621 02</w:t>
      </w:r>
    </w:p>
    <w:p w14:paraId="52E5315A" w14:textId="55B828E8" w:rsidR="001A7777" w:rsidRPr="005B581A" w:rsidRDefault="006E78FB" w:rsidP="001A7777">
      <w:pPr>
        <w:jc w:val="center"/>
        <w:rPr>
          <w:rFonts w:cs="Times New Roman"/>
          <w:b/>
          <w:caps/>
          <w:szCs w:val="24"/>
        </w:rPr>
      </w:pPr>
      <w:r w:rsidRPr="005B581A">
        <w:rPr>
          <w:rFonts w:cs="Times New Roman"/>
          <w:b/>
          <w:caps/>
          <w:szCs w:val="24"/>
        </w:rPr>
        <w:t>MEZŐGAZDASÁGI TECHNIKUS</w:t>
      </w:r>
    </w:p>
    <w:p w14:paraId="3DA32C3A" w14:textId="77777777" w:rsidR="004F48EC" w:rsidRPr="005B581A" w:rsidRDefault="001A7777" w:rsidP="004F48EC">
      <w:pPr>
        <w:jc w:val="center"/>
        <w:rPr>
          <w:rFonts w:cs="Times New Roman"/>
          <w:b/>
          <w:caps/>
          <w:szCs w:val="24"/>
        </w:rPr>
      </w:pPr>
      <w:r w:rsidRPr="005B581A">
        <w:rPr>
          <w:rFonts w:cs="Times New Roman"/>
          <w:b/>
          <w:caps/>
          <w:szCs w:val="24"/>
        </w:rPr>
        <w:t>szakképesítéshez</w:t>
      </w:r>
    </w:p>
    <w:p w14:paraId="37E48CE8" w14:textId="350E7867" w:rsidR="00770AA2" w:rsidRPr="005B581A" w:rsidRDefault="004F48EC" w:rsidP="004F48EC">
      <w:pPr>
        <w:jc w:val="center"/>
        <w:rPr>
          <w:rFonts w:cs="Times New Roman"/>
          <w:b/>
          <w:caps/>
          <w:szCs w:val="24"/>
        </w:rPr>
      </w:pPr>
      <w:r w:rsidRPr="005B581A">
        <w:rPr>
          <w:rFonts w:cs="Times New Roman"/>
          <w:b/>
          <w:szCs w:val="24"/>
        </w:rPr>
        <w:t xml:space="preserve">(a </w:t>
      </w:r>
      <w:r w:rsidR="006E78FB" w:rsidRPr="005B581A">
        <w:rPr>
          <w:rFonts w:cs="Times New Roman"/>
          <w:b/>
          <w:szCs w:val="24"/>
        </w:rPr>
        <w:t>34 621 03</w:t>
      </w:r>
      <w:r w:rsidRPr="005B581A">
        <w:rPr>
          <w:rFonts w:cs="Times New Roman"/>
          <w:b/>
          <w:caps/>
          <w:szCs w:val="24"/>
        </w:rPr>
        <w:t xml:space="preserve"> </w:t>
      </w:r>
      <w:r w:rsidR="006E78FB" w:rsidRPr="005B581A">
        <w:rPr>
          <w:rFonts w:cs="Times New Roman"/>
          <w:b/>
          <w:caps/>
          <w:szCs w:val="24"/>
        </w:rPr>
        <w:t>ÁLLATTARTÓ SZAKMUNKÁS</w:t>
      </w:r>
    </w:p>
    <w:p w14:paraId="6A52DF3A" w14:textId="29659CC6" w:rsidR="004F48EC" w:rsidRPr="005B581A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5B581A">
        <w:rPr>
          <w:rFonts w:cs="Times New Roman"/>
          <w:b/>
          <w:szCs w:val="24"/>
        </w:rPr>
        <w:t>mellék</w:t>
      </w:r>
      <w:r w:rsidR="00770AA2" w:rsidRPr="005B581A">
        <w:rPr>
          <w:rFonts w:cs="Times New Roman"/>
          <w:b/>
          <w:szCs w:val="24"/>
        </w:rPr>
        <w:t>-</w:t>
      </w:r>
      <w:r w:rsidRPr="005B581A">
        <w:rPr>
          <w:rFonts w:cs="Times New Roman"/>
          <w:b/>
          <w:szCs w:val="24"/>
        </w:rPr>
        <w:t>szakképesítéssel</w:t>
      </w:r>
      <w:proofErr w:type="gramEnd"/>
      <w:r w:rsidRPr="005B581A">
        <w:rPr>
          <w:rFonts w:cs="Times New Roman"/>
          <w:b/>
          <w:szCs w:val="24"/>
        </w:rPr>
        <w:t>)</w:t>
      </w:r>
    </w:p>
    <w:p w14:paraId="084A9182" w14:textId="77777777" w:rsidR="000B5E9D" w:rsidRPr="005B581A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2FBCEF1C" w14:textId="77777777" w:rsidR="001A7777" w:rsidRPr="005B581A" w:rsidRDefault="001A7777" w:rsidP="000B5E9D">
      <w:pPr>
        <w:spacing w:after="0"/>
        <w:rPr>
          <w:rFonts w:cs="Times New Roman"/>
        </w:rPr>
      </w:pPr>
    </w:p>
    <w:p w14:paraId="7E2DD890" w14:textId="77777777" w:rsidR="00F24097" w:rsidRPr="005B581A" w:rsidRDefault="00F24097" w:rsidP="00F24097">
      <w:p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 xml:space="preserve">I. </w:t>
      </w:r>
      <w:proofErr w:type="gramStart"/>
      <w:r w:rsidRPr="005B581A">
        <w:rPr>
          <w:rFonts w:cs="Times New Roman"/>
          <w:b/>
        </w:rPr>
        <w:t>A</w:t>
      </w:r>
      <w:proofErr w:type="gramEnd"/>
      <w:r w:rsidRPr="005B581A">
        <w:rPr>
          <w:rFonts w:cs="Times New Roman"/>
          <w:b/>
        </w:rPr>
        <w:t xml:space="preserve"> szakképzés jogi háttere</w:t>
      </w:r>
    </w:p>
    <w:p w14:paraId="3FDA12E2" w14:textId="77777777" w:rsidR="00F24097" w:rsidRPr="005B581A" w:rsidRDefault="00F24097" w:rsidP="00F24097">
      <w:pPr>
        <w:spacing w:after="0"/>
        <w:rPr>
          <w:rFonts w:cs="Times New Roman"/>
        </w:rPr>
      </w:pPr>
      <w:r w:rsidRPr="005B581A">
        <w:rPr>
          <w:rFonts w:cs="Times New Roman"/>
        </w:rPr>
        <w:t>A szakképzési kerettanterv</w:t>
      </w:r>
    </w:p>
    <w:p w14:paraId="2C134AA2" w14:textId="77777777" w:rsidR="00F24097" w:rsidRPr="005B581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B581A">
        <w:rPr>
          <w:rFonts w:cs="Times New Roman"/>
        </w:rPr>
        <w:t>a nemzeti köznevelésről szóló 2011. évi CXC. törvény,</w:t>
      </w:r>
    </w:p>
    <w:p w14:paraId="7B22FD38" w14:textId="77777777" w:rsidR="00F24097" w:rsidRPr="005B581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B581A">
        <w:rPr>
          <w:rFonts w:cs="Times New Roman"/>
        </w:rPr>
        <w:t>a szakképzésről szóló 2011. évi CLXXXVII. törvény,</w:t>
      </w:r>
    </w:p>
    <w:p w14:paraId="08593B6B" w14:textId="77777777" w:rsidR="00F24097" w:rsidRPr="005B581A" w:rsidRDefault="00F24097" w:rsidP="00F24097">
      <w:pPr>
        <w:spacing w:after="0"/>
        <w:rPr>
          <w:rFonts w:cs="Times New Roman"/>
        </w:rPr>
      </w:pPr>
    </w:p>
    <w:p w14:paraId="624924E7" w14:textId="77777777" w:rsidR="00F24097" w:rsidRPr="005B581A" w:rsidRDefault="00F24097" w:rsidP="00F24097">
      <w:pPr>
        <w:spacing w:after="0"/>
        <w:rPr>
          <w:rFonts w:cs="Times New Roman"/>
        </w:rPr>
      </w:pPr>
      <w:proofErr w:type="gramStart"/>
      <w:r w:rsidRPr="005B581A">
        <w:rPr>
          <w:rFonts w:cs="Times New Roman"/>
        </w:rPr>
        <w:t>valamint</w:t>
      </w:r>
      <w:proofErr w:type="gramEnd"/>
    </w:p>
    <w:p w14:paraId="2B199221" w14:textId="06B4AC3F" w:rsidR="00F24097" w:rsidRPr="005B581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5B581A">
        <w:rPr>
          <w:rFonts w:cs="Times New Roman"/>
        </w:rPr>
        <w:t>Korm. rendelet</w:t>
      </w:r>
      <w:r w:rsidRPr="005B581A">
        <w:rPr>
          <w:rFonts w:cs="Times New Roman"/>
        </w:rPr>
        <w:t>,</w:t>
      </w:r>
    </w:p>
    <w:p w14:paraId="0F07B829" w14:textId="6BF68161" w:rsidR="00F24097" w:rsidRPr="005B581A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az állam által elismert szakképesítések szakmai követelménymoduljairól szóló 217/2012. (VIII. 9.) </w:t>
      </w:r>
      <w:r w:rsidR="005B581A">
        <w:rPr>
          <w:rFonts w:cs="Times New Roman"/>
        </w:rPr>
        <w:t>Korm. rendelet és</w:t>
      </w:r>
    </w:p>
    <w:p w14:paraId="3630AAE7" w14:textId="73761096" w:rsidR="00F24097" w:rsidRPr="005B581A" w:rsidRDefault="004B61BB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földművelésügyi miniszter hatáskörébe tartozó szakképesítések szakmai és vizsgakövetelményeiről szóló</w:t>
      </w:r>
      <w:r w:rsidR="00F24097" w:rsidRPr="005B581A">
        <w:rPr>
          <w:rFonts w:cs="Times New Roman"/>
        </w:rPr>
        <w:t xml:space="preserve"> </w:t>
      </w:r>
      <w:r w:rsidR="00E42390" w:rsidRPr="005B581A">
        <w:rPr>
          <w:rFonts w:cs="Times New Roman"/>
        </w:rPr>
        <w:t>56</w:t>
      </w:r>
      <w:r w:rsidR="00F24097" w:rsidRPr="005B581A">
        <w:rPr>
          <w:rFonts w:cs="Times New Roman"/>
        </w:rPr>
        <w:t>/201</w:t>
      </w:r>
      <w:r w:rsidR="00E42390" w:rsidRPr="005B581A">
        <w:rPr>
          <w:rFonts w:cs="Times New Roman"/>
        </w:rPr>
        <w:t>6</w:t>
      </w:r>
      <w:r w:rsidR="00F24097" w:rsidRPr="005B581A">
        <w:rPr>
          <w:rFonts w:cs="Times New Roman"/>
        </w:rPr>
        <w:t>. (</w:t>
      </w:r>
      <w:r w:rsidR="005B581A">
        <w:rPr>
          <w:rFonts w:cs="Times New Roman"/>
        </w:rPr>
        <w:t>VIII</w:t>
      </w:r>
      <w:r w:rsidR="00F24097" w:rsidRPr="005B581A">
        <w:rPr>
          <w:rFonts w:cs="Times New Roman"/>
        </w:rPr>
        <w:t xml:space="preserve">. </w:t>
      </w:r>
      <w:r w:rsidR="005B581A">
        <w:rPr>
          <w:rFonts w:cs="Times New Roman"/>
        </w:rPr>
        <w:t>19</w:t>
      </w:r>
      <w:r w:rsidR="00F24097" w:rsidRPr="005B581A">
        <w:rPr>
          <w:rFonts w:cs="Times New Roman"/>
        </w:rPr>
        <w:t xml:space="preserve">.) </w:t>
      </w:r>
      <w:r w:rsidR="00E42390" w:rsidRPr="005B581A">
        <w:rPr>
          <w:rFonts w:cs="Times New Roman"/>
        </w:rPr>
        <w:t>FM</w:t>
      </w:r>
      <w:r w:rsidR="00F24097" w:rsidRPr="005B581A">
        <w:rPr>
          <w:rFonts w:cs="Times New Roman"/>
        </w:rPr>
        <w:t xml:space="preserve"> rendelet </w:t>
      </w:r>
    </w:p>
    <w:p w14:paraId="041927A1" w14:textId="77777777" w:rsidR="00F24097" w:rsidRPr="005B581A" w:rsidRDefault="00F24097" w:rsidP="00F24097">
      <w:pPr>
        <w:spacing w:after="0"/>
        <w:rPr>
          <w:rFonts w:cs="Times New Roman"/>
        </w:rPr>
      </w:pPr>
      <w:proofErr w:type="gramStart"/>
      <w:r w:rsidRPr="005B581A">
        <w:rPr>
          <w:rFonts w:cs="Times New Roman"/>
        </w:rPr>
        <w:t>alapján</w:t>
      </w:r>
      <w:proofErr w:type="gramEnd"/>
      <w:r w:rsidRPr="005B581A">
        <w:rPr>
          <w:rFonts w:cs="Times New Roman"/>
        </w:rPr>
        <w:t xml:space="preserve"> készült.</w:t>
      </w:r>
    </w:p>
    <w:p w14:paraId="5411F872" w14:textId="77777777" w:rsidR="001A7777" w:rsidRPr="005B581A" w:rsidRDefault="001A7777" w:rsidP="000B5E9D">
      <w:pPr>
        <w:spacing w:after="0"/>
        <w:rPr>
          <w:rFonts w:cs="Times New Roman"/>
        </w:rPr>
      </w:pPr>
    </w:p>
    <w:p w14:paraId="507506A7" w14:textId="77777777" w:rsidR="00E96240" w:rsidRPr="005B581A" w:rsidRDefault="00E96240" w:rsidP="000B5E9D">
      <w:pPr>
        <w:spacing w:after="0"/>
        <w:rPr>
          <w:rFonts w:cs="Times New Roman"/>
        </w:rPr>
      </w:pPr>
    </w:p>
    <w:p w14:paraId="348D1B52" w14:textId="77777777" w:rsidR="00C64856" w:rsidRPr="005B581A" w:rsidRDefault="00C64856" w:rsidP="00C64856">
      <w:p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 xml:space="preserve">II. </w:t>
      </w:r>
      <w:proofErr w:type="gramStart"/>
      <w:r w:rsidRPr="005B581A">
        <w:rPr>
          <w:rFonts w:cs="Times New Roman"/>
          <w:b/>
        </w:rPr>
        <w:t>A</w:t>
      </w:r>
      <w:proofErr w:type="gramEnd"/>
      <w:r w:rsidRPr="005B581A">
        <w:rPr>
          <w:rFonts w:cs="Times New Roman"/>
          <w:b/>
        </w:rPr>
        <w:t xml:space="preserve"> szakképesítés alapadatai</w:t>
      </w:r>
    </w:p>
    <w:p w14:paraId="245DECC9" w14:textId="77777777" w:rsidR="00C64856" w:rsidRPr="005B581A" w:rsidRDefault="00C64856" w:rsidP="00C64856">
      <w:pPr>
        <w:spacing w:after="0"/>
        <w:rPr>
          <w:rFonts w:cs="Times New Roman"/>
        </w:rPr>
      </w:pPr>
    </w:p>
    <w:p w14:paraId="4251A63F" w14:textId="2D03524E" w:rsidR="00C64856" w:rsidRPr="005B581A" w:rsidRDefault="00C64856" w:rsidP="00C64856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A szakképesítés azonosító száma: </w:t>
      </w:r>
      <w:r w:rsidR="00E42390" w:rsidRPr="005B581A">
        <w:rPr>
          <w:rFonts w:cs="Times New Roman"/>
        </w:rPr>
        <w:t>54 621 02</w:t>
      </w:r>
    </w:p>
    <w:p w14:paraId="5163A6D0" w14:textId="7963AFE8" w:rsidR="00C64856" w:rsidRPr="005B581A" w:rsidRDefault="00C64856" w:rsidP="00C64856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Szakképesítés megnevezése: </w:t>
      </w:r>
      <w:r w:rsidR="00E42390" w:rsidRPr="005B581A">
        <w:rPr>
          <w:rFonts w:cs="Times New Roman"/>
        </w:rPr>
        <w:t>Mezőgazdasági technikus</w:t>
      </w:r>
    </w:p>
    <w:p w14:paraId="770350ED" w14:textId="1CD59479" w:rsidR="00C64856" w:rsidRPr="005B581A" w:rsidRDefault="00C64856" w:rsidP="00C64856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A szakmacsoport száma és megnevezése: </w:t>
      </w:r>
      <w:r w:rsidR="00E42390" w:rsidRPr="005B581A">
        <w:rPr>
          <w:rFonts w:cs="Times New Roman"/>
        </w:rPr>
        <w:t>20</w:t>
      </w:r>
      <w:r w:rsidR="004F6765" w:rsidRPr="005B581A">
        <w:rPr>
          <w:rFonts w:cs="Times New Roman"/>
        </w:rPr>
        <w:t>.</w:t>
      </w:r>
      <w:r w:rsidRPr="005B581A">
        <w:rPr>
          <w:rFonts w:cs="Times New Roman"/>
        </w:rPr>
        <w:t xml:space="preserve"> </w:t>
      </w:r>
      <w:r w:rsidR="00E42390" w:rsidRPr="005B581A">
        <w:rPr>
          <w:rFonts w:cs="Times New Roman"/>
        </w:rPr>
        <w:t>Mezőgazdaság</w:t>
      </w:r>
    </w:p>
    <w:p w14:paraId="55448C5B" w14:textId="48ADA81E" w:rsidR="00C64856" w:rsidRPr="005B581A" w:rsidRDefault="00C64856" w:rsidP="00C64856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Ágazati besorolás száma és megnevezése: </w:t>
      </w:r>
      <w:r w:rsidR="00E42390" w:rsidRPr="005B581A">
        <w:rPr>
          <w:rFonts w:cs="Times New Roman"/>
        </w:rPr>
        <w:t>XXXIII.</w:t>
      </w:r>
      <w:r w:rsidRPr="005B581A">
        <w:rPr>
          <w:rFonts w:cs="Times New Roman"/>
        </w:rPr>
        <w:t xml:space="preserve"> </w:t>
      </w:r>
      <w:r w:rsidR="00E42390" w:rsidRPr="005B581A">
        <w:rPr>
          <w:rFonts w:cs="Times New Roman"/>
        </w:rPr>
        <w:t>Mezőgazdaság</w:t>
      </w:r>
    </w:p>
    <w:p w14:paraId="41C96D6E" w14:textId="0ADB7929" w:rsidR="00C64856" w:rsidRPr="005B581A" w:rsidRDefault="00C64856" w:rsidP="00C64856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Iskolai rendszerű szakképzésben a szakképzési évfolyamok száma: </w:t>
      </w:r>
      <w:r w:rsidR="00E42390" w:rsidRPr="005B581A">
        <w:rPr>
          <w:rFonts w:cs="Times New Roman"/>
        </w:rPr>
        <w:t>2</w:t>
      </w:r>
      <w:r w:rsidRPr="005B581A">
        <w:rPr>
          <w:rFonts w:cs="Times New Roman"/>
        </w:rPr>
        <w:t xml:space="preserve"> év</w:t>
      </w:r>
    </w:p>
    <w:p w14:paraId="6777DDCA" w14:textId="0C2D7CA6" w:rsidR="00C64856" w:rsidRPr="005B581A" w:rsidRDefault="00C64856" w:rsidP="00C64856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Elméleti képzési idő aránya: </w:t>
      </w:r>
      <w:r w:rsidR="00E42390" w:rsidRPr="005B581A">
        <w:rPr>
          <w:rFonts w:cs="Times New Roman"/>
        </w:rPr>
        <w:t>40</w:t>
      </w:r>
      <w:r w:rsidRPr="005B581A">
        <w:rPr>
          <w:rFonts w:cs="Times New Roman"/>
        </w:rPr>
        <w:t>%</w:t>
      </w:r>
    </w:p>
    <w:p w14:paraId="7C847D80" w14:textId="340B5D71" w:rsidR="00C64856" w:rsidRPr="005B581A" w:rsidRDefault="00C64856" w:rsidP="00C64856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Gyakorlati képzési idő aránya: </w:t>
      </w:r>
      <w:r w:rsidR="00E42390" w:rsidRPr="005B581A">
        <w:rPr>
          <w:rFonts w:cs="Times New Roman"/>
        </w:rPr>
        <w:t>60</w:t>
      </w:r>
      <w:r w:rsidRPr="005B581A">
        <w:rPr>
          <w:rFonts w:cs="Times New Roman"/>
        </w:rPr>
        <w:t>%</w:t>
      </w:r>
    </w:p>
    <w:p w14:paraId="01CF7FA8" w14:textId="77777777" w:rsidR="00C64856" w:rsidRPr="005B581A" w:rsidRDefault="00C64856" w:rsidP="00C64856">
      <w:pPr>
        <w:spacing w:after="0"/>
        <w:rPr>
          <w:rFonts w:cs="Times New Roman"/>
        </w:rPr>
      </w:pPr>
      <w:r w:rsidRPr="005B581A">
        <w:rPr>
          <w:rFonts w:cs="Times New Roman"/>
        </w:rPr>
        <w:t>Az iskolai rendszerű képzésben az összefüggő szakmai gyakorlat időtartama:</w:t>
      </w:r>
    </w:p>
    <w:p w14:paraId="1060EFBB" w14:textId="77777777" w:rsidR="00C64856" w:rsidRPr="005B581A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5B581A">
        <w:rPr>
          <w:rFonts w:cs="Times New Roman"/>
        </w:rPr>
        <w:t>5 évfolyamos képzés esetén</w:t>
      </w:r>
      <w:r w:rsidR="00381B6C" w:rsidRPr="005B581A">
        <w:rPr>
          <w:rFonts w:cs="Times New Roman"/>
        </w:rPr>
        <w:t>:</w:t>
      </w:r>
      <w:r w:rsidRPr="005B581A">
        <w:rPr>
          <w:rFonts w:cs="Times New Roman"/>
        </w:rPr>
        <w:t xml:space="preserve"> </w:t>
      </w:r>
      <w:r w:rsidR="00BD0108" w:rsidRPr="005B581A">
        <w:rPr>
          <w:rFonts w:cs="Times New Roman"/>
        </w:rPr>
        <w:t>a 10. évfolyamot követően 140</w:t>
      </w:r>
      <w:r w:rsidRPr="005B581A">
        <w:rPr>
          <w:rFonts w:cs="Times New Roman"/>
        </w:rPr>
        <w:t xml:space="preserve"> óra, a 11. évfolyamot követően 140 óra; </w:t>
      </w:r>
    </w:p>
    <w:p w14:paraId="71D9860A" w14:textId="0A8A1B32" w:rsidR="00C64856" w:rsidRPr="005B581A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5B581A">
        <w:rPr>
          <w:rFonts w:cs="Times New Roman"/>
        </w:rPr>
        <w:t>2 évfolyamos képzés esetén</w:t>
      </w:r>
      <w:r w:rsidR="00381B6C" w:rsidRPr="005B581A">
        <w:rPr>
          <w:rFonts w:cs="Times New Roman"/>
        </w:rPr>
        <w:t>:</w:t>
      </w:r>
      <w:r w:rsidRPr="005B581A">
        <w:rPr>
          <w:rFonts w:cs="Times New Roman"/>
        </w:rPr>
        <w:t xml:space="preserve"> az első szakképzési évfolyamot követően </w:t>
      </w:r>
      <w:r w:rsidR="00BD0108" w:rsidRPr="005B581A">
        <w:rPr>
          <w:rFonts w:cs="Times New Roman"/>
        </w:rPr>
        <w:t>160</w:t>
      </w:r>
      <w:r w:rsidRPr="005B581A">
        <w:rPr>
          <w:rFonts w:cs="Times New Roman"/>
        </w:rPr>
        <w:t xml:space="preserve"> óra</w:t>
      </w:r>
      <w:r w:rsidR="00FA3114">
        <w:rPr>
          <w:rFonts w:cs="Times New Roman"/>
        </w:rPr>
        <w:t>.</w:t>
      </w:r>
    </w:p>
    <w:p w14:paraId="40F82BD0" w14:textId="77777777" w:rsidR="001A7777" w:rsidRDefault="001A7777" w:rsidP="000B5E9D">
      <w:pPr>
        <w:spacing w:after="0"/>
        <w:rPr>
          <w:rFonts w:cs="Times New Roman"/>
        </w:rPr>
      </w:pPr>
    </w:p>
    <w:p w14:paraId="4BDEB8D1" w14:textId="77777777" w:rsidR="005B581A" w:rsidRDefault="005B581A" w:rsidP="000B5E9D">
      <w:pPr>
        <w:spacing w:after="0"/>
        <w:rPr>
          <w:rFonts w:cs="Times New Roman"/>
        </w:rPr>
      </w:pPr>
    </w:p>
    <w:p w14:paraId="3A650C4F" w14:textId="77777777" w:rsidR="005B581A" w:rsidRPr="005B581A" w:rsidRDefault="005B581A" w:rsidP="000B5E9D">
      <w:pPr>
        <w:spacing w:after="0"/>
        <w:rPr>
          <w:rFonts w:cs="Times New Roman"/>
        </w:rPr>
      </w:pPr>
    </w:p>
    <w:p w14:paraId="0BB59FE9" w14:textId="77777777" w:rsidR="00E96240" w:rsidRPr="005B581A" w:rsidRDefault="00E96240" w:rsidP="000B5E9D">
      <w:pPr>
        <w:spacing w:after="0"/>
        <w:rPr>
          <w:rFonts w:cs="Times New Roman"/>
        </w:rPr>
      </w:pPr>
    </w:p>
    <w:p w14:paraId="51C45CD9" w14:textId="77777777" w:rsidR="00E96240" w:rsidRPr="005B581A" w:rsidRDefault="00E96240" w:rsidP="00E96240">
      <w:p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lastRenderedPageBreak/>
        <w:t xml:space="preserve">III. </w:t>
      </w:r>
      <w:proofErr w:type="gramStart"/>
      <w:r w:rsidRPr="005B581A">
        <w:rPr>
          <w:rFonts w:cs="Times New Roman"/>
          <w:b/>
        </w:rPr>
        <w:t>A</w:t>
      </w:r>
      <w:proofErr w:type="gramEnd"/>
      <w:r w:rsidRPr="005B581A">
        <w:rPr>
          <w:rFonts w:cs="Times New Roman"/>
          <w:b/>
        </w:rPr>
        <w:t xml:space="preserve"> szakképzésbe történő belépés feltételei</w:t>
      </w:r>
    </w:p>
    <w:p w14:paraId="752ADB4D" w14:textId="77777777" w:rsidR="00E96240" w:rsidRPr="005B581A" w:rsidRDefault="00E96240" w:rsidP="00E96240">
      <w:pPr>
        <w:spacing w:after="0"/>
        <w:rPr>
          <w:rFonts w:cs="Times New Roman"/>
        </w:rPr>
      </w:pPr>
    </w:p>
    <w:p w14:paraId="082C1D73" w14:textId="77777777" w:rsidR="00E96240" w:rsidRPr="005B581A" w:rsidRDefault="00E96240" w:rsidP="00E96240">
      <w:pPr>
        <w:spacing w:after="0"/>
        <w:rPr>
          <w:rFonts w:cs="Times New Roman"/>
        </w:rPr>
      </w:pPr>
      <w:r w:rsidRPr="005B581A">
        <w:rPr>
          <w:rFonts w:cs="Times New Roman"/>
        </w:rPr>
        <w:t>Iskolai előképzettség: érettségi végzettség</w:t>
      </w:r>
    </w:p>
    <w:p w14:paraId="1F727DA6" w14:textId="77777777" w:rsidR="00E96240" w:rsidRPr="005B581A" w:rsidRDefault="00E96240" w:rsidP="00E96240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Bemeneti kompetenciák: </w:t>
      </w:r>
      <w:r w:rsidR="000772D7" w:rsidRPr="005B581A">
        <w:rPr>
          <w:rFonts w:cs="Times New Roman"/>
        </w:rPr>
        <w:t>—</w:t>
      </w:r>
    </w:p>
    <w:p w14:paraId="064B1DFA" w14:textId="77777777" w:rsidR="00E96240" w:rsidRPr="005B581A" w:rsidRDefault="00E96240" w:rsidP="00E96240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Szakmai előképzettség: </w:t>
      </w:r>
      <w:r w:rsidR="000772D7" w:rsidRPr="005B581A">
        <w:rPr>
          <w:rFonts w:cs="Times New Roman"/>
        </w:rPr>
        <w:t>—</w:t>
      </w:r>
    </w:p>
    <w:p w14:paraId="0AC9BD0A" w14:textId="77777777" w:rsidR="00E96240" w:rsidRPr="005B581A" w:rsidRDefault="00E96240" w:rsidP="00E96240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Előírt gyakorlat: </w:t>
      </w:r>
      <w:r w:rsidR="000772D7" w:rsidRPr="005B581A">
        <w:rPr>
          <w:rFonts w:cs="Times New Roman"/>
        </w:rPr>
        <w:t>—</w:t>
      </w:r>
    </w:p>
    <w:p w14:paraId="7865EB77" w14:textId="533E3D14" w:rsidR="00E96240" w:rsidRPr="005B581A" w:rsidRDefault="00E96240" w:rsidP="00E96240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Egészségügyi alkalmassági követelmények: </w:t>
      </w:r>
      <w:r w:rsidR="00E42390" w:rsidRPr="005B581A">
        <w:rPr>
          <w:rFonts w:cs="Times New Roman"/>
        </w:rPr>
        <w:t>Szükségesek</w:t>
      </w:r>
    </w:p>
    <w:p w14:paraId="79073554" w14:textId="08A2F195" w:rsidR="00E96240" w:rsidRPr="005B581A" w:rsidRDefault="00E96240" w:rsidP="00E96240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Pályaalkalmassági követelmények: </w:t>
      </w:r>
      <w:r w:rsidR="00066913" w:rsidRPr="005B581A">
        <w:rPr>
          <w:rFonts w:cs="Times New Roman"/>
        </w:rPr>
        <w:t>—</w:t>
      </w:r>
    </w:p>
    <w:p w14:paraId="2495D685" w14:textId="77777777" w:rsidR="00E96240" w:rsidRPr="005B581A" w:rsidRDefault="00E96240" w:rsidP="00E96240">
      <w:pPr>
        <w:spacing w:after="0"/>
        <w:rPr>
          <w:rFonts w:cs="Times New Roman"/>
        </w:rPr>
      </w:pPr>
    </w:p>
    <w:p w14:paraId="235381A9" w14:textId="77777777" w:rsidR="00E96240" w:rsidRPr="005B581A" w:rsidRDefault="00E96240" w:rsidP="00E96240">
      <w:pPr>
        <w:spacing w:after="0"/>
        <w:rPr>
          <w:rFonts w:cs="Times New Roman"/>
        </w:rPr>
      </w:pPr>
    </w:p>
    <w:p w14:paraId="55A205F6" w14:textId="77777777" w:rsidR="00E96240" w:rsidRPr="005B581A" w:rsidRDefault="00E96240" w:rsidP="00E96240">
      <w:p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 xml:space="preserve">IV. </w:t>
      </w:r>
      <w:proofErr w:type="gramStart"/>
      <w:r w:rsidRPr="005B581A">
        <w:rPr>
          <w:rFonts w:cs="Times New Roman"/>
          <w:b/>
        </w:rPr>
        <w:t>A</w:t>
      </w:r>
      <w:proofErr w:type="gramEnd"/>
      <w:r w:rsidRPr="005B581A">
        <w:rPr>
          <w:rFonts w:cs="Times New Roman"/>
          <w:b/>
        </w:rPr>
        <w:t xml:space="preserve"> szakképzés szervezésének feltételei</w:t>
      </w:r>
    </w:p>
    <w:p w14:paraId="43CB98D7" w14:textId="77777777" w:rsidR="00E96240" w:rsidRPr="005B581A" w:rsidRDefault="00E96240" w:rsidP="00E96240">
      <w:pPr>
        <w:spacing w:after="0"/>
        <w:rPr>
          <w:rFonts w:cs="Times New Roman"/>
        </w:rPr>
      </w:pPr>
    </w:p>
    <w:p w14:paraId="74B34E36" w14:textId="77777777" w:rsidR="00E96240" w:rsidRPr="005B581A" w:rsidRDefault="00E96240" w:rsidP="00E96240">
      <w:p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Személyi feltételek</w:t>
      </w:r>
    </w:p>
    <w:p w14:paraId="1DCC7337" w14:textId="77777777" w:rsidR="00E96240" w:rsidRPr="005B581A" w:rsidRDefault="00E96240" w:rsidP="00E96240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76CD9B9" w14:textId="77777777" w:rsidR="00E96240" w:rsidRPr="005B581A" w:rsidRDefault="00E96240" w:rsidP="00E96240">
      <w:pPr>
        <w:spacing w:after="0"/>
        <w:rPr>
          <w:rFonts w:cs="Times New Roman"/>
        </w:rPr>
      </w:pPr>
      <w:r w:rsidRPr="005B581A">
        <w:rPr>
          <w:rFonts w:cs="Times New Roman"/>
        </w:rPr>
        <w:t>Ezen túl az alábbi tantárgyak oktatására az alábbi végzettséggel rendelkező szakember alkalmazható:</w:t>
      </w:r>
    </w:p>
    <w:p w14:paraId="35E978C2" w14:textId="77777777" w:rsidR="001A7777" w:rsidRPr="005B581A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5B581A" w:rsidRPr="005B581A" w14:paraId="6E63810D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8CA6931" w14:textId="77777777" w:rsidR="00CB35F2" w:rsidRPr="005B581A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683257E9" w14:textId="77777777" w:rsidR="00CB35F2" w:rsidRPr="005B581A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5B581A" w:rsidRPr="005B581A" w14:paraId="697D13AD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A5AAFC7" w14:textId="77777777" w:rsidR="00CB35F2" w:rsidRPr="005B581A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4166067" w14:textId="77777777" w:rsidR="00CB35F2" w:rsidRPr="005B581A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5B581A" w14:paraId="11665F9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E68BFE4" w14:textId="77777777" w:rsidR="00CB35F2" w:rsidRPr="005B581A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3968B30" w14:textId="77777777" w:rsidR="00CB35F2" w:rsidRPr="005B581A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1F6D212F" w14:textId="77777777" w:rsidR="00CB35F2" w:rsidRPr="005B581A" w:rsidRDefault="00CB35F2" w:rsidP="000B5E9D">
      <w:pPr>
        <w:spacing w:after="0"/>
        <w:rPr>
          <w:rFonts w:cs="Times New Roman"/>
        </w:rPr>
      </w:pPr>
    </w:p>
    <w:p w14:paraId="389EC3F1" w14:textId="77777777" w:rsidR="00696ED9" w:rsidRPr="005B581A" w:rsidRDefault="00696ED9" w:rsidP="00696ED9">
      <w:p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Tárgyi feltételek</w:t>
      </w:r>
    </w:p>
    <w:p w14:paraId="3DCFD369" w14:textId="77777777" w:rsidR="00696ED9" w:rsidRPr="005B581A" w:rsidRDefault="00696ED9" w:rsidP="00696ED9">
      <w:pPr>
        <w:spacing w:after="0"/>
        <w:rPr>
          <w:rFonts w:cs="Times New Roman"/>
        </w:rPr>
      </w:pPr>
      <w:r w:rsidRPr="005B581A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5B581A">
        <w:rPr>
          <w:rFonts w:cs="Times New Roman"/>
        </w:rPr>
        <w:t>szvk</w:t>
      </w:r>
      <w:proofErr w:type="spellEnd"/>
      <w:r w:rsidRPr="005B581A">
        <w:rPr>
          <w:rFonts w:cs="Times New Roman"/>
        </w:rPr>
        <w:t>) tartalmazza, melynek további részletei az alábbiak: Nincs.</w:t>
      </w:r>
    </w:p>
    <w:p w14:paraId="68EE3B55" w14:textId="77777777" w:rsidR="00696ED9" w:rsidRPr="005B581A" w:rsidRDefault="00696ED9" w:rsidP="00696ED9">
      <w:pPr>
        <w:spacing w:after="0"/>
        <w:rPr>
          <w:rFonts w:cs="Times New Roman"/>
        </w:rPr>
      </w:pPr>
    </w:p>
    <w:p w14:paraId="16672411" w14:textId="77777777" w:rsidR="0041674C" w:rsidRPr="005B581A" w:rsidRDefault="00696ED9" w:rsidP="00696ED9">
      <w:pPr>
        <w:spacing w:after="0"/>
        <w:rPr>
          <w:rFonts w:cs="Times New Roman"/>
        </w:rPr>
      </w:pPr>
      <w:r w:rsidRPr="005B581A">
        <w:rPr>
          <w:rFonts w:cs="Times New Roman"/>
        </w:rPr>
        <w:t>Ajánlás a szakmai képzés lebonyolításához szükséges további eszközökre és felszerelésekre: Nincs.</w:t>
      </w:r>
    </w:p>
    <w:p w14:paraId="0DDF6124" w14:textId="77777777" w:rsidR="004F6765" w:rsidRPr="005B581A" w:rsidRDefault="004F6765" w:rsidP="000B5E9D">
      <w:pPr>
        <w:spacing w:after="0"/>
        <w:rPr>
          <w:rFonts w:cs="Times New Roman"/>
        </w:rPr>
      </w:pPr>
    </w:p>
    <w:p w14:paraId="4D9E6810" w14:textId="77777777" w:rsidR="00FB273F" w:rsidRPr="005B581A" w:rsidRDefault="00FB273F" w:rsidP="00FB273F">
      <w:pPr>
        <w:spacing w:after="0"/>
        <w:rPr>
          <w:rFonts w:cs="Times New Roman"/>
        </w:rPr>
      </w:pPr>
    </w:p>
    <w:p w14:paraId="510AFA50" w14:textId="77777777" w:rsidR="00FB273F" w:rsidRPr="005B581A" w:rsidRDefault="00FB273F" w:rsidP="00FB273F">
      <w:p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 xml:space="preserve">V. </w:t>
      </w:r>
      <w:proofErr w:type="gramStart"/>
      <w:r w:rsidRPr="005B581A">
        <w:rPr>
          <w:rFonts w:cs="Times New Roman"/>
          <w:b/>
        </w:rPr>
        <w:t>A</w:t>
      </w:r>
      <w:proofErr w:type="gramEnd"/>
      <w:r w:rsidRPr="005B581A">
        <w:rPr>
          <w:rFonts w:cs="Times New Roman"/>
          <w:b/>
        </w:rPr>
        <w:t xml:space="preserve"> szakképesítés óraterve nappali rendszerű oktatásra</w:t>
      </w:r>
    </w:p>
    <w:p w14:paraId="2D31BA5C" w14:textId="77777777" w:rsidR="00FB273F" w:rsidRPr="005B581A" w:rsidRDefault="00FB273F" w:rsidP="00FB273F">
      <w:pPr>
        <w:spacing w:after="0"/>
        <w:rPr>
          <w:rFonts w:cs="Times New Roman"/>
        </w:rPr>
      </w:pPr>
    </w:p>
    <w:p w14:paraId="67C73974" w14:textId="77777777" w:rsidR="00FB273F" w:rsidRPr="005B581A" w:rsidRDefault="00FB273F" w:rsidP="00FB273F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A </w:t>
      </w:r>
      <w:r w:rsidR="00E50FE4" w:rsidRPr="005B581A">
        <w:rPr>
          <w:rFonts w:cs="Times New Roman"/>
        </w:rPr>
        <w:t>szakgimnázium</w:t>
      </w:r>
      <w:r w:rsidRPr="005B581A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5B581A">
        <w:rPr>
          <w:rFonts w:cs="Times New Roman"/>
        </w:rPr>
        <w:t>szakgimnázium</w:t>
      </w:r>
      <w:r w:rsidRPr="005B581A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5B581A">
        <w:rPr>
          <w:rFonts w:cs="Times New Roman"/>
        </w:rPr>
        <w:t>szakgimnázium</w:t>
      </w:r>
      <w:r w:rsidRPr="005B581A">
        <w:rPr>
          <w:rFonts w:cs="Times New Roman"/>
        </w:rPr>
        <w:t>i szakmai tantárgyainak tartalmával, összes óraszámával.</w:t>
      </w:r>
    </w:p>
    <w:p w14:paraId="60F415C5" w14:textId="77777777" w:rsidR="00820131" w:rsidRPr="005B581A" w:rsidRDefault="00820131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0EF3FF5C" w14:textId="77777777" w:rsidR="00FB273F" w:rsidRPr="005B581A" w:rsidRDefault="00FB273F" w:rsidP="00FB273F">
      <w:pPr>
        <w:spacing w:after="0"/>
        <w:rPr>
          <w:rFonts w:cs="Times New Roman"/>
        </w:rPr>
      </w:pPr>
    </w:p>
    <w:p w14:paraId="41982944" w14:textId="77777777" w:rsidR="008B01A2" w:rsidRPr="005B581A" w:rsidRDefault="00E50FE4" w:rsidP="00FB273F">
      <w:pPr>
        <w:spacing w:after="0"/>
        <w:rPr>
          <w:rFonts w:cs="Times New Roman"/>
        </w:rPr>
      </w:pPr>
      <w:r w:rsidRPr="005B581A">
        <w:rPr>
          <w:rFonts w:cs="Times New Roman"/>
        </w:rPr>
        <w:t>Szakgimnázium</w:t>
      </w:r>
      <w:r w:rsidR="00FB273F" w:rsidRPr="005B581A">
        <w:rPr>
          <w:rFonts w:cs="Times New Roman"/>
        </w:rPr>
        <w:t>i képzés esetén a heti és éves szakmai óraszámok:</w:t>
      </w:r>
    </w:p>
    <w:p w14:paraId="0573DC11" w14:textId="77777777" w:rsidR="002C6866" w:rsidRPr="005B581A" w:rsidRDefault="002C6866" w:rsidP="002C6866">
      <w:pPr>
        <w:spacing w:after="0"/>
        <w:rPr>
          <w:rFonts w:cs="Times New Roman"/>
          <w:szCs w:val="24"/>
        </w:rPr>
      </w:pPr>
    </w:p>
    <w:p w14:paraId="48CE1ACB" w14:textId="77777777" w:rsidR="002C6866" w:rsidRPr="005B581A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5B581A" w:rsidRPr="005B581A" w14:paraId="2138D90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E6B471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50C99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E1103D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 xml:space="preserve">éves óraszám </w:t>
            </w:r>
          </w:p>
        </w:tc>
      </w:tr>
      <w:tr w:rsidR="005B581A" w:rsidRPr="005B581A" w14:paraId="28F227F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EA34AA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F318CD" w14:textId="77777777" w:rsidR="002C6866" w:rsidRPr="005B581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8</w:t>
            </w:r>
            <w:r w:rsidR="002C6866" w:rsidRPr="005B581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0B4F69" w14:textId="77777777" w:rsidR="002C6866" w:rsidRPr="005B581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288</w:t>
            </w:r>
            <w:r w:rsidR="002C6866" w:rsidRPr="005B581A">
              <w:rPr>
                <w:rFonts w:cs="Times New Roman"/>
              </w:rPr>
              <w:t xml:space="preserve"> óra/év</w:t>
            </w:r>
          </w:p>
        </w:tc>
      </w:tr>
      <w:tr w:rsidR="005B581A" w:rsidRPr="005B581A" w14:paraId="5BEC46B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F31640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97CF3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2B5F1A" w14:textId="77777777" w:rsidR="002C6866" w:rsidRPr="005B581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432 óra/év</w:t>
            </w:r>
          </w:p>
        </w:tc>
      </w:tr>
      <w:tr w:rsidR="005B581A" w:rsidRPr="005B581A" w14:paraId="07936E1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615490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5B581A">
              <w:rPr>
                <w:rFonts w:cs="Times New Roman"/>
              </w:rPr>
              <w:t>Ögy</w:t>
            </w:r>
            <w:proofErr w:type="spellEnd"/>
            <w:r w:rsidRPr="005B581A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5E4BD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550AFE" w14:textId="77777777" w:rsidR="002C6866" w:rsidRPr="005B581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140 óra</w:t>
            </w:r>
          </w:p>
        </w:tc>
      </w:tr>
      <w:tr w:rsidR="005B581A" w:rsidRPr="005B581A" w14:paraId="1558026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F25A11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761A7E" w14:textId="77777777" w:rsidR="002C6866" w:rsidRPr="005B581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11</w:t>
            </w:r>
            <w:r w:rsidR="002C6866" w:rsidRPr="005B581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2FEDB" w14:textId="77777777" w:rsidR="002C6866" w:rsidRPr="005B581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396</w:t>
            </w:r>
            <w:r w:rsidR="002C6866" w:rsidRPr="005B581A">
              <w:rPr>
                <w:rFonts w:cs="Times New Roman"/>
              </w:rPr>
              <w:t xml:space="preserve"> óra/év</w:t>
            </w:r>
          </w:p>
        </w:tc>
      </w:tr>
      <w:tr w:rsidR="005B581A" w:rsidRPr="005B581A" w14:paraId="463DC5E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612A84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5B581A">
              <w:rPr>
                <w:rFonts w:cs="Times New Roman"/>
              </w:rPr>
              <w:t>Ögy</w:t>
            </w:r>
            <w:proofErr w:type="spellEnd"/>
            <w:r w:rsidRPr="005B581A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A908E1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C6948C" w14:textId="77777777" w:rsidR="002C6866" w:rsidRPr="005B581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140 óra</w:t>
            </w:r>
          </w:p>
        </w:tc>
      </w:tr>
      <w:tr w:rsidR="005B581A" w:rsidRPr="005B581A" w14:paraId="1C61E9B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DD2EDD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BC43B" w14:textId="77777777" w:rsidR="002C6866" w:rsidRPr="005B581A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12</w:t>
            </w:r>
            <w:r w:rsidR="002C6866" w:rsidRPr="005B581A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83CD26" w14:textId="77777777" w:rsidR="002C6866" w:rsidRPr="005B581A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372</w:t>
            </w:r>
            <w:r w:rsidR="002C6866" w:rsidRPr="005B581A">
              <w:rPr>
                <w:rFonts w:cs="Times New Roman"/>
              </w:rPr>
              <w:t xml:space="preserve"> óra/év</w:t>
            </w:r>
          </w:p>
        </w:tc>
      </w:tr>
      <w:tr w:rsidR="005B581A" w:rsidRPr="005B581A" w14:paraId="4FD036A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510E0A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484AE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B2C22D" w14:textId="77777777" w:rsidR="002C6866" w:rsidRPr="005B581A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961 óra/év</w:t>
            </w:r>
          </w:p>
        </w:tc>
      </w:tr>
      <w:tr w:rsidR="002C6866" w:rsidRPr="005B581A" w14:paraId="772FA949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E6E22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63B550" w14:textId="67066AE7" w:rsidR="002C6866" w:rsidRPr="005B581A" w:rsidRDefault="00B37B18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>
              <w:rPr>
                <w:rFonts w:cs="Times New Roman"/>
              </w:rPr>
              <w:t>2729</w:t>
            </w:r>
            <w:r w:rsidR="002C6866" w:rsidRPr="005B581A">
              <w:rPr>
                <w:rFonts w:cs="Times New Roman"/>
              </w:rPr>
              <w:t xml:space="preserve"> óra</w:t>
            </w:r>
          </w:p>
        </w:tc>
      </w:tr>
    </w:tbl>
    <w:p w14:paraId="7A7E4396" w14:textId="77777777" w:rsidR="002C6866" w:rsidRPr="005B581A" w:rsidRDefault="002C6866" w:rsidP="002C6866">
      <w:pPr>
        <w:spacing w:after="0"/>
        <w:rPr>
          <w:rFonts w:cs="Times New Roman"/>
          <w:szCs w:val="24"/>
        </w:rPr>
      </w:pPr>
    </w:p>
    <w:p w14:paraId="58F3CB40" w14:textId="77777777" w:rsidR="002C6866" w:rsidRPr="005B581A" w:rsidRDefault="002C6866" w:rsidP="002C6866">
      <w:pPr>
        <w:spacing w:after="0"/>
        <w:rPr>
          <w:rFonts w:cs="Times New Roman"/>
        </w:rPr>
      </w:pPr>
      <w:r w:rsidRPr="005B581A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1BC93689" w14:textId="77777777" w:rsidR="002C6866" w:rsidRPr="005B581A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5B581A" w:rsidRPr="005B581A" w14:paraId="32562C36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3DE8E9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1CDC88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45157C" w14:textId="77777777" w:rsidR="002C6866" w:rsidRPr="005B581A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 xml:space="preserve">éves óraszám </w:t>
            </w:r>
          </w:p>
        </w:tc>
      </w:tr>
      <w:tr w:rsidR="005B581A" w:rsidRPr="005B581A" w14:paraId="58599D81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EAD841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76F7C7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0C4FAE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1116 óra/év</w:t>
            </w:r>
          </w:p>
        </w:tc>
      </w:tr>
      <w:tr w:rsidR="005B581A" w:rsidRPr="005B581A" w14:paraId="242CD37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FC3FCC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5B581A">
              <w:rPr>
                <w:rFonts w:cs="Times New Roman"/>
              </w:rPr>
              <w:t>Ögy</w:t>
            </w:r>
            <w:proofErr w:type="spellEnd"/>
            <w:r w:rsidRPr="005B581A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83818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FCD964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160 óra</w:t>
            </w:r>
          </w:p>
        </w:tc>
      </w:tr>
      <w:tr w:rsidR="005B581A" w:rsidRPr="005B581A" w14:paraId="128EF654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B9DCB7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539D1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7B886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961 óra/év</w:t>
            </w:r>
          </w:p>
        </w:tc>
      </w:tr>
      <w:tr w:rsidR="005B581A" w:rsidRPr="005B581A" w14:paraId="104EE200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8CB27C" w14:textId="77777777" w:rsidR="002C6866" w:rsidRPr="005B581A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7FAD7" w14:textId="3D99B66F" w:rsidR="002C6866" w:rsidRPr="005B581A" w:rsidRDefault="00B37B18" w:rsidP="00BF4EAA">
            <w:pPr>
              <w:spacing w:after="0"/>
              <w:rPr>
                <w:rFonts w:cs="Times New Roman"/>
                <w:szCs w:val="24"/>
              </w:rPr>
            </w:pPr>
            <w:r>
              <w:rPr>
                <w:rFonts w:cs="Times New Roman"/>
              </w:rPr>
              <w:t>2237</w:t>
            </w:r>
            <w:r w:rsidR="002C6866" w:rsidRPr="005B581A">
              <w:rPr>
                <w:rFonts w:cs="Times New Roman"/>
              </w:rPr>
              <w:t xml:space="preserve"> óra</w:t>
            </w:r>
          </w:p>
        </w:tc>
      </w:tr>
    </w:tbl>
    <w:p w14:paraId="3D40CFF3" w14:textId="77777777" w:rsidR="002C6866" w:rsidRPr="005B581A" w:rsidRDefault="002C6866" w:rsidP="002C6866">
      <w:pPr>
        <w:spacing w:after="0"/>
        <w:rPr>
          <w:rFonts w:cs="Times New Roman"/>
          <w:szCs w:val="24"/>
        </w:rPr>
      </w:pPr>
    </w:p>
    <w:p w14:paraId="7A766EB9" w14:textId="77777777" w:rsidR="00876453" w:rsidRPr="005B581A" w:rsidRDefault="001F08AF" w:rsidP="000B5E9D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(A kizárólag 13-14. évfolyamon megszervezett képzésben, illetve a </w:t>
      </w:r>
      <w:r w:rsidR="00E50FE4" w:rsidRPr="005B581A">
        <w:rPr>
          <w:rFonts w:cs="Times New Roman"/>
        </w:rPr>
        <w:t>szakgimnázium</w:t>
      </w:r>
      <w:r w:rsidRPr="005B581A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2C829A0E" w14:textId="77777777" w:rsidR="00CB484D" w:rsidRPr="005B581A" w:rsidRDefault="00CB484D" w:rsidP="000B5E9D">
      <w:pPr>
        <w:spacing w:after="0"/>
        <w:rPr>
          <w:rFonts w:cs="Times New Roman"/>
        </w:rPr>
        <w:sectPr w:rsidR="00CB484D" w:rsidRPr="005B581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95CE5D3" w14:textId="77777777" w:rsidR="00CB484D" w:rsidRPr="005B581A" w:rsidRDefault="00CB484D" w:rsidP="00CB484D">
      <w:pPr>
        <w:spacing w:after="0"/>
        <w:jc w:val="center"/>
        <w:rPr>
          <w:rFonts w:cs="Times New Roman"/>
        </w:rPr>
      </w:pPr>
      <w:r w:rsidRPr="005B581A">
        <w:rPr>
          <w:rFonts w:cs="Times New Roman"/>
        </w:rPr>
        <w:lastRenderedPageBreak/>
        <w:t>1. számú táblázat</w:t>
      </w:r>
    </w:p>
    <w:p w14:paraId="6BE9A837" w14:textId="77777777" w:rsidR="008B01A2" w:rsidRPr="005B581A" w:rsidRDefault="00CB484D" w:rsidP="00CB484D">
      <w:pPr>
        <w:spacing w:after="0"/>
        <w:jc w:val="center"/>
        <w:rPr>
          <w:rFonts w:cs="Times New Roman"/>
          <w:b/>
        </w:rPr>
      </w:pPr>
      <w:r w:rsidRPr="005B581A">
        <w:rPr>
          <w:rFonts w:cs="Times New Roman"/>
          <w:b/>
        </w:rPr>
        <w:t>A szakmai követelménymodulokhoz rendelt tantárgyak heti óraszáma évfolyamonként</w:t>
      </w:r>
    </w:p>
    <w:p w14:paraId="7DE73AA4" w14:textId="77777777" w:rsidR="00420CA2" w:rsidRPr="005B581A" w:rsidRDefault="00420CA2" w:rsidP="000B5E9D">
      <w:pPr>
        <w:spacing w:after="0"/>
        <w:rPr>
          <w:rFonts w:cs="Times New Roman"/>
        </w:rPr>
      </w:pPr>
    </w:p>
    <w:p w14:paraId="2AC19EBD" w14:textId="77777777" w:rsidR="00752ECD" w:rsidRPr="005B581A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45"/>
        <w:gridCol w:w="655"/>
        <w:gridCol w:w="263"/>
        <w:gridCol w:w="500"/>
        <w:gridCol w:w="737"/>
        <w:gridCol w:w="263"/>
        <w:gridCol w:w="500"/>
        <w:gridCol w:w="737"/>
        <w:gridCol w:w="299"/>
        <w:gridCol w:w="701"/>
        <w:gridCol w:w="631"/>
        <w:gridCol w:w="369"/>
        <w:gridCol w:w="359"/>
        <w:gridCol w:w="613"/>
        <w:gridCol w:w="528"/>
        <w:gridCol w:w="631"/>
        <w:gridCol w:w="369"/>
      </w:tblGrid>
      <w:tr w:rsidR="005B581A" w:rsidRPr="005B581A" w14:paraId="1DA76109" w14:textId="77777777" w:rsidTr="005B581A">
        <w:trPr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226A8C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C957F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E4EF2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5A8A2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162A7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0B3B1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8B9D5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C2D49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07042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5B581A" w:rsidRPr="005B581A" w14:paraId="5003ED00" w14:textId="77777777" w:rsidTr="005B581A">
        <w:trPr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3942620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2B74C2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45" w:type="dxa"/>
            <w:shd w:val="clear" w:color="auto" w:fill="auto"/>
            <w:noWrap/>
            <w:vAlign w:val="center"/>
            <w:hideMark/>
          </w:tcPr>
          <w:p w14:paraId="0CF17B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71866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6E0EF0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12C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9B59E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777EC5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AF7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98229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99" w:type="dxa"/>
            <w:shd w:val="clear" w:color="auto" w:fill="auto"/>
            <w:noWrap/>
            <w:vAlign w:val="center"/>
            <w:hideMark/>
          </w:tcPr>
          <w:p w14:paraId="417D0B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753993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31" w:type="dxa"/>
            <w:shd w:val="clear" w:color="auto" w:fill="auto"/>
            <w:noWrap/>
            <w:vAlign w:val="center"/>
            <w:hideMark/>
          </w:tcPr>
          <w:p w14:paraId="3CDAB1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2CE74F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359" w:type="dxa"/>
            <w:shd w:val="clear" w:color="auto" w:fill="auto"/>
            <w:noWrap/>
            <w:vAlign w:val="center"/>
            <w:hideMark/>
          </w:tcPr>
          <w:p w14:paraId="40D8E2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5B86AE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58E665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631" w:type="dxa"/>
            <w:shd w:val="clear" w:color="auto" w:fill="auto"/>
            <w:noWrap/>
            <w:vAlign w:val="center"/>
            <w:hideMark/>
          </w:tcPr>
          <w:p w14:paraId="19CEDC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2FEDC7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5B581A" w:rsidRPr="005B581A" w14:paraId="170A430E" w14:textId="77777777" w:rsidTr="005B581A">
        <w:trPr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1A807E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643AF6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DAE2D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45" w:type="dxa"/>
            <w:shd w:val="clear" w:color="auto" w:fill="auto"/>
            <w:noWrap/>
            <w:vAlign w:val="center"/>
            <w:hideMark/>
          </w:tcPr>
          <w:p w14:paraId="2E25FA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21277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198F1A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25A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37" w:type="dxa"/>
            <w:vMerge w:val="restart"/>
            <w:shd w:val="clear" w:color="000000" w:fill="F2F2F2"/>
            <w:noWrap/>
            <w:vAlign w:val="center"/>
            <w:hideMark/>
          </w:tcPr>
          <w:p w14:paraId="4F5C5870" w14:textId="5B787566" w:rsidR="005B581A" w:rsidRPr="005B581A" w:rsidRDefault="002001CB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  <w:r w:rsidR="005B581A"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263" w:type="dxa"/>
            <w:shd w:val="clear" w:color="auto" w:fill="auto"/>
            <w:noWrap/>
            <w:vAlign w:val="center"/>
            <w:hideMark/>
          </w:tcPr>
          <w:p w14:paraId="24B99B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0FD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37" w:type="dxa"/>
            <w:vMerge w:val="restart"/>
            <w:shd w:val="clear" w:color="000000" w:fill="F2F2F2"/>
            <w:noWrap/>
            <w:vAlign w:val="center"/>
            <w:hideMark/>
          </w:tcPr>
          <w:p w14:paraId="1290DB00" w14:textId="373CC35D" w:rsidR="005B581A" w:rsidRPr="005B581A" w:rsidRDefault="002001CB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  <w:r w:rsidR="005B581A"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299" w:type="dxa"/>
            <w:shd w:val="clear" w:color="auto" w:fill="auto"/>
            <w:noWrap/>
            <w:vAlign w:val="center"/>
            <w:hideMark/>
          </w:tcPr>
          <w:p w14:paraId="5A2E39E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3A7162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631" w:type="dxa"/>
            <w:shd w:val="clear" w:color="auto" w:fill="auto"/>
            <w:noWrap/>
            <w:vAlign w:val="center"/>
            <w:hideMark/>
          </w:tcPr>
          <w:p w14:paraId="2AE5A9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13,5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479620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359" w:type="dxa"/>
            <w:shd w:val="clear" w:color="auto" w:fill="auto"/>
            <w:noWrap/>
            <w:vAlign w:val="center"/>
            <w:hideMark/>
          </w:tcPr>
          <w:p w14:paraId="6577C2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3E634C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17,5</w:t>
            </w:r>
          </w:p>
        </w:tc>
        <w:tc>
          <w:tcPr>
            <w:tcW w:w="528" w:type="dxa"/>
            <w:vMerge w:val="restart"/>
            <w:shd w:val="clear" w:color="000000" w:fill="F2F2F2"/>
            <w:noWrap/>
            <w:vAlign w:val="center"/>
            <w:hideMark/>
          </w:tcPr>
          <w:p w14:paraId="027F148E" w14:textId="311FA38C" w:rsidR="005B581A" w:rsidRPr="005B581A" w:rsidRDefault="002001CB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  <w:r w:rsidR="005B581A"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31" w:type="dxa"/>
            <w:shd w:val="clear" w:color="auto" w:fill="auto"/>
            <w:noWrap/>
            <w:vAlign w:val="center"/>
            <w:hideMark/>
          </w:tcPr>
          <w:p w14:paraId="604446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13,5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36452E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5B581A" w:rsidRPr="005B581A" w14:paraId="6C92CE24" w14:textId="77777777" w:rsidTr="005B581A">
        <w:trPr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7FBB327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B8C234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5A31194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8A2A5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63" w:type="dxa"/>
            <w:gridSpan w:val="2"/>
            <w:shd w:val="clear" w:color="auto" w:fill="auto"/>
            <w:noWrap/>
            <w:vAlign w:val="center"/>
            <w:hideMark/>
          </w:tcPr>
          <w:p w14:paraId="02B91B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37" w:type="dxa"/>
            <w:vMerge/>
            <w:vAlign w:val="center"/>
            <w:hideMark/>
          </w:tcPr>
          <w:p w14:paraId="1263F3E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63" w:type="dxa"/>
            <w:gridSpan w:val="2"/>
            <w:shd w:val="clear" w:color="auto" w:fill="auto"/>
            <w:noWrap/>
            <w:vAlign w:val="center"/>
            <w:hideMark/>
          </w:tcPr>
          <w:p w14:paraId="1F90B7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37" w:type="dxa"/>
            <w:vMerge/>
            <w:vAlign w:val="center"/>
            <w:hideMark/>
          </w:tcPr>
          <w:p w14:paraId="0DD94DD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48B7C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628CD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31,5</w:t>
            </w:r>
          </w:p>
        </w:tc>
        <w:tc>
          <w:tcPr>
            <w:tcW w:w="972" w:type="dxa"/>
            <w:gridSpan w:val="2"/>
            <w:shd w:val="clear" w:color="auto" w:fill="auto"/>
            <w:noWrap/>
            <w:vAlign w:val="center"/>
            <w:hideMark/>
          </w:tcPr>
          <w:p w14:paraId="7671D5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28" w:type="dxa"/>
            <w:vMerge/>
            <w:vAlign w:val="center"/>
            <w:hideMark/>
          </w:tcPr>
          <w:p w14:paraId="080BB00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36DF6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31,5</w:t>
            </w:r>
          </w:p>
        </w:tc>
      </w:tr>
      <w:tr w:rsidR="005B581A" w:rsidRPr="005B581A" w14:paraId="5A82703C" w14:textId="77777777" w:rsidTr="005B581A">
        <w:trPr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6FB3D8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74470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AD588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CF573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4F6F39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90765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319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6C246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60A67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3E3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999ED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514371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23554C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A5655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D1121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154901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2CC930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3D579B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64E75D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1AF595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76489213" w14:textId="77777777" w:rsidTr="005B581A">
        <w:trPr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591895C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37917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1D390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1C4F70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E8CA0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3F6A0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D94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1E145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A2A41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84D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F235B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7A879F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400D1A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51BEC7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1EFEA7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2A78B5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73D1E8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56D365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6EAD3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9B02A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00D16EDF" w14:textId="77777777" w:rsidTr="005B581A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918CCC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11495-16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Takarmányozástan és általános állattenyésztés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774BB1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43A68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FC8D0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5F730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71EFE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CBA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26598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E9F8D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720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E8942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62CB27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26BF61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6FB64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454C4D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1B5886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2E2141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4CDD5F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639AD7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465332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21839C6D" w14:textId="77777777" w:rsidTr="005B581A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D97068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5E3292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Takarmányozástan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6AE07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2D71B0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7D898C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0D75B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88A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E4DCA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95694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80AF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8D3D5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41B940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7AF471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EAFCD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96D25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3B5162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3C3CA7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7DF5EC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5E7432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2AC34D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7785F546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114D8E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7D16DC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Állattenyésztési alapgyakorlatok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86C77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64325D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7B48EA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75C78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5F0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048C6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2E8C0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C91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CB79D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5B1C2E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632391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66981E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4D6AB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6A8404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65A8C7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16FA06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0E526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41FBE4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457492CC" w14:textId="77777777" w:rsidTr="005B581A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91F65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11054-12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Állattenyésztés - és tartás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498293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Anatómia és élettan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C723D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15B905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762776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301AF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E39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0E261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7D30E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B2D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16C73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18A842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09FC0A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252DA4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631753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10DE49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3AAA11C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29799F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39F308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3B8DAE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32A7E8AE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43080A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3C4CA7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Állatok egészségvédelme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97B6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A2F2E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F11AC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420FA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A53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8916F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E6957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86C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7700C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0097E4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5E32F2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6397D0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522588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04F828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3F2B8C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04BF2E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35572E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6CA936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1487164B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E963A7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44CFC1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Állattenyésztési alapgyakorlatok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6F95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1BC1BB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72373F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C920F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180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F56B2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C143B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5D0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E7D38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34E21D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61832B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031BB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EF19A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65CE4F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36D738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798F18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1A9F5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029F4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6A108632" w14:textId="77777777" w:rsidTr="005B581A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D6EEFC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3F13F1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90D5B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07FD0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325D69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4B47A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E2A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8104E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4A08F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EEB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D63AD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540F71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6F8342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9AE33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4AFED4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2D3DEE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3BF8BF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50CFCF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4F66BB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333742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781DD3C9" w14:textId="77777777" w:rsidTr="005B581A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6F91A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D6D633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8545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4BBE68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2B4AA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7FE61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0F8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B725D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D7B60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137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82594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14C832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5F43BE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44EAE1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1CCA0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22377B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459999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309623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AE34C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4CFBEF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B581A" w:rsidRPr="005B581A" w14:paraId="33B30CE4" w14:textId="77777777" w:rsidTr="005B581A">
        <w:trPr>
          <w:trHeight w:val="30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B52AB0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D77D95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9D91E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96CE9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237AF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D4C74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73B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12BD3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970AD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305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EC77D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163916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271E10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477DA4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3A1CBB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7B4C91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437FC6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17FEF5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2B161D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A7132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5FD49037" w14:textId="77777777" w:rsidTr="005B581A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702571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11906-16 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Agrárvállalkozási, kereskedelmi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FD3625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B70C0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F8D5C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3D2B2B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C3E33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203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A6CF0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04372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F2D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7F48C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6BC9BD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357416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417FA1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587314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51DEB1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675417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200978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266A5D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598F0C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20336B02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8AD7FF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3124B5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E04B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ABF33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543A73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17F72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07D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7EB00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D8D4A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1A7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321FD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2A0FB3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375D2A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C3CA7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DFAED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6E6D6F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77593A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351917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EA0C2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1858C2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5B581A" w:rsidRPr="005B581A" w14:paraId="20138174" w14:textId="77777777" w:rsidTr="005B581A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F9CF4D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11052-12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Gépüzemeltetés és </w:t>
            </w: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-karbantartás</w:t>
            </w:r>
            <w:proofErr w:type="spellEnd"/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36A5A2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12BB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3A3A2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790DF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BDD0A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D28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468D9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57572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073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31D40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744670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4D6362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78BD77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17AD07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63FBD6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4F5A11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4D52FD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3C239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4D325C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7C7AEB97" w14:textId="77777777" w:rsidTr="005B581A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75A08A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40A830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2524C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A5884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00D84A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4A26F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6C7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73079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9A8A0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36D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B1F52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5BB290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6C531C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4B7137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516429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0A8A46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75AE5E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3D7E79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37F9DE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7E522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6C15CF42" w14:textId="77777777" w:rsidTr="005B581A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2ACF0D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11053-12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Szántóföldi növénytermesztés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FA08B6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Növénytermesztés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D0FB3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7E735A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A6C9C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3AAF8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ADA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E37B0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9713C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CFF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71D63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1D8417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6F8233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70FE2C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61F5B9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2AD35F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0A0A1E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412DE2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84431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B3785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6ACDD340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1BBD0E7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EE1A07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Növénytermesztés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0D59A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4D96B1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93276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00198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4B46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AE0FB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41B8C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A77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B318E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77344E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2CA1CB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5618AF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C1331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57658C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6DDCE4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4E2D37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37C66B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5224DA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2D5B158C" w14:textId="77777777" w:rsidTr="005B581A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52E36B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11082-12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Kertészeti növénytermesztés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8F6A72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Kertészet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9769F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56C9AE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245BA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80E1A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2DBC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5B169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21BE5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0A1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BA09A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7B62E4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1BEECE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337C9C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4E86A4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1E5BD6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442DBE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2A0081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707100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3A3564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107ACC24" w14:textId="77777777" w:rsidTr="005B581A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A56752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1DA069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Kertészet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43C38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35442E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3BF9E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392703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4B2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CF085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24CCF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C8BA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A957A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738E55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366ED4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54DC8B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2BE721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5D02A0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48E03E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5DD066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EF95A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5F2102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5B581A" w:rsidRPr="005B581A" w14:paraId="08F31CC8" w14:textId="77777777" w:rsidTr="005B581A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1F64CD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10997-16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0EE535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Állattartás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200AA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6EAAB4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5CDCC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31A13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C64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58967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36139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DD5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62CDF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127666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633D34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3E23A7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8CCD1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648186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580A72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23D083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157DC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2AD99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08EA1EF3" w14:textId="77777777" w:rsidTr="005B581A">
        <w:trPr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1A3D22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4C16C5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Állattartás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B6742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436DB3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296F6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4897C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B39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19282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CA7C1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506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806B2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03EEFF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02D396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A300A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6FFE57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0B695B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63D78E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5F76C0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69CA5C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1342E8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21F46928" w14:textId="77777777" w:rsidTr="005B581A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8B20A4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11003-12 Az állat és környezete, állathigiéniai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140E98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Állathigiénia és állategészségügy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24BF8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279858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A7542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F9323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D01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5C8E6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74634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7AD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D9D1E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3F97AB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38AB61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21CE83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AA845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747022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0CE7A4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2D97BD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3146E3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78C06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755F21BD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872F02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C750DF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Állathigiéniai és állat-egészségügyi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1A4D2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4B3442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EF251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1264A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1DB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34864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B4D48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CE0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06932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2ECBA7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55DEAC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5A8DE3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104A72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130580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551EFE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210C91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7A3B7F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579E77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5514759E" w14:textId="77777777" w:rsidTr="005B581A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D9E44D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11004-16 Takarmányozás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BC415F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Takarmányozás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C8B9C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22FE65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1479C1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E0FC5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30E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C11A1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B7A82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F21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C1CB7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24BE63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36FCEE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204B61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6FAEE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63A0F6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3125CA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11C66E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48194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A1D67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5B2E554B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CF105D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79E1F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Takarmányozási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FDED1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220F06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3571A7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43B04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761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4CCB0F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52CB1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903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F1E72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1E2191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08C515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BCB42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FB20E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3CF417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7B2556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626D40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44808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2A88BF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5EC1D71B" w14:textId="77777777" w:rsidTr="005B581A">
        <w:trPr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B8B0B5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11005-12 Szaporítás és utódgondozás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03EF46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Gazdasági állatok szaporítása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A33E2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4373C8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4BD1E8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4ED0F4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A0A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AA1EA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0AC0C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0CD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3BC48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1933D3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743520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351B43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1F0C9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3D6530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6DF63A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1A3C13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DCC08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677A6D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62D3F5BF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D66169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7DEC1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Gazdasági állatok szaporítási gyakorlat 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9D6CF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20D6BA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8B41F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1230A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DE5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7F725F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1C63F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23D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86BFF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423E2F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66A987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0C69E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2EAD77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4FD18B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34D948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0EC081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A3585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424818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4BCADFA8" w14:textId="77777777" w:rsidTr="005B581A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8878F3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11597-16 Állattartás gépei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38DB08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Állattartás gépei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DBA27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199B67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79D4D1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46E42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FC5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35522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41FCC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802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5441F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216D6C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7DEA17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188989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6F6ACC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6F4688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7FF390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3E07EB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50F01E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26CE1A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0462857C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0F315E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89D4CD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Állattartás műszaki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59A88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246E15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2E3F89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67DF0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C07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09478E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192BA7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727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1F63FE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5A1F41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7C26D5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78EC7D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238A92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16321E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1BCAEC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52DB00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36C087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132B6F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48AA7A6D" w14:textId="77777777" w:rsidTr="005B581A">
        <w:trPr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2A787B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11001-16 Agrárkereskedelem, vállalkozás és ügyvitel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00D5A2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B4793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23E35A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642562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95072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089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22BE60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7C8CDA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952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AAF51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12DA2B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56D513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475AB4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DB93A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46117E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282244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45B2D5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78A54D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78A40D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7467087C" w14:textId="77777777" w:rsidTr="005B581A">
        <w:trPr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F278B5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B18E64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ismeretek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54777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61BB9D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759817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66D789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CC0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53A45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077CFD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6D7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5E7D19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0038EC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22DAFC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46088D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512F49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1E1C4F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3F1E74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0E5C2C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01242D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63E8C8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5B581A" w:rsidRPr="005B581A" w14:paraId="05F68632" w14:textId="77777777" w:rsidTr="005B581A">
        <w:trPr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0F9DFE7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B38B9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45" w:type="dxa"/>
            <w:shd w:val="clear" w:color="000000" w:fill="FFFFFF"/>
            <w:noWrap/>
            <w:vAlign w:val="center"/>
            <w:hideMark/>
          </w:tcPr>
          <w:p w14:paraId="0A3551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5" w:type="dxa"/>
            <w:shd w:val="clear" w:color="000000" w:fill="F2F2F2"/>
            <w:noWrap/>
            <w:vAlign w:val="center"/>
            <w:hideMark/>
          </w:tcPr>
          <w:p w14:paraId="3A9739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567AD8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C51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3C2696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63" w:type="dxa"/>
            <w:shd w:val="clear" w:color="000000" w:fill="FFFFFF"/>
            <w:noWrap/>
            <w:vAlign w:val="center"/>
            <w:hideMark/>
          </w:tcPr>
          <w:p w14:paraId="2F5F6C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49F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37" w:type="dxa"/>
            <w:shd w:val="clear" w:color="000000" w:fill="F2F2F2"/>
            <w:noWrap/>
            <w:vAlign w:val="center"/>
            <w:hideMark/>
          </w:tcPr>
          <w:p w14:paraId="641B9C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99" w:type="dxa"/>
            <w:shd w:val="clear" w:color="000000" w:fill="FFFFFF"/>
            <w:noWrap/>
            <w:vAlign w:val="center"/>
            <w:hideMark/>
          </w:tcPr>
          <w:p w14:paraId="124DC1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1" w:type="dxa"/>
            <w:shd w:val="clear" w:color="000000" w:fill="F2F2F2"/>
            <w:noWrap/>
            <w:vAlign w:val="center"/>
            <w:hideMark/>
          </w:tcPr>
          <w:p w14:paraId="4C099C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27B537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6E2F73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59" w:type="dxa"/>
            <w:shd w:val="clear" w:color="000000" w:fill="FFFFFF"/>
            <w:noWrap/>
            <w:vAlign w:val="center"/>
            <w:hideMark/>
          </w:tcPr>
          <w:p w14:paraId="2D75F2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13" w:type="dxa"/>
            <w:shd w:val="clear" w:color="000000" w:fill="F2F2F2"/>
            <w:noWrap/>
            <w:vAlign w:val="center"/>
            <w:hideMark/>
          </w:tcPr>
          <w:p w14:paraId="20EC3C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8" w:type="dxa"/>
            <w:shd w:val="clear" w:color="000000" w:fill="F2F2F2"/>
            <w:noWrap/>
            <w:vAlign w:val="center"/>
            <w:hideMark/>
          </w:tcPr>
          <w:p w14:paraId="21D430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1" w:type="dxa"/>
            <w:shd w:val="clear" w:color="000000" w:fill="FFFFFF"/>
            <w:noWrap/>
            <w:vAlign w:val="center"/>
            <w:hideMark/>
          </w:tcPr>
          <w:p w14:paraId="64573B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9" w:type="dxa"/>
            <w:shd w:val="clear" w:color="000000" w:fill="F2F2F2"/>
            <w:noWrap/>
            <w:vAlign w:val="center"/>
            <w:hideMark/>
          </w:tcPr>
          <w:p w14:paraId="018929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3564D70E" w14:textId="77777777" w:rsidR="006F5812" w:rsidRPr="005B581A" w:rsidRDefault="006F5812" w:rsidP="000B5E9D">
      <w:pPr>
        <w:spacing w:after="0"/>
        <w:rPr>
          <w:rFonts w:cs="Times New Roman"/>
        </w:rPr>
      </w:pPr>
    </w:p>
    <w:p w14:paraId="789B1065" w14:textId="77777777" w:rsidR="00CB484D" w:rsidRPr="005B581A" w:rsidRDefault="00CB484D" w:rsidP="00CB484D">
      <w:pPr>
        <w:spacing w:after="0"/>
        <w:rPr>
          <w:rFonts w:cs="Times New Roman"/>
        </w:rPr>
      </w:pPr>
      <w:r w:rsidRPr="005B581A">
        <w:rPr>
          <w:rFonts w:cs="Times New Roman"/>
        </w:rPr>
        <w:t>A</w:t>
      </w:r>
      <w:r w:rsidR="006F5812" w:rsidRPr="005B581A">
        <w:rPr>
          <w:rFonts w:cs="Times New Roman"/>
        </w:rPr>
        <w:t xml:space="preserve"> kerettanterv szakmai tartalma –</w:t>
      </w:r>
      <w:r w:rsidRPr="005B581A">
        <w:rPr>
          <w:rFonts w:cs="Times New Roman"/>
        </w:rPr>
        <w:t xml:space="preserve"> a szakképzésről szóló 2011. évi CLXXXVII. törvény 8.</w:t>
      </w:r>
      <w:r w:rsidR="006F5812" w:rsidRPr="005B581A">
        <w:rPr>
          <w:rFonts w:cs="Times New Roman"/>
        </w:rPr>
        <w:t>§ (5) bekezdésének megfelelően –</w:t>
      </w:r>
      <w:r w:rsidRPr="005B581A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6FD0EA80" w14:textId="77777777" w:rsidR="00CB484D" w:rsidRPr="005B581A" w:rsidRDefault="00CB484D" w:rsidP="00CB484D">
      <w:pPr>
        <w:spacing w:after="0"/>
        <w:rPr>
          <w:rFonts w:cs="Times New Roman"/>
        </w:rPr>
      </w:pPr>
      <w:r w:rsidRPr="005B581A">
        <w:rPr>
          <w:rFonts w:cs="Times New Roman"/>
        </w:rPr>
        <w:t>Az időkeret fennmaradó részének (szabadsáv) szakmai tartalmáról a szakképző iskola szakmai programjában kell rendelkezni.</w:t>
      </w:r>
    </w:p>
    <w:p w14:paraId="3CC11B6C" w14:textId="77777777" w:rsidR="00CB484D" w:rsidRPr="005B581A" w:rsidRDefault="00CB484D" w:rsidP="00CB484D">
      <w:pPr>
        <w:spacing w:after="0"/>
        <w:rPr>
          <w:rFonts w:cs="Times New Roman"/>
        </w:rPr>
      </w:pPr>
    </w:p>
    <w:p w14:paraId="5745DFDD" w14:textId="77777777" w:rsidR="00420CA2" w:rsidRDefault="00CB484D" w:rsidP="00CB484D">
      <w:pPr>
        <w:spacing w:after="0"/>
        <w:rPr>
          <w:rFonts w:cs="Times New Roman"/>
        </w:rPr>
      </w:pPr>
      <w:r w:rsidRPr="005B581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0E74D538" w14:textId="77777777" w:rsidR="005B581A" w:rsidRDefault="005B581A" w:rsidP="00CB484D">
      <w:pPr>
        <w:spacing w:after="0"/>
        <w:rPr>
          <w:rFonts w:cs="Times New Roman"/>
        </w:rPr>
      </w:pPr>
    </w:p>
    <w:p w14:paraId="33248170" w14:textId="77777777" w:rsidR="005B581A" w:rsidRPr="005B581A" w:rsidRDefault="005B581A" w:rsidP="00CB484D">
      <w:pPr>
        <w:spacing w:after="0"/>
        <w:rPr>
          <w:rFonts w:cs="Times New Roman"/>
        </w:rPr>
      </w:pPr>
    </w:p>
    <w:p w14:paraId="4DF93F6C" w14:textId="77777777" w:rsidR="00CB484D" w:rsidRPr="005B581A" w:rsidRDefault="00CB484D" w:rsidP="00CB484D">
      <w:pPr>
        <w:spacing w:after="0"/>
        <w:jc w:val="center"/>
        <w:rPr>
          <w:rFonts w:cs="Times New Roman"/>
        </w:rPr>
      </w:pPr>
      <w:r w:rsidRPr="005B581A">
        <w:rPr>
          <w:rFonts w:cs="Times New Roman"/>
        </w:rPr>
        <w:t>2. számú táblázat</w:t>
      </w:r>
    </w:p>
    <w:p w14:paraId="6E02E10E" w14:textId="77777777" w:rsidR="00420CA2" w:rsidRPr="005B581A" w:rsidRDefault="00CB484D" w:rsidP="00CB484D">
      <w:pPr>
        <w:spacing w:after="0"/>
        <w:jc w:val="center"/>
        <w:rPr>
          <w:rFonts w:cs="Times New Roman"/>
          <w:b/>
        </w:rPr>
      </w:pPr>
      <w:r w:rsidRPr="005B581A">
        <w:rPr>
          <w:rFonts w:cs="Times New Roman"/>
          <w:b/>
        </w:rPr>
        <w:t>A szakmai követelménymodulokhoz rendelt tantárgyak és témakörök óraszáma évfolyamonként</w:t>
      </w:r>
    </w:p>
    <w:p w14:paraId="7F80D995" w14:textId="77777777" w:rsidR="00420CA2" w:rsidRPr="005B581A" w:rsidRDefault="00420CA2" w:rsidP="000B5E9D">
      <w:pPr>
        <w:spacing w:after="0"/>
        <w:rPr>
          <w:rFonts w:cs="Times New Roman"/>
        </w:rPr>
      </w:pPr>
    </w:p>
    <w:p w14:paraId="0D2820F1" w14:textId="77777777" w:rsidR="006F5812" w:rsidRPr="005B581A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1850"/>
        <w:gridCol w:w="665"/>
        <w:gridCol w:w="500"/>
        <w:gridCol w:w="500"/>
        <w:gridCol w:w="500"/>
        <w:gridCol w:w="500"/>
        <w:gridCol w:w="500"/>
        <w:gridCol w:w="380"/>
        <w:gridCol w:w="560"/>
        <w:gridCol w:w="56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581A" w:rsidRPr="005B581A" w14:paraId="314B0DAC" w14:textId="77777777" w:rsidTr="005B581A">
        <w:trPr>
          <w:trHeight w:val="1065"/>
          <w:jc w:val="center"/>
        </w:trPr>
        <w:tc>
          <w:tcPr>
            <w:tcW w:w="2515" w:type="dxa"/>
            <w:gridSpan w:val="2"/>
            <w:vMerge w:val="restart"/>
            <w:shd w:val="clear" w:color="auto" w:fill="auto"/>
            <w:vAlign w:val="center"/>
            <w:hideMark/>
          </w:tcPr>
          <w:p w14:paraId="6502DB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65" w:type="dxa"/>
            <w:vMerge w:val="restart"/>
            <w:shd w:val="clear" w:color="auto" w:fill="auto"/>
            <w:vAlign w:val="center"/>
            <w:hideMark/>
          </w:tcPr>
          <w:p w14:paraId="399925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33DEC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99DB7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294CE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1B5EA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B04BB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F9C3A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76A4F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4787C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D5796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42C7C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9B042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A06C8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5B581A" w:rsidRPr="005B581A" w14:paraId="49C922BB" w14:textId="77777777" w:rsidTr="005B581A">
        <w:trPr>
          <w:trHeight w:val="1065"/>
          <w:jc w:val="center"/>
        </w:trPr>
        <w:tc>
          <w:tcPr>
            <w:tcW w:w="2515" w:type="dxa"/>
            <w:gridSpan w:val="2"/>
            <w:vMerge/>
            <w:vAlign w:val="center"/>
            <w:hideMark/>
          </w:tcPr>
          <w:p w14:paraId="275842C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65" w:type="dxa"/>
            <w:vMerge/>
            <w:vAlign w:val="center"/>
            <w:hideMark/>
          </w:tcPr>
          <w:p w14:paraId="00065DC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774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E85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874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8D0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606D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8544A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4C807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8D1BA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E4B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184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D53913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F677B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5BA30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A7E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AC3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AB9CD7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B74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88D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69A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A2B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6C9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7C5AFDD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5B581A" w:rsidRPr="005B581A" w14:paraId="65ACDD25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444643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687A29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2C7461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7E5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075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941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A9F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41ED294" w14:textId="67D7920F" w:rsidR="005B581A" w:rsidRPr="005B581A" w:rsidRDefault="002001CB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  <w:r w:rsidR="005B581A"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D8145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3446E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60" w:type="dxa"/>
            <w:vMerge w:val="restart"/>
            <w:shd w:val="clear" w:color="000000" w:fill="F2F2F2"/>
            <w:noWrap/>
            <w:vAlign w:val="center"/>
            <w:hideMark/>
          </w:tcPr>
          <w:p w14:paraId="5352FAE8" w14:textId="540B2BE7" w:rsidR="005B581A" w:rsidRPr="005B581A" w:rsidRDefault="002001CB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  <w:r w:rsidR="005B581A"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079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736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0F300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1492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5606D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F6728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7B6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D7E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E0C9A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EDA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33C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2B0B3B4" w14:textId="4BA030AF" w:rsidR="005B581A" w:rsidRPr="005B581A" w:rsidRDefault="002001CB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  <w:r w:rsidR="005B581A"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EABF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F6A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558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3844D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2038</w:t>
            </w:r>
          </w:p>
        </w:tc>
      </w:tr>
      <w:tr w:rsidR="005B581A" w:rsidRPr="005B581A" w14:paraId="3FE4FA64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33ACD2E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824729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65" w:type="dxa"/>
            <w:vMerge/>
            <w:vAlign w:val="center"/>
            <w:hideMark/>
          </w:tcPr>
          <w:p w14:paraId="794CCFF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2D216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0A8F2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0C7EDAC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0" w:type="dxa"/>
            <w:gridSpan w:val="2"/>
            <w:shd w:val="clear" w:color="auto" w:fill="auto"/>
            <w:noWrap/>
            <w:vAlign w:val="center"/>
            <w:hideMark/>
          </w:tcPr>
          <w:p w14:paraId="799C02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60" w:type="dxa"/>
            <w:vMerge/>
            <w:vAlign w:val="center"/>
            <w:hideMark/>
          </w:tcPr>
          <w:p w14:paraId="712050E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CCEA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/>
            <w:vAlign w:val="center"/>
            <w:hideMark/>
          </w:tcPr>
          <w:p w14:paraId="7347C50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5E964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B7071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E96ED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976</w:t>
            </w:r>
          </w:p>
        </w:tc>
        <w:tc>
          <w:tcPr>
            <w:tcW w:w="700" w:type="dxa"/>
            <w:vMerge/>
            <w:vAlign w:val="center"/>
            <w:hideMark/>
          </w:tcPr>
          <w:p w14:paraId="0F279E1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DE8DF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1062</w:t>
            </w:r>
          </w:p>
        </w:tc>
        <w:tc>
          <w:tcPr>
            <w:tcW w:w="500" w:type="dxa"/>
            <w:vMerge/>
            <w:vAlign w:val="center"/>
            <w:hideMark/>
          </w:tcPr>
          <w:p w14:paraId="69D9CB5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35A73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976</w:t>
            </w:r>
          </w:p>
        </w:tc>
        <w:tc>
          <w:tcPr>
            <w:tcW w:w="700" w:type="dxa"/>
            <w:vMerge/>
            <w:vAlign w:val="center"/>
            <w:hideMark/>
          </w:tcPr>
          <w:p w14:paraId="201AD18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5B581A" w:rsidRPr="005B581A" w14:paraId="15251456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4E6699B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123844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65" w:type="dxa"/>
            <w:vMerge/>
            <w:vAlign w:val="center"/>
            <w:hideMark/>
          </w:tcPr>
          <w:p w14:paraId="5A9580B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3478A54F" w14:textId="674AE957" w:rsidR="005B581A" w:rsidRPr="005B581A" w:rsidRDefault="005B581A" w:rsidP="00D10559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</w:t>
            </w:r>
            <w:r w:rsidR="00D10559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os képzés egészében: 840 óra (36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</w:t>
            </w:r>
            <w:r w:rsidR="00D10559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%)</w:t>
            </w:r>
          </w:p>
        </w:tc>
        <w:tc>
          <w:tcPr>
            <w:tcW w:w="700" w:type="dxa"/>
            <w:vMerge/>
            <w:vAlign w:val="center"/>
            <w:hideMark/>
          </w:tcPr>
          <w:p w14:paraId="136A889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06C7D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2E86A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57EFDF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2868907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4E7BD1EB" w14:textId="34D16A20" w:rsidR="005B581A" w:rsidRPr="005B581A" w:rsidRDefault="00D10559" w:rsidP="00D10559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850 óra (38</w:t>
            </w:r>
            <w:r w:rsidR="005B581A"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</w:t>
            </w:r>
            <w:r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  <w:r w:rsidR="005B581A"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%)</w:t>
            </w:r>
          </w:p>
        </w:tc>
        <w:tc>
          <w:tcPr>
            <w:tcW w:w="700" w:type="dxa"/>
            <w:vMerge/>
            <w:vAlign w:val="center"/>
            <w:hideMark/>
          </w:tcPr>
          <w:p w14:paraId="7F30FB4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5B581A" w:rsidRPr="005B581A" w14:paraId="2270105C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4A89E19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6A10A9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65" w:type="dxa"/>
            <w:vMerge/>
            <w:vAlign w:val="center"/>
            <w:hideMark/>
          </w:tcPr>
          <w:p w14:paraId="0B212D4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12D313DA" w14:textId="78876C67" w:rsidR="005B581A" w:rsidRPr="005B581A" w:rsidRDefault="005B581A" w:rsidP="00D10559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</w:t>
            </w:r>
            <w:r w:rsidR="00D10559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os képzés egészében: 1175 óra (63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</w:t>
            </w:r>
            <w:r w:rsidR="00D10559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%)</w:t>
            </w:r>
          </w:p>
        </w:tc>
        <w:tc>
          <w:tcPr>
            <w:tcW w:w="700" w:type="dxa"/>
            <w:vMerge/>
            <w:vAlign w:val="center"/>
            <w:hideMark/>
          </w:tcPr>
          <w:p w14:paraId="46AD4CD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6A9CB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0BF26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4F600B6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A3331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39EB8858" w14:textId="167B2C9A" w:rsidR="005B581A" w:rsidRPr="005B581A" w:rsidRDefault="00D10559" w:rsidP="00D10559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1188 óra (61</w:t>
            </w:r>
            <w:r w:rsidR="005B581A"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,3%)</w:t>
            </w:r>
          </w:p>
        </w:tc>
        <w:tc>
          <w:tcPr>
            <w:tcW w:w="700" w:type="dxa"/>
            <w:vMerge/>
            <w:vAlign w:val="center"/>
            <w:hideMark/>
          </w:tcPr>
          <w:p w14:paraId="1BDA580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5B581A" w:rsidRPr="005B581A" w14:paraId="6CE6868B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403071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D6C66E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62B41A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36D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920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A06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535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50B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22BDB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7956E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AAEBC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454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B48E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89D1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A4116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E1B7F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D66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199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69B1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E98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B3A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33B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07A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57F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7B9A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5B581A" w:rsidRPr="005B581A" w14:paraId="4E79425A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62C46DB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4B202F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5C2960E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752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9C8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612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853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3C0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C9754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492AE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4742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C38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202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C888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832675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B2893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4791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49E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543E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3D4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9D4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10B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1C4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CF1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EBCF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14BE4989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CF35A9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EE6AF1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65" w:type="dxa"/>
            <w:vMerge/>
            <w:vAlign w:val="center"/>
            <w:hideMark/>
          </w:tcPr>
          <w:p w14:paraId="32D8D31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6CD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517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496B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106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702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A11AA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2D87B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5F694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B32F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BD6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A89E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1C99FB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01B24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15C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33E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B96B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9DE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A9F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72D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89D8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96C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DA82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63C1B6C3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6317CCD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319ECD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65" w:type="dxa"/>
            <w:vMerge/>
            <w:vAlign w:val="center"/>
            <w:hideMark/>
          </w:tcPr>
          <w:p w14:paraId="349F7EF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6D6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EF1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51B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118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59E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A9A76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2AE2B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EC5DD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4DC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E33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F100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B04FB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EDDA9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6DF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4DC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6612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D0A9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F1B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249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B21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A34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1AAF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608F071C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198D3D7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A7CDEC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65" w:type="dxa"/>
            <w:vMerge/>
            <w:vAlign w:val="center"/>
            <w:hideMark/>
          </w:tcPr>
          <w:p w14:paraId="037AF6C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AB1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EEA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47F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C83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63F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3BB1B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C0E4F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BFEB7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73A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22E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ECCF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4DED77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FD2A5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EA0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E04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DFD2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B92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216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3EA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B74D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483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170E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</w:tbl>
    <w:p w14:paraId="20E0E543" w14:textId="77777777" w:rsidR="005B581A" w:rsidRDefault="005B581A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1850"/>
        <w:gridCol w:w="665"/>
        <w:gridCol w:w="500"/>
        <w:gridCol w:w="500"/>
        <w:gridCol w:w="500"/>
        <w:gridCol w:w="500"/>
        <w:gridCol w:w="500"/>
        <w:gridCol w:w="380"/>
        <w:gridCol w:w="560"/>
        <w:gridCol w:w="56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581A" w:rsidRPr="005B581A" w14:paraId="681A5007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6A10AAA4" w14:textId="0E16EF24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11498-12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C6F3DE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72A5B4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D9B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E37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630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CB3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A17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B4423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002A3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047B7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86E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109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FBB8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D01A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EA2A7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0AAE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F87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62A0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AA87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2C1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F54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418F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B02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1E3D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5B581A" w:rsidRPr="005B581A" w14:paraId="6F994400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47D10F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D01515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65" w:type="dxa"/>
            <w:vMerge/>
            <w:vAlign w:val="center"/>
            <w:hideMark/>
          </w:tcPr>
          <w:p w14:paraId="169B310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3D3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58A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6CD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72E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56D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F6912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CEF5F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627CC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219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B7F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E405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BAC68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5E9BC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B1B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380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FC3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BDB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A62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F6B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E89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F5D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189F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0B9574F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65D2B56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F85FE9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65" w:type="dxa"/>
            <w:vMerge/>
            <w:vAlign w:val="center"/>
            <w:hideMark/>
          </w:tcPr>
          <w:p w14:paraId="3283EBD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ACD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41F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1FFF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726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E770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0D26C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3A12F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9AEC4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62B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D47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EC1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BA6CF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F3E1C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96E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73A6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C1E9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0B6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E99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314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30E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7D0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0457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275E37FD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FB4313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ED0175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65" w:type="dxa"/>
            <w:vMerge/>
            <w:vAlign w:val="center"/>
            <w:hideMark/>
          </w:tcPr>
          <w:p w14:paraId="501D40A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45EF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F21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B91E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639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21C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3DE55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3882F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9D85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4F0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F38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114B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7C3D5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49A18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65B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63A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EB78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9D2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51E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02C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5C7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AAD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4190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5B581A" w:rsidRPr="005B581A" w14:paraId="6E45B70C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64969B0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0C57B1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65" w:type="dxa"/>
            <w:vMerge/>
            <w:vAlign w:val="center"/>
            <w:hideMark/>
          </w:tcPr>
          <w:p w14:paraId="3310C3C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3384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409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E1E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61D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965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E06E5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9A6BF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D1C93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231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1AF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461F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12842D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99255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3A88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290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908F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F0FF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6D7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36D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B02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1A4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9EA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5B581A" w:rsidRPr="005B581A" w14:paraId="1DFACA4E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038C2F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11495-16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Takarmányozástan és általános állattenyésztés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401BAC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 I.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416672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9EF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5EF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18A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C93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04E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97F55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4F7C8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0D107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981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103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C283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48FA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C910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858D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1B5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F649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37A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DD0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657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B24F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923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D247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581A" w:rsidRPr="005B581A" w14:paraId="7B7DBC92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392FDD1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C42918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665" w:type="dxa"/>
            <w:vMerge/>
            <w:vAlign w:val="center"/>
            <w:hideMark/>
          </w:tcPr>
          <w:p w14:paraId="20D54D5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5F5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66D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D69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D53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603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19967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51673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95A8BE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728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3B1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EFCE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7ED8197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56A00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73C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C17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5C5D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4B2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8B2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676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876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3F4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73B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2241D179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1B8200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FB28C0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gazdasági állatok értékelése</w:t>
            </w:r>
          </w:p>
        </w:tc>
        <w:tc>
          <w:tcPr>
            <w:tcW w:w="665" w:type="dxa"/>
            <w:vMerge/>
            <w:vAlign w:val="center"/>
            <w:hideMark/>
          </w:tcPr>
          <w:p w14:paraId="6FB2EBA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07D4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D6F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117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3064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C33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76C10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7B9D0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E930E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C35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983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BA3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347F2F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410BE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287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F44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8EEA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C23B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E49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3B2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EA4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01E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0CE8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4DAF20A6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20DD29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755D20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Örökléstani alapfogalmak</w:t>
            </w:r>
          </w:p>
        </w:tc>
        <w:tc>
          <w:tcPr>
            <w:tcW w:w="665" w:type="dxa"/>
            <w:vMerge/>
            <w:vAlign w:val="center"/>
            <w:hideMark/>
          </w:tcPr>
          <w:p w14:paraId="3268816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96B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34B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357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EA6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C20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51EDB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BD673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D222D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CBC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0D3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5095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887C4A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91269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828E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E2D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0C34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EF4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4B7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C9A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F552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F52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DADF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06CF18C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2845F7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B4F25E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gazdasági állatok nemesítése</w:t>
            </w:r>
          </w:p>
        </w:tc>
        <w:tc>
          <w:tcPr>
            <w:tcW w:w="665" w:type="dxa"/>
            <w:vMerge/>
            <w:vAlign w:val="center"/>
            <w:hideMark/>
          </w:tcPr>
          <w:p w14:paraId="666F03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924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285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9923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830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5F2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2F769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89106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EB312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797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150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0C32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2EDB2F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F7F75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97C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3ED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65F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CED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D9F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FCB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02B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781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43EC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3122F1A6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1F578B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124945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gazdasági állatok elhelyezése, ápolása</w:t>
            </w:r>
          </w:p>
        </w:tc>
        <w:tc>
          <w:tcPr>
            <w:tcW w:w="665" w:type="dxa"/>
            <w:vMerge/>
            <w:vAlign w:val="center"/>
            <w:hideMark/>
          </w:tcPr>
          <w:p w14:paraId="035CA1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9D63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26B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274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A0A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885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82205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C27CB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DB839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8227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EA7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D181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F69D45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041AC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3D9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BC6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A6B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4928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9ACC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A0C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1BA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8EC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23A9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6F8EF142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249D3EC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F7D369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Takarmányozástan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41A466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F070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D0D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EB8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1F9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FC7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73431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85594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62EA7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D5F7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7E2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2D6D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C08A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98BE9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93E0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619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E3F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9F0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DA2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200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9AB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9C4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622E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5B581A" w:rsidRPr="005B581A" w14:paraId="3B791F18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9CA671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4E0B4D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okszerű takarmányozás alapjai</w:t>
            </w:r>
          </w:p>
        </w:tc>
        <w:tc>
          <w:tcPr>
            <w:tcW w:w="665" w:type="dxa"/>
            <w:vMerge/>
            <w:vAlign w:val="center"/>
            <w:hideMark/>
          </w:tcPr>
          <w:p w14:paraId="7B8688C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916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2A4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E1C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CB6A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A11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00F25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00F7E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D7262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23F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8F4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99BD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7909E20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31008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E41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3E7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13D7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B0B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AA4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575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A6D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374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A2ED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5B581A" w:rsidRPr="005B581A" w14:paraId="4F65E330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30AA9D6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C666A4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takarmányok szerves és szervetlen anyagai</w:t>
            </w:r>
          </w:p>
        </w:tc>
        <w:tc>
          <w:tcPr>
            <w:tcW w:w="665" w:type="dxa"/>
            <w:vMerge/>
            <w:vAlign w:val="center"/>
            <w:hideMark/>
          </w:tcPr>
          <w:p w14:paraId="20077C5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A9E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02C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4CE6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441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0B1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D7870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07A1C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79CDB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5CD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F0A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FFE8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17C600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7D6CB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0D0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EFA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E069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4948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D16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5A9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5CC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838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566B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4926B48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2C9874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85846C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Takarmányozási alapismeretek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4DA0F84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23C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A99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9B37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BBB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608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8B0BF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FB09D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58B6A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7C84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227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C511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04F10A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3E2A3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724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5E0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0D2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601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2E6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120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327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53A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8D98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3BD0220B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6CE7B7B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07FD52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Takarmányismeret</w:t>
            </w:r>
          </w:p>
        </w:tc>
        <w:tc>
          <w:tcPr>
            <w:tcW w:w="665" w:type="dxa"/>
            <w:vMerge/>
            <w:vAlign w:val="center"/>
            <w:hideMark/>
          </w:tcPr>
          <w:p w14:paraId="1321F63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E7D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917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811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168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472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F4D57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52C69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3D513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18E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807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571C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0ECBF8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7C68E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D104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BCD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EB7A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5DA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8A3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63E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B68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425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29EF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581A" w:rsidRPr="005B581A" w14:paraId="552F2511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AB6CB6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1A4F16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takarmányok tartósítása, tárolása</w:t>
            </w:r>
          </w:p>
        </w:tc>
        <w:tc>
          <w:tcPr>
            <w:tcW w:w="665" w:type="dxa"/>
            <w:vMerge/>
            <w:vAlign w:val="center"/>
            <w:hideMark/>
          </w:tcPr>
          <w:p w14:paraId="7FCCBEF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835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EE2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FB37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E9A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A71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4203C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C1B4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93DAE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5E90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700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6FF5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739A1D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01B54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443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5D6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62F9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271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2C7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EDC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E23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1D0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322E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B581A" w:rsidRPr="005B581A" w14:paraId="590AED77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0CADCF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310524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takarmányozás gyakorlati végrehajtása</w:t>
            </w:r>
          </w:p>
        </w:tc>
        <w:tc>
          <w:tcPr>
            <w:tcW w:w="665" w:type="dxa"/>
            <w:vMerge/>
            <w:vAlign w:val="center"/>
            <w:hideMark/>
          </w:tcPr>
          <w:p w14:paraId="2431714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41B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477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0DAC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6B5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FBC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1F443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2C3D9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E7108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58F6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555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E2E6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4DA2E49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27561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E41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14F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1054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EC9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C5C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AD7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C51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20D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040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B581A" w:rsidRPr="005B581A" w14:paraId="70C21503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1344D67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2E4136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gazdasági állatok táplálóanyag szükséglete, takarmányadagok meghatározása</w:t>
            </w:r>
          </w:p>
        </w:tc>
        <w:tc>
          <w:tcPr>
            <w:tcW w:w="665" w:type="dxa"/>
            <w:vMerge/>
            <w:vAlign w:val="center"/>
            <w:hideMark/>
          </w:tcPr>
          <w:p w14:paraId="12C8580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55A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C6A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493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34F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3D6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70A20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A9E10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CF531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4F0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C34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75C3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0CC35F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3FF2C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512A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9A1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1E8C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3D7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F8F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415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7B70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C2C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A220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B581A" w:rsidRPr="005B581A" w14:paraId="501C1DA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60AD0F1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A29FBF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Állattenyésztési alapgyakorlatok I.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67B510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56E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EAA0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2A78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2AE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5E1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C2C39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7A553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C92D4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DC7A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7C4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0FC8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9CF1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9D8C4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E843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25F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F4FB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AAB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444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C22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57E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10C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095C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5B581A" w:rsidRPr="005B581A" w14:paraId="77BC28B8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61A9A65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45E62C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állattenyésztés</w:t>
            </w:r>
          </w:p>
        </w:tc>
        <w:tc>
          <w:tcPr>
            <w:tcW w:w="665" w:type="dxa"/>
            <w:vMerge/>
            <w:vAlign w:val="center"/>
            <w:hideMark/>
          </w:tcPr>
          <w:p w14:paraId="7400D8C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88BA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7833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326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A0D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3A2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CC427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C1C03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9BF52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D66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2A6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409E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3F101F2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880C6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4FF7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573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E653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D9E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24CA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FC5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DA4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F9B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715A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5B581A" w:rsidRPr="005B581A" w14:paraId="6EBADD4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08731D5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33A892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takarmányok kémiai összetétele</w:t>
            </w:r>
          </w:p>
        </w:tc>
        <w:tc>
          <w:tcPr>
            <w:tcW w:w="665" w:type="dxa"/>
            <w:vMerge/>
            <w:vAlign w:val="center"/>
            <w:hideMark/>
          </w:tcPr>
          <w:p w14:paraId="37AD37A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CAC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1EC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9497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637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98A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1D1D4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9CA0B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72DC7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43D9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269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8CF7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360559A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4CED9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430A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E572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7614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CA9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310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04D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038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35D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6DDC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7E56CF6D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1C7249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FD289C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Takarmányozási alapszámítások</w:t>
            </w:r>
          </w:p>
        </w:tc>
        <w:tc>
          <w:tcPr>
            <w:tcW w:w="665" w:type="dxa"/>
            <w:vMerge/>
            <w:vAlign w:val="center"/>
            <w:hideMark/>
          </w:tcPr>
          <w:p w14:paraId="6AFD16A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5AB9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533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6F1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A29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54E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DC181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37EC3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11092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3AC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CE6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4EE1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D2E9B3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043B4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21D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F9A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E5C3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848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179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DC9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DD8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6DE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68B0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41B4AC8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6360761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69E528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Takarmányismeret és tartósítás</w:t>
            </w:r>
          </w:p>
        </w:tc>
        <w:tc>
          <w:tcPr>
            <w:tcW w:w="665" w:type="dxa"/>
            <w:vMerge/>
            <w:vAlign w:val="center"/>
            <w:hideMark/>
          </w:tcPr>
          <w:p w14:paraId="02D1C60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A726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877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4ABE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D08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987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84E37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BA356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429FB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F48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F83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844B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14:paraId="69418D5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D92B1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6BF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F19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5076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41E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A604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B9D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A346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DF9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BF8D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5B581A" w:rsidRPr="005B581A" w14:paraId="7DD3C7B6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4B4B219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C555FD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Takarmányozás végrehajtása</w:t>
            </w:r>
          </w:p>
        </w:tc>
        <w:tc>
          <w:tcPr>
            <w:tcW w:w="665" w:type="dxa"/>
            <w:vMerge/>
            <w:vAlign w:val="center"/>
            <w:hideMark/>
          </w:tcPr>
          <w:p w14:paraId="1249E8B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062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F36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0F2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728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AB7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48090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33F25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87CEF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C55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247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3BF4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501CDF4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AE6CE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59A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65C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36C9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D5A8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F56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77A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CB5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A68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157F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798B9CC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40A189D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031557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Takarmányadag összeállítása</w:t>
            </w:r>
          </w:p>
        </w:tc>
        <w:tc>
          <w:tcPr>
            <w:tcW w:w="665" w:type="dxa"/>
            <w:vMerge/>
            <w:vAlign w:val="center"/>
            <w:hideMark/>
          </w:tcPr>
          <w:p w14:paraId="4FA8B30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A37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C1F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26A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20C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E9A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08C42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FD1FF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655C3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35F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2D6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3ED2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2E31038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62620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6D7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5E4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765E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B24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34A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0B0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455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76A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87E5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5B581A" w:rsidRPr="005B581A" w14:paraId="31EA2CE0" w14:textId="77777777" w:rsidTr="005B581A">
        <w:trPr>
          <w:trHeight w:val="48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7C0A00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11054-12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Állattenyésztés - és tartás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6D1F8A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Anatómia és élettan I.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603C40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E22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B69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974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8C1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31F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AEB6E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0094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25BFC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69A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A8A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30C5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D1911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BA13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902B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F05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DA91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141A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418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1BA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C2A2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5A2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BE20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5B581A" w:rsidRPr="005B581A" w14:paraId="59BF7A64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7FC84D6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24FA72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szakmai nyelvezet</w:t>
            </w:r>
          </w:p>
        </w:tc>
        <w:tc>
          <w:tcPr>
            <w:tcW w:w="665" w:type="dxa"/>
            <w:vMerge/>
            <w:vAlign w:val="center"/>
            <w:hideMark/>
          </w:tcPr>
          <w:p w14:paraId="04CBE7D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8931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320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09F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3446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6C6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69DCB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EA2F8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D3106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E1B7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A91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DB7E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0691128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807B9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1232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F53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AF56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96B4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6CB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FED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4367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83E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DBA7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5B581A" w:rsidRPr="005B581A" w14:paraId="2373B0B7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1C7420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43C7EA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gazdasági állatok testének felépítése</w:t>
            </w:r>
          </w:p>
        </w:tc>
        <w:tc>
          <w:tcPr>
            <w:tcW w:w="665" w:type="dxa"/>
            <w:vMerge/>
            <w:vAlign w:val="center"/>
            <w:hideMark/>
          </w:tcPr>
          <w:p w14:paraId="4FD489E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BBB2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D64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2B7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F7A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D77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82085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2AF8A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34DE2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4C4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7CA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99EA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3AB5382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3765C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47DB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B32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4E41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72F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5CD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A50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6CB5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9EE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99F5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5B581A" w:rsidRPr="005B581A" w14:paraId="0A12F66F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84F2A7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01D8DE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testtájak csontos alapja</w:t>
            </w:r>
          </w:p>
        </w:tc>
        <w:tc>
          <w:tcPr>
            <w:tcW w:w="665" w:type="dxa"/>
            <w:vMerge/>
            <w:vAlign w:val="center"/>
            <w:hideMark/>
          </w:tcPr>
          <w:p w14:paraId="08D9628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A5DB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5C7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5BB6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457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5F0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280BE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01CBA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9275A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D462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C75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B518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6B76C71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BFBD3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CB43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DA8E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A6B5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E30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80E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570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6E89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E22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AB20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5B581A" w:rsidRPr="005B581A" w14:paraId="2BFD85BC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484ADA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106DBC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emlősök és a madarak testtájai</w:t>
            </w:r>
          </w:p>
        </w:tc>
        <w:tc>
          <w:tcPr>
            <w:tcW w:w="665" w:type="dxa"/>
            <w:vMerge/>
            <w:vAlign w:val="center"/>
            <w:hideMark/>
          </w:tcPr>
          <w:p w14:paraId="3F2926C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235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D97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587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A9A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9CC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4B834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9D358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C021E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5AA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C93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FB0A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69E1AA4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4F723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E6A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1B5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C307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2F9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962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6CF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FF71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0D4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CF26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5B581A" w:rsidRPr="005B581A" w14:paraId="4B4D625A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3800396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BA67EB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gazdasági állatok emésztőkészülékének felépítése, az emésztés folyamata és az anyagforgalom</w:t>
            </w:r>
          </w:p>
        </w:tc>
        <w:tc>
          <w:tcPr>
            <w:tcW w:w="665" w:type="dxa"/>
            <w:vMerge/>
            <w:vAlign w:val="center"/>
            <w:hideMark/>
          </w:tcPr>
          <w:p w14:paraId="3D5897C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C2E6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C89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E92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8FD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ED5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E2825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536E0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4511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EBC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CF7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1EA1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14:paraId="2628E44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C994B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BEB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878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EB94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040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FB7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FB3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640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EBB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534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5B581A" w:rsidRPr="005B581A" w14:paraId="5AC93FC5" w14:textId="77777777" w:rsidTr="005B581A">
        <w:trPr>
          <w:trHeight w:val="1440"/>
          <w:jc w:val="center"/>
        </w:trPr>
        <w:tc>
          <w:tcPr>
            <w:tcW w:w="665" w:type="dxa"/>
            <w:vMerge/>
            <w:vAlign w:val="center"/>
            <w:hideMark/>
          </w:tcPr>
          <w:p w14:paraId="72C2EF6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B676B6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gazdasági állatok hím és női nemi készülékének anatómiai felépítése és működése, a szaporodás</w:t>
            </w:r>
          </w:p>
        </w:tc>
        <w:tc>
          <w:tcPr>
            <w:tcW w:w="665" w:type="dxa"/>
            <w:vMerge/>
            <w:vAlign w:val="center"/>
            <w:hideMark/>
          </w:tcPr>
          <w:p w14:paraId="098F59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C23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B98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E5A4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26A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350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9DBEB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4F0D1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59CAC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B7A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576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7071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7BD0BA9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94077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FC9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71E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F6F5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3B72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8B0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B50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4B0A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387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C398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5B581A" w:rsidRPr="005B581A" w14:paraId="4260D1FB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5A03FD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FBEA5D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Állatok egészségvédelme I.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6FED68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520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5C3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EAC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169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9AB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67B7D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A8214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B58D7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B61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B08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EFA4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59163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5AB8C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433B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9B0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FF95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091F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4FA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448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D085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306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449D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581A" w:rsidRPr="005B581A" w14:paraId="05B17429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17645A9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FF3DC2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állat és környezete</w:t>
            </w:r>
          </w:p>
        </w:tc>
        <w:tc>
          <w:tcPr>
            <w:tcW w:w="665" w:type="dxa"/>
            <w:vMerge/>
            <w:vAlign w:val="center"/>
            <w:hideMark/>
          </w:tcPr>
          <w:p w14:paraId="4951655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AA66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140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C672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969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6D6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19C4E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47B28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3BCB8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0AFC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6B3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7691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61C0EB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29C62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A311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A54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F2AE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8F9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E82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8FE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1319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3CD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D21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3E8858FD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03C20F8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6DB791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egészség, a csökkent termelő képesség és a betegség</w:t>
            </w:r>
          </w:p>
        </w:tc>
        <w:tc>
          <w:tcPr>
            <w:tcW w:w="665" w:type="dxa"/>
            <w:vMerge/>
            <w:vAlign w:val="center"/>
            <w:hideMark/>
          </w:tcPr>
          <w:p w14:paraId="6CC0BA7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BE95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4EF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D45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D05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835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659E8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2416D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30CEA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7D5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13A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ED33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74D059F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189A7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BC9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D81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8485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FC3C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C7C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B0B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508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4E5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6205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5B581A" w:rsidRPr="005B581A" w14:paraId="693106D6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0FCAA9F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CE8451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betegségek gyógykezelése és megelőzése</w:t>
            </w:r>
          </w:p>
        </w:tc>
        <w:tc>
          <w:tcPr>
            <w:tcW w:w="665" w:type="dxa"/>
            <w:vMerge/>
            <w:vAlign w:val="center"/>
            <w:hideMark/>
          </w:tcPr>
          <w:p w14:paraId="25AEAE8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AA6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A73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0D4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579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EBD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2B41A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259B4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67826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BAD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B89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4B3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37C4D31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E2A7A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4719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E77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553F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5F4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46C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298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6F5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D01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A65C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44AE7283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8E0376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CBA475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állatok jóléte és az állatvédelem</w:t>
            </w:r>
          </w:p>
        </w:tc>
        <w:tc>
          <w:tcPr>
            <w:tcW w:w="665" w:type="dxa"/>
            <w:vMerge/>
            <w:vAlign w:val="center"/>
            <w:hideMark/>
          </w:tcPr>
          <w:p w14:paraId="414F445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DD4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5D9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57E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6A5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6F0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13119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AEEF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93805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6EA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829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379E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DC1804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62675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2C5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D6A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12B2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63F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04D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7FA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93B6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DF5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8B00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2A3C0876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36BE83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DB7D9D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Állattenyésztési alapgyakorlatok II.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612D34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3B1E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F6A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41F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C6D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132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43AD5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014E5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CC491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2113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496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2E02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D17AB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0DF9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33C5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B25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C4E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D68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E18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065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17D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1B1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01D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5B581A" w:rsidRPr="005B581A" w14:paraId="63596EDF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C1D6AC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F968BA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állati szervezet felépítése</w:t>
            </w:r>
          </w:p>
        </w:tc>
        <w:tc>
          <w:tcPr>
            <w:tcW w:w="665" w:type="dxa"/>
            <w:vMerge/>
            <w:vAlign w:val="center"/>
            <w:hideMark/>
          </w:tcPr>
          <w:p w14:paraId="7D77FE9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017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96F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6946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9B7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A053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3A321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44D56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EC39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69D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67B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EB94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6EA12F1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99230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E2C0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D53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3D83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EA93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0D3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F4A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4DF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4F3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6748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5F6BBAEA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8FF57E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6DCDCB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Mozgásszervek, testtájak</w:t>
            </w:r>
          </w:p>
        </w:tc>
        <w:tc>
          <w:tcPr>
            <w:tcW w:w="665" w:type="dxa"/>
            <w:vMerge/>
            <w:vAlign w:val="center"/>
            <w:hideMark/>
          </w:tcPr>
          <w:p w14:paraId="120B31C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8100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72F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5FA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422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8BA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75CC4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CE383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F3BBB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87A0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D1B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97A9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/>
            <w:vAlign w:val="center"/>
            <w:hideMark/>
          </w:tcPr>
          <w:p w14:paraId="615819B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DF822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027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70D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E25D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FA3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0D9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937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17F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D0D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8EB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5B581A" w:rsidRPr="005B581A" w14:paraId="43217DE2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42EE7D7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24F617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Emésztőkészülék</w:t>
            </w:r>
          </w:p>
        </w:tc>
        <w:tc>
          <w:tcPr>
            <w:tcW w:w="665" w:type="dxa"/>
            <w:vMerge/>
            <w:vAlign w:val="center"/>
            <w:hideMark/>
          </w:tcPr>
          <w:p w14:paraId="4A5B176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CB5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A45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4FD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08A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4C9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0B68F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6A386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A6C22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E5E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E79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CA18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700" w:type="dxa"/>
            <w:vMerge/>
            <w:vAlign w:val="center"/>
            <w:hideMark/>
          </w:tcPr>
          <w:p w14:paraId="2E2283A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21D52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BA6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567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7BE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57C9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F81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A68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B8D3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72E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226F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</w:tr>
      <w:tr w:rsidR="005B581A" w:rsidRPr="005B581A" w14:paraId="73BE1609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76E70D6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8F950F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Nemi készülék</w:t>
            </w:r>
          </w:p>
        </w:tc>
        <w:tc>
          <w:tcPr>
            <w:tcW w:w="665" w:type="dxa"/>
            <w:vMerge/>
            <w:vAlign w:val="center"/>
            <w:hideMark/>
          </w:tcPr>
          <w:p w14:paraId="2FA461B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4543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201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5E89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6FE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B36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05C2A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AE221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01C08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6EF3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463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E2F2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038828F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98447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6DC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442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14CD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92B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EEC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BBD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D4C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A5D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BF1C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5B581A" w:rsidRPr="005B581A" w14:paraId="228A78A5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5E604AE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F25A46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ivarzó állatok felismerése, a termékenyítés módszerei, a vemhesség jelei</w:t>
            </w:r>
          </w:p>
        </w:tc>
        <w:tc>
          <w:tcPr>
            <w:tcW w:w="665" w:type="dxa"/>
            <w:vMerge/>
            <w:vAlign w:val="center"/>
            <w:hideMark/>
          </w:tcPr>
          <w:p w14:paraId="5221F21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240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C61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CBB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30C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0F6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099BE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52A98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E3069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EBE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BC8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0757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16B0DBC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EC5C4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BDF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7E8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C56C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F1C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730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112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EA5E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A21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F596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5B581A" w:rsidRPr="005B581A" w14:paraId="4DEB5386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3543187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A0DE1B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közeledő ellés jelei, az ellésre történő előkészület, az ellés szakszerű levezetése, az ellés utáni teendők </w:t>
            </w:r>
          </w:p>
        </w:tc>
        <w:tc>
          <w:tcPr>
            <w:tcW w:w="665" w:type="dxa"/>
            <w:vMerge/>
            <w:vAlign w:val="center"/>
            <w:hideMark/>
          </w:tcPr>
          <w:p w14:paraId="3198556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117E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3A6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535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563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BA6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0EED4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564F6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D559A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0AD3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6A52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EECB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5B0EA2F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8DB4F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54C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203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F9B5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BCA4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FF31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940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FB34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39E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953A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5B581A" w:rsidRPr="005B581A" w14:paraId="58FA5917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57F02B0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3AF5BD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állat és környezete</w:t>
            </w:r>
          </w:p>
        </w:tc>
        <w:tc>
          <w:tcPr>
            <w:tcW w:w="665" w:type="dxa"/>
            <w:vMerge/>
            <w:vAlign w:val="center"/>
            <w:hideMark/>
          </w:tcPr>
          <w:p w14:paraId="696459E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A79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FD6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788F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D9E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8D9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49325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C03EAE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D5890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AB8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19E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0BBD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9704C8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34D02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149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AC4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F9E4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276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8AA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6EE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11A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104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1CF5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1D1D66BA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1738BF5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71058D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Egészség, csökkent termelő képesség, betegség</w:t>
            </w:r>
          </w:p>
        </w:tc>
        <w:tc>
          <w:tcPr>
            <w:tcW w:w="665" w:type="dxa"/>
            <w:vMerge/>
            <w:vAlign w:val="center"/>
            <w:hideMark/>
          </w:tcPr>
          <w:p w14:paraId="492D4F2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363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4018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0162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F74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236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35372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35C91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1414F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FAC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48D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9743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80F9E0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2F4F7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091E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339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5AA6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942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626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D67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EE69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9F7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8381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083267B0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0BFAB56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C0EF7D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betegségek gyógykezelése</w:t>
            </w:r>
            <w:proofErr w:type="gram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 megelőzése</w:t>
            </w:r>
            <w:proofErr w:type="gramEnd"/>
          </w:p>
        </w:tc>
        <w:tc>
          <w:tcPr>
            <w:tcW w:w="665" w:type="dxa"/>
            <w:vMerge/>
            <w:vAlign w:val="center"/>
            <w:hideMark/>
          </w:tcPr>
          <w:p w14:paraId="55475D8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DCF7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271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6F3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EAC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9D2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26F35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F74A2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88F08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46CB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0B30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4B99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704AFB6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9AF5B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1EF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B05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8CCD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6D5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C52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41C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778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70F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78BE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5B581A" w:rsidRPr="005B581A" w14:paraId="4B2E1DEC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10C07D3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3907C4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Állatvédelem</w:t>
            </w:r>
          </w:p>
        </w:tc>
        <w:tc>
          <w:tcPr>
            <w:tcW w:w="665" w:type="dxa"/>
            <w:vMerge/>
            <w:vAlign w:val="center"/>
            <w:hideMark/>
          </w:tcPr>
          <w:p w14:paraId="18FB71D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B80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8AB3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0EA6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B89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A3F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CE4A1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1825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B70E9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13E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F1E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D460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7FFB2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D337C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F85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6C5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6045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5D0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F44A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CC8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024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8C4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1B94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1ADDAFC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433EB2F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763709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 II.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1CE3FF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1D1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18E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16A0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C8A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4D0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C59D9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E081D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858CB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3D2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C76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7ED2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6401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9E15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C0E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A91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69F9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014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CFA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6F8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71E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966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F838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5B581A" w:rsidRPr="005B581A" w14:paraId="52D0EAE0" w14:textId="77777777" w:rsidTr="005B581A">
        <w:trPr>
          <w:trHeight w:val="1440"/>
          <w:jc w:val="center"/>
        </w:trPr>
        <w:tc>
          <w:tcPr>
            <w:tcW w:w="665" w:type="dxa"/>
            <w:vMerge/>
            <w:vAlign w:val="center"/>
            <w:hideMark/>
          </w:tcPr>
          <w:p w14:paraId="15B6C71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FFFC8F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szarvasmarha elnevezései, értékmérői, fajtái, nemesítése, szaporítása és felnevelése</w:t>
            </w:r>
          </w:p>
        </w:tc>
        <w:tc>
          <w:tcPr>
            <w:tcW w:w="665" w:type="dxa"/>
            <w:vMerge/>
            <w:vAlign w:val="center"/>
            <w:hideMark/>
          </w:tcPr>
          <w:p w14:paraId="32CE8EB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6DA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711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D9A5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D67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5A3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96B5F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74A71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DEAE3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00D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B1D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682A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32FFF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915DB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C468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38D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999B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825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1A1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C85E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D8F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625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B91E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5B581A" w:rsidRPr="005B581A" w14:paraId="48E15540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3CF84D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B271FE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szarvasmarha tartástechnológiái</w:t>
            </w:r>
          </w:p>
        </w:tc>
        <w:tc>
          <w:tcPr>
            <w:tcW w:w="665" w:type="dxa"/>
            <w:vMerge/>
            <w:vAlign w:val="center"/>
            <w:hideMark/>
          </w:tcPr>
          <w:p w14:paraId="6700339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905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69A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CEC8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CD3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4C2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15BE8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DE3A4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125F7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42A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FDC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B901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6BBC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3D92C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3462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5B9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6F8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A26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599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D70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076E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FB5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8693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5B581A" w:rsidRPr="005B581A" w14:paraId="39253994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0790450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4B5E48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Juhtenyésztés</w:t>
            </w:r>
          </w:p>
        </w:tc>
        <w:tc>
          <w:tcPr>
            <w:tcW w:w="665" w:type="dxa"/>
            <w:vMerge/>
            <w:vAlign w:val="center"/>
            <w:hideMark/>
          </w:tcPr>
          <w:p w14:paraId="110D02F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374A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C32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615E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621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479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8EC9C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831D6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B0F1F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4AD0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C02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3532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D7FB6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D5990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C9B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BBD9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8C92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75A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F03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739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77B6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F9E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9A8D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5B581A" w:rsidRPr="005B581A" w14:paraId="23BE09E3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641EAFB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847EE3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Tejgazdaságtan</w:t>
            </w:r>
          </w:p>
        </w:tc>
        <w:tc>
          <w:tcPr>
            <w:tcW w:w="665" w:type="dxa"/>
            <w:vMerge/>
            <w:vAlign w:val="center"/>
            <w:hideMark/>
          </w:tcPr>
          <w:p w14:paraId="4A8AEC6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B1F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DF2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770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748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14C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CFAC4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B5812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CCDFA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A44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691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7127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F5A91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64F4C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0F68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CB0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AC58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CAED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075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801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C6D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412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96FE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B581A" w:rsidRPr="005B581A" w14:paraId="116887A4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4C8E09C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019051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sertés elnevezései, értékmérői, fajtái és hibridjei, nemesítése</w:t>
            </w:r>
          </w:p>
        </w:tc>
        <w:tc>
          <w:tcPr>
            <w:tcW w:w="665" w:type="dxa"/>
            <w:vMerge/>
            <w:vAlign w:val="center"/>
            <w:hideMark/>
          </w:tcPr>
          <w:p w14:paraId="5AE5CE6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C06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4B0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7F5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52E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DD3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BF78C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2CEE8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6BC3D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7F98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6ED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95FA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6C211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174C3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2D8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CE6B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F4E4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16D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6D8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931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CB3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0F3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7C6C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5B581A" w:rsidRPr="005B581A" w14:paraId="462C2562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72286B0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39DE9B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sertés szaporítása, felnevelése, takarmányozása, hizlalása, elhelyezése</w:t>
            </w:r>
          </w:p>
        </w:tc>
        <w:tc>
          <w:tcPr>
            <w:tcW w:w="665" w:type="dxa"/>
            <w:vMerge/>
            <w:vAlign w:val="center"/>
            <w:hideMark/>
          </w:tcPr>
          <w:p w14:paraId="2C1B0D8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E2F9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17D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78C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336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B6C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36BDA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B9F1C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214BD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B4C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511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7C80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65B63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0C97A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3A2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D0D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DD98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0ED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E50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961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6D9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25D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2E0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5B581A" w:rsidRPr="005B581A" w14:paraId="585CE8F8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26A2FCF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5D04E5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Lótenyésztés</w:t>
            </w:r>
          </w:p>
        </w:tc>
        <w:tc>
          <w:tcPr>
            <w:tcW w:w="665" w:type="dxa"/>
            <w:vMerge/>
            <w:vAlign w:val="center"/>
            <w:hideMark/>
          </w:tcPr>
          <w:p w14:paraId="3359ACE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A0E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2D6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BAE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FD2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C8F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A7922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431DE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81F18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7A5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3D1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C88F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3DE95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2EBA7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3BE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021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0F72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9540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CC6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1C2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DED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E6F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9EBA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4D78D7C0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7F624E4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960FD7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Tyúktenyésztés</w:t>
            </w:r>
          </w:p>
        </w:tc>
        <w:tc>
          <w:tcPr>
            <w:tcW w:w="665" w:type="dxa"/>
            <w:vMerge/>
            <w:vAlign w:val="center"/>
            <w:hideMark/>
          </w:tcPr>
          <w:p w14:paraId="18E9713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905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4D4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699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A0E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C34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8C5C4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60753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22D47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093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0A6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F8FD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72A273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2FBC6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C92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C62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3412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C1C2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D36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929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D98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47C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23AB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5B581A" w:rsidRPr="005B581A" w14:paraId="3E77067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FF9BBF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AABC23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Pulyka-, lúd- és kacsatenyésztés</w:t>
            </w:r>
          </w:p>
        </w:tc>
        <w:tc>
          <w:tcPr>
            <w:tcW w:w="665" w:type="dxa"/>
            <w:vMerge/>
            <w:vAlign w:val="center"/>
            <w:hideMark/>
          </w:tcPr>
          <w:p w14:paraId="4A45FA7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67C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789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74B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C53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1BE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45156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F61B6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2A92B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CA5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D4B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6CCD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108A41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8D128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B9F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56F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E669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69A1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7A4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B04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A5D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489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7B4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687CF078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73F599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45C102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Állattenyésztési munkák szervezése</w:t>
            </w:r>
          </w:p>
        </w:tc>
        <w:tc>
          <w:tcPr>
            <w:tcW w:w="665" w:type="dxa"/>
            <w:vMerge/>
            <w:vAlign w:val="center"/>
            <w:hideMark/>
          </w:tcPr>
          <w:p w14:paraId="6AE57BF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1A8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BFD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639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4A6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757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4CC9A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83F98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ABCF4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FC8E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BAB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113A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7EECFD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A911A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16E8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966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74E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92E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C25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4B8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1A72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A30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E72B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</w:tbl>
    <w:p w14:paraId="0A2C968E" w14:textId="77777777" w:rsidR="005B581A" w:rsidRDefault="005B581A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1850"/>
        <w:gridCol w:w="665"/>
        <w:gridCol w:w="500"/>
        <w:gridCol w:w="500"/>
        <w:gridCol w:w="500"/>
        <w:gridCol w:w="500"/>
        <w:gridCol w:w="500"/>
        <w:gridCol w:w="380"/>
        <w:gridCol w:w="560"/>
        <w:gridCol w:w="56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581A" w:rsidRPr="005B581A" w14:paraId="45B65889" w14:textId="77777777" w:rsidTr="005B581A">
        <w:trPr>
          <w:trHeight w:val="480"/>
          <w:jc w:val="center"/>
        </w:trPr>
        <w:tc>
          <w:tcPr>
            <w:tcW w:w="665" w:type="dxa"/>
            <w:vMerge w:val="restart"/>
            <w:vAlign w:val="center"/>
            <w:hideMark/>
          </w:tcPr>
          <w:p w14:paraId="1C22080F" w14:textId="6EC8031E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09BE07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Állattenyésztés gyakorlat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56FF3E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205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7D9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5A6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1105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F64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B96AC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E5328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74DE5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5ACA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9D4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1790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1F5D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95A0C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994D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B98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47DB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D33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489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E61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7FE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CFE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CC25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5B581A" w:rsidRPr="005B581A" w14:paraId="3E0218D8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7F6F606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ED31B9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Szarvasmarha-tenyésztési gyakorlatok</w:t>
            </w:r>
          </w:p>
        </w:tc>
        <w:tc>
          <w:tcPr>
            <w:tcW w:w="665" w:type="dxa"/>
            <w:vMerge/>
            <w:vAlign w:val="center"/>
            <w:hideMark/>
          </w:tcPr>
          <w:p w14:paraId="33D5B87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133E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013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4FD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AFE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33D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E6A72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4ABD2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EAB56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5D4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5E3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E20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7176F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ED988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05E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C07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2F56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876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B82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BB1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A7E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ED1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85CC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5B581A" w:rsidRPr="005B581A" w14:paraId="7A0A8AA9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17FFCF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618A28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Juhtenyésztési gyakorlatok</w:t>
            </w:r>
          </w:p>
        </w:tc>
        <w:tc>
          <w:tcPr>
            <w:tcW w:w="665" w:type="dxa"/>
            <w:vMerge/>
            <w:vAlign w:val="center"/>
            <w:hideMark/>
          </w:tcPr>
          <w:p w14:paraId="0A1F758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B77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BDF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7ED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341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D19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26F52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3B513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4C8C3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EFD6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3A4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96A0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986884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280F1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808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B95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00C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5DC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716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8FA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5AA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788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39C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5B581A" w:rsidRPr="005B581A" w14:paraId="0853AD09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0176775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8CC5D6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Tejgazdaságtani gyakorlatok</w:t>
            </w:r>
          </w:p>
        </w:tc>
        <w:tc>
          <w:tcPr>
            <w:tcW w:w="665" w:type="dxa"/>
            <w:vMerge/>
            <w:vAlign w:val="center"/>
            <w:hideMark/>
          </w:tcPr>
          <w:p w14:paraId="13291A3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023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EA5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82A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38C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4CB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18DAD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34204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6B6C2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E60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B26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1A82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609056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2025E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B6D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007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A2A9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3DE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656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0EA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044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B94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BFEF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5B581A" w:rsidRPr="005B581A" w14:paraId="487B106D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0D21FA3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B885EC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Sertéstenyésztési gyakorlatok</w:t>
            </w:r>
          </w:p>
        </w:tc>
        <w:tc>
          <w:tcPr>
            <w:tcW w:w="665" w:type="dxa"/>
            <w:vMerge/>
            <w:vAlign w:val="center"/>
            <w:hideMark/>
          </w:tcPr>
          <w:p w14:paraId="69A7DEF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2277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C24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218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232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70D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679FE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11879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2EDD7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EDB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8C1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18F6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B499A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76CA9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714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949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7F78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4393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127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F79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525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C00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BF43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5B581A" w:rsidRPr="005B581A" w14:paraId="36DF422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431F7D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BFEEA6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Lótenyésztési gyakorlatok</w:t>
            </w:r>
          </w:p>
        </w:tc>
        <w:tc>
          <w:tcPr>
            <w:tcW w:w="665" w:type="dxa"/>
            <w:vMerge/>
            <w:vAlign w:val="center"/>
            <w:hideMark/>
          </w:tcPr>
          <w:p w14:paraId="7D7404D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EB14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6F0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062A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694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AC8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8ED17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AB125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8EF02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3866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0C8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E69F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6E9F3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DFC8A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2121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E5D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2E6D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346B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D4C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C57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CD3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DAA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83C9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581A" w:rsidRPr="005B581A" w14:paraId="12C86F28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DF8F07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22DBE1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Baromfitenyésztési gyakorlatok</w:t>
            </w:r>
          </w:p>
        </w:tc>
        <w:tc>
          <w:tcPr>
            <w:tcW w:w="665" w:type="dxa"/>
            <w:vMerge/>
            <w:vAlign w:val="center"/>
            <w:hideMark/>
          </w:tcPr>
          <w:p w14:paraId="6FE2C01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F0FC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4CD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85F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41B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88B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04D71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5FB1E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DD81C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B9F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AE9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1736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A2444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2294D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B4BA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BC6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D390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0DE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4E8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94D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753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FFB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1CE6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5B581A" w:rsidRPr="005B581A" w14:paraId="6A543CA8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2E5CFB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11500-12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0317F6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45F2AB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70B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0E1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AA7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712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589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4E9C4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712E8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B6050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F75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E9C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3F71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E0406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8663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574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AFD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0A77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0B1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D2B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CD0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C969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E2D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5483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581A" w:rsidRPr="005B581A" w14:paraId="55E6E7A1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CA7E4C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00087C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Mukavédelmi</w:t>
            </w:r>
            <w:proofErr w:type="spellEnd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7F659CD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E72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841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348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F7E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C75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6B13B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854B3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47590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4202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637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6625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3DAD130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BED72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163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8F4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9954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40F3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E42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D3B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D7A3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9F3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0EB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66E61E3F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651006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C884A8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665" w:type="dxa"/>
            <w:vMerge/>
            <w:vAlign w:val="center"/>
            <w:hideMark/>
          </w:tcPr>
          <w:p w14:paraId="539EF25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46F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408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F64C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4A5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5A2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7E455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DA3D6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16970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C22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4F1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5B20C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4B06008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504E9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476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AB0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72F5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DBF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C8B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079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FDE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A0A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4101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19F413B1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523396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35E923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665" w:type="dxa"/>
            <w:vMerge/>
            <w:vAlign w:val="center"/>
            <w:hideMark/>
          </w:tcPr>
          <w:p w14:paraId="6E1D1C3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0D6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B83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7AFA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5DC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037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C9E34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C3F5E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60E44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7E8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FDF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E691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967C41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D9BCB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941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8F1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116B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82B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57C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1DA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DAB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607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D008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73CC8EDC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43A436C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DD75DF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665" w:type="dxa"/>
            <w:vMerge/>
            <w:vAlign w:val="center"/>
            <w:hideMark/>
          </w:tcPr>
          <w:p w14:paraId="1A3BCF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673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A78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347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399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4DE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CCD12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238BB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7E40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C18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3B0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85CE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E4735C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E8331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C10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306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F9A9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C7C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C30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AF3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0D0A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DA8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1D5E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0FB81C7B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09917A9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D17F53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665" w:type="dxa"/>
            <w:vMerge/>
            <w:vAlign w:val="center"/>
            <w:hideMark/>
          </w:tcPr>
          <w:p w14:paraId="0B268E4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2D11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543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B80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886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AE9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B0937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B960D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69CD0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048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DF2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214C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F7042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C6550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B7B5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2E5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155E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1AA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217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C7A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66B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2DD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2140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5F736F4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529479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BAB57F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jogi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3759C9B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B38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594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B66D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7EC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48C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6D659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83F2D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BB3A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896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31A8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2945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274F2C5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657F9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BC1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053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EA8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D83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82F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FE12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9B4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E91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B435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</w:tbl>
    <w:p w14:paraId="52B6F480" w14:textId="77777777" w:rsidR="005B581A" w:rsidRDefault="005B581A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1850"/>
        <w:gridCol w:w="665"/>
        <w:gridCol w:w="500"/>
        <w:gridCol w:w="500"/>
        <w:gridCol w:w="500"/>
        <w:gridCol w:w="500"/>
        <w:gridCol w:w="500"/>
        <w:gridCol w:w="380"/>
        <w:gridCol w:w="560"/>
        <w:gridCol w:w="56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581A" w:rsidRPr="005B581A" w14:paraId="0EEE9200" w14:textId="77777777" w:rsidTr="005B581A">
        <w:trPr>
          <w:trHeight w:val="48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6A807285" w14:textId="6B98746A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 xml:space="preserve">11906-16 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Agrárvállalkozási, kereskedelmi ismeretek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CB64AF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alapismeretek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58666F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C60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F29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7D0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926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42B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933F2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8E456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ACD0D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8ED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5DC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42A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8CE3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F423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133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E86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5E0D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5B5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D5A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30D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20EB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F37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E69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</w:t>
            </w:r>
          </w:p>
        </w:tc>
      </w:tr>
      <w:tr w:rsidR="005B581A" w:rsidRPr="005B581A" w14:paraId="37DEEC99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7163CDF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CE1268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termelés erőforrásai</w:t>
            </w:r>
          </w:p>
        </w:tc>
        <w:tc>
          <w:tcPr>
            <w:tcW w:w="665" w:type="dxa"/>
            <w:vMerge/>
            <w:vAlign w:val="center"/>
            <w:hideMark/>
          </w:tcPr>
          <w:p w14:paraId="049063C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FEB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3FE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E16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C79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C7F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10CD9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5135B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2B118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21E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1E2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BB9D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59A13DF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D27EE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5A2A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D67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E90D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ADD8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CF2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D3F4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6279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172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EDB9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2C8C5616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E277AE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BA1E6A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termelési folyamat elemzése</w:t>
            </w:r>
          </w:p>
        </w:tc>
        <w:tc>
          <w:tcPr>
            <w:tcW w:w="665" w:type="dxa"/>
            <w:vMerge/>
            <w:vAlign w:val="center"/>
            <w:hideMark/>
          </w:tcPr>
          <w:p w14:paraId="1D1A512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A775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725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5224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50C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148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6F536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83492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3DCF3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EC9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C09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56A5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C0A254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44EE7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DCE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2B0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E1D4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F80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01BD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EC5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D3C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BFF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4D10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61E73893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ECF4A2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15BC06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termelési folyamat szervezése</w:t>
            </w:r>
          </w:p>
        </w:tc>
        <w:tc>
          <w:tcPr>
            <w:tcW w:w="665" w:type="dxa"/>
            <w:vMerge/>
            <w:vAlign w:val="center"/>
            <w:hideMark/>
          </w:tcPr>
          <w:p w14:paraId="07F14F9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8821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EF3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6E28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C63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168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64960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81094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F222B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C0C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135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04F4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3A305D3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74499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8EE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364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F76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2A1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AE6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EE5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564D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F3E4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90F3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79907E4A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7E72457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0DF5C1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termelés pénzügyei</w:t>
            </w:r>
          </w:p>
        </w:tc>
        <w:tc>
          <w:tcPr>
            <w:tcW w:w="665" w:type="dxa"/>
            <w:vMerge/>
            <w:vAlign w:val="center"/>
            <w:hideMark/>
          </w:tcPr>
          <w:p w14:paraId="13DDB0C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4BA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C92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AA1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41D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FAA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60D70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CAF80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3D58A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A76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13B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62F3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31D365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BA0E6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86A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E6B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53EB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73B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340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F37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E3C7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B2D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8DF2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6057639D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749CF7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5A83E4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4269F8E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7F22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8DA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B10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4E5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5BE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C4C4D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6418E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C01E6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293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230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74BE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2BCDCE6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74681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9FA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CDF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3EC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A71C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366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34B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66C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A974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DBC6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5B581A" w:rsidRPr="005B581A" w14:paraId="3F1AA07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395641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52D88F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Vállalkozások alapítása</w:t>
            </w:r>
          </w:p>
        </w:tc>
        <w:tc>
          <w:tcPr>
            <w:tcW w:w="665" w:type="dxa"/>
            <w:vMerge/>
            <w:vAlign w:val="center"/>
            <w:hideMark/>
          </w:tcPr>
          <w:p w14:paraId="1EEC57E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604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54D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369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AB6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671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7BAF9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B0EFD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912A8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6D6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12F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F237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F3A17C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ADF90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36E7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218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8B84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EFA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259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02D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DF9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D8C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D241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35F85CC3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7B8A64D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74AAE9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vállalkozás működtetése, mezőgazdasági vállalkozások sajátosságai</w:t>
            </w:r>
          </w:p>
        </w:tc>
        <w:tc>
          <w:tcPr>
            <w:tcW w:w="665" w:type="dxa"/>
            <w:vMerge/>
            <w:vAlign w:val="center"/>
            <w:hideMark/>
          </w:tcPr>
          <w:p w14:paraId="5718E30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CB17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EA9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C47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C65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AC4C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B0BA1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8445D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1CB8F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CAB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C74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291E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97B932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C87D8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49F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15E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BC34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59C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E18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939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9E7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116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55DC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5B581A" w:rsidRPr="005B581A" w14:paraId="73B8593B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40B64E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42AD76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Marketing, fogyasztóvédelem</w:t>
            </w:r>
          </w:p>
        </w:tc>
        <w:tc>
          <w:tcPr>
            <w:tcW w:w="665" w:type="dxa"/>
            <w:vMerge/>
            <w:vAlign w:val="center"/>
            <w:hideMark/>
          </w:tcPr>
          <w:p w14:paraId="4A952F1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CDF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D55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E21C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392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8E6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BD175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D91BC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AE9D0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0E7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888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3BFB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3946C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5D8B8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D78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F00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55C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DDB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73F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C1E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0A5F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547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955A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5B581A" w:rsidRPr="005B581A" w14:paraId="0D85A96B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024416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912E1C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mezőgazdasági vállalkozások, termékek marketingje</w:t>
            </w:r>
          </w:p>
        </w:tc>
        <w:tc>
          <w:tcPr>
            <w:tcW w:w="665" w:type="dxa"/>
            <w:vMerge/>
            <w:vAlign w:val="center"/>
            <w:hideMark/>
          </w:tcPr>
          <w:p w14:paraId="346BB88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2F6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45E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DF6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75A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D64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1FE84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C25F7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78D3E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AF4C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3ED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B1C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237611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93E27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2E4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C13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0F3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714E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D77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5B7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A74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95C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560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5B581A" w:rsidRPr="005B581A" w14:paraId="77880841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BC11E8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ABBE9E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Európai Uniós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3609B8E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782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B5F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541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014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EB5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7CAB9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72B1B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BBA3D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71E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CCD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EFA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995E29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22D40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C35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C3C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A2CE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09E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57E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027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16A2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6C75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EF61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5B581A" w:rsidRPr="005B581A" w14:paraId="4D3A41ED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8B19F7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13EBFB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alapgyakorlatok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2F4EA2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9F3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4E3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36B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3C2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63C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BE2DB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91C5A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FD667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F92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3F5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2778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B57F6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8A94E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F7B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48A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9893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F2C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0E1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310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C8B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D77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1D11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5B581A" w:rsidRPr="005B581A" w14:paraId="75E3055F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4F00054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ED7490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Adózási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3418D83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BDE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AD5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DF96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51E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D30A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8460C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2590D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D71FE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F6C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1E1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CB57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2FAD1B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4CF0E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21B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FC1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CF57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4CF6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5C0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9F4E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668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CF4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6CA4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5B581A" w:rsidRPr="005B581A" w14:paraId="25C8A72F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2152021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2276B3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Őrtermelés adózása</w:t>
            </w:r>
          </w:p>
        </w:tc>
        <w:tc>
          <w:tcPr>
            <w:tcW w:w="665" w:type="dxa"/>
            <w:vMerge/>
            <w:vAlign w:val="center"/>
            <w:hideMark/>
          </w:tcPr>
          <w:p w14:paraId="1D484F8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EE8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3BB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DC88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DB7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913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B9D69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0E8B5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A795C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8A6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304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6FE8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93944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F6CCA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16CE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C6D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DB45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673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A16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012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802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9AC2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16DA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5B581A" w:rsidRPr="005B581A" w14:paraId="777B18CD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1DC26B4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69A34E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 gyakorlata</w:t>
            </w:r>
          </w:p>
        </w:tc>
        <w:tc>
          <w:tcPr>
            <w:tcW w:w="665" w:type="dxa"/>
            <w:vMerge/>
            <w:vAlign w:val="center"/>
            <w:hideMark/>
          </w:tcPr>
          <w:p w14:paraId="24ED091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1A8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178F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13B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02A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0C2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2022D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89245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E8743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290D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4E2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D76A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350C183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0AB9E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A68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8F5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1314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8A3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421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84E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E17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080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D51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5B581A" w:rsidRPr="005B581A" w14:paraId="3AF06F27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4873582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C0A78D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vállalkozás működtetése során szükséges kalkulációk</w:t>
            </w:r>
          </w:p>
        </w:tc>
        <w:tc>
          <w:tcPr>
            <w:tcW w:w="665" w:type="dxa"/>
            <w:vMerge/>
            <w:vAlign w:val="center"/>
            <w:hideMark/>
          </w:tcPr>
          <w:p w14:paraId="08C97B7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9224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5CD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0DA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526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7EC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63211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9CFE1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71207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C184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91F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02A3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547D0E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26E30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DF34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72A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1DA3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1D62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5AC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514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6EA1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3D7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AB4E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5B581A" w:rsidRPr="005B581A" w14:paraId="776EB53C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34E50A6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1CCE61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Tervezési gyakorlat</w:t>
            </w:r>
          </w:p>
        </w:tc>
        <w:tc>
          <w:tcPr>
            <w:tcW w:w="665" w:type="dxa"/>
            <w:vMerge/>
            <w:vAlign w:val="center"/>
            <w:hideMark/>
          </w:tcPr>
          <w:p w14:paraId="3CA3BD9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C73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DC5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DE1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510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440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76B8C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3F350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85A8A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6D31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61B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3A01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74C106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1D75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4A5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C3F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0F2D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5E11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172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F4D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A50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47D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DC60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0CB9B9C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6D2BBB7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1C41AC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Pályázatkészítési gyakorlat</w:t>
            </w:r>
          </w:p>
        </w:tc>
        <w:tc>
          <w:tcPr>
            <w:tcW w:w="665" w:type="dxa"/>
            <w:vMerge/>
            <w:vAlign w:val="center"/>
            <w:hideMark/>
          </w:tcPr>
          <w:p w14:paraId="1B43131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401C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31D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5CF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D1F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6A5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A4F2D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A84E1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6D84A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38F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737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1B10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004DCA9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61000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4B07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025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78DD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6EF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875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CF5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CED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7EB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8EE3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5B581A" w:rsidRPr="005B581A" w14:paraId="7C3C550F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4C17F34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DDE018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Mezőgazdasági vállalkozás </w:t>
            </w: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markating</w:t>
            </w:r>
            <w:proofErr w:type="spellEnd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tevékenysége</w:t>
            </w:r>
          </w:p>
        </w:tc>
        <w:tc>
          <w:tcPr>
            <w:tcW w:w="665" w:type="dxa"/>
            <w:vMerge/>
            <w:vAlign w:val="center"/>
            <w:hideMark/>
          </w:tcPr>
          <w:p w14:paraId="58EC899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7CD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A8C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3D0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03A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A29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AADE8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CBD45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4195E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430E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6B7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3A3B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0BAE2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25A3E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EA2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B96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6F10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C77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BB0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3D3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1EE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FAA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D205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5B581A" w:rsidRPr="005B581A" w14:paraId="7EEEA06B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3198095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0AB809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Adminisztráció</w:t>
            </w:r>
          </w:p>
        </w:tc>
        <w:tc>
          <w:tcPr>
            <w:tcW w:w="665" w:type="dxa"/>
            <w:vMerge/>
            <w:vAlign w:val="center"/>
            <w:hideMark/>
          </w:tcPr>
          <w:p w14:paraId="3E6FD70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97E7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484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738B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378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351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4780A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C3106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FCE13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ED6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EF8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6C9D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D5CD9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3CED5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970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CE4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AD40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4FF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9C0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A2D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92F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D04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04BD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5B581A" w:rsidRPr="005B581A" w14:paraId="29B27D82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238D16A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6AA6F7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665" w:type="dxa"/>
            <w:vMerge/>
            <w:vAlign w:val="center"/>
            <w:hideMark/>
          </w:tcPr>
          <w:p w14:paraId="0382F29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038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6D7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7B7B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018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5FE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ADF7C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AA613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05271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CB1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141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CBD5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9C1E20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0818B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891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53D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B41A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BCB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52D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CD4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6DD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12B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B206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5B581A" w:rsidRPr="005B581A" w14:paraId="65D3287F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3F85AA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11052-12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Gépüzemeltetés és </w:t>
            </w: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-karbantartás</w:t>
            </w:r>
            <w:proofErr w:type="spellEnd"/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5F3C53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73E19D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165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444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5B8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893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C69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DCE47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DABCB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2A47E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D9E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0F4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1207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3A780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0366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737B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D7A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2EF0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CF57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F49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9DF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1FAB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07F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43B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5B581A" w:rsidRPr="005B581A" w14:paraId="480B849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0C58D3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5C670B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alapismeretek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08DEBCC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CDC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ED1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9D7F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04A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D7E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4153F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E36EB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BE979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DDDD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E03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DD9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8FB35A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46996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77A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5A7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DA77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FDA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B3D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293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D55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344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3533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5B581A" w:rsidRPr="005B581A" w14:paraId="057C99F5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CEA05B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8EA498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Erőgép felépítése és működése</w:t>
            </w:r>
          </w:p>
        </w:tc>
        <w:tc>
          <w:tcPr>
            <w:tcW w:w="665" w:type="dxa"/>
            <w:vMerge/>
            <w:vAlign w:val="center"/>
            <w:hideMark/>
          </w:tcPr>
          <w:p w14:paraId="0F135FE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5268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E11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5350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696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A63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D0471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E90E0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6EF8E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3373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441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CEAD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3F2A8B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3F9C5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CCA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E2D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84D6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1B4E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07A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CD6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50F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616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C97A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5B581A" w:rsidRPr="005B581A" w14:paraId="334A0857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82AFBA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40549F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Állattenyésztés épületei és gépei</w:t>
            </w:r>
          </w:p>
        </w:tc>
        <w:tc>
          <w:tcPr>
            <w:tcW w:w="665" w:type="dxa"/>
            <w:vMerge/>
            <w:vAlign w:val="center"/>
            <w:hideMark/>
          </w:tcPr>
          <w:p w14:paraId="19F2DB0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956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E77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379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EA3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EA4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4E671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78D5F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59519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123D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F5A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A3E9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4C42348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E54A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A13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BC4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7E81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6CD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0BC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7E6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EF03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E86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261D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5B581A" w:rsidRPr="005B581A" w14:paraId="7931473A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3A2ECD5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08782D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Talajművelés és tápanyag-utánpótlás gépeinek felépítése és működése</w:t>
            </w:r>
          </w:p>
        </w:tc>
        <w:tc>
          <w:tcPr>
            <w:tcW w:w="665" w:type="dxa"/>
            <w:vMerge/>
            <w:vAlign w:val="center"/>
            <w:hideMark/>
          </w:tcPr>
          <w:p w14:paraId="59B3CAA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219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84C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E8E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24A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9CE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91BC2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8F263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D34E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6A5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783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F7B9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96B24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4286B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36FF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12C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3E23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46F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E26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974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98EB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8856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5CB8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0DD5E76B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7286784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BC2021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Szaporítás és növényápolás gépeinek felépítése és működése</w:t>
            </w:r>
          </w:p>
        </w:tc>
        <w:tc>
          <w:tcPr>
            <w:tcW w:w="665" w:type="dxa"/>
            <w:vMerge/>
            <w:vAlign w:val="center"/>
            <w:hideMark/>
          </w:tcPr>
          <w:p w14:paraId="4CD7A17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971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261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68E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DA0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2EF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1CB63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2A320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71217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FDB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4F2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CA38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D77B8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AB303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660B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E51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EA4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4EA7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72F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728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EFBB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2A5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921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5D0EA1C6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621B99C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7E78A6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Betakarítás, szállítás, anyagmozgatás gépeinek felépítése és működése</w:t>
            </w:r>
          </w:p>
        </w:tc>
        <w:tc>
          <w:tcPr>
            <w:tcW w:w="665" w:type="dxa"/>
            <w:vMerge/>
            <w:vAlign w:val="center"/>
            <w:hideMark/>
          </w:tcPr>
          <w:p w14:paraId="68B5C88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DB53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477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BF0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FD3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41B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1E4A1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B2751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E5E7B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A4F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3CB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64D1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DD4E05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AFFCA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CFE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82D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2712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ECE4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72E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6BC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7EAD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95B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926A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5B581A" w:rsidRPr="005B581A" w14:paraId="58920842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1561211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A403CD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 gyakorlat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1D6BB0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613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98C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E20A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95C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0CC4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6D846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21323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3423C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096E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A10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B197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F023E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4376A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784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623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BF4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71B9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7EC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27BF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E4F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4A0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A3CA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196</w:t>
            </w:r>
          </w:p>
        </w:tc>
      </w:tr>
      <w:tr w:rsidR="005B581A" w:rsidRPr="005B581A" w14:paraId="6C34813A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7553A9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58B8EE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665" w:type="dxa"/>
            <w:vMerge/>
            <w:vAlign w:val="center"/>
            <w:hideMark/>
          </w:tcPr>
          <w:p w14:paraId="75F63E4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C149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79D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1D3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CA9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19D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20B0F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D5C96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4088F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366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39C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73E4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240B13E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065C6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3C8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EF6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676A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3F8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C01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6D4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7C2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BF5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66C2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5B581A" w:rsidRPr="005B581A" w14:paraId="6742603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54E8D7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195468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Erőgépek és karbantartásuk</w:t>
            </w:r>
          </w:p>
        </w:tc>
        <w:tc>
          <w:tcPr>
            <w:tcW w:w="665" w:type="dxa"/>
            <w:vMerge/>
            <w:vAlign w:val="center"/>
            <w:hideMark/>
          </w:tcPr>
          <w:p w14:paraId="76BF630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4740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B5E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C313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7F5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955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77646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F69D6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5804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B6A3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D81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215A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299B546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02897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60E9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57D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CACB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3BE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FF8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D37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E30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DD6F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FB28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5B581A" w:rsidRPr="005B581A" w14:paraId="7BA2975A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78719AC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94AE59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Állattenyésztés épületeinek, gépeinek üzemeltetése,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09566E8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C06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03E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800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C9B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65D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A1FEE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616BF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1BD48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4B7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286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9C76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14:paraId="3889DA8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9039E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09AE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71A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7D76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7E4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64A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5E9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7C2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A7A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04AE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5B581A" w:rsidRPr="005B581A" w14:paraId="2512B8DF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279548E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51AFE2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Talajművelés és tápanyag-utánpótlás gépeinek beállítása, üzemeltetése és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1795843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D64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2A9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BCF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1A1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604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09341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C44D6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7E857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A66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87F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4513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C07824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1CFE4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32A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11B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E7D7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CF2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E41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E4F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6B23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C2C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87D5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5B581A" w:rsidRPr="005B581A" w14:paraId="708AA150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5A4AFE9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A155D1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Szaporítás és növényápolás gépeinek beállítása, üzemeltetése és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70A20A3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E89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EB1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02C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CBB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3EC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2CF33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1EC2B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C3C97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738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65C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F4AD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D9F6AF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D77C1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164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6F8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F586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DA5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576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506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C50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00B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ECB2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581A" w:rsidRPr="005B581A" w14:paraId="07A5765D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115B6EF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BBC5E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Betakarítás, szállítás, anyagmozgatás gépeinek beállítása, működése és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0494A2F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BD6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BB1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C90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101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28EF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48379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2E216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67FB0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A0B8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934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CECE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CA077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8C76B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B3C7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416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EAD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CBA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896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581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D264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BB8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CF24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5B581A" w:rsidRPr="005B581A" w14:paraId="396778E5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71BA77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11053-12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Szántóföldi növénytermesztés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979AA7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Növénytermesztés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6B8DAA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BAE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EA2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19B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B6E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B27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E0AD7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10398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20F5E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CCF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22D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B8A8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9201D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01F55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11A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351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5BB9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8AC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FA7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8F6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348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F90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E9B8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190</w:t>
            </w:r>
          </w:p>
        </w:tc>
      </w:tr>
      <w:tr w:rsidR="005B581A" w:rsidRPr="005B581A" w14:paraId="55180FBD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5195B02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6937C2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növény és környezete, agrometeorológia, éghajlattan</w:t>
            </w:r>
          </w:p>
        </w:tc>
        <w:tc>
          <w:tcPr>
            <w:tcW w:w="665" w:type="dxa"/>
            <w:vMerge/>
            <w:vAlign w:val="center"/>
            <w:hideMark/>
          </w:tcPr>
          <w:p w14:paraId="130F59B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157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F9F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7F0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0BD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B43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C853A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E1AC7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474F0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AF5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366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EF39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338E380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0832D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35B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E2E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F0C4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71B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56E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F28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F83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C73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B1B9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5B581A" w:rsidRPr="005B581A" w14:paraId="3B9A9D01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720AAB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B42EFC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Talajtan, talajjavítás, talajvédelem</w:t>
            </w:r>
          </w:p>
        </w:tc>
        <w:tc>
          <w:tcPr>
            <w:tcW w:w="665" w:type="dxa"/>
            <w:vMerge/>
            <w:vAlign w:val="center"/>
            <w:hideMark/>
          </w:tcPr>
          <w:p w14:paraId="31F553F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357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6137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CD2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332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515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A11B9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50FC5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90E31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C26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B20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5D28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8E114F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EE9B5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9BD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9DA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CD0C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68B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5D4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314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1F4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296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B4A7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5B581A" w:rsidRPr="005B581A" w14:paraId="4FC06BDA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585FB3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00259B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Tápanyagutánpótlás</w:t>
            </w:r>
            <w:proofErr w:type="spellEnd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talajhasználat</w:t>
            </w:r>
          </w:p>
        </w:tc>
        <w:tc>
          <w:tcPr>
            <w:tcW w:w="665" w:type="dxa"/>
            <w:vMerge/>
            <w:vAlign w:val="center"/>
            <w:hideMark/>
          </w:tcPr>
          <w:p w14:paraId="2539D12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1973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E2B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69E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871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458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31F17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ADED6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1D6C2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0149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A80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0875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D89B54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FBA97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080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BC7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E20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209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6DE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129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1AF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E60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8B80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5B581A" w:rsidRPr="005B581A" w14:paraId="25C4D939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23F6649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E7C9E0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Talajművelés és talajművelési rendszerek</w:t>
            </w:r>
          </w:p>
        </w:tc>
        <w:tc>
          <w:tcPr>
            <w:tcW w:w="665" w:type="dxa"/>
            <w:vMerge/>
            <w:vAlign w:val="center"/>
            <w:hideMark/>
          </w:tcPr>
          <w:p w14:paraId="4DC7A22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569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17C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701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E1D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FB7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FAB2F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539CB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532D2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0BD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180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5CD3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66240A5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ACA63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219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345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BE9A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AAE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C79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C44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2BA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C4F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E741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5B581A" w:rsidRPr="005B581A" w14:paraId="1AB0E025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0BCE1A2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CCE17B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Szaporítás</w:t>
            </w:r>
          </w:p>
        </w:tc>
        <w:tc>
          <w:tcPr>
            <w:tcW w:w="665" w:type="dxa"/>
            <w:vMerge/>
            <w:vAlign w:val="center"/>
            <w:hideMark/>
          </w:tcPr>
          <w:p w14:paraId="0970C79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676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DDE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F5D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1686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9A1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FFDE7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AB5B3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7AE4D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EBE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102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494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4C04059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5680C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79B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745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7A61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EA65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4A6C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FBA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44F4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90C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03AA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5B581A" w:rsidRPr="005B581A" w14:paraId="164FDEB4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0E93B7A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3F9045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Növényápolás, betakarítás, terménytárolás</w:t>
            </w:r>
          </w:p>
        </w:tc>
        <w:tc>
          <w:tcPr>
            <w:tcW w:w="665" w:type="dxa"/>
            <w:vMerge/>
            <w:vAlign w:val="center"/>
            <w:hideMark/>
          </w:tcPr>
          <w:p w14:paraId="1329524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751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F39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46E7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330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BA4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36B37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33D0A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7C426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F748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4CE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5D96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5B6B7E2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D4C88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D28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B5B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EA1E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87A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F49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B66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B49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131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9DBC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B581A" w:rsidRPr="005B581A" w14:paraId="653B234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11F6B9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D6F75A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Gabonafélék termesztése</w:t>
            </w:r>
          </w:p>
        </w:tc>
        <w:tc>
          <w:tcPr>
            <w:tcW w:w="665" w:type="dxa"/>
            <w:vMerge/>
            <w:vAlign w:val="center"/>
            <w:hideMark/>
          </w:tcPr>
          <w:p w14:paraId="3801031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E0AC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6C7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35D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883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A3B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1FDAE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C14CF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57BD4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9D07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7B7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B9CD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163E2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5C038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FF97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66F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FFCA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05A4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086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A14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3D6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8F3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81F9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5B581A" w:rsidRPr="005B581A" w14:paraId="768AF203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28C4912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800D6B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Gyökér- és gumós, ipari és hüvelyes növények termesztése</w:t>
            </w:r>
          </w:p>
        </w:tc>
        <w:tc>
          <w:tcPr>
            <w:tcW w:w="665" w:type="dxa"/>
            <w:vMerge/>
            <w:vAlign w:val="center"/>
            <w:hideMark/>
          </w:tcPr>
          <w:p w14:paraId="7339ECA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3838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5C5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1820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1CE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836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63E92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97AE8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B2C84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814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0D4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26A1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1DB8F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4DAF5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4CDE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E91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23D6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ED75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BB73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680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F5F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17B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CD64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</w:tr>
      <w:tr w:rsidR="005B581A" w:rsidRPr="005B581A" w14:paraId="519B1F4B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4B73615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46A110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Szálastakarmányok termesztése, gyepgazdálkodás</w:t>
            </w:r>
          </w:p>
        </w:tc>
        <w:tc>
          <w:tcPr>
            <w:tcW w:w="665" w:type="dxa"/>
            <w:vMerge/>
            <w:vAlign w:val="center"/>
            <w:hideMark/>
          </w:tcPr>
          <w:p w14:paraId="141B61B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0FA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664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95B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79F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107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1A37F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84C20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B87D8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EB0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4B44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88AE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A9538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F5B2C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7CB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A477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85A3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EF92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516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AE6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8FB3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C6B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E614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</w:tr>
      <w:tr w:rsidR="005B581A" w:rsidRPr="005B581A" w14:paraId="611CB188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470C567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F5ED5D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Növénytermesztési munkák szervezése</w:t>
            </w:r>
          </w:p>
        </w:tc>
        <w:tc>
          <w:tcPr>
            <w:tcW w:w="665" w:type="dxa"/>
            <w:vMerge/>
            <w:vAlign w:val="center"/>
            <w:hideMark/>
          </w:tcPr>
          <w:p w14:paraId="343FAB6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F24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052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AF7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C3AC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FEE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30FC5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F2574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F2BF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692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20A6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A06B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853344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09DEE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97D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868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9486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3D2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F4B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513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DFF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D09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183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</w:tr>
      <w:tr w:rsidR="005B581A" w:rsidRPr="005B581A" w14:paraId="0F3A634E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4D3904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3523CB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Növénytermesztés gyakorlat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64F04B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2A2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1E7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F52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B96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FE6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65C48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D6269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364B3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397E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EF8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3D7A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91AA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55A2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E75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3DD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CA6D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816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F4E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A8E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5B7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B1E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8E89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178</w:t>
            </w:r>
          </w:p>
        </w:tc>
      </w:tr>
      <w:tr w:rsidR="005B581A" w:rsidRPr="005B581A" w14:paraId="3334E8E2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4E00590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E63B25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növénytermesztés meteorológiai tényezőinek vizsgálata</w:t>
            </w:r>
          </w:p>
        </w:tc>
        <w:tc>
          <w:tcPr>
            <w:tcW w:w="665" w:type="dxa"/>
            <w:vMerge/>
            <w:vAlign w:val="center"/>
            <w:hideMark/>
          </w:tcPr>
          <w:p w14:paraId="51BD7CC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9FC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6D1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0EB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F33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671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AE419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BA2A0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901B8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BF9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DD8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889C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4ADD13B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4B10E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34B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BE2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F1A6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7A48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3DC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9AA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8A2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29D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D0C5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5B581A" w:rsidRPr="005B581A" w14:paraId="10096525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0FD700D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64810A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Talajmintavétel, talajvizsgálat</w:t>
            </w:r>
          </w:p>
        </w:tc>
        <w:tc>
          <w:tcPr>
            <w:tcW w:w="665" w:type="dxa"/>
            <w:vMerge/>
            <w:vAlign w:val="center"/>
            <w:hideMark/>
          </w:tcPr>
          <w:p w14:paraId="55B464C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B45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F51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F505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3D8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066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6E88C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25805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5D232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F2B1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EC8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CD07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6EACE5E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FC5EC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DCB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005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A3BF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833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704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722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473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15C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283F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5B581A" w:rsidRPr="005B581A" w14:paraId="31A491AB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37A05B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B3A566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Vetőmagmintavétel</w:t>
            </w:r>
            <w:proofErr w:type="spellEnd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vetőmagvizsgálat</w:t>
            </w:r>
          </w:p>
        </w:tc>
        <w:tc>
          <w:tcPr>
            <w:tcW w:w="665" w:type="dxa"/>
            <w:vMerge/>
            <w:vAlign w:val="center"/>
            <w:hideMark/>
          </w:tcPr>
          <w:p w14:paraId="5811C99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EAE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D8A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7B3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7D3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BF1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F7526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C4E70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848F0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C70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A1D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7483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20EC468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59529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296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664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E412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9A1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DBD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F3D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1687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E6B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1C6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5B581A" w:rsidRPr="005B581A" w14:paraId="559439EE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1750E8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2BB673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Termesztéstechnológiai gyakorlatok</w:t>
            </w:r>
          </w:p>
        </w:tc>
        <w:tc>
          <w:tcPr>
            <w:tcW w:w="665" w:type="dxa"/>
            <w:vMerge/>
            <w:vAlign w:val="center"/>
            <w:hideMark/>
          </w:tcPr>
          <w:p w14:paraId="7A72E9A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B0C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3D5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6E3A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D9D7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A74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A9FB5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C0AED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A5072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4D89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86E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E106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BB636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E25A4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AE8E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BA7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3848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2EB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0A6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E13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FBD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CED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F329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</w:tr>
      <w:tr w:rsidR="005B581A" w:rsidRPr="005B581A" w14:paraId="60F970C7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327F413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6F6C2E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Határszemlék</w:t>
            </w:r>
          </w:p>
        </w:tc>
        <w:tc>
          <w:tcPr>
            <w:tcW w:w="665" w:type="dxa"/>
            <w:vMerge/>
            <w:vAlign w:val="center"/>
            <w:hideMark/>
          </w:tcPr>
          <w:p w14:paraId="53A13BB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7DB7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F93E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E641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9A1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2A7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0EF3C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4F589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A96FF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6EE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F75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56D9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E0774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4DA81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36D3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118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2AAE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3D8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7A4E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F46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064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135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228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5B581A" w:rsidRPr="005B581A" w14:paraId="08DEDB78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C686A3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CBFBDB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számítások végzése</w:t>
            </w:r>
          </w:p>
        </w:tc>
        <w:tc>
          <w:tcPr>
            <w:tcW w:w="665" w:type="dxa"/>
            <w:vMerge/>
            <w:vAlign w:val="center"/>
            <w:hideMark/>
          </w:tcPr>
          <w:p w14:paraId="52DDC10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27E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75D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75A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6C4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137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37707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86E14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21708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019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6AE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9452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25914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43848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40BF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8FC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0994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85B5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56E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0DB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615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EB4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1670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5B581A" w:rsidRPr="005B581A" w14:paraId="69037E67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689645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11082-12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Kertészeti növénytermesztés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7F49D6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Kertészet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2E4786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386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982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D083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E07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ABD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8CDA7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4B0AF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95530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FEB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97B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1C1F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2E8D4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91E36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CF1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F1A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7F5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B633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88E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792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144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6AD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8435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5B581A" w:rsidRPr="005B581A" w14:paraId="1E00FE6C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4615186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255D8D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Kertészeti alapismeretek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226DB85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4650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FF4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A76F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4B8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834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E6090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98B69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46A9D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F0E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FD1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339D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93A6F8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D4AF7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CF9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B02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2AAF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A0F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E38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168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558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44D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8FA6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5B581A" w:rsidRPr="005B581A" w14:paraId="286E3F29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272D271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A4062A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Zöldségtermesztés</w:t>
            </w:r>
          </w:p>
        </w:tc>
        <w:tc>
          <w:tcPr>
            <w:tcW w:w="665" w:type="dxa"/>
            <w:vMerge/>
            <w:vAlign w:val="center"/>
            <w:hideMark/>
          </w:tcPr>
          <w:p w14:paraId="6314C82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052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143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FA8D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155E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BD2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5180F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70C1C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6C069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E32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2B8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9ACF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D0B8C9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1CD45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0A1D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82E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C926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C498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A56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82D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8E4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0FF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91E0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5B581A" w:rsidRPr="005B581A" w14:paraId="27F9AED6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2879CCA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3ADFF4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Gyümölcstermesztés</w:t>
            </w:r>
          </w:p>
        </w:tc>
        <w:tc>
          <w:tcPr>
            <w:tcW w:w="665" w:type="dxa"/>
            <w:vMerge/>
            <w:vAlign w:val="center"/>
            <w:hideMark/>
          </w:tcPr>
          <w:p w14:paraId="25285A3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97B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BD6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808F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7E8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3E6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98C1E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F79BB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C29A2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125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37D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4509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D8B903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28070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1DC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3B0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048C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79E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49F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2E4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430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3CC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5B77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5B581A" w:rsidRPr="005B581A" w14:paraId="3AAB42AB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30B5009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AE55BB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Szőlőtermesztés</w:t>
            </w:r>
          </w:p>
        </w:tc>
        <w:tc>
          <w:tcPr>
            <w:tcW w:w="665" w:type="dxa"/>
            <w:vMerge/>
            <w:vAlign w:val="center"/>
            <w:hideMark/>
          </w:tcPr>
          <w:p w14:paraId="3BFBEBF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872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581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3879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B1B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7B3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C6CA4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EDFC1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90585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5A9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C48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1302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2454B1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5E4D1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BFDA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299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681F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444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28F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B85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C8D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FB2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8A1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5B581A" w:rsidRPr="005B581A" w14:paraId="2B9810B5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572971C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BFF19C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Kertészet gyakorlat</w:t>
            </w:r>
          </w:p>
        </w:tc>
        <w:tc>
          <w:tcPr>
            <w:tcW w:w="665" w:type="dxa"/>
            <w:vMerge w:val="restart"/>
            <w:shd w:val="clear" w:color="000000" w:fill="FFFFFF"/>
            <w:textDirection w:val="btLr"/>
            <w:hideMark/>
          </w:tcPr>
          <w:p w14:paraId="348D38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B199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B8E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8363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B76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903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0F43A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461DA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8F547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701B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93E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120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944FB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6A1B7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D1B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EDA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B0B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83B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CBE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0DF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ACB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C27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7055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5B581A" w:rsidRPr="005B581A" w14:paraId="06ADD7C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03C5C00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463AE7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Kertészeti alapgyakorlatok</w:t>
            </w:r>
          </w:p>
        </w:tc>
        <w:tc>
          <w:tcPr>
            <w:tcW w:w="665" w:type="dxa"/>
            <w:vMerge/>
            <w:vAlign w:val="center"/>
            <w:hideMark/>
          </w:tcPr>
          <w:p w14:paraId="0F281B3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8D1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E5C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1C2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724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928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EEBE6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B05C7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7B1C1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AD5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B82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888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70EEAFA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D57CB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1EA4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BD8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369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104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B30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3C8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95A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1DC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5AD5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5B581A" w:rsidRPr="005B581A" w14:paraId="7183CFD7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563ADF6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B98650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Zöldségtermesztés</w:t>
            </w:r>
          </w:p>
        </w:tc>
        <w:tc>
          <w:tcPr>
            <w:tcW w:w="665" w:type="dxa"/>
            <w:vMerge/>
            <w:vAlign w:val="center"/>
            <w:hideMark/>
          </w:tcPr>
          <w:p w14:paraId="1068A0C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BAC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677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5E9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97C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6BE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81544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2E345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4009D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A81A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695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66F6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3C00351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013AB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5B7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2E9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87FE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FDB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6F4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EDF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EBF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531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1D3B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5B581A" w:rsidRPr="005B581A" w14:paraId="1B8A5917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68C9701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2DE7F2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Gyümölcstermesztés</w:t>
            </w:r>
          </w:p>
        </w:tc>
        <w:tc>
          <w:tcPr>
            <w:tcW w:w="665" w:type="dxa"/>
            <w:vMerge/>
            <w:vAlign w:val="center"/>
            <w:hideMark/>
          </w:tcPr>
          <w:p w14:paraId="7CC179C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983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3DB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8C2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669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FA7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FA2E0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689E9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3CB18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6E9D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CE0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9A19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10D7FAE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C26AA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376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4AA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F14A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A92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37C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92F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AABF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D2B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D871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581A" w:rsidRPr="005B581A" w14:paraId="16FC9DE8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258899C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48039A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Szőlőtermesztés</w:t>
            </w:r>
          </w:p>
        </w:tc>
        <w:tc>
          <w:tcPr>
            <w:tcW w:w="665" w:type="dxa"/>
            <w:vMerge/>
            <w:vAlign w:val="center"/>
            <w:hideMark/>
          </w:tcPr>
          <w:p w14:paraId="463013F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7A6D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7BC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A08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716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3F5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D6F76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830A7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D8472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563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549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7ECF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2CF62F2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7BE2E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C9BC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1BF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B85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A09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967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D3A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7BB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C44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C015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5B581A" w:rsidRPr="005B581A" w14:paraId="4E5C4C2D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74429C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10997-16 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Állattartás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A8293E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Állattartás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3E7128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2B0A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DB1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36C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60C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DD2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46301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530FD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37FEC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0B5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FE8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7609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6401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8FE7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527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600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A4A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8D9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258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9AC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5CEC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1FE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CE7B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7E8FA62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45E33E1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9D1560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gazdasági állatok környezeti igényei, elhelyezése, gondozása</w:t>
            </w:r>
          </w:p>
        </w:tc>
        <w:tc>
          <w:tcPr>
            <w:tcW w:w="665" w:type="dxa"/>
            <w:vMerge/>
            <w:vAlign w:val="center"/>
            <w:hideMark/>
          </w:tcPr>
          <w:p w14:paraId="2EDE902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C1B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046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105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D35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36F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A8D93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470BE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45727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8CDC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733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D81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275BC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F8772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00AE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C69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E14B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1A77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AD2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D2C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B5A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A57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642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ADEE3DD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FDA4E0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4F046D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ló tenyésztése és 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40DBBB3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B18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61F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898A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192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2BD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754F3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11786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E9C65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A74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751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0B27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0F910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EBCB8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BCD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C82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EF3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0F0C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7158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7D2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58B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82E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67D1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88CF8B1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3D886B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4B5679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szarvasmarha tenyésztése és 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0E52B89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F17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5E9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AA9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853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5F1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35A69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E9C31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91883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7EE5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EC39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E16C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5014768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1509C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2478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CA7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1D9C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1CA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968A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91F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EFB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C40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F315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295CA9C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432D575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D7BC76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juh és a kecske tenyésztése és 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509D490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77B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1964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025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440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C48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C9487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92386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2D974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66FB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EAD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EC1C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C0889B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98870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0E4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BE3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CC2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080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C26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C02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FFA1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717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A240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1E46FE0F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78A9B0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B69A1D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sertés tenyésztése és 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1E72E0E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B5E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8D7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23E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30E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5A5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63B73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1D65F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81039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B6A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03A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E4DF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4654E98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90774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3D9D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D04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126D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03C3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DB6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755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2C8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49C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6379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613AA1E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48D591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D9ED64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baromfi tenyésztése és 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318FAB0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1E7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00C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BD3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529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BC3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3F5A0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12480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05CC2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559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F86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46E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791A2C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1DEBA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562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80D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E868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0C3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C31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003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2D4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8DC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3706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1813B31D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4B72200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444AD2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Keltetési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09B3728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CA7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9E9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7410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37F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5A7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7D5C8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F8A50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84758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635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383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7131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28EF2B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02070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D4B2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D91D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507D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87D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681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05C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DAB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DB97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5C32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7C0EA0AC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46CB1E5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957383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Állattartás gyakorlata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221526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B41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411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AE39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6AA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5A9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3A2CC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799E0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51D9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0A2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605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D755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E70F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52D5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7FF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989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8B06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AC2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E45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2BB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F57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EEA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4480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7E3AC025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836E30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CAFE61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ló tartási és tenyésztési gyakorlata</w:t>
            </w:r>
          </w:p>
        </w:tc>
        <w:tc>
          <w:tcPr>
            <w:tcW w:w="665" w:type="dxa"/>
            <w:vMerge/>
            <w:vAlign w:val="center"/>
            <w:hideMark/>
          </w:tcPr>
          <w:p w14:paraId="131B182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7AB6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6DB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E7A6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24D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AD0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ABDB6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B2000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CAF2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86C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59E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D9A6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21E6332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465E6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A158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E95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11C2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662B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BE5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684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63F3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4AA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7E24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4D1BCD4A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2EEA441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C4277D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szarvasmarha tartási és tenyésztési gyakorlata</w:t>
            </w:r>
          </w:p>
        </w:tc>
        <w:tc>
          <w:tcPr>
            <w:tcW w:w="665" w:type="dxa"/>
            <w:vMerge/>
            <w:vAlign w:val="center"/>
            <w:hideMark/>
          </w:tcPr>
          <w:p w14:paraId="4CFBBB3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9CD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4DB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6D45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E91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916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77265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AB66A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329CC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602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B63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555F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292E190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81E37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FF93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C7EF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343E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0ED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763C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2F3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E71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0D0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A19D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1F7A14E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3E9F6C9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514EAF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juh és a kecske tartási és tenyésztési gyakorlata</w:t>
            </w:r>
          </w:p>
        </w:tc>
        <w:tc>
          <w:tcPr>
            <w:tcW w:w="665" w:type="dxa"/>
            <w:vMerge/>
            <w:vAlign w:val="center"/>
            <w:hideMark/>
          </w:tcPr>
          <w:p w14:paraId="0E86DB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1BB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305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09F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C31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79B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79E56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0576F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56A33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4FF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2FD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0B9D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3A0AA6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B57B3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45ED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A1B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FADE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2A1A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286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F18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A831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721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1844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7369BCE3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3F40D7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4B5902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sertés tartási és tenyésztési gyakorlata</w:t>
            </w:r>
          </w:p>
        </w:tc>
        <w:tc>
          <w:tcPr>
            <w:tcW w:w="665" w:type="dxa"/>
            <w:vMerge/>
            <w:vAlign w:val="center"/>
            <w:hideMark/>
          </w:tcPr>
          <w:p w14:paraId="2468270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DD8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7F0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F99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C58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064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0B1A6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56A5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91B27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312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9C4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7B8E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2214849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2F017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770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2CC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AAAD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CB4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31A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116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656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2CD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5484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7226E260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3A80488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66A300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baromfifélék tartási és tenyésztési gyakorlata</w:t>
            </w:r>
          </w:p>
        </w:tc>
        <w:tc>
          <w:tcPr>
            <w:tcW w:w="665" w:type="dxa"/>
            <w:vMerge/>
            <w:vAlign w:val="center"/>
            <w:hideMark/>
          </w:tcPr>
          <w:p w14:paraId="12C1CBC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B414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7E4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569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B38D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870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3D249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56ADB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F82AF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3E9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021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2360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602C935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1DE61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101C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149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0575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B0C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B41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F4E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4FD2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8C0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06D5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0D851D4" w14:textId="77777777" w:rsidTr="005B581A">
        <w:trPr>
          <w:trHeight w:val="48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58C77A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11003-12 Az állat és környezete, állathigiéniai feladatok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7B75E5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Állathigiénia és állategészségügy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50AB9E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CCA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715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D53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AE0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C80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FEF8E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43437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2480D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42C5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602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213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F5F3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D85BC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E2D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B25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672A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C628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E74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A49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2B0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A59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78A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F1CEA63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25C7F54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31A69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állat és környezete </w:t>
            </w:r>
          </w:p>
        </w:tc>
        <w:tc>
          <w:tcPr>
            <w:tcW w:w="665" w:type="dxa"/>
            <w:vMerge/>
            <w:vAlign w:val="center"/>
            <w:hideMark/>
          </w:tcPr>
          <w:p w14:paraId="274109B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F41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DF6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390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D02E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797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CA616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B1F7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87BD1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69D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455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4A6E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7971F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157B0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1C95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79C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462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54E1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5A2E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BBAA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F82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481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AFEC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006D2A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358B77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D8473A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takarmányozás higiéniája </w:t>
            </w:r>
          </w:p>
        </w:tc>
        <w:tc>
          <w:tcPr>
            <w:tcW w:w="665" w:type="dxa"/>
            <w:vMerge/>
            <w:vAlign w:val="center"/>
            <w:hideMark/>
          </w:tcPr>
          <w:p w14:paraId="2D56AD4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374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749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BB5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5B0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315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056EF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23DE1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B05DB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624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6B5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0CD2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5E5C8C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553CA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03FC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338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9675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1F98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41B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AD6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38D9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FC84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78BD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20AA41E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20CB963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D4EEED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egészség, a csökkent termelő képesség és a betegség </w:t>
            </w:r>
          </w:p>
        </w:tc>
        <w:tc>
          <w:tcPr>
            <w:tcW w:w="665" w:type="dxa"/>
            <w:vMerge/>
            <w:vAlign w:val="center"/>
            <w:hideMark/>
          </w:tcPr>
          <w:p w14:paraId="182D5EF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0C7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BB1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C94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67A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672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063C4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E6DD5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6A547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BD80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528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261C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A113EE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A710D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3ECC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B7E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99A4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390F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7FE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4E3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4CA7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BEE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9513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7F620456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6D46B3F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C72025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betegségek gyógykezelése és megelőzése </w:t>
            </w:r>
          </w:p>
        </w:tc>
        <w:tc>
          <w:tcPr>
            <w:tcW w:w="665" w:type="dxa"/>
            <w:vMerge/>
            <w:vAlign w:val="center"/>
            <w:hideMark/>
          </w:tcPr>
          <w:p w14:paraId="4CD1843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A61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554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C4F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CDF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E67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200E4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73BC0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A64BA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0FD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DEF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7A44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90159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99D87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1127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D67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F9D8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F85B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B58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CA7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36A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DE5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FB57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8B6DDC5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6E4D62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9BBA6A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Állat-egészségügyi igazgatás</w:t>
            </w:r>
            <w:proofErr w:type="gramEnd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és állatjóléti szabályozás </w:t>
            </w:r>
          </w:p>
        </w:tc>
        <w:tc>
          <w:tcPr>
            <w:tcW w:w="665" w:type="dxa"/>
            <w:vMerge/>
            <w:vAlign w:val="center"/>
            <w:hideMark/>
          </w:tcPr>
          <w:p w14:paraId="1EF5DDF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5214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6C6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86F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7DF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392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8EE1C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1CF15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08AFE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9DB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908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D97F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F0FB0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DB03E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260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F10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070B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458C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A56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401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BD8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509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A276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4F5ED6B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0A668E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B667CD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Állathigiéniai és állat-egészségügyi gyakorlat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45D05E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5CE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E59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C81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284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5FE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3811A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E3C8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F8AAC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11D2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F3F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B9A3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CFF8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71AF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56FB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D82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B7FE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583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771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CCA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D6D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C7DE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BC25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17D2F0E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59A1FBA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63F66E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istálló mikroklíma mérése és dokumentálása </w:t>
            </w:r>
          </w:p>
        </w:tc>
        <w:tc>
          <w:tcPr>
            <w:tcW w:w="665" w:type="dxa"/>
            <w:vMerge/>
            <w:vAlign w:val="center"/>
            <w:hideMark/>
          </w:tcPr>
          <w:p w14:paraId="395C22E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B305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830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961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1BC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750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D34BC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B2080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8DDF1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88A5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6CD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6A18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44A42C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F1164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156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D4DE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F209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F05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FF9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088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9C7E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DB7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8856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401FBE7F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5A82E0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9DE67F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beteg állat felismerése, mérések dokumentálása</w:t>
            </w:r>
          </w:p>
        </w:tc>
        <w:tc>
          <w:tcPr>
            <w:tcW w:w="665" w:type="dxa"/>
            <w:vMerge/>
            <w:vAlign w:val="center"/>
            <w:hideMark/>
          </w:tcPr>
          <w:p w14:paraId="1446B41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69B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67E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4C4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8BE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DC5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63E5C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17239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607B7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51D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737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7D9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FCF47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3BC9E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DB5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98E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4EA8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03D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E2C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84D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68E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C14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0E9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6870F1C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CDBF56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D61BC5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Állat-egészségügyi gyakorlat</w:t>
            </w:r>
          </w:p>
        </w:tc>
        <w:tc>
          <w:tcPr>
            <w:tcW w:w="665" w:type="dxa"/>
            <w:vMerge/>
            <w:vAlign w:val="center"/>
            <w:hideMark/>
          </w:tcPr>
          <w:p w14:paraId="69834C9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E27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8DE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BA17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1EB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317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B89E6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46D91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A74CA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81E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DB7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B1BB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69F92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88BBD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A08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722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FBC1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4C0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BC96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80A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6E9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207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21B0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87E9F64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4FF794E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817BA8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állattartás dokumentumainak kitöltése, használata </w:t>
            </w:r>
          </w:p>
        </w:tc>
        <w:tc>
          <w:tcPr>
            <w:tcW w:w="665" w:type="dxa"/>
            <w:vMerge/>
            <w:vAlign w:val="center"/>
            <w:hideMark/>
          </w:tcPr>
          <w:p w14:paraId="715AD23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402C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388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CEE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8EA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B73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54A91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8C638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77591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4AB9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2EC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EF61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37648F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DAA11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3F7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06B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F9CC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5FA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350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0C4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9D4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B3C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2AA8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7ABF4E2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0CB5AB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11004-16 Takarmányozás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09077F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Takarmányozás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3156F7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A24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8FA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DAC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F73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F4B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8741A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91E0C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0DC86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C71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11A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5A36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7E191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9A5B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6E8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474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663A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EA0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EA1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845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E69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EBC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4406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F890160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ADE543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E51EB8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takarmányok alkotórészei </w:t>
            </w:r>
          </w:p>
        </w:tc>
        <w:tc>
          <w:tcPr>
            <w:tcW w:w="665" w:type="dxa"/>
            <w:vMerge/>
            <w:vAlign w:val="center"/>
            <w:hideMark/>
          </w:tcPr>
          <w:p w14:paraId="47C60F5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80A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4AE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523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982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E84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9DE79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6F417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D43C0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33C1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DB7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8DCD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1D209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78291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CCD7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457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2F8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13E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591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B41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F74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82F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2585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602105A8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360685A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34175D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takarmányok csoportosítása, ismertetése </w:t>
            </w:r>
          </w:p>
        </w:tc>
        <w:tc>
          <w:tcPr>
            <w:tcW w:w="665" w:type="dxa"/>
            <w:vMerge/>
            <w:vAlign w:val="center"/>
            <w:hideMark/>
          </w:tcPr>
          <w:p w14:paraId="71517DD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63D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EF7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AE9C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691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13B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24246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9EFB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527DE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860E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18D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C9BF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B6C06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00718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1146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F53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C314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E87D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8CC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866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892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6AD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6649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EB14080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6DE2F0E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6406C7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háziállatok emésztési sajátosságai</w:t>
            </w:r>
          </w:p>
        </w:tc>
        <w:tc>
          <w:tcPr>
            <w:tcW w:w="665" w:type="dxa"/>
            <w:vMerge/>
            <w:vAlign w:val="center"/>
            <w:hideMark/>
          </w:tcPr>
          <w:p w14:paraId="608ED57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F4E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A42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E2DD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D00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D50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69660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1EE55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F4EB2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1AE6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139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E3EA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D99E0B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4E6F2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BC8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01D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1C5F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636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ACA3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BB7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AB8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38F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BD42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80AC477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10442A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B7D8D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Takarmányozási alapismeretek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6A9B247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3CDE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E6E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8F4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EBD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59F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27072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EE59B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9791F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A928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F8D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307A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C89DB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5876B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E10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4CB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D141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6B7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A94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9F4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5CC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DE2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3082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BB45E46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01FAE8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A77F5D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takarmányok tartósítása, tárolása </w:t>
            </w:r>
          </w:p>
        </w:tc>
        <w:tc>
          <w:tcPr>
            <w:tcW w:w="665" w:type="dxa"/>
            <w:vMerge/>
            <w:vAlign w:val="center"/>
            <w:hideMark/>
          </w:tcPr>
          <w:p w14:paraId="67202AA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11C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B30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D92F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6A8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3D8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29082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CECDB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59D33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DEFF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C55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5C4F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4FA0E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DD431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64B7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BEA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B242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F46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2AE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F57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13F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21D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49C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F6ADDBE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3191962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939E6C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takarmányok előkészítése és a takarmánykiosztás módjai</w:t>
            </w:r>
          </w:p>
        </w:tc>
        <w:tc>
          <w:tcPr>
            <w:tcW w:w="665" w:type="dxa"/>
            <w:vMerge/>
            <w:vAlign w:val="center"/>
            <w:hideMark/>
          </w:tcPr>
          <w:p w14:paraId="7D582CB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999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9A5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05E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287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1C1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9409D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EE645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30947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18B8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C92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4A6D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75657E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7630E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FB4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9AE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DC50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B5B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3E9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36E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084F1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FD4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1B828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4A70AC57" w14:textId="77777777" w:rsidR="005B581A" w:rsidRDefault="005B581A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1850"/>
        <w:gridCol w:w="665"/>
        <w:gridCol w:w="500"/>
        <w:gridCol w:w="500"/>
        <w:gridCol w:w="500"/>
        <w:gridCol w:w="500"/>
        <w:gridCol w:w="500"/>
        <w:gridCol w:w="380"/>
        <w:gridCol w:w="560"/>
        <w:gridCol w:w="56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581A" w:rsidRPr="005B581A" w14:paraId="1C251684" w14:textId="77777777" w:rsidTr="005B581A">
        <w:trPr>
          <w:trHeight w:val="480"/>
          <w:jc w:val="center"/>
        </w:trPr>
        <w:tc>
          <w:tcPr>
            <w:tcW w:w="665" w:type="dxa"/>
            <w:vMerge w:val="restart"/>
            <w:vAlign w:val="center"/>
            <w:hideMark/>
          </w:tcPr>
          <w:p w14:paraId="01C9890F" w14:textId="4FCEC53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B9BBF6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Takarmányozási gyakorlat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110B43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663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1C7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DAEF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678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D4E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F067F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75B73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A595D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5ACA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0D6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C67A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252C8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CEBED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5B9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EFB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5F74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113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C8B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425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4DA7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B93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D122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79DAC6E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55DD782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C5764D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takarmányozási ismeretek </w:t>
            </w:r>
          </w:p>
        </w:tc>
        <w:tc>
          <w:tcPr>
            <w:tcW w:w="665" w:type="dxa"/>
            <w:vMerge/>
            <w:vAlign w:val="center"/>
            <w:hideMark/>
          </w:tcPr>
          <w:p w14:paraId="2FC4121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737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166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BB6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281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999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7DBB0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1FD5B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FA499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F03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3DA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47AB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8F063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ED581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895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AB1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2569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3E07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B39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755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E6E8E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2FA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DD87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BDC0F00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56ECEF0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A9A84B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különböző takarmányféleségek etetése </w:t>
            </w:r>
          </w:p>
        </w:tc>
        <w:tc>
          <w:tcPr>
            <w:tcW w:w="665" w:type="dxa"/>
            <w:vMerge/>
            <w:vAlign w:val="center"/>
            <w:hideMark/>
          </w:tcPr>
          <w:p w14:paraId="74E1F13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EAB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D2C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269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4A5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5B6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80C72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08784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0607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F48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261F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434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FAB20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8B838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221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424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EA85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2314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FDB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197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2A3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17F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32A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14F97D7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143821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85CD12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takarmányok tartósításának, tárolásának gyakorlata </w:t>
            </w:r>
          </w:p>
        </w:tc>
        <w:tc>
          <w:tcPr>
            <w:tcW w:w="665" w:type="dxa"/>
            <w:vMerge/>
            <w:vAlign w:val="center"/>
            <w:hideMark/>
          </w:tcPr>
          <w:p w14:paraId="2BD1766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90D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B13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89D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29F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205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A782B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F29D8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36331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6C83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BFD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1CFC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7FD374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3D54F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F047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695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AA81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32D9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D28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C56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C4B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611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CE8E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4AD9177A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6580D21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A09BFE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takarmányok előkészítése és kiosztása a gyakorlatban </w:t>
            </w:r>
          </w:p>
        </w:tc>
        <w:tc>
          <w:tcPr>
            <w:tcW w:w="665" w:type="dxa"/>
            <w:vMerge/>
            <w:vAlign w:val="center"/>
            <w:hideMark/>
          </w:tcPr>
          <w:p w14:paraId="0313377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448F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339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F7E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744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571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C2FA2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8864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D774B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E54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BF1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4964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FB45D4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6B7A6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3CD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82E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865C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885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BE8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A95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87B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420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3ED0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DCEA638" w14:textId="77777777" w:rsidTr="005B581A">
        <w:trPr>
          <w:trHeight w:val="48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056682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11005-12 Szaporítás és utódgondozás feladatai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8B6D5B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Gazdasági állatok szaporítása 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293286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884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BEC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61CC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C9C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F6E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2EF4B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13D7D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F10F8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BA0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502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FDAC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D8585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2C152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8C2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54D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BD32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80D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52B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C95C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F1EF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07C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FD63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6F78B7FE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BCB95C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C3DA83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nemesítés folyamata</w:t>
            </w:r>
          </w:p>
        </w:tc>
        <w:tc>
          <w:tcPr>
            <w:tcW w:w="665" w:type="dxa"/>
            <w:vMerge/>
            <w:vAlign w:val="center"/>
            <w:hideMark/>
          </w:tcPr>
          <w:p w14:paraId="346A42C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0CA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459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2B4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7DC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20E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66BCC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089C3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02B2A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160BE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3B2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E3A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099579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C30FC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422F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AB6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AE7C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AD8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928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62A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90E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342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839F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786630EB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05376D0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A5F8D9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gazdasági állatok szaporítása</w:t>
            </w:r>
          </w:p>
        </w:tc>
        <w:tc>
          <w:tcPr>
            <w:tcW w:w="665" w:type="dxa"/>
            <w:vMerge/>
            <w:vAlign w:val="center"/>
            <w:hideMark/>
          </w:tcPr>
          <w:p w14:paraId="7EC711E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77C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4203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9748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8B5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E16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5715E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93F3F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807A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8CC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9A7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6D29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CDDD3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ABCDC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367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E0E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6681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13E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B08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46D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1A1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DA9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BF2E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311125E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036F8F3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9D64E4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állatok szaporodásbiológiai zavarai</w:t>
            </w:r>
          </w:p>
        </w:tc>
        <w:tc>
          <w:tcPr>
            <w:tcW w:w="665" w:type="dxa"/>
            <w:vMerge/>
            <w:vAlign w:val="center"/>
            <w:hideMark/>
          </w:tcPr>
          <w:p w14:paraId="5D84F79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A5B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F783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2CA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569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521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23837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1AEF4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FF000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E3D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95B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4F39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567C3A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C8F6D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374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527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37E7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57C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85F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3C6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FAF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702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3994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794E77F6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60FA747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351FA2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ellés és a fialás</w:t>
            </w:r>
          </w:p>
        </w:tc>
        <w:tc>
          <w:tcPr>
            <w:tcW w:w="665" w:type="dxa"/>
            <w:vMerge/>
            <w:vAlign w:val="center"/>
            <w:hideMark/>
          </w:tcPr>
          <w:p w14:paraId="7AF6819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716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887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0B1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8F5C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9C4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D1CA52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EF881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E81EF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676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6AF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D185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F014AD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A0AE3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734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8A7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D562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8587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705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B4B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BAD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F2F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4403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63130892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25D105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748390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újszülött állattal kapcsolatos teendők</w:t>
            </w:r>
          </w:p>
        </w:tc>
        <w:tc>
          <w:tcPr>
            <w:tcW w:w="665" w:type="dxa"/>
            <w:vMerge/>
            <w:vAlign w:val="center"/>
            <w:hideMark/>
          </w:tcPr>
          <w:p w14:paraId="08C0016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2BA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7E1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8303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6C0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0B1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33957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9DB0D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3A082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BFE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190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ADEB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373C6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149B6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B68E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565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E2CC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049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425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540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9F4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33F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53E8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486E1DF6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6C3CB84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0777E6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Keltetési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3339D94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0CC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14A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8F24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5BC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100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90309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48084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16932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A8F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42F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C7C9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97CED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A0FC0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F15C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691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A6ED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BA3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4B5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EC0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292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78A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F3F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F1617D4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43803E0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9D8A6A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Gazdasági állatok szaporítási gyakorlat 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777F18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1CE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5A7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19D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A02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4B86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96A8C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7AAA9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937EA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35C8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A6D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4683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52563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67167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1C7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74F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2D3A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410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93D9A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1EC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9C8F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E94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C9BA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1E5914F6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D9CFD2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AA8928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Gazdasági állatok szaporítása</w:t>
            </w:r>
          </w:p>
        </w:tc>
        <w:tc>
          <w:tcPr>
            <w:tcW w:w="665" w:type="dxa"/>
            <w:vMerge/>
            <w:vAlign w:val="center"/>
            <w:hideMark/>
          </w:tcPr>
          <w:p w14:paraId="000A9C2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5BD8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53F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246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E3C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8C7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119B37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206F8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07C2F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219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90E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3B41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03BD09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BDF92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C7E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472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799B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01B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A43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B52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94AC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D4E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DD3C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0C493FF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5A85D9B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BFE0BB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ellés és a fialás</w:t>
            </w:r>
          </w:p>
        </w:tc>
        <w:tc>
          <w:tcPr>
            <w:tcW w:w="665" w:type="dxa"/>
            <w:vMerge/>
            <w:vAlign w:val="center"/>
            <w:hideMark/>
          </w:tcPr>
          <w:p w14:paraId="3C15055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B81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0AA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79DE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11B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433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E7A392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1EE6D0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2DA38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304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4AA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82AE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67EA0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8A940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E40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FFF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2316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1D7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4D2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7FB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F02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71C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2EC1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BC1FEDD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006E599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46F689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Keltetési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610C634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9EB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F7F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21CF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FA1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767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B9438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04DC2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233F0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2A8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9273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11F2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8DEEB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0C392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950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F11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BFEB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AA80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758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BDD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AFF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F8B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79B9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4287949E" w14:textId="77777777" w:rsidR="005B581A" w:rsidRDefault="005B581A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5"/>
        <w:gridCol w:w="1850"/>
        <w:gridCol w:w="665"/>
        <w:gridCol w:w="500"/>
        <w:gridCol w:w="500"/>
        <w:gridCol w:w="500"/>
        <w:gridCol w:w="500"/>
        <w:gridCol w:w="500"/>
        <w:gridCol w:w="380"/>
        <w:gridCol w:w="560"/>
        <w:gridCol w:w="56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5B581A" w:rsidRPr="005B581A" w14:paraId="523F27B4" w14:textId="77777777" w:rsidTr="005B581A">
        <w:trPr>
          <w:trHeight w:val="24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3C5B465E" w14:textId="5F906BE2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11597-16 Állattartás gépei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4A7551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Állattartás gépei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727773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8E8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D719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A78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05E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37D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17093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6CDE3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3A827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0DB8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A4B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B638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990AB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17EA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520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AEF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4BA7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2AC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266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5A7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A2D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61C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3F2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57C57E8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BE2FF6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E6E040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erőgépek</w:t>
            </w:r>
          </w:p>
        </w:tc>
        <w:tc>
          <w:tcPr>
            <w:tcW w:w="665" w:type="dxa"/>
            <w:vMerge/>
            <w:vAlign w:val="center"/>
            <w:hideMark/>
          </w:tcPr>
          <w:p w14:paraId="4D9DCEB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14A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13E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51A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30A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07B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F6C2B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3D4DB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7E358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B714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755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A97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D8A06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8F685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1A2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0EF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514C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187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D84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5FD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984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F1E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6915F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1F0544E8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E453B7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10647E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Takarmányelőállítás</w:t>
            </w:r>
            <w:proofErr w:type="spellEnd"/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gépei</w:t>
            </w:r>
          </w:p>
        </w:tc>
        <w:tc>
          <w:tcPr>
            <w:tcW w:w="665" w:type="dxa"/>
            <w:vMerge/>
            <w:vAlign w:val="center"/>
            <w:hideMark/>
          </w:tcPr>
          <w:p w14:paraId="29021BE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F527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3E8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505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DE8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AA1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AE16C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51810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73FB2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AC41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7B6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DA0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67BE6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01968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933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344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98CD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62D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D4AE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BC2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CFB39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934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BF615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40D3302A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831420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4BE3CB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Szarvasmarhatartás gépei és berendezései</w:t>
            </w:r>
          </w:p>
        </w:tc>
        <w:tc>
          <w:tcPr>
            <w:tcW w:w="665" w:type="dxa"/>
            <w:vMerge/>
            <w:vAlign w:val="center"/>
            <w:hideMark/>
          </w:tcPr>
          <w:p w14:paraId="112CFBB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1B2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DF2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838E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ADC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C20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861FD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23E6B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FBA7D9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146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B81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9DCB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9CF5F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94A6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678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02C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1D2E0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A86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74D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871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648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5E04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A909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B3BDCC8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00EB830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60EF0E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Juh- és kecsketartás gépei és berendezései</w:t>
            </w:r>
          </w:p>
        </w:tc>
        <w:tc>
          <w:tcPr>
            <w:tcW w:w="665" w:type="dxa"/>
            <w:vMerge/>
            <w:vAlign w:val="center"/>
            <w:hideMark/>
          </w:tcPr>
          <w:p w14:paraId="663D62D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637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323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1A5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8F1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ACC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6E81C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193F3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3EE4A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AB244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B6C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B124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DC3A9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C1507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9686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742F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7FAC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1911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5D8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8B9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6AE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0FE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53AD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63F4261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291D14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F175F5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Sertéstartás gépei és berendezései</w:t>
            </w:r>
          </w:p>
        </w:tc>
        <w:tc>
          <w:tcPr>
            <w:tcW w:w="665" w:type="dxa"/>
            <w:vMerge/>
            <w:vAlign w:val="center"/>
            <w:hideMark/>
          </w:tcPr>
          <w:p w14:paraId="4EB1B42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8CE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916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42E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939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F6A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0F1737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9E68C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C9E15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B896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8D1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2B4A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EDFCCA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BB8DF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413D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FA6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BD3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55B20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C7A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E3C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D1D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D97C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F432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D64516E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33E24F2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C02F1F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Baromfitartás gépei és berendezései</w:t>
            </w:r>
          </w:p>
        </w:tc>
        <w:tc>
          <w:tcPr>
            <w:tcW w:w="665" w:type="dxa"/>
            <w:vMerge/>
            <w:vAlign w:val="center"/>
            <w:hideMark/>
          </w:tcPr>
          <w:p w14:paraId="680A75E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A67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8DD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233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1A2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DC2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5B187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6B3EE6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FCD0B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AAE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0C9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1132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5C220D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728C2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78A3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F74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A7DF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7F1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0B1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ABB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60E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BFF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475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D36E533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7C94AF9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F22254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Állattartó telepek épületei, klímaszabályozása</w:t>
            </w:r>
          </w:p>
        </w:tc>
        <w:tc>
          <w:tcPr>
            <w:tcW w:w="665" w:type="dxa"/>
            <w:vMerge/>
            <w:vAlign w:val="center"/>
            <w:hideMark/>
          </w:tcPr>
          <w:p w14:paraId="0BFBF4F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1BD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0284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4FB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F75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1DC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9E536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961CB1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7B83E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508F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E454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D52A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D1614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8D546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CDA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77D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B1C4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6837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6A27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45F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6D6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C1CD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DC3D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AD02A12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2E0396B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AB9C55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Állattartáshoz kapcsolódó egyéb berendezések, gépek</w:t>
            </w:r>
          </w:p>
        </w:tc>
        <w:tc>
          <w:tcPr>
            <w:tcW w:w="665" w:type="dxa"/>
            <w:vMerge/>
            <w:vAlign w:val="center"/>
            <w:hideMark/>
          </w:tcPr>
          <w:p w14:paraId="23D58DA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A805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084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065A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695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6566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49E0B2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E1DDD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AB579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9D4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3F3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6EA07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90DED8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5E7C7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DA61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C549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D755B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0034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56F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4EF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A93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BA8B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E477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478AACF5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EEAE8E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4F5C32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Állattartás műszaki gyakorlat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334BA15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8F34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9A3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2C5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996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972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E99E5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11799E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17832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B7F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97C6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B61A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F2F7B9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A574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081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F53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B2B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666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818B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81B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EE89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11DE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F4D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1EC85101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2E19FB5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5CAEA6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erőgépek üzemeltetése és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448F500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EEC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ED6B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F50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E253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5D3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1710B9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8D5F2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2D43B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E62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F0F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ACE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A52A1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4D34D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0C6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108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F1D5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988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991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4E2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78A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8C0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13D4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CE0D0F1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05D8683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A219E3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Szarvasmarhatartás gépeinek és berendezéseinek üzemeltetése,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56BFF80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9B00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D04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FBB6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5A7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9EC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A0F2D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35803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28025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352F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04D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492D0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51A46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1C35F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E3F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A19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E73CC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2F2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DA7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187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A1B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742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7A74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E475859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17BC84E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643FD4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Juh- és kecsketartás gépeinek és berendezéseinek üzemeltetése,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695807F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7A9D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C50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1C1CD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A7B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98DC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C81B5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71473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6A9A2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D8988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124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C8D7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CF9096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EB940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BC7C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4C36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DA37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A73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B4B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4083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CC2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C9D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FC97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4F48F85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0215237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FFDD9C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Sertéstartás gépeinek és berendezéseinek üzemeltetése,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4899845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5BE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426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E764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8E9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C7C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CFC83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E5D3F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A6C85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E1F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5EA9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4622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A6CC2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F23EA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5B0BC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07D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425D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1135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2E6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206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199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BD39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406F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BE3C3FE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2532BA2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61D60E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Baromfitartás gépeinek és berendezéseinek üzemeltetése,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501AA6B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A10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E142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333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20D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F17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D0C8D3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59215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03D81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0F7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0DDE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2D7E1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D4A574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01FC8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40BA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FFCA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D45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E71B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DAD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FC6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9C44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C10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F2C1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33804003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2BE2C5A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35C69F5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Állattartó telepek épületei, klímaszabályozása</w:t>
            </w:r>
          </w:p>
        </w:tc>
        <w:tc>
          <w:tcPr>
            <w:tcW w:w="665" w:type="dxa"/>
            <w:vMerge/>
            <w:vAlign w:val="center"/>
            <w:hideMark/>
          </w:tcPr>
          <w:p w14:paraId="1FDAD0F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FC5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9F3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2DFA2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23D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E2C1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ECE71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0E170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3ADA5F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604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812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0941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3269F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178C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6D9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666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B207E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513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A5B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534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E481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A63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B67A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58792DF" w14:textId="77777777" w:rsidTr="005B581A">
        <w:trPr>
          <w:trHeight w:val="1200"/>
          <w:jc w:val="center"/>
        </w:trPr>
        <w:tc>
          <w:tcPr>
            <w:tcW w:w="665" w:type="dxa"/>
            <w:vMerge/>
            <w:vAlign w:val="center"/>
            <w:hideMark/>
          </w:tcPr>
          <w:p w14:paraId="5A2475D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3C9FFF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Állattartáshoz kapcsolódó egyéb berendezések, gépek működtetése, karbantartása</w:t>
            </w:r>
          </w:p>
        </w:tc>
        <w:tc>
          <w:tcPr>
            <w:tcW w:w="665" w:type="dxa"/>
            <w:vMerge/>
            <w:vAlign w:val="center"/>
            <w:hideMark/>
          </w:tcPr>
          <w:p w14:paraId="376D836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76DC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C01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6CB6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7DBC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78C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A360CA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69029B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39C99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B436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7573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FAD9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6BD7D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442A2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12B6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B32E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D94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133D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F9D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A46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28D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C02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3969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79EA52E" w14:textId="77777777" w:rsidTr="005B581A">
        <w:trPr>
          <w:trHeight w:val="480"/>
          <w:jc w:val="center"/>
        </w:trPr>
        <w:tc>
          <w:tcPr>
            <w:tcW w:w="665" w:type="dxa"/>
            <w:vMerge w:val="restart"/>
            <w:shd w:val="clear" w:color="auto" w:fill="auto"/>
            <w:textDirection w:val="btLr"/>
            <w:vAlign w:val="center"/>
            <w:hideMark/>
          </w:tcPr>
          <w:p w14:paraId="3D1A27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11001-16 Agrárkereskedelem, vállalkozás és ügyvitel</w:t>
            </w: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F6D96A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ismeretek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1A38A9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C4EB9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F8F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A19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E8A9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7F79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FC1F8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F7788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7B1AA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223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8E4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E8BDE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AC900B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C2DF5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277B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923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A534A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E21C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289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02E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575F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599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1AB50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75A19D9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C33AA0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650DCF7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Közgazdaságtani alapfogalmak </w:t>
            </w:r>
          </w:p>
        </w:tc>
        <w:tc>
          <w:tcPr>
            <w:tcW w:w="665" w:type="dxa"/>
            <w:vMerge/>
            <w:vAlign w:val="center"/>
            <w:hideMark/>
          </w:tcPr>
          <w:p w14:paraId="5DDCDFA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DA2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A1A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67AF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611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8848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A22074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67D80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7BFAB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14986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7A6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C71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9E4927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D2BBA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763C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E22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5FC6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671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38D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4AED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5735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75B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7996F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778E5CFB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4272FC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7E60A64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Számviteli és adózási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5CD6F7F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365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743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C8C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FBA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3CE0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4E539C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8A924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BE5C4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E27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55D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DEC3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EC326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55FA2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6B4D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E566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94C4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8714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EC8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6F0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A56C1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057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9F0B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0623A30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B91F130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8DE766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Banki, pénzügyi alapfogalmak</w:t>
            </w:r>
          </w:p>
        </w:tc>
        <w:tc>
          <w:tcPr>
            <w:tcW w:w="665" w:type="dxa"/>
            <w:vMerge/>
            <w:vAlign w:val="center"/>
            <w:hideMark/>
          </w:tcPr>
          <w:p w14:paraId="297167E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C91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511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B6EEE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6F10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951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00342F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82DB4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C70D07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9FE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9917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1C26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05375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297CF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CFB6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69F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550A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2C4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342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D56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D71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5C6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721A2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6AC2CC1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735F0C1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2060BC1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3A1C3BB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2C676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889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EAA5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A88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710B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43A468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AB08C6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2206F9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8B2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223C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22EF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3A54E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D7700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F124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C042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094C1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950C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D634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735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8C2F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C6C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B07C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6B00A053" w14:textId="77777777" w:rsidTr="005B581A">
        <w:trPr>
          <w:trHeight w:val="240"/>
          <w:jc w:val="center"/>
        </w:trPr>
        <w:tc>
          <w:tcPr>
            <w:tcW w:w="665" w:type="dxa"/>
            <w:vMerge/>
            <w:vAlign w:val="center"/>
            <w:hideMark/>
          </w:tcPr>
          <w:p w14:paraId="163DA02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53619A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17826CC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359E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D67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7D51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6BE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6FA4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3EB46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3F535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110FE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F5FB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882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3D324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BE8C2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12D2F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34F7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C17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1897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7A33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F8E6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604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771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A3C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839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4575DC24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21387BE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24B339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Agrártámogatási ismeretek</w:t>
            </w:r>
          </w:p>
        </w:tc>
        <w:tc>
          <w:tcPr>
            <w:tcW w:w="665" w:type="dxa"/>
            <w:vMerge/>
            <w:vAlign w:val="center"/>
            <w:hideMark/>
          </w:tcPr>
          <w:p w14:paraId="6A0781E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F1E0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1068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55F0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ABF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C6BB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10D1A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ECDFE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FA6E57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D7A0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ED46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2845C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0A61A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51F706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E7E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67A8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57DBC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96F4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F53A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7F43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0F30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8B9A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36E8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64790F2C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558B2A1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6DAAC7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Gazdálkodási ismeretek gyakorlat</w:t>
            </w:r>
          </w:p>
        </w:tc>
        <w:tc>
          <w:tcPr>
            <w:tcW w:w="665" w:type="dxa"/>
            <w:vMerge w:val="restart"/>
            <w:shd w:val="clear" w:color="000000" w:fill="92D050"/>
            <w:textDirection w:val="btLr"/>
            <w:hideMark/>
          </w:tcPr>
          <w:p w14:paraId="1E1731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Állattartó szakmunkás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637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DA4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C64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BE77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CC9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7B81EA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201DB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C60C3A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E187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C3A7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9B761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80D42D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C9213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0B49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1F6C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85CFD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34E9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B98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5B4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7EE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FE6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D488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138BD97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1347E93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8CBDCB2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vállalkozás működtetése</w:t>
            </w:r>
          </w:p>
        </w:tc>
        <w:tc>
          <w:tcPr>
            <w:tcW w:w="665" w:type="dxa"/>
            <w:vMerge/>
            <w:vAlign w:val="center"/>
            <w:hideMark/>
          </w:tcPr>
          <w:p w14:paraId="4FDE651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907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8A6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12BD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B19F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FEA2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F17AB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7A0F77C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E71F1D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6BC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AC26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51014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AABA1A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64F30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C6DA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82B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C26F0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297C9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C7C2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4985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56B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B8BD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90708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4B10E941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78CDEA3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0E9F788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Számviteli és pénzügyi gyakorlatok</w:t>
            </w:r>
          </w:p>
        </w:tc>
        <w:tc>
          <w:tcPr>
            <w:tcW w:w="665" w:type="dxa"/>
            <w:vMerge/>
            <w:vAlign w:val="center"/>
            <w:hideMark/>
          </w:tcPr>
          <w:p w14:paraId="16DFC7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63E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8EA0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7D2F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5D4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0737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53EB406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31185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2295BC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B37D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DF80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589B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4CCD7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73658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0A222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D7B5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1FA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91D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F94F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210A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F5E9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839F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748B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69A5D29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62D14C1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1261C4C9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termelés nyilvántartásának dokumentációja</w:t>
            </w:r>
          </w:p>
        </w:tc>
        <w:tc>
          <w:tcPr>
            <w:tcW w:w="665" w:type="dxa"/>
            <w:vMerge/>
            <w:vAlign w:val="center"/>
            <w:hideMark/>
          </w:tcPr>
          <w:p w14:paraId="4BC71B1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7843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9298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CABBD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50FD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E1BD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12CF452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49BA8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52A2DCB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98F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01E9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A35A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E52E6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316D71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0945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6C27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F1D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41D8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D252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7E91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A6FF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60A3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E33CA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0B644530" w14:textId="77777777" w:rsidTr="005B581A">
        <w:trPr>
          <w:trHeight w:val="960"/>
          <w:jc w:val="center"/>
        </w:trPr>
        <w:tc>
          <w:tcPr>
            <w:tcW w:w="665" w:type="dxa"/>
            <w:vMerge/>
            <w:vAlign w:val="center"/>
            <w:hideMark/>
          </w:tcPr>
          <w:p w14:paraId="6AF4B1D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857EEBB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Támogatások igénylése, pályázati dokumentáció és beszámoló</w:t>
            </w:r>
          </w:p>
        </w:tc>
        <w:tc>
          <w:tcPr>
            <w:tcW w:w="665" w:type="dxa"/>
            <w:vMerge/>
            <w:vAlign w:val="center"/>
            <w:hideMark/>
          </w:tcPr>
          <w:p w14:paraId="706E638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E46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F2F5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8FD8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29F0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B7C8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285413B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3C86205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09271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817A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12F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12A1C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D5EFA7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57C85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EDF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11A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F2A26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E081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921B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E33C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5472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6EEA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7DFD1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54718B06" w14:textId="77777777" w:rsidTr="005B581A">
        <w:trPr>
          <w:trHeight w:val="480"/>
          <w:jc w:val="center"/>
        </w:trPr>
        <w:tc>
          <w:tcPr>
            <w:tcW w:w="665" w:type="dxa"/>
            <w:vMerge/>
            <w:vAlign w:val="center"/>
            <w:hideMark/>
          </w:tcPr>
          <w:p w14:paraId="20BEFB63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59BEBA3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Beszerzés, értékesítés és szállítás bizonylatai</w:t>
            </w:r>
          </w:p>
        </w:tc>
        <w:tc>
          <w:tcPr>
            <w:tcW w:w="665" w:type="dxa"/>
            <w:vMerge/>
            <w:vAlign w:val="center"/>
            <w:hideMark/>
          </w:tcPr>
          <w:p w14:paraId="04FB959F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A7B7F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9A2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F28AC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3F75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5DEF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6C7863D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619AA6A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4F7A75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DB6C3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2D83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C865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7AE72A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030024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9334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2031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D555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9F7EE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4932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EF9B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5ECF8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D278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F2D8B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201C4D62" w14:textId="77777777" w:rsidTr="005B581A">
        <w:trPr>
          <w:trHeight w:val="720"/>
          <w:jc w:val="center"/>
        </w:trPr>
        <w:tc>
          <w:tcPr>
            <w:tcW w:w="665" w:type="dxa"/>
            <w:vMerge/>
            <w:vAlign w:val="center"/>
            <w:hideMark/>
          </w:tcPr>
          <w:p w14:paraId="22EF4025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50" w:type="dxa"/>
            <w:shd w:val="clear" w:color="auto" w:fill="auto"/>
            <w:vAlign w:val="center"/>
            <w:hideMark/>
          </w:tcPr>
          <w:p w14:paraId="4F7C928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levelezés, adminisztráció, kommunikáció</w:t>
            </w:r>
          </w:p>
        </w:tc>
        <w:tc>
          <w:tcPr>
            <w:tcW w:w="665" w:type="dxa"/>
            <w:vMerge/>
            <w:vAlign w:val="center"/>
            <w:hideMark/>
          </w:tcPr>
          <w:p w14:paraId="790EED28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D11B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E636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87C41A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AEBF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A55D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3B7CECE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429950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0EA4DA23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12EC1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B8B3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9976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74654D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5EF08C" w14:textId="77777777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EFFD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9411C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73818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CCDE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47AD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9C5CE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623C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6C4F5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8ED20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5B581A" w:rsidRPr="005B581A" w14:paraId="17ED8513" w14:textId="77777777" w:rsidTr="005B581A">
        <w:trPr>
          <w:trHeight w:val="720"/>
          <w:jc w:val="center"/>
        </w:trPr>
        <w:tc>
          <w:tcPr>
            <w:tcW w:w="2515" w:type="dxa"/>
            <w:gridSpan w:val="2"/>
            <w:shd w:val="clear" w:color="auto" w:fill="auto"/>
            <w:vAlign w:val="center"/>
            <w:hideMark/>
          </w:tcPr>
          <w:p w14:paraId="133EF782" w14:textId="0C279406" w:rsidR="005B581A" w:rsidRPr="005B581A" w:rsidRDefault="005B581A" w:rsidP="005B581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665" w:type="dxa"/>
            <w:shd w:val="clear" w:color="000000" w:fill="92D050"/>
            <w:textDirection w:val="btLr"/>
            <w:hideMark/>
          </w:tcPr>
          <w:p w14:paraId="71A9FBF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5B581A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4D082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FDCA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19D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DA07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1FD3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14:paraId="0E4C2E1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B907BED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14:paraId="10EEF197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6F410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DEB3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F5A24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445F5C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197DCA5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C8534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0C02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48C328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39C5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18209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6513B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74CF4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004AF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607176" w14:textId="77777777" w:rsidR="005B581A" w:rsidRPr="005B581A" w:rsidRDefault="005B581A" w:rsidP="005B581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5B581A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08E368D" w14:textId="77777777" w:rsidR="005C10A1" w:rsidRPr="005B581A" w:rsidRDefault="005C10A1" w:rsidP="006F5812">
      <w:pPr>
        <w:spacing w:after="0"/>
        <w:rPr>
          <w:rFonts w:cs="Times New Roman"/>
        </w:rPr>
      </w:pPr>
    </w:p>
    <w:p w14:paraId="3ACF6A28" w14:textId="62353642" w:rsidR="005B581A" w:rsidRDefault="005B581A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2E6F5D9E" w14:textId="77777777" w:rsidR="00972853" w:rsidRPr="005B581A" w:rsidRDefault="00972853" w:rsidP="006F5812">
      <w:pPr>
        <w:spacing w:after="0"/>
        <w:rPr>
          <w:rFonts w:cs="Times New Roman"/>
        </w:rPr>
      </w:pPr>
    </w:p>
    <w:p w14:paraId="067FD38E" w14:textId="77777777" w:rsidR="005B581A" w:rsidRPr="000B3EFB" w:rsidRDefault="005B581A" w:rsidP="005B581A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70E397B8" w14:textId="77777777" w:rsidR="005B581A" w:rsidRPr="00EC0A41" w:rsidRDefault="005B581A" w:rsidP="005B581A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21959AE2" w14:textId="77777777" w:rsidR="005C10A1" w:rsidRPr="005B581A" w:rsidRDefault="005C10A1" w:rsidP="006F5812">
      <w:pPr>
        <w:spacing w:after="0"/>
        <w:rPr>
          <w:rFonts w:cs="Times New Roman"/>
        </w:rPr>
      </w:pPr>
    </w:p>
    <w:p w14:paraId="036399FC" w14:textId="77777777" w:rsidR="005C10A1" w:rsidRPr="005B581A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2"/>
        <w:gridCol w:w="1368"/>
      </w:tblGrid>
      <w:tr w:rsidR="005B581A" w:rsidRPr="005B581A" w14:paraId="4F3FB6A7" w14:textId="77777777" w:rsidTr="005B581A">
        <w:trPr>
          <w:trHeight w:val="600"/>
          <w:jc w:val="center"/>
        </w:trPr>
        <w:tc>
          <w:tcPr>
            <w:tcW w:w="5572" w:type="dxa"/>
            <w:shd w:val="clear" w:color="auto" w:fill="auto"/>
            <w:vAlign w:val="center"/>
            <w:hideMark/>
          </w:tcPr>
          <w:p w14:paraId="2C7B8D06" w14:textId="77777777" w:rsidR="005B581A" w:rsidRPr="005B581A" w:rsidRDefault="005B581A" w:rsidP="005B581A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B581A">
              <w:rPr>
                <w:rFonts w:eastAsia="Times New Roman" w:cs="Times New Roman"/>
                <w:sz w:val="20"/>
                <w:szCs w:val="20"/>
                <w:lang w:eastAsia="hu-HU"/>
              </w:rPr>
              <w:t>34 621 03</w:t>
            </w:r>
            <w:r w:rsidRPr="005B581A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Állattartó szakmunkás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1ADDEFA8" w14:textId="77777777" w:rsidR="005B581A" w:rsidRPr="005B581A" w:rsidRDefault="005B581A" w:rsidP="005B581A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B581A">
              <w:rPr>
                <w:rFonts w:eastAsia="Times New Roman" w:cs="Times New Roman"/>
                <w:sz w:val="20"/>
                <w:szCs w:val="20"/>
                <w:lang w:eastAsia="hu-HU"/>
              </w:rPr>
              <w:t>340 óra</w:t>
            </w:r>
          </w:p>
        </w:tc>
      </w:tr>
      <w:tr w:rsidR="005B581A" w:rsidRPr="005B581A" w14:paraId="3D5475A8" w14:textId="77777777" w:rsidTr="005B581A">
        <w:trPr>
          <w:trHeight w:val="600"/>
          <w:jc w:val="center"/>
        </w:trPr>
        <w:tc>
          <w:tcPr>
            <w:tcW w:w="5572" w:type="dxa"/>
            <w:shd w:val="clear" w:color="auto" w:fill="auto"/>
            <w:vAlign w:val="center"/>
            <w:hideMark/>
          </w:tcPr>
          <w:p w14:paraId="5A4F0E77" w14:textId="77777777" w:rsidR="005B581A" w:rsidRPr="005B581A" w:rsidRDefault="005B581A" w:rsidP="005B581A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B581A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5B581A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14:paraId="25EAD75B" w14:textId="77777777" w:rsidR="005B581A" w:rsidRPr="005B581A" w:rsidRDefault="005B581A" w:rsidP="005B581A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5B581A">
              <w:rPr>
                <w:rFonts w:eastAsia="Times New Roman" w:cs="Times New Roman"/>
                <w:sz w:val="20"/>
                <w:szCs w:val="20"/>
                <w:lang w:eastAsia="hu-HU"/>
              </w:rPr>
              <w:t>113 óra</w:t>
            </w:r>
          </w:p>
        </w:tc>
      </w:tr>
    </w:tbl>
    <w:p w14:paraId="48DED1DB" w14:textId="77777777" w:rsidR="005C10A1" w:rsidRPr="005B581A" w:rsidRDefault="005C10A1" w:rsidP="00DD65F6">
      <w:pPr>
        <w:spacing w:after="0"/>
        <w:jc w:val="left"/>
        <w:rPr>
          <w:rFonts w:cs="Times New Roman"/>
        </w:rPr>
      </w:pPr>
    </w:p>
    <w:p w14:paraId="27259A0C" w14:textId="77777777" w:rsidR="00CB484D" w:rsidRPr="005B581A" w:rsidRDefault="00CB484D" w:rsidP="00CB484D">
      <w:pPr>
        <w:spacing w:after="0"/>
        <w:rPr>
          <w:rFonts w:cs="Times New Roman"/>
        </w:rPr>
      </w:pPr>
      <w:r w:rsidRPr="005B581A">
        <w:rPr>
          <w:rFonts w:cs="Times New Roman"/>
        </w:rPr>
        <w:t xml:space="preserve">Jelmagyarázat: e/elmélet; </w:t>
      </w:r>
      <w:proofErr w:type="spellStart"/>
      <w:r w:rsidRPr="005B581A">
        <w:rPr>
          <w:rFonts w:cs="Times New Roman"/>
        </w:rPr>
        <w:t>gy</w:t>
      </w:r>
      <w:proofErr w:type="spellEnd"/>
      <w:r w:rsidRPr="005B581A">
        <w:rPr>
          <w:rFonts w:cs="Times New Roman"/>
        </w:rPr>
        <w:t xml:space="preserve">/gyakorlat; </w:t>
      </w:r>
      <w:proofErr w:type="spellStart"/>
      <w:r w:rsidRPr="005B581A">
        <w:rPr>
          <w:rFonts w:cs="Times New Roman"/>
        </w:rPr>
        <w:t>ögy</w:t>
      </w:r>
      <w:proofErr w:type="spellEnd"/>
      <w:r w:rsidRPr="005B581A">
        <w:rPr>
          <w:rFonts w:cs="Times New Roman"/>
        </w:rPr>
        <w:t>/összefüggő szakmai gyakorlat</w:t>
      </w:r>
    </w:p>
    <w:p w14:paraId="68938FE1" w14:textId="77777777" w:rsidR="00CB484D" w:rsidRPr="005B581A" w:rsidRDefault="00CB484D" w:rsidP="00CB484D">
      <w:pPr>
        <w:spacing w:after="0"/>
        <w:rPr>
          <w:rFonts w:cs="Times New Roman"/>
        </w:rPr>
      </w:pPr>
    </w:p>
    <w:p w14:paraId="00039C8F" w14:textId="77777777" w:rsidR="00CB484D" w:rsidRPr="005B581A" w:rsidRDefault="00CB484D" w:rsidP="00CB484D">
      <w:pPr>
        <w:spacing w:after="0"/>
        <w:rPr>
          <w:rFonts w:cs="Times New Roman"/>
        </w:rPr>
      </w:pPr>
      <w:r w:rsidRPr="005B581A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2599CA0E" w14:textId="77777777" w:rsidR="00CB484D" w:rsidRPr="005B581A" w:rsidRDefault="00CB484D" w:rsidP="00CB484D">
      <w:pPr>
        <w:spacing w:after="0"/>
        <w:rPr>
          <w:rFonts w:cs="Times New Roman"/>
        </w:rPr>
      </w:pPr>
      <w:r w:rsidRPr="005B581A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17E94618" w14:textId="77777777" w:rsidR="001A7777" w:rsidRPr="005B581A" w:rsidRDefault="00CB484D" w:rsidP="00CB484D">
      <w:pPr>
        <w:spacing w:after="0"/>
        <w:rPr>
          <w:rFonts w:cs="Times New Roman"/>
        </w:rPr>
      </w:pPr>
      <w:r w:rsidRPr="005B581A">
        <w:rPr>
          <w:rFonts w:cs="Times New Roman"/>
        </w:rPr>
        <w:t>A tantárgyakra meghatározott időkeret kötelező érvényű, a témakörökre kialakított óraszám pedig ajánlás.</w:t>
      </w:r>
    </w:p>
    <w:p w14:paraId="6B32C133" w14:textId="77777777" w:rsidR="00752ECD" w:rsidRPr="005B581A" w:rsidRDefault="00752ECD" w:rsidP="000A21B7">
      <w:pPr>
        <w:spacing w:after="0"/>
        <w:rPr>
          <w:rFonts w:cs="Times New Roman"/>
        </w:rPr>
        <w:sectPr w:rsidR="00752ECD" w:rsidRPr="005B581A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52AA5BF" w14:textId="77777777" w:rsidR="00C53E01" w:rsidRPr="005B581A" w:rsidRDefault="00C53E01" w:rsidP="00C53E01">
      <w:pPr>
        <w:rPr>
          <w:rFonts w:cs="Times New Roman"/>
        </w:rPr>
      </w:pPr>
    </w:p>
    <w:p w14:paraId="202554F3" w14:textId="77777777" w:rsidR="00C53E01" w:rsidRPr="005B581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5338A978" w14:textId="77777777" w:rsidR="00C53E01" w:rsidRPr="005B581A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11499-12 azonosító számú</w:t>
      </w:r>
    </w:p>
    <w:p w14:paraId="3FCA4D77" w14:textId="77777777" w:rsidR="00C53E01" w:rsidRPr="005B581A" w:rsidRDefault="00C53E01" w:rsidP="00C53E01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Foglalkoztatás II.</w:t>
      </w:r>
    </w:p>
    <w:p w14:paraId="4F0AA526" w14:textId="77777777" w:rsidR="00C53E01" w:rsidRPr="005B581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666E7141" w14:textId="77777777" w:rsidR="00C53E01" w:rsidRPr="005B581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35FBAB46" w14:textId="77777777" w:rsidR="00C53E01" w:rsidRPr="005B581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12E65C0C" w14:textId="77777777" w:rsidR="00C53E01" w:rsidRPr="005B581A" w:rsidRDefault="00C53E01" w:rsidP="00C53E01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2A65F401" w14:textId="796AA5DC" w:rsidR="00C53E01" w:rsidRPr="005B581A" w:rsidRDefault="00C53E01" w:rsidP="00C53E01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5B581A" w:rsidRPr="005B581A" w14:paraId="1B4A2CE2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E9452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59CCBFA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5B581A" w:rsidRPr="005B581A" w14:paraId="6BE9CEC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A5B5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5B581A" w:rsidRPr="005B581A" w14:paraId="64B8353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F2AE0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80DB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959A2F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E48F0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 xml:space="preserve">Alkalmazza a </w:t>
            </w:r>
            <w:proofErr w:type="spellStart"/>
            <w:r w:rsidRPr="005B581A">
              <w:rPr>
                <w:rFonts w:eastAsia="Times New Roman" w:cs="Times New Roman"/>
                <w:szCs w:val="24"/>
                <w:lang w:eastAsia="hu-HU"/>
              </w:rPr>
              <w:t>munkaerőpiaci</w:t>
            </w:r>
            <w:proofErr w:type="spellEnd"/>
            <w:r w:rsidRPr="005B581A">
              <w:rPr>
                <w:rFonts w:eastAsia="Times New Roman" w:cs="Times New Roman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0DD61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57AFF4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9CB8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F5EA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FE5835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F3402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10F0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E2FC87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0E6F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F59AA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310313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9874B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825D6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4F0C02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C3CAF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5B581A" w:rsidRPr="005B581A" w14:paraId="2A7BC41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90D1B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BCB2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A23F92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F895D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A626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66B290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B8A2B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6478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8A331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2F9A5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FF693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137835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89679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1863C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FC5798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573E6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BFE3F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2B87C8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2E956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E5250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2A7D4C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DFE60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49B55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C35AA5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AF2BE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F470E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927342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5C086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7AF91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9FD137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98EC5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6EF09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2DD855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FDAE5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5B581A" w:rsidRPr="005B581A" w14:paraId="2F6D43B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14813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6E935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631B40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C66F4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6871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5121F2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46FD8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3A29B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E24C0B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1E4F9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FB27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BDA293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1F324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96A91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7F1F72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D375F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5B581A" w:rsidRPr="005B581A" w14:paraId="6E4E3B6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268A2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4D8CE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5F603D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93C07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A425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E7FC0FD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E5E97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5B581A" w:rsidRPr="005B581A" w14:paraId="3C67767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B8698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76982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543DC3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8B60E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D1678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C2DE73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36BDE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5B581A" w:rsidRPr="005B581A" w14:paraId="279DAAB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CBC7F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80390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5B581A" w14:paraId="33C542F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A1A0C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61EB8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1A63068" w14:textId="77777777" w:rsidR="00C53E01" w:rsidRPr="005B581A" w:rsidRDefault="00C53E01" w:rsidP="00C53E01">
      <w:pPr>
        <w:jc w:val="center"/>
        <w:rPr>
          <w:rFonts w:cs="Times New Roman"/>
        </w:rPr>
      </w:pPr>
    </w:p>
    <w:p w14:paraId="4F9BCE3C" w14:textId="77777777" w:rsidR="00C53E01" w:rsidRPr="005B581A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743C670" w14:textId="77777777" w:rsidR="00C53E01" w:rsidRPr="005B581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Foglalkoztatás II. tantárgy</w:t>
      </w:r>
      <w:r w:rsidRPr="005B581A">
        <w:rPr>
          <w:rFonts w:cs="Times New Roman"/>
          <w:b/>
        </w:rPr>
        <w:tab/>
      </w:r>
      <w:r w:rsidR="006831AC" w:rsidRPr="005B581A">
        <w:rPr>
          <w:rFonts w:cs="Times New Roman"/>
          <w:b/>
        </w:rPr>
        <w:t>15</w:t>
      </w:r>
      <w:r w:rsidRPr="005B581A">
        <w:rPr>
          <w:rFonts w:cs="Times New Roman"/>
          <w:b/>
        </w:rPr>
        <w:t xml:space="preserve"> óra/</w:t>
      </w:r>
      <w:r w:rsidR="006831AC" w:rsidRPr="005B581A">
        <w:rPr>
          <w:rFonts w:cs="Times New Roman"/>
          <w:b/>
        </w:rPr>
        <w:t>15</w:t>
      </w:r>
      <w:r w:rsidRPr="005B581A">
        <w:rPr>
          <w:rFonts w:cs="Times New Roman"/>
          <w:b/>
        </w:rPr>
        <w:t xml:space="preserve"> óra*</w:t>
      </w:r>
    </w:p>
    <w:p w14:paraId="6E208D14" w14:textId="77777777" w:rsidR="00C53E01" w:rsidRPr="005B581A" w:rsidRDefault="00C53E01" w:rsidP="00C53E01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1D122A9" w14:textId="77777777" w:rsidR="00C53E01" w:rsidRPr="005B581A" w:rsidRDefault="00C53E01" w:rsidP="004239CF">
      <w:pPr>
        <w:spacing w:after="0"/>
        <w:ind w:left="426"/>
        <w:rPr>
          <w:rFonts w:cs="Times New Roman"/>
        </w:rPr>
      </w:pPr>
    </w:p>
    <w:p w14:paraId="7F2BAAE5" w14:textId="77777777" w:rsidR="004239CF" w:rsidRPr="005B581A" w:rsidRDefault="004239CF" w:rsidP="004239CF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 szakképesítéshez kapcsolódik.</w:t>
      </w:r>
    </w:p>
    <w:p w14:paraId="49481CFC" w14:textId="77777777" w:rsidR="004239CF" w:rsidRPr="005B581A" w:rsidRDefault="004239CF" w:rsidP="004239CF">
      <w:pPr>
        <w:spacing w:after="0"/>
        <w:ind w:left="426"/>
        <w:rPr>
          <w:rFonts w:cs="Times New Roman"/>
        </w:rPr>
      </w:pPr>
    </w:p>
    <w:p w14:paraId="6E8CCAE2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2A502A0D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606A0891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5ED78654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0D4934B0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—</w:t>
      </w:r>
    </w:p>
    <w:p w14:paraId="4C76F431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0A82D4BF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582847CD" w14:textId="77777777" w:rsidR="00C53E01" w:rsidRPr="005B581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Munkajogi alapismeretek</w:t>
      </w:r>
    </w:p>
    <w:p w14:paraId="4D8AB467" w14:textId="77777777" w:rsidR="004B61BB" w:rsidRPr="004B61BB" w:rsidRDefault="004B61BB" w:rsidP="004B61B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B61BB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5D37A9A9" w14:textId="77777777" w:rsidR="004B61BB" w:rsidRPr="004B61BB" w:rsidRDefault="004B61BB" w:rsidP="004B61B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B61BB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3B7494DB" w14:textId="77777777" w:rsidR="004B61BB" w:rsidRPr="004B61BB" w:rsidRDefault="004B61BB" w:rsidP="004B61B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B61BB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027F74F2" w14:textId="77777777" w:rsidR="004B61BB" w:rsidRPr="004B61BB" w:rsidRDefault="004B61BB" w:rsidP="004B61B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B61BB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696A238E" w14:textId="6EB62427" w:rsidR="00C53E01" w:rsidRDefault="004B61BB" w:rsidP="004B61B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B61BB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5C95EDDF" w14:textId="77777777" w:rsidR="004B61BB" w:rsidRPr="005B581A" w:rsidRDefault="004B61BB" w:rsidP="004B61B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E2F486" w14:textId="77777777" w:rsidR="00C53E01" w:rsidRPr="005B581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Munkaviszony létesítése</w:t>
      </w:r>
    </w:p>
    <w:p w14:paraId="48CB8EC6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44311074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Munkavállaláshoz szükséges iratok, munkaviszony megszűnésekor a munkáltató által kiadandó dokumentumok.</w:t>
      </w:r>
    </w:p>
    <w:p w14:paraId="295119C5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27565610" w14:textId="77777777" w:rsidR="00C53E01" w:rsidRPr="005B581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305FD5" w14:textId="77777777" w:rsidR="00C53E01" w:rsidRPr="005B581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Álláskeresés</w:t>
      </w:r>
    </w:p>
    <w:p w14:paraId="78D934CF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3FCBDF83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5B581A">
        <w:rPr>
          <w:rFonts w:cs="Times New Roman"/>
        </w:rPr>
        <w:t>Europass</w:t>
      </w:r>
      <w:proofErr w:type="spellEnd"/>
      <w:r w:rsidRPr="005B581A">
        <w:rPr>
          <w:rFonts w:cs="Times New Roman"/>
        </w:rPr>
        <w:t>, amerikai típusú, önéletrajzban szereplő email cím és fénykép megválasztása, motivációs levél felépítése.</w:t>
      </w:r>
    </w:p>
    <w:p w14:paraId="0B4A773D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42CD200C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5B581A">
        <w:rPr>
          <w:rFonts w:cs="Times New Roman"/>
        </w:rPr>
        <w:t>Munkaerőpiaci</w:t>
      </w:r>
      <w:proofErr w:type="spellEnd"/>
      <w:r w:rsidRPr="005B581A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525351BD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Állásinterjú: felkészülés, megjelenés, szereplés az állásinterjún, testbeszéd szerepe.</w:t>
      </w:r>
    </w:p>
    <w:p w14:paraId="61739048" w14:textId="77777777" w:rsidR="00C53E01" w:rsidRPr="005B581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730515" w14:textId="77777777" w:rsidR="00C53E01" w:rsidRPr="005B581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Munkanélküliség</w:t>
      </w:r>
    </w:p>
    <w:p w14:paraId="3C96B1D3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7C30B228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732FA5CF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Foglalkoztatást helyettesítő támogatás. </w:t>
      </w:r>
    </w:p>
    <w:p w14:paraId="05F8EB04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Közfoglalkoztatás: </w:t>
      </w:r>
      <w:proofErr w:type="spellStart"/>
      <w:r w:rsidRPr="005B581A">
        <w:rPr>
          <w:rFonts w:cs="Times New Roman"/>
        </w:rPr>
        <w:t>közfoglalkoztatás</w:t>
      </w:r>
      <w:proofErr w:type="spellEnd"/>
      <w:r w:rsidRPr="005B581A">
        <w:rPr>
          <w:rFonts w:cs="Times New Roman"/>
        </w:rPr>
        <w:t xml:space="preserve"> célja, közfoglalkozatás célcsoportja, közfoglalkozatás főbb szabályai</w:t>
      </w:r>
    </w:p>
    <w:p w14:paraId="395CB2D3" w14:textId="7F8073F9" w:rsidR="00C53E01" w:rsidRPr="005B581A" w:rsidRDefault="004B61BB" w:rsidP="00C53E01">
      <w:pPr>
        <w:spacing w:after="0"/>
        <w:ind w:left="851"/>
        <w:rPr>
          <w:rFonts w:cs="Times New Roman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645515">
        <w:rPr>
          <w:rFonts w:eastAsia="Calibri" w:cs="Times New Roman"/>
          <w:color w:val="000000"/>
          <w:szCs w:val="24"/>
        </w:rPr>
        <w:t>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</w:t>
      </w:r>
    </w:p>
    <w:p w14:paraId="34450F3C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58664EAE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67E559E7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14:paraId="64B6D3F3" w14:textId="77777777" w:rsidR="00C53E01" w:rsidRPr="005B581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EDF3BB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47AC40B3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</w:t>
      </w:r>
    </w:p>
    <w:p w14:paraId="363ADEDB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1EFFB004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521046E5" w14:textId="388EA54E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557C96EE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27B71D33" w14:textId="77777777" w:rsidR="00C53E01" w:rsidRPr="005B581A" w:rsidRDefault="00C53E01" w:rsidP="00C53E01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36E80738" w14:textId="77777777" w:rsidR="00C53E01" w:rsidRPr="005B581A" w:rsidRDefault="00C53E01" w:rsidP="00C53E01">
      <w:pPr>
        <w:rPr>
          <w:rFonts w:cs="Times New Roman"/>
        </w:rPr>
      </w:pPr>
    </w:p>
    <w:p w14:paraId="7E69B313" w14:textId="77777777" w:rsidR="00C53E01" w:rsidRPr="005B581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3807E7E6" w14:textId="77777777" w:rsidR="00C53E01" w:rsidRPr="005B581A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11498-12 azonosító számú</w:t>
      </w:r>
    </w:p>
    <w:p w14:paraId="2258301C" w14:textId="77777777" w:rsidR="00C53E01" w:rsidRPr="005B581A" w:rsidRDefault="00C53E01" w:rsidP="00C53E01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 xml:space="preserve">Foglalkoztatás I. </w:t>
      </w:r>
    </w:p>
    <w:p w14:paraId="2C3A5593" w14:textId="77777777" w:rsidR="00C53E01" w:rsidRPr="005B581A" w:rsidRDefault="00C53E01" w:rsidP="00C53E01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(érettségire épülő képzések esetén)</w:t>
      </w:r>
    </w:p>
    <w:p w14:paraId="54F1B31B" w14:textId="77777777" w:rsidR="00C53E01" w:rsidRPr="005B581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5770F051" w14:textId="77777777" w:rsidR="00C53E01" w:rsidRPr="005B581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22C047A4" w14:textId="77777777" w:rsidR="00C53E01" w:rsidRPr="005B581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45892DDA" w14:textId="77777777" w:rsidR="00C53E01" w:rsidRPr="005B581A" w:rsidRDefault="00C53E01" w:rsidP="00C53E01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3AB0E4C7" w14:textId="75A90A68" w:rsidR="00C53E01" w:rsidRPr="005B581A" w:rsidRDefault="00C53E01" w:rsidP="00C53E01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5B581A" w:rsidRPr="005B581A" w14:paraId="3F57CC06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5854E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917C11A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5B581A" w:rsidRPr="005B581A" w14:paraId="3D39A4EB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AEA42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5B581A" w:rsidRPr="005B581A" w14:paraId="6B67C9E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9506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9F63A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BCC1C3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8F9DC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63214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7B4570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2E928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77D71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4BA238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C896F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11687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F4A20E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15D24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EEDEA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D25658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DBB53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844D4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45DF48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42D07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489A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558968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A4B1D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0653D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6B7B1A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26EF7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5B581A" w:rsidRPr="005B581A" w14:paraId="3BCCF9E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6344D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12B0B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59B191D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BA92C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5D4CE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220DEF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3D47F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BD03F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6FEACC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7BBDF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F2EAE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5004D3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7AA95" w14:textId="77777777" w:rsidR="00C53E01" w:rsidRPr="005B581A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7F0DD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A9A6DE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F0547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5B581A" w:rsidRPr="005B581A" w14:paraId="7F73F95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61899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A607A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2F944A0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08B55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DF128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A2A853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A97B2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5B581A" w:rsidRPr="005B581A" w14:paraId="73B25BD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685D8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9A602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36B9FC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1B07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5B581A" w:rsidRPr="005B581A" w14:paraId="3EE81C1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E6785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6304F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149325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B876F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93AE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A62014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CC298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5B581A" w:rsidRPr="005B581A" w14:paraId="420CB53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80C9B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89444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798F7D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0E7E0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C87F7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5B581A" w14:paraId="1B01BFD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96055" w14:textId="77777777" w:rsidR="00C53E01" w:rsidRPr="005B581A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15333" w14:textId="77777777" w:rsidR="00C53E01" w:rsidRPr="005B581A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5B581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D288B2B" w14:textId="77777777" w:rsidR="00C53E01" w:rsidRPr="005B581A" w:rsidRDefault="00C53E01" w:rsidP="00C53E01">
      <w:pPr>
        <w:rPr>
          <w:rFonts w:cs="Times New Roman"/>
        </w:rPr>
      </w:pPr>
    </w:p>
    <w:p w14:paraId="076FCD16" w14:textId="77777777" w:rsidR="00C53E01" w:rsidRPr="005B581A" w:rsidRDefault="00C53E01" w:rsidP="00C53E01">
      <w:pPr>
        <w:spacing w:after="0"/>
        <w:rPr>
          <w:rFonts w:cs="Times New Roman"/>
        </w:rPr>
      </w:pPr>
    </w:p>
    <w:p w14:paraId="671B7E03" w14:textId="77777777" w:rsidR="00C53E01" w:rsidRPr="005B581A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Foglalkoztatás I. tantárgy</w:t>
      </w:r>
      <w:r w:rsidRPr="005B581A">
        <w:rPr>
          <w:rFonts w:cs="Times New Roman"/>
          <w:b/>
        </w:rPr>
        <w:tab/>
      </w:r>
      <w:r w:rsidR="006A001F" w:rsidRPr="005B581A">
        <w:rPr>
          <w:rFonts w:cs="Times New Roman"/>
          <w:b/>
        </w:rPr>
        <w:t>62</w:t>
      </w:r>
      <w:r w:rsidRPr="005B581A">
        <w:rPr>
          <w:rFonts w:cs="Times New Roman"/>
          <w:b/>
        </w:rPr>
        <w:t xml:space="preserve"> óra/</w:t>
      </w:r>
      <w:r w:rsidR="006A001F" w:rsidRPr="005B581A">
        <w:rPr>
          <w:rFonts w:cs="Times New Roman"/>
          <w:b/>
        </w:rPr>
        <w:t>62</w:t>
      </w:r>
      <w:r w:rsidRPr="005B581A">
        <w:rPr>
          <w:rFonts w:cs="Times New Roman"/>
          <w:b/>
        </w:rPr>
        <w:t xml:space="preserve"> óra*</w:t>
      </w:r>
    </w:p>
    <w:p w14:paraId="24BE1BB3" w14:textId="77777777" w:rsidR="00C53E01" w:rsidRPr="005B581A" w:rsidRDefault="00C53E01" w:rsidP="00C53E01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2C395701" w14:textId="77777777" w:rsidR="004239CF" w:rsidRPr="005B581A" w:rsidRDefault="004239CF" w:rsidP="004239CF">
      <w:pPr>
        <w:spacing w:after="0"/>
        <w:ind w:left="426"/>
        <w:rPr>
          <w:rFonts w:cs="Times New Roman"/>
        </w:rPr>
      </w:pPr>
    </w:p>
    <w:p w14:paraId="2ECB84F3" w14:textId="77777777" w:rsidR="004239CF" w:rsidRPr="005B581A" w:rsidRDefault="004239CF" w:rsidP="004239CF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 szakképesítéshez kapcsolódik.</w:t>
      </w:r>
    </w:p>
    <w:p w14:paraId="50B831F9" w14:textId="77777777" w:rsidR="004239CF" w:rsidRPr="005B581A" w:rsidRDefault="004239CF" w:rsidP="004239CF">
      <w:pPr>
        <w:spacing w:after="0"/>
        <w:ind w:left="426"/>
        <w:rPr>
          <w:rFonts w:cs="Times New Roman"/>
        </w:rPr>
      </w:pPr>
    </w:p>
    <w:p w14:paraId="4561F32D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59BAD765" w14:textId="6ABC2326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</w:t>
      </w:r>
      <w:r w:rsidR="00DF5EEB">
        <w:rPr>
          <w:rFonts w:cs="Times New Roman"/>
        </w:rPr>
        <w:t>y tanításának célja, hogy a tanuló</w:t>
      </w:r>
      <w:r w:rsidRPr="005B581A">
        <w:rPr>
          <w:rFonts w:cs="Times New Roman"/>
        </w:rPr>
        <w:t>k alkalmasak legyenek egy idegen nyelvű állásinterjún eredményesen és hatékonyan részt venni.</w:t>
      </w:r>
    </w:p>
    <w:p w14:paraId="6FE6138E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688934EE" w14:textId="36D6B66E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C</w:t>
      </w:r>
      <w:r w:rsidR="005B581A">
        <w:rPr>
          <w:rFonts w:cs="Times New Roman"/>
        </w:rPr>
        <w:t>él, hogy a rendelkezésre álló 62</w:t>
      </w:r>
      <w:r w:rsidRPr="005B581A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72C08286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5E5C3661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129F1011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Idegen nyelvek</w:t>
      </w:r>
    </w:p>
    <w:p w14:paraId="7B381412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3166E3B6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533A899E" w14:textId="77777777" w:rsidR="00C53E01" w:rsidRPr="005B581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Nyelvtani rendszerezés 1</w:t>
      </w:r>
    </w:p>
    <w:p w14:paraId="07BE5DB3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2D1D53B3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5920D24B" w14:textId="77777777" w:rsidR="00C53E01" w:rsidRPr="005B581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306009" w14:textId="77777777" w:rsidR="00C53E01" w:rsidRPr="005B581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Nyelvtani rendszerezés 2</w:t>
      </w:r>
    </w:p>
    <w:p w14:paraId="69E11C79" w14:textId="204A27DF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8 órás témakör során a </w:t>
      </w:r>
      <w:r w:rsidR="00DF5EEB">
        <w:rPr>
          <w:rFonts w:cs="Times New Roman"/>
        </w:rPr>
        <w:t xml:space="preserve">tanuló </w:t>
      </w:r>
      <w:r w:rsidRPr="005B581A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DF5EEB">
        <w:rPr>
          <w:rFonts w:cs="Times New Roman"/>
        </w:rPr>
        <w:t xml:space="preserve">tanuló </w:t>
      </w:r>
      <w:r w:rsidRPr="005B581A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5B581A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7C0E3AAD" w14:textId="77777777" w:rsidR="00C53E01" w:rsidRPr="005B581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EDEE31" w14:textId="77777777" w:rsidR="00C53E01" w:rsidRPr="005B581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Nyelvi készségfejlesztés</w:t>
      </w:r>
    </w:p>
    <w:p w14:paraId="6AD7A4A4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6DD4156C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</w:p>
    <w:p w14:paraId="7C46B529" w14:textId="6A4BB932" w:rsidR="00C53E01" w:rsidRPr="005B581A" w:rsidRDefault="005B581A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5B581A">
        <w:rPr>
          <w:rFonts w:cs="Times New Roman"/>
        </w:rPr>
        <w:t xml:space="preserve"> órás nyelvi készségfejlesztő blokk során a </w:t>
      </w:r>
      <w:r w:rsidR="00DF5EEB">
        <w:rPr>
          <w:rFonts w:cs="Times New Roman"/>
        </w:rPr>
        <w:t xml:space="preserve">tanuló </w:t>
      </w:r>
      <w:r w:rsidR="00C53E01" w:rsidRPr="005B581A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DF5EEB">
        <w:rPr>
          <w:rFonts w:cs="Times New Roman"/>
        </w:rPr>
        <w:t xml:space="preserve">tanuló </w:t>
      </w:r>
      <w:r w:rsidR="00C53E01" w:rsidRPr="005B581A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3FA0D982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elsajátítandó témakörök:</w:t>
      </w:r>
    </w:p>
    <w:p w14:paraId="18C5348F" w14:textId="77777777" w:rsidR="00C53E01" w:rsidRPr="005B581A" w:rsidRDefault="00C53E01" w:rsidP="00DB4F25">
      <w:pPr>
        <w:spacing w:after="0"/>
        <w:ind w:left="1134"/>
        <w:rPr>
          <w:rFonts w:cs="Times New Roman"/>
        </w:rPr>
      </w:pPr>
      <w:r w:rsidRPr="005B581A">
        <w:rPr>
          <w:rFonts w:cs="Times New Roman"/>
        </w:rPr>
        <w:t>-</w:t>
      </w:r>
      <w:r w:rsidRPr="005B581A">
        <w:rPr>
          <w:rFonts w:cs="Times New Roman"/>
        </w:rPr>
        <w:tab/>
        <w:t>személyes bemutatkozás</w:t>
      </w:r>
    </w:p>
    <w:p w14:paraId="607E0DBE" w14:textId="77777777" w:rsidR="00C53E01" w:rsidRPr="005B581A" w:rsidRDefault="00C53E01" w:rsidP="00DB4F25">
      <w:pPr>
        <w:spacing w:after="0"/>
        <w:ind w:left="1134"/>
        <w:rPr>
          <w:rFonts w:cs="Times New Roman"/>
        </w:rPr>
      </w:pPr>
      <w:r w:rsidRPr="005B581A">
        <w:rPr>
          <w:rFonts w:cs="Times New Roman"/>
        </w:rPr>
        <w:t>-</w:t>
      </w:r>
      <w:r w:rsidRPr="005B581A">
        <w:rPr>
          <w:rFonts w:cs="Times New Roman"/>
        </w:rPr>
        <w:tab/>
        <w:t>a munka világa</w:t>
      </w:r>
    </w:p>
    <w:p w14:paraId="5EE209EA" w14:textId="77777777" w:rsidR="00C53E01" w:rsidRPr="005B581A" w:rsidRDefault="00C53E01" w:rsidP="00DB4F25">
      <w:pPr>
        <w:spacing w:after="0"/>
        <w:ind w:left="1134"/>
        <w:rPr>
          <w:rFonts w:cs="Times New Roman"/>
        </w:rPr>
      </w:pPr>
      <w:r w:rsidRPr="005B581A">
        <w:rPr>
          <w:rFonts w:cs="Times New Roman"/>
        </w:rPr>
        <w:t>-</w:t>
      </w:r>
      <w:r w:rsidRPr="005B581A">
        <w:rPr>
          <w:rFonts w:cs="Times New Roman"/>
        </w:rPr>
        <w:tab/>
        <w:t>napi tevékenységek, aktivitás</w:t>
      </w:r>
    </w:p>
    <w:p w14:paraId="20A33252" w14:textId="77777777" w:rsidR="00C53E01" w:rsidRPr="005B581A" w:rsidRDefault="00C53E01" w:rsidP="00DB4F25">
      <w:pPr>
        <w:spacing w:after="0"/>
        <w:ind w:left="1134"/>
        <w:rPr>
          <w:rFonts w:cs="Times New Roman"/>
        </w:rPr>
      </w:pPr>
      <w:r w:rsidRPr="005B581A">
        <w:rPr>
          <w:rFonts w:cs="Times New Roman"/>
        </w:rPr>
        <w:t>-</w:t>
      </w:r>
      <w:r w:rsidRPr="005B581A">
        <w:rPr>
          <w:rFonts w:cs="Times New Roman"/>
        </w:rPr>
        <w:tab/>
        <w:t>lakás, ház</w:t>
      </w:r>
    </w:p>
    <w:p w14:paraId="2FCE453D" w14:textId="77777777" w:rsidR="00C53E01" w:rsidRPr="005B581A" w:rsidRDefault="00C53E01" w:rsidP="00DB4F25">
      <w:pPr>
        <w:spacing w:after="0"/>
        <w:ind w:left="1134"/>
        <w:rPr>
          <w:rFonts w:cs="Times New Roman"/>
        </w:rPr>
      </w:pPr>
      <w:r w:rsidRPr="005B581A">
        <w:rPr>
          <w:rFonts w:cs="Times New Roman"/>
        </w:rPr>
        <w:t>-</w:t>
      </w:r>
      <w:r w:rsidRPr="005B581A">
        <w:rPr>
          <w:rFonts w:cs="Times New Roman"/>
        </w:rPr>
        <w:tab/>
        <w:t xml:space="preserve">utazás, </w:t>
      </w:r>
    </w:p>
    <w:p w14:paraId="1742F9A6" w14:textId="77777777" w:rsidR="00C53E01" w:rsidRPr="005B581A" w:rsidRDefault="00C53E01" w:rsidP="00DB4F25">
      <w:pPr>
        <w:spacing w:after="0"/>
        <w:ind w:left="1134"/>
        <w:rPr>
          <w:rFonts w:cs="Times New Roman"/>
        </w:rPr>
      </w:pPr>
      <w:r w:rsidRPr="005B581A">
        <w:rPr>
          <w:rFonts w:cs="Times New Roman"/>
        </w:rPr>
        <w:t>-</w:t>
      </w:r>
      <w:r w:rsidRPr="005B581A">
        <w:rPr>
          <w:rFonts w:cs="Times New Roman"/>
        </w:rPr>
        <w:tab/>
        <w:t xml:space="preserve">étkezés  </w:t>
      </w:r>
    </w:p>
    <w:p w14:paraId="7F700987" w14:textId="77777777" w:rsidR="00C53E01" w:rsidRPr="005B581A" w:rsidRDefault="00C53E01" w:rsidP="00C53E0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082A710A" w14:textId="77777777" w:rsidR="00C53E01" w:rsidRPr="005B581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3F3CCF" w14:textId="77777777" w:rsidR="00C53E01" w:rsidRPr="005B581A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Munkavállalói szókincs</w:t>
      </w:r>
    </w:p>
    <w:p w14:paraId="180CC989" w14:textId="5F8C375B" w:rsidR="00C53E01" w:rsidRPr="005B581A" w:rsidRDefault="005B581A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5B581A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5B581A">
        <w:rPr>
          <w:rFonts w:cs="Times New Roman"/>
        </w:rPr>
        <w:t xml:space="preserve"> órás 3 alapozó témakör elsajátítása után lehetséges. Cél, hogy a témakör végére a </w:t>
      </w:r>
      <w:r w:rsidR="00DF5EEB">
        <w:rPr>
          <w:rFonts w:cs="Times New Roman"/>
        </w:rPr>
        <w:t xml:space="preserve">tanuló </w:t>
      </w:r>
      <w:r w:rsidR="00C53E01" w:rsidRPr="005B581A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3D9C5BAB" w14:textId="77777777" w:rsidR="00C53E01" w:rsidRPr="005B581A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75933A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639DE552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órák kb. 50%-</w:t>
      </w:r>
      <w:proofErr w:type="gramStart"/>
      <w:r w:rsidRPr="005B581A">
        <w:rPr>
          <w:rFonts w:cs="Times New Roman"/>
        </w:rPr>
        <w:t>a</w:t>
      </w:r>
      <w:proofErr w:type="gramEnd"/>
      <w:r w:rsidRPr="005B581A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3B735F0B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4F3BDE0D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lastRenderedPageBreak/>
        <w:t>A tantárgy értékelésének módja</w:t>
      </w:r>
    </w:p>
    <w:p w14:paraId="46C27170" w14:textId="6AE857E7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2C86B1ED" w14:textId="77777777" w:rsidR="00C53E01" w:rsidRPr="005B581A" w:rsidRDefault="00C53E01" w:rsidP="00C53E01">
      <w:pPr>
        <w:spacing w:after="0"/>
        <w:rPr>
          <w:rFonts w:cs="Times New Roman"/>
        </w:rPr>
      </w:pPr>
    </w:p>
    <w:p w14:paraId="46649B94" w14:textId="77777777" w:rsidR="00C53E01" w:rsidRPr="005B581A" w:rsidRDefault="00C53E01" w:rsidP="00C53E01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1CB14560" w14:textId="77777777" w:rsidR="00C53E01" w:rsidRPr="005B581A" w:rsidRDefault="00C53E01" w:rsidP="00C53E01">
      <w:pPr>
        <w:rPr>
          <w:rFonts w:cs="Times New Roman"/>
        </w:rPr>
      </w:pPr>
    </w:p>
    <w:p w14:paraId="57BF27B9" w14:textId="77777777" w:rsidR="00C53E01" w:rsidRPr="005B581A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5B63D8B8" w14:textId="52531926" w:rsidR="00C53E01" w:rsidRPr="005B581A" w:rsidRDefault="002A00C4" w:rsidP="00C53E01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11495-16</w:t>
      </w:r>
      <w:r w:rsidR="00C53E01" w:rsidRPr="005B581A">
        <w:rPr>
          <w:rFonts w:cs="Times New Roman"/>
          <w:b/>
          <w:sz w:val="36"/>
        </w:rPr>
        <w:t xml:space="preserve"> azonosító számú</w:t>
      </w:r>
    </w:p>
    <w:p w14:paraId="207DF5FE" w14:textId="0E620A44" w:rsidR="00C53E01" w:rsidRPr="005B581A" w:rsidRDefault="002A00C4" w:rsidP="00C53E01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bCs/>
          <w:sz w:val="36"/>
          <w:szCs w:val="36"/>
        </w:rPr>
        <w:t>Takarmányozástan és általános állattenyésztés</w:t>
      </w:r>
    </w:p>
    <w:p w14:paraId="1B52E160" w14:textId="77777777" w:rsidR="00C53E01" w:rsidRPr="005B581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559CDA05" w14:textId="77777777" w:rsidR="00C53E01" w:rsidRPr="005B581A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7D64C9DB" w14:textId="77777777" w:rsidR="00C53E01" w:rsidRPr="005B581A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1EA0C0CF" w14:textId="77777777" w:rsidR="00C53E01" w:rsidRPr="005B581A" w:rsidRDefault="00C53E01" w:rsidP="00C53E01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18118E8F" w14:textId="542FCE80" w:rsidR="00C53E01" w:rsidRPr="005B581A" w:rsidRDefault="00C53E01" w:rsidP="00C53E01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2A00C4" w:rsidRPr="005B581A">
        <w:rPr>
          <w:rFonts w:cs="Times New Roman"/>
        </w:rPr>
        <w:t>11495</w:t>
      </w:r>
      <w:r w:rsidRPr="005B581A">
        <w:rPr>
          <w:rFonts w:cs="Times New Roman"/>
        </w:rPr>
        <w:t>-</w:t>
      </w:r>
      <w:r w:rsidR="002A00C4" w:rsidRPr="005B581A">
        <w:rPr>
          <w:rFonts w:cs="Times New Roman"/>
        </w:rPr>
        <w:t>16</w:t>
      </w:r>
      <w:r w:rsidRPr="005B581A">
        <w:rPr>
          <w:rFonts w:cs="Times New Roman"/>
        </w:rPr>
        <w:t xml:space="preserve">.. azonosító számú </w:t>
      </w:r>
      <w:r w:rsidR="002A00C4" w:rsidRPr="005B581A">
        <w:rPr>
          <w:rFonts w:cs="Times New Roman"/>
        </w:rPr>
        <w:t>Takarmányozástan és általános állattenyésztés</w:t>
      </w:r>
      <w:r w:rsidRPr="005B581A">
        <w:rPr>
          <w:rFonts w:cs="Times New Roman"/>
        </w:rPr>
        <w:t xml:space="preserve">.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134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10"/>
        <w:gridCol w:w="758"/>
        <w:gridCol w:w="758"/>
        <w:gridCol w:w="759"/>
      </w:tblGrid>
      <w:tr w:rsidR="005B581A" w:rsidRPr="005B581A" w14:paraId="4BD05944" w14:textId="77777777" w:rsidTr="007D03E2">
        <w:trPr>
          <w:cantSplit/>
          <w:trHeight w:val="2163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96B0C1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407CDC7" w14:textId="2D230307" w:rsidR="00D4286D" w:rsidRPr="005B581A" w:rsidRDefault="00D4286D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Állattenyésztés I.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4A6E3A43" w14:textId="04655CC5" w:rsidR="00D4286D" w:rsidRPr="005B581A" w:rsidRDefault="00D4286D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Takarmányozástan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1BDF68F" w14:textId="5F35763F" w:rsidR="00D4286D" w:rsidRPr="005B581A" w:rsidRDefault="00D4286D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Állattenyésztési alapgyakorlatok I.</w:t>
            </w:r>
          </w:p>
        </w:tc>
      </w:tr>
      <w:tr w:rsidR="005B581A" w:rsidRPr="005B581A" w14:paraId="62338537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FD5A73" w14:textId="77777777" w:rsidR="00D4286D" w:rsidRPr="005B581A" w:rsidRDefault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3B1F7" w14:textId="77777777" w:rsidR="00D4286D" w:rsidRPr="005B581A" w:rsidRDefault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F0F73" w14:textId="77777777" w:rsidR="00D4286D" w:rsidRPr="005B581A" w:rsidRDefault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06388" w14:textId="77777777" w:rsidR="00D4286D" w:rsidRPr="005B581A" w:rsidRDefault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2576DF7A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8A0C" w14:textId="0AF0113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Felismeri a takarmányokat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DEE8A4" w14:textId="36D1067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FC633" w14:textId="5540540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37EA7" w14:textId="6DC87AB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D4A6F91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81533" w14:textId="3F18FB0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Érzékszervileg minősíti a takarmányokat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23A1E" w14:textId="3C62092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C5CA7" w14:textId="1805714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B3EA6" w14:textId="23D6E03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A78AAF9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6E7AB" w14:textId="0565A09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Mintát vesz a takarmányból és az ivóvízből, laboratóriumi vizsgálatra küldi és értékeli az eredményt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12445E" w14:textId="26CF64B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59B4B" w14:textId="7D5713A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B38195" w14:textId="109A95D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AF8895F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3DA3D" w14:textId="1573F3D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Takarmányadagot állít össze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183073" w14:textId="1C5D32B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0780E5" w14:textId="3E6EE97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8B837" w14:textId="3FFEB43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3E0F1F6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B0250" w14:textId="2955BC1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Ellenőrzi a takarmány-kiosztást, az itatást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549A32" w14:textId="591C903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C2F8E" w14:textId="37D5AF7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927B0" w14:textId="1BB8B95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9EBB81F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F1BE5" w14:textId="18AA8A3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Ellenőrzi és közreműködik a legeltetés előkészítésében, a legeltetésben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CDFC81" w14:textId="6185D48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CB250" w14:textId="6637D3E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316B8D" w14:textId="06C924F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61B4946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54D31" w14:textId="6D9C5F6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Meghatározza a takarmányszükségletet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F35CE" w14:textId="2305421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EFF3FB" w14:textId="1BC6663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6FBD59" w14:textId="254C4CB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1EFA5B61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6EE8D" w14:textId="7B2797D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Beszerzi a takarmányokat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8A752F" w14:textId="38F8F60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E5D5F" w14:textId="4202A1F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0E26C" w14:textId="7A0B4DA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E41DC0F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06A5D" w14:textId="1EAED4D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Csoportosítja az állatokat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4D2843" w14:textId="3428E9F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0E47D6" w14:textId="20A5889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6D11A" w14:textId="0976087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930ACF2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41566" w14:textId="102F572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Jelöli, mérlegeli, minősíti az állatokat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5BDBF" w14:textId="032F6D8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DD4478" w14:textId="4D899F4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881A4" w14:textId="33B001F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90C02E9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7867E" w14:textId="02495BA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Állatot tenyészt (nemesít)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F9405" w14:textId="534D91C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E7494" w14:textId="61DE21B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B6022" w14:textId="21BF35B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354C3407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85CEA" w14:textId="3F7D03C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Azonosítja, megjelöli, elkülöníti az ivarzó egyedeket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166A9" w14:textId="3A06AFA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C1937" w14:textId="2D8D62A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E0392F" w14:textId="240E510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BAE3D8B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37286" w14:textId="22418F8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Elvégzi vagy elvégezteti a pároztatást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4D62C8" w14:textId="482B9FC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38646" w14:textId="4C9E8E6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2E964" w14:textId="79CA0D2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EBC2508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BE917" w14:textId="5768C95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Megállapítja vagy megállapíttatja a vemhességet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AA1144" w14:textId="6A0220B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5258F" w14:textId="6EAF140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EC034" w14:textId="4DA140AA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304DDC2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58FF4" w14:textId="3E3AA30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Előkészíti, levezeti az ellést/fialást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05AC7" w14:textId="6A8D4B9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378E04" w14:textId="499A9A7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FDD8A" w14:textId="4B252F5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0F99673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C1E77" w14:textId="6C96AB9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Ellátja az újszülött állatot és az anyaállatot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97D8B" w14:textId="6B42CC6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820DD1" w14:textId="7CA7620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90056" w14:textId="3C67A63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9268D02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CF4469" w14:textId="731806E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04FC0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07043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F8963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2DCC7411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EF4FF" w14:textId="1ACFC30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takarmányok kémiai alkotó részei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49C6FB" w14:textId="2F79D6C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37E0C" w14:textId="70319E6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77DA8" w14:textId="3A97D1C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79E36F62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4C5B1" w14:textId="6D56B34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 xml:space="preserve">Takarmányozási alapfogalmak (emészthetőség, táplálóérték, energiaérték, </w:t>
            </w:r>
            <w:proofErr w:type="spellStart"/>
            <w:r w:rsidRPr="005B581A">
              <w:rPr>
                <w:rFonts w:cs="Times New Roman"/>
                <w:szCs w:val="24"/>
                <w:lang w:eastAsia="hu-HU"/>
              </w:rPr>
              <w:t>értékesülés</w:t>
            </w:r>
            <w:proofErr w:type="spellEnd"/>
            <w:r w:rsidRPr="005B581A">
              <w:rPr>
                <w:rFonts w:cs="Times New Roman"/>
                <w:szCs w:val="24"/>
                <w:lang w:eastAsia="hu-HU"/>
              </w:rPr>
              <w:t>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1113E8" w14:textId="32278BC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587BE" w14:textId="322ADA2A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56369" w14:textId="31005AE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7C130DF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63D59" w14:textId="75ACC52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Táplálóanyag-szükséglet, takarmányadag összeállítása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C3E58" w14:textId="00147CE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0ACF4" w14:textId="2D09716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57F791" w14:textId="5E5160E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1E0B019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AC9A1" w14:textId="7300550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Takarmányismeret és tartósítás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9606BF" w14:textId="6ECA4A0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D9E89" w14:textId="6186C4C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7BCBE" w14:textId="0A382F8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26F9710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8EF43" w14:textId="288540F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Takarmányok tárolása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FCBB6" w14:textId="1B1915A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46CDF4" w14:textId="2C61433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7AC09" w14:textId="2A5BBB9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81EB5D0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9DC92" w14:textId="1C38755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takarmányok érzékszervi minősítése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FACB8" w14:textId="3CF92F4A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20D52" w14:textId="3E9810A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5F402" w14:textId="6AC4EB8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0DB937A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1906D" w14:textId="1F8B9D3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Takarmány mintavétel, mintaküldés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E71A6" w14:textId="4A1B097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AD528" w14:textId="0A46125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02FEE" w14:textId="3D394DD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171EB4F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70FD9" w14:textId="5A6D307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ivóvíz minősége, az állatok vízszükséglete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E7FC9C" w14:textId="29E81D0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2A698" w14:textId="48AE049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DD85B" w14:textId="56F3AC9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48AECAB5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4FCD3" w14:textId="5D2FEC9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takarmányok előkészítése etetésre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3DB47" w14:textId="1295879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02E94" w14:textId="0D7ED6E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7B105" w14:textId="56069D0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BAB1C0E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1664B" w14:textId="56C3ECB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Etetés, itatás módja, rendje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6E1009" w14:textId="355CFF0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9D300" w14:textId="4BB05B2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0ADDE" w14:textId="47A5B61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349F616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4BAFD" w14:textId="3B468E4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etetés és az itatás higiéniája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64917" w14:textId="1CCD2D6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4EAE48" w14:textId="0653D30A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0B91A" w14:textId="58D3DB7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2DDFAC6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26316" w14:textId="5296F38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Legeltetés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502C92" w14:textId="0408EAE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CAA4E5" w14:textId="652801C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4C673" w14:textId="4AD9C83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3CE7F51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A6555" w14:textId="1FE2253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Takarmányszükséglet meghatározása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E3AD5" w14:textId="41BB97C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3C5C2" w14:textId="54B9DE5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68F27" w14:textId="7992B86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D46B9EB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73073" w14:textId="0CB8D4E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domesztikáció folyamata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0A8671" w14:textId="29CC966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46EA7" w14:textId="28B3E51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5A8B9" w14:textId="1869334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4AF2D3F0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37D3" w14:textId="16E0BE9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gazdasági állatok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5701E" w14:textId="46FBE57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AB2044" w14:textId="489E0A4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1A3BA" w14:textId="71FDF52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0F88A8F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8B17E" w14:textId="36B3AAF2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Értékmérő tulajdonságok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DF55C" w14:textId="25B1D97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A81F1" w14:textId="32F04BA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7EB3E" w14:textId="4792F99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7A15EB9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4F51F" w14:textId="6C7E115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 xml:space="preserve">Állatok tenyésztésének (nemesítésének) folyamata </w:t>
            </w:r>
            <w:r w:rsidRPr="005B581A">
              <w:rPr>
                <w:rFonts w:cs="Times New Roman"/>
                <w:szCs w:val="24"/>
                <w:lang w:eastAsia="hu-HU"/>
              </w:rPr>
              <w:lastRenderedPageBreak/>
              <w:t>(</w:t>
            </w:r>
            <w:proofErr w:type="spellStart"/>
            <w:r w:rsidRPr="005B581A">
              <w:rPr>
                <w:rFonts w:cs="Times New Roman"/>
                <w:szCs w:val="24"/>
                <w:lang w:eastAsia="hu-HU"/>
              </w:rPr>
              <w:t>tenyészcél</w:t>
            </w:r>
            <w:proofErr w:type="spellEnd"/>
            <w:r w:rsidRPr="005B581A">
              <w:rPr>
                <w:rFonts w:cs="Times New Roman"/>
                <w:szCs w:val="24"/>
                <w:lang w:eastAsia="hu-HU"/>
              </w:rPr>
              <w:t xml:space="preserve"> kitűzése, fajta és típus meghatározása, tenyészállat kiválasztása, tenyésztési eljárás meghatározása, párosítás)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EC7B28" w14:textId="3B6BF74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D7FA8" w14:textId="37F9E29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70681" w14:textId="087784F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6C01D73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67CB6" w14:textId="6C35C39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lastRenderedPageBreak/>
              <w:t>A gazdasági állatok szaporítása (ivarzás, pároztatás, vemhesség, ellés)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B48CE" w14:textId="659D3DF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4D5E3" w14:textId="5C5FED5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E3124" w14:textId="6721526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0B2D336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10730" w14:textId="04627EC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gazdasági állatok elhelyezése, gondozása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DC5B4" w14:textId="51A55CF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06819B" w14:textId="4FEC926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6CA7C" w14:textId="41B93A02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4B2B040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70D3EF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F31BE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42F85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FF7ED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7E4A112C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06C7B" w14:textId="2AC22DC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EE6D5E" w14:textId="7663C98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6A24F" w14:textId="6D36C80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DB7F2" w14:textId="69A5D212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5FDFCAF1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1C795" w14:textId="1978E8AA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D2900B" w14:textId="4E82795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ECEC02" w14:textId="7E76695A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26E5CA" w14:textId="1FB4A4F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F405872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96E5F" w14:textId="7029A0E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Szakmai nyelvi íráskészség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BFEC9" w14:textId="080F6DF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A61C7" w14:textId="52FAED8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45D367" w14:textId="7F784356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424AFE2D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DF69D" w14:textId="43BC49E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Szakmai írásbeli fogalmazás készsége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ABFC6" w14:textId="296B1E8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BE77E" w14:textId="0D7EAFB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CC170" w14:textId="5028637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B00260C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5E83A" w14:textId="387D81F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Mennyiségérzék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AAD7C8" w14:textId="41F076A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4DDEA" w14:textId="4104401A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20DB6" w14:textId="5B1C0D12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5D864A1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015A46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F10D65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9B9DA1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AFD55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410299FB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93B25" w14:textId="1E8AB20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EDF4C" w14:textId="49DDBC7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492CD2" w14:textId="5A942B52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92F55" w14:textId="014EDFEE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80E8668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A1B03" w14:textId="49F1599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4AF9FD" w14:textId="4B06F589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525B7" w14:textId="65065B7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4D044" w14:textId="3FF0B8A1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42EB36E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1198B" w14:textId="24436C4B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DAFDC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02D8B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FDDD4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213BF189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66737" w14:textId="499E489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2842B" w14:textId="5853D6C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2541A3" w14:textId="23631E7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53BFCA" w14:textId="2C942EA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B9F81C9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DDF54" w14:textId="4BCE360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Meggyőzőkészség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5D42BB" w14:textId="40FA7178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D5AFA9" w14:textId="62DFEFC5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0DB48" w14:textId="43FE36FA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4B92423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1EAB5" w14:textId="4E0023DC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6179D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4D785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D0254" w14:textId="77777777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0DD722B6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C115B" w14:textId="766C93F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2A433" w14:textId="3E769F1D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2380E" w14:textId="67C2F09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2D50EC" w14:textId="3C943DD3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0F2D1914" w14:textId="77777777" w:rsidTr="007D03E2">
        <w:trPr>
          <w:trHeight w:val="255"/>
          <w:jc w:val="center"/>
        </w:trPr>
        <w:tc>
          <w:tcPr>
            <w:tcW w:w="5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B46EF" w14:textId="1E149C4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CF5BE" w14:textId="17BAF980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C7FB1" w14:textId="7B026A74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BAB4D" w14:textId="26BAE4DF" w:rsidR="00D4286D" w:rsidRPr="005B581A" w:rsidRDefault="00D4286D" w:rsidP="00D428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1AC7B680" w14:textId="77777777" w:rsidR="00AD55B2" w:rsidRPr="005B581A" w:rsidRDefault="00AD55B2" w:rsidP="00C53E01">
      <w:pPr>
        <w:rPr>
          <w:rFonts w:cs="Times New Roman"/>
        </w:rPr>
      </w:pPr>
    </w:p>
    <w:p w14:paraId="771060AF" w14:textId="41DCCA77" w:rsidR="00C53E01" w:rsidRPr="005B581A" w:rsidRDefault="00475EB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Állattenyésztés</w:t>
      </w:r>
      <w:r w:rsidR="00F515D0" w:rsidRPr="005B581A">
        <w:rPr>
          <w:rFonts w:cs="Times New Roman"/>
          <w:b/>
        </w:rPr>
        <w:t xml:space="preserve"> I.</w:t>
      </w:r>
      <w:r w:rsidR="00C53E01" w:rsidRPr="005B581A">
        <w:rPr>
          <w:rFonts w:cs="Times New Roman"/>
          <w:b/>
        </w:rPr>
        <w:t xml:space="preserve"> tantárgy</w:t>
      </w:r>
      <w:r w:rsidR="00C53E01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36</w:t>
      </w:r>
      <w:r w:rsidR="00C53E01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36</w:t>
      </w:r>
      <w:r w:rsidR="00C53E01" w:rsidRPr="005B581A">
        <w:rPr>
          <w:rFonts w:cs="Times New Roman"/>
          <w:b/>
        </w:rPr>
        <w:t xml:space="preserve"> óra*</w:t>
      </w:r>
    </w:p>
    <w:p w14:paraId="4A5A040C" w14:textId="77777777" w:rsidR="00C53E01" w:rsidRPr="005B581A" w:rsidRDefault="00C53E01" w:rsidP="00C53E01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A5A1E8A" w14:textId="77777777" w:rsidR="004239CF" w:rsidRPr="005B581A" w:rsidRDefault="004239CF" w:rsidP="004239CF">
      <w:pPr>
        <w:spacing w:after="0"/>
        <w:ind w:left="426"/>
        <w:rPr>
          <w:rFonts w:cs="Times New Roman"/>
        </w:rPr>
      </w:pPr>
    </w:p>
    <w:p w14:paraId="6E52A0B2" w14:textId="56C5BD3A" w:rsidR="004239CF" w:rsidRPr="005B581A" w:rsidRDefault="004239CF" w:rsidP="004239CF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72EBC393" w14:textId="77777777" w:rsidR="004239CF" w:rsidRPr="005B581A" w:rsidRDefault="004239CF" w:rsidP="004239CF">
      <w:pPr>
        <w:spacing w:after="0"/>
        <w:ind w:left="426"/>
        <w:rPr>
          <w:rFonts w:cs="Times New Roman"/>
        </w:rPr>
      </w:pPr>
    </w:p>
    <w:p w14:paraId="59BAC26E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6CC1E2AE" w14:textId="47E58EA0" w:rsidR="00C53E01" w:rsidRPr="005B581A" w:rsidRDefault="00475EB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Olyan korszerű állattenyésztési alapismeretek nyújtása, amelyek egyrészt alkalmasak a mezőgazdasági szakgimnáziumban tanulmányaikat végző tanulók érdeklődését felkelteni az állattenyésztés iránt, másrészt szilárd alapokat jelentenek az egyes állatfajok speciális tenyésztési ismereteinek elsajátításához.</w:t>
      </w:r>
    </w:p>
    <w:p w14:paraId="65221C8D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68AE4A6D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7A1921D1" w14:textId="77777777" w:rsidR="00475EB1" w:rsidRPr="005B581A" w:rsidRDefault="00475EB1" w:rsidP="00475EB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biológia tantárgy adott témakörei: állatok rendszertana, örökléstan, mikrobiológia.</w:t>
      </w:r>
    </w:p>
    <w:p w14:paraId="016A2572" w14:textId="31334457" w:rsidR="00C53E01" w:rsidRPr="005B581A" w:rsidRDefault="00475EB1" w:rsidP="00475EB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anatómiai és élettan I. tantárgy témaköreiből a szaporítás.</w:t>
      </w:r>
    </w:p>
    <w:p w14:paraId="602B44D4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76FC5E9E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40CDE4E2" w14:textId="7AF92FB6" w:rsidR="00475EB1" w:rsidRPr="005B581A" w:rsidRDefault="00475EB1" w:rsidP="00475EB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Alapfogalmak</w:t>
      </w:r>
    </w:p>
    <w:p w14:paraId="35D27CF5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állattenyésztés nemzetgazdasági és mezőgazdasági jelentősége, ágazatai.</w:t>
      </w:r>
    </w:p>
    <w:p w14:paraId="67108816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Állattenyésztési alapfogalmak (gazdasági állatok, háziállatok, állattartás, állatszaporítás, állattenyésztés).</w:t>
      </w:r>
    </w:p>
    <w:p w14:paraId="00419FF8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gazdasági állatok eredete, a háziasítás.</w:t>
      </w:r>
    </w:p>
    <w:p w14:paraId="70A296C0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gazdasági állatok rendszerezése: faj, fajta (a fajták felosztása, a fajtatisztaság, a telivér, a félvér, a fajta változatai, a fajtán belüli rendszertani egységek), a típus.</w:t>
      </w:r>
    </w:p>
    <w:p w14:paraId="287E43A8" w14:textId="77777777" w:rsidR="00475EB1" w:rsidRPr="005B581A" w:rsidRDefault="00475EB1" w:rsidP="00475E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F6484B" w14:textId="44A84A8F" w:rsidR="00475EB1" w:rsidRPr="005B581A" w:rsidRDefault="00475EB1" w:rsidP="00475EB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A gazdasági állatok értékelése</w:t>
      </w:r>
    </w:p>
    <w:p w14:paraId="19402AEF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Külső értékmérő tulajdonságok: fejlettség, arányosság, kondíció, </w:t>
      </w:r>
      <w:proofErr w:type="spellStart"/>
      <w:r w:rsidRPr="005B581A">
        <w:rPr>
          <w:rFonts w:cs="Times New Roman"/>
        </w:rPr>
        <w:t>kültakaró</w:t>
      </w:r>
      <w:proofErr w:type="spellEnd"/>
      <w:r w:rsidRPr="005B581A">
        <w:rPr>
          <w:rFonts w:cs="Times New Roman"/>
        </w:rPr>
        <w:t>, színeződés, ivarjelleg.</w:t>
      </w:r>
    </w:p>
    <w:p w14:paraId="4DBBC374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Belső értékmérő tulajdonságok: tej-, hús-, tojás-, gyapjú- és erőtermelő képesség, takarmányértékesítő képesség, növekedés és fejlődés, alkat (konstitúció), termékenység és szaporaság, egészség, ellenálló képesség, igényesség, alkalmazkodó képesség, honosulás, vérmérséklet, természet, rossz szokások, szellemi képességek, technológiai tűrőképesség.</w:t>
      </w:r>
    </w:p>
    <w:p w14:paraId="37460E8F" w14:textId="77777777" w:rsidR="00475EB1" w:rsidRPr="005B581A" w:rsidRDefault="00475EB1" w:rsidP="00475E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A9607D" w14:textId="07412A17" w:rsidR="00475EB1" w:rsidRPr="005B581A" w:rsidRDefault="00475EB1" w:rsidP="00475EB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Örökléstani alapfogalmak</w:t>
      </w:r>
    </w:p>
    <w:p w14:paraId="1DE75B67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Öröklés és változékonyság.</w:t>
      </w:r>
    </w:p>
    <w:p w14:paraId="4FAA368A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öröklés anyagi egységei.</w:t>
      </w:r>
    </w:p>
    <w:p w14:paraId="4FFB27D8" w14:textId="43C7DF70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Genotípus, </w:t>
      </w:r>
      <w:proofErr w:type="spellStart"/>
      <w:r w:rsidRPr="005B581A">
        <w:rPr>
          <w:rFonts w:cs="Times New Roman"/>
        </w:rPr>
        <w:t>fenotípus</w:t>
      </w:r>
      <w:proofErr w:type="spellEnd"/>
      <w:r w:rsidRPr="005B581A">
        <w:rPr>
          <w:rFonts w:cs="Times New Roman"/>
        </w:rPr>
        <w:t>.</w:t>
      </w:r>
    </w:p>
    <w:p w14:paraId="71346FE5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minőségi és mennyiségi tulajdonságok jellemzői és öröklődésük.</w:t>
      </w:r>
    </w:p>
    <w:p w14:paraId="03B589A6" w14:textId="7025BAEA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Az ivar öröklődése, az ivarhoz kötött öröklődés. A </w:t>
      </w:r>
      <w:proofErr w:type="spellStart"/>
      <w:r w:rsidRPr="005B581A">
        <w:rPr>
          <w:rFonts w:cs="Times New Roman"/>
        </w:rPr>
        <w:t>heterózishatás</w:t>
      </w:r>
      <w:proofErr w:type="spellEnd"/>
      <w:r w:rsidRPr="005B581A">
        <w:rPr>
          <w:rFonts w:cs="Times New Roman"/>
        </w:rPr>
        <w:t>.</w:t>
      </w:r>
    </w:p>
    <w:p w14:paraId="666E56AE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örökölhetőség (h</w:t>
      </w:r>
      <w:r w:rsidRPr="005B581A">
        <w:rPr>
          <w:rFonts w:cs="Times New Roman"/>
          <w:vertAlign w:val="superscript"/>
        </w:rPr>
        <w:t>2</w:t>
      </w:r>
      <w:r w:rsidRPr="005B581A">
        <w:rPr>
          <w:rFonts w:cs="Times New Roman"/>
        </w:rPr>
        <w:t>-érték fogalma).</w:t>
      </w:r>
    </w:p>
    <w:p w14:paraId="320045F3" w14:textId="77777777" w:rsidR="00475EB1" w:rsidRPr="005B581A" w:rsidRDefault="00475EB1" w:rsidP="00475E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5EF919" w14:textId="69F87B89" w:rsidR="00475EB1" w:rsidRPr="005B581A" w:rsidRDefault="00475EB1" w:rsidP="00440244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851" w:hanging="426"/>
        <w:rPr>
          <w:rFonts w:cs="Times New Roman"/>
        </w:rPr>
      </w:pPr>
      <w:r w:rsidRPr="005B581A">
        <w:rPr>
          <w:rFonts w:cs="Times New Roman"/>
          <w:b/>
          <w:bCs/>
          <w:i/>
          <w:iCs/>
        </w:rPr>
        <w:t>A gazdasági állatok nemesítése</w:t>
      </w:r>
    </w:p>
    <w:p w14:paraId="3C3071D4" w14:textId="247695D6" w:rsidR="00475EB1" w:rsidRPr="005B581A" w:rsidRDefault="00475EB1" w:rsidP="00475EB1">
      <w:pPr>
        <w:pStyle w:val="Listaszerbekezds"/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törzskönyvi ellenőrzés.</w:t>
      </w:r>
    </w:p>
    <w:p w14:paraId="298BB3A6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</w:t>
      </w:r>
      <w:proofErr w:type="spellStart"/>
      <w:r w:rsidRPr="005B581A">
        <w:rPr>
          <w:rFonts w:cs="Times New Roman"/>
        </w:rPr>
        <w:t>tenyészcél</w:t>
      </w:r>
      <w:proofErr w:type="spellEnd"/>
      <w:r w:rsidRPr="005B581A">
        <w:rPr>
          <w:rFonts w:cs="Times New Roman"/>
        </w:rPr>
        <w:t xml:space="preserve"> meghatározása és a fajta, típus megválasztásának szempontjai.</w:t>
      </w:r>
    </w:p>
    <w:p w14:paraId="6F77B4C7" w14:textId="4C89A70A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Az állattenyésztésben alkalmazott tenyészállatok kiválasztás és a </w:t>
      </w:r>
      <w:proofErr w:type="spellStart"/>
      <w:r w:rsidRPr="005B581A">
        <w:rPr>
          <w:rFonts w:cs="Times New Roman"/>
        </w:rPr>
        <w:t>tenyészértékbecslés</w:t>
      </w:r>
      <w:proofErr w:type="spellEnd"/>
      <w:r w:rsidRPr="005B581A">
        <w:rPr>
          <w:rFonts w:cs="Times New Roman"/>
        </w:rPr>
        <w:t xml:space="preserve"> </w:t>
      </w:r>
      <w:proofErr w:type="spellStart"/>
      <w:r w:rsidRPr="005B581A">
        <w:rPr>
          <w:rFonts w:cs="Times New Roman"/>
        </w:rPr>
        <w:t>feno-</w:t>
      </w:r>
      <w:proofErr w:type="spellEnd"/>
      <w:r w:rsidRPr="005B581A">
        <w:rPr>
          <w:rFonts w:cs="Times New Roman"/>
        </w:rPr>
        <w:t xml:space="preserve"> és genotípusos módszerei.</w:t>
      </w:r>
    </w:p>
    <w:p w14:paraId="5E5F2F73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Tenyésztési eljárások: fajtatiszta tenyésztés (beltenyésztés és rokontenyésztés, </w:t>
      </w:r>
      <w:proofErr w:type="spellStart"/>
      <w:r w:rsidRPr="005B581A">
        <w:rPr>
          <w:rFonts w:cs="Times New Roman"/>
        </w:rPr>
        <w:t>vérvonaltenyésztés</w:t>
      </w:r>
      <w:proofErr w:type="spellEnd"/>
      <w:r w:rsidRPr="005B581A">
        <w:rPr>
          <w:rFonts w:cs="Times New Roman"/>
        </w:rPr>
        <w:t>, vérfrissítés), keresztezés (tenyészállat- és haszonállat előállító keresztezések).</w:t>
      </w:r>
    </w:p>
    <w:p w14:paraId="04AC440B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párosítás.</w:t>
      </w:r>
    </w:p>
    <w:p w14:paraId="5FBB17BC" w14:textId="77777777" w:rsidR="00475EB1" w:rsidRPr="005B581A" w:rsidRDefault="00475EB1" w:rsidP="00475EB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8A7AEA" w14:textId="7CA82609" w:rsidR="00475EB1" w:rsidRPr="005B581A" w:rsidRDefault="00475EB1" w:rsidP="00475EB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A gazdasági állatok elhelyezése, ápolása</w:t>
      </w:r>
    </w:p>
    <w:p w14:paraId="069A20E7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egyes állatfajok hasznosítási irányainak megfelelő elhelyezési módok (szabad, nyitott, zárt, kötött, kötetlen, ketreces).</w:t>
      </w:r>
    </w:p>
    <w:p w14:paraId="61ECF2BE" w14:textId="77777777" w:rsidR="00475EB1" w:rsidRPr="005B581A" w:rsidRDefault="00475EB1" w:rsidP="00475EB1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állatokkal való bánásmód.</w:t>
      </w:r>
    </w:p>
    <w:p w14:paraId="7B641834" w14:textId="3A3C178B" w:rsidR="00475EB1" w:rsidRPr="005B581A" w:rsidRDefault="00475EB1" w:rsidP="001E0642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állandó és időszakos állatápolás módjai, valamint eszközeit gazdasági állatainknál.</w:t>
      </w:r>
    </w:p>
    <w:p w14:paraId="13B08145" w14:textId="77777777" w:rsidR="00E42D4A" w:rsidRPr="005B581A" w:rsidRDefault="00E42D4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5C01D7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65BF83C6" w14:textId="3EACD0B2" w:rsidR="00C53E01" w:rsidRPr="005B581A" w:rsidRDefault="00E712D4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szaktanterem.</w:t>
      </w:r>
    </w:p>
    <w:p w14:paraId="7F2F27B4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2538E268" w14:textId="77777777" w:rsidR="00C53E01" w:rsidRPr="005B581A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12526BCD" w14:textId="6EEF06A1" w:rsidR="00C53E01" w:rsidRPr="005B581A" w:rsidRDefault="00C53E01" w:rsidP="00C53E01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7EFE5DE7" w14:textId="77777777" w:rsidR="00C53E01" w:rsidRPr="005B581A" w:rsidRDefault="00C53E01" w:rsidP="00C53E01">
      <w:pPr>
        <w:spacing w:after="0"/>
        <w:ind w:left="426"/>
        <w:rPr>
          <w:rFonts w:cs="Times New Roman"/>
        </w:rPr>
      </w:pPr>
    </w:p>
    <w:p w14:paraId="6EB67314" w14:textId="59C81D5B" w:rsidR="008553B5" w:rsidRPr="005B581A" w:rsidRDefault="00475EB1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eastAsia="Calibri" w:cs="Times New Roman"/>
          <w:b/>
          <w:bCs/>
          <w:szCs w:val="24"/>
        </w:rPr>
        <w:t>Takarmányozástan</w:t>
      </w:r>
      <w:r w:rsidRPr="005B581A">
        <w:rPr>
          <w:rFonts w:cs="Times New Roman"/>
          <w:b/>
        </w:rPr>
        <w:t xml:space="preserve"> </w:t>
      </w:r>
      <w:r w:rsidR="008553B5" w:rsidRPr="005B581A">
        <w:rPr>
          <w:rFonts w:cs="Times New Roman"/>
          <w:b/>
        </w:rPr>
        <w:t>tantárgy</w:t>
      </w:r>
      <w:r w:rsidR="008553B5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72</w:t>
      </w:r>
      <w:r w:rsidR="008553B5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72</w:t>
      </w:r>
      <w:r w:rsidR="008553B5" w:rsidRPr="005B581A">
        <w:rPr>
          <w:rFonts w:cs="Times New Roman"/>
          <w:b/>
        </w:rPr>
        <w:t xml:space="preserve"> óra*</w:t>
      </w:r>
    </w:p>
    <w:p w14:paraId="6869AD97" w14:textId="77777777" w:rsidR="008553B5" w:rsidRPr="005B581A" w:rsidRDefault="008553B5" w:rsidP="008553B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39356647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50A18543" w14:textId="79726468" w:rsidR="008553B5" w:rsidRPr="005B581A" w:rsidRDefault="008553B5" w:rsidP="008553B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5F824284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233EA05D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353DF998" w14:textId="067941B7" w:rsidR="008553B5" w:rsidRPr="005B581A" w:rsidRDefault="00475EB1" w:rsidP="008553B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Olyan korszerű takarmányozási ismeretek nyújtása, amely a takarmányok kémiai összetételének, a takarmányismeretnek, valamint a takarmányozás elméleti alapjainak és gyakorlati végrehajtásának elsajátításával lehetőséget adnak az állatok okszerű takarmányozására. Az állati termékek előállításában a takarmányozás költségei az összes költség kb. 2/3-át teszik ki, így a tantárgy tananyagának elsajátítása nélkülözhetetlen a gazdaságos termék-előállítás megvalósításában.</w:t>
      </w:r>
    </w:p>
    <w:p w14:paraId="74DACA24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259CFAF0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2813353C" w14:textId="48914C72" w:rsidR="008553B5" w:rsidRPr="005B581A" w:rsidRDefault="00475EB1" w:rsidP="00A27702">
      <w:pPr>
        <w:spacing w:after="0"/>
        <w:ind w:left="360"/>
        <w:rPr>
          <w:rFonts w:cs="Times New Roman"/>
        </w:rPr>
      </w:pPr>
      <w:r w:rsidRPr="005B581A">
        <w:rPr>
          <w:rFonts w:cs="Times New Roman"/>
        </w:rPr>
        <w:t>A biológia tantárgy adott témakörei: növények botanikai felépítése, rendszertana.</w:t>
      </w:r>
      <w:r w:rsidR="00A27702" w:rsidRPr="005B581A">
        <w:rPr>
          <w:rFonts w:cs="Times New Roman"/>
        </w:rPr>
        <w:t xml:space="preserve"> </w:t>
      </w:r>
      <w:r w:rsidRPr="005B581A">
        <w:rPr>
          <w:rFonts w:cs="Times New Roman"/>
        </w:rPr>
        <w:t>Az anatómia és élettan I. tantárgy témaköreiből az állati testet felépítő elemek és vegyületek, az emész</w:t>
      </w:r>
      <w:r w:rsidR="00A27702" w:rsidRPr="005B581A">
        <w:rPr>
          <w:rFonts w:cs="Times New Roman"/>
        </w:rPr>
        <w:t>tés, felszívódás, anyagforgalom.</w:t>
      </w:r>
    </w:p>
    <w:p w14:paraId="3F0581CC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03EDF87F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6D6223B1" w14:textId="3482E796" w:rsidR="00A27702" w:rsidRPr="005B581A" w:rsidRDefault="00A27702" w:rsidP="00A27702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Az okszerű takarmányozás alapjai</w:t>
      </w:r>
    </w:p>
    <w:p w14:paraId="69001C75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takarmányozás célja, feladatai, az okszerű takarmányozás szerepe az állattenyésztés jövedelmezőségének javításában. A takarmány, mint környezeti tényező.</w:t>
      </w:r>
    </w:p>
    <w:p w14:paraId="4450A8B8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kémiai összetétele.</w:t>
      </w:r>
    </w:p>
    <w:p w14:paraId="65656A1E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állati szervezet és a takarmányok kémiai összetételének összehasonlítása.</w:t>
      </w:r>
    </w:p>
    <w:p w14:paraId="7EA4E17A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víz- és száraz-anyagtartalma.</w:t>
      </w:r>
    </w:p>
    <w:p w14:paraId="166B0AB2" w14:textId="77777777" w:rsidR="00A27702" w:rsidRPr="005B581A" w:rsidRDefault="00A27702" w:rsidP="00A27702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23860E6E" w14:textId="1CFB3E6F" w:rsidR="00A27702" w:rsidRPr="005B581A" w:rsidRDefault="00A27702" w:rsidP="00A27702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takarmányok szerves és szervetlen anyagai</w:t>
      </w:r>
    </w:p>
    <w:p w14:paraId="68E45B8A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N-mentes anyagok: zsírok és zsírszerű anyagok, N-mentes kivonható anyagok, nyersrost.</w:t>
      </w:r>
    </w:p>
    <w:p w14:paraId="1B98A536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N-tartamú anyagok: fehérjék, </w:t>
      </w:r>
      <w:proofErr w:type="spellStart"/>
      <w:r w:rsidRPr="005B581A">
        <w:rPr>
          <w:rFonts w:eastAsia="Calibri" w:cs="Times New Roman"/>
          <w:szCs w:val="24"/>
        </w:rPr>
        <w:t>amidok</w:t>
      </w:r>
      <w:proofErr w:type="spellEnd"/>
      <w:r w:rsidRPr="005B581A">
        <w:rPr>
          <w:rFonts w:eastAsia="Calibri" w:cs="Times New Roman"/>
          <w:szCs w:val="24"/>
        </w:rPr>
        <w:t>, a szintetikus fehérjepótlók etetésének szabályai.</w:t>
      </w:r>
    </w:p>
    <w:p w14:paraId="4A06C78F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Szerves hatóanyagok: zsírban és vízben oldódó vitaminok, egyéb biológiai ható anyagok.</w:t>
      </w:r>
    </w:p>
    <w:p w14:paraId="0122829C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szervetlen anyagai: makro- és mikroelemek.</w:t>
      </w:r>
    </w:p>
    <w:p w14:paraId="23F93CFE" w14:textId="77777777" w:rsidR="00A27702" w:rsidRPr="005B581A" w:rsidRDefault="00A27702" w:rsidP="00A27702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2BA59718" w14:textId="6D96F31A" w:rsidR="00A27702" w:rsidRPr="005B581A" w:rsidRDefault="00A27702" w:rsidP="00A27702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Takarmányozási alapismeretek</w:t>
      </w:r>
    </w:p>
    <w:p w14:paraId="0AA24941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emészthetősége, az emésztési együttható, a takarmányok emészthetőségét befolyásoló – állattól és takarmánytól függő – tényezők.</w:t>
      </w:r>
    </w:p>
    <w:p w14:paraId="0EE0F010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takarmányok táplálóértéke, a takarmányok energetikai értékelése (bruttó energia, emészthető energia, átalakítható vagy </w:t>
      </w:r>
      <w:proofErr w:type="spellStart"/>
      <w:r w:rsidRPr="005B581A">
        <w:rPr>
          <w:rFonts w:eastAsia="Calibri" w:cs="Times New Roman"/>
          <w:szCs w:val="24"/>
        </w:rPr>
        <w:t>metabolizálható</w:t>
      </w:r>
      <w:proofErr w:type="spellEnd"/>
      <w:r w:rsidRPr="005B581A">
        <w:rPr>
          <w:rFonts w:eastAsia="Calibri" w:cs="Times New Roman"/>
          <w:szCs w:val="24"/>
        </w:rPr>
        <w:t xml:space="preserve"> energia, nettó energia, az egyes állatfajoknál használható energiaértékek).</w:t>
      </w:r>
    </w:p>
    <w:p w14:paraId="66663C70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takarmányokban lévő táplálóanyagok aránya (fehérjekoncentráció, energia: fehérje arány, energiakoncentráció).</w:t>
      </w:r>
    </w:p>
    <w:p w14:paraId="7B2973BB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takarmányok </w:t>
      </w:r>
      <w:proofErr w:type="spellStart"/>
      <w:r w:rsidRPr="005B581A">
        <w:rPr>
          <w:rFonts w:eastAsia="Calibri" w:cs="Times New Roman"/>
          <w:szCs w:val="24"/>
        </w:rPr>
        <w:t>értékesülése</w:t>
      </w:r>
      <w:proofErr w:type="spellEnd"/>
      <w:r w:rsidRPr="005B581A">
        <w:rPr>
          <w:rFonts w:eastAsia="Calibri" w:cs="Times New Roman"/>
          <w:szCs w:val="24"/>
        </w:rPr>
        <w:t>: a fajlagos takarmány-felhasználás.</w:t>
      </w:r>
    </w:p>
    <w:p w14:paraId="0049C9C5" w14:textId="77777777" w:rsidR="00A27702" w:rsidRPr="005B581A" w:rsidRDefault="00A27702" w:rsidP="00A27702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29CE2F5C" w14:textId="52F910EC" w:rsidR="00A27702" w:rsidRPr="005B581A" w:rsidRDefault="00A27702" w:rsidP="00A27702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Takarmányismeret</w:t>
      </w:r>
    </w:p>
    <w:p w14:paraId="65FB9704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csoportosítása.</w:t>
      </w:r>
    </w:p>
    <w:p w14:paraId="7FDD5E53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Zöldtakarmányok: </w:t>
      </w:r>
    </w:p>
    <w:p w14:paraId="6A78893D" w14:textId="77777777" w:rsidR="00A27702" w:rsidRPr="005B581A" w:rsidRDefault="00A27702" w:rsidP="00A27702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gyep: növényzete, hasznosítása (rét, legelő), felosztása. Legeltetési módok és eljárások,</w:t>
      </w:r>
    </w:p>
    <w:p w14:paraId="2D35E95D" w14:textId="77777777" w:rsidR="00A27702" w:rsidRPr="005B581A" w:rsidRDefault="00A27702" w:rsidP="00A27702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szántóföldi zöldtakarmányok: fűfélék, pillangósvirágúak, őszi és tavaszi zöldtakarmány-keverék, leveles és egyéb zöldtakarmányok.</w:t>
      </w:r>
    </w:p>
    <w:p w14:paraId="08466676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Gyökér és gumós takarmányok (répafélék, burgonya, csicsóka).</w:t>
      </w:r>
    </w:p>
    <w:p w14:paraId="0FD56FE6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Erjesztett takarmányok (szilázsok, </w:t>
      </w:r>
      <w:proofErr w:type="spellStart"/>
      <w:r w:rsidRPr="005B581A">
        <w:rPr>
          <w:rFonts w:eastAsia="Calibri" w:cs="Times New Roman"/>
          <w:szCs w:val="24"/>
        </w:rPr>
        <w:t>szenázsok</w:t>
      </w:r>
      <w:proofErr w:type="spellEnd"/>
      <w:r w:rsidRPr="005B581A">
        <w:rPr>
          <w:rFonts w:eastAsia="Calibri" w:cs="Times New Roman"/>
          <w:szCs w:val="24"/>
        </w:rPr>
        <w:t>).</w:t>
      </w:r>
    </w:p>
    <w:p w14:paraId="0A32726C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Szénák és szénalisztek (réti széna, pillangós és fűféle szántóföldi szénák).</w:t>
      </w:r>
    </w:p>
    <w:p w14:paraId="4C5C3EA0" w14:textId="77777777" w:rsidR="00A27702" w:rsidRPr="005B581A" w:rsidRDefault="00A27702" w:rsidP="00A27702">
      <w:pPr>
        <w:spacing w:after="0"/>
        <w:ind w:left="142" w:firstLine="709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Magvak és termések (gabona-, hüvelyes és olajos magvak).</w:t>
      </w:r>
    </w:p>
    <w:p w14:paraId="09DB4C1B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Szántóföldi melléktermékek (gabona- és hüvelyes szalmák, kukoricaszár, leveles cukorrépafej).</w:t>
      </w:r>
    </w:p>
    <w:p w14:paraId="3D036254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Élelmiszeripari melléktermékek (tej- és tejfeldolgozási, húsipari, hal- és baromfi-feldolgozási, malomipari, növényolaj-ipari, cukoripari, szeszipari, sörgyári, keményítőgyári, konzervgyári takarmányok).</w:t>
      </w:r>
    </w:p>
    <w:p w14:paraId="45E00509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>Takarmány-kiegészítők (fehérje- és zsírkiegészítők, ásványi takarmány-kiegészítők, vitamin és gyógyszeres kiegészítők, takarmányízesítők, antioxidánsok, hozamfokozók, színező anyagok, felületaktív és egyéb anyagok).</w:t>
      </w:r>
    </w:p>
    <w:p w14:paraId="3E2DFFEA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Ipari abrakkeverékek (</w:t>
      </w:r>
      <w:proofErr w:type="spellStart"/>
      <w:r w:rsidRPr="005B581A">
        <w:rPr>
          <w:rFonts w:eastAsia="Calibri" w:cs="Times New Roman"/>
          <w:szCs w:val="24"/>
        </w:rPr>
        <w:t>premix</w:t>
      </w:r>
      <w:proofErr w:type="spellEnd"/>
      <w:r w:rsidRPr="005B581A">
        <w:rPr>
          <w:rFonts w:eastAsia="Calibri" w:cs="Times New Roman"/>
          <w:szCs w:val="24"/>
        </w:rPr>
        <w:t xml:space="preserve">, komplett </w:t>
      </w:r>
      <w:proofErr w:type="spellStart"/>
      <w:r w:rsidRPr="005B581A">
        <w:rPr>
          <w:rFonts w:eastAsia="Calibri" w:cs="Times New Roman"/>
          <w:szCs w:val="24"/>
        </w:rPr>
        <w:t>premix</w:t>
      </w:r>
      <w:proofErr w:type="spellEnd"/>
      <w:r w:rsidRPr="005B581A">
        <w:rPr>
          <w:rFonts w:eastAsia="Calibri" w:cs="Times New Roman"/>
          <w:szCs w:val="24"/>
        </w:rPr>
        <w:t xml:space="preserve">, </w:t>
      </w:r>
      <w:proofErr w:type="spellStart"/>
      <w:r w:rsidRPr="005B581A">
        <w:rPr>
          <w:rFonts w:eastAsia="Calibri" w:cs="Times New Roman"/>
          <w:szCs w:val="24"/>
        </w:rPr>
        <w:t>supplement</w:t>
      </w:r>
      <w:proofErr w:type="spellEnd"/>
      <w:r w:rsidRPr="005B581A">
        <w:rPr>
          <w:rFonts w:eastAsia="Calibri" w:cs="Times New Roman"/>
          <w:szCs w:val="24"/>
        </w:rPr>
        <w:t>, koncentrátum, táp fogalma és előállítása).</w:t>
      </w:r>
    </w:p>
    <w:p w14:paraId="05BF7F17" w14:textId="77777777" w:rsidR="00A27702" w:rsidRPr="005B581A" w:rsidRDefault="00A27702" w:rsidP="00A27702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E7B48FC" w14:textId="380B1DE7" w:rsidR="00A27702" w:rsidRPr="005B581A" w:rsidRDefault="00A27702" w:rsidP="00A27702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takarmányok tartósítása, tárolása</w:t>
      </w:r>
    </w:p>
    <w:p w14:paraId="7AABA4CA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tartósítása erjesztéssel: az erjedés lefolyása, a takarmányok erjeszthetőségét befolyásoló tényezők, a silózás gyakorlati végrehajtása, silótípusok, a silózás veszteségei.</w:t>
      </w:r>
    </w:p>
    <w:p w14:paraId="25DDD0E5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takarmánynövények tartósítása szárítással: természetes és mesterséges szénakészítési eljárások.</w:t>
      </w:r>
    </w:p>
    <w:p w14:paraId="49A3B03E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Szemes takarmányok szárítása, tárolása.</w:t>
      </w:r>
    </w:p>
    <w:p w14:paraId="27AD0634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Gyökér és gumóstakarmányok tárolása.</w:t>
      </w:r>
    </w:p>
    <w:p w14:paraId="33D3BDE7" w14:textId="77777777" w:rsidR="00A27702" w:rsidRPr="005B581A" w:rsidRDefault="00A27702" w:rsidP="00A27702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5D29058E" w14:textId="1D86FD8A" w:rsidR="00A27702" w:rsidRPr="005B581A" w:rsidRDefault="00A27702" w:rsidP="00A27702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takarmányozás gyakorlati végrehajtása</w:t>
      </w:r>
    </w:p>
    <w:p w14:paraId="09C71319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előkészítése etetésre (tömeg- és abraktakarmányok előkészítése).</w:t>
      </w:r>
    </w:p>
    <w:p w14:paraId="353458E2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Etetési és itatási rendszerek, technikák (etetési módszerek a takarmányfogyasztás mértéke, módja, az alkalmazott technológia, az etetett takarmány állapota és a takarmányellátás szervezése alapján, itatási módok).</w:t>
      </w:r>
    </w:p>
    <w:p w14:paraId="3442B5C9" w14:textId="77777777" w:rsidR="00A27702" w:rsidRPr="005B581A" w:rsidRDefault="00A27702" w:rsidP="00A27702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7C2FB450" w14:textId="5EB949B5" w:rsidR="00A27702" w:rsidRPr="005B581A" w:rsidRDefault="00A27702" w:rsidP="00440244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851" w:hanging="426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gazdasági állatok táplálóanyag szükséglete, takarmányadagok meghatározása</w:t>
      </w:r>
    </w:p>
    <w:p w14:paraId="2D58E192" w14:textId="2E61E234" w:rsidR="00A27702" w:rsidRPr="005B581A" w:rsidRDefault="00A27702" w:rsidP="00A27702">
      <w:pPr>
        <w:tabs>
          <w:tab w:val="left" w:pos="1701"/>
          <w:tab w:val="right" w:pos="9072"/>
        </w:tabs>
        <w:spacing w:after="0"/>
        <w:ind w:left="851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Életfenntartó táplálóanyag-szükséglet, az állati termelés (növekedés, tej-, gyapjú-, tojástermelés, munkavégzés) táplálóanyag-szükséglete.</w:t>
      </w:r>
    </w:p>
    <w:p w14:paraId="45D26333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Takarmányozási táblázatok felépítése, használata.</w:t>
      </w:r>
    </w:p>
    <w:p w14:paraId="3334681B" w14:textId="77777777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takarmányadagok összeállításának szempontjai és menete.</w:t>
      </w:r>
    </w:p>
    <w:p w14:paraId="1EC7AAFF" w14:textId="3F45757B" w:rsidR="00A27702" w:rsidRPr="005B581A" w:rsidRDefault="00A27702" w:rsidP="00A27702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pénzértékének becslése.</w:t>
      </w:r>
    </w:p>
    <w:p w14:paraId="7D3428B3" w14:textId="77777777" w:rsidR="008553B5" w:rsidRPr="005B581A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0A4A38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06CE3577" w14:textId="25D3CDCD" w:rsidR="008553B5" w:rsidRPr="005B581A" w:rsidRDefault="00E712D4" w:rsidP="008553B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</w:t>
      </w:r>
    </w:p>
    <w:p w14:paraId="2FE5D805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2A367DF2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078A88DB" w14:textId="031C4978" w:rsidR="008553B5" w:rsidRPr="005B581A" w:rsidRDefault="008553B5" w:rsidP="008553B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68B0E829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2E946B0C" w14:textId="36E032E2" w:rsidR="008553B5" w:rsidRPr="005B581A" w:rsidRDefault="004E75C9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t xml:space="preserve">Állattenyésztési alapgyakorlatok </w:t>
      </w:r>
      <w:proofErr w:type="gramStart"/>
      <w:r w:rsidRPr="005B581A">
        <w:rPr>
          <w:rFonts w:cs="Times New Roman"/>
          <w:b/>
          <w:bCs/>
        </w:rPr>
        <w:t xml:space="preserve">I. </w:t>
      </w:r>
      <w:r w:rsidR="008553B5" w:rsidRPr="005B581A">
        <w:rPr>
          <w:rFonts w:cs="Times New Roman"/>
          <w:b/>
        </w:rPr>
        <w:t xml:space="preserve"> tantárgy</w:t>
      </w:r>
      <w:proofErr w:type="gramEnd"/>
      <w:r w:rsidR="008553B5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1</w:t>
      </w:r>
      <w:r w:rsidR="00FB0AE9" w:rsidRPr="005B581A">
        <w:rPr>
          <w:rFonts w:cs="Times New Roman"/>
          <w:b/>
        </w:rPr>
        <w:t>80</w:t>
      </w:r>
      <w:r w:rsidR="008553B5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1</w:t>
      </w:r>
      <w:r w:rsidR="00FB0AE9" w:rsidRPr="005B581A">
        <w:rPr>
          <w:rFonts w:cs="Times New Roman"/>
          <w:b/>
        </w:rPr>
        <w:t>80</w:t>
      </w:r>
      <w:r w:rsidR="008553B5" w:rsidRPr="005B581A">
        <w:rPr>
          <w:rFonts w:cs="Times New Roman"/>
          <w:b/>
        </w:rPr>
        <w:t xml:space="preserve"> óra*</w:t>
      </w:r>
    </w:p>
    <w:p w14:paraId="0EDB8799" w14:textId="77777777" w:rsidR="008553B5" w:rsidRPr="005B581A" w:rsidRDefault="008553B5" w:rsidP="008553B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16EDC310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3A61056B" w14:textId="7494E3A0" w:rsidR="008553B5" w:rsidRPr="005B581A" w:rsidRDefault="008553B5" w:rsidP="008553B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3719B416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701E7E24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5CDA1639" w14:textId="38DF1EDE" w:rsidR="008553B5" w:rsidRPr="005B581A" w:rsidRDefault="004E75C9" w:rsidP="008553B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elméletben tanultak alapján, olyan gyakorlati alapkompetenciák kialakítása a cél az általános állattenyésztés és a gazdasági állatok takarmányozása területén, amelyekkel az érettségizett tanulók alkalmassá válnak a szakképző évfolyam tanulmányi követelményeinek teljesítésére.</w:t>
      </w:r>
    </w:p>
    <w:p w14:paraId="35937F52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768834DE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62611ECF" w14:textId="3F99006A" w:rsidR="008553B5" w:rsidRPr="005B581A" w:rsidRDefault="004E75C9" w:rsidP="008553B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szakmai elméleti tantárgyak adott témakörei.</w:t>
      </w:r>
    </w:p>
    <w:p w14:paraId="42E7D646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5314048F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lastRenderedPageBreak/>
        <w:t>Témakörök</w:t>
      </w:r>
    </w:p>
    <w:p w14:paraId="5DC0C1CB" w14:textId="0EED748D" w:rsidR="004E75C9" w:rsidRPr="005B581A" w:rsidRDefault="004E75C9" w:rsidP="004E75C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Általános állattenyésztés</w:t>
      </w:r>
    </w:p>
    <w:p w14:paraId="35244C71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Szelíd, gondos, szakszerű bánásmód gyakorlása különböző korú, hasznosítású állatokkal. </w:t>
      </w:r>
    </w:p>
    <w:p w14:paraId="34E0D013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53C4F9EF" w14:textId="5B1AF974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állatok megközelítése, baleset-megelőzési előírások. </w:t>
      </w:r>
    </w:p>
    <w:p w14:paraId="46B52941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2EFC7DE1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faj, fajta, típus és a hibridek felismerésének gyakorlása:</w:t>
      </w:r>
    </w:p>
    <w:p w14:paraId="2775DD5B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különböző gazdasági állatfajok, fajták és hibridek felismerése,</w:t>
      </w:r>
    </w:p>
    <w:p w14:paraId="6FB9C3DF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fontosabb küllemi jegyek, fajtabélyegek ismerete,</w:t>
      </w:r>
    </w:p>
    <w:p w14:paraId="449C3DB8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különböző alkati típusok felismerése.</w:t>
      </w:r>
    </w:p>
    <w:p w14:paraId="38F8917D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32F2337D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külső testalakulás és a hasznosítás közötti összefüggések vizsgálata:</w:t>
      </w:r>
    </w:p>
    <w:p w14:paraId="10AE1C67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külső testalakulás (fejlettség, kondíció, színeződés, csontozat) és a termelőképesség vagy hasznosítás közötti összefüggés vizsgálata különböző fajokon (szarvasmarha, ló, sertés, juh),</w:t>
      </w:r>
    </w:p>
    <w:p w14:paraId="028454AB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proofErr w:type="spellStart"/>
      <w:r w:rsidRPr="005B581A">
        <w:rPr>
          <w:rFonts w:eastAsia="Calibri" w:cs="Times New Roman"/>
          <w:szCs w:val="24"/>
        </w:rPr>
        <w:t>kültakaró</w:t>
      </w:r>
      <w:proofErr w:type="spellEnd"/>
      <w:r w:rsidRPr="005B581A">
        <w:rPr>
          <w:rFonts w:eastAsia="Calibri" w:cs="Times New Roman"/>
          <w:szCs w:val="24"/>
        </w:rPr>
        <w:t>, arányosság, ivarjelleg vizsgálata,</w:t>
      </w:r>
    </w:p>
    <w:p w14:paraId="29B0CEE8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szervezeti szilárdság külső jelei,</w:t>
      </w:r>
    </w:p>
    <w:p w14:paraId="7EFE6941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küllemi hibák felismerése.</w:t>
      </w:r>
    </w:p>
    <w:p w14:paraId="0118E4B1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330A1A5E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Belső értékmérő tulajdonságok (tej- és hústermelő-képesség, takarmányértékesítő képesség, valamint a termékenység és szaporaság) mutatóinak kiszámítása.</w:t>
      </w:r>
    </w:p>
    <w:p w14:paraId="25A2473E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5D93D240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Törzskönyvezési munkák, az állatok jelölése, azonosítása: </w:t>
      </w:r>
    </w:p>
    <w:p w14:paraId="0AF5D6B4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törzskönyvezés munkamenete,</w:t>
      </w:r>
    </w:p>
    <w:p w14:paraId="143A7356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jelölés módszerei: állandó és ideiglenes jelölések,</w:t>
      </w:r>
    </w:p>
    <w:p w14:paraId="216769B5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küllemi bírálat, a testméretek felvétele.</w:t>
      </w:r>
    </w:p>
    <w:p w14:paraId="174F18D4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507828D9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állatok testtömegének megállapítása:</w:t>
      </w:r>
    </w:p>
    <w:p w14:paraId="2CC3F0A3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állatok megfogása, vezetése, hajtása, rögzítése, megfékezése,</w:t>
      </w:r>
    </w:p>
    <w:p w14:paraId="73F374F4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mérlegelés eszközei, azok kezelése,</w:t>
      </w:r>
    </w:p>
    <w:p w14:paraId="5DDAA961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mérlegelés gyakorlása,</w:t>
      </w:r>
    </w:p>
    <w:p w14:paraId="28A0C814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testtömeg becsléssel történő megállapítása.</w:t>
      </w:r>
    </w:p>
    <w:p w14:paraId="3B2878F0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1AB46894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állatok elhelyezése és ápolása:</w:t>
      </w:r>
      <w:r w:rsidRPr="005B581A">
        <w:rPr>
          <w:rFonts w:eastAsia="Calibri" w:cs="Times New Roman"/>
          <w:szCs w:val="24"/>
        </w:rPr>
        <w:tab/>
      </w:r>
    </w:p>
    <w:p w14:paraId="161CC3FE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egyes állatfajok hasznosítási irányainak megfelelő elhelyezési módok,</w:t>
      </w:r>
    </w:p>
    <w:p w14:paraId="6897B306" w14:textId="044DAE40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</w:t>
      </w:r>
      <w:r w:rsidR="00EA3A96">
        <w:rPr>
          <w:rFonts w:eastAsia="Calibri" w:cs="Times New Roman"/>
          <w:szCs w:val="24"/>
        </w:rPr>
        <w:t xml:space="preserve">épződött hulladékok </w:t>
      </w:r>
      <w:r w:rsidRPr="005B581A">
        <w:rPr>
          <w:rFonts w:eastAsia="Calibri" w:cs="Times New Roman"/>
          <w:szCs w:val="24"/>
        </w:rPr>
        <w:t>gyűjtése, kezelése, környezetvédelmi előírások,</w:t>
      </w:r>
    </w:p>
    <w:p w14:paraId="1EBBDF86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folyamatos és az időszakos állatápolás módjai, valamint eszközei.</w:t>
      </w:r>
    </w:p>
    <w:p w14:paraId="287AD233" w14:textId="77777777" w:rsidR="004E75C9" w:rsidRPr="005B581A" w:rsidRDefault="004E75C9" w:rsidP="004E75C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ADEC30D" w14:textId="469D0FC7" w:rsidR="004E75C9" w:rsidRPr="005B581A" w:rsidRDefault="004E75C9" w:rsidP="004E75C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takarmányok kémiai összetétele</w:t>
      </w:r>
    </w:p>
    <w:p w14:paraId="1EED7901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vizsgálata, minősítése:</w:t>
      </w:r>
      <w:r w:rsidRPr="005B581A">
        <w:rPr>
          <w:rFonts w:eastAsia="Calibri" w:cs="Times New Roman"/>
          <w:szCs w:val="24"/>
        </w:rPr>
        <w:tab/>
      </w:r>
    </w:p>
    <w:p w14:paraId="1747E672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takarmányvizsgálatok: mintavétel, víz- és szárazanyag-tartalom meghatározása, szerves és szervetlen alkotórészek egyszerű kémiai vizsgálata, laboratóriumi eredmények értékelése,</w:t>
      </w:r>
    </w:p>
    <w:p w14:paraId="3C60570A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takarmányok érzékszervi vizsgálata, minősítése,</w:t>
      </w:r>
    </w:p>
    <w:p w14:paraId="56F7FA3E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takarmányvizsgálati laboratórium munkájának tanulmányozása.</w:t>
      </w:r>
    </w:p>
    <w:p w14:paraId="0247EDAD" w14:textId="77777777" w:rsidR="004E75C9" w:rsidRPr="005B581A" w:rsidRDefault="004E75C9" w:rsidP="004E75C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C75AE76" w14:textId="127314DF" w:rsidR="004E75C9" w:rsidRPr="005B581A" w:rsidRDefault="004E75C9" w:rsidP="004E75C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Takarmányozási alapszámítások</w:t>
      </w:r>
    </w:p>
    <w:p w14:paraId="69B2A994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proofErr w:type="gramStart"/>
      <w:r w:rsidRPr="005B581A">
        <w:rPr>
          <w:rFonts w:eastAsia="Calibri" w:cs="Times New Roman"/>
          <w:szCs w:val="24"/>
        </w:rPr>
        <w:t>Táplálóanyag-arány számítások</w:t>
      </w:r>
      <w:proofErr w:type="gramEnd"/>
      <w:r w:rsidRPr="005B581A">
        <w:rPr>
          <w:rFonts w:eastAsia="Calibri" w:cs="Times New Roman"/>
          <w:szCs w:val="24"/>
        </w:rPr>
        <w:t xml:space="preserve"> és takarmány-értékesülési számítások:</w:t>
      </w:r>
    </w:p>
    <w:p w14:paraId="062072E7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emésztési együttható kiszámítása, </w:t>
      </w:r>
    </w:p>
    <w:p w14:paraId="25E4BD1E" w14:textId="2CC8EE12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>fehérje</w:t>
      </w:r>
      <w:r w:rsidR="001D4566" w:rsidRPr="005B581A">
        <w:rPr>
          <w:rFonts w:eastAsia="Calibri" w:cs="Times New Roman"/>
          <w:szCs w:val="24"/>
        </w:rPr>
        <w:t xml:space="preserve"> </w:t>
      </w:r>
      <w:r w:rsidRPr="005B581A">
        <w:rPr>
          <w:rFonts w:eastAsia="Calibri" w:cs="Times New Roman"/>
          <w:szCs w:val="24"/>
        </w:rPr>
        <w:t>koncentráció, energia: fehérje arány, energiakoncentráció kiszámítása,</w:t>
      </w:r>
    </w:p>
    <w:p w14:paraId="53380063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fajlagos takarmány-felhasználás kiszámítása.</w:t>
      </w:r>
    </w:p>
    <w:p w14:paraId="2673C3A9" w14:textId="77777777" w:rsidR="004E75C9" w:rsidRPr="005B581A" w:rsidRDefault="004E75C9" w:rsidP="004E75C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4226013D" w14:textId="63F45EBD" w:rsidR="004E75C9" w:rsidRPr="005B581A" w:rsidRDefault="004E75C9" w:rsidP="004E75C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Takarmányismeret és tartósítás</w:t>
      </w:r>
    </w:p>
    <w:p w14:paraId="470A48A4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Különböző takarmányok felismerésének gyakorlása:</w:t>
      </w:r>
    </w:p>
    <w:p w14:paraId="7091A05B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takarmánynövények felismerése különböző fejlettségi stádiumokban, minősítés, magismeret (zöldtakarmányok, gyökér- és gumós takarmányok, magvak és termések),</w:t>
      </w:r>
    </w:p>
    <w:p w14:paraId="1DC1A8AA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tartósított takarmányok (szénák, szilázsok, </w:t>
      </w:r>
      <w:proofErr w:type="spellStart"/>
      <w:r w:rsidRPr="005B581A">
        <w:rPr>
          <w:rFonts w:eastAsia="Calibri" w:cs="Times New Roman"/>
          <w:szCs w:val="24"/>
        </w:rPr>
        <w:t>szenázsok</w:t>
      </w:r>
      <w:proofErr w:type="spellEnd"/>
      <w:r w:rsidRPr="005B581A">
        <w:rPr>
          <w:rFonts w:eastAsia="Calibri" w:cs="Times New Roman"/>
          <w:szCs w:val="24"/>
        </w:rPr>
        <w:t>) felismerése, minősítése,</w:t>
      </w:r>
    </w:p>
    <w:p w14:paraId="297040ED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mezőgazdasági és ipari melléktermékek felismerése és minősítése,</w:t>
      </w:r>
    </w:p>
    <w:p w14:paraId="52777C4B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tápok és koncentrátumok fajtáinak megismerése.</w:t>
      </w:r>
    </w:p>
    <w:p w14:paraId="4CE82BED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01EA0568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Takarmány-kiegészítők megismerése: </w:t>
      </w:r>
    </w:p>
    <w:p w14:paraId="09DE2640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fehérje- és zsírkiegészítő készítmények,</w:t>
      </w:r>
    </w:p>
    <w:p w14:paraId="2A6E12F6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ásványi anyag és vitamin </w:t>
      </w:r>
      <w:proofErr w:type="spellStart"/>
      <w:r w:rsidRPr="005B581A">
        <w:rPr>
          <w:rFonts w:eastAsia="Calibri" w:cs="Times New Roman"/>
          <w:szCs w:val="24"/>
        </w:rPr>
        <w:t>premixek</w:t>
      </w:r>
      <w:proofErr w:type="spellEnd"/>
      <w:r w:rsidRPr="005B581A">
        <w:rPr>
          <w:rFonts w:eastAsia="Calibri" w:cs="Times New Roman"/>
          <w:szCs w:val="24"/>
        </w:rPr>
        <w:t xml:space="preserve">, </w:t>
      </w:r>
    </w:p>
    <w:p w14:paraId="5BDA2A31" w14:textId="77777777" w:rsidR="004E75C9" w:rsidRPr="005B581A" w:rsidRDefault="004E75C9" w:rsidP="004E75C9">
      <w:pPr>
        <w:numPr>
          <w:ilvl w:val="0"/>
          <w:numId w:val="10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egyéb kiegészítők (ízesítők, antioxidánsok, gyógyszeres takarmány-kiegészítők).</w:t>
      </w:r>
    </w:p>
    <w:p w14:paraId="5B918BA7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79A772C3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Takarmánytartósítási eljárások munkafolyamatainak tanulmányozása:</w:t>
      </w:r>
    </w:p>
    <w:p w14:paraId="27EA8EAA" w14:textId="77777777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szénakészítés,</w:t>
      </w:r>
    </w:p>
    <w:p w14:paraId="6C6FD1EB" w14:textId="6A2D3AAA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szilázs- és </w:t>
      </w:r>
      <w:proofErr w:type="spellStart"/>
      <w:r w:rsidRPr="005B581A">
        <w:rPr>
          <w:rFonts w:eastAsia="Calibri" w:cs="Times New Roman"/>
          <w:szCs w:val="24"/>
        </w:rPr>
        <w:t>szenázskészítés</w:t>
      </w:r>
      <w:proofErr w:type="spellEnd"/>
      <w:r w:rsidRPr="005B581A">
        <w:rPr>
          <w:rFonts w:eastAsia="Calibri" w:cs="Times New Roman"/>
          <w:szCs w:val="24"/>
        </w:rPr>
        <w:t>.</w:t>
      </w:r>
    </w:p>
    <w:p w14:paraId="18D50D20" w14:textId="77777777" w:rsidR="004E75C9" w:rsidRPr="005B581A" w:rsidRDefault="004E75C9" w:rsidP="004E75C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406535B4" w14:textId="30E36D8D" w:rsidR="004E75C9" w:rsidRPr="005B581A" w:rsidRDefault="004E75C9" w:rsidP="004E75C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Takarmányozás végrehajtása</w:t>
      </w:r>
    </w:p>
    <w:p w14:paraId="05CA1342" w14:textId="68EBDD6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takarmányok előkészítésének módjai és eszközei:</w:t>
      </w:r>
    </w:p>
    <w:p w14:paraId="34518ECA" w14:textId="77777777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tömegtakarmányok előkészítésének módjai és eszközei (mosás, szeletelés, pépesítés, főzés, párolás, páckészítés, szálastakarmányok őrlése,</w:t>
      </w:r>
    </w:p>
    <w:p w14:paraId="37DF9D9F" w14:textId="77777777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abraktakarmányok előkészítése (darálás, keverés).</w:t>
      </w:r>
    </w:p>
    <w:p w14:paraId="18AEA61F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7F27A011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takarmányozás végrehajtása különböző fajú, korú és hasznosítású állatoknál:</w:t>
      </w:r>
    </w:p>
    <w:p w14:paraId="2E349DD8" w14:textId="092EF14D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proofErr w:type="gramStart"/>
      <w:r w:rsidRPr="005B581A">
        <w:rPr>
          <w:rFonts w:eastAsia="Calibri" w:cs="Times New Roman"/>
          <w:szCs w:val="24"/>
        </w:rPr>
        <w:t>etetés</w:t>
      </w:r>
      <w:proofErr w:type="gramEnd"/>
      <w:r w:rsidRPr="005B581A">
        <w:rPr>
          <w:rFonts w:eastAsia="Calibri" w:cs="Times New Roman"/>
          <w:szCs w:val="24"/>
        </w:rPr>
        <w:t xml:space="preserve"> és itatás módjai, rendje, technikája.</w:t>
      </w:r>
    </w:p>
    <w:p w14:paraId="33983013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</w:p>
    <w:p w14:paraId="7079231D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Szemestakarmányok feldolgozása, keveréktakarmányok gyártása:</w:t>
      </w:r>
    </w:p>
    <w:p w14:paraId="7245040C" w14:textId="77777777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különböző működési elvű mérlegek használata,</w:t>
      </w:r>
    </w:p>
    <w:p w14:paraId="5CB92B95" w14:textId="77777777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kalapácsos daráló kialakítása, rostacsere, daráló üzemeltetése különböző</w:t>
      </w:r>
    </w:p>
    <w:p w14:paraId="46C9CA45" w14:textId="77777777" w:rsidR="004E75C9" w:rsidRPr="005B581A" w:rsidRDefault="004E75C9" w:rsidP="004E75C9">
      <w:pPr>
        <w:spacing w:after="0"/>
        <w:ind w:left="1211"/>
        <w:rPr>
          <w:rFonts w:eastAsia="Calibri" w:cs="Times New Roman"/>
          <w:szCs w:val="24"/>
        </w:rPr>
      </w:pPr>
      <w:proofErr w:type="gramStart"/>
      <w:r w:rsidRPr="005B581A">
        <w:rPr>
          <w:rFonts w:eastAsia="Calibri" w:cs="Times New Roman"/>
          <w:szCs w:val="24"/>
        </w:rPr>
        <w:t>takarmányok</w:t>
      </w:r>
      <w:proofErr w:type="gramEnd"/>
      <w:r w:rsidRPr="005B581A">
        <w:rPr>
          <w:rFonts w:eastAsia="Calibri" w:cs="Times New Roman"/>
          <w:szCs w:val="24"/>
        </w:rPr>
        <w:t xml:space="preserve"> esetében,</w:t>
      </w:r>
    </w:p>
    <w:p w14:paraId="46619C6C" w14:textId="77777777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keverő berendezések felépítése és működése,</w:t>
      </w:r>
    </w:p>
    <w:p w14:paraId="29BAAF88" w14:textId="77777777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keveréktakarmányok készítése adott receptura alapján,</w:t>
      </w:r>
    </w:p>
    <w:p w14:paraId="79ECB524" w14:textId="77777777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keveréktakarmányt előállító üzem munkájának megismerése.</w:t>
      </w:r>
    </w:p>
    <w:p w14:paraId="08EE23E3" w14:textId="77777777" w:rsidR="004E75C9" w:rsidRPr="005B581A" w:rsidRDefault="004E75C9" w:rsidP="004E75C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32E36E0B" w14:textId="1FEE7B7D" w:rsidR="004E75C9" w:rsidRPr="005B581A" w:rsidRDefault="004E75C9" w:rsidP="004E75C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Takarmányadag összeállítás</w:t>
      </w:r>
    </w:p>
    <w:p w14:paraId="5A0166C6" w14:textId="77777777" w:rsidR="004E75C9" w:rsidRPr="005B581A" w:rsidRDefault="004E75C9" w:rsidP="004E75C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Takarmányadagok összeállításának alapelvei:</w:t>
      </w:r>
    </w:p>
    <w:p w14:paraId="02D09E6A" w14:textId="77777777" w:rsidR="004E75C9" w:rsidRPr="005B581A" w:rsidRDefault="004E75C9" w:rsidP="004E75C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takarmányozási táblázatok használata,</w:t>
      </w:r>
    </w:p>
    <w:p w14:paraId="4B031D4E" w14:textId="734AD864" w:rsidR="004E75C9" w:rsidRPr="005B581A" w:rsidRDefault="004E75C9" w:rsidP="001E0642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takarmányadag összeállítás menetének elsajátítása mintapéldán (közelítéses módszerrel),</w:t>
      </w:r>
      <w:r w:rsidR="001D4566" w:rsidRPr="005B581A">
        <w:rPr>
          <w:rFonts w:eastAsia="Calibri" w:cs="Times New Roman"/>
          <w:szCs w:val="24"/>
        </w:rPr>
        <w:t xml:space="preserve"> </w:t>
      </w:r>
      <w:r w:rsidRPr="005B581A">
        <w:rPr>
          <w:rFonts w:eastAsia="Calibri" w:cs="Times New Roman"/>
          <w:szCs w:val="24"/>
        </w:rPr>
        <w:t>takarmányadag optimalizálás számítógépes szoftver segítségével.</w:t>
      </w:r>
    </w:p>
    <w:p w14:paraId="0031245D" w14:textId="77777777" w:rsidR="008553B5" w:rsidRPr="005B581A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4CAAF8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3047EC39" w14:textId="318AC926" w:rsidR="008553B5" w:rsidRPr="005B581A" w:rsidRDefault="00E712D4" w:rsidP="008553B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szaktanterem, tanüzem, külső gyakorlati hely (üzemlátogatás).</w:t>
      </w:r>
    </w:p>
    <w:p w14:paraId="523E1FCC" w14:textId="77777777" w:rsidR="008553B5" w:rsidRPr="005B581A" w:rsidRDefault="008553B5" w:rsidP="008553B5">
      <w:pPr>
        <w:spacing w:after="0"/>
        <w:ind w:left="426"/>
        <w:rPr>
          <w:rFonts w:cs="Times New Roman"/>
        </w:rPr>
      </w:pPr>
    </w:p>
    <w:p w14:paraId="795CCB74" w14:textId="77777777" w:rsidR="008553B5" w:rsidRPr="005B581A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2DBE712D" w14:textId="4CF60BF7" w:rsidR="00FB6DBC" w:rsidRPr="005B581A" w:rsidRDefault="008553B5" w:rsidP="007D03E2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="007D03E2">
        <w:rPr>
          <w:rFonts w:cs="Times New Roman"/>
        </w:rPr>
        <w:t xml:space="preserve">pontja szerinti értékeléssel. </w:t>
      </w:r>
      <w:r w:rsidR="00FB6DBC" w:rsidRPr="005B581A">
        <w:rPr>
          <w:rFonts w:cs="Times New Roman"/>
        </w:rPr>
        <w:br w:type="page"/>
      </w:r>
    </w:p>
    <w:p w14:paraId="7E088916" w14:textId="77777777" w:rsidR="00FB6DBC" w:rsidRPr="005B581A" w:rsidRDefault="00FB6DBC" w:rsidP="00FB6DBC">
      <w:pPr>
        <w:rPr>
          <w:rFonts w:cs="Times New Roman"/>
        </w:rPr>
      </w:pPr>
    </w:p>
    <w:p w14:paraId="2880049C" w14:textId="77777777" w:rsidR="00FB6DBC" w:rsidRPr="005B581A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523D92A3" w14:textId="3B99AEBB" w:rsidR="00FB6DBC" w:rsidRPr="005B581A" w:rsidRDefault="00440244" w:rsidP="00FB6DBC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 xml:space="preserve">11054-12 </w:t>
      </w:r>
      <w:r w:rsidR="00FB6DBC" w:rsidRPr="005B581A">
        <w:rPr>
          <w:rFonts w:cs="Times New Roman"/>
          <w:b/>
          <w:sz w:val="36"/>
        </w:rPr>
        <w:t>azonosító számú</w:t>
      </w:r>
    </w:p>
    <w:p w14:paraId="1F2F5960" w14:textId="747EB561" w:rsidR="00FB6DBC" w:rsidRPr="005B581A" w:rsidRDefault="00440244" w:rsidP="00FB6DBC">
      <w:pPr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 xml:space="preserve">Állattenyésztés és </w:t>
      </w:r>
      <w:proofErr w:type="spellStart"/>
      <w:r w:rsidRPr="005B581A">
        <w:rPr>
          <w:rFonts w:eastAsia="Calibri" w:cs="Times New Roman"/>
          <w:b/>
          <w:bCs/>
          <w:sz w:val="36"/>
          <w:szCs w:val="36"/>
        </w:rPr>
        <w:t>-tartás</w:t>
      </w:r>
      <w:proofErr w:type="spellEnd"/>
      <w:r w:rsidRPr="005B581A">
        <w:rPr>
          <w:rFonts w:cs="Times New Roman"/>
          <w:b/>
          <w:sz w:val="36"/>
        </w:rPr>
        <w:t xml:space="preserve"> </w:t>
      </w:r>
    </w:p>
    <w:p w14:paraId="76846966" w14:textId="77777777" w:rsidR="00FB6DBC" w:rsidRPr="005B581A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50CC70BB" w14:textId="77777777" w:rsidR="00FB6DBC" w:rsidRPr="005B581A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4E0D8761" w14:textId="77777777" w:rsidR="00FB6DBC" w:rsidRPr="005B581A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780F7F15" w14:textId="77777777" w:rsidR="00FB6DBC" w:rsidRPr="005B581A" w:rsidRDefault="00FB6DBC" w:rsidP="00FB6DBC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058B4996" w14:textId="4FBEE7EE" w:rsidR="00FB6DBC" w:rsidRPr="005B581A" w:rsidRDefault="00FB6DBC" w:rsidP="00FB6DBC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440244" w:rsidRPr="005B581A">
        <w:rPr>
          <w:rFonts w:eastAsia="Calibri" w:cs="Times New Roman"/>
          <w:szCs w:val="24"/>
        </w:rPr>
        <w:t>11054-12</w:t>
      </w:r>
      <w:r w:rsidRPr="005B581A">
        <w:rPr>
          <w:rFonts w:cs="Times New Roman"/>
        </w:rPr>
        <w:t xml:space="preserve"> azonosító számú </w:t>
      </w:r>
      <w:r w:rsidR="00440244" w:rsidRPr="005B581A">
        <w:rPr>
          <w:rFonts w:cs="Times New Roman"/>
        </w:rPr>
        <w:t xml:space="preserve">Állattenyésztés és </w:t>
      </w:r>
      <w:proofErr w:type="spellStart"/>
      <w:r w:rsidR="00440244" w:rsidRPr="005B581A">
        <w:rPr>
          <w:rFonts w:cs="Times New Roman"/>
        </w:rPr>
        <w:t>-tartás</w:t>
      </w:r>
      <w:proofErr w:type="spellEnd"/>
      <w:r w:rsidRPr="005B581A">
        <w:rPr>
          <w:rFonts w:cs="Times New Roman"/>
        </w:rPr>
        <w:t xml:space="preserve">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</w:tblGrid>
      <w:tr w:rsidR="005B581A" w:rsidRPr="005B581A" w14:paraId="3A1B5B2D" w14:textId="77777777" w:rsidTr="005B581A">
        <w:trPr>
          <w:cantSplit/>
          <w:trHeight w:val="2149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92A3D5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3A3FFE3" w14:textId="2D816056" w:rsidR="00440244" w:rsidRPr="005B581A" w:rsidRDefault="00440244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Anatómia és élettan I.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59C9BAD" w14:textId="24A11828" w:rsidR="00440244" w:rsidRPr="005B581A" w:rsidRDefault="00440244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Állatok egészségvédelme I.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40D317B" w14:textId="51BC71C9" w:rsidR="00440244" w:rsidRPr="005B581A" w:rsidRDefault="00440244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Állattenyésztési alapgyakorlatok II.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93042A1" w14:textId="751E448D" w:rsidR="00440244" w:rsidRPr="005B581A" w:rsidRDefault="00440244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Állattenyésztés II.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B78F993" w14:textId="3A9CB640" w:rsidR="00440244" w:rsidRPr="005B581A" w:rsidRDefault="00440244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Állattenyésztés gyakorlat</w:t>
            </w:r>
          </w:p>
        </w:tc>
      </w:tr>
      <w:tr w:rsidR="005B581A" w:rsidRPr="005B581A" w14:paraId="564F81DF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858F6F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C771C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2223A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7AF43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B6CEA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E2E99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12AC7716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627C5" w14:textId="16C776D6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Optimális elhelyezést és mikroklímát biztosít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08FA7" w14:textId="7D26ABD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3C067" w14:textId="4F9AFE2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8F4E1" w14:textId="08149D5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071DD3" w14:textId="19E512E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100970" w14:textId="041240B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CB181CE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15271" w14:textId="4B4A8E4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Figyelemmel kíséri az állat viselkedését, egészségügyi állapotát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4C163" w14:textId="0641A1D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BA64A" w14:textId="1EEACA1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74EFB" w14:textId="3056A58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ADD4D1" w14:textId="0719CE9E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A2367" w14:textId="04184650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E2F9036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D98F9" w14:textId="324E266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Szükség esetén értesíti az állatorvost, és segédkezik az állat kezelésében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7259D5" w14:textId="7B24383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CFDE5" w14:textId="378DD7B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518E7" w14:textId="579A89B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29202D" w14:textId="5EA2D8D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4120C" w14:textId="2865D7B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2128F12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1DF7B" w14:textId="6611945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 xml:space="preserve">Állattenyésztési és </w:t>
            </w:r>
            <w:proofErr w:type="spellStart"/>
            <w:r w:rsidRPr="005B581A">
              <w:rPr>
                <w:rFonts w:cs="Times New Roman"/>
                <w:szCs w:val="24"/>
                <w:lang w:eastAsia="hu-HU"/>
              </w:rPr>
              <w:t>-tartási</w:t>
            </w:r>
            <w:proofErr w:type="spellEnd"/>
            <w:r w:rsidRPr="005B581A">
              <w:rPr>
                <w:rFonts w:cs="Times New Roman"/>
                <w:szCs w:val="24"/>
                <w:lang w:eastAsia="hu-HU"/>
              </w:rPr>
              <w:t xml:space="preserve"> munkákat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74A9F" w14:textId="4B74E06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B6A6E6" w14:textId="5DD12FC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DD065" w14:textId="3D238C4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A0A2DB" w14:textId="17C9AAE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94A88B" w14:textId="2EAF413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79437F6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796AE" w14:textId="1465527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 xml:space="preserve">Állattenyésztési és </w:t>
            </w:r>
            <w:proofErr w:type="spellStart"/>
            <w:r w:rsidRPr="005B581A">
              <w:rPr>
                <w:rFonts w:cs="Times New Roman"/>
                <w:szCs w:val="24"/>
                <w:lang w:eastAsia="hu-HU"/>
              </w:rPr>
              <w:t>-tartási</w:t>
            </w:r>
            <w:proofErr w:type="spellEnd"/>
            <w:r w:rsidRPr="005B581A">
              <w:rPr>
                <w:rFonts w:cs="Times New Roman"/>
                <w:szCs w:val="24"/>
                <w:lang w:eastAsia="hu-HU"/>
              </w:rPr>
              <w:t xml:space="preserve"> munkákat tervez és szervez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C8128" w14:textId="0E1877C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39D64" w14:textId="5BB7755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9F892" w14:textId="281C797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E1BA9A" w14:textId="676CD0A6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07D50" w14:textId="548D6B4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D77D1BF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3A04C" w14:textId="5058C5F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Állattenyésztő munkák adminisztrációját végzi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96BD5" w14:textId="78AEE89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CABDB2" w14:textId="691E0FF2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DC1E0B" w14:textId="4156932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977AA" w14:textId="315809A6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0B5B5" w14:textId="1976EDE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BF38E6D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C5D55" w14:textId="0291DDD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Támogatást igényel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54725" w14:textId="30F90F1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9711EF" w14:textId="5DC410B0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97E035" w14:textId="45C1170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8117AF" w14:textId="1B9DB21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68AE4" w14:textId="0BC55BC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7091D20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BAA9D" w14:textId="2D5E586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Munka-, tűz- és környezetvédelmi tevékenységet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BD19A8" w14:textId="1771437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E2CF5" w14:textId="6F3668A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5F6E32" w14:textId="155A880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36109" w14:textId="4D20F34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7E6D30" w14:textId="0421748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7DC64BF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F1464" w14:textId="128076C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Állatvédelmi és állatjóléti előírások betartását ellenőrzi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AE09E9" w14:textId="65595CF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EF15B" w14:textId="304FBA02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E155D" w14:textId="7D9FAF7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65A70" w14:textId="721C93FE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869BB" w14:textId="4D66770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1360157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11B745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0C1A3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14F86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54A231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F1BD2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B4852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27FF1BD5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E5712" w14:textId="0F4126C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állat és környezete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BF4008" w14:textId="517861C0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83B5D" w14:textId="124ADFF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A2B11" w14:textId="5D7EB8B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B2DB35" w14:textId="6180D78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0444A" w14:textId="26D89BA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05EAF96D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B8F80" w14:textId="5ED9029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Egészséges és beteg állat felismerése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CE22B" w14:textId="4644D396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D35BC" w14:textId="597609F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32F6B" w14:textId="20684456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EFD50" w14:textId="5B124C4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28DBB4" w14:textId="6805A3C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14EB35BC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8246" w14:textId="3B69BF0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Teendők beteg állattal, az elsősegélynyújtás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56955" w14:textId="62D3057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6BAAB" w14:textId="548501A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41554" w14:textId="0D9DBE6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2FDE0" w14:textId="779D977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2435A" w14:textId="73C845E2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85BB5D0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93AED" w14:textId="652DDBF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fertőző betegségek megelőzése, az állattartó telepek járványvédelme, a fertőtlenítés módjai, a bejelentési kötelezettség fogalma,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65078" w14:textId="2B5CB67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9D22D" w14:textId="1ED02F3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0E63B" w14:textId="33AF6DB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6D5620" w14:textId="6C10526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8DEAA8" w14:textId="493531B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44ED7AD8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AB863" w14:textId="18C161F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Állatvédelem és állatjólét (általános szabályok, tartás és állatszállítás szabályai)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60A745" w14:textId="4DD93AA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FE0531" w14:textId="21AC937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19FDD9" w14:textId="74A1A11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2C2786" w14:textId="77AE6C16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53AA4" w14:textId="79757BC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66E53A51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E86B6" w14:textId="2B198D6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Testtájak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2D095" w14:textId="0E519C3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989D26" w14:textId="6BE33CA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D19D69" w14:textId="079BB05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0A07B" w14:textId="7AC9887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978A3" w14:textId="208555A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553365C4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B0588" w14:textId="36331360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Emésztőkészülék felosztása, emésztés folyamata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FD0D5" w14:textId="607B167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7B251D" w14:textId="6D192C0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BB869" w14:textId="79BB7BE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EE6F54" w14:textId="288D724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1EBE4" w14:textId="55662FD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1200948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3E52C" w14:textId="4C4706D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hím és a női nemi készülék anatómiai felépítése, működése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0BA212" w14:textId="5BDEC3A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58B9E" w14:textId="0C05553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A08A2" w14:textId="43A397A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A1FB2" w14:textId="75FE4FC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EB845" w14:textId="3847DBF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079EEC98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0DD4E" w14:textId="37CE55A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Tejmirigy felépítése, tejelválasztás, tejleadás jellemzői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06E47C" w14:textId="01B8564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783925" w14:textId="17D302F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520F4" w14:textId="15258C6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DE251" w14:textId="5C8857F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027AD" w14:textId="75A42F1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5063971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74767" w14:textId="36AF8FA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Tojástermelés élettana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AB1F80" w14:textId="08279F5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42653" w14:textId="7317942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9F1A2B" w14:textId="6A9AAE8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BB9932" w14:textId="4B2714B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0E822" w14:textId="3553755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58EC2890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67CC3" w14:textId="5DCA87C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 xml:space="preserve">Szarvasmarha-tenyésztés és tejgazdaságtan (elnevezések, értékmérők, fajták/hibridek, </w:t>
            </w:r>
            <w:r w:rsidRPr="005B581A">
              <w:rPr>
                <w:rFonts w:cs="Times New Roman"/>
                <w:szCs w:val="24"/>
                <w:lang w:eastAsia="hu-HU"/>
              </w:rPr>
              <w:lastRenderedPageBreak/>
              <w:t>nemesítés, szaporítás, felnevelés, takarmányozás, elhelyezés, termelés, előforduló gyakoribb betegségek szakmai fogalmai)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D4771" w14:textId="3DC7444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lastRenderedPageBreak/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2A849C" w14:textId="2092CB4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DFDE3" w14:textId="3A8D562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19D32" w14:textId="5B30186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855B0" w14:textId="5F25CEC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DF6E9F3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CFE2A" w14:textId="487ACFE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lastRenderedPageBreak/>
              <w:t>Sertéstenyésztés (elnevezések, értékmérők, fajták/hibridek, nemesítés, szaporítás, felnevelés, takarmányozás, elhelyezés, termelés, előforduló gyakoribb betegségek szakmai fogalmai)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0F9A01" w14:textId="2A86DDC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3DEDF" w14:textId="12F72E1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D9E7ED" w14:textId="2FAF88B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363E9" w14:textId="7C1D7B7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CC24E" w14:textId="1216AF5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BA6C531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F6FE" w14:textId="0B527DE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Juhtenyésztés (elnevezések, értékmérők, fajták/hibridek, nemesítés, szaporítás, felnevelés, takarmányozás, elhelyezés, termelés, előforduló gyakoribb betegségek szakmai fogalmai)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D12232" w14:textId="76B47E60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19D3A6" w14:textId="05610DF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D947F8" w14:textId="776124D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AC591" w14:textId="64CEB50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A28A9" w14:textId="6903A97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0282A0B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7D4EC" w14:textId="4C89A8A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Lótenyésztés (elnevezések, értékmérők, fajták/hibridek, nemesítés, szaporítás, felnevelés, takarmányozás, elhelyezés, termelés, előforduló gyakoribb betegségek szakmai fogalmai)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E03FB1" w14:textId="5817E7C2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860F5" w14:textId="2822D632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C9A5A" w14:textId="5B7FF20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A5891" w14:textId="5675341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4A5C4" w14:textId="695D052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E277D9B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1B9AB" w14:textId="309B104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Baromfitenyésztés (tyúk, pulyka, kacsa, lúd; elnevezések, értékmérők, fajták/hibridek, nemesítés, szaporítás, felnevelés, takarmányozás, elhelyezés, termelés, előforduló gyakoribb betegségek szakmai fogalmai)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CAE83" w14:textId="47CCDB6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FA5D2" w14:textId="19099CD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90EAD" w14:textId="20D2B43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E4F530" w14:textId="4E580F66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F2A53" w14:textId="23539419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6E6C40C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A79C7" w14:textId="586546F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Állatjóléti és állat-egészségügyi és higiéniai szabályok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EE924B" w14:textId="4060614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F40A1" w14:textId="4C818C3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F4439" w14:textId="20ECA0C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B8E930" w14:textId="30E1A04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D6D644" w14:textId="5ACDB7E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A35D5F1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BD5ED" w14:textId="2114EE0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Állattenyésztési munkák tervezése, szervezése és adminisztrációja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4ACF92" w14:textId="3AFCB64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09F239" w14:textId="0BEA5216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E5AEA" w14:textId="375BCC9E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126D31" w14:textId="57C58CD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3D4C2" w14:textId="50B8B380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FBE8803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D529F" w14:textId="58CB137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állattenyésztés támogatási rendszere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76FF6" w14:textId="01B6672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CEEDCE" w14:textId="4DA0932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5F5F2" w14:textId="243ABB7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38ED00" w14:textId="7C36320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E8F9A8" w14:textId="4629E4B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1EC4BF96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636EE" w14:textId="33DD18D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 xml:space="preserve">Az állattenyésztés munka-, tűz- és </w:t>
            </w:r>
            <w:proofErr w:type="spellStart"/>
            <w:r w:rsidRPr="005B581A">
              <w:rPr>
                <w:rFonts w:cs="Times New Roman"/>
                <w:szCs w:val="24"/>
                <w:lang w:eastAsia="hu-HU"/>
              </w:rPr>
              <w:t>környezetvédeleme</w:t>
            </w:r>
            <w:proofErr w:type="spellEnd"/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627FE" w14:textId="7BB69D8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92BD1" w14:textId="27C7774E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2C42B" w14:textId="2A38A4A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C9E42" w14:textId="5A11992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00E63" w14:textId="702D11A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B5FFB59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FB2599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E0ED5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C00B0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31B5C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D4D79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1E583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69336941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A7A38" w14:textId="4EFF17E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Szakmai nyelvi íráskészség, írásbeli fogalmazókészség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6F9DF8" w14:textId="2B44832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0C14F3" w14:textId="7E69777D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8C90A8" w14:textId="2F19F950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669D3" w14:textId="127E3221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6B9F8" w14:textId="0E55DB1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74A6DEC1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9CC1C" w14:textId="0EC265D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844C9" w14:textId="52CA695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39B2D" w14:textId="3A38D05B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4E41E" w14:textId="309DF60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80136A" w14:textId="36F4ECA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58C0C" w14:textId="6D2852CE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4F7D8A7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BF7AA4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0D632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6163B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F95A6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CCE54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4623A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54C7F442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F3EE2" w14:textId="371734A2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5C3121" w14:textId="104B0285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58E57" w14:textId="28AC6FBA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260CA" w14:textId="7A46EA0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0826A3" w14:textId="0D8C852E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EFB6E" w14:textId="62DDF49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CB64F7A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26F88" w14:textId="77FC9473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D68EF" w14:textId="2FD7F2F2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9F58F6" w14:textId="0A8FE870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24C1C9" w14:textId="4DD4BED8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B35DB" w14:textId="75AA3A1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BDD35E" w14:textId="1E84359E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4A85651" w14:textId="77777777" w:rsidTr="00440244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3E5DD" w14:textId="5109A22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65AE1" w14:textId="799F5F8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92C7F" w14:textId="7220AD4F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ECFE46" w14:textId="6AA5A5DC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379E7" w14:textId="6FD8D3FE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C86EC7" w14:textId="6C49A6C4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04D041C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0440BC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447EE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87B49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E62E1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436E5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AAAE9" w14:textId="77777777" w:rsidR="00440244" w:rsidRPr="005B581A" w:rsidRDefault="00440244" w:rsidP="0044024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63337285" w14:textId="77777777" w:rsidTr="002B5B6B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3773F" w14:textId="6FE12E1A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273E4" w14:textId="2CB29FC5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C4E105" w14:textId="5BA81A03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F96BEF" w14:textId="5AFACFF0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E97F9" w14:textId="630804C6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917BA" w14:textId="45AC10EC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EB0EEFE" w14:textId="77777777" w:rsidTr="002B5B6B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D31DB" w14:textId="75120446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Meggyőzőkészség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E7AB9" w14:textId="4F3AE9C4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6CEB7" w14:textId="2226D341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53592" w14:textId="4683304A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4FBE1" w14:textId="31E07242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FB869" w14:textId="0A8C0C9F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36278B7C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4A9BF9" w14:textId="77777777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E7ADE" w14:textId="77777777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C8790" w14:textId="77777777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99553" w14:textId="77777777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26E4A" w14:textId="77777777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DDE42" w14:textId="77777777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55A63E05" w14:textId="77777777" w:rsidTr="002B5B6B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EDE4D" w14:textId="6D2202E3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430A0A" w14:textId="4CD5AB09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4E1D8" w14:textId="3C0F59C0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90EDC" w14:textId="33F300A7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BDD45" w14:textId="0C6CE1B6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4879E" w14:textId="481BAAD4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55BAAAA" w14:textId="77777777" w:rsidTr="002B5B6B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6323D" w14:textId="68756B31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E23004" w14:textId="7B9E3161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58EBD6" w14:textId="7ED95CBB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C372C" w14:textId="73C773EE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D894B" w14:textId="45B7775C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48FB41" w14:textId="2A6ACEAD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32C6C7D" w14:textId="77777777" w:rsidTr="002B5B6B">
        <w:trPr>
          <w:trHeight w:val="255"/>
          <w:jc w:val="center"/>
        </w:trPr>
        <w:tc>
          <w:tcPr>
            <w:tcW w:w="42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F0C75" w14:textId="5E879CE9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7DB007" w14:textId="139B7D39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D70058" w14:textId="4F1FC0BC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4F6EC" w14:textId="1031BBA6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F1BC77" w14:textId="5EF8907E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D7D71B" w14:textId="00CC0CAA" w:rsidR="00C14DCE" w:rsidRPr="005B581A" w:rsidRDefault="00C14DCE" w:rsidP="00C14D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1A4AD1A0" w14:textId="77777777" w:rsidR="00FB6DBC" w:rsidRPr="005B581A" w:rsidRDefault="00FB6DBC" w:rsidP="00FB6DBC">
      <w:pPr>
        <w:rPr>
          <w:rFonts w:cs="Times New Roman"/>
        </w:rPr>
      </w:pPr>
    </w:p>
    <w:p w14:paraId="4358B546" w14:textId="77777777" w:rsidR="00FB6DBC" w:rsidRPr="005B581A" w:rsidRDefault="00FB6DBC" w:rsidP="00FB6DBC">
      <w:pPr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3D2F2994" w14:textId="66121711" w:rsidR="00FB6DBC" w:rsidRPr="005B581A" w:rsidRDefault="00674B6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lastRenderedPageBreak/>
        <w:t>Anatómia és élettan I.</w:t>
      </w:r>
      <w:r w:rsidR="00FB6DBC" w:rsidRPr="005B581A">
        <w:rPr>
          <w:rFonts w:cs="Times New Roman"/>
          <w:b/>
        </w:rPr>
        <w:t xml:space="preserve"> tantárgy</w:t>
      </w:r>
      <w:r w:rsidR="00FB6DBC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72</w:t>
      </w:r>
      <w:r w:rsidR="00FB6DBC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72</w:t>
      </w:r>
      <w:r w:rsidR="00FB6DBC" w:rsidRPr="005B581A">
        <w:rPr>
          <w:rFonts w:cs="Times New Roman"/>
          <w:b/>
        </w:rPr>
        <w:t xml:space="preserve"> óra*</w:t>
      </w:r>
    </w:p>
    <w:p w14:paraId="555AE2DD" w14:textId="77777777" w:rsidR="00FB6DBC" w:rsidRPr="005B581A" w:rsidRDefault="00FB6DBC" w:rsidP="00FB6DBC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1ABE18CC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09C9FBCA" w14:textId="01510368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24CD3845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6FF47845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10B6DAAB" w14:textId="343CC895" w:rsidR="00FB6DBC" w:rsidRPr="005B581A" w:rsidRDefault="00674B6F" w:rsidP="00FB6DBC">
      <w:pPr>
        <w:spacing w:after="0"/>
        <w:ind w:left="426"/>
        <w:rPr>
          <w:rFonts w:cs="Times New Roman"/>
        </w:rPr>
      </w:pPr>
      <w:r w:rsidRPr="005B581A">
        <w:rPr>
          <w:rFonts w:eastAsia="Calibri" w:cs="Times New Roman"/>
          <w:szCs w:val="24"/>
        </w:rPr>
        <w:t>Olyan elméleti ismeretanyag nyújtása, amely megismerteti a gazdasági állatok (ló, szarvasmarha, juh, kecske, sertés, baromfi) anatómiáját és az egészséges állati szervezet élettani működését. Továbbá ismeretet ad a gazdasági állatok szaporításáról és a gazdaságos termék-előállításról.</w:t>
      </w:r>
    </w:p>
    <w:p w14:paraId="51EF7F4D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6BF39B1D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7B92A82F" w14:textId="2D5A52FC" w:rsidR="00FB6DBC" w:rsidRPr="005B581A" w:rsidRDefault="00674B6F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biológia tantárgy adott témakörei.</w:t>
      </w:r>
    </w:p>
    <w:p w14:paraId="444B0EA2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0E7D2490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67E3F26A" w14:textId="1B25D7D0" w:rsidR="00674B6F" w:rsidRPr="005B581A" w:rsidRDefault="00674B6F" w:rsidP="00674B6F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szakmai nyelvezet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2ED7C1FF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test részei, síkjai, irányai, szakkifejezések.</w:t>
      </w:r>
    </w:p>
    <w:p w14:paraId="263A2649" w14:textId="77777777" w:rsidR="00674B6F" w:rsidRPr="005B581A" w:rsidRDefault="00674B6F" w:rsidP="00674B6F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FDB7F69" w14:textId="30DC4830" w:rsidR="00674B6F" w:rsidRPr="005B581A" w:rsidRDefault="00674B6F" w:rsidP="00674B6F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gazdasági állatok testének felépítése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42B39E29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állati test anatómiai felépítése:</w:t>
      </w:r>
    </w:p>
    <w:p w14:paraId="7FC75B84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elemek fogalma és csoportosítása,</w:t>
      </w:r>
    </w:p>
    <w:p w14:paraId="1E0EC1E1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vegyületek fogalma és csoportosítása,</w:t>
      </w:r>
    </w:p>
    <w:p w14:paraId="37309002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sejtek fogalma és főbb alkotó részeik,</w:t>
      </w:r>
    </w:p>
    <w:p w14:paraId="5D116A33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szövetek és főbb alkotó részeik,</w:t>
      </w:r>
    </w:p>
    <w:p w14:paraId="00241FB1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szervek, a szervek csoportosítása,</w:t>
      </w:r>
    </w:p>
    <w:p w14:paraId="04E071C4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szervcsoportok, a szervrendszer és a készülék fogalma, a szervezet.</w:t>
      </w:r>
    </w:p>
    <w:p w14:paraId="317922FA" w14:textId="77777777" w:rsidR="00674B6F" w:rsidRPr="005B581A" w:rsidRDefault="00674B6F" w:rsidP="00674B6F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F3FB091" w14:textId="5A441E93" w:rsidR="00674B6F" w:rsidRPr="005B581A" w:rsidRDefault="00674B6F" w:rsidP="00674B6F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testtájak csontos alapja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96572DF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csontok feladata, felépítése, szerkezete, csoportosítása, összeköttetései.</w:t>
      </w:r>
    </w:p>
    <w:p w14:paraId="63F49C14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Részletes csonttan: a fej, a törzs és a végtagok csontjai emlős gazdasági állatokon.</w:t>
      </w:r>
    </w:p>
    <w:p w14:paraId="3A14A344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baromfi csontos váza – különös tekintettel az eltérésekre.</w:t>
      </w:r>
    </w:p>
    <w:p w14:paraId="44C82A64" w14:textId="77777777" w:rsidR="00674B6F" w:rsidRPr="005B581A" w:rsidRDefault="00674B6F" w:rsidP="00674B6F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4E0F0B21" w14:textId="58EE09B0" w:rsidR="00674B6F" w:rsidRPr="005B581A" w:rsidRDefault="00674B6F" w:rsidP="00674B6F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Az emlősök és madarak testtájai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322AD1CC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állati test fő részei, a fej, a nyak, a törzs és a végtagok tájékai emlős gazdasági állatokon.</w:t>
      </w:r>
    </w:p>
    <w:p w14:paraId="2FBF4CA9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baromfi testtájai –különös tekintettel az eltérésekre.</w:t>
      </w:r>
    </w:p>
    <w:p w14:paraId="58ECC928" w14:textId="77777777" w:rsidR="00674B6F" w:rsidRPr="005B581A" w:rsidRDefault="00674B6F" w:rsidP="00674B6F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EEDF49A" w14:textId="798D61DE" w:rsidR="00674B6F" w:rsidRPr="005B581A" w:rsidRDefault="00674B6F" w:rsidP="00674B6F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gazdasági állatok emésztőkészülékének felépítése, az emésztés folyamata és az anyagforgalom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9CD6F17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emésztőkészülék feladata, főbb részei, felosztása.</w:t>
      </w:r>
    </w:p>
    <w:p w14:paraId="392BB992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</w:t>
      </w:r>
      <w:proofErr w:type="spellStart"/>
      <w:r w:rsidRPr="005B581A">
        <w:rPr>
          <w:rFonts w:eastAsia="Calibri" w:cs="Times New Roman"/>
          <w:szCs w:val="24"/>
        </w:rPr>
        <w:t>előbél</w:t>
      </w:r>
      <w:proofErr w:type="spellEnd"/>
      <w:r w:rsidRPr="005B581A">
        <w:rPr>
          <w:rFonts w:eastAsia="Calibri" w:cs="Times New Roman"/>
          <w:szCs w:val="24"/>
        </w:rPr>
        <w:t xml:space="preserve"> felépítése és működése (a szájüreg és a szájszervek, a garat, a nyelőcső, az együregű gyomor, a többüregű gyomor, az egyszerű és az összetett gyomor fogalma).</w:t>
      </w:r>
    </w:p>
    <w:p w14:paraId="5D7AE550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középbél vagy vékonybél felépítése és működése (epésbél, éhbél, csípőbél).</w:t>
      </w:r>
    </w:p>
    <w:p w14:paraId="4EBC0EA5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utóbél vagy vastagbél felépítése és működése (vakbél, remese és végbél).</w:t>
      </w:r>
    </w:p>
    <w:p w14:paraId="1F8AAEF4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</w:t>
      </w:r>
      <w:proofErr w:type="spellStart"/>
      <w:r w:rsidRPr="005B581A">
        <w:rPr>
          <w:rFonts w:eastAsia="Calibri" w:cs="Times New Roman"/>
          <w:szCs w:val="24"/>
        </w:rPr>
        <w:t>előbélhez</w:t>
      </w:r>
      <w:proofErr w:type="spellEnd"/>
      <w:r w:rsidRPr="005B581A">
        <w:rPr>
          <w:rFonts w:eastAsia="Calibri" w:cs="Times New Roman"/>
          <w:szCs w:val="24"/>
        </w:rPr>
        <w:t xml:space="preserve"> és a középbélhez kapcsolódó járulékos mirigyek (a nyálmirigyek és a nyálkamirigyek, a máj és a hasnyálmirigy).</w:t>
      </w:r>
    </w:p>
    <w:p w14:paraId="26668668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emlős gazdasági állatok (ló, szarvasmarha, juh, kecske, sertés, nyúl) emésztőkészülékének állatfajonkénti jellegzetességei.</w:t>
      </w:r>
    </w:p>
    <w:p w14:paraId="463F0D5C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baromfi emésztőkészülékének felépítése - különös tekintettel a különbségekre.</w:t>
      </w:r>
    </w:p>
    <w:p w14:paraId="7BF06A7E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>Az emésztés célja, formái, az állatok osztályozása táplálkozásuk alapján.</w:t>
      </w:r>
    </w:p>
    <w:p w14:paraId="51326F70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takarmány és ivóvíz felvétel módja, a rágás, a nyelés, a hányás, a kérődzés.</w:t>
      </w:r>
    </w:p>
    <w:p w14:paraId="16EA0BB5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kémiai és a biológiai emésztés. </w:t>
      </w:r>
    </w:p>
    <w:p w14:paraId="2BCFE770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bélsárürítés. </w:t>
      </w:r>
    </w:p>
    <w:p w14:paraId="61EE6E81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emlős gazdasági állatok és a </w:t>
      </w:r>
      <w:proofErr w:type="gramStart"/>
      <w:r w:rsidRPr="005B581A">
        <w:rPr>
          <w:rFonts w:eastAsia="Calibri" w:cs="Times New Roman"/>
          <w:szCs w:val="24"/>
        </w:rPr>
        <w:t>baromfi emésztési</w:t>
      </w:r>
      <w:proofErr w:type="gramEnd"/>
      <w:r w:rsidRPr="005B581A">
        <w:rPr>
          <w:rFonts w:eastAsia="Calibri" w:cs="Times New Roman"/>
          <w:szCs w:val="24"/>
        </w:rPr>
        <w:t xml:space="preserve"> sajátosságai, és annak takarmányozási jelentősége.</w:t>
      </w:r>
    </w:p>
    <w:p w14:paraId="13123B42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felszívódás. </w:t>
      </w:r>
    </w:p>
    <w:p w14:paraId="3D781823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anyagfogalom (fehérjék, </w:t>
      </w:r>
      <w:proofErr w:type="spellStart"/>
      <w:r w:rsidRPr="005B581A">
        <w:rPr>
          <w:rFonts w:eastAsia="Calibri" w:cs="Times New Roman"/>
          <w:szCs w:val="24"/>
        </w:rPr>
        <w:t>NPN-anyagok</w:t>
      </w:r>
      <w:proofErr w:type="spellEnd"/>
      <w:r w:rsidRPr="005B581A">
        <w:rPr>
          <w:rFonts w:eastAsia="Calibri" w:cs="Times New Roman"/>
          <w:szCs w:val="24"/>
        </w:rPr>
        <w:t>, szénhidrátok, zsírok).</w:t>
      </w:r>
    </w:p>
    <w:p w14:paraId="4342C34B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Energiaforgalom és hőszabályozás.</w:t>
      </w:r>
    </w:p>
    <w:p w14:paraId="734AE025" w14:textId="77777777" w:rsidR="00674B6F" w:rsidRPr="005B581A" w:rsidRDefault="00674B6F" w:rsidP="00674B6F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A85EBB9" w14:textId="40B893B9" w:rsidR="00674B6F" w:rsidRPr="005B581A" w:rsidRDefault="00674B6F" w:rsidP="00674B6F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gazdasági állatok hím és női nemi készülékének anatómiai felépítése és működése, a szaporodás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EB0CA7C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ivarszervek feladata. </w:t>
      </w:r>
    </w:p>
    <w:p w14:paraId="7F54CC50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belső és a külső ivarszervek.</w:t>
      </w:r>
    </w:p>
    <w:p w14:paraId="732F0E06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hím ivarszervek feladata, felépítése és élettani működése (here, mellékhere, ondóvezető és ondózsinór, járulékos nemi mirigyek, a húgycső, a hímvessző, a makk, a herezacskó és a tasak).</w:t>
      </w:r>
    </w:p>
    <w:p w14:paraId="6F39EAD9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ondó és összetevői, jellegzetességei.</w:t>
      </w:r>
    </w:p>
    <w:p w14:paraId="1BF36B9D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női ivarszervek feladata, felépítése és élettani működése (petefészek, petevezető, méh, hüvelytornác, hüvely, </w:t>
      </w:r>
      <w:proofErr w:type="spellStart"/>
      <w:r w:rsidRPr="005B581A">
        <w:rPr>
          <w:rFonts w:eastAsia="Calibri" w:cs="Times New Roman"/>
          <w:szCs w:val="24"/>
        </w:rPr>
        <w:t>péra</w:t>
      </w:r>
      <w:proofErr w:type="spellEnd"/>
      <w:r w:rsidRPr="005B581A">
        <w:rPr>
          <w:rFonts w:eastAsia="Calibri" w:cs="Times New Roman"/>
          <w:szCs w:val="24"/>
        </w:rPr>
        <w:t>, csikló).</w:t>
      </w:r>
    </w:p>
    <w:p w14:paraId="64742559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nemi működés </w:t>
      </w:r>
      <w:proofErr w:type="spellStart"/>
      <w:r w:rsidRPr="005B581A">
        <w:rPr>
          <w:rFonts w:eastAsia="Calibri" w:cs="Times New Roman"/>
          <w:szCs w:val="24"/>
        </w:rPr>
        <w:t>neurohormonális</w:t>
      </w:r>
      <w:proofErr w:type="spellEnd"/>
      <w:r w:rsidRPr="005B581A">
        <w:rPr>
          <w:rFonts w:eastAsia="Calibri" w:cs="Times New Roman"/>
          <w:szCs w:val="24"/>
        </w:rPr>
        <w:t xml:space="preserve"> szabályozása.</w:t>
      </w:r>
    </w:p>
    <w:p w14:paraId="56C9B3D4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emlős gazdasági állatok nemi készülékének sajátosságai, és annak szaporodásbiológiai jelentősége.</w:t>
      </w:r>
    </w:p>
    <w:p w14:paraId="1304A675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baromfi hím és női nemi készüléke, a tojástermelés élettana, a tojás összetétele, részei.</w:t>
      </w:r>
    </w:p>
    <w:p w14:paraId="34729332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szaporodás: </w:t>
      </w:r>
    </w:p>
    <w:p w14:paraId="2A85C3F3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ivarzás,</w:t>
      </w:r>
    </w:p>
    <w:p w14:paraId="68BB127F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pároztatási módok (vad, csoportos, háremszerű, kézből való, és a mesterséges termékenyítés fő munkaműveletei),</w:t>
      </w:r>
    </w:p>
    <w:p w14:paraId="6BC18E71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termékenyülés,</w:t>
      </w:r>
    </w:p>
    <w:p w14:paraId="7B826C00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vemhesség (időtartama, felismerése),</w:t>
      </w:r>
    </w:p>
    <w:p w14:paraId="55762C04" w14:textId="77777777" w:rsidR="00674B6F" w:rsidRPr="005B581A" w:rsidRDefault="00674B6F" w:rsidP="00674B6F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ellés élettana (jelei, szakaszai).</w:t>
      </w:r>
    </w:p>
    <w:p w14:paraId="31838493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újszülött és az anya ápolása.</w:t>
      </w:r>
    </w:p>
    <w:p w14:paraId="1D81BD31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csirkeembrió fejlődése.</w:t>
      </w:r>
    </w:p>
    <w:p w14:paraId="1543C6B6" w14:textId="77777777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tejmirigy elhelyezkedése, részei, elnevezése, szerkezete, felfüggesztése.</w:t>
      </w:r>
    </w:p>
    <w:p w14:paraId="0731EB52" w14:textId="195C5AAF" w:rsidR="00674B6F" w:rsidRPr="005B581A" w:rsidRDefault="00674B6F" w:rsidP="00674B6F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tejtermelés élettana (a tej elválasztása, a tej leadása, a tej visszatartása, a tej összetétele, a </w:t>
      </w:r>
      <w:proofErr w:type="spellStart"/>
      <w:r w:rsidRPr="005B581A">
        <w:rPr>
          <w:rFonts w:eastAsia="Calibri" w:cs="Times New Roman"/>
          <w:szCs w:val="24"/>
        </w:rPr>
        <w:t>kolosztrum</w:t>
      </w:r>
      <w:proofErr w:type="spellEnd"/>
      <w:r w:rsidRPr="005B581A">
        <w:rPr>
          <w:rFonts w:eastAsia="Calibri" w:cs="Times New Roman"/>
          <w:szCs w:val="24"/>
        </w:rPr>
        <w:t>).</w:t>
      </w:r>
    </w:p>
    <w:p w14:paraId="6B5E07A9" w14:textId="77777777" w:rsidR="00FB6DBC" w:rsidRPr="005B581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58C367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154CF434" w14:textId="180AFAA6" w:rsidR="00FB6DBC" w:rsidRPr="005B581A" w:rsidRDefault="00E712D4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szaktanterem, labor.</w:t>
      </w:r>
    </w:p>
    <w:p w14:paraId="444121B1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1D6D9D1F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113173E0" w14:textId="29A6B25F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31370209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2655ECD0" w14:textId="77777777" w:rsidR="00FB6DBC" w:rsidRPr="005B581A" w:rsidRDefault="00FB6DBC" w:rsidP="00FB6DBC">
      <w:pPr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496A9D5C" w14:textId="1BFC6FFF" w:rsidR="00FB6DBC" w:rsidRPr="005B581A" w:rsidRDefault="00674B6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lastRenderedPageBreak/>
        <w:t xml:space="preserve">Állatok egészségvédelme I. </w:t>
      </w:r>
      <w:r w:rsidR="00FB6DBC" w:rsidRPr="005B581A">
        <w:rPr>
          <w:rFonts w:cs="Times New Roman"/>
          <w:b/>
        </w:rPr>
        <w:t>tantárgy</w:t>
      </w:r>
      <w:r w:rsidR="00FB6DBC" w:rsidRPr="005B581A">
        <w:rPr>
          <w:rFonts w:cs="Times New Roman"/>
          <w:b/>
        </w:rPr>
        <w:tab/>
      </w:r>
      <w:r w:rsidR="006470EA" w:rsidRPr="005B581A">
        <w:rPr>
          <w:rFonts w:cs="Times New Roman"/>
          <w:b/>
        </w:rPr>
        <w:t>36</w:t>
      </w:r>
      <w:r w:rsidR="00FB6DBC" w:rsidRPr="005B581A">
        <w:rPr>
          <w:rFonts w:cs="Times New Roman"/>
          <w:b/>
        </w:rPr>
        <w:t xml:space="preserve"> óra/</w:t>
      </w:r>
      <w:r w:rsidR="006470EA" w:rsidRPr="005B581A">
        <w:rPr>
          <w:rFonts w:cs="Times New Roman"/>
          <w:b/>
        </w:rPr>
        <w:t>36</w:t>
      </w:r>
      <w:r w:rsidR="00FB6DBC" w:rsidRPr="005B581A">
        <w:rPr>
          <w:rFonts w:cs="Times New Roman"/>
          <w:b/>
        </w:rPr>
        <w:t xml:space="preserve"> óra*</w:t>
      </w:r>
    </w:p>
    <w:p w14:paraId="1A23BC4C" w14:textId="77777777" w:rsidR="00FB6DBC" w:rsidRPr="005B581A" w:rsidRDefault="00FB6DBC" w:rsidP="00FB6DBC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67FB7C55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35DDC915" w14:textId="6C840C38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1877FC4E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4E16EF5D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60E99102" w14:textId="4BF765AA" w:rsidR="00FB6DBC" w:rsidRPr="005B581A" w:rsidRDefault="00674B6F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Olyan alapismeretek elsajátíttatása, melyek lehetővé teszik az állattartás és –tenyésztés optimális környezeti feltételeinek kialakítását, a gazdasági állatok elhelyezését, gondozását, jólétük biztosítását, egészségük megőrzését, és </w:t>
      </w:r>
      <w:proofErr w:type="gramStart"/>
      <w:r w:rsidRPr="005B581A">
        <w:rPr>
          <w:rFonts w:cs="Times New Roman"/>
        </w:rPr>
        <w:t>ezáltal</w:t>
      </w:r>
      <w:proofErr w:type="gramEnd"/>
      <w:r w:rsidRPr="005B581A">
        <w:rPr>
          <w:rFonts w:cs="Times New Roman"/>
        </w:rPr>
        <w:t xml:space="preserve"> a gazdaságos termék-előállítás megvalósítását.</w:t>
      </w:r>
    </w:p>
    <w:p w14:paraId="7B6CEBD7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1CA08973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1DB4E6DF" w14:textId="449BF7AC" w:rsidR="00FB6DBC" w:rsidRPr="005B581A" w:rsidRDefault="00674B6F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biológia, valamint az Anatómia és élettan I. tantárgy kapcsolódó témakörei</w:t>
      </w:r>
      <w:proofErr w:type="gramStart"/>
      <w:r w:rsidRPr="005B581A">
        <w:rPr>
          <w:rFonts w:cs="Times New Roman"/>
        </w:rPr>
        <w:t>..</w:t>
      </w:r>
      <w:proofErr w:type="gramEnd"/>
    </w:p>
    <w:p w14:paraId="2E794E23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4009C66A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2A6AB7C9" w14:textId="7AED844E" w:rsidR="00D30C3A" w:rsidRPr="005B581A" w:rsidRDefault="00D30C3A" w:rsidP="00D30C3A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Az állat és környezete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B1951D7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környezet fogalma, változása.</w:t>
      </w:r>
    </w:p>
    <w:p w14:paraId="75658B4E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környezeti tényezők felosztása.</w:t>
      </w:r>
    </w:p>
    <w:p w14:paraId="539E263F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Alkat és környezet, az alkalmazkodás (hideghez, meleghez, technológiához).</w:t>
      </w:r>
    </w:p>
    <w:p w14:paraId="752E22EA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</w:p>
    <w:p w14:paraId="05FE57A8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állattartó telepek létesítésének szempontjai: </w:t>
      </w:r>
    </w:p>
    <w:p w14:paraId="09758A32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telep helyének kijelölése (talajtani szempontok, domborzati viszonyok, az épületek telepen belüli elhelyezése),</w:t>
      </w:r>
    </w:p>
    <w:p w14:paraId="7D43628C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telep létesítés egyéb feltételei (vízellátás, villany, út, csatorna, trágyakezelés, védőtávolságok),</w:t>
      </w:r>
    </w:p>
    <w:p w14:paraId="1D289284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tervezés és engedélyezés menete a hatályos jogszabályok alapján.</w:t>
      </w:r>
    </w:p>
    <w:p w14:paraId="38899CF5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</w:p>
    <w:p w14:paraId="12573607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jó állattartó épület.</w:t>
      </w:r>
    </w:p>
    <w:p w14:paraId="36C067E9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</w:p>
    <w:p w14:paraId="0E5F266C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istálló mikroklímája:</w:t>
      </w:r>
    </w:p>
    <w:p w14:paraId="7351A95D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istálló hőmérséklete (optimális termelési zóna),</w:t>
      </w:r>
    </w:p>
    <w:p w14:paraId="1EDB5477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istálló levegőjének páratartalma,</w:t>
      </w:r>
    </w:p>
    <w:p w14:paraId="5F44207C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istállón belüli légáramlás,</w:t>
      </w:r>
    </w:p>
    <w:p w14:paraId="539F2B48" w14:textId="77777777" w:rsidR="00D30C3A" w:rsidRPr="005B581A" w:rsidRDefault="00D30C3A" w:rsidP="00D30C3A">
      <w:pPr>
        <w:spacing w:after="0"/>
        <w:ind w:left="851" w:firstLine="360"/>
        <w:rPr>
          <w:rFonts w:eastAsia="Calibri" w:cs="Times New Roman"/>
          <w:szCs w:val="24"/>
        </w:rPr>
      </w:pPr>
      <w:proofErr w:type="gramStart"/>
      <w:r w:rsidRPr="005B581A">
        <w:rPr>
          <w:rFonts w:eastAsia="Calibri" w:cs="Times New Roman"/>
          <w:szCs w:val="24"/>
        </w:rPr>
        <w:t>a</w:t>
      </w:r>
      <w:proofErr w:type="gramEnd"/>
      <w:r w:rsidRPr="005B581A">
        <w:rPr>
          <w:rFonts w:eastAsia="Calibri" w:cs="Times New Roman"/>
          <w:szCs w:val="24"/>
        </w:rPr>
        <w:t xml:space="preserve"> lehűlés nagysága,</w:t>
      </w:r>
    </w:p>
    <w:p w14:paraId="1C4C5B20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istállólevegő szennyezettsége: gázszennyezettség (széndioxid, ammónia, kén-hidrogén, szén-monoxid), porszennyezettség, élőcsíra-szennyezettség,</w:t>
      </w:r>
    </w:p>
    <w:p w14:paraId="385098AB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istálló megvilágítása,</w:t>
      </w:r>
    </w:p>
    <w:p w14:paraId="06FD9AE3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istálló szellőztetése,</w:t>
      </w:r>
    </w:p>
    <w:p w14:paraId="4A2BA3DF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padozat, az almozás,</w:t>
      </w:r>
    </w:p>
    <w:p w14:paraId="073A7EB4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megvilágítás,</w:t>
      </w:r>
    </w:p>
    <w:p w14:paraId="6A1B66F3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zaj.</w:t>
      </w:r>
    </w:p>
    <w:p w14:paraId="384974E2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hibák okozta viselkedés felismerése, a beavatkozás lehetőségei.</w:t>
      </w:r>
    </w:p>
    <w:p w14:paraId="7515DE8F" w14:textId="77777777" w:rsidR="00D30C3A" w:rsidRPr="005B581A" w:rsidRDefault="00D30C3A" w:rsidP="00D30C3A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630819B2" w14:textId="7320C26B" w:rsidR="00D30C3A" w:rsidRPr="005B581A" w:rsidRDefault="00D30C3A" w:rsidP="00D30C3A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Egészség, csökkent termelő képesség, betegség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48CEA458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egészséges, a nem egészséges és a beteg állat fogalma.</w:t>
      </w:r>
    </w:p>
    <w:p w14:paraId="3A83A646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állatbetegségek okozta károk nemzetgazdasági jelentősége.</w:t>
      </w:r>
    </w:p>
    <w:p w14:paraId="678EB141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betegség keletkezésének okai:</w:t>
      </w:r>
    </w:p>
    <w:p w14:paraId="6833050B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   Külső okok:</w:t>
      </w:r>
    </w:p>
    <w:p w14:paraId="08556F8F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ab/>
        <w:t xml:space="preserve">Élettelenek (kórokok): </w:t>
      </w:r>
    </w:p>
    <w:p w14:paraId="50A57E64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mechanikai hatások,</w:t>
      </w:r>
    </w:p>
    <w:p w14:paraId="77EE9A11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>hőmérséklet (hideg, meleg),</w:t>
      </w:r>
    </w:p>
    <w:p w14:paraId="179972EB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sugárzások,</w:t>
      </w:r>
    </w:p>
    <w:p w14:paraId="74DA54D8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elektromosság,</w:t>
      </w:r>
    </w:p>
    <w:p w14:paraId="76F5DA80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időjárási tényezők (frontátvonulás),</w:t>
      </w:r>
    </w:p>
    <w:p w14:paraId="50CC6067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szervezet anyagellátásának zavarai (táplálóanyagok, víz, oxigén).</w:t>
      </w:r>
    </w:p>
    <w:p w14:paraId="4B9B2BA8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ab/>
        <w:t xml:space="preserve">Élők (kórokozók): </w:t>
      </w:r>
    </w:p>
    <w:p w14:paraId="1AE69683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baktériumok (alakja, méretei, felépítése, szaporodása, toxinjai),</w:t>
      </w:r>
    </w:p>
    <w:p w14:paraId="1B28E833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vírusok (alakja, méretei, felépítése),</w:t>
      </w:r>
    </w:p>
    <w:p w14:paraId="0B60A062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proofErr w:type="spellStart"/>
      <w:r w:rsidRPr="005B581A">
        <w:rPr>
          <w:rFonts w:eastAsia="Calibri" w:cs="Times New Roman"/>
          <w:szCs w:val="24"/>
        </w:rPr>
        <w:t>prionok</w:t>
      </w:r>
      <w:proofErr w:type="spellEnd"/>
      <w:r w:rsidRPr="005B581A">
        <w:rPr>
          <w:rFonts w:eastAsia="Calibri" w:cs="Times New Roman"/>
          <w:szCs w:val="24"/>
        </w:rPr>
        <w:t>,</w:t>
      </w:r>
    </w:p>
    <w:p w14:paraId="14F57764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gombák (csoportosítása felépítés és kórokozó képesség szerint, méretei, szaporodása, szerepe, elterjedése),</w:t>
      </w:r>
    </w:p>
    <w:p w14:paraId="27F1FC1D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paraziták (csoportosítása az élősködés helye és időtartama szerint, kártételük).</w:t>
      </w:r>
    </w:p>
    <w:p w14:paraId="0961B4A3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Belső okok: alkat, hajlam (diszpozíció).</w:t>
      </w:r>
    </w:p>
    <w:p w14:paraId="045B8B5D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betegség lefolyása, kimenetele: </w:t>
      </w:r>
      <w:proofErr w:type="spellStart"/>
      <w:r w:rsidRPr="005B581A">
        <w:rPr>
          <w:rFonts w:eastAsia="Calibri" w:cs="Times New Roman"/>
          <w:szCs w:val="24"/>
        </w:rPr>
        <w:t>túlheveny</w:t>
      </w:r>
      <w:proofErr w:type="spellEnd"/>
      <w:r w:rsidRPr="005B581A">
        <w:rPr>
          <w:rFonts w:eastAsia="Calibri" w:cs="Times New Roman"/>
          <w:szCs w:val="24"/>
        </w:rPr>
        <w:t xml:space="preserve">, heveny, </w:t>
      </w:r>
      <w:proofErr w:type="spellStart"/>
      <w:r w:rsidRPr="005B581A">
        <w:rPr>
          <w:rFonts w:eastAsia="Calibri" w:cs="Times New Roman"/>
          <w:szCs w:val="24"/>
        </w:rPr>
        <w:t>félheveny</w:t>
      </w:r>
      <w:proofErr w:type="spellEnd"/>
      <w:r w:rsidRPr="005B581A">
        <w:rPr>
          <w:rFonts w:eastAsia="Calibri" w:cs="Times New Roman"/>
          <w:szCs w:val="24"/>
        </w:rPr>
        <w:t>, idült, gyógyulás, szövődmény, halál.</w:t>
      </w:r>
    </w:p>
    <w:p w14:paraId="46FE2076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</w:p>
    <w:p w14:paraId="1E30391E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egészséges állat életjelenségei (az etológia fogalma, gazdasági jelentősége, az egészséges sertés, szarvasmarha, juh, kecske, ló, baromfi viselkedése).</w:t>
      </w:r>
    </w:p>
    <w:p w14:paraId="3B0BFD1B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</w:p>
    <w:p w14:paraId="55F9BA0B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beteg állat felismerése.</w:t>
      </w:r>
    </w:p>
    <w:p w14:paraId="68630B8A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beteg állat megjelenése (habitus) alapján:</w:t>
      </w:r>
    </w:p>
    <w:p w14:paraId="3ABE9B47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testtartás,</w:t>
      </w:r>
    </w:p>
    <w:p w14:paraId="3D57CD15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mozgás,</w:t>
      </w:r>
    </w:p>
    <w:p w14:paraId="6C6373BF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viselkedés,</w:t>
      </w:r>
    </w:p>
    <w:p w14:paraId="3E5C4D6A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alkat,</w:t>
      </w:r>
    </w:p>
    <w:p w14:paraId="7612AC0E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tápláltság,</w:t>
      </w:r>
    </w:p>
    <w:p w14:paraId="455F790A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ápoltság.</w:t>
      </w:r>
    </w:p>
    <w:p w14:paraId="7AB35A75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klinikai alapértékek alapján: </w:t>
      </w:r>
    </w:p>
    <w:p w14:paraId="4DA234F0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belső hőmérséklet (láz),</w:t>
      </w:r>
    </w:p>
    <w:p w14:paraId="62D5AD88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pulzusszám,</w:t>
      </w:r>
    </w:p>
    <w:p w14:paraId="3A6F2C26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légzésszám,</w:t>
      </w:r>
    </w:p>
    <w:p w14:paraId="55FD7D4D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bendőmozgás.</w:t>
      </w:r>
    </w:p>
    <w:p w14:paraId="78BCE875" w14:textId="77777777" w:rsidR="00D30C3A" w:rsidRPr="005B581A" w:rsidRDefault="00D30C3A" w:rsidP="00D30C3A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22EC984" w14:textId="5F490B01" w:rsidR="00D30C3A" w:rsidRPr="005B581A" w:rsidRDefault="00D30C3A" w:rsidP="00D30C3A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betegségek gyógykezelése és megelőzése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7F58DEA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Gyógyszerek alkalmazásának a módjai, a </w:t>
      </w:r>
      <w:r w:rsidRPr="005B581A">
        <w:rPr>
          <w:rFonts w:eastAsia="Calibri" w:cs="Times New Roman"/>
          <w:szCs w:val="24"/>
        </w:rPr>
        <w:tab/>
        <w:t>gyógyszerhasználat szabályai, előírásai.</w:t>
      </w:r>
    </w:p>
    <w:p w14:paraId="0252365C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Egyszerűbb kezelések és életmentő beavatkozások, elsősegélynyújtás.</w:t>
      </w:r>
    </w:p>
    <w:p w14:paraId="26FC2491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nem fertőző betegségek megelőzése.</w:t>
      </w:r>
    </w:p>
    <w:p w14:paraId="32138A8C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fertőző betegségek megelőzése: </w:t>
      </w:r>
    </w:p>
    <w:p w14:paraId="32B6EC5C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proofErr w:type="gramStart"/>
      <w:r w:rsidRPr="005B581A">
        <w:rPr>
          <w:rFonts w:eastAsia="Calibri" w:cs="Times New Roman"/>
          <w:szCs w:val="24"/>
        </w:rPr>
        <w:t>a</w:t>
      </w:r>
      <w:proofErr w:type="gramEnd"/>
      <w:r w:rsidRPr="005B581A">
        <w:rPr>
          <w:rFonts w:eastAsia="Calibri" w:cs="Times New Roman"/>
          <w:szCs w:val="24"/>
        </w:rPr>
        <w:t xml:space="preserve"> fertőző betegség fogalma</w:t>
      </w:r>
    </w:p>
    <w:p w14:paraId="2E96548C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immunitás fogalma, formái, kiemelten a természetes és </w:t>
      </w:r>
      <w:proofErr w:type="gramStart"/>
      <w:r w:rsidRPr="005B581A">
        <w:rPr>
          <w:rFonts w:eastAsia="Calibri" w:cs="Times New Roman"/>
          <w:szCs w:val="24"/>
        </w:rPr>
        <w:t>mesterséges  immunitás</w:t>
      </w:r>
      <w:proofErr w:type="gramEnd"/>
      <w:r w:rsidRPr="005B581A">
        <w:rPr>
          <w:rFonts w:eastAsia="Calibri" w:cs="Times New Roman"/>
          <w:szCs w:val="24"/>
        </w:rPr>
        <w:t>, a vakcina és a szérum,</w:t>
      </w:r>
    </w:p>
    <w:p w14:paraId="58365181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állattartó telepek üzemeltetésének szabályai, az üzemeltetés higiéniája, a személy-, az állat- és a járműforgalom,</w:t>
      </w:r>
    </w:p>
    <w:p w14:paraId="36E1A91E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fertőtlenítés fogalma, formái, módjai (mechanikai, fizikai, kémiai, biológiai), a fertőtlenítőszerek és használatuk, munka- és balesetvédelmi szabályok,</w:t>
      </w:r>
    </w:p>
    <w:p w14:paraId="0A21A2EB" w14:textId="77777777" w:rsidR="00D30C3A" w:rsidRPr="005B581A" w:rsidRDefault="00D30C3A" w:rsidP="00D30C3A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rágcsálók és rovarok irtása.</w:t>
      </w:r>
    </w:p>
    <w:p w14:paraId="4773BBA1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bejelentési kötelezettség fogalma, módja.</w:t>
      </w:r>
    </w:p>
    <w:p w14:paraId="3DF1FA69" w14:textId="77777777" w:rsidR="00D30C3A" w:rsidRPr="005B581A" w:rsidRDefault="00D30C3A" w:rsidP="00D30C3A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7206FB4" w14:textId="06835A44" w:rsidR="00D30C3A" w:rsidRPr="005B581A" w:rsidRDefault="00D30C3A" w:rsidP="00D30C3A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Az állatok jóléte és az állatvédelem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026A12E7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szabályozás célja, szellemisége.</w:t>
      </w:r>
    </w:p>
    <w:p w14:paraId="3A63D879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>Az állatvédelem törvényi szabályozása hazánkban és az Európai Unióban.</w:t>
      </w:r>
    </w:p>
    <w:p w14:paraId="23746869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állattartás általános állatvédelmi szabályai.</w:t>
      </w:r>
    </w:p>
    <w:p w14:paraId="43D65571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mezőgazdasági haszonállatok tartásának állatvédelmi szabályai.</w:t>
      </w:r>
    </w:p>
    <w:p w14:paraId="1098ACF7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állatszállítás állatvédelme.</w:t>
      </w:r>
    </w:p>
    <w:p w14:paraId="4C303C32" w14:textId="77777777" w:rsidR="00D30C3A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állatokkal való szakszerű bánásmód.</w:t>
      </w:r>
    </w:p>
    <w:p w14:paraId="3436A48B" w14:textId="070FA3D9" w:rsidR="00885767" w:rsidRPr="005B581A" w:rsidRDefault="00D30C3A" w:rsidP="00D30C3A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vágóállatok levágásának és leölésének állatvédelmi szabályai.</w:t>
      </w:r>
    </w:p>
    <w:p w14:paraId="4139974E" w14:textId="77777777" w:rsidR="00FB6DBC" w:rsidRPr="005B581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6E501E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7804855B" w14:textId="69E0FB00" w:rsidR="00FB6DBC" w:rsidRPr="005B581A" w:rsidRDefault="00E712D4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szaktanterem, labor.</w:t>
      </w:r>
    </w:p>
    <w:p w14:paraId="607CFAEE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6C698E3C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28828DB5" w14:textId="0892FBA3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3383209C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79963875" w14:textId="52C8077E" w:rsidR="00FB6DBC" w:rsidRPr="005B581A" w:rsidRDefault="00885767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t>Állattenyésztési alapgyakorlatok II.</w:t>
      </w:r>
      <w:r w:rsidR="00FB6DBC" w:rsidRPr="005B581A">
        <w:rPr>
          <w:rFonts w:cs="Times New Roman"/>
          <w:b/>
        </w:rPr>
        <w:t xml:space="preserve"> tantárgy</w:t>
      </w:r>
      <w:r w:rsidR="00FB6DBC" w:rsidRPr="005B581A">
        <w:rPr>
          <w:rFonts w:cs="Times New Roman"/>
          <w:b/>
        </w:rPr>
        <w:tab/>
      </w:r>
      <w:r w:rsidR="00FB0AE9" w:rsidRPr="005B581A">
        <w:rPr>
          <w:rFonts w:cs="Times New Roman"/>
          <w:b/>
        </w:rPr>
        <w:t>180</w:t>
      </w:r>
      <w:r w:rsidR="00FB6DBC" w:rsidRPr="005B581A">
        <w:rPr>
          <w:rFonts w:cs="Times New Roman"/>
          <w:b/>
        </w:rPr>
        <w:t xml:space="preserve"> óra/</w:t>
      </w:r>
      <w:r w:rsidR="00FB0AE9" w:rsidRPr="005B581A">
        <w:rPr>
          <w:rFonts w:cs="Times New Roman"/>
          <w:b/>
        </w:rPr>
        <w:t>180</w:t>
      </w:r>
      <w:r w:rsidR="00FB6DBC" w:rsidRPr="005B581A">
        <w:rPr>
          <w:rFonts w:cs="Times New Roman"/>
          <w:b/>
        </w:rPr>
        <w:t xml:space="preserve"> óra*</w:t>
      </w:r>
    </w:p>
    <w:p w14:paraId="1300C7E8" w14:textId="77777777" w:rsidR="00FB6DBC" w:rsidRPr="005B581A" w:rsidRDefault="00FB6DBC" w:rsidP="00FB6DBC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2001DC3C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026AB22F" w14:textId="5B45D8A3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52425405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559E1E55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2DFE7D8B" w14:textId="23C540DE" w:rsidR="00FB6DBC" w:rsidRPr="005B581A" w:rsidRDefault="00885767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elméletben tanultak alapján, olyan gyakorlati alapkompetenciák kialakítása a cél az anatómia és élettan, valamint az állatok egészségvédelme terén, amelyekkel az érettségizett tanulók alkalmassá válnak a szakképző évfolyam tanulmányi követelményeinek teljesítésére.</w:t>
      </w:r>
    </w:p>
    <w:p w14:paraId="17230F19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3706DE24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1D84DD6D" w14:textId="7DDD9566" w:rsidR="00FB6DBC" w:rsidRPr="005B581A" w:rsidRDefault="00885767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szakmai elméleti tantárgyak adott témakörei.</w:t>
      </w:r>
    </w:p>
    <w:p w14:paraId="0D2F69FB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6F016B51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1A4EEA4E" w14:textId="5B3BE3A2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Az állati szervezet felépítése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607F6E94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sejtek és szövetek mikroszkópos vizsgálata.</w:t>
      </w:r>
    </w:p>
    <w:p w14:paraId="13C1FF1B" w14:textId="77777777" w:rsidR="00885767" w:rsidRPr="005B581A" w:rsidRDefault="00885767" w:rsidP="00885767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4647266" w14:textId="0F71A2F5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Mozgásszervek, testtájak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6C856062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fej, a törzs és a végtagok csontjai emlősöknél és madaraknál.</w:t>
      </w:r>
    </w:p>
    <w:p w14:paraId="53CF8BAF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testtájak csontos alapjai.</w:t>
      </w:r>
    </w:p>
    <w:p w14:paraId="5C2E8A9F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fej, a törzs és a végtagok tájékai emlősöknél és madaraknál.</w:t>
      </w:r>
    </w:p>
    <w:p w14:paraId="0088CBA2" w14:textId="77777777" w:rsidR="00885767" w:rsidRPr="005B581A" w:rsidRDefault="00885767" w:rsidP="00885767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AF8BF79" w14:textId="1E07F17F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Emésztőkészülék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3D65295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gazdasági haszonállatok fogképlete.</w:t>
      </w:r>
    </w:p>
    <w:p w14:paraId="602B0A5C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Alapvető emésztés élettani megfigyelések: </w:t>
      </w:r>
    </w:p>
    <w:p w14:paraId="6E39670D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táplálékfelvétel (módja és mennyisége) állatfajonként,</w:t>
      </w:r>
    </w:p>
    <w:p w14:paraId="2B3352B0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rágómozdulatok száma,</w:t>
      </w:r>
    </w:p>
    <w:p w14:paraId="6AF7F23E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nyelés,</w:t>
      </w:r>
    </w:p>
    <w:p w14:paraId="4515193A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böfögés,</w:t>
      </w:r>
    </w:p>
    <w:p w14:paraId="5575A4B4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kérődzés (szakaszai, egy falat megrágásához szükséges rágómozdulatok száma, időtartama, mennyi ideig, naponta hányszor kérődzik),</w:t>
      </w:r>
    </w:p>
    <w:p w14:paraId="1D3C770B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bendőmozgás,</w:t>
      </w:r>
    </w:p>
    <w:p w14:paraId="33AF98D2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ivóvízfelvétel módja,</w:t>
      </w:r>
    </w:p>
    <w:p w14:paraId="72867020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bélsár és vizeletürítés állatfajonkénti jellemzői.</w:t>
      </w:r>
    </w:p>
    <w:p w14:paraId="2A88728A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emlős és a madár emésztőkészülékének boncolása.</w:t>
      </w:r>
    </w:p>
    <w:p w14:paraId="4F9ED5CC" w14:textId="77777777" w:rsidR="00885767" w:rsidRPr="005B581A" w:rsidRDefault="00885767" w:rsidP="00885767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B7CDFC2" w14:textId="1977D6E4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Nemi készülék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20A0D77E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hím és a női ivarszervek felépítésének vizsgálata boncolás útján emlősön.</w:t>
      </w:r>
    </w:p>
    <w:p w14:paraId="5577B139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hím és a női ivarszervek felépítésének vizsgálata boncolás útján madáron.</w:t>
      </w:r>
    </w:p>
    <w:p w14:paraId="6BD6B73D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tojás részei.</w:t>
      </w:r>
    </w:p>
    <w:p w14:paraId="27408FB4" w14:textId="77777777" w:rsidR="00885767" w:rsidRPr="005B581A" w:rsidRDefault="00885767" w:rsidP="00885767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72D5BFA2" w14:textId="23BB5ED4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Az ivarzó állatok felismerés, a termékenyítés módszerei, a vemhesség jelei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0D25A27D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ivarzás külső jeleinek megfigyelése.</w:t>
      </w:r>
    </w:p>
    <w:p w14:paraId="77D759F7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Segédkezés a fedeztetés munkáiban.</w:t>
      </w:r>
    </w:p>
    <w:p w14:paraId="1BA360A7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mesterséges termékenyítés munkaműveleteinek tanulmányozása: </w:t>
      </w:r>
    </w:p>
    <w:p w14:paraId="65BFAD53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spermagyűjtés,</w:t>
      </w:r>
    </w:p>
    <w:p w14:paraId="05692E02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sperma vizsgálata,</w:t>
      </w:r>
    </w:p>
    <w:p w14:paraId="2F16C8F0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hígítás,</w:t>
      </w:r>
    </w:p>
    <w:p w14:paraId="18275A3C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dozírozás,</w:t>
      </w:r>
    </w:p>
    <w:p w14:paraId="38BD685E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fagyasztás,</w:t>
      </w:r>
    </w:p>
    <w:p w14:paraId="5559BD4E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tárolás,</w:t>
      </w:r>
    </w:p>
    <w:p w14:paraId="6EC04D66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felhasználás.</w:t>
      </w:r>
    </w:p>
    <w:p w14:paraId="626629C1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vemhesség külső jelei, vemhességvizsgálat.</w:t>
      </w:r>
    </w:p>
    <w:p w14:paraId="045CB9F1" w14:textId="77777777" w:rsidR="00885767" w:rsidRPr="005B581A" w:rsidRDefault="00885767" w:rsidP="00885767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74560A72" w14:textId="164EE13D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 xml:space="preserve">A közeledő ellés jelei, az ellésre történő előkészület, az ellés szakszerű levezetése, az ellés utáni teendők 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23DBA496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közeledő ellés/fialás jeleinek felismerése.</w:t>
      </w:r>
    </w:p>
    <w:p w14:paraId="3C45DAFF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</w:t>
      </w:r>
      <w:proofErr w:type="spellStart"/>
      <w:r w:rsidRPr="005B581A">
        <w:rPr>
          <w:rFonts w:eastAsia="Calibri" w:cs="Times New Roman"/>
          <w:szCs w:val="24"/>
        </w:rPr>
        <w:t>elletőhely</w:t>
      </w:r>
      <w:proofErr w:type="spellEnd"/>
      <w:r w:rsidRPr="005B581A">
        <w:rPr>
          <w:rFonts w:eastAsia="Calibri" w:cs="Times New Roman"/>
          <w:szCs w:val="24"/>
        </w:rPr>
        <w:t>/fiaztató előkészítése.</w:t>
      </w:r>
    </w:p>
    <w:p w14:paraId="5EEF2D92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állatok előkészítése.</w:t>
      </w:r>
    </w:p>
    <w:p w14:paraId="18B41814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elléshez/fialáshoz szükséges eszközök és anyagok előkészítése.</w:t>
      </w:r>
    </w:p>
    <w:p w14:paraId="500C692B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elletést/fiaztatást végző személy felkészülése.</w:t>
      </w:r>
    </w:p>
    <w:p w14:paraId="072B6F6A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ellés szakszerű levezetése, segédkezés az ellésnél.</w:t>
      </w:r>
    </w:p>
    <w:p w14:paraId="285DF25A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ellés/fialás utáni teendők.</w:t>
      </w:r>
    </w:p>
    <w:p w14:paraId="37272D0E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újszülött és az anya ápolása.</w:t>
      </w:r>
    </w:p>
    <w:p w14:paraId="74F83B10" w14:textId="77777777" w:rsidR="00885767" w:rsidRPr="005B581A" w:rsidRDefault="00885767" w:rsidP="00885767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71FED1DD" w14:textId="48D91B00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Az állat és környezet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7C611A1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környezeti tényezők (mikroklíma) vizsgálata különféle állattartó telepeken:</w:t>
      </w:r>
    </w:p>
    <w:p w14:paraId="649F418D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hőmérséklet, páratartalom, légmozgás mérése,</w:t>
      </w:r>
    </w:p>
    <w:p w14:paraId="4CA2A5EC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lehűlés nagysága,</w:t>
      </w:r>
    </w:p>
    <w:p w14:paraId="16C43790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légnyomás mérése,</w:t>
      </w:r>
    </w:p>
    <w:p w14:paraId="00944737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megvilágítás erőssége,</w:t>
      </w:r>
    </w:p>
    <w:p w14:paraId="537CA96C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zajhatás megítélése,</w:t>
      </w:r>
    </w:p>
    <w:p w14:paraId="707C8706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gázszennyezettség mérése,</w:t>
      </w:r>
    </w:p>
    <w:p w14:paraId="7454E0F8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padozat vizsgálata (felmelegedő-képesség, csúszósság, tisztaság, lejtés, keménység). </w:t>
      </w:r>
    </w:p>
    <w:p w14:paraId="77478A98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hibák okozta viselkedés felismerése, a beavatkozás lehetőségei.</w:t>
      </w:r>
    </w:p>
    <w:p w14:paraId="0E9CD6D8" w14:textId="77777777" w:rsidR="00885767" w:rsidRPr="005B581A" w:rsidRDefault="00885767" w:rsidP="00885767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31EAC60E" w14:textId="6071971B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Egészség, csökkent termelő képesség, betegség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6BCD9A9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Általános klinikai vizsgálat a habitus alapján: testtartás, mozgás, viselkedés, alkat, tápláltság, ápoltság vizsgálata.</w:t>
      </w:r>
    </w:p>
    <w:p w14:paraId="65F6E250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beteg állatok felismerése, kiválogatása.</w:t>
      </w:r>
    </w:p>
    <w:p w14:paraId="4B550090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egészséges állat életjelenségeinek megfigyelése: evés, ivás módja, állás, fekvés, mozgás, kérődzés, bélsár és vizeletürítés.</w:t>
      </w:r>
    </w:p>
    <w:p w14:paraId="17036490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klinikai alapértékek (pulzus, légzésszám, belső hőmérséklet, bendőmozgás) felvétele, elbírálása.</w:t>
      </w:r>
    </w:p>
    <w:p w14:paraId="7835B064" w14:textId="77777777" w:rsidR="00885767" w:rsidRPr="005B581A" w:rsidRDefault="00885767" w:rsidP="00885767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3EBCE27E" w14:textId="4C89F81A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betegségek gyógykezelése, megelőzése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6F49C07B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állatokkal való bánásmód: az állatok megközelítése, megfogása, vezetése, hajtása, fékezése, és rögzítése egyes beavatkozásokhoz.</w:t>
      </w:r>
    </w:p>
    <w:p w14:paraId="7B6A1E2C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Gyógyszerismeret, gyógyszerek külső és belső alkalmazása.</w:t>
      </w:r>
    </w:p>
    <w:p w14:paraId="311488FA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Vakcinák és szérumok, vakcinázási módok.</w:t>
      </w:r>
    </w:p>
    <w:p w14:paraId="7BD7B68F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Egyszerűbb kezelések és életmentő beavatkozások, elsősegélynyújtás.</w:t>
      </w:r>
    </w:p>
    <w:p w14:paraId="1D8380B1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Különböző tisztítási és fertőtlenítési módok végrehajtása, mosó-fertőtlenítő gépek üzemeltetése: </w:t>
      </w:r>
      <w:r w:rsidRPr="005B581A">
        <w:rPr>
          <w:rFonts w:eastAsia="Calibri" w:cs="Times New Roman"/>
          <w:szCs w:val="24"/>
        </w:rPr>
        <w:tab/>
      </w:r>
    </w:p>
    <w:p w14:paraId="58ECB9C6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mosó-fertőtlenítő szerek keverésének szabályai, </w:t>
      </w:r>
      <w:proofErr w:type="gramStart"/>
      <w:r w:rsidRPr="005B581A">
        <w:rPr>
          <w:rFonts w:eastAsia="Calibri" w:cs="Times New Roman"/>
          <w:szCs w:val="24"/>
        </w:rPr>
        <w:t>koncentráció számítások</w:t>
      </w:r>
      <w:proofErr w:type="gramEnd"/>
      <w:r w:rsidRPr="005B581A">
        <w:rPr>
          <w:rFonts w:eastAsia="Calibri" w:cs="Times New Roman"/>
          <w:szCs w:val="24"/>
        </w:rPr>
        <w:t>,</w:t>
      </w:r>
    </w:p>
    <w:p w14:paraId="0C9FD8F8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tisztító és fertőtlenítőszerek megismerése,</w:t>
      </w:r>
    </w:p>
    <w:p w14:paraId="6B53551E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háti permetező gép működése, üzemeltetése, karbantartása,</w:t>
      </w:r>
    </w:p>
    <w:p w14:paraId="76F5547C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nagynyomású hideg vizes mosó és fertőtlenítő gépek üzemeltetése,</w:t>
      </w:r>
    </w:p>
    <w:p w14:paraId="3CB70B2A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 nagynyomású meleg vizes mosó és fertőtlenítő gépek üzemeltetése,</w:t>
      </w:r>
    </w:p>
    <w:p w14:paraId="5534164F" w14:textId="77777777" w:rsidR="00885767" w:rsidRPr="005B581A" w:rsidRDefault="00885767" w:rsidP="00885767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fertőtlenítés gyakorlati végrehajtása: kéz és lábbeli fertőtlenítés épületek, berendezések, eszközök, utak, állatok, személyek és ruházatuk, kutak, hullák, tojások, állati termékek, etető- és itatóedények, járművek, trágya, szállító eszközök fertőtlenítése.</w:t>
      </w:r>
    </w:p>
    <w:p w14:paraId="4A48BC8D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Rovar és rágcsálóirtás.</w:t>
      </w:r>
      <w:r w:rsidRPr="005B581A">
        <w:rPr>
          <w:rFonts w:eastAsia="Calibri" w:cs="Times New Roman"/>
          <w:szCs w:val="24"/>
        </w:rPr>
        <w:tab/>
      </w:r>
    </w:p>
    <w:p w14:paraId="63763D9E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állattartó telepek járványvédelmet szolgáló létesítményeinek tanulmányozása teleplátogatások során.</w:t>
      </w:r>
    </w:p>
    <w:p w14:paraId="4A26D2C7" w14:textId="77777777" w:rsidR="00885767" w:rsidRPr="005B581A" w:rsidRDefault="00885767" w:rsidP="00885767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4E710A36" w14:textId="74A34AD1" w:rsidR="00885767" w:rsidRPr="005B581A" w:rsidRDefault="00885767" w:rsidP="00885767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Állatvédelem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61A1A55D" w14:textId="77777777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állatjóléttel és az állatvédelmi előírásokkal kapcsolatos technikai berendezések ellenőrzése.</w:t>
      </w:r>
    </w:p>
    <w:p w14:paraId="52F09D31" w14:textId="7E0D7F1D" w:rsidR="00885767" w:rsidRPr="005B581A" w:rsidRDefault="00885767" w:rsidP="00885767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szükséges adatok felvétele (pl. tojótyúk-ketrec, borjú- és sertéstartás minimális tartási körülményeinek felmérése).</w:t>
      </w:r>
    </w:p>
    <w:p w14:paraId="2428FFE4" w14:textId="77777777" w:rsidR="00FB6DBC" w:rsidRPr="005B581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ED8E6A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5B7D6860" w14:textId="4F59432C" w:rsidR="00FB6DBC" w:rsidRPr="005B581A" w:rsidRDefault="006A037B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szaktanterem, labor, tanüzem, külső gyakorlati hely (teleplátogatás).</w:t>
      </w:r>
    </w:p>
    <w:p w14:paraId="751A0BFB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3E0FE4C9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02C8D8DA" w14:textId="7BB8A663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6E33D0E6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7D2B5357" w14:textId="159B03F7" w:rsidR="00FB6DBC" w:rsidRPr="005B581A" w:rsidRDefault="002B5B6B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t xml:space="preserve">Állattenyésztés </w:t>
      </w:r>
      <w:proofErr w:type="gramStart"/>
      <w:r w:rsidRPr="005B581A">
        <w:rPr>
          <w:rFonts w:cs="Times New Roman"/>
          <w:b/>
          <w:bCs/>
        </w:rPr>
        <w:t xml:space="preserve">II. </w:t>
      </w:r>
      <w:r w:rsidR="00FB6DBC" w:rsidRPr="005B581A">
        <w:rPr>
          <w:rFonts w:cs="Times New Roman"/>
          <w:b/>
        </w:rPr>
        <w:t xml:space="preserve"> tantárgy</w:t>
      </w:r>
      <w:proofErr w:type="gramEnd"/>
      <w:r w:rsidR="00FB6DBC" w:rsidRPr="005B581A">
        <w:rPr>
          <w:rFonts w:cs="Times New Roman"/>
          <w:b/>
        </w:rPr>
        <w:tab/>
      </w:r>
      <w:r w:rsidR="006470EA" w:rsidRPr="005B581A">
        <w:rPr>
          <w:rFonts w:cs="Times New Roman"/>
          <w:b/>
        </w:rPr>
        <w:t>93</w:t>
      </w:r>
      <w:r w:rsidR="00FB6DBC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93</w:t>
      </w:r>
      <w:r w:rsidR="00FB6DBC" w:rsidRPr="005B581A">
        <w:rPr>
          <w:rFonts w:cs="Times New Roman"/>
          <w:b/>
        </w:rPr>
        <w:t xml:space="preserve"> óra*</w:t>
      </w:r>
    </w:p>
    <w:p w14:paraId="022925A6" w14:textId="77777777" w:rsidR="00FB6DBC" w:rsidRPr="005B581A" w:rsidRDefault="00FB6DBC" w:rsidP="00FB6DBC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F95FA49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37AFD070" w14:textId="5456E61E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6EDC244A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0E690F4A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6F7C4CA4" w14:textId="2FD59EEA" w:rsidR="00FB6DBC" w:rsidRPr="005B581A" w:rsidRDefault="002B5B6B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Olyan korszerű állattenyésztési ismeretek a nyújtása, amelyek a középfokú szakképzettséget igénylő irányító és végrehajtó munkakörök ellátását biztosítják a szarvasmarha-, a juh-, a sertés-, a ló-, a baromfi- (tyúk, pulyka, lúd, kacsa) tenyésztő gazdaságokban. Az állati termék előállítás élettani, biológiai és állattenyésztési hátterének megismerése és ennek birtokában a piac igényeinek megfelelő áru előállítása a gazdaságossági szempontok figyelembevételével.</w:t>
      </w:r>
    </w:p>
    <w:p w14:paraId="0E9529B7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0B6E07F5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1733F781" w14:textId="45BFDB31" w:rsidR="00FB6DBC" w:rsidRPr="005B581A" w:rsidRDefault="002B5B6B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lastRenderedPageBreak/>
        <w:t>A szakmai alapozó elméleti tantárgyak – állattenyésztés I., anatómia és élettan, takarmányozástan, állatok egészségvédelme I. – adott témakörei.</w:t>
      </w:r>
    </w:p>
    <w:p w14:paraId="3FAADDDD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190E4480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09948091" w14:textId="7E35B6FA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szarvasmarha elnevezései, értékmérői, fajtái, nemesítése, szaporítása és felnevelése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2114F652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szarvasmarha-tenyésztés nemzetgazdasági és üzemi jelentősége, a szarvasmarha elnevezései.</w:t>
      </w:r>
    </w:p>
    <w:p w14:paraId="3C3A71BE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szarvasmarha külső testalakulása: a küllem és a hasznosítás közötti összefüggések, külső értékmérő tulajdonságok.</w:t>
      </w:r>
    </w:p>
    <w:p w14:paraId="292A6A9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szarvasmarha belső értékmérő tulajdonságai: ellenálló képesség, élettartam, termékenység, szaporaság, koraérés, vérmérséklet, természet, rossz szokások, tömegtakarmány-fogyasztó, tej- és hústermelő képesség.</w:t>
      </w:r>
    </w:p>
    <w:p w14:paraId="5B478076" w14:textId="1DA1CD79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Szarvasmarhafajták: kettős hasznosítású-, tejtermelő-, húshasznosítású és egyéb fajták.</w:t>
      </w:r>
    </w:p>
    <w:p w14:paraId="611820C2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szarvasmarha nemesítése: a törzskönyvi ellenőrzés, a </w:t>
      </w:r>
      <w:proofErr w:type="spellStart"/>
      <w:r w:rsidRPr="005B581A">
        <w:rPr>
          <w:rFonts w:eastAsia="Calibri" w:cs="Times New Roman"/>
          <w:szCs w:val="24"/>
        </w:rPr>
        <w:t>tenyészcél</w:t>
      </w:r>
      <w:proofErr w:type="spellEnd"/>
      <w:r w:rsidRPr="005B581A">
        <w:rPr>
          <w:rFonts w:eastAsia="Calibri" w:cs="Times New Roman"/>
          <w:szCs w:val="24"/>
        </w:rPr>
        <w:t xml:space="preserve">, a fajta megválasztása, a </w:t>
      </w:r>
      <w:proofErr w:type="spellStart"/>
      <w:r w:rsidRPr="005B581A">
        <w:rPr>
          <w:rFonts w:eastAsia="Calibri" w:cs="Times New Roman"/>
          <w:szCs w:val="24"/>
        </w:rPr>
        <w:t>tenyészértékbecslés</w:t>
      </w:r>
      <w:proofErr w:type="spellEnd"/>
      <w:r w:rsidRPr="005B581A">
        <w:rPr>
          <w:rFonts w:eastAsia="Calibri" w:cs="Times New Roman"/>
          <w:szCs w:val="24"/>
        </w:rPr>
        <w:t xml:space="preserve"> és </w:t>
      </w:r>
      <w:proofErr w:type="spellStart"/>
      <w:r w:rsidRPr="005B581A">
        <w:rPr>
          <w:rFonts w:eastAsia="Calibri" w:cs="Times New Roman"/>
          <w:szCs w:val="24"/>
        </w:rPr>
        <w:t>tenyészkiválasztás</w:t>
      </w:r>
      <w:proofErr w:type="spellEnd"/>
      <w:r w:rsidRPr="005B581A">
        <w:rPr>
          <w:rFonts w:eastAsia="Calibri" w:cs="Times New Roman"/>
          <w:szCs w:val="24"/>
        </w:rPr>
        <w:t xml:space="preserve"> módszerei, tenyésztési eljárások (fajtatiszta tenyésztés, keresztezések), a párosítás.</w:t>
      </w:r>
    </w:p>
    <w:p w14:paraId="75AD8FE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szarvasmarha szaporítása: a szarvasmarha szaporodásbiológiai jellemzői, a </w:t>
      </w:r>
      <w:proofErr w:type="spellStart"/>
      <w:r w:rsidRPr="005B581A">
        <w:rPr>
          <w:rFonts w:eastAsia="Calibri" w:cs="Times New Roman"/>
          <w:szCs w:val="24"/>
        </w:rPr>
        <w:t>vemhesítés</w:t>
      </w:r>
      <w:proofErr w:type="spellEnd"/>
      <w:r w:rsidRPr="005B581A">
        <w:rPr>
          <w:rFonts w:eastAsia="Calibri" w:cs="Times New Roman"/>
          <w:szCs w:val="24"/>
        </w:rPr>
        <w:t>, a vemhesség, az ellés, az újszülött és az anya ápolása ellés után.</w:t>
      </w:r>
    </w:p>
    <w:p w14:paraId="1E76CAE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szarvasmarha felnevelése: a borjúnevelés (természetes és mesterséges), a </w:t>
      </w:r>
      <w:proofErr w:type="spellStart"/>
      <w:r w:rsidRPr="005B581A">
        <w:rPr>
          <w:rFonts w:eastAsia="Calibri" w:cs="Times New Roman"/>
          <w:szCs w:val="24"/>
        </w:rPr>
        <w:t>tenyészüsző-nevelés</w:t>
      </w:r>
      <w:proofErr w:type="spellEnd"/>
      <w:r w:rsidRPr="005B581A">
        <w:rPr>
          <w:rFonts w:eastAsia="Calibri" w:cs="Times New Roman"/>
          <w:szCs w:val="24"/>
        </w:rPr>
        <w:t xml:space="preserve"> technológiája (takarmányozás, elhelyezés, ápolás).</w:t>
      </w:r>
    </w:p>
    <w:p w14:paraId="4E52605F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49480AA8" w14:textId="62547555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szarvasmarha tartástechnológiái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6BCDA951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tejelőtehén-tartás technológiája: nyilvántartás, takarmányozási és tartási rendszerek, tehénistállók és berendezései, a tehenek ápolása.</w:t>
      </w:r>
    </w:p>
    <w:p w14:paraId="4BE583E8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húsmarhatartás technológiája: a húsmarhatartás alapelvei, szaporítása, takarmányozása, elhelyezése, gondozása.</w:t>
      </w:r>
    </w:p>
    <w:p w14:paraId="3F02424F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szarvasmarha-hizlalás technológiája: a technológia megválasztását befolyásoló tényezők, a hízó marhák takarmányozása, hizlalási módszerek (borjú és növendékek hizlalása, selejt tehenek feljavítása), a hízó marhák elhelyezése, vágómarhák szállítása, a vágómarhák és a marhahús minősítése.</w:t>
      </w:r>
    </w:p>
    <w:p w14:paraId="54B6A12C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szarvasmarháknál előforduló gyakoribb betegségek, azok megelőzési, gyógyítási lehetőségei.</w:t>
      </w:r>
    </w:p>
    <w:p w14:paraId="7D51F1F8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4BBCA0E4" w14:textId="748EDA0B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Juhtenyésztés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E7536F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juh külső testalakulása: a küllem és a hasznosítás közötti összefüggések megítélése.</w:t>
      </w:r>
    </w:p>
    <w:p w14:paraId="11C9E63E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gyapjúismeret: a bundát alkotó szőrképletek, a gyapjúszál tulajdonságai, a bunda minősítése.</w:t>
      </w:r>
    </w:p>
    <w:p w14:paraId="09928376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juhok belső értékmérő tulajdonságai: egészség, szervezeti szilárdság, termékenység, szaporaság, a hús-, a gyapjú- és a tejtermelő képesség.</w:t>
      </w:r>
    </w:p>
    <w:p w14:paraId="54C9FC6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Juhfajták: az ősi fajtáink, merinó-, hús-, tej- és szapora fajták.</w:t>
      </w:r>
    </w:p>
    <w:p w14:paraId="63E55156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juh nemesítése: a törzskönyvi ellenőrzés, a </w:t>
      </w:r>
      <w:proofErr w:type="spellStart"/>
      <w:r w:rsidRPr="005B581A">
        <w:rPr>
          <w:rFonts w:eastAsia="Calibri" w:cs="Times New Roman"/>
          <w:szCs w:val="24"/>
        </w:rPr>
        <w:t>tenyészcél</w:t>
      </w:r>
      <w:proofErr w:type="spellEnd"/>
      <w:r w:rsidRPr="005B581A">
        <w:rPr>
          <w:rFonts w:eastAsia="Calibri" w:cs="Times New Roman"/>
          <w:szCs w:val="24"/>
        </w:rPr>
        <w:t xml:space="preserve"> és a fajta megválasztása, a </w:t>
      </w:r>
      <w:proofErr w:type="spellStart"/>
      <w:r w:rsidRPr="005B581A">
        <w:rPr>
          <w:rFonts w:eastAsia="Calibri" w:cs="Times New Roman"/>
          <w:szCs w:val="24"/>
        </w:rPr>
        <w:t>tenyészértékbecslés</w:t>
      </w:r>
      <w:proofErr w:type="spellEnd"/>
      <w:r w:rsidRPr="005B581A">
        <w:rPr>
          <w:rFonts w:eastAsia="Calibri" w:cs="Times New Roman"/>
          <w:szCs w:val="24"/>
        </w:rPr>
        <w:t xml:space="preserve"> és tenyészállatok kiválasztásának módszerei, tenyésztési eljárások (fajtatiszta tenyésztés, keresztezések), a párosítás.</w:t>
      </w:r>
    </w:p>
    <w:p w14:paraId="6F6E407B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juh szaporítása: a juh szaporodásbiológiai sajátosságai, az ivarzás szinkronizálása, pároztatási módok, a kosok használata, biotechnikai eljárások, a vemhesség, az ellés, az újszülött bárányok ápolása. </w:t>
      </w:r>
    </w:p>
    <w:p w14:paraId="73ACB2A1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 xml:space="preserve">A juh felnevelése: a hagyományos, korai választásos báránynevelés, a növendék </w:t>
      </w:r>
      <w:proofErr w:type="spellStart"/>
      <w:r w:rsidRPr="005B581A">
        <w:rPr>
          <w:rFonts w:eastAsia="Calibri" w:cs="Times New Roman"/>
          <w:szCs w:val="24"/>
        </w:rPr>
        <w:t>tenyészjuhok</w:t>
      </w:r>
      <w:proofErr w:type="spellEnd"/>
      <w:r w:rsidRPr="005B581A">
        <w:rPr>
          <w:rFonts w:eastAsia="Calibri" w:cs="Times New Roman"/>
          <w:szCs w:val="24"/>
        </w:rPr>
        <w:t xml:space="preserve"> felnevelése, tartása.</w:t>
      </w:r>
    </w:p>
    <w:p w14:paraId="434DC5BF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juh takarmányozása: a </w:t>
      </w:r>
      <w:proofErr w:type="gramStart"/>
      <w:r w:rsidRPr="005B581A">
        <w:rPr>
          <w:rFonts w:eastAsia="Calibri" w:cs="Times New Roman"/>
          <w:szCs w:val="24"/>
        </w:rPr>
        <w:t>juh táplálkozási</w:t>
      </w:r>
      <w:proofErr w:type="gramEnd"/>
      <w:r w:rsidRPr="005B581A">
        <w:rPr>
          <w:rFonts w:eastAsia="Calibri" w:cs="Times New Roman"/>
          <w:szCs w:val="24"/>
        </w:rPr>
        <w:t xml:space="preserve"> sajátosságai, táplálóanyag-szükséglete, takarmányai, a tenyészkosok, az anyák (üres, vemhes és szoptató) takarmányozása.</w:t>
      </w:r>
    </w:p>
    <w:p w14:paraId="19A80296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juh termelése: gyapjútermelés, hústermelés (hízlalási módok), tejtermelés.</w:t>
      </w:r>
    </w:p>
    <w:p w14:paraId="5D77F1EF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juh elhelyezése: a juhok elhelyezéssel szemben támasztott igényei, épületek és berendezései.</w:t>
      </w:r>
    </w:p>
    <w:p w14:paraId="5D89359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juhoknál előforduló gyakoribb betegségek, azok megelőzési, gyógyítási lehetőségei.</w:t>
      </w:r>
    </w:p>
    <w:p w14:paraId="73D8CA0C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5ECC2E69" w14:textId="7E5FEF17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Tejgazdaságtan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A1D5C51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 jelentősége: táplálkozás-élettani, takarmányozási és egyéb ipari.</w:t>
      </w:r>
    </w:p>
    <w:p w14:paraId="336B7807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 tulajdonságai, összetétele: a nyerstej szabvány előírásai, tej természetes elváltozásai (föcstej, öregfejős tehenek teje).</w:t>
      </w:r>
    </w:p>
    <w:p w14:paraId="3CE86DE6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 mikrobái, a csíraszegény tej nyerése: hasznos, káros és kórokozó baktériumok, gombák és vírusok, a csíraszegény tej nyerésének higiéniai feltételei.</w:t>
      </w:r>
    </w:p>
    <w:p w14:paraId="3BCCE3B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Tejhibák: takarmányozási-, istálló-, mikrobiológiai-, kémiai eredetű, valamint állatbetegségek illetve gyógykezelésük okozta tejhibák.</w:t>
      </w:r>
    </w:p>
    <w:p w14:paraId="3E4921E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tej kezelése: elsődleges tejkezelés (szűrés, hűtés, tárolás), a tej átadása, másodlagos tejkezelés (fölözés, pasztőrözés). </w:t>
      </w:r>
    </w:p>
    <w:p w14:paraId="16A556E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 feldolgozása: a fogyasztói tej jellemzői, tejkészítmények, a vaj-, túró-, joghurt-, kefir- és sajtgyártás technológia főbb elemei.</w:t>
      </w:r>
    </w:p>
    <w:p w14:paraId="6003D586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E236E51" w14:textId="241D2C63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 xml:space="preserve">A sertés elnevezései, értékmérői, fajtái és hibridjei, nemesítése     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004BDDD7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sertéstenyésztés nemzetgazdasági és üzemi jelentősége, a sertés elnevezései.</w:t>
      </w:r>
    </w:p>
    <w:p w14:paraId="798A2E5C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sertés külső testalakulása, a küllem és a hasznosítás közötti összefüggések, külső értékmérő tulajdonságok.</w:t>
      </w:r>
    </w:p>
    <w:p w14:paraId="4521748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sertés belső értékmérő tulajdonságai: egészség, konstitúció, tenyésztési, hízékonysági és vágási tulajdonságok.</w:t>
      </w:r>
    </w:p>
    <w:p w14:paraId="2F809066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Sertésfajták, hibridek: </w:t>
      </w:r>
    </w:p>
    <w:p w14:paraId="723070B8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nagy fehér fajtacsoport,</w:t>
      </w:r>
    </w:p>
    <w:p w14:paraId="4761309D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lapály fajtacsoport,</w:t>
      </w:r>
    </w:p>
    <w:p w14:paraId="7692D4EB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végtermék előállító fajtacsoport, </w:t>
      </w:r>
    </w:p>
    <w:p w14:paraId="79FF2C0F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egyéb fajták,</w:t>
      </w:r>
    </w:p>
    <w:p w14:paraId="4D4A42D8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hibrid sertések.</w:t>
      </w:r>
    </w:p>
    <w:p w14:paraId="34F33B0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sertés nemesítése (tenyésztése): a törzskönyvi ellenőrzés, a </w:t>
      </w:r>
      <w:proofErr w:type="spellStart"/>
      <w:r w:rsidRPr="005B581A">
        <w:rPr>
          <w:rFonts w:eastAsia="Calibri" w:cs="Times New Roman"/>
          <w:szCs w:val="24"/>
        </w:rPr>
        <w:t>tenyészcél</w:t>
      </w:r>
      <w:proofErr w:type="spellEnd"/>
      <w:r w:rsidRPr="005B581A">
        <w:rPr>
          <w:rFonts w:eastAsia="Calibri" w:cs="Times New Roman"/>
          <w:szCs w:val="24"/>
        </w:rPr>
        <w:t xml:space="preserve">, a fajta, a hibrid megválasztása, a </w:t>
      </w:r>
      <w:proofErr w:type="spellStart"/>
      <w:r w:rsidRPr="005B581A">
        <w:rPr>
          <w:rFonts w:eastAsia="Calibri" w:cs="Times New Roman"/>
          <w:szCs w:val="24"/>
        </w:rPr>
        <w:t>tenyészértékbecslés</w:t>
      </w:r>
      <w:proofErr w:type="spellEnd"/>
      <w:r w:rsidRPr="005B581A">
        <w:rPr>
          <w:rFonts w:eastAsia="Calibri" w:cs="Times New Roman"/>
          <w:szCs w:val="24"/>
        </w:rPr>
        <w:t xml:space="preserve"> és </w:t>
      </w:r>
      <w:proofErr w:type="spellStart"/>
      <w:r w:rsidRPr="005B581A">
        <w:rPr>
          <w:rFonts w:eastAsia="Calibri" w:cs="Times New Roman"/>
          <w:szCs w:val="24"/>
        </w:rPr>
        <w:t>tenyészkiválasztás</w:t>
      </w:r>
      <w:proofErr w:type="spellEnd"/>
      <w:r w:rsidRPr="005B581A">
        <w:rPr>
          <w:rFonts w:eastAsia="Calibri" w:cs="Times New Roman"/>
          <w:szCs w:val="24"/>
        </w:rPr>
        <w:t xml:space="preserve"> módszerei, a tenyésztési eljárások (fajtatiszta tenyésztés és a keresztezés módszerei), a párosítás.</w:t>
      </w:r>
    </w:p>
    <w:p w14:paraId="722B435E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0C45B39" w14:textId="0017370F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sertés szaporítása, felnevelése, takarmányozása, hizlalása, elhelyezése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5A7E5E9" w14:textId="77777777" w:rsidR="002B5B6B" w:rsidRPr="005B581A" w:rsidRDefault="002B5B6B" w:rsidP="002B5B6B">
      <w:pPr>
        <w:tabs>
          <w:tab w:val="left" w:pos="1701"/>
          <w:tab w:val="right" w:pos="9072"/>
        </w:tabs>
        <w:spacing w:after="0"/>
        <w:ind w:left="993"/>
        <w:contextualSpacing/>
        <w:rPr>
          <w:rFonts w:eastAsia="Calibri" w:cs="Times New Roman"/>
          <w:b/>
          <w:bCs/>
          <w:i/>
          <w:iCs/>
          <w:szCs w:val="24"/>
        </w:rPr>
      </w:pPr>
    </w:p>
    <w:p w14:paraId="07EC46BE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sertés szaporítása: a sertés szaporodásbiológiai jellemzői, a </w:t>
      </w:r>
      <w:proofErr w:type="spellStart"/>
      <w:r w:rsidRPr="005B581A">
        <w:rPr>
          <w:rFonts w:eastAsia="Calibri" w:cs="Times New Roman"/>
          <w:szCs w:val="24"/>
        </w:rPr>
        <w:t>vemhesítés</w:t>
      </w:r>
      <w:proofErr w:type="spellEnd"/>
      <w:r w:rsidRPr="005B581A">
        <w:rPr>
          <w:rFonts w:eastAsia="Calibri" w:cs="Times New Roman"/>
          <w:szCs w:val="24"/>
        </w:rPr>
        <w:t>, a tenyészkanok használata, ápolása, a vemhesség, a fialás, a szopós malacok és a szoptató koca ápolása.</w:t>
      </w:r>
    </w:p>
    <w:p w14:paraId="0E62A0DF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sertés felnevelése: a malacok elválasztásának módszerei, az utónevelés, a </w:t>
      </w:r>
      <w:proofErr w:type="spellStart"/>
      <w:r w:rsidRPr="005B581A">
        <w:rPr>
          <w:rFonts w:eastAsia="Calibri" w:cs="Times New Roman"/>
          <w:szCs w:val="24"/>
        </w:rPr>
        <w:t>tenyészsüldők</w:t>
      </w:r>
      <w:proofErr w:type="spellEnd"/>
      <w:r w:rsidRPr="005B581A">
        <w:rPr>
          <w:rFonts w:eastAsia="Calibri" w:cs="Times New Roman"/>
          <w:szCs w:val="24"/>
        </w:rPr>
        <w:t xml:space="preserve"> nevelése.</w:t>
      </w:r>
    </w:p>
    <w:p w14:paraId="78C252AD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sertés takarmányozása: a sertés táplálkozási sajátosságai, tápláló anyag-szükséglete, takarmányai, az etetés módszerei, a </w:t>
      </w:r>
      <w:proofErr w:type="spellStart"/>
      <w:r w:rsidRPr="005B581A">
        <w:rPr>
          <w:rFonts w:eastAsia="Calibri" w:cs="Times New Roman"/>
          <w:szCs w:val="24"/>
        </w:rPr>
        <w:t>tenyészkocák</w:t>
      </w:r>
      <w:proofErr w:type="spellEnd"/>
      <w:r w:rsidRPr="005B581A">
        <w:rPr>
          <w:rFonts w:eastAsia="Calibri" w:cs="Times New Roman"/>
          <w:szCs w:val="24"/>
        </w:rPr>
        <w:t xml:space="preserve"> (ivarzó, vemhes, szoptató), a tenyészkanok és növendék sertések takarmányozása.</w:t>
      </w:r>
    </w:p>
    <w:p w14:paraId="51EAC03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>A sertés hízlalása: a piac igénye, a hús minőségét és a hizlalás gazdaságosságát befolyásoló tényezők, hizlalási módok és technológiájuk, a hízósertések szállítása és minősítése.</w:t>
      </w:r>
    </w:p>
    <w:p w14:paraId="35DD5F97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sertés elhelyezése: a sertések környezettel szembeni igényei, épületek és berendezései, a sertéstartás környezetvédelmi problémái.</w:t>
      </w:r>
    </w:p>
    <w:p w14:paraId="08A8FAA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sertéseknél előforduló gyakoribb betegségek, azok megelőzési, gyógyítási lehetőségei.</w:t>
      </w:r>
    </w:p>
    <w:p w14:paraId="55A38CA3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7E57321C" w14:textId="33D5D194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Lótenyésztés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722A67C3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 elnevezései kor, ivar és hasznosítás szerint.</w:t>
      </w:r>
    </w:p>
    <w:p w14:paraId="5FDB8CF6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 külső testalakulása: a küllem és a hasznosítás közötti összefüggés.</w:t>
      </w:r>
    </w:p>
    <w:p w14:paraId="04BBB39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Lófajták: melegvérű hátas, melegvérű hámos, hidegvérű hámos fajták. A sodrott ló.</w:t>
      </w:r>
    </w:p>
    <w:p w14:paraId="2FE4F20F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ló nemesítése (tenyésztése): a </w:t>
      </w:r>
      <w:proofErr w:type="spellStart"/>
      <w:r w:rsidRPr="005B581A">
        <w:rPr>
          <w:rFonts w:eastAsia="Calibri" w:cs="Times New Roman"/>
          <w:szCs w:val="24"/>
        </w:rPr>
        <w:t>tenyészcél</w:t>
      </w:r>
      <w:proofErr w:type="spellEnd"/>
      <w:r w:rsidRPr="005B581A">
        <w:rPr>
          <w:rFonts w:eastAsia="Calibri" w:cs="Times New Roman"/>
          <w:szCs w:val="24"/>
        </w:rPr>
        <w:t xml:space="preserve"> és a tenyésztési eljárások megválasztása, a </w:t>
      </w:r>
      <w:proofErr w:type="spellStart"/>
      <w:r w:rsidRPr="005B581A">
        <w:rPr>
          <w:rFonts w:eastAsia="Calibri" w:cs="Times New Roman"/>
          <w:szCs w:val="24"/>
        </w:rPr>
        <w:t>tenyészegyedek</w:t>
      </w:r>
      <w:proofErr w:type="spellEnd"/>
      <w:r w:rsidRPr="005B581A">
        <w:rPr>
          <w:rFonts w:eastAsia="Calibri" w:cs="Times New Roman"/>
          <w:szCs w:val="24"/>
        </w:rPr>
        <w:t xml:space="preserve"> megítélése.</w:t>
      </w:r>
    </w:p>
    <w:p w14:paraId="7D26F34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 szaporítása: a ló szaporodásbiológiai jellemzői, a fedeztetés technikája, a vemhesség, az ellés, a kanca és az újszülött csikó ápolása.</w:t>
      </w:r>
    </w:p>
    <w:p w14:paraId="5A4EDB3B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 felnevelése: szopós és választott csikók nevelése.</w:t>
      </w:r>
    </w:p>
    <w:p w14:paraId="1E3D3F6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lovak takarmányozása: a lovak takarmányai, a takarmányozás rendje, a legelő jelentősége, a vemhes és szoptatós kanca, tenyészmének takarmányozása, csikók, sport- és igáslovak takarmányozása.</w:t>
      </w:r>
    </w:p>
    <w:p w14:paraId="2EB510A8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 ápolása, elhelyezése és használata: bőr- és a pata ápolása, a lónak az istállóval szemben támasztott igényei, lóistállók, karámok, a csikó betanítása.</w:t>
      </w:r>
    </w:p>
    <w:p w14:paraId="734CBB25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lovaknál előforduló gyakoribb betegségek, azok megelőzési, gyógyítási lehetőségei.</w:t>
      </w:r>
    </w:p>
    <w:p w14:paraId="61B46A88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6167D96B" w14:textId="309EAEC9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Tyúktenyésztés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680CBAEE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baromfitenyésztés nemzetgazdasági és üzemi jelentősége, a baromfifélék elnevezései.</w:t>
      </w:r>
    </w:p>
    <w:p w14:paraId="4B6C2D3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tyúk külső testalakulása.</w:t>
      </w:r>
    </w:p>
    <w:p w14:paraId="100FF213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baromfi belső értékmérő tulajdonságai: egészség, ellenálló képesség, vérmérséklet, rossz szokások, termékenység, keltethetőség, tojás- és hústermelő képesség.</w:t>
      </w:r>
    </w:p>
    <w:p w14:paraId="4EC67AE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Tyúkfajták és hibridek: tojó típusú, kettős hasznosítású, hús típusú fajták, tojás- és hústermelő hibridek.</w:t>
      </w:r>
    </w:p>
    <w:p w14:paraId="2F64B127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tyúk szaporítása: a szaporítás sajátosságai, a </w:t>
      </w:r>
      <w:proofErr w:type="spellStart"/>
      <w:r w:rsidRPr="005B581A">
        <w:rPr>
          <w:rFonts w:eastAsia="Calibri" w:cs="Times New Roman"/>
          <w:szCs w:val="24"/>
        </w:rPr>
        <w:t>tenyésztojás</w:t>
      </w:r>
      <w:proofErr w:type="spellEnd"/>
      <w:r w:rsidRPr="005B581A">
        <w:rPr>
          <w:rFonts w:eastAsia="Calibri" w:cs="Times New Roman"/>
          <w:szCs w:val="24"/>
        </w:rPr>
        <w:t xml:space="preserve"> minőségi jellemzői, gyűjtése, tárolása és szállítása. A gépi keltetés feltételei, technológiája. A csibék leszedése, osztályozása, ivar meghatározása és szállítása.</w:t>
      </w:r>
    </w:p>
    <w:p w14:paraId="44ECED7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</w:t>
      </w:r>
      <w:proofErr w:type="spellStart"/>
      <w:r w:rsidRPr="005B581A">
        <w:rPr>
          <w:rFonts w:eastAsia="Calibri" w:cs="Times New Roman"/>
          <w:szCs w:val="24"/>
        </w:rPr>
        <w:t>tenyész-</w:t>
      </w:r>
      <w:proofErr w:type="spellEnd"/>
      <w:r w:rsidRPr="005B581A">
        <w:rPr>
          <w:rFonts w:eastAsia="Calibri" w:cs="Times New Roman"/>
          <w:szCs w:val="24"/>
        </w:rPr>
        <w:t xml:space="preserve"> és pecsenyecsirke-nevelés technológiája: az elhelyezés (nevelőházak típusai, berendezései), a takarmányozás, az istállóklíma, az állománysűrűség, a rotáció, az ivararány, a szelekció (tenyészállatnál), az értékesítés, szállítás.</w:t>
      </w:r>
    </w:p>
    <w:p w14:paraId="505F1FA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tojástermelés technológiája: az elhelyezés, a takarmányozás, az istállóklíma, az állománysűrűség, a rotáció, az ivararány (</w:t>
      </w:r>
      <w:proofErr w:type="spellStart"/>
      <w:r w:rsidRPr="005B581A">
        <w:rPr>
          <w:rFonts w:eastAsia="Calibri" w:cs="Times New Roman"/>
          <w:szCs w:val="24"/>
        </w:rPr>
        <w:t>tenyésztojásnál</w:t>
      </w:r>
      <w:proofErr w:type="spellEnd"/>
      <w:r w:rsidRPr="005B581A">
        <w:rPr>
          <w:rFonts w:eastAsia="Calibri" w:cs="Times New Roman"/>
          <w:szCs w:val="24"/>
        </w:rPr>
        <w:t>), a tojás gyűjtése, tárolása, értékesítése (árutojásnál).</w:t>
      </w:r>
    </w:p>
    <w:p w14:paraId="6C4E7507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8EC7732" w14:textId="5DBB01F9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Pulyka-, lúd- és kacsatenyésztés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42A57123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pulykatenyésztés nemzetgazdasági és üzemi jelentősége, a pulyka biológiai sajátosságai.</w:t>
      </w:r>
    </w:p>
    <w:p w14:paraId="5FF2197D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pulyka belső értékmérő tulajdonságai: hús- és tojástermelő képesség, ellenálló képesség.</w:t>
      </w:r>
    </w:p>
    <w:p w14:paraId="65C8BF1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Pulykafajták és hibridek.</w:t>
      </w:r>
    </w:p>
    <w:p w14:paraId="615746F8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brojlerpulyka-nevelés technológiája.</w:t>
      </w:r>
    </w:p>
    <w:p w14:paraId="6C4A76B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ab/>
      </w:r>
      <w:r w:rsidRPr="005B581A">
        <w:rPr>
          <w:rFonts w:eastAsia="Calibri" w:cs="Times New Roman"/>
          <w:szCs w:val="24"/>
        </w:rPr>
        <w:tab/>
      </w:r>
    </w:p>
    <w:p w14:paraId="7FB9A737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lúdtenyésztés nemzetgazdasági és üzemi jelentősége.</w:t>
      </w:r>
    </w:p>
    <w:p w14:paraId="1050EDAF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lúd belső értékmérő tulajdonságai: tojás-, hús- és májtermelő képesség, termékenység, keltethetőség.</w:t>
      </w:r>
    </w:p>
    <w:p w14:paraId="0BBAFA11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Lúdfajták és hibridek.</w:t>
      </w:r>
    </w:p>
    <w:p w14:paraId="1F180717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pecsenyeliba-nevelés technológiái.</w:t>
      </w:r>
    </w:p>
    <w:p w14:paraId="77D4B792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Libamáj- és tolltermelés.</w:t>
      </w:r>
    </w:p>
    <w:p w14:paraId="3693616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4F0CDF45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kacsatenyésztés nemzetgazdasági és üzemi jelentősége.</w:t>
      </w:r>
    </w:p>
    <w:p w14:paraId="3BDE4A03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kacsa belső értékmérő tulajdonságai: tojás- és hústermelő képesség, termékenység.</w:t>
      </w:r>
    </w:p>
    <w:p w14:paraId="59CA16CD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Kacsafajták és hibridek.</w:t>
      </w:r>
    </w:p>
    <w:p w14:paraId="38D99BC7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Pézsmakacsa, </w:t>
      </w:r>
      <w:proofErr w:type="spellStart"/>
      <w:r w:rsidRPr="005B581A">
        <w:rPr>
          <w:rFonts w:eastAsia="Calibri" w:cs="Times New Roman"/>
          <w:szCs w:val="24"/>
        </w:rPr>
        <w:t>mulard</w:t>
      </w:r>
      <w:proofErr w:type="spellEnd"/>
      <w:r w:rsidRPr="005B581A">
        <w:rPr>
          <w:rFonts w:eastAsia="Calibri" w:cs="Times New Roman"/>
          <w:szCs w:val="24"/>
        </w:rPr>
        <w:t xml:space="preserve"> kacsa.</w:t>
      </w:r>
    </w:p>
    <w:p w14:paraId="0F39EAF3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pecsenyekacsa-nevelés technológiái.</w:t>
      </w:r>
    </w:p>
    <w:p w14:paraId="3BF734F5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baromfi fajoknál előforduló gyakoribb betegségek, azok megelőzési, gyógyítási lehetőségei.</w:t>
      </w:r>
    </w:p>
    <w:p w14:paraId="15B77C30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3B240778" w14:textId="259C7CCE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Állattenyésztési munkák szervezése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703F4BC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Szervezés fogalma, szükségessége, alapkérdései, termelési irányok.</w:t>
      </w:r>
    </w:p>
    <w:p w14:paraId="4749F7B1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minőségbiztosítás sajátosságai az állattenyésztésben.</w:t>
      </w:r>
    </w:p>
    <w:p w14:paraId="7BB00D5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állattenyésztési munkák szervezésének sajátosságai.</w:t>
      </w:r>
    </w:p>
    <w:p w14:paraId="2BFD1D8C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Napi munkafolyamat, műveletek, napi munkarend szerinti munkák szervezése, ellenőrzése.</w:t>
      </w:r>
    </w:p>
    <w:p w14:paraId="2863546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Munkanap felvételezés folyamata.</w:t>
      </w:r>
    </w:p>
    <w:p w14:paraId="05A9FDBD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Állatok ápolásának, állattenyésztési munkák szervezésének ellenőrzése.</w:t>
      </w:r>
    </w:p>
    <w:p w14:paraId="6577FAF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Takarmány-ellátás szervezése, ellenőrzése.</w:t>
      </w:r>
    </w:p>
    <w:p w14:paraId="46E40EF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Állattartó telepek takarításának, fertőtlenítésének ellenőrzése.</w:t>
      </w:r>
    </w:p>
    <w:p w14:paraId="361E811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állattartás munka- és tűzvédelmi előírásainak ismerete, ellenőrzése.</w:t>
      </w:r>
    </w:p>
    <w:p w14:paraId="4B4ABF52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különböző állatfajok tartásánál előírt állatvédelmi és állatjóléti szabályok ismerete, ellenőrzése.</w:t>
      </w:r>
    </w:p>
    <w:p w14:paraId="0D9A8B9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állattartás környezetvédelmi előírásainak ellenőrzése.</w:t>
      </w:r>
    </w:p>
    <w:p w14:paraId="7CE9579F" w14:textId="77777777" w:rsidR="002B5B6B" w:rsidRPr="005B581A" w:rsidRDefault="002B5B6B" w:rsidP="002B5B6B">
      <w:pPr>
        <w:spacing w:after="0"/>
        <w:ind w:left="142" w:firstLine="709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Telepirányítási rendszerek:</w:t>
      </w:r>
    </w:p>
    <w:p w14:paraId="1ED36B12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- a telepirányítási rendszerek használatának előnyei,</w:t>
      </w:r>
    </w:p>
    <w:p w14:paraId="2FBF523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- telepirányítási programok Magyarországon, </w:t>
      </w:r>
    </w:p>
    <w:p w14:paraId="59C1655D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- a programok főbb moduljai, funkciói.</w:t>
      </w:r>
    </w:p>
    <w:p w14:paraId="202F48D1" w14:textId="66D28015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Ágazati támogatások igénylése.</w:t>
      </w:r>
    </w:p>
    <w:p w14:paraId="1C3FE981" w14:textId="77777777" w:rsidR="00FB6DBC" w:rsidRPr="005B581A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EDC46A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6E950C71" w14:textId="749B2C4D" w:rsidR="00FB6DBC" w:rsidRPr="005B581A" w:rsidRDefault="006A037B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szaktanterem, labor, tanüzem, teleplátogatás.</w:t>
      </w:r>
    </w:p>
    <w:p w14:paraId="670B4781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24562598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17ED021A" w14:textId="651DA725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7A7656AA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28E7B2F1" w14:textId="77777777" w:rsidR="00FB6DBC" w:rsidRPr="005B581A" w:rsidRDefault="00FB6DBC" w:rsidP="00FB6DBC">
      <w:pPr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5BC892B4" w14:textId="3F3ED7A9" w:rsidR="00FB6DBC" w:rsidRPr="005B581A" w:rsidRDefault="002B5B6B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lastRenderedPageBreak/>
        <w:t>Állattenyésztés gyakorlat</w:t>
      </w:r>
      <w:r w:rsidR="00FB6DBC" w:rsidRPr="005B581A">
        <w:rPr>
          <w:rFonts w:cs="Times New Roman"/>
          <w:b/>
        </w:rPr>
        <w:t xml:space="preserve"> tantárgy</w:t>
      </w:r>
      <w:r w:rsidR="00FB6DBC" w:rsidRPr="005B581A">
        <w:rPr>
          <w:rFonts w:cs="Times New Roman"/>
          <w:b/>
        </w:rPr>
        <w:tab/>
      </w:r>
      <w:r w:rsidR="006470EA" w:rsidRPr="005B581A">
        <w:rPr>
          <w:rFonts w:cs="Times New Roman"/>
          <w:b/>
        </w:rPr>
        <w:t>186</w:t>
      </w:r>
      <w:r w:rsidR="00FB6DBC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186</w:t>
      </w:r>
      <w:r w:rsidR="00FB6DBC" w:rsidRPr="005B581A">
        <w:rPr>
          <w:rFonts w:cs="Times New Roman"/>
          <w:b/>
        </w:rPr>
        <w:t xml:space="preserve"> óra*</w:t>
      </w:r>
    </w:p>
    <w:p w14:paraId="38B0E459" w14:textId="77777777" w:rsidR="00FB6DBC" w:rsidRPr="005B581A" w:rsidRDefault="00FB6DBC" w:rsidP="00FB6DBC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53505D1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0E2D1AD0" w14:textId="185D8ECA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736A6903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544B94EB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729CECE2" w14:textId="66372E0B" w:rsidR="00FB6DBC" w:rsidRPr="005B581A" w:rsidRDefault="002B5B6B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elméletben tanultak alapján, olyan kompetenciák kialakítása a cél, hogy a végzett technikusok képesek legyenek középszintű vezetői feladatok ellátására az állattenyésztés tanult ágazataiban. Alkalmasak legyenek az állattenyésztés munkáinak szakszerű elvégzésére, a technológia, a munkafegyelem betartására, az új technológiák megismerésére, átvételére, valamint a melléjük beosztott dolgozók szakmai irányítására, betanítására.</w:t>
      </w:r>
    </w:p>
    <w:p w14:paraId="0938A16D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5C9587DF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6F8A5578" w14:textId="5D6BEB03" w:rsidR="00FB6DBC" w:rsidRPr="005B581A" w:rsidRDefault="002B5B6B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Állattenyésztés I. és az Állattenyésztés II. elméleti tantárgy és az Állattenyésztési alapgyakorlatok I., Állattenyésztési alapgyakorlatok II. témakörei.</w:t>
      </w:r>
    </w:p>
    <w:p w14:paraId="28FDC62B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2AA836EA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20774D23" w14:textId="42D5406B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Szarvasmarha-tenyésztési gyakorlatok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BD6EBF1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szarvasmarhák küllemi bírálata:</w:t>
      </w:r>
    </w:p>
    <w:p w14:paraId="1F26472F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szarvasmarha küllemi bírálathoz való felvezetése, </w:t>
      </w:r>
    </w:p>
    <w:p w14:paraId="1A858641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küllemi bírálat gyakorlása,</w:t>
      </w:r>
    </w:p>
    <w:p w14:paraId="0F7C3D97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jellemzés a hústípusú egyedeknél,</w:t>
      </w:r>
    </w:p>
    <w:p w14:paraId="2C537265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testhibák megítélése.</w:t>
      </w:r>
    </w:p>
    <w:p w14:paraId="18584A6F" w14:textId="77777777" w:rsidR="002B5B6B" w:rsidRPr="005B581A" w:rsidRDefault="002B5B6B" w:rsidP="002B5B6B">
      <w:pPr>
        <w:spacing w:after="0"/>
        <w:ind w:left="1211"/>
        <w:contextualSpacing/>
        <w:rPr>
          <w:rFonts w:eastAsia="Calibri" w:cs="Times New Roman"/>
          <w:szCs w:val="24"/>
        </w:rPr>
      </w:pPr>
    </w:p>
    <w:p w14:paraId="0E2C519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szarvasmarha szaporítása és a borjúnevelés technológiája:</w:t>
      </w:r>
      <w:r w:rsidRPr="005B581A">
        <w:rPr>
          <w:rFonts w:eastAsia="Calibri" w:cs="Times New Roman"/>
          <w:szCs w:val="24"/>
        </w:rPr>
        <w:tab/>
      </w:r>
    </w:p>
    <w:p w14:paraId="554258A8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ivarzó állat megfigyelése, bejelölés,</w:t>
      </w:r>
    </w:p>
    <w:p w14:paraId="6D500037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</w:t>
      </w:r>
      <w:proofErr w:type="spellStart"/>
      <w:r w:rsidRPr="005B581A">
        <w:rPr>
          <w:rFonts w:eastAsia="Calibri" w:cs="Times New Roman"/>
          <w:szCs w:val="24"/>
        </w:rPr>
        <w:t>inszeminátor</w:t>
      </w:r>
      <w:proofErr w:type="spellEnd"/>
      <w:r w:rsidRPr="005B581A">
        <w:rPr>
          <w:rFonts w:eastAsia="Calibri" w:cs="Times New Roman"/>
          <w:szCs w:val="24"/>
        </w:rPr>
        <w:t xml:space="preserve"> tevékenységének megfigyelése,</w:t>
      </w:r>
    </w:p>
    <w:p w14:paraId="3125405B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előkészületek az elléshez, az ellés levezetése,</w:t>
      </w:r>
    </w:p>
    <w:p w14:paraId="7D22BEFE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újszülött borjú és az anya ellátása,</w:t>
      </w:r>
    </w:p>
    <w:p w14:paraId="3906119B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mesterséges borjúnevelés, tejpótló tápszer készítése, borjak itatása,</w:t>
      </w:r>
    </w:p>
    <w:p w14:paraId="38DE408D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korcsoportok elhelyezése a borjúnevelőben, etetésük, itatásuk, takarmányozásuk.</w:t>
      </w:r>
    </w:p>
    <w:p w14:paraId="415F2183" w14:textId="77777777" w:rsidR="002B5B6B" w:rsidRPr="005B581A" w:rsidRDefault="002B5B6B" w:rsidP="002B5B6B">
      <w:pPr>
        <w:spacing w:after="0"/>
        <w:ind w:left="1211"/>
        <w:contextualSpacing/>
        <w:rPr>
          <w:rFonts w:eastAsia="Calibri" w:cs="Times New Roman"/>
          <w:szCs w:val="24"/>
        </w:rPr>
      </w:pPr>
    </w:p>
    <w:p w14:paraId="79957295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Szarvasmarhák takarmányozása, takarmányadagok összeállítása:</w:t>
      </w:r>
      <w:r w:rsidRPr="005B581A">
        <w:rPr>
          <w:rFonts w:eastAsia="Calibri" w:cs="Times New Roman"/>
          <w:szCs w:val="24"/>
        </w:rPr>
        <w:tab/>
      </w:r>
      <w:r w:rsidRPr="005B581A">
        <w:rPr>
          <w:rFonts w:eastAsia="Calibri" w:cs="Times New Roman"/>
          <w:szCs w:val="24"/>
        </w:rPr>
        <w:tab/>
      </w:r>
      <w:r w:rsidRPr="005B581A">
        <w:rPr>
          <w:rFonts w:eastAsia="Calibri" w:cs="Times New Roman"/>
          <w:szCs w:val="24"/>
        </w:rPr>
        <w:tab/>
      </w:r>
    </w:p>
    <w:p w14:paraId="7559AFB8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takarmányadagok összeállítása tejelő tehenek részére: téli, nyári takarmányadagok,</w:t>
      </w:r>
    </w:p>
    <w:p w14:paraId="0CB70DC6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takarmányadagok összeállítása növendék és hízóbika részére,</w:t>
      </w:r>
    </w:p>
    <w:p w14:paraId="65981601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gyakorlatban alkalmazott takarmányadagok helyességének megállapítása </w:t>
      </w:r>
    </w:p>
    <w:p w14:paraId="16912398" w14:textId="77777777" w:rsidR="002B5B6B" w:rsidRPr="005B581A" w:rsidRDefault="002B5B6B" w:rsidP="002B5B6B">
      <w:pPr>
        <w:spacing w:after="0"/>
        <w:ind w:left="502" w:firstLine="709"/>
        <w:rPr>
          <w:rFonts w:eastAsia="Calibri" w:cs="Times New Roman"/>
          <w:szCs w:val="24"/>
        </w:rPr>
      </w:pPr>
      <w:proofErr w:type="gramStart"/>
      <w:r w:rsidRPr="005B581A">
        <w:rPr>
          <w:rFonts w:eastAsia="Calibri" w:cs="Times New Roman"/>
          <w:szCs w:val="24"/>
        </w:rPr>
        <w:t>számítással</w:t>
      </w:r>
      <w:proofErr w:type="gramEnd"/>
      <w:r w:rsidRPr="005B581A">
        <w:rPr>
          <w:rFonts w:eastAsia="Calibri" w:cs="Times New Roman"/>
          <w:szCs w:val="24"/>
        </w:rPr>
        <w:t xml:space="preserve"> (pl. egyik telepen vagy kisgazdaságban alkalmazott takarmányadag).</w:t>
      </w:r>
    </w:p>
    <w:p w14:paraId="590F4207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3964EF25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gépi fejés gyakorlása:</w:t>
      </w:r>
    </w:p>
    <w:p w14:paraId="703727CB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fejőkészülék összeszerelése, a fejés műveleteinek gyakorlása,</w:t>
      </w:r>
    </w:p>
    <w:p w14:paraId="0EFE9048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tőgygyulladás vizsgálata,</w:t>
      </w:r>
    </w:p>
    <w:p w14:paraId="56F1E59C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fejőkészülék szétszerelése, tisztítása, tárolása.</w:t>
      </w:r>
    </w:p>
    <w:p w14:paraId="19026824" w14:textId="77777777" w:rsidR="002B5B6B" w:rsidRPr="005B581A" w:rsidRDefault="002B5B6B" w:rsidP="002B5B6B">
      <w:pPr>
        <w:spacing w:after="0"/>
        <w:ind w:left="1211"/>
        <w:contextualSpacing/>
        <w:rPr>
          <w:rFonts w:eastAsia="Calibri" w:cs="Times New Roman"/>
          <w:szCs w:val="24"/>
        </w:rPr>
      </w:pPr>
    </w:p>
    <w:p w14:paraId="0C61F816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Üszőnevelés technológiájának tanulmányozása:</w:t>
      </w:r>
    </w:p>
    <w:p w14:paraId="257710A7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téli, nyári tartásrendszerek, korcsoportok, takarmányozásuk,</w:t>
      </w:r>
    </w:p>
    <w:p w14:paraId="63C69408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tenyésztésbevétel.</w:t>
      </w:r>
    </w:p>
    <w:p w14:paraId="5429EE0B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679DEE7D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>Szarvasmarhák egyszerű gyógykezelése:</w:t>
      </w:r>
    </w:p>
    <w:p w14:paraId="30D33117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nyelőcsőszonda levezetésének gyakorlása,</w:t>
      </w:r>
    </w:p>
    <w:p w14:paraId="310F069D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fertőtlenítő lemosás,</w:t>
      </w:r>
    </w:p>
    <w:p w14:paraId="287D84E9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proofErr w:type="spellStart"/>
      <w:r w:rsidRPr="005B581A">
        <w:rPr>
          <w:rFonts w:eastAsia="Calibri" w:cs="Times New Roman"/>
          <w:szCs w:val="24"/>
        </w:rPr>
        <w:t>tőgykatéter</w:t>
      </w:r>
      <w:proofErr w:type="spellEnd"/>
      <w:r w:rsidRPr="005B581A">
        <w:rPr>
          <w:rFonts w:eastAsia="Calibri" w:cs="Times New Roman"/>
          <w:szCs w:val="24"/>
        </w:rPr>
        <w:t xml:space="preserve"> behelyezése, tőgy-gyógyszer beadása,</w:t>
      </w:r>
    </w:p>
    <w:p w14:paraId="7260AA3F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sebkezelés,</w:t>
      </w:r>
    </w:p>
    <w:p w14:paraId="0170174B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</w:t>
      </w:r>
      <w:proofErr w:type="spellStart"/>
      <w:r w:rsidRPr="005B581A">
        <w:rPr>
          <w:rFonts w:eastAsia="Calibri" w:cs="Times New Roman"/>
          <w:szCs w:val="24"/>
        </w:rPr>
        <w:t>szúrcsapolás</w:t>
      </w:r>
      <w:proofErr w:type="spellEnd"/>
      <w:r w:rsidRPr="005B581A">
        <w:rPr>
          <w:rFonts w:eastAsia="Calibri" w:cs="Times New Roman"/>
          <w:szCs w:val="24"/>
        </w:rPr>
        <w:t xml:space="preserve"> menete.</w:t>
      </w:r>
    </w:p>
    <w:p w14:paraId="443A5B02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DC22F80" w14:textId="14ADAA39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Juhtenyésztési gyakorlatok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6DA5034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juhok küllemi bírálata, </w:t>
      </w:r>
      <w:proofErr w:type="spellStart"/>
      <w:r w:rsidRPr="005B581A">
        <w:rPr>
          <w:rFonts w:eastAsia="Calibri" w:cs="Times New Roman"/>
          <w:szCs w:val="24"/>
        </w:rPr>
        <w:t>bonitálás</w:t>
      </w:r>
      <w:proofErr w:type="spellEnd"/>
      <w:r w:rsidRPr="005B581A">
        <w:rPr>
          <w:rFonts w:eastAsia="Calibri" w:cs="Times New Roman"/>
          <w:szCs w:val="24"/>
        </w:rPr>
        <w:t>:</w:t>
      </w:r>
    </w:p>
    <w:p w14:paraId="6E7BF3CA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juh felvezetése küllemi bírálatra, a testtájak megítélése a </w:t>
      </w:r>
      <w:r w:rsidRPr="005B581A">
        <w:rPr>
          <w:rFonts w:eastAsia="Calibri" w:cs="Times New Roman"/>
          <w:szCs w:val="24"/>
        </w:rPr>
        <w:tab/>
        <w:t xml:space="preserve">hasznosítási típus </w:t>
      </w:r>
    </w:p>
    <w:p w14:paraId="2444785B" w14:textId="77777777" w:rsidR="002B5B6B" w:rsidRPr="005B581A" w:rsidRDefault="002B5B6B" w:rsidP="002B5B6B">
      <w:pPr>
        <w:spacing w:after="0"/>
        <w:ind w:left="502" w:firstLine="709"/>
        <w:rPr>
          <w:rFonts w:eastAsia="Calibri" w:cs="Times New Roman"/>
          <w:szCs w:val="24"/>
        </w:rPr>
      </w:pPr>
      <w:proofErr w:type="gramStart"/>
      <w:r w:rsidRPr="005B581A">
        <w:rPr>
          <w:rFonts w:eastAsia="Calibri" w:cs="Times New Roman"/>
          <w:szCs w:val="24"/>
        </w:rPr>
        <w:t>figyelembevételével</w:t>
      </w:r>
      <w:proofErr w:type="gramEnd"/>
      <w:r w:rsidRPr="005B581A">
        <w:rPr>
          <w:rFonts w:eastAsia="Calibri" w:cs="Times New Roman"/>
          <w:szCs w:val="24"/>
        </w:rPr>
        <w:t>,</w:t>
      </w:r>
    </w:p>
    <w:p w14:paraId="71CA0B27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gyapjú minősítése élő </w:t>
      </w:r>
      <w:proofErr w:type="gramStart"/>
      <w:r w:rsidRPr="005B581A">
        <w:rPr>
          <w:rFonts w:eastAsia="Calibri" w:cs="Times New Roman"/>
          <w:szCs w:val="24"/>
        </w:rPr>
        <w:t>állaton</w:t>
      </w:r>
      <w:proofErr w:type="gramEnd"/>
      <w:r w:rsidRPr="005B581A">
        <w:rPr>
          <w:rFonts w:eastAsia="Calibri" w:cs="Times New Roman"/>
          <w:szCs w:val="24"/>
        </w:rPr>
        <w:t xml:space="preserve"> a lényeges testtájakon.</w:t>
      </w:r>
    </w:p>
    <w:p w14:paraId="6F1ADE09" w14:textId="77777777" w:rsidR="002B5B6B" w:rsidRPr="005B581A" w:rsidRDefault="002B5B6B" w:rsidP="002B5B6B">
      <w:pPr>
        <w:spacing w:after="0"/>
        <w:ind w:left="1211"/>
        <w:contextualSpacing/>
        <w:rPr>
          <w:rFonts w:eastAsia="Calibri" w:cs="Times New Roman"/>
          <w:szCs w:val="24"/>
        </w:rPr>
      </w:pPr>
    </w:p>
    <w:p w14:paraId="74C4FDAC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Juhok takarmányozása:</w:t>
      </w:r>
    </w:p>
    <w:p w14:paraId="444499CF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juhok takarmányai és minőségük,</w:t>
      </w:r>
    </w:p>
    <w:p w14:paraId="16CD6A73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takarmányadag összeállítás.</w:t>
      </w:r>
    </w:p>
    <w:p w14:paraId="617985DB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 </w:t>
      </w:r>
    </w:p>
    <w:p w14:paraId="0E1118B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juh termelése:</w:t>
      </w:r>
    </w:p>
    <w:p w14:paraId="40EE35D7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részvétel egy juhnyíráson, illetve tejtermelő juhászat, a bárányhízlalás tanulmányozása.</w:t>
      </w:r>
    </w:p>
    <w:p w14:paraId="0D9461A2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1072463E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juhász feladatainak gyakorlása:</w:t>
      </w:r>
    </w:p>
    <w:p w14:paraId="0AFD6975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juhász feladatainak ellátása, begyakorlása juhtelepen (etetés, itatás, legeltetés,</w:t>
      </w:r>
    </w:p>
    <w:p w14:paraId="36C35212" w14:textId="77777777" w:rsidR="002B5B6B" w:rsidRPr="005B581A" w:rsidRDefault="002B5B6B" w:rsidP="002B5B6B">
      <w:pPr>
        <w:spacing w:after="0"/>
        <w:ind w:left="502" w:firstLine="709"/>
        <w:rPr>
          <w:rFonts w:eastAsia="Calibri" w:cs="Times New Roman"/>
          <w:szCs w:val="24"/>
        </w:rPr>
      </w:pPr>
      <w:proofErr w:type="gramStart"/>
      <w:r w:rsidRPr="005B581A">
        <w:rPr>
          <w:rFonts w:eastAsia="Calibri" w:cs="Times New Roman"/>
          <w:szCs w:val="24"/>
        </w:rPr>
        <w:t>körmözés</w:t>
      </w:r>
      <w:proofErr w:type="gramEnd"/>
      <w:r w:rsidRPr="005B581A">
        <w:rPr>
          <w:rFonts w:eastAsia="Calibri" w:cs="Times New Roman"/>
          <w:szCs w:val="24"/>
        </w:rPr>
        <w:t>, fürösztés, stb.).</w:t>
      </w:r>
    </w:p>
    <w:p w14:paraId="7E304896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D5DB0B5" w14:textId="0F728351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Tejgazdaságtani gyakorlatok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2E50E04E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 elsődleges kezelésének gyakorlása, a tej vizsgálata:</w:t>
      </w:r>
    </w:p>
    <w:p w14:paraId="6FB9CDED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 szűrésének, hűtésének módjai,</w:t>
      </w:r>
    </w:p>
    <w:p w14:paraId="461DE2C6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mintavétel,</w:t>
      </w:r>
    </w:p>
    <w:p w14:paraId="0391B281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balesetvédelmi előírások a tejvizsgálatokkal kapcsolatban,</w:t>
      </w:r>
    </w:p>
    <w:p w14:paraId="0779B9E9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érzékszervi vizsgálatok,</w:t>
      </w:r>
    </w:p>
    <w:p w14:paraId="63DDD837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fizikai tisztaság vizsgálata,</w:t>
      </w:r>
    </w:p>
    <w:p w14:paraId="50BC9524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 sűrűségének mérése,</w:t>
      </w:r>
    </w:p>
    <w:p w14:paraId="6DB253C7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 frissességének megállapítása,</w:t>
      </w:r>
    </w:p>
    <w:p w14:paraId="6D44E0FE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tej és a tejszín zsírtartalmának meghatározása.</w:t>
      </w:r>
    </w:p>
    <w:p w14:paraId="0678591A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51FEF26A" w14:textId="72DF4528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Sertéstenyésztési gyakorlatok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3CA6C0A6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sertés küllemi bírálata:</w:t>
      </w:r>
    </w:p>
    <w:p w14:paraId="6439689C" w14:textId="77777777" w:rsidR="002B5B6B" w:rsidRPr="005B581A" w:rsidRDefault="002B5B6B" w:rsidP="002B5B6B">
      <w:pPr>
        <w:numPr>
          <w:ilvl w:val="0"/>
          <w:numId w:val="11"/>
        </w:numPr>
        <w:tabs>
          <w:tab w:val="left" w:pos="1418"/>
          <w:tab w:val="right" w:pos="9072"/>
        </w:tabs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egyes testtájak megítélése a hústermelés szempontjából, az elzsírosodásra utaló jelek felismerése,</w:t>
      </w:r>
    </w:p>
    <w:p w14:paraId="096F0D61" w14:textId="19344FB1" w:rsidR="002B5B6B" w:rsidRPr="005B581A" w:rsidRDefault="002B5B6B" w:rsidP="002B5B6B">
      <w:pPr>
        <w:numPr>
          <w:ilvl w:val="0"/>
          <w:numId w:val="11"/>
        </w:numPr>
        <w:tabs>
          <w:tab w:val="left" w:pos="1418"/>
          <w:tab w:val="right" w:pos="9072"/>
        </w:tabs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küllemi hibák megítélése a </w:t>
      </w:r>
      <w:r w:rsidR="00F515D0" w:rsidRPr="005B581A">
        <w:rPr>
          <w:rFonts w:eastAsia="Calibri" w:cs="Times New Roman"/>
          <w:szCs w:val="24"/>
        </w:rPr>
        <w:t>tovább tenyésztés</w:t>
      </w:r>
      <w:r w:rsidRPr="005B581A">
        <w:rPr>
          <w:rFonts w:eastAsia="Calibri" w:cs="Times New Roman"/>
          <w:szCs w:val="24"/>
        </w:rPr>
        <w:t xml:space="preserve"> szempontjából, a </w:t>
      </w:r>
      <w:proofErr w:type="spellStart"/>
      <w:r w:rsidRPr="005B581A">
        <w:rPr>
          <w:rFonts w:eastAsia="Calibri" w:cs="Times New Roman"/>
          <w:szCs w:val="24"/>
        </w:rPr>
        <w:t>tenyészegyed</w:t>
      </w:r>
      <w:proofErr w:type="spellEnd"/>
      <w:r w:rsidRPr="005B581A">
        <w:rPr>
          <w:rFonts w:eastAsia="Calibri" w:cs="Times New Roman"/>
          <w:szCs w:val="24"/>
        </w:rPr>
        <w:t xml:space="preserve"> válogatás szempontjai a küllem alapján.</w:t>
      </w:r>
    </w:p>
    <w:p w14:paraId="0460FA83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77736E1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sertés szaporítási munkáinak tanulmányozása:</w:t>
      </w:r>
    </w:p>
    <w:p w14:paraId="53810D8F" w14:textId="77777777" w:rsidR="002B5B6B" w:rsidRPr="005B581A" w:rsidRDefault="002B5B6B" w:rsidP="002B5B6B">
      <w:pPr>
        <w:numPr>
          <w:ilvl w:val="0"/>
          <w:numId w:val="11"/>
        </w:numPr>
        <w:tabs>
          <w:tab w:val="left" w:pos="1418"/>
          <w:tab w:val="right" w:pos="9072"/>
        </w:tabs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tenyészkanok tartása, használata, ivarzó egyedek keresése,</w:t>
      </w:r>
    </w:p>
    <w:p w14:paraId="18F20D27" w14:textId="77777777" w:rsidR="002B5B6B" w:rsidRPr="005B581A" w:rsidRDefault="002B5B6B" w:rsidP="002B5B6B">
      <w:pPr>
        <w:numPr>
          <w:ilvl w:val="0"/>
          <w:numId w:val="11"/>
        </w:numPr>
        <w:tabs>
          <w:tab w:val="left" w:pos="1418"/>
          <w:tab w:val="right" w:pos="9072"/>
        </w:tabs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fiaztató technológiájának tanulmányozása, a fiaztatás körüli teendők.</w:t>
      </w:r>
    </w:p>
    <w:p w14:paraId="18EF61B8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2232C101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sertés takarmányozása:</w:t>
      </w:r>
    </w:p>
    <w:p w14:paraId="10230980" w14:textId="77777777" w:rsidR="002B5B6B" w:rsidRPr="005B581A" w:rsidRDefault="002B5B6B" w:rsidP="002B5B6B">
      <w:pPr>
        <w:numPr>
          <w:ilvl w:val="0"/>
          <w:numId w:val="11"/>
        </w:numPr>
        <w:tabs>
          <w:tab w:val="left" w:pos="1418"/>
          <w:tab w:val="right" w:pos="9072"/>
        </w:tabs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takarmány-előkészítés, etetési technológiák tanulmányozása,</w:t>
      </w:r>
    </w:p>
    <w:p w14:paraId="2B302794" w14:textId="77777777" w:rsidR="002B5B6B" w:rsidRPr="005B581A" w:rsidRDefault="002B5B6B" w:rsidP="002B5B6B">
      <w:pPr>
        <w:numPr>
          <w:ilvl w:val="0"/>
          <w:numId w:val="11"/>
        </w:numPr>
        <w:tabs>
          <w:tab w:val="left" w:pos="1418"/>
          <w:tab w:val="right" w:pos="9072"/>
        </w:tabs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takarmányadag összeállítása.</w:t>
      </w:r>
    </w:p>
    <w:p w14:paraId="716B1574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3423084A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Sertéstelep napi munkáiban való részvétel:</w:t>
      </w:r>
    </w:p>
    <w:p w14:paraId="3F01D02E" w14:textId="77777777" w:rsidR="002B5B6B" w:rsidRPr="005B581A" w:rsidRDefault="002B5B6B" w:rsidP="002B5B6B">
      <w:pPr>
        <w:numPr>
          <w:ilvl w:val="0"/>
          <w:numId w:val="11"/>
        </w:numPr>
        <w:tabs>
          <w:tab w:val="left" w:pos="1418"/>
          <w:tab w:val="right" w:pos="9072"/>
        </w:tabs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sertéstelepi dolgozók napi munkáinak gyakorlása különböző sertéstelepeken.</w:t>
      </w:r>
    </w:p>
    <w:p w14:paraId="439C519F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5EF42397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hízlalás eredményességének mérése, számítása:</w:t>
      </w:r>
    </w:p>
    <w:p w14:paraId="57064819" w14:textId="77777777" w:rsidR="002B5B6B" w:rsidRPr="005B581A" w:rsidRDefault="002B5B6B" w:rsidP="002B5B6B">
      <w:pPr>
        <w:numPr>
          <w:ilvl w:val="0"/>
          <w:numId w:val="11"/>
        </w:numPr>
        <w:tabs>
          <w:tab w:val="left" w:pos="1418"/>
          <w:tab w:val="right" w:pos="9072"/>
        </w:tabs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általános napi élőtömeg-gyarapodás, </w:t>
      </w:r>
    </w:p>
    <w:p w14:paraId="2708C4AB" w14:textId="77777777" w:rsidR="002B5B6B" w:rsidRPr="005B581A" w:rsidRDefault="002B5B6B" w:rsidP="002B5B6B">
      <w:pPr>
        <w:numPr>
          <w:ilvl w:val="0"/>
          <w:numId w:val="11"/>
        </w:numPr>
        <w:tabs>
          <w:tab w:val="left" w:pos="1418"/>
          <w:tab w:val="right" w:pos="9072"/>
        </w:tabs>
        <w:spacing w:after="0"/>
        <w:contextualSpacing/>
        <w:rPr>
          <w:rFonts w:eastAsia="Calibri" w:cs="Times New Roman"/>
          <w:szCs w:val="24"/>
        </w:rPr>
      </w:pPr>
      <w:proofErr w:type="spellStart"/>
      <w:r w:rsidRPr="005B581A">
        <w:rPr>
          <w:rFonts w:eastAsia="Calibri" w:cs="Times New Roman"/>
          <w:szCs w:val="24"/>
        </w:rPr>
        <w:t>takarmányértékesülés</w:t>
      </w:r>
      <w:proofErr w:type="spellEnd"/>
      <w:r w:rsidRPr="005B581A">
        <w:rPr>
          <w:rFonts w:eastAsia="Calibri" w:cs="Times New Roman"/>
          <w:szCs w:val="24"/>
        </w:rPr>
        <w:t xml:space="preserve"> számítása.</w:t>
      </w:r>
    </w:p>
    <w:p w14:paraId="166DA8F1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7F6F0B5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Vágóállat-minősítés vágóhídon.</w:t>
      </w:r>
    </w:p>
    <w:p w14:paraId="277D0A5A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302D3D3" w14:textId="14512199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Lótenyésztési gyakorlatok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E84F0D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 küllemi bírálata:</w:t>
      </w:r>
    </w:p>
    <w:p w14:paraId="6D172704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küllem és a hasznosítás közötti összefüggés vizsgálata,</w:t>
      </w:r>
    </w:p>
    <w:p w14:paraId="2C40B1ED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 felvezetése küllemi bírálathoz,</w:t>
      </w:r>
    </w:p>
    <w:p w14:paraId="48F6931C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küllemi hibák felfedezése.</w:t>
      </w:r>
    </w:p>
    <w:p w14:paraId="367673FC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794C6A1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 takarmányozása:</w:t>
      </w:r>
    </w:p>
    <w:p w14:paraId="038E71D0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lótakarmányok megismerése, minősítése, előkészítése etetésre,</w:t>
      </w:r>
    </w:p>
    <w:p w14:paraId="0AB0E573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etetés, itatás végrehajtása,</w:t>
      </w:r>
    </w:p>
    <w:p w14:paraId="3F5F18B0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takarmányadag összeállítása.</w:t>
      </w:r>
    </w:p>
    <w:p w14:paraId="3E42DC59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260C15F4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lovak elhelyezése, ápolása és használata:</w:t>
      </w:r>
    </w:p>
    <w:p w14:paraId="38B30064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tartási módok megismerése,</w:t>
      </w:r>
    </w:p>
    <w:p w14:paraId="4622D27F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lóápolás eszközei és szakszerű használatuk.</w:t>
      </w:r>
    </w:p>
    <w:p w14:paraId="40F227A1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24E72EFF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lovak használata:</w:t>
      </w:r>
    </w:p>
    <w:p w14:paraId="5402A881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lószerszám és a kocsi részei,</w:t>
      </w:r>
    </w:p>
    <w:p w14:paraId="05073BBA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 kocsiba történő be- és kifogása, hajtása.</w:t>
      </w:r>
    </w:p>
    <w:p w14:paraId="018B0067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4C9B1AE0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lótenyésztő vállalkozás megtekintése munkájának tanulmányozása.</w:t>
      </w:r>
    </w:p>
    <w:p w14:paraId="7562EAB3" w14:textId="77777777" w:rsidR="002B5B6B" w:rsidRPr="005B581A" w:rsidRDefault="002B5B6B" w:rsidP="002B5B6B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6ED2CCD6" w14:textId="1A9F2EAB" w:rsidR="002B5B6B" w:rsidRPr="005B581A" w:rsidRDefault="002B5B6B" w:rsidP="002B5B6B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Baromfitenyésztési gyakorlatok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280918AB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Baromfifajok, fajták, hibridek, </w:t>
      </w:r>
      <w:proofErr w:type="spellStart"/>
      <w:r w:rsidRPr="005B581A">
        <w:rPr>
          <w:rFonts w:eastAsia="Calibri" w:cs="Times New Roman"/>
          <w:szCs w:val="24"/>
        </w:rPr>
        <w:t>tenyésztojás</w:t>
      </w:r>
      <w:proofErr w:type="spellEnd"/>
      <w:r w:rsidRPr="005B581A">
        <w:rPr>
          <w:rFonts w:eastAsia="Calibri" w:cs="Times New Roman"/>
          <w:szCs w:val="24"/>
        </w:rPr>
        <w:t xml:space="preserve"> ismerete:</w:t>
      </w:r>
    </w:p>
    <w:p w14:paraId="00041365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- tyúk-, lúd-, kacsa-, pulyka fajták felismerése, ezek hibridjei </w:t>
      </w:r>
    </w:p>
    <w:p w14:paraId="3768B0CE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  (képen, modellen, dián, kitömött és élő állaton).</w:t>
      </w:r>
    </w:p>
    <w:p w14:paraId="4653A1A2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116CA08B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Baromfikeltető munkáinak tanulmányozása:</w:t>
      </w:r>
    </w:p>
    <w:p w14:paraId="0F579C10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tojás fogadása, fertőtlenítése,</w:t>
      </w:r>
    </w:p>
    <w:p w14:paraId="2F0AC1B1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tojás tárolása, gépbe rakása,</w:t>
      </w:r>
    </w:p>
    <w:p w14:paraId="4AB57FC3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gépi berendezések megismerése,</w:t>
      </w:r>
    </w:p>
    <w:p w14:paraId="2FF33B3A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keltetés munkáinak tanulmányozása,</w:t>
      </w:r>
    </w:p>
    <w:p w14:paraId="2133DC51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</w:t>
      </w:r>
      <w:proofErr w:type="spellStart"/>
      <w:r w:rsidRPr="005B581A">
        <w:rPr>
          <w:rFonts w:eastAsia="Calibri" w:cs="Times New Roman"/>
          <w:szCs w:val="24"/>
        </w:rPr>
        <w:t>tenyésztojások</w:t>
      </w:r>
      <w:proofErr w:type="spellEnd"/>
      <w:r w:rsidRPr="005B581A">
        <w:rPr>
          <w:rFonts w:eastAsia="Calibri" w:cs="Times New Roman"/>
          <w:szCs w:val="24"/>
        </w:rPr>
        <w:t xml:space="preserve"> lámpázása,</w:t>
      </w:r>
    </w:p>
    <w:p w14:paraId="5D97C466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csibék leszedése, csomagolása,</w:t>
      </w:r>
    </w:p>
    <w:p w14:paraId="22566701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</w:t>
      </w:r>
      <w:proofErr w:type="spellStart"/>
      <w:r w:rsidRPr="005B581A">
        <w:rPr>
          <w:rFonts w:eastAsia="Calibri" w:cs="Times New Roman"/>
          <w:szCs w:val="24"/>
        </w:rPr>
        <w:t>szexálás</w:t>
      </w:r>
      <w:proofErr w:type="spellEnd"/>
      <w:r w:rsidRPr="005B581A">
        <w:rPr>
          <w:rFonts w:eastAsia="Calibri" w:cs="Times New Roman"/>
          <w:szCs w:val="24"/>
        </w:rPr>
        <w:t xml:space="preserve"> és naposcsibe szállítás.</w:t>
      </w:r>
    </w:p>
    <w:p w14:paraId="67BA650E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74C3C62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Áru- és </w:t>
      </w:r>
      <w:proofErr w:type="spellStart"/>
      <w:r w:rsidRPr="005B581A">
        <w:rPr>
          <w:rFonts w:eastAsia="Calibri" w:cs="Times New Roman"/>
          <w:szCs w:val="24"/>
        </w:rPr>
        <w:t>tenyésztojás-termelés</w:t>
      </w:r>
      <w:proofErr w:type="spellEnd"/>
      <w:r w:rsidRPr="005B581A">
        <w:rPr>
          <w:rFonts w:eastAsia="Calibri" w:cs="Times New Roman"/>
          <w:szCs w:val="24"/>
        </w:rPr>
        <w:t xml:space="preserve"> munkái:</w:t>
      </w:r>
    </w:p>
    <w:p w14:paraId="159631AC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proofErr w:type="spellStart"/>
      <w:r w:rsidRPr="005B581A">
        <w:rPr>
          <w:rFonts w:eastAsia="Calibri" w:cs="Times New Roman"/>
          <w:szCs w:val="24"/>
        </w:rPr>
        <w:t>tenyésztojás</w:t>
      </w:r>
      <w:proofErr w:type="spellEnd"/>
      <w:r w:rsidRPr="005B581A">
        <w:rPr>
          <w:rFonts w:eastAsia="Calibri" w:cs="Times New Roman"/>
          <w:szCs w:val="24"/>
        </w:rPr>
        <w:t xml:space="preserve"> termelés technológiája,</w:t>
      </w:r>
    </w:p>
    <w:p w14:paraId="3DFC4310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árutojás termelés technológiája,</w:t>
      </w:r>
    </w:p>
    <w:p w14:paraId="11A5A3C4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proofErr w:type="spellStart"/>
      <w:r w:rsidRPr="005B581A">
        <w:rPr>
          <w:rFonts w:eastAsia="Calibri" w:cs="Times New Roman"/>
          <w:szCs w:val="24"/>
        </w:rPr>
        <w:t>beólazás</w:t>
      </w:r>
      <w:proofErr w:type="spellEnd"/>
      <w:r w:rsidRPr="005B581A">
        <w:rPr>
          <w:rFonts w:eastAsia="Calibri" w:cs="Times New Roman"/>
          <w:szCs w:val="24"/>
        </w:rPr>
        <w:t>, elhelyezés,</w:t>
      </w:r>
    </w:p>
    <w:p w14:paraId="1A885FB6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tartás, takarmányozás,</w:t>
      </w:r>
    </w:p>
    <w:p w14:paraId="7CCC83DC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>berendezések, gépesítés,</w:t>
      </w:r>
    </w:p>
    <w:p w14:paraId="4CEB7858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napi és időszakos munkák,</w:t>
      </w:r>
    </w:p>
    <w:p w14:paraId="0074B7B1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higiénia,</w:t>
      </w:r>
    </w:p>
    <w:p w14:paraId="18B7AE1C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állománycsere.</w:t>
      </w:r>
    </w:p>
    <w:p w14:paraId="599F337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</w:p>
    <w:p w14:paraId="4B86A35A" w14:textId="77777777" w:rsidR="002B5B6B" w:rsidRPr="005B581A" w:rsidRDefault="002B5B6B" w:rsidP="002B5B6B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Pecsenyecsirke előállításának munkái:</w:t>
      </w:r>
    </w:p>
    <w:p w14:paraId="0735958E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proofErr w:type="spellStart"/>
      <w:r w:rsidRPr="005B581A">
        <w:rPr>
          <w:rFonts w:eastAsia="Calibri" w:cs="Times New Roman"/>
          <w:szCs w:val="24"/>
        </w:rPr>
        <w:t>naposcsirkék</w:t>
      </w:r>
      <w:proofErr w:type="spellEnd"/>
      <w:r w:rsidRPr="005B581A">
        <w:rPr>
          <w:rFonts w:eastAsia="Calibri" w:cs="Times New Roman"/>
          <w:szCs w:val="24"/>
        </w:rPr>
        <w:t xml:space="preserve"> fogadása,</w:t>
      </w:r>
    </w:p>
    <w:p w14:paraId="2DB7249B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elhelyezés, berendezés, gépesítés,</w:t>
      </w:r>
    </w:p>
    <w:p w14:paraId="660414BD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tartás, takarmányozás,</w:t>
      </w:r>
    </w:p>
    <w:p w14:paraId="459C8CF9" w14:textId="77777777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napi és időszakos munkák,</w:t>
      </w:r>
    </w:p>
    <w:p w14:paraId="21D8FF08" w14:textId="7A094B1B" w:rsidR="002B5B6B" w:rsidRPr="005B581A" w:rsidRDefault="002B5B6B" w:rsidP="002B5B6B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higiénia.</w:t>
      </w:r>
    </w:p>
    <w:p w14:paraId="34888BE8" w14:textId="77777777" w:rsidR="001E0642" w:rsidRPr="005B581A" w:rsidRDefault="001E0642" w:rsidP="001E0642">
      <w:pPr>
        <w:spacing w:after="0"/>
        <w:contextualSpacing/>
        <w:rPr>
          <w:rFonts w:eastAsia="Calibri" w:cs="Times New Roman"/>
          <w:szCs w:val="24"/>
        </w:rPr>
      </w:pPr>
    </w:p>
    <w:p w14:paraId="56A2AE41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3A03D3D2" w14:textId="2AC51638" w:rsidR="00FB6DBC" w:rsidRPr="005B581A" w:rsidRDefault="006A037B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Tanüzem, külső gyakorlati hely (teleplátogatás).</w:t>
      </w:r>
    </w:p>
    <w:p w14:paraId="3FE201D2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008E9072" w14:textId="77777777" w:rsidR="00FB6DBC" w:rsidRPr="005B581A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784825B3" w14:textId="0EEF9978" w:rsidR="00FB6DBC" w:rsidRPr="005B581A" w:rsidRDefault="00FB6DBC" w:rsidP="00FB6DB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02DB49E3" w14:textId="77777777" w:rsidR="00FB6DBC" w:rsidRPr="005B581A" w:rsidRDefault="00FB6DBC" w:rsidP="00FB6DBC">
      <w:pPr>
        <w:spacing w:after="0"/>
        <w:ind w:left="426"/>
        <w:rPr>
          <w:rFonts w:cs="Times New Roman"/>
        </w:rPr>
      </w:pPr>
    </w:p>
    <w:p w14:paraId="40A477F7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009B0BB0" w14:textId="77777777" w:rsidR="00A23F09" w:rsidRPr="005B581A" w:rsidRDefault="00A23F09" w:rsidP="00A23F09">
      <w:pPr>
        <w:rPr>
          <w:rFonts w:cs="Times New Roman"/>
        </w:rPr>
      </w:pPr>
    </w:p>
    <w:p w14:paraId="571C00F4" w14:textId="77777777" w:rsidR="00A23F09" w:rsidRPr="005B581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685D7C50" w14:textId="1CBAC97E" w:rsidR="00A23F09" w:rsidRPr="005B581A" w:rsidRDefault="000217B8" w:rsidP="00A23F09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11500</w:t>
      </w:r>
      <w:r w:rsidR="00A23F09" w:rsidRPr="005B581A">
        <w:rPr>
          <w:rFonts w:cs="Times New Roman"/>
          <w:b/>
          <w:sz w:val="36"/>
        </w:rPr>
        <w:t>-</w:t>
      </w:r>
      <w:r w:rsidRPr="005B581A">
        <w:rPr>
          <w:rFonts w:cs="Times New Roman"/>
          <w:b/>
          <w:sz w:val="36"/>
        </w:rPr>
        <w:t>12</w:t>
      </w:r>
      <w:r w:rsidR="00A23F09" w:rsidRPr="005B581A">
        <w:rPr>
          <w:rFonts w:cs="Times New Roman"/>
          <w:b/>
          <w:sz w:val="36"/>
        </w:rPr>
        <w:t xml:space="preserve"> azonosító számú</w:t>
      </w:r>
    </w:p>
    <w:p w14:paraId="6576EF0A" w14:textId="4C59D105" w:rsidR="00A23F09" w:rsidRPr="005B581A" w:rsidRDefault="000217B8" w:rsidP="00A23F09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Munkahelyi egészség és biztonság</w:t>
      </w:r>
    </w:p>
    <w:p w14:paraId="1EBD34A4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5B994188" w14:textId="77777777" w:rsidR="00A23F09" w:rsidRPr="005B581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2173E2F6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75D6C810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4BC5FFB4" w14:textId="155CF30B" w:rsidR="00A23F09" w:rsidRPr="005B581A" w:rsidRDefault="00A23F09" w:rsidP="00A23F09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0217B8" w:rsidRPr="005B581A">
        <w:rPr>
          <w:rFonts w:cs="Times New Roman"/>
        </w:rPr>
        <w:t>11500-12</w:t>
      </w:r>
      <w:r w:rsidRPr="005B581A">
        <w:rPr>
          <w:rFonts w:cs="Times New Roman"/>
        </w:rPr>
        <w:t xml:space="preserve"> azonosító számú </w:t>
      </w:r>
      <w:r w:rsidR="000217B8" w:rsidRPr="005B581A">
        <w:rPr>
          <w:rFonts w:cs="Times New Roman"/>
        </w:rPr>
        <w:t>Munkahelyi egészség és biztonság</w:t>
      </w:r>
      <w:r w:rsidRPr="005B581A">
        <w:rPr>
          <w:rFonts w:cs="Times New Roman"/>
        </w:rPr>
        <w:t xml:space="preserve">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232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94"/>
        <w:gridCol w:w="758"/>
      </w:tblGrid>
      <w:tr w:rsidR="005B581A" w:rsidRPr="005B581A" w14:paraId="5F87414B" w14:textId="77777777" w:rsidTr="005B581A">
        <w:trPr>
          <w:cantSplit/>
          <w:trHeight w:val="2007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EF79D4" w14:textId="77777777" w:rsidR="000217B8" w:rsidRPr="005B581A" w:rsidRDefault="000217B8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F2180E6" w14:textId="2C56319D" w:rsidR="000217B8" w:rsidRPr="005B581A" w:rsidRDefault="000217B8" w:rsidP="006E78F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Munkavédelem</w:t>
            </w:r>
          </w:p>
        </w:tc>
      </w:tr>
      <w:tr w:rsidR="005B581A" w:rsidRPr="005B581A" w14:paraId="6511E0E9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E0D19B" w14:textId="77777777" w:rsidR="000217B8" w:rsidRPr="005B581A" w:rsidRDefault="000217B8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60EB5" w14:textId="77777777" w:rsidR="000217B8" w:rsidRPr="005B581A" w:rsidRDefault="000217B8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7744DA52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E42C0" w14:textId="0A0E30DD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3C679" w14:textId="5D755325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492DB1A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87D0B" w14:textId="79038981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61CF35" w14:textId="17BF1C9E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72119E9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C65F6" w14:textId="19B98B8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06F53" w14:textId="7E2A815F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4316007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BC0C1" w14:textId="3FB216B8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EA665" w14:textId="2E1E586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8CCD143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DD213" w14:textId="5D322CCD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B0DB1A" w14:textId="68ED95F4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9BA56F9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BD4354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CDAD5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08040353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6DD7" w14:textId="015E8A05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2DB3B5" w14:textId="22E1A0AF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07F6A6D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037C9" w14:textId="44DE1C43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8C913" w14:textId="17EF0EA5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4026884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2AF91" w14:textId="49119912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B60A99" w14:textId="432A2C2B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939A1E7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06AEB" w14:textId="43ED454A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2807B" w14:textId="0087EF4B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0780631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50C0F" w14:textId="79F3C7B1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C7FED" w14:textId="1840BB0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A1BC8C7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76176" w14:textId="0653C5F3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129CF3" w14:textId="56DDBCEA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2C86A3D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272D6" w14:textId="13A53B58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2C410C" w14:textId="44E26CBF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5EE9D3D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069D2" w14:textId="3D72A3B1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Munkavédelmi szakemberek igénybevétele és feladatai a munkahelyeken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877F4" w14:textId="71FEA200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2B518C5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FF94" w14:textId="5099DEFF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E3C979" w14:textId="3A0CC65C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2D1BB92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F63CDC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9A82E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047C7402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5B005" w14:textId="546F9154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0EA3CF" w14:textId="572731BC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3D274BE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B1298" w14:textId="15ABDA8F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Biztonsági szín- és alakjelek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52EF4" w14:textId="7CEC4A94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CD85CAD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576A2" w14:textId="0FF61D89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52E58" w14:textId="6FD7B75B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4954734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684593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1D76B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3B4E1503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9520E" w14:textId="2635CEB8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DDDD2" w14:textId="79481FC3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5D10EFF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8D966" w14:textId="5EF78183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8F891" w14:textId="58305A3A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785F681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942A7" w14:textId="5202428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BEB75D" w14:textId="3BBF1E9E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D5EA69F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4E6B22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0E100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7065444F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AFC33" w14:textId="56106CB9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A1395" w14:textId="4F27D4AA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E8EDDF3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A7ED6" w14:textId="46166755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0C68F" w14:textId="6486FF18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2C4357D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59C40" w14:textId="29F5260B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82F86" w14:textId="3CC1442B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52B9D94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44D460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44A29" w14:textId="77777777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6B7C60D6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911BA" w14:textId="11E69EAF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39FA0A" w14:textId="57624929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B0E36D7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BDEC4" w14:textId="709D7C76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DC3C4" w14:textId="64BCC183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8DA223D" w14:textId="77777777" w:rsidTr="005B581A">
        <w:trPr>
          <w:trHeight w:val="255"/>
          <w:jc w:val="center"/>
        </w:trPr>
        <w:tc>
          <w:tcPr>
            <w:tcW w:w="6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A841D" w14:textId="3858A82A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8B143E" w14:textId="3C382A7A" w:rsidR="004F775B" w:rsidRPr="005B581A" w:rsidRDefault="004F775B" w:rsidP="004F775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63607BF7" w14:textId="77777777" w:rsidR="00A23F09" w:rsidRPr="005B581A" w:rsidRDefault="00A23F09" w:rsidP="00A23F09">
      <w:pPr>
        <w:rPr>
          <w:rFonts w:cs="Times New Roman"/>
        </w:rPr>
      </w:pPr>
    </w:p>
    <w:p w14:paraId="697B1043" w14:textId="1D533341" w:rsidR="00A23F09" w:rsidRPr="005B581A" w:rsidRDefault="004F775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eastAsia="Calibri" w:cs="Times New Roman"/>
          <w:b/>
          <w:bCs/>
          <w:szCs w:val="24"/>
        </w:rPr>
        <w:t>Munkavédelem</w:t>
      </w:r>
      <w:r w:rsidR="00A23F09" w:rsidRPr="005B581A">
        <w:rPr>
          <w:rFonts w:cs="Times New Roman"/>
          <w:b/>
        </w:rPr>
        <w:t xml:space="preserve"> tantárgy</w:t>
      </w:r>
      <w:r w:rsidR="00A23F09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36</w:t>
      </w:r>
      <w:r w:rsidR="00A23F09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36</w:t>
      </w:r>
      <w:r w:rsidR="00A23F09" w:rsidRPr="005B581A">
        <w:rPr>
          <w:rFonts w:cs="Times New Roman"/>
          <w:b/>
        </w:rPr>
        <w:t xml:space="preserve"> óra*</w:t>
      </w:r>
    </w:p>
    <w:p w14:paraId="312BBED2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6444804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348BB777" w14:textId="53182167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6F0A2D5D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747B4085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37671259" w14:textId="6211EA91" w:rsidR="00A23F09" w:rsidRPr="005B581A" w:rsidRDefault="004F775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14:paraId="0837A6B2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A029D48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3158A9D9" w14:textId="4EEA7C50" w:rsidR="00A23F09" w:rsidRPr="005B581A" w:rsidRDefault="004F775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Szakmai elméleti és gyakorlati tantárgyak témakörei.</w:t>
      </w:r>
    </w:p>
    <w:p w14:paraId="3178C9BE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01E044AF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420C623B" w14:textId="64F2DDBE" w:rsidR="004F775B" w:rsidRPr="005B581A" w:rsidRDefault="004F775B" w:rsidP="004F775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Munkavédelmi alapismeretek</w:t>
      </w:r>
      <w:r w:rsidRPr="005B581A">
        <w:rPr>
          <w:rFonts w:cs="Times New Roman"/>
          <w:b/>
          <w:bCs/>
          <w:i/>
          <w:iCs/>
        </w:rPr>
        <w:tab/>
      </w:r>
    </w:p>
    <w:p w14:paraId="70213BAF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munkahelyi egészség és biztonság jelentősége.</w:t>
      </w:r>
    </w:p>
    <w:p w14:paraId="45FBA900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</w:t>
      </w:r>
    </w:p>
    <w:p w14:paraId="628F4BBA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értelmezése</w:t>
      </w:r>
      <w:proofErr w:type="gramEnd"/>
      <w:r w:rsidRPr="005B581A">
        <w:rPr>
          <w:rFonts w:cs="Times New Roman"/>
        </w:rPr>
        <w:t xml:space="preserve">. </w:t>
      </w:r>
    </w:p>
    <w:p w14:paraId="2E58F989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munkakörnyezet és a munkavégzés hatása a munkát végző ember egészségére és testi épségére.</w:t>
      </w:r>
    </w:p>
    <w:p w14:paraId="2669C3E1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14:paraId="428C50AD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megelőzés fontossága és lehetőségei.</w:t>
      </w:r>
    </w:p>
    <w:p w14:paraId="1BFFD0B2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3FF5F9F5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Munkavédelem, mint komplex fogalom (munkabiztonság-munkaegészségügy)</w:t>
      </w:r>
    </w:p>
    <w:p w14:paraId="5A82F5CF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Veszélyes és ártalmas termelési tényezők.</w:t>
      </w:r>
    </w:p>
    <w:p w14:paraId="6D1CDCD0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munkavédelem fogalomrendszere, források.</w:t>
      </w:r>
    </w:p>
    <w:p w14:paraId="075016DF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munkavédelemről szóló 1993. évi XCIII. törvény fogalom meghatározásai.</w:t>
      </w:r>
    </w:p>
    <w:p w14:paraId="268A0D81" w14:textId="77777777" w:rsidR="004F775B" w:rsidRPr="005B581A" w:rsidRDefault="004F775B" w:rsidP="004F77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34D2F3" w14:textId="6FD373F1" w:rsidR="004F775B" w:rsidRPr="005B581A" w:rsidRDefault="004F775B" w:rsidP="004F775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Munkahelyek kialakítása</w:t>
      </w:r>
      <w:r w:rsidRPr="005B581A">
        <w:rPr>
          <w:rFonts w:cs="Times New Roman"/>
          <w:b/>
          <w:bCs/>
          <w:i/>
          <w:iCs/>
        </w:rPr>
        <w:tab/>
      </w:r>
    </w:p>
    <w:p w14:paraId="1A8D79E3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Munkahelyek kialakításának általános szabályai.</w:t>
      </w:r>
    </w:p>
    <w:p w14:paraId="4089C97D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létesítés általános követelményei, a hatásos védelem módjai, prioritások.</w:t>
      </w:r>
    </w:p>
    <w:p w14:paraId="010399F4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Szociális létesítmények.</w:t>
      </w:r>
    </w:p>
    <w:p w14:paraId="0235DB71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Öltözőhelyiségek, pihenőhelyek, tisztálkodó- és mellékhelyiségek biztosítása, megfelelősége. </w:t>
      </w:r>
    </w:p>
    <w:p w14:paraId="6730418F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Közlekedési útvonalak, menekülési utak, jelölések.</w:t>
      </w:r>
    </w:p>
    <w:p w14:paraId="4150098A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14:paraId="368AC4A8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Alapvető feladatok a tűzmegelőzés érdekében.</w:t>
      </w:r>
    </w:p>
    <w:p w14:paraId="04A72C7D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14:paraId="1C626784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Termékfelelősség, forgalomba hozatal kritériumai.</w:t>
      </w:r>
    </w:p>
    <w:p w14:paraId="0629FDF6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Anyagmozgatás.</w:t>
      </w:r>
    </w:p>
    <w:p w14:paraId="14007307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Anyagmozgatás a munkahelyeken. Kézi és gépi anyagmozgatás fajtái. A kézi anyagmozgatás szabályai, hátsérülések megelőzése.</w:t>
      </w:r>
      <w:r w:rsidRPr="005B581A">
        <w:rPr>
          <w:rFonts w:cs="Times New Roman"/>
        </w:rPr>
        <w:tab/>
      </w:r>
    </w:p>
    <w:p w14:paraId="704990E8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Raktározás.</w:t>
      </w:r>
    </w:p>
    <w:p w14:paraId="51490B6B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Áruk fajtái, raktározás típusai.</w:t>
      </w:r>
    </w:p>
    <w:p w14:paraId="7A47DA84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Munkahelyi rend és hulladékkezelés.</w:t>
      </w:r>
    </w:p>
    <w:p w14:paraId="3196E135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Jelzések, feliratok, biztonsági szín-és alakjelek. Hulladékgazdálkodás, környezetvédelem célja, eszközei.</w:t>
      </w:r>
    </w:p>
    <w:p w14:paraId="044A6D6C" w14:textId="77777777" w:rsidR="004F775B" w:rsidRPr="005B581A" w:rsidRDefault="004F775B" w:rsidP="004F77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54806E" w14:textId="7B71C94F" w:rsidR="004F775B" w:rsidRPr="005B581A" w:rsidRDefault="004F775B" w:rsidP="004F775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Munkavégzés személyi feltételei</w:t>
      </w:r>
      <w:r w:rsidRPr="005B581A">
        <w:rPr>
          <w:rFonts w:cs="Times New Roman"/>
          <w:b/>
          <w:bCs/>
          <w:i/>
          <w:iCs/>
        </w:rPr>
        <w:tab/>
      </w:r>
    </w:p>
    <w:p w14:paraId="62CFDEA4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munkavégzés személyi feltételei: jogszerű foglalkoztatás, munkaköri alkalmasság orvosi vizsgálata, foglalkoztatási tilalmak, szakmai ismeretek, munkavédelmi ismeretek.</w:t>
      </w:r>
    </w:p>
    <w:p w14:paraId="5B9D1BE2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14:paraId="354392EE" w14:textId="77777777" w:rsidR="004F775B" w:rsidRPr="005B581A" w:rsidRDefault="004F775B" w:rsidP="004F77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688887" w14:textId="6F925045" w:rsidR="004F775B" w:rsidRPr="005B581A" w:rsidRDefault="004F775B" w:rsidP="004F775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Munkaeszközök biztonsága</w:t>
      </w:r>
      <w:r w:rsidRPr="005B581A">
        <w:rPr>
          <w:rFonts w:cs="Times New Roman"/>
          <w:b/>
          <w:bCs/>
          <w:i/>
          <w:iCs/>
        </w:rPr>
        <w:tab/>
      </w:r>
    </w:p>
    <w:p w14:paraId="514A9B9A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Munkaeszközök halmazai.</w:t>
      </w:r>
    </w:p>
    <w:p w14:paraId="364046D3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Szerszám, készülék, gép, berendezés fogalom meghatározása.</w:t>
      </w:r>
    </w:p>
    <w:p w14:paraId="5AE9EB5C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Munkaeszközök dokumentációi.</w:t>
      </w:r>
    </w:p>
    <w:p w14:paraId="5AF7190A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Munkaeszköz üzembe helyezésének, használatba vételének dokumentációs követelményei, és a munkaeszközre (mint termékre) meghatározott EK-megfelelőségi nyilatkozat, valamint a megfelelőséget tanúsító egyéb dokumentumok.</w:t>
      </w:r>
    </w:p>
    <w:p w14:paraId="54886EB2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Munkaeszközök veszélyessége, eljárások.</w:t>
      </w:r>
    </w:p>
    <w:p w14:paraId="110B893E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Biztonságtechnika alapelvei, veszélyforrások típusai, megbízhatóság, meghibásodás, biztonság. A biztonságtechnika jellemzői, kialakítás követelményei. Veszélyes munkaeszközök, üzembe helyezési eljárás.</w:t>
      </w:r>
    </w:p>
    <w:p w14:paraId="029CDC8E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Munkaeszközök üzemeltetésének, használatának feltételei.</w:t>
      </w:r>
    </w:p>
    <w:p w14:paraId="56C5DC92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14:paraId="7FABB497" w14:textId="77777777" w:rsidR="004F775B" w:rsidRPr="005B581A" w:rsidRDefault="004F775B" w:rsidP="004F77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3BF6BE" w14:textId="49E6C784" w:rsidR="004F775B" w:rsidRPr="005B581A" w:rsidRDefault="004F775B" w:rsidP="004F775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Munkakörnyezeti hatások</w:t>
      </w:r>
      <w:r w:rsidRPr="005B581A">
        <w:rPr>
          <w:rFonts w:cs="Times New Roman"/>
          <w:b/>
          <w:bCs/>
          <w:i/>
          <w:iCs/>
        </w:rPr>
        <w:tab/>
      </w:r>
    </w:p>
    <w:p w14:paraId="0C75DAD3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Veszélyforrások, veszélyek a munkahelyeken (pl. zaj, rezgés, veszélyes anyagok és keverékek, stressz).</w:t>
      </w:r>
    </w:p>
    <w:p w14:paraId="2058979D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14:paraId="01BD160A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stressz, munkahelyi stressz fogalma és az ellene való védekezés jelentősége a munkahelyen.</w:t>
      </w:r>
    </w:p>
    <w:p w14:paraId="4E03335B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kockázat fogalma, felmérése és kezelése.</w:t>
      </w:r>
    </w:p>
    <w:p w14:paraId="6BD60CF7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jelentősége.</w:t>
      </w:r>
    </w:p>
    <w:p w14:paraId="0DBC4796" w14:textId="77777777" w:rsidR="004F775B" w:rsidRPr="005B581A" w:rsidRDefault="004F775B" w:rsidP="004F775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12EFAE" w14:textId="6368C3CD" w:rsidR="004F775B" w:rsidRPr="005B581A" w:rsidRDefault="004F775B" w:rsidP="004F775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Munkavédelmi jogi ismeretek</w:t>
      </w:r>
      <w:r w:rsidRPr="005B581A">
        <w:rPr>
          <w:rFonts w:cs="Times New Roman"/>
          <w:b/>
          <w:bCs/>
          <w:i/>
          <w:iCs/>
        </w:rPr>
        <w:tab/>
      </w:r>
    </w:p>
    <w:p w14:paraId="7081A3CD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munkavédelem szabályrendszere, jogok és kötelezettségek.</w:t>
      </w:r>
    </w:p>
    <w:p w14:paraId="3875D527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Alaptörvényben biztosított jogok az egészséget, biztonságot és méltóságot tiszteletben tartó munkafeltételekhez, a testi és lelki egészségének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illetve a Kormány és az ágazati miniszterek rendeleteinek szabályozási területei a további részletes követelményekről. A szabványok, illetve a munkáltatók helyi előírásainak szerepe.</w:t>
      </w:r>
    </w:p>
    <w:p w14:paraId="1B7EFF61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Munkavédelmi feladatok a munkahelyeken.</w:t>
      </w:r>
    </w:p>
    <w:p w14:paraId="7217E747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14:paraId="1A109418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Munkavédelmi szakemberek feladatai a munkahelyeken.</w:t>
      </w:r>
    </w:p>
    <w:p w14:paraId="090E1598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Munkabiztonsági és munkaegészségügyi szaktevékenység keretében ellátandó feladatok. Foglalkozás-egészségügyi feladatok.</w:t>
      </w:r>
    </w:p>
    <w:p w14:paraId="7C5F1685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Balesetek és foglalkozási megbetegedések.</w:t>
      </w:r>
    </w:p>
    <w:p w14:paraId="66EFF642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Balesetek és munkabalesetek, valamint a foglalkozási megbetegedések fogalma. Feladatok munkabaleset esetén. A kivizsgálás, mint a megelőzés eszköze.</w:t>
      </w:r>
    </w:p>
    <w:p w14:paraId="1EC72B41" w14:textId="77777777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Munkavédelmi érdekképviselet a munkahelyen.</w:t>
      </w:r>
    </w:p>
    <w:p w14:paraId="19C02948" w14:textId="397BE375" w:rsidR="004F775B" w:rsidRPr="005B581A" w:rsidRDefault="004F775B" w:rsidP="004F775B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munkavállalók munkavédelmi érdekképviseletének jelentősége és lehetőségei. A választott képviselők szerepe, feladatai, jogai.</w:t>
      </w:r>
    </w:p>
    <w:p w14:paraId="13B7AC11" w14:textId="7ACDBE59" w:rsidR="00A23F09" w:rsidRPr="005B581A" w:rsidRDefault="00A23F09" w:rsidP="001E0642">
      <w:pPr>
        <w:tabs>
          <w:tab w:val="left" w:pos="1701"/>
          <w:tab w:val="right" w:pos="9072"/>
        </w:tabs>
        <w:spacing w:after="0"/>
        <w:rPr>
          <w:rFonts w:cs="Times New Roman"/>
          <w:b/>
          <w:i/>
        </w:rPr>
      </w:pPr>
    </w:p>
    <w:p w14:paraId="109C567C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58AE816D" w14:textId="600CF06B" w:rsidR="00A23F09" w:rsidRPr="005B581A" w:rsidRDefault="006A037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Tanterem.</w:t>
      </w:r>
    </w:p>
    <w:p w14:paraId="39A81D25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BA32CEC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1DFF3CFB" w14:textId="46BC49CD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63D31FE1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02E6C9FC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6ADF6DDC" w14:textId="77777777" w:rsidR="00A23F09" w:rsidRPr="005B581A" w:rsidRDefault="00A23F09" w:rsidP="00A23F09">
      <w:pPr>
        <w:rPr>
          <w:rFonts w:cs="Times New Roman"/>
        </w:rPr>
      </w:pPr>
    </w:p>
    <w:p w14:paraId="18867C4D" w14:textId="77777777" w:rsidR="00A23F09" w:rsidRPr="005B581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7A5B4540" w14:textId="5FC6522B" w:rsidR="00A23F09" w:rsidRPr="005B581A" w:rsidRDefault="008E58A1" w:rsidP="00A23F09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 xml:space="preserve">11906-16 </w:t>
      </w:r>
      <w:r w:rsidR="00A23F09" w:rsidRPr="005B581A">
        <w:rPr>
          <w:rFonts w:cs="Times New Roman"/>
          <w:b/>
          <w:sz w:val="36"/>
        </w:rPr>
        <w:t>azonosító számú</w:t>
      </w:r>
    </w:p>
    <w:p w14:paraId="1A7C99B2" w14:textId="38094246" w:rsidR="00A23F09" w:rsidRPr="005B581A" w:rsidRDefault="008E58A1" w:rsidP="00A23F09">
      <w:pPr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>Agrárvállalkozási, kereskedelmi ismeretek</w:t>
      </w:r>
    </w:p>
    <w:p w14:paraId="3920F571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4074B73C" w14:textId="77777777" w:rsidR="00A23F09" w:rsidRPr="005B581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58A641B3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7D33661C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37E14A91" w14:textId="469BE936" w:rsidR="00A23F09" w:rsidRPr="005B581A" w:rsidRDefault="00A23F09" w:rsidP="00A23F09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8E58A1" w:rsidRPr="005B581A">
        <w:rPr>
          <w:rFonts w:cs="Times New Roman"/>
        </w:rPr>
        <w:t>11906-16</w:t>
      </w:r>
      <w:r w:rsidRPr="005B581A">
        <w:rPr>
          <w:rFonts w:cs="Times New Roman"/>
        </w:rPr>
        <w:t xml:space="preserve">. azonosító számú </w:t>
      </w:r>
      <w:r w:rsidR="008E58A1" w:rsidRPr="005B581A">
        <w:rPr>
          <w:rFonts w:cs="Times New Roman"/>
        </w:rPr>
        <w:t>Agrárvállalkozási, kereskedelmi ismeretek</w:t>
      </w:r>
      <w:r w:rsidRPr="005B581A">
        <w:rPr>
          <w:rFonts w:cs="Times New Roman"/>
        </w:rPr>
        <w:t xml:space="preserve">. </w:t>
      </w:r>
      <w:proofErr w:type="gramStart"/>
      <w:r w:rsidRPr="005B581A">
        <w:rPr>
          <w:rFonts w:cs="Times New Roman"/>
        </w:rPr>
        <w:t>megnevezésű</w:t>
      </w:r>
      <w:proofErr w:type="gramEnd"/>
      <w:r w:rsidRPr="005B581A">
        <w:rPr>
          <w:rFonts w:cs="Times New Roman"/>
        </w:rPr>
        <w:t xml:space="preserve">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223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08"/>
        <w:gridCol w:w="758"/>
        <w:gridCol w:w="776"/>
      </w:tblGrid>
      <w:tr w:rsidR="005B581A" w:rsidRPr="005B581A" w14:paraId="656FD998" w14:textId="77777777" w:rsidTr="005B581A">
        <w:trPr>
          <w:cantSplit/>
          <w:trHeight w:val="2149"/>
          <w:jc w:val="center"/>
        </w:trPr>
        <w:tc>
          <w:tcPr>
            <w:tcW w:w="6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F66308" w14:textId="77777777" w:rsidR="008E58A1" w:rsidRPr="005B581A" w:rsidRDefault="008E58A1" w:rsidP="008E58A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F42193F" w14:textId="2E2656B4" w:rsidR="008E58A1" w:rsidRPr="005B581A" w:rsidRDefault="008E58A1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Gazdálkodási alapismeretek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5CF82F2" w14:textId="13D328FD" w:rsidR="008E58A1" w:rsidRPr="005B581A" w:rsidRDefault="008E58A1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Gazdálkodási alapgyakorlatok</w:t>
            </w:r>
          </w:p>
        </w:tc>
      </w:tr>
      <w:tr w:rsidR="005B581A" w:rsidRPr="005B581A" w14:paraId="228010C5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FB8CEA" w14:textId="77777777" w:rsidR="008E58A1" w:rsidRPr="005B581A" w:rsidRDefault="008E58A1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9A7AD" w14:textId="77777777" w:rsidR="008E58A1" w:rsidRPr="005B581A" w:rsidRDefault="008E58A1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27A4F" w14:textId="77777777" w:rsidR="008E58A1" w:rsidRPr="005B581A" w:rsidRDefault="008E58A1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53A36434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02285" w14:textId="73A9160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Megtervezi és elindítja a vállalkozását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0910B2" w14:textId="38BFB48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D26855" w14:textId="2D7DAE1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AABC1C0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7FF8C" w14:textId="498C2BF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Ismeri az őstermelői és kistermelői élelmiszer előállítási tevékenység folytatásának feltételeit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2383D6" w14:textId="217EFEB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58ABF" w14:textId="1FFD97F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2785940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4A9A3" w14:textId="5EBC3D3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Üzleti tervet, mezőgazdasági technológiai és kampánytervet készít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5C7F3E" w14:textId="768465C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A7419" w14:textId="504263F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4A1034C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4AC8A" w14:textId="1E026D6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Megtervezi a vállalkozás anyagi feltételeit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BFE22" w14:textId="5E2CAEE2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10337" w14:textId="733E0E7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3780C0E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8483D" w14:textId="2EBD901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Biztosítja a vállalkozásához szükséges személyi és tárgyi feltételeket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80687" w14:textId="394DD0A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AF55FD" w14:textId="794A214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D73A20E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36746" w14:textId="2BECA59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Betartja és betartatja a munkajogi előírásokat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DE1BD" w14:textId="3099A69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9EC6B" w14:textId="1198B7B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6A7BA42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D96BF" w14:textId="2ACBA3B2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Irányítási és szervezési feladatokat lát 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0CF547" w14:textId="6153A57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2A811A" w14:textId="60FF190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FFCC8E6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13A76" w14:textId="3570CD42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Tudatosan fejleszti vállalkozása eszközeit, termékeit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4C9B74" w14:textId="437F2608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4A222" w14:textId="7FE2DE9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6DC9555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3CB29" w14:textId="3D813C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Adózási feladatokat lát 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5D928" w14:textId="21F9685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8B7B6" w14:textId="7824938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B0EB4EF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9E461" w14:textId="2E3D0F58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Figyelemmel kíséri a vállalkozásával kapcsolatos jogszabályokat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9B1284" w14:textId="7782605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20B0D" w14:textId="5FB6940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33915DD3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00C0B" w14:textId="7A59301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Kapcsolatot tart a környezetével, továbbképzéseken vesz részt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1AC5F5" w14:textId="4A97165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29182E" w14:textId="2140A06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59612EB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93B92" w14:textId="4756945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Szükség esetén átalakítja vagy megszünteti vállalkozását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FF3AA9" w14:textId="5F85B04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A5185" w14:textId="26C8C2D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F07E032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9BD50" w14:textId="7EE6FE7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Piackutatást, piacbefolyásolási tevékenységet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07916" w14:textId="7EBD88C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81FE5B" w14:textId="4834267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B168828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0B0CF" w14:textId="13B4485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Üzleti tárgyalást, üzleti levelezést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BDC73" w14:textId="0647484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450D28" w14:textId="77ABD6F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656BBDE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22B18" w14:textId="16632E3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Tervet, pályázatot készít/készíttet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BF2EA" w14:textId="75F0649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2C183" w14:textId="2250F88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69239CC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22875" w14:textId="175B726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Támogatást igényel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871799" w14:textId="2A4133C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1359B" w14:textId="226B7ED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27B0B0B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033AE" w14:textId="10EE682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Elvégzi a szükséges gazdasági számításokat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B7B9E" w14:textId="251F97A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123B56" w14:textId="48090368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31F3569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34C55" w14:textId="1CD499A8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Jelentést, kimutatást készít, adatszolgáltatást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44096" w14:textId="2317729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E6D98" w14:textId="5593B2F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AC1F90F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0653" w14:textId="1E44A83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Figyelembe veszi a fogyasztói érdekvédelem szabályait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B6915" w14:textId="4AF5DF3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9B16AE" w14:textId="5581BC7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35D4C164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CAB36" w14:textId="6D27050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Beszerzi a termeléshez, szolgáltatáshoz szükséges anyagokat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10CA2" w14:textId="0CF7DBE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0E90C5" w14:textId="1BBC973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D54432A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BDB6A" w14:textId="2D0218C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Készletezési, raktározási tevékenységet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ED534A" w14:textId="447E926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1194C" w14:textId="46C2F45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70C4450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171D4" w14:textId="4023E08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Értékesítési tevékenységet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98CE79" w14:textId="3B68923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35C67C" w14:textId="35BE7AF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29787FE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56C8F" w14:textId="6780ED1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4265F8" w14:textId="58135EA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EA187" w14:textId="7A22C5F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6AA5AEFC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1CF323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86FE3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94010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5487E13D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6EEA8" w14:textId="6F69A49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Alapfogalmak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6E9F8F" w14:textId="42DD62C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EC2CF5" w14:textId="4223E97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1436843F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8CC9B" w14:textId="76C0BE1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Őstermelői tevékenység, kistermelői élelmiszer előállítás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2E4248" w14:textId="5B49713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19441" w14:textId="2B89245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3FE227E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C1212" w14:textId="47451EB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mezőgazdasági termelés eszközeinek üzemgazdasági értékelése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CE0452" w14:textId="41B9046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89813" w14:textId="71EB227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025A479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E27E4" w14:textId="6496CFE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Mezőgazdasági termékek ráfordításai és költségei, az egyes ágazatok jellemző költségei, a vállalkozás eredménye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D5A3A" w14:textId="08B3B20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B3B6A" w14:textId="70C29FB2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76D2A83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981C" w14:textId="75755CF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termelési folyamat tényezői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F686E" w14:textId="327D09F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A5F9FB" w14:textId="01F4EBA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692BE957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B770" w14:textId="2C02319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vállalkozás fogalma, jellemzői, formái, létesítése, működtetése, átalakítása, megszüntetése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E00FB" w14:textId="6B35AE0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7866FE" w14:textId="0562EFA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A09FEEC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4C216" w14:textId="3F91C0A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üzleti terv készítésének céljai, az üzleti terv felépítése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56C837" w14:textId="5598835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BDA7E" w14:textId="56F43F3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64BCD1D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573D5" w14:textId="7329A57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Mezőgazdasági technológiai és kampányterv felépítése, tartalma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992E4" w14:textId="1FBE0F4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4E682" w14:textId="595C645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92E0789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89ABD" w14:textId="48833A9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lastRenderedPageBreak/>
              <w:t>A szerződéskötés alapelvei, fontosabb szerződéstípusok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53041" w14:textId="6D6CC2B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B92786" w14:textId="0078033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F91BEB9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3F407" w14:textId="171F0E3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Bizonylati elv és fegyelem, bizonylatok kitöltése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15818B" w14:textId="1D70722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177289" w14:textId="7DD7126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CB69998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E8797" w14:textId="3EEAA4C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Növénytermesztő, állattenyésztő, szolgáltató ágazatok analitikus nyilvántartásai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B4712A" w14:textId="4AC0E30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632C6" w14:textId="64D250D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B590C4F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F1085" w14:textId="73753FD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üzleti tárgyalás feltételei, résztvevői, menete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98FEA" w14:textId="7420251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2D66E" w14:textId="103B4CC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E86C5B3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E4CE6" w14:textId="4DFE3AE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kommunikáció módszerei, eszközei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8E2C1" w14:textId="2D266F02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FDFBB" w14:textId="367D7752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E3784F5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B49C8" w14:textId="0657453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üzleti levelezés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A4AE9" w14:textId="5D07A40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888A8A" w14:textId="092B7D5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A6C8993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8703" w14:textId="6474A80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fogyasztói magatartás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EC8064" w14:textId="6A5E250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6515E" w14:textId="38C032C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10C33536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67AC8" w14:textId="4068A19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piackutatás módszerei mezőgazdasági, élelmiszeripari termékek esetén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013535" w14:textId="090CA2A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62F0F9" w14:textId="44C9D23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7A52B18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074D" w14:textId="0D925C2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Mezőgazdasági, élelmiszeripari termékek marketingje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DCEAB" w14:textId="42E510C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E4AB7" w14:textId="68C1F51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9E2584C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2FEAE" w14:textId="73E3654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Mezőgazdasági, élelmiszeripari termékek jellemzői, árképzése, termékfejlesztés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A10D37" w14:textId="75B1B91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84ACB5" w14:textId="3E16DF9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53005CE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E98AA" w14:textId="0E8D09F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Mezőgazdasági, élelmiszeripari termékek speciális értékesítési módjai, folyamata, értékesítésük elősegítése (speciális reklám, SP, PR, közvetlen eladás, internetes értékesítés)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3751F" w14:textId="53C3F53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10E50D" w14:textId="1FA3FAF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EA3CBDA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B80C3" w14:textId="70DF3BA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772E8" w14:textId="3F006DC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025B9" w14:textId="0E804BB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6E2579BF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03306" w14:textId="6AE5EFA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Pályázatkészítés, a támogatások igénybevételének szabályai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25C4D" w14:textId="122754F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DBB7C3" w14:textId="09F2B73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29E339A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C8049" w14:textId="3F6A55C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Biztosítási lehetőségek az üzleti életben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23994" w14:textId="6D6A572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B79A10" w14:textId="239DC65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662AE8A1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E61FB" w14:textId="76CF9FF2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vállalkozás pénzügyei, hitelezés, adózás, a különböző vállalkozási formákra jellemző adózás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19527" w14:textId="1637EFA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3D123" w14:textId="7AF22432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22EB3D59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B5C2E" w14:textId="3663916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Társadalombiztosítás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C1591" w14:textId="24CD93A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4591B" w14:textId="7DA63DD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60BE31CE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FC46E" w14:textId="6D9F489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Munkajogi, munkaügyi ismeretek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FA107" w14:textId="12B0502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16722" w14:textId="10FEA6E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0C1BBFCC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99D59" w14:textId="1456C0F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Munkaszervezés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666A6" w14:textId="5F36A38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CF04F" w14:textId="4E2BF79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01E811D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9B853" w14:textId="07C6204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Számítógépes nyilvántartás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0F901" w14:textId="56D0A452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9D85B0" w14:textId="1D3CD2E8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06D2590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BF6A6" w14:textId="4173BE1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Beszerzés folyamata, raktározás, készletezés, leltározás, leltárkészítés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2123A" w14:textId="1050277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C1FF55" w14:textId="6E07A38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7B727A9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6DC4E" w14:textId="361A3A7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Mezőgazdasági kompenzációs felár, felvásárlási jegy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7E71C1" w14:textId="2741531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ED5A7" w14:textId="101CDF1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AC9D99A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93685" w14:textId="3EA6368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5B581A">
              <w:rPr>
                <w:rFonts w:cs="Times New Roman"/>
                <w:szCs w:val="24"/>
                <w:lang w:eastAsia="hu-HU"/>
              </w:rPr>
              <w:t>A  képzéshez</w:t>
            </w:r>
            <w:proofErr w:type="gramEnd"/>
            <w:r w:rsidRPr="005B581A">
              <w:rPr>
                <w:rFonts w:cs="Times New Roman"/>
                <w:szCs w:val="24"/>
                <w:lang w:eastAsia="hu-HU"/>
              </w:rPr>
              <w:t xml:space="preserve"> illeszkedő hazai és európai uniós fogyasztóvédelmi előírások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D41A9" w14:textId="0986274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3CFD2F" w14:textId="7A9E2AB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6990DB46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A3A105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524AB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C8485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340BFFC3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90596" w14:textId="04B146E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9840AF" w14:textId="1FF8D21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F6305A" w14:textId="27A0D0F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669B7B98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F9F5A" w14:textId="5F7C687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Szakmai nyelvi íráskészség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10C6C" w14:textId="42BFAE6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66513" w14:textId="4E92D98C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B61DE69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15719" w14:textId="72B09CC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Szakmai írásbeli fogalmazás készsége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754F6" w14:textId="7C7C9FF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E35D60" w14:textId="5410CC5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159BCA3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2701" w14:textId="237D410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B286F" w14:textId="1734DF06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AE05A" w14:textId="625C9A1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79BFC76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6AD34" w14:textId="1590EF1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F849F" w14:textId="7431847F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9FB4B5" w14:textId="2AB4E3FD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0B5B88D8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7DC8A0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68196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61AB4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04856B86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D8B1A" w14:textId="0ACE970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EE4CF9" w14:textId="3284ED7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BAED9" w14:textId="3095D23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617A1D7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A9F37" w14:textId="7EAEF48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AC8EA" w14:textId="18E7C9B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3A7ADF" w14:textId="0F334AAE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8A28D1D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87E03" w14:textId="3DC4A1B8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F708D1" w14:textId="3B7CE5A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19F797" w14:textId="4182773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BDEFCE8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0C8AEB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A3D19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46DF38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2CA550FB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934B0" w14:textId="721F635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8706B3" w14:textId="3932B96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18D4CC" w14:textId="69FF7244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908F3DA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0654E" w14:textId="07CF9058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DB488D" w14:textId="40E13A30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B17E5" w14:textId="1B82227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7BBE331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FC55D" w14:textId="6A70558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C37273" w14:textId="728E7F1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A94AB" w14:textId="5FADE3F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DBAC63D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07A172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979AA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D5422" w14:textId="7777777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50528D17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406F9" w14:textId="51629FF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 xml:space="preserve">Problémaelemzés, </w:t>
            </w:r>
            <w:proofErr w:type="spellStart"/>
            <w:r w:rsidRPr="005B581A">
              <w:rPr>
                <w:rFonts w:cs="Times New Roman"/>
                <w:szCs w:val="24"/>
                <w:lang w:eastAsia="hu-HU"/>
              </w:rPr>
              <w:t>-feltárás</w:t>
            </w:r>
            <w:proofErr w:type="spellEnd"/>
            <w:r w:rsidRPr="005B581A">
              <w:rPr>
                <w:rFonts w:cs="Times New Roman"/>
                <w:szCs w:val="24"/>
                <w:lang w:eastAsia="hu-HU"/>
              </w:rPr>
              <w:t xml:space="preserve">, </w:t>
            </w:r>
            <w:proofErr w:type="spellStart"/>
            <w:r w:rsidRPr="005B581A">
              <w:rPr>
                <w:rFonts w:cs="Times New Roman"/>
                <w:szCs w:val="24"/>
                <w:lang w:eastAsia="hu-HU"/>
              </w:rPr>
              <w:t>-megoldás</w:t>
            </w:r>
            <w:proofErr w:type="spellEnd"/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9C5F1D" w14:textId="4FA03035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F9C183" w14:textId="4F663ACB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86C5BCB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B9A8D" w14:textId="1FEA59E9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Tervezés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64DBFB" w14:textId="7C880327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7EDF8" w14:textId="08EDE243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8F4901B" w14:textId="77777777" w:rsidTr="005B581A">
        <w:trPr>
          <w:trHeight w:val="255"/>
          <w:jc w:val="center"/>
        </w:trPr>
        <w:tc>
          <w:tcPr>
            <w:tcW w:w="6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A649E" w14:textId="290DD7D1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C3001A" w14:textId="131D3E9A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7C548" w14:textId="63F74CF8" w:rsidR="00312E90" w:rsidRPr="005B581A" w:rsidRDefault="00312E90" w:rsidP="00312E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794912BA" w14:textId="77777777" w:rsidR="00A23F09" w:rsidRPr="005B581A" w:rsidRDefault="00A23F09" w:rsidP="00A23F09">
      <w:pPr>
        <w:rPr>
          <w:rFonts w:cs="Times New Roman"/>
        </w:rPr>
      </w:pPr>
    </w:p>
    <w:p w14:paraId="2598792A" w14:textId="069268B4" w:rsidR="00A23F09" w:rsidRPr="005B581A" w:rsidRDefault="00C569A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eastAsia="Calibri" w:cs="Times New Roman"/>
          <w:b/>
          <w:bCs/>
          <w:szCs w:val="24"/>
        </w:rPr>
        <w:t>Gazdálkodási alapismeretek</w:t>
      </w:r>
      <w:r w:rsidR="00A23F09" w:rsidRPr="005B581A">
        <w:rPr>
          <w:rFonts w:cs="Times New Roman"/>
          <w:b/>
        </w:rPr>
        <w:t xml:space="preserve"> tantárgy</w:t>
      </w:r>
      <w:r w:rsidR="00A23F09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98</w:t>
      </w:r>
      <w:r w:rsidR="00A23F09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104</w:t>
      </w:r>
      <w:r w:rsidR="00A23F09" w:rsidRPr="005B581A">
        <w:rPr>
          <w:rFonts w:cs="Times New Roman"/>
          <w:b/>
        </w:rPr>
        <w:t xml:space="preserve"> óra*</w:t>
      </w:r>
    </w:p>
    <w:p w14:paraId="656CF95A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20A6DB46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3C36BD49" w14:textId="369EB598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1B085D7B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AF707DC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61F54408" w14:textId="4BE736C9" w:rsidR="00A23F09" w:rsidRPr="005B581A" w:rsidRDefault="00C569A9" w:rsidP="00A23F09">
      <w:pPr>
        <w:spacing w:after="0"/>
        <w:ind w:left="426"/>
        <w:rPr>
          <w:rFonts w:cs="Times New Roman"/>
        </w:rPr>
      </w:pPr>
      <w:r w:rsidRPr="005B581A">
        <w:rPr>
          <w:rFonts w:eastAsia="Calibri" w:cs="Times New Roman"/>
          <w:szCs w:val="24"/>
        </w:rPr>
        <w:t>A tanulók váljanak alkalmassá az önálló gazdálkodás megtervezéséhez, a lehetőségeiknek megfelelő gazdálkodási forma kiválasztására, annak működtetésére, szükség esetén megszűntetésére. Értsék a gazdasági folyamatok, a jövedelemképződés összefüggéseit. Legyenek tisztában a munka világát szabályozó előírásokkal, az alapvető munkajogi, adózási szabályokkal.</w:t>
      </w:r>
    </w:p>
    <w:p w14:paraId="193FE131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42AED910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48CA007F" w14:textId="3F732E80" w:rsidR="00A23F09" w:rsidRPr="005B581A" w:rsidRDefault="00C569A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Történelem és társadalomismeret (az Európai Unió kialakulása).</w:t>
      </w:r>
      <w:r w:rsidR="00F515D0" w:rsidRPr="005B581A">
        <w:rPr>
          <w:rFonts w:cs="Times New Roman"/>
        </w:rPr>
        <w:t xml:space="preserve"> </w:t>
      </w:r>
      <w:r w:rsidRPr="005B581A">
        <w:rPr>
          <w:rFonts w:cs="Times New Roman"/>
        </w:rPr>
        <w:t>Szakmai elméleti és gyakorlati tantárgyak</w:t>
      </w:r>
    </w:p>
    <w:p w14:paraId="0881DF22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7959CA67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17C9B995" w14:textId="3F4E5AE0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termelés erőforrásai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30E146CC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termelés eszközrendszere (befektetett eszközök, forgóeszközök, termőföld, munkaerő), az eszközök hatékony működtetésének összefüggései.</w:t>
      </w:r>
    </w:p>
    <w:p w14:paraId="4D65D1E5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56320EDA" w14:textId="33B361A8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termelési folyamat elemzése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9709C75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termelés ráfordításai és költségei, a termelési tevékenység eredménye, hatékonyságot kifejező mutatók képzése.</w:t>
      </w:r>
    </w:p>
    <w:p w14:paraId="502F177C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39A4C7DD" w14:textId="515E5469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Termelési folyamat szervezése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01943EA2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termelés reálszférája: beszerzés</w:t>
      </w:r>
      <w:proofErr w:type="gramStart"/>
      <w:r w:rsidRPr="005B581A">
        <w:rPr>
          <w:rFonts w:eastAsia="Calibri" w:cs="Times New Roman"/>
          <w:szCs w:val="24"/>
        </w:rPr>
        <w:t>,  készletezés</w:t>
      </w:r>
      <w:proofErr w:type="gramEnd"/>
      <w:r w:rsidRPr="005B581A">
        <w:rPr>
          <w:rFonts w:eastAsia="Calibri" w:cs="Times New Roman"/>
          <w:szCs w:val="24"/>
        </w:rPr>
        <w:t>, minőség-ellenőrzés, értékesítés.</w:t>
      </w:r>
    </w:p>
    <w:p w14:paraId="2F337C0F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652B0F8F" w14:textId="6E264137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termelés pénzügyei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4000CA90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termelés pénzügyei a pénz szerepe a piacgazdaságban pénzintézeti rendszer, pénzintézetek tevékenysége pénzforgalom típusai, jellemzői hitelezés értékpapírok és tőzsde.</w:t>
      </w:r>
    </w:p>
    <w:p w14:paraId="7967BDCA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BE8F987" w14:textId="68547E1B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Vállalkozási alapismeretek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3B96F5B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vállalkozások csoportosítása a vállalkozás fogalma, általános jellemzői, feltételei.</w:t>
      </w:r>
    </w:p>
    <w:p w14:paraId="0BF1E28F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egyéni és társas vállalkozás és a szövetkezetek jellemzői, működésének szabályai.</w:t>
      </w:r>
    </w:p>
    <w:p w14:paraId="598D3C06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A44953D" w14:textId="733A29F7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Vállalkozások alapítása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41DFD95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alapítás folyamata, közreműködő szervezetek, szükséges dokumentumok. Cégbejegyzés, cégfelügyelet, érdekképviseletek. A vállalkozási formák közötti választás szempontjai.</w:t>
      </w:r>
    </w:p>
    <w:p w14:paraId="1D960E5B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6CA8004E" w14:textId="64EC6E7C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vállalkozás működtetése, mezőgazdasági vállalkozások sajátosságai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51081C2A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vállalkozások adózási, nyilvántartási kötelezettségének tartalma, formái.</w:t>
      </w:r>
    </w:p>
    <w:p w14:paraId="3F2D6720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munkaviszony és jellemző tulajdonságai általános jogi ismeretek munkaviszony keletkezése, megszűnésének, megszüntetésének esetei munkáltató, munkavállaló jogai és kötelezettségei munkáltató, munkavállaló kártérítési felelőssége munkaügyi vita</w:t>
      </w:r>
    </w:p>
    <w:p w14:paraId="4BDA17BB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lastRenderedPageBreak/>
        <w:t xml:space="preserve">Az őstermelői tevékenység jellemzői, működésének szabályai, a kistermelői élelmiszer előállítás szabályai. </w:t>
      </w:r>
    </w:p>
    <w:p w14:paraId="08CD4A5D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Mezőgazdasági vállalkozások kiegészítő jövedelemszerzési lehetőségei.</w:t>
      </w:r>
    </w:p>
    <w:p w14:paraId="46AA74B4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mezőgazdasági vállalkozások finanszírozása.</w:t>
      </w:r>
    </w:p>
    <w:p w14:paraId="144BE998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3F4D3BA5" w14:textId="4EEA914F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Marketing, fogyasztóvédelem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0F5F11A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marketing sajátos fogalmi rendszere (szükséglet, jószág, hasznosság, szűkösség, haszonáldozat, termelői, fogyasztói többlet, termelési lehetőségek határa).</w:t>
      </w:r>
    </w:p>
    <w:p w14:paraId="462F22D9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Piaci ismeretek: piac fogalma, működése, piactípusok, a piac résztvevői, mérete. </w:t>
      </w:r>
    </w:p>
    <w:p w14:paraId="1958C5B6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fogyasztói magatartás jellemzői különféle piactípusokon.</w:t>
      </w:r>
    </w:p>
    <w:p w14:paraId="7DA599A6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Marketing információk, a piackutatás formái.</w:t>
      </w:r>
    </w:p>
    <w:p w14:paraId="550480E5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Marketing mix elemek, összefüggések.</w:t>
      </w:r>
    </w:p>
    <w:p w14:paraId="28D1BA51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Fogyasztóvédelmi ismeretek: (a témán belül 2 órában feldolgozandó)</w:t>
      </w:r>
    </w:p>
    <w:p w14:paraId="10E58933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alapfogalmak (fogyasztó, tudatos fogyasztó, vállalkozás, termék/szolgáltatás, eladási ár és egységár),</w:t>
      </w:r>
    </w:p>
    <w:p w14:paraId="50CD1FDA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ár feltüntetése,</w:t>
      </w:r>
    </w:p>
    <w:p w14:paraId="684BBC1E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gyermek- és fiatalkorúak védelmét szolgáló előírások,</w:t>
      </w:r>
    </w:p>
    <w:p w14:paraId="3C7CC781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panaszkezelés, ügyfélszolgálat,</w:t>
      </w:r>
    </w:p>
    <w:p w14:paraId="19FE7C54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békéltető testület,</w:t>
      </w:r>
    </w:p>
    <w:p w14:paraId="52F45B89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fogyasztói érdekek képviseletét ellátó egyesületek,</w:t>
      </w:r>
    </w:p>
    <w:p w14:paraId="03687961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piacfelügyeleti alapfogalmak (biztonságos termék, CE megfelelőségi jelölés),</w:t>
      </w:r>
    </w:p>
    <w:p w14:paraId="5A053336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kereskedelmi törvény fogyasztóvédelmi rendelkezései (méret, súly, használhatóság ellenőrzése; vásárlók könyve vezetése, üzlet nyitva tartásáról szóló tájékoztatás, e-kereskedelemhez kapcsolódó fogyasztóvédelmi előírások),</w:t>
      </w:r>
    </w:p>
    <w:p w14:paraId="148A8892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kellékszavatosság, </w:t>
      </w:r>
    </w:p>
    <w:p w14:paraId="21A5F65F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jótállás,</w:t>
      </w:r>
    </w:p>
    <w:p w14:paraId="76E9703A" w14:textId="77777777" w:rsidR="00C569A9" w:rsidRPr="005B581A" w:rsidRDefault="00C569A9" w:rsidP="00C569A9">
      <w:pPr>
        <w:numPr>
          <w:ilvl w:val="0"/>
          <w:numId w:val="11"/>
        </w:numPr>
        <w:spacing w:after="0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fogyasztóvédelemmel kapcsolatos jogszabályok.  </w:t>
      </w:r>
    </w:p>
    <w:p w14:paraId="7483597A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27630784" w14:textId="77777777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 xml:space="preserve">A mezőgazdasági vállalkozások, termékek marketingje 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4CB786B7" w14:textId="0EA6F982" w:rsidR="00C569A9" w:rsidRPr="005B581A" w:rsidRDefault="00C569A9" w:rsidP="00C569A9">
      <w:pPr>
        <w:tabs>
          <w:tab w:val="left" w:pos="1701"/>
          <w:tab w:val="right" w:pos="9072"/>
        </w:tabs>
        <w:spacing w:after="0"/>
        <w:ind w:left="567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     A mezőgazdasági termékek piacának, vásárlási folyamatának jellemzői.</w:t>
      </w:r>
    </w:p>
    <w:p w14:paraId="37B7FE83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mezőgazdasági termékek fejlesztésének lehetőségei.</w:t>
      </w:r>
    </w:p>
    <w:p w14:paraId="28ABADE0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mezőgazdasági termékek árképzése.</w:t>
      </w:r>
    </w:p>
    <w:p w14:paraId="5D3A2C63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mezőgazdasági termékek értékesítési módjai.</w:t>
      </w:r>
    </w:p>
    <w:p w14:paraId="1BC5ACC8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mezőgazdasági vállalkozás promóciós tevékenységének tartalma.</w:t>
      </w:r>
    </w:p>
    <w:p w14:paraId="09822DD5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6224E831" w14:textId="697C56DF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Európai Uniós ismeretek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3CEC9943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Európai Unió kialakulása és intézményi- és finanszírozási rendszere </w:t>
      </w:r>
    </w:p>
    <w:p w14:paraId="5BC063AC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Közös Agrárpolitika (KAP) kialakulása, működése.</w:t>
      </w:r>
    </w:p>
    <w:p w14:paraId="7EBCB07F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Európai Unió agrárszabályozása. </w:t>
      </w:r>
    </w:p>
    <w:p w14:paraId="27CBF15F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Európai Unió vidékfejlesztési politikája. </w:t>
      </w:r>
    </w:p>
    <w:p w14:paraId="55F79F74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EU pénzügyi alapok, pályázati rendszerek. </w:t>
      </w:r>
    </w:p>
    <w:p w14:paraId="630F185C" w14:textId="41A039E1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EU és nemzeti támogatások rendszere.</w:t>
      </w:r>
    </w:p>
    <w:p w14:paraId="3C730961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3BAE4C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209A6E35" w14:textId="54615820" w:rsidR="00A23F09" w:rsidRPr="005B581A" w:rsidRDefault="006A037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Tanterem.</w:t>
      </w:r>
    </w:p>
    <w:p w14:paraId="5F829D80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854FF04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4FC833AA" w14:textId="7203045F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4E72F13A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659D0EFB" w14:textId="103D70DF" w:rsidR="00A23F09" w:rsidRPr="005B581A" w:rsidRDefault="00C569A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lastRenderedPageBreak/>
        <w:t>Gazdálkodási alapgyakorlatok</w:t>
      </w:r>
      <w:r w:rsidR="00A23F09" w:rsidRPr="005B581A">
        <w:rPr>
          <w:rFonts w:cs="Times New Roman"/>
          <w:b/>
        </w:rPr>
        <w:t xml:space="preserve"> tantárgy</w:t>
      </w:r>
      <w:r w:rsidR="00A23F09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129</w:t>
      </w:r>
      <w:r w:rsidR="00A23F09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134</w:t>
      </w:r>
      <w:r w:rsidR="00A23F09" w:rsidRPr="005B581A">
        <w:rPr>
          <w:rFonts w:cs="Times New Roman"/>
          <w:b/>
        </w:rPr>
        <w:t xml:space="preserve"> óra*</w:t>
      </w:r>
    </w:p>
    <w:p w14:paraId="5554A5D3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2B6A660C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BD99E65" w14:textId="7D770DCC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569E5FD5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4CF51BD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36972393" w14:textId="77777777" w:rsidR="00C569A9" w:rsidRPr="005B581A" w:rsidRDefault="00C569A9" w:rsidP="00C569A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tanulók sajátítsák el a mezőgazdasági vállalkozás működtetéséhez szükséges alapvető gyakorlati tudnivalókat. </w:t>
      </w:r>
    </w:p>
    <w:p w14:paraId="5F3C8090" w14:textId="77777777" w:rsidR="00C569A9" w:rsidRPr="005B581A" w:rsidRDefault="00C569A9" w:rsidP="00C569A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Váljanak képessé a mezőgazdasági termelés releváns adatainak összegyűjtésére, rendszerezésére, a gazdálkodási tevékenység elemzésére, elő és utókalkulációk végzésére.</w:t>
      </w:r>
    </w:p>
    <w:p w14:paraId="2F1CFD10" w14:textId="77777777" w:rsidR="00C569A9" w:rsidRPr="005B581A" w:rsidRDefault="00C569A9" w:rsidP="00C569A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Legyenek képesek mezőgazdasági kampány, technológiai és egyszerű üzleti terv készítésére, fejlesztési célok meghatározására.</w:t>
      </w:r>
    </w:p>
    <w:p w14:paraId="0625261C" w14:textId="77777777" w:rsidR="00C569A9" w:rsidRPr="005B581A" w:rsidRDefault="00C569A9" w:rsidP="00C569A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Legyenek tisztában a személyi jövedelemadó-bevallást készítésével, járulékfizetési kötelezettségeik ellátásának módjával. Ismerjék meg a társadalombiztosítási jogosultságokat, ezáltal tudjanak alkalmazottat jogszabályoknak megfelelően alkalmazni.</w:t>
      </w:r>
    </w:p>
    <w:p w14:paraId="5A33A4BC" w14:textId="77777777" w:rsidR="00C569A9" w:rsidRPr="005B581A" w:rsidRDefault="00C569A9" w:rsidP="00C569A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Legyenek képesek vállalkozásuk önálló indítására, működtetésére, adatközlések megtételére, ismerjék meg a bizonylatkitöltés szabályait, tudjanak önállóan pénzforgalommal kapcsolatos alapbizonylatokat kitölteni. </w:t>
      </w:r>
    </w:p>
    <w:p w14:paraId="0A43B2B7" w14:textId="77777777" w:rsidR="00C569A9" w:rsidRPr="005B581A" w:rsidRDefault="00C569A9" w:rsidP="00C569A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Legyenek képesek a pályázati lehetőségek felkutatására, a releváns pályázatok kiválasztására, ismerjék meg pályázatírás alapjait.</w:t>
      </w:r>
    </w:p>
    <w:p w14:paraId="707F6D97" w14:textId="622BD7F7" w:rsidR="00A23F09" w:rsidRPr="005B581A" w:rsidRDefault="00C569A9" w:rsidP="00C569A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Legyenek tisztában a mezőgazdasági termékek fejlesztésével, árképzési módjaival, értékesítési folyamatával, promóciójával.</w:t>
      </w:r>
    </w:p>
    <w:p w14:paraId="639C20F4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77A92E71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3067A448" w14:textId="1024108A" w:rsidR="00A23F09" w:rsidRPr="005B581A" w:rsidRDefault="00C569A9" w:rsidP="00C569A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Informatika (szövegszerkesztő, táblázatkezelő, adatbázis-kezelő programok használata, internethasználat), Gazdálkodási alapismeretek és egyéb szakmai elméleti és gyakorlat tantárgyak.</w:t>
      </w:r>
    </w:p>
    <w:p w14:paraId="1316221F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327A912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281DB5A4" w14:textId="71537882" w:rsidR="00C569A9" w:rsidRPr="005B581A" w:rsidRDefault="00C569A9" w:rsidP="00C569A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Adózási ismeretek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6CE0C67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Jövedelemadó bevallás elkészítése főállású egyéni vállalkozó esetén, másodállású egyéni vállalkozó esetén.</w:t>
      </w:r>
    </w:p>
    <w:p w14:paraId="79BE8B41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DF13387" w14:textId="505EDAA4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Őstermelés adózása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49527FB5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őstermelő, családi gazdálkodó legkedvezőbb adózási módjának kiválasztása.</w:t>
      </w:r>
    </w:p>
    <w:p w14:paraId="7CFA2F66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Járulékfizetési kötelezettségek teljesítése munkáltatót terhelő járulékok munkavállalót terhelő járulékok idegenforgalmi hozzájárulás útalap hozzájárulás környezetvédelmi termékdíj. </w:t>
      </w:r>
    </w:p>
    <w:p w14:paraId="24F9446F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Társadalombiztosítási eljárások rendszere egészségügyi szolgáltatások táppénzjogosultságok betegszabadság terhességi gyermekágyi segély. </w:t>
      </w:r>
    </w:p>
    <w:p w14:paraId="09C30ADA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Jogkövetkezmények, jogorvoslat az adózási rendszerben.</w:t>
      </w:r>
    </w:p>
    <w:p w14:paraId="1A840D56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DF9A8BD" w14:textId="77777777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Vállalkozás gyakorlata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466C913A" w14:textId="760737EE" w:rsidR="00C569A9" w:rsidRPr="005B581A" w:rsidRDefault="00C569A9" w:rsidP="00C569A9">
      <w:pPr>
        <w:tabs>
          <w:tab w:val="left" w:pos="1701"/>
          <w:tab w:val="right" w:pos="9072"/>
        </w:tabs>
        <w:spacing w:after="0"/>
        <w:ind w:left="993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vállalkozás tárgyi és személyi (munkaerő) feltételeinek kialakítása. A vállalkozás eszközeinek értékelése.</w:t>
      </w:r>
    </w:p>
    <w:p w14:paraId="4E0C3C7B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46790F6D" w14:textId="72C000AE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vállalkozás működtetése során szükséges kalkulációk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2D51B326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Ráfordítások, költségek, hozamok, bevételek meghatározása.</w:t>
      </w:r>
    </w:p>
    <w:p w14:paraId="32527785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Jövedelem, jövedelmezőség, fedezet, hatékonyság meghatározása, elemzése.</w:t>
      </w:r>
    </w:p>
    <w:p w14:paraId="20C0046E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0176C502" w14:textId="004025DB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Tervezési gyakorlat</w:t>
      </w:r>
    </w:p>
    <w:p w14:paraId="4470976C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mezőgazdasági kampány-, termelési és üzleti terv felépítése, tartalma, összeállítása.</w:t>
      </w:r>
    </w:p>
    <w:p w14:paraId="2E6DDED5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480A5317" w14:textId="6D8C5BD0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Pályázatkészítési gyakorlat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4F227EA8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Pályázati lehetőségek felkutatása, pályázatkészítés.</w:t>
      </w:r>
    </w:p>
    <w:p w14:paraId="7961E30C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3B503267" w14:textId="2A213B01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Mezőgazdasági vállalkozás marketing tevékenysége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0EAA7AC1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 piackutatás mezőgazdasági termék esetében (módszerek, elemzések).</w:t>
      </w:r>
    </w:p>
    <w:p w14:paraId="3D33EFB7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Mezőgazdasági (kitermelői) </w:t>
      </w:r>
      <w:proofErr w:type="gramStart"/>
      <w:r w:rsidRPr="005B581A">
        <w:rPr>
          <w:rFonts w:eastAsia="Calibri" w:cs="Times New Roman"/>
          <w:szCs w:val="24"/>
        </w:rPr>
        <w:t>termék fejlesztési</w:t>
      </w:r>
      <w:proofErr w:type="gramEnd"/>
      <w:r w:rsidRPr="005B581A">
        <w:rPr>
          <w:rFonts w:eastAsia="Calibri" w:cs="Times New Roman"/>
          <w:szCs w:val="24"/>
        </w:rPr>
        <w:t xml:space="preserve"> lehetőségei.</w:t>
      </w:r>
    </w:p>
    <w:p w14:paraId="0C8022C4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Mezőgazdasági (kitermelői) termék árképzése, árváltoztatása.</w:t>
      </w:r>
    </w:p>
    <w:p w14:paraId="2AC2602B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Mezőgazdasági (kitermelői) termék értékesítési módjai</w:t>
      </w:r>
    </w:p>
    <w:p w14:paraId="7DF0167A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Mezőgazdasági (kitermelői) termék értékesítéséhez kapcsolódó piacbefolyásolás (reklám, SP, PR, személyes eladás).</w:t>
      </w:r>
    </w:p>
    <w:p w14:paraId="7E9B43BF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Beszerzést/vásárlást befolyásoló tényezők.</w:t>
      </w:r>
    </w:p>
    <w:p w14:paraId="2582F94A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Beszerzés/vásárlás folyamata. </w:t>
      </w:r>
    </w:p>
    <w:p w14:paraId="2CA24BF3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Logisztika.</w:t>
      </w:r>
    </w:p>
    <w:p w14:paraId="6948685D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19D8B5BE" w14:textId="3BAE5C31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b/>
          <w:bCs/>
          <w:i/>
          <w:iCs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Adminisztráció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29C0FA77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Bizonylati elv és fegyelem, bizonylatok kitöltése (alaki, tartalmi, formai követelmények). </w:t>
      </w:r>
    </w:p>
    <w:p w14:paraId="6B5562CC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Számlakitöltés készpénzfizetési számla kitöltése átutalásos számla kitöltése nyugta kiállítása készpénzátvételi elismervény kiállítása. </w:t>
      </w:r>
    </w:p>
    <w:p w14:paraId="45BC1575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Mezőgazdasági (kistermelői) tevékenység tervezéséhez, folytatásához, ellenőrzéséhez szükséges információk, adatok gyűjtése, tárolása, rendszerezése.</w:t>
      </w:r>
    </w:p>
    <w:p w14:paraId="5B901254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Eszköz-, anyag- és készletnyilvántartások vezetése. </w:t>
      </w:r>
    </w:p>
    <w:p w14:paraId="411BFEC7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Számítógépes adatnyilvántartás, gazdálkodási napló vezetése. </w:t>
      </w:r>
    </w:p>
    <w:p w14:paraId="6A09DF19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Leltározás, leltárkészítés, selejtezés.</w:t>
      </w:r>
    </w:p>
    <w:p w14:paraId="17C0B4E0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Termelői regisztráció (őstermelői igazolvány kiváltása, MVH regisztráció). </w:t>
      </w:r>
    </w:p>
    <w:p w14:paraId="56E7B357" w14:textId="77777777" w:rsidR="00C569A9" w:rsidRPr="005B581A" w:rsidRDefault="00C569A9" w:rsidP="00C569A9">
      <w:pPr>
        <w:spacing w:after="0"/>
        <w:ind w:left="851"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Támogatások igénylése.</w:t>
      </w:r>
    </w:p>
    <w:p w14:paraId="11D7F2C4" w14:textId="77777777" w:rsidR="00C569A9" w:rsidRPr="005B581A" w:rsidRDefault="00C569A9" w:rsidP="00C569A9">
      <w:pPr>
        <w:tabs>
          <w:tab w:val="left" w:pos="1418"/>
          <w:tab w:val="right" w:pos="9072"/>
        </w:tabs>
        <w:spacing w:after="0"/>
        <w:ind w:left="851"/>
        <w:rPr>
          <w:rFonts w:eastAsia="Calibri" w:cs="Times New Roman"/>
          <w:szCs w:val="24"/>
        </w:rPr>
      </w:pPr>
    </w:p>
    <w:p w14:paraId="6961863C" w14:textId="77777777" w:rsidR="00C569A9" w:rsidRPr="005B581A" w:rsidRDefault="00C569A9" w:rsidP="00C569A9">
      <w:pPr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Kommunikáció</w:t>
      </w:r>
      <w:r w:rsidRPr="005B581A">
        <w:rPr>
          <w:rFonts w:eastAsia="Calibri" w:cs="Times New Roman"/>
          <w:b/>
          <w:bCs/>
          <w:i/>
          <w:iCs/>
          <w:szCs w:val="24"/>
        </w:rPr>
        <w:tab/>
      </w:r>
    </w:p>
    <w:p w14:paraId="1E577AF4" w14:textId="77777777" w:rsidR="00C569A9" w:rsidRPr="005B581A" w:rsidRDefault="00C569A9" w:rsidP="00C569A9">
      <w:pPr>
        <w:tabs>
          <w:tab w:val="left" w:pos="1701"/>
          <w:tab w:val="right" w:pos="9072"/>
        </w:tabs>
        <w:spacing w:after="0"/>
        <w:ind w:left="993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infokommunikációs irodai eszközök használata (irodai eszközök, telefon, fax, </w:t>
      </w:r>
    </w:p>
    <w:p w14:paraId="316F4A47" w14:textId="77777777" w:rsidR="00C569A9" w:rsidRPr="005B581A" w:rsidRDefault="00C569A9" w:rsidP="00C569A9">
      <w:pPr>
        <w:tabs>
          <w:tab w:val="left" w:pos="1701"/>
          <w:tab w:val="right" w:pos="9072"/>
        </w:tabs>
        <w:spacing w:after="0"/>
        <w:ind w:left="993"/>
        <w:contextualSpacing/>
        <w:rPr>
          <w:rFonts w:eastAsia="Calibri" w:cs="Times New Roman"/>
          <w:szCs w:val="24"/>
        </w:rPr>
      </w:pPr>
      <w:proofErr w:type="gramStart"/>
      <w:r w:rsidRPr="005B581A">
        <w:rPr>
          <w:rFonts w:eastAsia="Calibri" w:cs="Times New Roman"/>
          <w:szCs w:val="24"/>
        </w:rPr>
        <w:t>szkenner</w:t>
      </w:r>
      <w:proofErr w:type="gramEnd"/>
      <w:r w:rsidRPr="005B581A">
        <w:rPr>
          <w:rFonts w:eastAsia="Calibri" w:cs="Times New Roman"/>
          <w:szCs w:val="24"/>
        </w:rPr>
        <w:t xml:space="preserve">, iratmegsemmisítő). </w:t>
      </w:r>
    </w:p>
    <w:p w14:paraId="20492FAA" w14:textId="77777777" w:rsidR="00C569A9" w:rsidRPr="005B581A" w:rsidRDefault="00C569A9" w:rsidP="00C569A9">
      <w:pPr>
        <w:tabs>
          <w:tab w:val="left" w:pos="1701"/>
          <w:tab w:val="right" w:pos="9072"/>
        </w:tabs>
        <w:spacing w:after="0"/>
        <w:ind w:left="993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Az üzleti levelezés szabályai. </w:t>
      </w:r>
    </w:p>
    <w:p w14:paraId="7069B554" w14:textId="77777777" w:rsidR="00C569A9" w:rsidRPr="005B581A" w:rsidRDefault="00C569A9" w:rsidP="00C569A9">
      <w:pPr>
        <w:tabs>
          <w:tab w:val="left" w:pos="1701"/>
          <w:tab w:val="right" w:pos="9072"/>
        </w:tabs>
        <w:spacing w:after="0"/>
        <w:ind w:left="993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 xml:space="preserve">A kommunikáció módszerei, eszközei. </w:t>
      </w:r>
    </w:p>
    <w:p w14:paraId="16716AC2" w14:textId="3AD93199" w:rsidR="00C63979" w:rsidRPr="005B581A" w:rsidRDefault="00C569A9" w:rsidP="00C569A9">
      <w:pPr>
        <w:tabs>
          <w:tab w:val="left" w:pos="1701"/>
          <w:tab w:val="right" w:pos="9072"/>
        </w:tabs>
        <w:spacing w:after="0"/>
        <w:ind w:left="993"/>
        <w:contextualSpacing/>
        <w:rPr>
          <w:rFonts w:eastAsia="Calibri" w:cs="Times New Roman"/>
          <w:szCs w:val="24"/>
        </w:rPr>
      </w:pPr>
      <w:r w:rsidRPr="005B581A">
        <w:rPr>
          <w:rFonts w:eastAsia="Calibri" w:cs="Times New Roman"/>
          <w:szCs w:val="24"/>
        </w:rPr>
        <w:t>Az üzleti tárgyalás résztvevői, menete, kiértékelése.</w:t>
      </w:r>
    </w:p>
    <w:p w14:paraId="7E5ACE15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A0FF46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476E262D" w14:textId="0734A87D" w:rsidR="00A23F09" w:rsidRPr="005B581A" w:rsidRDefault="006A037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Tanterem.</w:t>
      </w:r>
    </w:p>
    <w:p w14:paraId="67BB6F07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293516E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08A7A668" w14:textId="39F3A678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22A79529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49B1DC9A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4768E34D" w14:textId="77777777" w:rsidR="00A23F09" w:rsidRPr="005B581A" w:rsidRDefault="00A23F09" w:rsidP="00A23F09">
      <w:pPr>
        <w:rPr>
          <w:rFonts w:cs="Times New Roman"/>
        </w:rPr>
      </w:pPr>
    </w:p>
    <w:p w14:paraId="1DE4D545" w14:textId="77777777" w:rsidR="00A23F09" w:rsidRPr="005B581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6ED678CD" w14:textId="5B593E1F" w:rsidR="00A23F09" w:rsidRPr="005B581A" w:rsidRDefault="00C63979" w:rsidP="00A23F09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 xml:space="preserve">11052-12 </w:t>
      </w:r>
      <w:r w:rsidR="00A23F09" w:rsidRPr="005B581A">
        <w:rPr>
          <w:rFonts w:cs="Times New Roman"/>
          <w:b/>
          <w:sz w:val="36"/>
        </w:rPr>
        <w:t>azonosító számú</w:t>
      </w:r>
    </w:p>
    <w:p w14:paraId="34E54E47" w14:textId="72FB1AB2" w:rsidR="00A23F09" w:rsidRPr="005B581A" w:rsidRDefault="00C63979" w:rsidP="00A23F09">
      <w:pPr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 xml:space="preserve">Gépüzemeltetés és </w:t>
      </w:r>
      <w:proofErr w:type="spellStart"/>
      <w:r w:rsidRPr="005B581A">
        <w:rPr>
          <w:rFonts w:eastAsia="Calibri" w:cs="Times New Roman"/>
          <w:b/>
          <w:bCs/>
          <w:sz w:val="36"/>
          <w:szCs w:val="36"/>
        </w:rPr>
        <w:t>-karbantartás</w:t>
      </w:r>
      <w:proofErr w:type="spellEnd"/>
      <w:r w:rsidRPr="005B581A">
        <w:rPr>
          <w:rFonts w:cs="Times New Roman"/>
          <w:b/>
          <w:sz w:val="36"/>
        </w:rPr>
        <w:t xml:space="preserve"> </w:t>
      </w:r>
    </w:p>
    <w:p w14:paraId="5BF8D2BB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73B94113" w14:textId="77777777" w:rsidR="00A23F09" w:rsidRPr="005B581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25025A62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66522B67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79580B65" w14:textId="6E84A878" w:rsidR="00A23F09" w:rsidRPr="005B581A" w:rsidRDefault="00A23F09" w:rsidP="00A23F09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C63979" w:rsidRPr="005B581A">
        <w:rPr>
          <w:rFonts w:eastAsia="Calibri" w:cs="Times New Roman"/>
          <w:szCs w:val="24"/>
        </w:rPr>
        <w:t>11052-12</w:t>
      </w:r>
      <w:r w:rsidRPr="005B581A">
        <w:rPr>
          <w:rFonts w:cs="Times New Roman"/>
        </w:rPr>
        <w:t xml:space="preserve"> azonosító számú </w:t>
      </w:r>
      <w:r w:rsidR="00C63979" w:rsidRPr="005B581A">
        <w:rPr>
          <w:rFonts w:cs="Times New Roman"/>
        </w:rPr>
        <w:t xml:space="preserve">Gépüzemeltetés és </w:t>
      </w:r>
      <w:proofErr w:type="spellStart"/>
      <w:r w:rsidR="00C63979" w:rsidRPr="005B581A">
        <w:rPr>
          <w:rFonts w:cs="Times New Roman"/>
        </w:rPr>
        <w:t>-karbantartás</w:t>
      </w:r>
      <w:proofErr w:type="spellEnd"/>
      <w:r w:rsidRPr="005B581A">
        <w:rPr>
          <w:rFonts w:cs="Times New Roman"/>
        </w:rPr>
        <w:t xml:space="preserve">.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210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79"/>
        <w:gridCol w:w="758"/>
        <w:gridCol w:w="758"/>
      </w:tblGrid>
      <w:tr w:rsidR="005B581A" w:rsidRPr="005B581A" w14:paraId="3615FF5D" w14:textId="77777777" w:rsidTr="003F430A">
        <w:trPr>
          <w:cantSplit/>
          <w:trHeight w:val="1697"/>
          <w:jc w:val="center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BA20FF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C90A17E" w14:textId="663C2C91" w:rsidR="00C63979" w:rsidRPr="005B581A" w:rsidRDefault="00C63979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Géptan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39023DB" w14:textId="2131894C" w:rsidR="00C63979" w:rsidRPr="005B581A" w:rsidRDefault="00C63979" w:rsidP="005B581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Géptan gyakorlat</w:t>
            </w:r>
          </w:p>
        </w:tc>
      </w:tr>
      <w:tr w:rsidR="005B581A" w:rsidRPr="005B581A" w14:paraId="6111C216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F25C5E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E43DC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E3439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1E90DECE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FB4D1" w14:textId="64DB02EC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Erőgépet ellenőriz, karbantart és üzemeltet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D85BD6" w14:textId="410C12EB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81D80" w14:textId="073E8C8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FEA1EED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05576" w14:textId="05A1D1A4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Növénytermesztési munkagépeket beállít, ellenőriz, karbantart és üzemeltet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B546E" w14:textId="2BF435B4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02BB27" w14:textId="52BD0BE9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090C864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147FC" w14:textId="397EDB76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Alapvető kertészeti munkagépeket beállít, ellenőriz, karbantart és üzemeltet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358E1" w14:textId="52B61455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56A67" w14:textId="2E36F23F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3532DCB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4953E" w14:textId="0CF82DE9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állattartás gépeit beállítja, ellenőrzi, karbantartja és üzemelteti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BE6175" w14:textId="28060103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DC1F7" w14:textId="0961A0DE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63C1FE8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C94B" w14:textId="016510C9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Mezőgazdasági rakodógépeket beállít, ellenőriz, karbantart és üzemeltet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72885" w14:textId="1D41A1F9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A7432" w14:textId="79EF94B6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4793072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0D056" w14:textId="77290BDA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épületeket, építményeket ellenőrzi, karbantartja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550E8" w14:textId="7CB8AAD8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DD89B6" w14:textId="537F1C06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FC9CFD0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445D3B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975C7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828DC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63D8103D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647C4" w14:textId="4EA9B6E1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Gépészeti és építészeti anyagismeret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BDE95" w14:textId="5FD9B7AB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46AC54" w14:textId="3E680478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1CF3BE57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2DABC" w14:textId="37805845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Gépelemek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E3777" w14:textId="51C71F64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D2898C" w14:textId="5F0C0E60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8613D17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3E97F" w14:textId="6C906AEA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Mezőgazdasági erőgépek felépítése, működése,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519836" w14:textId="7B627E60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918D2" w14:textId="0C973452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44321AE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18261" w14:textId="1FBEE29E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talajművelés gépeinek felépítése, működése, beállítása,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A3BA14" w14:textId="79087D0B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26480B" w14:textId="55B2114C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D1404E5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FEE19" w14:textId="2B4E65A8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tápanyagellátás gépeinek felépítése, működése, beállítása,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0DFF68" w14:textId="799E97B9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0C402D" w14:textId="542F8F2A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144E329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C8D6C" w14:textId="3F941AF2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vetés és ültetés gépeinek felépítése, működése, beállítása,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9A45F9" w14:textId="2FDA83D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B1DDA" w14:textId="6D00A558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60FCE46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EA13B" w14:textId="4CD423CB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növényvédelem gépeinek felépítése, működése, beállítása,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0C59A9" w14:textId="016E0249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D85A5F" w14:textId="745A4E55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2F9759A1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EBB50" w14:textId="477C0C5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öntözés gépeinek felépítése, működése, beállítása,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C4D14B" w14:textId="7CF2358D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DECEE" w14:textId="72FD5B2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46226DE2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B4D6C" w14:textId="7C9EEDF6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betakarítás gépeinek felépítése, működése, beállítása,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6048B" w14:textId="781BEDE0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C94BC6" w14:textId="62819FC9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A6C96F1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53E52" w14:textId="21DBD423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kertészet alapvető gépeinek felépítése, működése, beállítása,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4ADFA" w14:textId="09660EB2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30FA8" w14:textId="2B4E7D2F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3A5F4221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77F95" w14:textId="7D25489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Az állattartás gépeinek felépítése, működése, beállítása,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163D69" w14:textId="1A5EC4DD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ECD85" w14:textId="40B31D70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A8047F7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8CB85" w14:textId="327D32A5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A mezőgazdasági rakodógépek felépítése, működése, beállítása, üzemeltetése és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249DDB" w14:textId="080CBF6F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C8D42B" w14:textId="6C18B07B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55F98722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5C078" w14:textId="0A375081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Mezőgazdasági épületek, épületszerkezetek karbantartása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C5B175" w14:textId="0718150C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5A4A0" w14:textId="41EC18F8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87B3BBD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DE580F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512F0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452B6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4AFC2539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FB4AD" w14:textId="5FA1BF8B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B323CB" w14:textId="5B3E170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70FF82" w14:textId="78065815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58919BA2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CD8EB" w14:textId="266E171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Mennyiségérzék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8A87B6" w14:textId="687891C3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8530DF" w14:textId="747CDFD2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0BBAD9B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CD865D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87322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58E8F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156F0448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FD625" w14:textId="20795E56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C7242F" w14:textId="6B24BBF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3DCBE" w14:textId="7B4BF1CE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7F6A14AC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4093C" w14:textId="2B886E70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lastRenderedPageBreak/>
              <w:t>Pontosság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E31CC9" w14:textId="2C01893E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42AA0" w14:textId="51FADF19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69B47694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804FF" w14:textId="204D982D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45D82" w14:textId="5BD3C4DF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14513F" w14:textId="663486A3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BA768FC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35F736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9BE96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176E1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5F2AF735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3458B" w14:textId="62659905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3FAF99" w14:textId="6EAC407D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407313" w14:textId="6132E44F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17855E9D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A8F9D" w14:textId="786D8FED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427F7" w14:textId="1E376026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E15D5" w14:textId="4D705EC1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08CC4932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E680EA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C4CA6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56C9F" w14:textId="7777777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5B581A" w14:paraId="65CEC699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0B033" w14:textId="15A455D7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145CC0" w14:textId="5C7DC383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7003D" w14:textId="5FC27173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5B581A" w14:paraId="01B46682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5DA5C" w14:textId="41872218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B6E227" w14:textId="7833B9F9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0EA6C5" w14:textId="73727BB1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5B581A" w14:paraId="5300446F" w14:textId="77777777" w:rsidTr="003F430A">
        <w:trPr>
          <w:trHeight w:val="255"/>
          <w:jc w:val="center"/>
        </w:trPr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D476C" w14:textId="0A00276C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9A492" w14:textId="42F4FFEC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6B5790" w14:textId="4C0AE896" w:rsidR="00C63979" w:rsidRPr="005B581A" w:rsidRDefault="00C63979" w:rsidP="00C6397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5B581A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4C4E28E5" w14:textId="77777777" w:rsidR="00A23F09" w:rsidRPr="005B581A" w:rsidRDefault="00A23F09" w:rsidP="00A23F09">
      <w:pPr>
        <w:rPr>
          <w:rFonts w:cs="Times New Roman"/>
        </w:rPr>
      </w:pPr>
    </w:p>
    <w:p w14:paraId="716F4074" w14:textId="29E37A33" w:rsidR="00A23F09" w:rsidRPr="005B581A" w:rsidRDefault="00C6397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eastAsia="Calibri" w:cs="Times New Roman"/>
          <w:b/>
          <w:bCs/>
          <w:szCs w:val="24"/>
        </w:rPr>
        <w:t xml:space="preserve">Géptan </w:t>
      </w:r>
      <w:r w:rsidR="00A23F09" w:rsidRPr="005B581A">
        <w:rPr>
          <w:rFonts w:cs="Times New Roman"/>
          <w:b/>
        </w:rPr>
        <w:t>tantárgy</w:t>
      </w:r>
      <w:r w:rsidR="00A23F09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67</w:t>
      </w:r>
      <w:r w:rsidR="00A23F09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67</w:t>
      </w:r>
      <w:r w:rsidR="00A23F09" w:rsidRPr="005B581A">
        <w:rPr>
          <w:rFonts w:cs="Times New Roman"/>
          <w:b/>
        </w:rPr>
        <w:t xml:space="preserve"> óra*</w:t>
      </w:r>
    </w:p>
    <w:p w14:paraId="540898C0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68D8EC44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64ECE9D5" w14:textId="0F862FC6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6FD37741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E92E184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03E243D2" w14:textId="107DBDE6" w:rsidR="00A23F09" w:rsidRPr="005B581A" w:rsidRDefault="00C6397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Olyan műszaki elméleti ismeretekkel rendelkező szakemberek felkészítése, akik ismerik a növénytermesztésben és az állattenyésztésben alkalmazott erő- és munkagépeket, építészeti megoldásokat és technológiai berendezéseket, felkészültek a korszerű technika és technikai eljárások alkalmazásra.</w:t>
      </w:r>
    </w:p>
    <w:p w14:paraId="1A5091FA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FFCF0A0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45A7E492" w14:textId="477AEBD1" w:rsidR="00A23F09" w:rsidRPr="005B581A" w:rsidRDefault="00C6397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szakmai tantárgyak (szántóföldi növénytermesztés, állattenyésztés, géptan gyakorlat) adott témakörei.</w:t>
      </w:r>
    </w:p>
    <w:p w14:paraId="54F88297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CB6B49E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6545377C" w14:textId="6F39D691" w:rsidR="00C63979" w:rsidRPr="005B581A" w:rsidRDefault="00C63979" w:rsidP="00C639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Műszaki alapismeretek</w:t>
      </w:r>
      <w:r w:rsidRPr="005B581A">
        <w:rPr>
          <w:rFonts w:cs="Times New Roman"/>
          <w:b/>
          <w:bCs/>
          <w:i/>
          <w:iCs/>
        </w:rPr>
        <w:tab/>
      </w:r>
    </w:p>
    <w:p w14:paraId="2B6E8011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Fémes anyagok:</w:t>
      </w:r>
    </w:p>
    <w:p w14:paraId="4933D4DB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fémek általános jellemzői. </w:t>
      </w:r>
    </w:p>
    <w:p w14:paraId="6479B6BD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gépészeti anyagok jellemző tulajdonságai: mechanikai, technológiai, fizikai, kémiai. </w:t>
      </w:r>
    </w:p>
    <w:p w14:paraId="2C64610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Vas és ötvözetei.</w:t>
      </w:r>
    </w:p>
    <w:p w14:paraId="21EC1B3F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Színesfémek: alumínium, réz és ötvözetei, ón és ötvözetei, az ólom. </w:t>
      </w:r>
    </w:p>
    <w:p w14:paraId="79DE0C76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fémes anyagok mezőgazdasági alkalmazási területei.</w:t>
      </w:r>
    </w:p>
    <w:p w14:paraId="5690FD2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134BDB58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Nemfémes anyagok:</w:t>
      </w:r>
    </w:p>
    <w:p w14:paraId="602A7836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Műanyagok. </w:t>
      </w:r>
    </w:p>
    <w:p w14:paraId="5852A720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fák felhasználási területei. </w:t>
      </w:r>
    </w:p>
    <w:p w14:paraId="75E26BF6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Gumi: gumiáruk, gumiabroncsok. </w:t>
      </w:r>
    </w:p>
    <w:p w14:paraId="0A54A771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Szigetelő és tömítő anyagok.</w:t>
      </w:r>
    </w:p>
    <w:p w14:paraId="6CA86341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12F4A037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Építőanyagok</w:t>
      </w:r>
    </w:p>
    <w:p w14:paraId="4DB30B29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mezőgazdasági épületek építéséhez használható építőanyagok.</w:t>
      </w:r>
    </w:p>
    <w:p w14:paraId="68C01209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Épületszerkezeti megoldások.</w:t>
      </w:r>
    </w:p>
    <w:p w14:paraId="2B80E3EC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0AB4A9DB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Gépelemek:</w:t>
      </w:r>
    </w:p>
    <w:p w14:paraId="4FE4F739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Kötőgépelemek, kötések.</w:t>
      </w:r>
    </w:p>
    <w:p w14:paraId="1DED162F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Forgómozgást közvetítő gépelemek. </w:t>
      </w:r>
    </w:p>
    <w:p w14:paraId="2B78BFB3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Forgást átszármaztató gépelemek.</w:t>
      </w:r>
    </w:p>
    <w:p w14:paraId="525EF976" w14:textId="77777777" w:rsidR="00C63979" w:rsidRPr="005B581A" w:rsidRDefault="00C63979" w:rsidP="00C639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950FFE" w14:textId="0D4DA807" w:rsidR="00C63979" w:rsidRPr="005B581A" w:rsidRDefault="00C63979" w:rsidP="00C639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lastRenderedPageBreak/>
        <w:t>Erőgép felépítése és működése</w:t>
      </w:r>
      <w:r w:rsidRPr="005B581A">
        <w:rPr>
          <w:rFonts w:cs="Times New Roman"/>
          <w:b/>
          <w:bCs/>
          <w:i/>
          <w:iCs/>
        </w:rPr>
        <w:tab/>
      </w:r>
    </w:p>
    <w:p w14:paraId="11933AE0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Belső égésű motorok:</w:t>
      </w:r>
    </w:p>
    <w:p w14:paraId="58464E4F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belső égésű motor fogalma, szerkezeti elemei és azok jellemzői. </w:t>
      </w:r>
    </w:p>
    <w:p w14:paraId="1C37099D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belső égésű motorok működése. </w:t>
      </w:r>
    </w:p>
    <w:p w14:paraId="0678888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tüzelőanyag-ellátó rendszer feladata, felépítése, szerkezeti elemei Otto- és dízel-motorok esetében. </w:t>
      </w:r>
    </w:p>
    <w:p w14:paraId="591986B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motorok üzemanyagai, alternatív üzemanyagok, környezetvédelmi előírások, emissziós értékek. </w:t>
      </w:r>
    </w:p>
    <w:p w14:paraId="4353049C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motorok hűtése, hűtési rendszerek.</w:t>
      </w:r>
    </w:p>
    <w:p w14:paraId="62E4A97D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motorok kenési rendszerei, a kenőolaj feladata, a kenőanyagok jellemzői, kiválasztásának módja. </w:t>
      </w:r>
    </w:p>
    <w:p w14:paraId="794711EC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 </w:t>
      </w:r>
    </w:p>
    <w:p w14:paraId="3687920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Teljesítmény-átviteli rendszer: tengelykapcsoló, nyomatékváltó, kiegyenlítőmű, véglehajtás, teljesítmény-leadó tengely.</w:t>
      </w:r>
    </w:p>
    <w:p w14:paraId="09FAFEBA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7D0ADEAA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Kerekes traktorok járó-, kormány- és fékszerkezete.</w:t>
      </w:r>
    </w:p>
    <w:p w14:paraId="250D0955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002BD92D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Villamos berendezések. </w:t>
      </w:r>
      <w:proofErr w:type="gramStart"/>
      <w:r w:rsidRPr="005B581A">
        <w:rPr>
          <w:rFonts w:cs="Times New Roman"/>
        </w:rPr>
        <w:t>akkumulátor</w:t>
      </w:r>
      <w:proofErr w:type="gramEnd"/>
      <w:r w:rsidRPr="005B581A">
        <w:rPr>
          <w:rFonts w:cs="Times New Roman"/>
        </w:rPr>
        <w:t>, generátor, elektromos indító-berendezések, világító- és jelzőberendezések.</w:t>
      </w:r>
    </w:p>
    <w:p w14:paraId="2D3737EA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3A68D810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erőgépek alváza és felépítménye.</w:t>
      </w:r>
    </w:p>
    <w:p w14:paraId="6335ADAF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1D55048B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erőgépek vonó- és függesztő berendezése.</w:t>
      </w:r>
    </w:p>
    <w:p w14:paraId="619C0689" w14:textId="77777777" w:rsidR="00C63979" w:rsidRPr="005B581A" w:rsidRDefault="00C63979" w:rsidP="00C639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B39EE5" w14:textId="43EEFD98" w:rsidR="00C63979" w:rsidRPr="005B581A" w:rsidRDefault="00C63979" w:rsidP="00C639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Állattenyésztés épületei, gépei</w:t>
      </w:r>
      <w:r w:rsidRPr="005B581A">
        <w:rPr>
          <w:rFonts w:cs="Times New Roman"/>
          <w:b/>
          <w:bCs/>
          <w:i/>
          <w:iCs/>
        </w:rPr>
        <w:tab/>
      </w:r>
    </w:p>
    <w:p w14:paraId="3AE38AF6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Állattartó telepek épületei, épület szerkezetek: </w:t>
      </w:r>
    </w:p>
    <w:p w14:paraId="4656DC0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Állattartó telepek és épületek telepítésének szempontjai. Épületek csoportosítása.</w:t>
      </w:r>
    </w:p>
    <w:p w14:paraId="0D44D304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Hagyományos és korszerű épületszerkezetek. </w:t>
      </w:r>
    </w:p>
    <w:p w14:paraId="245FF056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Az épületek belső kialakításának szempontjai. </w:t>
      </w:r>
    </w:p>
    <w:p w14:paraId="0F93C958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Épületek terveztetése, hatósági engedélyek beszerzésének menete.</w:t>
      </w:r>
    </w:p>
    <w:p w14:paraId="339FEDF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1979E585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Állattartó épületek klímaszabályozása:</w:t>
      </w:r>
    </w:p>
    <w:p w14:paraId="7466D44A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Központi és helyi fűtőberendezések kialakítása üzemeltetése. </w:t>
      </w:r>
    </w:p>
    <w:p w14:paraId="27EB04D5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Fűtőberendezésekkel kapcsolatos biztonságtechnikai előírások. </w:t>
      </w:r>
    </w:p>
    <w:p w14:paraId="7E253338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Szellőztetési rendszerek (elszívásos, túlnyomásos, kiegyenlített), szellőztető berendezések fő egységei. </w:t>
      </w:r>
    </w:p>
    <w:p w14:paraId="742AF55C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2F13BAB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Itatás, itató berendezések: </w:t>
      </w:r>
    </w:p>
    <w:p w14:paraId="6409F38C" w14:textId="65CD3643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szarvasmarha-, a juh-, a sertés- és a baromfitartásban alkalmazott </w:t>
      </w:r>
      <w:proofErr w:type="spellStart"/>
      <w:r w:rsidRPr="005B581A">
        <w:rPr>
          <w:rFonts w:cs="Times New Roman"/>
        </w:rPr>
        <w:t>itatóberendezések</w:t>
      </w:r>
      <w:proofErr w:type="spellEnd"/>
      <w:r w:rsidRPr="005B581A">
        <w:rPr>
          <w:rFonts w:cs="Times New Roman"/>
        </w:rPr>
        <w:t xml:space="preserve">. </w:t>
      </w:r>
    </w:p>
    <w:p w14:paraId="6CD12FA0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Itatási lehetőségek a legelőn.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301D114D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662D7A55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Etetés és takarmánykiosztás gépei: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79BAF407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Mobil takarmány kiosztó berendezések a szarvasmarha- és a sertéstartásban.</w:t>
      </w:r>
    </w:p>
    <w:p w14:paraId="1430B8F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Beépített takarmánykiosztó berendezések szarvasmarha, sertés és baromfitartásban.</w:t>
      </w:r>
    </w:p>
    <w:p w14:paraId="2C3592E9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Önetetők kialakítása és alkalmazási területei.</w:t>
      </w:r>
    </w:p>
    <w:p w14:paraId="1E51B5AF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Számítógépes takarmányozási rendszerek.</w:t>
      </w:r>
    </w:p>
    <w:p w14:paraId="3FB3C787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6EFA4E6C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Trágyaeltávolítás és hígtrágyakezelés gépei és berendezései:</w:t>
      </w:r>
      <w:r w:rsidRPr="005B581A">
        <w:rPr>
          <w:rFonts w:cs="Times New Roman"/>
        </w:rPr>
        <w:tab/>
        <w:t xml:space="preserve"> </w:t>
      </w:r>
    </w:p>
    <w:p w14:paraId="66BB4EDE" w14:textId="4CC154A0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 xml:space="preserve">Mélyalmos tartástechnológiában alkalmazható trágyaeltávolító gépek: rakodó- és markoló gépek. </w:t>
      </w:r>
    </w:p>
    <w:p w14:paraId="3ACD8BA4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Almozott tartástechnológiánál használható trágyaeltávolító szerkezetek. </w:t>
      </w:r>
    </w:p>
    <w:p w14:paraId="7A72E91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Almozatlan, vagy takarékos almozásnál használható trágyaeltávolító szerkezetek kialakítása, működése és üzemeltetése.</w:t>
      </w:r>
    </w:p>
    <w:p w14:paraId="5955F8D8" w14:textId="6D118BBF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Hígtrágya hasznosításának lehetőségei: hígtrágya szétválasztás gépei és technológiája, a hígtrágya biogázként történő hasznosítása.</w:t>
      </w:r>
    </w:p>
    <w:p w14:paraId="5238688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590E2E99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fejés gépei, berendezései:</w:t>
      </w:r>
    </w:p>
    <w:p w14:paraId="101E8897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Fejőgépek működési elve és felépítése.</w:t>
      </w:r>
    </w:p>
    <w:p w14:paraId="7E6AB6A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Fejőgépek csoportosítása:</w:t>
      </w:r>
    </w:p>
    <w:p w14:paraId="5EED6461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- sajtáros fejőgépek szerkezete és működése,</w:t>
      </w:r>
    </w:p>
    <w:p w14:paraId="5430BD1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- tejvezetékes fejőgépek szerkezete és elrendezése,</w:t>
      </w:r>
    </w:p>
    <w:p w14:paraId="6CD24197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- fejőtermi fejőberendezések szerkezete.</w:t>
      </w:r>
    </w:p>
    <w:p w14:paraId="592B26D4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Fejőberendezések szerkezeti elemei: </w:t>
      </w:r>
    </w:p>
    <w:p w14:paraId="677D7F49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- vákuumellátó egység.</w:t>
      </w:r>
    </w:p>
    <w:p w14:paraId="5488FF6A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- fejőkészülék részei, kialakítása, működése.</w:t>
      </w:r>
    </w:p>
    <w:p w14:paraId="26BB74EE" w14:textId="77777777" w:rsidR="00C63979" w:rsidRPr="005B581A" w:rsidRDefault="00C63979" w:rsidP="00C639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8185C3" w14:textId="503699CB" w:rsidR="00C63979" w:rsidRPr="005B581A" w:rsidRDefault="00C63979" w:rsidP="00C639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Talajművelés és tápanyag-utánpótlás gépeinek felépítése és működése</w:t>
      </w:r>
      <w:r w:rsidRPr="005B581A">
        <w:rPr>
          <w:rFonts w:cs="Times New Roman"/>
          <w:b/>
          <w:bCs/>
          <w:i/>
          <w:iCs/>
        </w:rPr>
        <w:tab/>
      </w:r>
    </w:p>
    <w:p w14:paraId="03F53F45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Talajművelés gépei:</w:t>
      </w:r>
    </w:p>
    <w:p w14:paraId="7288DABC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Eke, tárcsás talajművelő eszközök, kultivátorok, mélylazítók, boronák, hengerek, simító, kombinált talajművelő eszközök felépítése és működése.</w:t>
      </w:r>
    </w:p>
    <w:p w14:paraId="073C4B21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2F1AE9B6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Tápanyag-visszapótlás gépei: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3684B1DA" w14:textId="5ECF6D68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Istállótrágya-szóró gépek felépítése, szóró szerkezetek típusai, </w:t>
      </w:r>
    </w:p>
    <w:p w14:paraId="1BA7BDA8" w14:textId="70E4B05B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Műtrágyaszóró gépek felépítése, adagoló és szóró szerkezetek műszaki megoldásai</w:t>
      </w:r>
    </w:p>
    <w:p w14:paraId="0D23981F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Folyékony műtrágya kijuttatásának gépei.</w:t>
      </w:r>
    </w:p>
    <w:p w14:paraId="298F98AE" w14:textId="77777777" w:rsidR="00C63979" w:rsidRPr="005B581A" w:rsidRDefault="00C63979" w:rsidP="00C639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E126A1" w14:textId="69D64493" w:rsidR="00C63979" w:rsidRPr="005B581A" w:rsidRDefault="00C63979" w:rsidP="00C639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Szaporítás és növényápolás gépeinek felépítése és működése</w:t>
      </w:r>
      <w:r w:rsidRPr="005B581A">
        <w:rPr>
          <w:rFonts w:cs="Times New Roman"/>
          <w:b/>
          <w:bCs/>
          <w:i/>
          <w:iCs/>
        </w:rPr>
        <w:tab/>
      </w:r>
    </w:p>
    <w:p w14:paraId="4C9392A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Vető- ültető és palántázó gépek: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546EECC9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proofErr w:type="spellStart"/>
      <w:r w:rsidRPr="005B581A">
        <w:rPr>
          <w:rFonts w:cs="Times New Roman"/>
        </w:rPr>
        <w:t>Sorbavetőgép</w:t>
      </w:r>
      <w:proofErr w:type="spellEnd"/>
      <w:r w:rsidRPr="005B581A">
        <w:rPr>
          <w:rFonts w:cs="Times New Roman"/>
        </w:rPr>
        <w:t xml:space="preserve"> általános felépítése, alkalmazott vetőszerkezet megoldások, működésük és beállítási lehetőségeik.</w:t>
      </w:r>
    </w:p>
    <w:p w14:paraId="3E7EB11D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Szemenként vető gépek általános felépítése, vetőszerkezetek csoportosítása, felépítése, működési elve.</w:t>
      </w:r>
    </w:p>
    <w:p w14:paraId="1D5D7410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Burgonyaültető gépek csoportosítása, általános felépítése.</w:t>
      </w:r>
    </w:p>
    <w:p w14:paraId="253A4B14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Palántázó gépek csoportosítása, felépítése és működése.</w:t>
      </w:r>
    </w:p>
    <w:p w14:paraId="485EF9C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7EA069DB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növényvédelem gépei: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6B09E35A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Permetezőgép hidraulikai vázlata, szerkezeti felépítése, működési elve.</w:t>
      </w:r>
    </w:p>
    <w:p w14:paraId="7563EA01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Csávázási módok, </w:t>
      </w:r>
      <w:proofErr w:type="spellStart"/>
      <w:r w:rsidRPr="005B581A">
        <w:rPr>
          <w:rFonts w:cs="Times New Roman"/>
        </w:rPr>
        <w:t>csávázógép</w:t>
      </w:r>
      <w:proofErr w:type="spellEnd"/>
      <w:r w:rsidRPr="005B581A">
        <w:rPr>
          <w:rFonts w:cs="Times New Roman"/>
        </w:rPr>
        <w:t xml:space="preserve"> általános felépítése, működése.</w:t>
      </w:r>
    </w:p>
    <w:p w14:paraId="15152160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Munkavédelmi szabályok, környezetvédelmi előírások és teendők.</w:t>
      </w:r>
    </w:p>
    <w:p w14:paraId="66AE20D6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412E9E17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Öntözés gépei: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3473A4DC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vízkiemelés gépei, szivattyúk csoportosítása, működésük jellemzői.</w:t>
      </w:r>
    </w:p>
    <w:p w14:paraId="538850DB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Öntözőcsövek, csőkötések, csőszerelvények jellemző kialakításai.</w:t>
      </w:r>
    </w:p>
    <w:p w14:paraId="2F92BF98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Szórófejek alkalmazott típusai, működésük.</w:t>
      </w:r>
    </w:p>
    <w:p w14:paraId="2BCD027C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Szántóföldi öntözőberendezések felépítése, működése, üzemeltetése.</w:t>
      </w:r>
    </w:p>
    <w:p w14:paraId="72E527D6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öntözés gépeinek munkavédelmi előírásai.</w:t>
      </w:r>
    </w:p>
    <w:p w14:paraId="5C361FF2" w14:textId="77777777" w:rsidR="00C63979" w:rsidRPr="005B581A" w:rsidRDefault="00C63979" w:rsidP="00C6397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7473A3" w14:textId="6BFFDFC4" w:rsidR="00C63979" w:rsidRPr="005B581A" w:rsidRDefault="00C63979" w:rsidP="00C6397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Betakarítás, szállítás, anyagmozgatás gépeinek felépítése és működése</w:t>
      </w:r>
      <w:r w:rsidRPr="005B581A">
        <w:rPr>
          <w:rFonts w:cs="Times New Roman"/>
          <w:b/>
          <w:bCs/>
          <w:i/>
          <w:iCs/>
        </w:rPr>
        <w:tab/>
      </w:r>
    </w:p>
    <w:p w14:paraId="4584FD3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proofErr w:type="spellStart"/>
      <w:r w:rsidRPr="005B581A">
        <w:rPr>
          <w:rFonts w:cs="Times New Roman"/>
        </w:rPr>
        <w:lastRenderedPageBreak/>
        <w:t>Szemestermény</w:t>
      </w:r>
      <w:proofErr w:type="spellEnd"/>
      <w:r w:rsidRPr="005B581A">
        <w:rPr>
          <w:rFonts w:cs="Times New Roman"/>
        </w:rPr>
        <w:t xml:space="preserve"> betakarító gépek: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19F23DDC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Aratócséplőgép általános felépítése</w:t>
      </w:r>
    </w:p>
    <w:p w14:paraId="7D3BDA77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Kukorica betakarítási módok és gépei</w:t>
      </w:r>
    </w:p>
    <w:p w14:paraId="7C38F43F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Napraforgó betakarító gépek</w:t>
      </w:r>
    </w:p>
    <w:p w14:paraId="2FFF202E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698251F6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Gyökér és gumós növényeket betakarító gépek: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478F2E9F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Cukorrépa-betakarítás alapműveletei, technológiái.</w:t>
      </w:r>
    </w:p>
    <w:p w14:paraId="1FB99A4B" w14:textId="3D2D404B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Fejező, kiszedő, tisztító és szállító szerkezetek kialakításai, működési elvek, beállításuk.</w:t>
      </w:r>
    </w:p>
    <w:p w14:paraId="2E60E4D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Burgonyabetakarító gépek szerkezeti felépítése és működésük.</w:t>
      </w:r>
    </w:p>
    <w:p w14:paraId="5637214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</w:p>
    <w:p w14:paraId="1C03BA12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Szállítás, anyagmozgatás gépei: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5605F6E4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anyagmozgató gépek csoportosítása.</w:t>
      </w:r>
    </w:p>
    <w:p w14:paraId="3DDD6511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Külső téri szállítás gépei.</w:t>
      </w:r>
    </w:p>
    <w:p w14:paraId="717B07A7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Mezőgazdasági pótkocsik.</w:t>
      </w:r>
    </w:p>
    <w:p w14:paraId="17E180A4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Folyamatos és szakaszos üzemű szállítóberendezések.</w:t>
      </w:r>
    </w:p>
    <w:p w14:paraId="4110C781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Homlokrakodó és forgógémes rakodó szerkezeti felépítése, üzemeltetése.</w:t>
      </w:r>
    </w:p>
    <w:p w14:paraId="3BC274FB" w14:textId="77777777" w:rsidR="00C63979" w:rsidRPr="005B581A" w:rsidRDefault="00C63979" w:rsidP="00C6397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szállító és rakodógépek biztonságtechnikai és munkavédelmi előírásai.</w:t>
      </w:r>
    </w:p>
    <w:p w14:paraId="44BED5F7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234828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2C942829" w14:textId="73CD3C99" w:rsidR="00A23F09" w:rsidRPr="005B581A" w:rsidRDefault="006A037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szaktanterem, tanüzem (gépszín).</w:t>
      </w:r>
    </w:p>
    <w:p w14:paraId="4AD56983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E57B838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66431D60" w14:textId="4337BD1A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37CACE55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782C75FB" w14:textId="0A4FECD1" w:rsidR="00A23F09" w:rsidRPr="005B581A" w:rsidRDefault="00DF69C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t>Géptan gyakorlat</w:t>
      </w:r>
      <w:r w:rsidR="00A23F09" w:rsidRPr="005B581A">
        <w:rPr>
          <w:rFonts w:cs="Times New Roman"/>
          <w:b/>
        </w:rPr>
        <w:t xml:space="preserve"> tantárgy</w:t>
      </w:r>
      <w:r w:rsidR="00A23F09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196</w:t>
      </w:r>
      <w:r w:rsidR="00A23F09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196</w:t>
      </w:r>
      <w:r w:rsidR="00A23F09" w:rsidRPr="005B581A">
        <w:rPr>
          <w:rFonts w:cs="Times New Roman"/>
          <w:b/>
        </w:rPr>
        <w:t xml:space="preserve"> óra*</w:t>
      </w:r>
    </w:p>
    <w:p w14:paraId="5CB7177E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70D199B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4C9C5189" w14:textId="48640BFB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23F0C2EC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66729C84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55EB6A6A" w14:textId="0F2D0367" w:rsidR="00A23F09" w:rsidRPr="005B581A" w:rsidRDefault="00DF69C3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már elsajátított elméleti ismeretekre alapozva olyan gyakorlati tapasztalatok kialakítása, amelyekkel a termelésben használatos gépeket – a végzett szakemberek - biztonságosan tudják üzemeltetni, szabályozni.  </w:t>
      </w:r>
    </w:p>
    <w:p w14:paraId="435E4504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28A827F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66BD0605" w14:textId="48E4421C" w:rsidR="00A23F09" w:rsidRPr="005B581A" w:rsidRDefault="00DF69C3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Géptan, a Növénytermesztés és az Állattenyésztés elméleti és gyakorlati tantárgyak kapcsolódó témakörei</w:t>
      </w:r>
    </w:p>
    <w:p w14:paraId="7C9CDD62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8E5E433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3331C9D6" w14:textId="7EC8765F" w:rsidR="00DF69C3" w:rsidRPr="005B581A" w:rsidRDefault="00DF69C3" w:rsidP="00DF69C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Gépelemek</w:t>
      </w:r>
      <w:r w:rsidRPr="005B581A">
        <w:rPr>
          <w:rFonts w:cs="Times New Roman"/>
          <w:b/>
          <w:bCs/>
          <w:i/>
          <w:iCs/>
        </w:rPr>
        <w:tab/>
      </w:r>
    </w:p>
    <w:p w14:paraId="1818DD8D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Kötőgépelemek, tengelyek, csapágyak, tengelykapcsolók, hajtások felismerése mezőgazdasági erő- és munkagépeken, az egyszerűbb gépelemek szerelése.</w:t>
      </w:r>
    </w:p>
    <w:p w14:paraId="0CF836A7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5562A3" w14:textId="2F4F8DD8" w:rsidR="00DF69C3" w:rsidRPr="005B581A" w:rsidRDefault="00DF69C3" w:rsidP="00DF69C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Erőgépek és karbantartásuk</w:t>
      </w:r>
      <w:r w:rsidRPr="005B581A">
        <w:rPr>
          <w:rFonts w:cs="Times New Roman"/>
          <w:b/>
          <w:bCs/>
          <w:i/>
          <w:iCs/>
        </w:rPr>
        <w:tab/>
      </w:r>
    </w:p>
    <w:p w14:paraId="4BB5C302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Mezőgazdasági erőgépek (szerkezeti részek bemutatása, működési elvük megismerése, ellenőrzési, karbantartási feladatok elvégzése): </w:t>
      </w:r>
    </w:p>
    <w:p w14:paraId="1706FB9F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Motor szerkezeti felépítésének és működési elvének tanulmányozása, tüzelőanyag-ellátó, kenési és hűtési rendszerek megismerése.</w:t>
      </w:r>
    </w:p>
    <w:p w14:paraId="01EFB8B7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Erőátviteli rendszer.</w:t>
      </w:r>
    </w:p>
    <w:p w14:paraId="648DEF90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Kormány- és járószerkezet.</w:t>
      </w:r>
    </w:p>
    <w:p w14:paraId="342C522A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Fékszerkezetek. </w:t>
      </w:r>
    </w:p>
    <w:p w14:paraId="2358E07D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Elektromos berendezések.</w:t>
      </w:r>
    </w:p>
    <w:p w14:paraId="23A8DCF9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Alváz, vonó- és függesztő berendezések.</w:t>
      </w:r>
    </w:p>
    <w:p w14:paraId="203213D3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2F578D" w14:textId="5D1AE7B1" w:rsidR="00DF69C3" w:rsidRPr="005B581A" w:rsidRDefault="00DF69C3" w:rsidP="00DF69C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Állattenyésztés épületeinek, gépeinek üzemeltetése, karbantartása</w:t>
      </w:r>
      <w:r w:rsidRPr="005B581A">
        <w:rPr>
          <w:rFonts w:cs="Times New Roman"/>
          <w:b/>
          <w:bCs/>
          <w:i/>
          <w:iCs/>
        </w:rPr>
        <w:tab/>
      </w:r>
    </w:p>
    <w:p w14:paraId="7F3E8426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Különböző fajú, korú és hasznosítású állatok elhelyezésére szolgáló épületek kialakítása, technológiai berendezései:</w:t>
      </w:r>
      <w:r w:rsidRPr="005B581A">
        <w:rPr>
          <w:rFonts w:cs="Times New Roman"/>
        </w:rPr>
        <w:tab/>
      </w:r>
    </w:p>
    <w:p w14:paraId="604D67C0" w14:textId="77777777" w:rsidR="00DF69C3" w:rsidRPr="005B581A" w:rsidRDefault="00DF69C3" w:rsidP="00DF69C3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Szarvasmarha, sertés, juh, baromfi istállók kialakítása. </w:t>
      </w:r>
    </w:p>
    <w:p w14:paraId="1560DCD8" w14:textId="77777777" w:rsidR="00DF69C3" w:rsidRPr="005B581A" w:rsidRDefault="00DF69C3" w:rsidP="00DF69C3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Padozat, falazat, födémszerkezetek. </w:t>
      </w:r>
    </w:p>
    <w:p w14:paraId="14668A43" w14:textId="77777777" w:rsidR="00DF69C3" w:rsidRPr="005B581A" w:rsidRDefault="00DF69C3" w:rsidP="00DF69C3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Tervrajzok és a valóság összehasonlítása. </w:t>
      </w:r>
    </w:p>
    <w:p w14:paraId="758B853E" w14:textId="77777777" w:rsidR="00DF69C3" w:rsidRPr="005B581A" w:rsidRDefault="00DF69C3" w:rsidP="00DF69C3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Belső technológiaelrendezése, elemei. </w:t>
      </w:r>
    </w:p>
    <w:p w14:paraId="6C9733F4" w14:textId="77777777" w:rsidR="00DF69C3" w:rsidRPr="005B581A" w:rsidRDefault="00DF69C3" w:rsidP="00DF69C3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Épületek energia forrásai és fogyasztói. </w:t>
      </w:r>
    </w:p>
    <w:p w14:paraId="29847E2C" w14:textId="240F2D72" w:rsidR="00DF69C3" w:rsidRPr="005B581A" w:rsidRDefault="00EA3A96" w:rsidP="00DF69C3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>
        <w:rPr>
          <w:rFonts w:cs="Times New Roman"/>
        </w:rPr>
        <w:t xml:space="preserve">Képződött hulladék </w:t>
      </w:r>
      <w:r w:rsidR="00DF69C3" w:rsidRPr="005B581A">
        <w:rPr>
          <w:rFonts w:cs="Times New Roman"/>
        </w:rPr>
        <w:t xml:space="preserve">gyűjtése, kezelése. </w:t>
      </w:r>
    </w:p>
    <w:p w14:paraId="79DF6ADF" w14:textId="77777777" w:rsidR="00DF69C3" w:rsidRPr="005B581A" w:rsidRDefault="00DF69C3" w:rsidP="00DF69C3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Környezetvédelem. </w:t>
      </w:r>
    </w:p>
    <w:p w14:paraId="1296A953" w14:textId="41F505DA" w:rsidR="00DF69C3" w:rsidRPr="005B581A" w:rsidRDefault="00DF69C3" w:rsidP="00DF69C3">
      <w:pPr>
        <w:pStyle w:val="Listaszerbekezds"/>
        <w:numPr>
          <w:ilvl w:val="0"/>
          <w:numId w:val="14"/>
        </w:numPr>
        <w:spacing w:after="0"/>
        <w:rPr>
          <w:rFonts w:cs="Times New Roman"/>
        </w:rPr>
      </w:pPr>
      <w:r w:rsidRPr="005B581A">
        <w:rPr>
          <w:rFonts w:cs="Times New Roman"/>
        </w:rPr>
        <w:t>Telep működési rendje.</w:t>
      </w:r>
    </w:p>
    <w:p w14:paraId="38EA9A76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ab/>
      </w:r>
    </w:p>
    <w:p w14:paraId="1B347B62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Állattartó épületek klímaberendezéseinek beállítása, ellenőrzése, üzemeltetése, karbantartása: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476E2243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Klíma mérésére szolgáló eszközök és műszerek használata, mérések regisztrálása</w:t>
      </w:r>
    </w:p>
    <w:p w14:paraId="67253F00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(hőmérők, légnyomásmérők, páratartalom mérők, gázminta elemző szondák).</w:t>
      </w:r>
    </w:p>
    <w:p w14:paraId="1AEEDAF6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</w:t>
      </w:r>
      <w:proofErr w:type="spellStart"/>
      <w:r w:rsidRPr="005B581A">
        <w:rPr>
          <w:rFonts w:cs="Times New Roman"/>
        </w:rPr>
        <w:t>klimatizálás</w:t>
      </w:r>
      <w:proofErr w:type="spellEnd"/>
      <w:r w:rsidRPr="005B581A">
        <w:rPr>
          <w:rFonts w:cs="Times New Roman"/>
        </w:rPr>
        <w:t xml:space="preserve"> lehetőségei: fűtés, hűtés, levegőtisztítás, párásítás.</w:t>
      </w:r>
    </w:p>
    <w:p w14:paraId="5852E1C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Telepeken alkalmazott fűtő berendezések: kazánok, </w:t>
      </w:r>
      <w:proofErr w:type="spellStart"/>
      <w:r w:rsidRPr="005B581A">
        <w:rPr>
          <w:rFonts w:cs="Times New Roman"/>
        </w:rPr>
        <w:t>hőlégfúvók</w:t>
      </w:r>
      <w:proofErr w:type="spellEnd"/>
      <w:r w:rsidRPr="005B581A">
        <w:rPr>
          <w:rFonts w:cs="Times New Roman"/>
        </w:rPr>
        <w:t>, hősugárzók beállítása, üzemeltetése.</w:t>
      </w:r>
    </w:p>
    <w:p w14:paraId="7EACD4B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Fűtőberendezésekkel kapcsolatos biztonságtechnikai előírások.</w:t>
      </w:r>
    </w:p>
    <w:p w14:paraId="4769D550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Szellőztetés berendezéseinek bemutatása, üzemeltetése.</w:t>
      </w:r>
    </w:p>
    <w:p w14:paraId="42292DB6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Adott </w:t>
      </w:r>
      <w:proofErr w:type="gramStart"/>
      <w:r w:rsidRPr="005B581A">
        <w:rPr>
          <w:rFonts w:cs="Times New Roman"/>
        </w:rPr>
        <w:t>épület fűtési</w:t>
      </w:r>
      <w:proofErr w:type="gramEnd"/>
      <w:r w:rsidRPr="005B581A">
        <w:rPr>
          <w:rFonts w:cs="Times New Roman"/>
        </w:rPr>
        <w:t>, szellőztetési rendszerének tanulmányozása.</w:t>
      </w:r>
    </w:p>
    <w:p w14:paraId="40CB7C2E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ab/>
      </w:r>
    </w:p>
    <w:p w14:paraId="5967BB1D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vízellátás módjai, itatás, etetés, takarmánykiosztás gépeinek beállítása, ellenőrzése, üzemeltetése, karbantartása:</w:t>
      </w:r>
      <w:r w:rsidRPr="005B581A">
        <w:rPr>
          <w:rFonts w:cs="Times New Roman"/>
        </w:rPr>
        <w:tab/>
      </w:r>
    </w:p>
    <w:p w14:paraId="7B822F88" w14:textId="77777777" w:rsidR="00DF69C3" w:rsidRPr="005B581A" w:rsidRDefault="00DF69C3" w:rsidP="00DF69C3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Különböző működési elvű itató-berendezések kialakításának megismerése. </w:t>
      </w:r>
    </w:p>
    <w:p w14:paraId="4C66791B" w14:textId="77777777" w:rsidR="00DF69C3" w:rsidRPr="005B581A" w:rsidRDefault="00DF69C3" w:rsidP="00DF69C3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5B581A">
        <w:rPr>
          <w:rFonts w:cs="Times New Roman"/>
        </w:rPr>
        <w:t>Itatók vízhálózathoz való csatlakoztatása.</w:t>
      </w:r>
    </w:p>
    <w:p w14:paraId="1240CEAA" w14:textId="77777777" w:rsidR="00DF69C3" w:rsidRPr="005B581A" w:rsidRDefault="00DF69C3" w:rsidP="00DF69C3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Itatók vízszintjének beállítási lehetőségei és módjai. </w:t>
      </w:r>
    </w:p>
    <w:p w14:paraId="5B44F8AB" w14:textId="77777777" w:rsidR="00DF69C3" w:rsidRPr="005B581A" w:rsidRDefault="00DF69C3" w:rsidP="00DF69C3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Csoportos szinttartásos itatók elhelyezése, beállítása. </w:t>
      </w:r>
    </w:p>
    <w:p w14:paraId="000498B5" w14:textId="77777777" w:rsidR="00DF69C3" w:rsidRPr="005B581A" w:rsidRDefault="00DF69C3" w:rsidP="00DF69C3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Itatók vízáteresztő képességének változtatása. </w:t>
      </w:r>
    </w:p>
    <w:p w14:paraId="4B631066" w14:textId="77777777" w:rsidR="00DF69C3" w:rsidRPr="005B581A" w:rsidRDefault="00DF69C3" w:rsidP="00DF69C3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5B581A">
        <w:rPr>
          <w:rFonts w:cs="Times New Roman"/>
        </w:rPr>
        <w:t xml:space="preserve">Vízhőfok szabályozás. Itatók karbantartása. </w:t>
      </w:r>
    </w:p>
    <w:p w14:paraId="3278FF2F" w14:textId="77777777" w:rsidR="00DF69C3" w:rsidRPr="005B581A" w:rsidRDefault="00DF69C3" w:rsidP="00DF69C3">
      <w:pPr>
        <w:pStyle w:val="Listaszerbekezds"/>
        <w:numPr>
          <w:ilvl w:val="0"/>
          <w:numId w:val="13"/>
        </w:numPr>
        <w:spacing w:after="0"/>
        <w:rPr>
          <w:rFonts w:cs="Times New Roman"/>
        </w:rPr>
      </w:pPr>
      <w:r w:rsidRPr="005B581A">
        <w:rPr>
          <w:rFonts w:cs="Times New Roman"/>
        </w:rPr>
        <w:t>Keletkezett szennyvíz összegyűjtése, kezelése, elvezetése.</w:t>
      </w:r>
    </w:p>
    <w:p w14:paraId="66E28583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ab/>
      </w:r>
    </w:p>
    <w:p w14:paraId="1B28F1D2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Silómaró gépek kialakítása és üzemeltetése.</w:t>
      </w:r>
    </w:p>
    <w:p w14:paraId="0CD1C91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Mobil takarmánykeverő és kiosztó kocsik felépítése és üzemeltetése.</w:t>
      </w:r>
    </w:p>
    <w:p w14:paraId="671CACAE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Napi tartályok feltöltése, ürítése, tisztítása.</w:t>
      </w:r>
    </w:p>
    <w:p w14:paraId="52197EEE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Beépített takarmány kiosztó berendezések megismerése különböző állatfajok esetében, üzemeltetésük, karbantartásuk.</w:t>
      </w:r>
    </w:p>
    <w:p w14:paraId="372743A2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Egyedi és csoportos adagmennyiség szabályzók beállítása súlyra és térfogatra.</w:t>
      </w:r>
    </w:p>
    <w:p w14:paraId="785A6927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Folyékony takarmány keverésének és kiosztásának géprendszere.</w:t>
      </w:r>
    </w:p>
    <w:p w14:paraId="3F80EC10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Számítógépes telepirányítási (takarmányozási) rendszer megismerése.</w:t>
      </w:r>
    </w:p>
    <w:p w14:paraId="4FECF50F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ab/>
      </w:r>
    </w:p>
    <w:p w14:paraId="508212B8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Trágyaeltávolítás, trágyakezelés gépeinek beállítása, </w:t>
      </w:r>
      <w:proofErr w:type="spellStart"/>
      <w:r w:rsidRPr="005B581A">
        <w:rPr>
          <w:rFonts w:cs="Times New Roman"/>
        </w:rPr>
        <w:t>beállítása</w:t>
      </w:r>
      <w:proofErr w:type="spellEnd"/>
      <w:r w:rsidRPr="005B581A">
        <w:rPr>
          <w:rFonts w:cs="Times New Roman"/>
        </w:rPr>
        <w:t>, üzemeltetése, karbantartása:</w:t>
      </w:r>
      <w:r w:rsidRPr="005B581A">
        <w:rPr>
          <w:rFonts w:cs="Times New Roman"/>
        </w:rPr>
        <w:tab/>
      </w:r>
    </w:p>
    <w:p w14:paraId="2915079E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Markoló, rakodó gépek felépítése üzemeltetése.</w:t>
      </w:r>
    </w:p>
    <w:p w14:paraId="26D20C05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Szippantó szállító kocsik kialakítása, működése.</w:t>
      </w:r>
    </w:p>
    <w:p w14:paraId="6323EA90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Hidraulikus trágyaeltávolító szerkezetek kialakítása, működtetése. (szárnylapátos, lengőlapátos, </w:t>
      </w:r>
      <w:proofErr w:type="spellStart"/>
      <w:r w:rsidRPr="005B581A">
        <w:rPr>
          <w:rFonts w:cs="Times New Roman"/>
        </w:rPr>
        <w:t>billenőlapos</w:t>
      </w:r>
      <w:proofErr w:type="spellEnd"/>
      <w:r w:rsidRPr="005B581A">
        <w:rPr>
          <w:rFonts w:cs="Times New Roman"/>
        </w:rPr>
        <w:t>, trágyaszános kihúzó szerkezetek).</w:t>
      </w:r>
    </w:p>
    <w:p w14:paraId="73EA92D7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Hígtrágya szivattyúk üzemeltetése. Hígtrágya fázisbontás eszközei.</w:t>
      </w:r>
    </w:p>
    <w:p w14:paraId="09103DF7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ab/>
      </w:r>
    </w:p>
    <w:p w14:paraId="4F25E9F2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Különböző rendszerű fejőgépek szerkezeti elemeinek megismerése, szét- és összeszerelés:</w:t>
      </w:r>
    </w:p>
    <w:p w14:paraId="7C8CD21C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Vákuum rendszer elemeinek vizsgálata: vákuumszivattyú, légüst nyomásszabályzó,</w:t>
      </w:r>
    </w:p>
    <w:p w14:paraId="41657D46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vákuumcsapok</w:t>
      </w:r>
      <w:proofErr w:type="gramEnd"/>
      <w:r w:rsidRPr="005B581A">
        <w:rPr>
          <w:rFonts w:cs="Times New Roman"/>
        </w:rPr>
        <w:t>, nyomásmérő óra, vákuumvezeték.</w:t>
      </w:r>
    </w:p>
    <w:p w14:paraId="6D83BF11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Vákuumszivattyú karbantartása, nyomásszabályzó beállítása.</w:t>
      </w:r>
    </w:p>
    <w:p w14:paraId="7245EACE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Fejőkészülék összeállítása próbaüzeme.</w:t>
      </w:r>
    </w:p>
    <w:p w14:paraId="7F4DD5F2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15A185" w14:textId="78F4F4DE" w:rsidR="00DF69C3" w:rsidRPr="005B581A" w:rsidRDefault="00DF69C3" w:rsidP="00DF69C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Talajművelés és tápanyag-utánpótlás gépeinek beállítása, üzemeltetése, karbantartása</w:t>
      </w:r>
      <w:r w:rsidRPr="005B581A">
        <w:rPr>
          <w:rFonts w:cs="Times New Roman"/>
          <w:b/>
          <w:bCs/>
          <w:i/>
          <w:iCs/>
        </w:rPr>
        <w:tab/>
      </w:r>
    </w:p>
    <w:p w14:paraId="20E247DB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talajművelés gépei:</w:t>
      </w:r>
    </w:p>
    <w:p w14:paraId="23EB5C8D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Eke, tárcsás talajművelő eszközök, kultivátorok, mélylazítók, kombinált talajművelő eszközök bemutatása, felépítése, beállítása.</w:t>
      </w:r>
    </w:p>
    <w:p w14:paraId="174A4559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Hengerek, boronák, simítók bemutatása, felépítése </w:t>
      </w:r>
    </w:p>
    <w:p w14:paraId="17531CAF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Talajművelő gépek üzemeltetése.</w:t>
      </w:r>
    </w:p>
    <w:p w14:paraId="6A8025A3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</w:p>
    <w:p w14:paraId="5130C3AB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tápanyag-visszapótlás gépei: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56CF4EB6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szerves- és műtrágyaszórók bemutatása, felépítése, beszabályozása, üzemeltetésre való előkészítése, üzemeltetés.</w:t>
      </w:r>
    </w:p>
    <w:p w14:paraId="6A0B82EB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kiszórt mennyiség ellenőrzése.</w:t>
      </w:r>
    </w:p>
    <w:p w14:paraId="56AA534D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szerves- és műtrágyaszórók karbantartása.</w:t>
      </w:r>
    </w:p>
    <w:p w14:paraId="5F4A9A52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Tápanyag-visszapótlás gépeinek üzemeltetése.</w:t>
      </w:r>
    </w:p>
    <w:p w14:paraId="07623113" w14:textId="575D441D" w:rsidR="00DF69C3" w:rsidRPr="005B581A" w:rsidRDefault="00DF69C3" w:rsidP="00DF69C3">
      <w:pPr>
        <w:tabs>
          <w:tab w:val="left" w:pos="1418"/>
          <w:tab w:val="right" w:pos="9072"/>
        </w:tabs>
        <w:spacing w:after="0"/>
        <w:rPr>
          <w:rFonts w:cs="Times New Roman"/>
        </w:rPr>
      </w:pPr>
    </w:p>
    <w:p w14:paraId="5D01606B" w14:textId="11A79C52" w:rsidR="00DF69C3" w:rsidRPr="005B581A" w:rsidRDefault="00DF69C3" w:rsidP="00DF69C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Szaporítás és növényápolás gépeinek beállítása, üzemeltetése, karbantartása</w:t>
      </w:r>
      <w:r w:rsidRPr="005B581A">
        <w:rPr>
          <w:rFonts w:cs="Times New Roman"/>
          <w:b/>
          <w:bCs/>
          <w:i/>
          <w:iCs/>
        </w:rPr>
        <w:tab/>
      </w:r>
    </w:p>
    <w:p w14:paraId="18DCE3C2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vetőgépek, ültető- és </w:t>
      </w:r>
      <w:proofErr w:type="spellStart"/>
      <w:r w:rsidRPr="005B581A">
        <w:rPr>
          <w:rFonts w:cs="Times New Roman"/>
        </w:rPr>
        <w:t>palántázógépek</w:t>
      </w:r>
      <w:proofErr w:type="spellEnd"/>
      <w:r w:rsidRPr="005B581A">
        <w:rPr>
          <w:rFonts w:cs="Times New Roman"/>
        </w:rPr>
        <w:t>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6D1A38C1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</w:t>
      </w:r>
      <w:proofErr w:type="spellStart"/>
      <w:r w:rsidRPr="005B581A">
        <w:rPr>
          <w:rFonts w:cs="Times New Roman"/>
        </w:rPr>
        <w:t>sorbavető</w:t>
      </w:r>
      <w:proofErr w:type="spellEnd"/>
      <w:r w:rsidRPr="005B581A">
        <w:rPr>
          <w:rFonts w:cs="Times New Roman"/>
        </w:rPr>
        <w:t xml:space="preserve"> gépek bemutatása, felépítése, típusai.</w:t>
      </w:r>
    </w:p>
    <w:p w14:paraId="2200358F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csoroszlyaszám meghatározása, nyomjelző beállítása.</w:t>
      </w:r>
    </w:p>
    <w:p w14:paraId="7D1362B9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magadagolás pontosságának ellenőrzése, próbaüzemeltetése.</w:t>
      </w:r>
    </w:p>
    <w:p w14:paraId="6BBF40C0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Szemenként vető gépek.</w:t>
      </w:r>
    </w:p>
    <w:p w14:paraId="2323F52C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Mechanikus és pneumatikus szemenként vetők bemutatása, tőtávolság meghatározása.</w:t>
      </w:r>
    </w:p>
    <w:p w14:paraId="3581505B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vetőgépek beszabályozása különféle sor- és tőtávolság esetén.</w:t>
      </w:r>
    </w:p>
    <w:p w14:paraId="3CF495D1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Próbaüzemelés, karbantartás, tárolás, balesetelhárítási előírások.</w:t>
      </w:r>
    </w:p>
    <w:p w14:paraId="0E2435D7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Burgonyaültetők bemutatása, beszabályozása, próbaüzemeltetése, karbantartása, tárolása.</w:t>
      </w:r>
    </w:p>
    <w:p w14:paraId="1E323473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palántázó-gép bemutatása, beállítása, karbantartása, kapcsolása az erőgéphez.</w:t>
      </w:r>
    </w:p>
    <w:p w14:paraId="0712F43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Balesetelhárítási előírások.</w:t>
      </w:r>
    </w:p>
    <w:p w14:paraId="7D2FFD61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Vetőgépek üzemeltetése.</w:t>
      </w:r>
    </w:p>
    <w:p w14:paraId="351867CD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</w:p>
    <w:p w14:paraId="0452FD2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Növényvédő gépek: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7EC6F7FD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permetezőgépek bemutatása.</w:t>
      </w:r>
    </w:p>
    <w:p w14:paraId="3224ACE8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főbb szerkezeti részek felépítése, típusai (szivattyúk, ventilátorok, fúvókák stb.).</w:t>
      </w:r>
    </w:p>
    <w:p w14:paraId="440A0DD5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gépek karbantartása, beszabályozása, próbaüzemeltetése, balesetelhárítási szabályai.</w:t>
      </w:r>
    </w:p>
    <w:p w14:paraId="50C17E24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A csávázó-gépek bemutatása, a gépek tárolása.</w:t>
      </w:r>
    </w:p>
    <w:p w14:paraId="2A111C26" w14:textId="77777777" w:rsidR="00DF69C3" w:rsidRPr="005B581A" w:rsidRDefault="00DF69C3" w:rsidP="00DF69C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7194F3" w14:textId="5FE1DF6B" w:rsidR="00DF69C3" w:rsidRPr="005B581A" w:rsidRDefault="00DF69C3" w:rsidP="00DF69C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Betakarítás, szállítás, anyagmozgatás gépeinek beállítása, üzemeltetése, karbantartása</w:t>
      </w:r>
      <w:r w:rsidRPr="005B581A">
        <w:rPr>
          <w:rFonts w:cs="Times New Roman"/>
          <w:b/>
          <w:bCs/>
          <w:i/>
          <w:iCs/>
        </w:rPr>
        <w:tab/>
      </w:r>
    </w:p>
    <w:p w14:paraId="396C227E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spellStart"/>
      <w:r w:rsidRPr="005B581A">
        <w:rPr>
          <w:rFonts w:cs="Times New Roman"/>
        </w:rPr>
        <w:t>Szemestermény</w:t>
      </w:r>
      <w:proofErr w:type="spellEnd"/>
      <w:r w:rsidRPr="005B581A">
        <w:rPr>
          <w:rFonts w:cs="Times New Roman"/>
        </w:rPr>
        <w:t xml:space="preserve"> betakarító gépek:</w:t>
      </w:r>
    </w:p>
    <w:p w14:paraId="04740B20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rendre arató bemutatása.</w:t>
      </w:r>
    </w:p>
    <w:p w14:paraId="72DB8BCF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arató-cséplőgép bemutatása, felépítése, működése, karbantartása:</w:t>
      </w:r>
    </w:p>
    <w:p w14:paraId="6B8F8573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kasza</w:t>
      </w:r>
      <w:proofErr w:type="gramEnd"/>
      <w:r w:rsidRPr="005B581A">
        <w:rPr>
          <w:rFonts w:cs="Times New Roman"/>
        </w:rPr>
        <w:t xml:space="preserve">, motolla, terelőcsiga, behordó-ujjak beszabályozása, karbantartása, a biztonsági kapcsolók beállításának bemutatása, </w:t>
      </w:r>
    </w:p>
    <w:p w14:paraId="7BFF735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terményfelhordó</w:t>
      </w:r>
      <w:proofErr w:type="gramEnd"/>
      <w:r w:rsidRPr="005B581A">
        <w:rPr>
          <w:rFonts w:cs="Times New Roman"/>
        </w:rPr>
        <w:t xml:space="preserve"> lánc szerelése, bemutatása, </w:t>
      </w:r>
    </w:p>
    <w:p w14:paraId="11F9372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a</w:t>
      </w:r>
      <w:proofErr w:type="gramEnd"/>
      <w:r w:rsidRPr="005B581A">
        <w:rPr>
          <w:rFonts w:cs="Times New Roman"/>
        </w:rPr>
        <w:t xml:space="preserve"> cséplőszerkezet bemutatása, verőlécek szerelése, a cséplőrés és a dobfordulat állításának bemutatása, </w:t>
      </w:r>
    </w:p>
    <w:p w14:paraId="20C5F64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a</w:t>
      </w:r>
      <w:proofErr w:type="gramEnd"/>
      <w:r w:rsidRPr="005B581A">
        <w:rPr>
          <w:rFonts w:cs="Times New Roman"/>
        </w:rPr>
        <w:t xml:space="preserve"> tisztítószerkezet beszabályozása, rosták, szalmarázók, kalász és magfelhordók szerelésének bemutatása, </w:t>
      </w:r>
    </w:p>
    <w:p w14:paraId="658638E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csőtörő</w:t>
      </w:r>
      <w:proofErr w:type="gramEnd"/>
      <w:r w:rsidRPr="005B581A">
        <w:rPr>
          <w:rFonts w:cs="Times New Roman"/>
        </w:rPr>
        <w:t xml:space="preserve"> adapterek bemutatása, </w:t>
      </w:r>
    </w:p>
    <w:p w14:paraId="69426683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az</w:t>
      </w:r>
      <w:proofErr w:type="gramEnd"/>
      <w:r w:rsidRPr="005B581A">
        <w:rPr>
          <w:rFonts w:cs="Times New Roman"/>
        </w:rPr>
        <w:t xml:space="preserve"> arató-cséplőgép átalakítása kukorica betakarítására, bemutatás, </w:t>
      </w:r>
    </w:p>
    <w:p w14:paraId="336392F2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az</w:t>
      </w:r>
      <w:proofErr w:type="gramEnd"/>
      <w:r w:rsidRPr="005B581A">
        <w:rPr>
          <w:rFonts w:cs="Times New Roman"/>
        </w:rPr>
        <w:t xml:space="preserve"> arató-cséplőgép átalakítása különleges termények cséplésére, bemutatás, </w:t>
      </w:r>
    </w:p>
    <w:p w14:paraId="0E092236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az</w:t>
      </w:r>
      <w:proofErr w:type="gramEnd"/>
      <w:r w:rsidRPr="005B581A">
        <w:rPr>
          <w:rFonts w:cs="Times New Roman"/>
        </w:rPr>
        <w:t xml:space="preserve"> arató-cséplőgép vezetése, a gabona vágóasztal és a csőtörő adapter le- és felkapcsolás bemutatása,</w:t>
      </w:r>
    </w:p>
    <w:p w14:paraId="0F72325C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karbantartás</w:t>
      </w:r>
      <w:proofErr w:type="gramEnd"/>
      <w:r w:rsidRPr="005B581A">
        <w:rPr>
          <w:rFonts w:cs="Times New Roman"/>
        </w:rPr>
        <w:t xml:space="preserve"> és tárolás,</w:t>
      </w:r>
    </w:p>
    <w:p w14:paraId="2B02A480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tűz-</w:t>
      </w:r>
      <w:proofErr w:type="gramEnd"/>
      <w:r w:rsidRPr="005B581A">
        <w:rPr>
          <w:rFonts w:cs="Times New Roman"/>
        </w:rPr>
        <w:t xml:space="preserve"> és balesetelhárítási szabályok.</w:t>
      </w:r>
    </w:p>
    <w:p w14:paraId="1F6D9B5E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</w:p>
    <w:p w14:paraId="4AEE28F5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Szálastakarmány betakarítógépek felépítése, működése, karbantartása, üzemeltetése.</w:t>
      </w:r>
    </w:p>
    <w:p w14:paraId="2DA6279B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</w:p>
    <w:p w14:paraId="5A4A2EAA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Gumós növények betakarításának gépei: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6AED02ED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egy- két- és hárommenetes répabetakarító gépek bemutatása, felépítése, működése, beszabályozása, karbantartása.</w:t>
      </w:r>
    </w:p>
    <w:p w14:paraId="21962FC4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gépek üzemeltetése, tárolása, balesetelhárítási szabályai.</w:t>
      </w:r>
    </w:p>
    <w:p w14:paraId="19B33AD0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burgonyabetakarító gépek bemutatása, szerkezeti felépítése, beszabályozása,</w:t>
      </w:r>
    </w:p>
    <w:p w14:paraId="0BE3F16B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proofErr w:type="gramStart"/>
      <w:r w:rsidRPr="005B581A">
        <w:rPr>
          <w:rFonts w:cs="Times New Roman"/>
        </w:rPr>
        <w:t>karbantartása</w:t>
      </w:r>
      <w:proofErr w:type="gramEnd"/>
      <w:r w:rsidRPr="005B581A">
        <w:rPr>
          <w:rFonts w:cs="Times New Roman"/>
        </w:rPr>
        <w:t>.</w:t>
      </w:r>
    </w:p>
    <w:p w14:paraId="42B13DA8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gép üzemeltetése, balesetelhárítási szabályai.</w:t>
      </w:r>
    </w:p>
    <w:p w14:paraId="2497412E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</w:p>
    <w:p w14:paraId="59AC51CF" w14:textId="189358E8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tájkörzetre jellemző növények betakarítására szolgáló gépek bemutatása (len, kender, rizs, zöldborsó, dohány, szőlő, stb.).</w:t>
      </w:r>
    </w:p>
    <w:p w14:paraId="42CB52B5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ab/>
      </w:r>
    </w:p>
    <w:p w14:paraId="0D30C1CC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Magtisztítás, szállítás és anyagmozgatás gépei:</w:t>
      </w:r>
      <w:r w:rsidRPr="005B581A">
        <w:rPr>
          <w:rFonts w:cs="Times New Roman"/>
        </w:rPr>
        <w:tab/>
      </w:r>
      <w:r w:rsidRPr="005B581A">
        <w:rPr>
          <w:rFonts w:cs="Times New Roman"/>
        </w:rPr>
        <w:tab/>
      </w:r>
    </w:p>
    <w:p w14:paraId="228772FF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Mobil és stabil magtisztítók bemutatása.</w:t>
      </w:r>
    </w:p>
    <w:p w14:paraId="415369D8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gépek üzemeltetése, karbantartása és tárolása.</w:t>
      </w:r>
    </w:p>
    <w:p w14:paraId="381048B4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Különböző anyagmozgató és szállító gépek.</w:t>
      </w:r>
    </w:p>
    <w:p w14:paraId="63C1F4EF" w14:textId="77777777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szállító járművek (pótkocsik, tartálykocsik stb.) bemutatása, rakodási lehetőségek.</w:t>
      </w:r>
    </w:p>
    <w:p w14:paraId="42434B2B" w14:textId="395091A6" w:rsidR="00DF69C3" w:rsidRPr="005B581A" w:rsidRDefault="00DF69C3" w:rsidP="00DF69C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Szállítószalagok, targoncák, daruk stb. bemutatása, balesetelhárítási szabályai.</w:t>
      </w:r>
    </w:p>
    <w:p w14:paraId="1236AF1D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E89A70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3479AFA7" w14:textId="3BD8B65C" w:rsidR="00A23F09" w:rsidRPr="005B581A" w:rsidRDefault="006A037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szaktanterem, tanüzem, külső gyakorlati hely (üzemlátogatás).</w:t>
      </w:r>
    </w:p>
    <w:p w14:paraId="3B5461E6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65A361E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5DDAF157" w14:textId="5CFBC861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33698BA5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9C3C648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069A7959" w14:textId="77777777" w:rsidR="00A23F09" w:rsidRPr="005B581A" w:rsidRDefault="00A23F09" w:rsidP="00A23F09">
      <w:pPr>
        <w:rPr>
          <w:rFonts w:cs="Times New Roman"/>
        </w:rPr>
      </w:pPr>
    </w:p>
    <w:p w14:paraId="6F2DFFDB" w14:textId="77777777" w:rsidR="00A23F09" w:rsidRPr="005B581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52BD5B0F" w14:textId="06AB7A7E" w:rsidR="00A23F09" w:rsidRPr="005B581A" w:rsidRDefault="00DF69C3" w:rsidP="00A23F09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>11053-12</w:t>
      </w:r>
      <w:r w:rsidR="00A23F09" w:rsidRPr="005B581A">
        <w:rPr>
          <w:rFonts w:cs="Times New Roman"/>
          <w:b/>
          <w:sz w:val="36"/>
        </w:rPr>
        <w:t xml:space="preserve"> azonosító számú</w:t>
      </w:r>
    </w:p>
    <w:p w14:paraId="455B3ADF" w14:textId="261FFBAB" w:rsidR="00A23F09" w:rsidRPr="005B581A" w:rsidRDefault="00DF69C3" w:rsidP="00A23F09">
      <w:pPr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>Szántóföldi növénytermesztés</w:t>
      </w:r>
    </w:p>
    <w:p w14:paraId="57EE507B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6C9265DC" w14:textId="77777777" w:rsidR="00A23F09" w:rsidRPr="005B581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475A8755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77069C9F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53B36A4F" w14:textId="1A211A6A" w:rsidR="00A23F09" w:rsidRPr="005B581A" w:rsidRDefault="00A23F09" w:rsidP="00A23F09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DD1BF6" w:rsidRPr="005B581A">
        <w:rPr>
          <w:rFonts w:eastAsia="Calibri" w:cs="Times New Roman"/>
          <w:szCs w:val="24"/>
        </w:rPr>
        <w:t>11053-12</w:t>
      </w:r>
      <w:r w:rsidRPr="005B581A">
        <w:rPr>
          <w:rFonts w:cs="Times New Roman"/>
        </w:rPr>
        <w:t xml:space="preserve">. azonosító számú </w:t>
      </w:r>
      <w:r w:rsidR="00DD1BF6" w:rsidRPr="005B581A">
        <w:rPr>
          <w:rFonts w:cs="Times New Roman"/>
        </w:rPr>
        <w:t>Szántóföldi növénytermesztés</w:t>
      </w:r>
      <w:r w:rsidRPr="005B581A">
        <w:rPr>
          <w:rFonts w:cs="Times New Roman"/>
        </w:rPr>
        <w:t xml:space="preserve">.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13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29"/>
        <w:gridCol w:w="758"/>
        <w:gridCol w:w="758"/>
      </w:tblGrid>
      <w:tr w:rsidR="005B581A" w:rsidRPr="003F430A" w14:paraId="0105950B" w14:textId="77777777" w:rsidTr="003F430A">
        <w:trPr>
          <w:cantSplit/>
          <w:trHeight w:val="2149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023DEE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20E9625" w14:textId="50911FDC" w:rsidR="00DD1BF6" w:rsidRPr="003F430A" w:rsidRDefault="00DD1BF6" w:rsidP="003F430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Növénytermesztés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4A2FC9B" w14:textId="4D281FD7" w:rsidR="00DD1BF6" w:rsidRPr="003F430A" w:rsidRDefault="00DD1BF6" w:rsidP="003F430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Növénytermesztés gyakorlat</w:t>
            </w:r>
          </w:p>
        </w:tc>
      </w:tr>
      <w:tr w:rsidR="005B581A" w:rsidRPr="003F430A" w14:paraId="1FC67953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336E7C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25A53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FE7D7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5332736D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91A81" w14:textId="49EE780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Gazdálkodásához kapcsolódó információkat gyűjt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EA86ED" w14:textId="5C7ED59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47178E" w14:textId="08D40AA6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250A05D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31083" w14:textId="49A9362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Támogatást igényel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D4B5B" w14:textId="7B8F6AA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E0ACC2" w14:textId="47FC805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0C088F64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EA282" w14:textId="3CD519A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Meteorológiai méréseket, számításokat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D1ECE" w14:textId="5646A390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3ACE9" w14:textId="6EFDC17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6F38428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1B47D" w14:textId="17F429F5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Talajművelést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25EBFE" w14:textId="0CFA5E2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DB14D0" w14:textId="7BFB5A0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376624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1D044" w14:textId="74B8D60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Vetést, ültetést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FA376" w14:textId="71F748D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EA8C7" w14:textId="36B1736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8B5D762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50188" w14:textId="50A46160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Talajmintát vesz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879AD" w14:textId="4D38737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0AF53" w14:textId="09B39DE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30A10B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785EA" w14:textId="4ABCE3A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Talaj- és magvizsgálatot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93819" w14:textId="4B75935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A0BF9" w14:textId="78A27A7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0367C7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044B3" w14:textId="0C41563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Talajvédelmi munkát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8698F" w14:textId="41944E5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866751" w14:textId="718F71A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28D8CFB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2E774" w14:textId="2708A130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Talajjavítást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864CBF" w14:textId="111C6FDA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AFBC1" w14:textId="0AFBC7A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5E405782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56697" w14:textId="78261F4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Tápanyag-ellátást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D70CC" w14:textId="698A3AE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BCEF98" w14:textId="7701DF8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5A4905C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A0664" w14:textId="1DE8CEF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Károsítók ellen védekezik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84274F" w14:textId="075928C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E4DAA3" w14:textId="027D6F7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50E094B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2D7AF" w14:textId="2129418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Növényápolást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9529A" w14:textId="46C2CA95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2CBB8" w14:textId="39E2830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793974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5ED62" w14:textId="41C8A52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Termésbecslést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209028" w14:textId="49741F8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73A48" w14:textId="06E9985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7EC8F9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F3E55" w14:textId="4A87155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Betakarítja a termést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A71DEB" w14:textId="3B4A26C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38E71" w14:textId="26BEBCB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6F112C8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D8E83" w14:textId="7E5BA90D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Elsődleges terménykezelést és tárolást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611EC4" w14:textId="1D71445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6239E" w14:textId="1D58B2AD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50AB77C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A46D7" w14:textId="6ECB593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Termények tartósítását végzi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C8B2F" w14:textId="0A2B2A1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4652F" w14:textId="34FA7F5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F4F0E41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DC9D2" w14:textId="08F4BF7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Takarmány- és trágyakészletet mér fel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4327E" w14:textId="306135C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1BDE6" w14:textId="1C590A6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1FCCD64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29B2B" w14:textId="1EF1F076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Növénytermesztési munkák adminisztrációját végzi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67AC5E" w14:textId="42A291D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C73A0" w14:textId="71C0EC8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6EF8C1E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50A29" w14:textId="113F86B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Szántóföldi növények vetőmagtermesztését végzi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3C0A8" w14:textId="4D20A60D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2A6E0" w14:textId="788F0CB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13B71030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3B5A6" w14:textId="22E70FE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Munka-, tűz- és környezetvédelmi tevékenységet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C8F86" w14:textId="155A323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AAE8F1" w14:textId="40462AC6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22128D2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4C279" w14:textId="5EE3B4E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Környezetkímélő gazdálkodást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D58F45" w14:textId="609F42D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E638E3" w14:textId="58D39B1A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1F677D4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7B749" w14:textId="48F2175A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Növénytermesztési munkákat tervez és szervez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AF51CC" w14:textId="0A76A88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1D6B4" w14:textId="052CB5F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3D7AFDC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148305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34E67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39B5D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1F0A37D9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27DDD" w14:textId="30F5816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Agrometeorológia, meteorológiai mérések és értékelések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3532F" w14:textId="5572BFC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B3259" w14:textId="2E345AA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6C3665A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0D38B3" w14:textId="2986DAAA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talaj kialakulása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52610" w14:textId="357F7A5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D1F108" w14:textId="7685E3A6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45AF4D8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A528E" w14:textId="097B5B6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talaj fizikai, kémiai, biológiai tulajdonságai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DCC7B" w14:textId="5C6E613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1A5BAF" w14:textId="11959E2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37D2ADA4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F23CA" w14:textId="33E0359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talajok mintavétele, talajvizsgálati módszerek és az eredmények értékelése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CE91B" w14:textId="3B741D3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9779DE" w14:textId="7091DED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41503DD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C4FDC" w14:textId="271F7EE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Talajrendszertan, talajtípusok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0783F" w14:textId="7E53595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C1F41D" w14:textId="5E989755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0B40601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22B72" w14:textId="1EF2819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Talajjavítás (savanyú, szikes, homoktalajok javítása)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99F7D" w14:textId="5862D61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B8478A" w14:textId="62BC5F2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59A537C0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95711" w14:textId="6F9B9F2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Talajvédelem: erózió és defláció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E1386" w14:textId="40368825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FC856" w14:textId="0711C49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570A4D99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8968B" w14:textId="4FAFA3D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Tápanyag-ellátás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42B84" w14:textId="202CE71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561256" w14:textId="75AA267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781AFAF1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FD70D" w14:textId="1B9347A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Talajművelés (talajművelő eszközök munkája, talajművelési rendszerek)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9D9DA" w14:textId="7C318F96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2748A7" w14:textId="145E623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EA0B2E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9EC4F" w14:textId="03EB4B4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Talajhasználat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B56D0" w14:textId="74B38E1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E2150" w14:textId="275F54D6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3AD114E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D4F7F" w14:textId="0F46640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Szaporítás, vetőmagtermesztés, vetőmagvizsgálat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F785A" w14:textId="1A78CCB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8FDE5" w14:textId="275276B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89F10A9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CC708" w14:textId="21A0924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Vetés, ültetés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C25D8" w14:textId="2818CB85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4A231" w14:textId="5A446E5A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478163C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B1C1F" w14:textId="0E4A660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lastRenderedPageBreak/>
              <w:t>Növényápolás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2BB96" w14:textId="5738497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339AA" w14:textId="25676C45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30E4FF8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9CFCB" w14:textId="0BB1473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Termények betakarítása, tartósítása, tárolása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A569FA" w14:textId="2B05F30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DF5D62" w14:textId="1E48480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61550C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EAEFD" w14:textId="5600062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 xml:space="preserve">Gabonafélék (búza, árpa, rozs, zab, kukorica) felépítése, </w:t>
            </w:r>
            <w:proofErr w:type="spellStart"/>
            <w:r w:rsidRPr="003F430A">
              <w:rPr>
                <w:rFonts w:cs="Times New Roman"/>
                <w:szCs w:val="24"/>
                <w:lang w:eastAsia="hu-HU"/>
              </w:rPr>
              <w:t>fenológiája</w:t>
            </w:r>
            <w:proofErr w:type="spellEnd"/>
            <w:r w:rsidRPr="003F430A">
              <w:rPr>
                <w:rFonts w:cs="Times New Roman"/>
                <w:szCs w:val="24"/>
                <w:lang w:eastAsia="hu-HU"/>
              </w:rPr>
              <w:t>, igényei és termesztése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2C0E35" w14:textId="59F8657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9C91D" w14:textId="295AB1D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8CA609B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8A3DB" w14:textId="17659D36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 xml:space="preserve">Gyökér- és gumós növények (cukorrépa, burgonya) felépítése, </w:t>
            </w:r>
            <w:proofErr w:type="spellStart"/>
            <w:r w:rsidRPr="003F430A">
              <w:rPr>
                <w:rFonts w:cs="Times New Roman"/>
                <w:szCs w:val="24"/>
                <w:lang w:eastAsia="hu-HU"/>
              </w:rPr>
              <w:t>fenológiája</w:t>
            </w:r>
            <w:proofErr w:type="spellEnd"/>
            <w:r w:rsidRPr="003F430A">
              <w:rPr>
                <w:rFonts w:cs="Times New Roman"/>
                <w:szCs w:val="24"/>
                <w:lang w:eastAsia="hu-HU"/>
              </w:rPr>
              <w:t>, igényei és termesztése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2DFFF" w14:textId="304CF01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9838DE" w14:textId="12A47E0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9F5AE00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10D9" w14:textId="4B837ED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 xml:space="preserve">Hüvelyesek (szója, takarmányborsó) felépítése, </w:t>
            </w:r>
            <w:proofErr w:type="spellStart"/>
            <w:r w:rsidRPr="003F430A">
              <w:rPr>
                <w:rFonts w:cs="Times New Roman"/>
                <w:szCs w:val="24"/>
                <w:lang w:eastAsia="hu-HU"/>
              </w:rPr>
              <w:t>fenológiája</w:t>
            </w:r>
            <w:proofErr w:type="spellEnd"/>
            <w:r w:rsidRPr="003F430A">
              <w:rPr>
                <w:rFonts w:cs="Times New Roman"/>
                <w:szCs w:val="24"/>
                <w:lang w:eastAsia="hu-HU"/>
              </w:rPr>
              <w:t>, igényei és termesztése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3815F2" w14:textId="0EA54BE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AEB8D5" w14:textId="765DC24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3D7A413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1220C" w14:textId="05F3AE3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 xml:space="preserve">Ipari növények (napraforgó, repce) felépítése, </w:t>
            </w:r>
            <w:proofErr w:type="spellStart"/>
            <w:r w:rsidRPr="003F430A">
              <w:rPr>
                <w:rFonts w:cs="Times New Roman"/>
                <w:szCs w:val="24"/>
                <w:lang w:eastAsia="hu-HU"/>
              </w:rPr>
              <w:t>fenológiája</w:t>
            </w:r>
            <w:proofErr w:type="spellEnd"/>
            <w:r w:rsidRPr="003F430A">
              <w:rPr>
                <w:rFonts w:cs="Times New Roman"/>
                <w:szCs w:val="24"/>
                <w:lang w:eastAsia="hu-HU"/>
              </w:rPr>
              <w:t>, igényei és termesztése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3FD5A" w14:textId="706FF85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BB3B1E" w14:textId="12979C9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D7C137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2FCFC" w14:textId="5D60200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 xml:space="preserve">Szálas takarmánynövények (lucerna, </w:t>
            </w:r>
            <w:proofErr w:type="spellStart"/>
            <w:r w:rsidRPr="003F430A">
              <w:rPr>
                <w:rFonts w:cs="Times New Roman"/>
                <w:szCs w:val="24"/>
                <w:lang w:eastAsia="hu-HU"/>
              </w:rPr>
              <w:t>vöröshere</w:t>
            </w:r>
            <w:proofErr w:type="spellEnd"/>
            <w:r w:rsidRPr="003F430A">
              <w:rPr>
                <w:rFonts w:cs="Times New Roman"/>
                <w:szCs w:val="24"/>
                <w:lang w:eastAsia="hu-HU"/>
              </w:rPr>
              <w:t xml:space="preserve">, takarmánykeverékek) felépítése, </w:t>
            </w:r>
            <w:proofErr w:type="spellStart"/>
            <w:r w:rsidRPr="003F430A">
              <w:rPr>
                <w:rFonts w:cs="Times New Roman"/>
                <w:szCs w:val="24"/>
                <w:lang w:eastAsia="hu-HU"/>
              </w:rPr>
              <w:t>fenológiája</w:t>
            </w:r>
            <w:proofErr w:type="spellEnd"/>
            <w:r w:rsidRPr="003F430A">
              <w:rPr>
                <w:rFonts w:cs="Times New Roman"/>
                <w:szCs w:val="24"/>
                <w:lang w:eastAsia="hu-HU"/>
              </w:rPr>
              <w:t>, igényei és termesztése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F024AB" w14:textId="4BBA9DF0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BB74C9" w14:textId="5149ECC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F3B392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4A5C3" w14:textId="1C0CAFE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Gyepgazdálkodás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57ED47" w14:textId="2DC4500A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6828D" w14:textId="5F3F486D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892560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D915F" w14:textId="19CA71AA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Növénytermesztési munkák adminisztrációja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EC66D" w14:textId="0677481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5F0010" w14:textId="2915A98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592025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34AB" w14:textId="3F1617C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Növénytermesztés védett és érzékeny természeti területeken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D7F4E" w14:textId="4D9A344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899E7D" w14:textId="2FD4A0F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6491A02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1ABA2" w14:textId="0B2F483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növénytermesztés és agrár-környezetgazdálkodás támogatási rendszere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25DBD" w14:textId="2FF354A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2E71C" w14:textId="25046F1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529AED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76384" w14:textId="362714C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növénytermesztés munka-, tűz- és környezetvédelmi ismeretei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19FEA" w14:textId="145427ED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D08923" w14:textId="7B8C739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5572571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442D1" w14:textId="563AF5B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növénytermesztési munkák tervezése, szervezése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425FE" w14:textId="2EF15E8C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2417D" w14:textId="7CC4FE5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875209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B4440D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A388CF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417C1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2BAA955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12D29" w14:textId="5442E556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Szakmai nyelvi íráskészség, írásbeli fogalmazókészség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E369D" w14:textId="2564F7C0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21221" w14:textId="2D813C9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4E0F2972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FD3D1" w14:textId="51FF584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DCF05" w14:textId="4BE9B42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BC158" w14:textId="5FB1A77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E9CABC4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B99E94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56D4E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F2580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07E5E1AA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6636F" w14:textId="24B5B39E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D15C03" w14:textId="69B8724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C3ABE4" w14:textId="64055C12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357D8F1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EEC8F" w14:textId="3CA9FA8D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95ED75" w14:textId="5FFDCF2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C39498" w14:textId="27012CDD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FA84DCD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A87E4" w14:textId="7322F35F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C16B6" w14:textId="1EDF829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018B7" w14:textId="7FA1B71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894E83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BDA89C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A3B51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279AE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52ADA700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D3689" w14:textId="2D6B85F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41F438" w14:textId="10FE4D1D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42E900" w14:textId="06E10DD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47C2F22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C9CE4" w14:textId="02DD468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Tömör fogalmazás készsége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BB444" w14:textId="7DE68253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4F5BA8" w14:textId="0F22A49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4BD1B56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3DBB6C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BDAA1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F1565" w14:textId="7777777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1892590D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90443" w14:textId="04C44A0B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Rendszerekben való gondolkodás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9561FF" w14:textId="795934BA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D3D70" w14:textId="6E48AE44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215C739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EF80D" w14:textId="755259B7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EEAA1" w14:textId="7348BAC9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EC0F81" w14:textId="4832B43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DD1BF6" w:rsidRPr="003F430A" w14:paraId="3814745C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8C2BA" w14:textId="5C38A44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33E80" w14:textId="04033321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A181AD" w14:textId="09CD2BB8" w:rsidR="00DD1BF6" w:rsidRPr="003F430A" w:rsidRDefault="00DD1BF6" w:rsidP="00DD1BF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03C0C4B8" w14:textId="77777777" w:rsidR="00A23F09" w:rsidRPr="005B581A" w:rsidRDefault="00A23F09" w:rsidP="00A23F09">
      <w:pPr>
        <w:rPr>
          <w:rFonts w:cs="Times New Roman"/>
        </w:rPr>
      </w:pPr>
    </w:p>
    <w:p w14:paraId="15476B69" w14:textId="77777777" w:rsidR="00A23F09" w:rsidRPr="005B581A" w:rsidRDefault="00A23F09" w:rsidP="00A23F09">
      <w:pPr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6FF06732" w14:textId="1FDE02E7" w:rsidR="00A23F09" w:rsidRPr="005B581A" w:rsidRDefault="00DD1BF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lastRenderedPageBreak/>
        <w:t xml:space="preserve">Növénytermesztés </w:t>
      </w:r>
      <w:r w:rsidR="00A23F09" w:rsidRPr="005B581A">
        <w:rPr>
          <w:rFonts w:cs="Times New Roman"/>
          <w:b/>
        </w:rPr>
        <w:t>tantárgy</w:t>
      </w:r>
      <w:r w:rsidR="00A23F09" w:rsidRPr="005B581A">
        <w:rPr>
          <w:rFonts w:cs="Times New Roman"/>
          <w:b/>
        </w:rPr>
        <w:tab/>
      </w:r>
      <w:r w:rsidR="00F515D0" w:rsidRPr="005B581A">
        <w:rPr>
          <w:rFonts w:cs="Times New Roman"/>
          <w:b/>
        </w:rPr>
        <w:t>186</w:t>
      </w:r>
      <w:r w:rsidR="00A23F09" w:rsidRPr="005B581A">
        <w:rPr>
          <w:rFonts w:cs="Times New Roman"/>
          <w:b/>
        </w:rPr>
        <w:t xml:space="preserve"> óra/</w:t>
      </w:r>
      <w:r w:rsidR="00F515D0" w:rsidRPr="005B581A">
        <w:rPr>
          <w:rFonts w:cs="Times New Roman"/>
          <w:b/>
        </w:rPr>
        <w:t>190</w:t>
      </w:r>
      <w:r w:rsidR="00A23F09" w:rsidRPr="005B581A">
        <w:rPr>
          <w:rFonts w:cs="Times New Roman"/>
          <w:b/>
        </w:rPr>
        <w:t xml:space="preserve"> óra*</w:t>
      </w:r>
    </w:p>
    <w:p w14:paraId="74B3D103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31665701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3E247F08" w14:textId="76433F85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192A1C31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7F8845CF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29EB1761" w14:textId="5A8FE7BB" w:rsidR="00A23F09" w:rsidRPr="005B581A" w:rsidRDefault="00DD1BF6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cél a szántóföldön termesztett növények termesztéséhez szükséges alapvető ismeretek átadása.  A tanulók ismerjék meg a talajt, mint alapvető termelőeszközt, a szántóföldi növénytermesztés során alkalmazott anyagokat és eszközöket, gépeket. Legyenek tisztában a leggyakoribb termesztett gazdasági növényfajok termesztésének technológiájával, váljanak alkalmassá a szántóföldi növénytermesztés munkaműveleteinek önálló végzésére, szakmai irányítói munkakör betöltésére.</w:t>
      </w:r>
    </w:p>
    <w:p w14:paraId="3AEC9D69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25F8F53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470A363F" w14:textId="71671C0F" w:rsidR="00A23F09" w:rsidRPr="005B581A" w:rsidRDefault="00DD1BF6" w:rsidP="00DD1BF6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Biológia (morfológia és rendszertan) és Géptan tantárgyak.</w:t>
      </w:r>
    </w:p>
    <w:p w14:paraId="6DCFF995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EA6BC24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10B0F16D" w14:textId="68647193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A növény és környezete, agrometeorológia, éghajlattan</w:t>
      </w:r>
      <w:r w:rsidRPr="005B581A">
        <w:rPr>
          <w:rFonts w:cs="Times New Roman"/>
          <w:b/>
          <w:bCs/>
          <w:i/>
          <w:iCs/>
        </w:rPr>
        <w:tab/>
      </w:r>
    </w:p>
    <w:p w14:paraId="6F2AAE7F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Élettelen és élő környezeti tényezők.</w:t>
      </w:r>
    </w:p>
    <w:p w14:paraId="53753E6A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Hazánk agrometeorológiai jellemzői.</w:t>
      </w:r>
    </w:p>
    <w:p w14:paraId="53E84126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Magyarország éghajlati körzetei.</w:t>
      </w:r>
    </w:p>
    <w:p w14:paraId="10182414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Védekezés az időjárás káros hatásai ellen.</w:t>
      </w:r>
    </w:p>
    <w:p w14:paraId="092CBB81" w14:textId="77777777" w:rsidR="00DD1BF6" w:rsidRPr="005B581A" w:rsidRDefault="00DD1BF6" w:rsidP="00DD1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220C19" w14:textId="493CEAAB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Talajtan, talajjavítás, talajvédelem</w:t>
      </w:r>
      <w:r w:rsidRPr="005B581A">
        <w:rPr>
          <w:rFonts w:cs="Times New Roman"/>
          <w:b/>
          <w:bCs/>
          <w:i/>
          <w:iCs/>
        </w:rPr>
        <w:tab/>
      </w:r>
    </w:p>
    <w:p w14:paraId="7936D273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Talajképződés.</w:t>
      </w:r>
    </w:p>
    <w:p w14:paraId="47348EE5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talajok fizikai, kémiai, biológiai tulajdonságai.</w:t>
      </w:r>
    </w:p>
    <w:p w14:paraId="465AD09E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Talajrendszertan (főtípusok kialakulása, jellemzése, hasznosításuk lehetőségei).</w:t>
      </w:r>
    </w:p>
    <w:p w14:paraId="250206AE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Talajjavítás (savanyú, szikes és homoktalajok javítása).</w:t>
      </w:r>
    </w:p>
    <w:p w14:paraId="59C70D69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Talajvédelem (erózió- és defláció elleni védekezés).</w:t>
      </w:r>
    </w:p>
    <w:p w14:paraId="445A6AEF" w14:textId="77777777" w:rsidR="00DD1BF6" w:rsidRPr="005B581A" w:rsidRDefault="00DD1BF6" w:rsidP="00DD1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C51AFB" w14:textId="56F3CF40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Tápanyagpótlás, talajhasználat</w:t>
      </w:r>
      <w:r w:rsidRPr="005B581A">
        <w:rPr>
          <w:rFonts w:cs="Times New Roman"/>
          <w:b/>
          <w:bCs/>
          <w:i/>
          <w:iCs/>
        </w:rPr>
        <w:tab/>
      </w:r>
    </w:p>
    <w:p w14:paraId="33A8E5F4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proofErr w:type="spellStart"/>
      <w:r w:rsidRPr="005B581A">
        <w:rPr>
          <w:rFonts w:cs="Times New Roman"/>
        </w:rPr>
        <w:t>Makroelemek</w:t>
      </w:r>
      <w:proofErr w:type="spellEnd"/>
      <w:r w:rsidRPr="005B581A">
        <w:rPr>
          <w:rFonts w:cs="Times New Roman"/>
        </w:rPr>
        <w:t xml:space="preserve"> szerepe a növényi életben, hiányuk és többletük következményei.</w:t>
      </w:r>
    </w:p>
    <w:p w14:paraId="718A8227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Szerves trágyák, kezelésük, felhasználásuk.</w:t>
      </w:r>
    </w:p>
    <w:p w14:paraId="69AFFB11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Műtrágyák csoportosítása, típusai, jellemzésük, felhasználásuk.</w:t>
      </w:r>
    </w:p>
    <w:p w14:paraId="1F3FA068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Mésztrágyák és felhasználásuk.</w:t>
      </w:r>
    </w:p>
    <w:p w14:paraId="66F97877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Baktériumtrágyák és felhasználásuk.</w:t>
      </w:r>
    </w:p>
    <w:p w14:paraId="0B8F6066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</w:p>
    <w:p w14:paraId="1671E380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Talajhasználat.</w:t>
      </w:r>
    </w:p>
    <w:p w14:paraId="2A31730D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Vetésváltás és jellemzői.</w:t>
      </w:r>
    </w:p>
    <w:p w14:paraId="4617937D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Elővetemény-érték és </w:t>
      </w:r>
      <w:proofErr w:type="spellStart"/>
      <w:r w:rsidRPr="005B581A">
        <w:rPr>
          <w:rFonts w:cs="Times New Roman"/>
        </w:rPr>
        <w:t>-igény</w:t>
      </w:r>
      <w:proofErr w:type="spellEnd"/>
      <w:r w:rsidRPr="005B581A">
        <w:rPr>
          <w:rFonts w:cs="Times New Roman"/>
        </w:rPr>
        <w:t>.</w:t>
      </w:r>
    </w:p>
    <w:p w14:paraId="1181ED1E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Monokultúrás termesztés.</w:t>
      </w:r>
    </w:p>
    <w:p w14:paraId="40724F0C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Területpihentetés.</w:t>
      </w:r>
    </w:p>
    <w:p w14:paraId="7C4F4D35" w14:textId="77777777" w:rsidR="00DD1BF6" w:rsidRPr="005B581A" w:rsidRDefault="00DD1BF6" w:rsidP="00DD1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51DFE5" w14:textId="15D2AC37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Talajművelés, talajművelési rendszerek</w:t>
      </w:r>
      <w:r w:rsidRPr="005B581A">
        <w:rPr>
          <w:rFonts w:cs="Times New Roman"/>
          <w:b/>
          <w:bCs/>
          <w:i/>
          <w:iCs/>
        </w:rPr>
        <w:tab/>
      </w:r>
    </w:p>
    <w:p w14:paraId="25070E90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Talajművelés fogalma és céljai.</w:t>
      </w:r>
    </w:p>
    <w:p w14:paraId="1AC670E6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Talajművelés alapműveletei (fogalmuk, jellemző eszközeik).</w:t>
      </w:r>
    </w:p>
    <w:p w14:paraId="49E5DF14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eke és munkája.</w:t>
      </w:r>
    </w:p>
    <w:p w14:paraId="12ABCC99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tárcsás talajművelő eszközök és munkájuk.</w:t>
      </w:r>
    </w:p>
    <w:p w14:paraId="63D4C440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Kultivátorok típusai és végzett munkájuk.</w:t>
      </w:r>
    </w:p>
    <w:p w14:paraId="7479ADB4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Mélylazítók és alkalmazási területük.</w:t>
      </w:r>
    </w:p>
    <w:p w14:paraId="7B09C627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Boronák típusai és végzett munkájuk.</w:t>
      </w:r>
    </w:p>
    <w:p w14:paraId="4103B86F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Hengerek típusai és végzett munkájuk.</w:t>
      </w:r>
    </w:p>
    <w:p w14:paraId="46C75450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Simító alkalmazási területei.</w:t>
      </w:r>
    </w:p>
    <w:p w14:paraId="67FA60AB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Kombinált talajművelő eszközök típusai és végzett munkájuk.</w:t>
      </w:r>
    </w:p>
    <w:p w14:paraId="0B5B77A3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</w:p>
    <w:p w14:paraId="4F0950D3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Talajművelési rendszerek.</w:t>
      </w:r>
    </w:p>
    <w:p w14:paraId="336E99BA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Őszi vetésű növények talajművelési rendszere (korán és későn lekerülő elővetemények esetén, forgatásos, illetve forgatás nélküli talajművelés).</w:t>
      </w:r>
    </w:p>
    <w:p w14:paraId="350C3DB4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Tavaszi vetésű növények talajművelési rendszere.</w:t>
      </w:r>
    </w:p>
    <w:p w14:paraId="31A7E0A8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Nyári (másodvetésű) növények talajművelési rendszere.</w:t>
      </w:r>
    </w:p>
    <w:p w14:paraId="106264B3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Talajművelés évelő növények után.</w:t>
      </w:r>
    </w:p>
    <w:p w14:paraId="29BDEE70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Minimális talajművelés, direktvetés.</w:t>
      </w:r>
    </w:p>
    <w:p w14:paraId="7670F622" w14:textId="77777777" w:rsidR="00DD1BF6" w:rsidRPr="005B581A" w:rsidRDefault="00DD1BF6" w:rsidP="00DD1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9F6013" w14:textId="6E132F27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Szaporítás</w:t>
      </w:r>
      <w:r w:rsidRPr="005B581A">
        <w:rPr>
          <w:rFonts w:cs="Times New Roman"/>
          <w:b/>
          <w:bCs/>
          <w:i/>
          <w:iCs/>
        </w:rPr>
        <w:tab/>
      </w:r>
    </w:p>
    <w:p w14:paraId="0B359E22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Szaporítóanyag típusai, </w:t>
      </w:r>
      <w:proofErr w:type="spellStart"/>
      <w:r w:rsidRPr="005B581A">
        <w:rPr>
          <w:rFonts w:cs="Times New Roman"/>
        </w:rPr>
        <w:t>szaporításmódok</w:t>
      </w:r>
      <w:proofErr w:type="spellEnd"/>
      <w:r w:rsidRPr="005B581A">
        <w:rPr>
          <w:rFonts w:cs="Times New Roman"/>
        </w:rPr>
        <w:t>.</w:t>
      </w:r>
    </w:p>
    <w:p w14:paraId="2300410A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vetőmag értékmérő tulajdonságai.</w:t>
      </w:r>
    </w:p>
    <w:p w14:paraId="5BCBE96F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Vetés (ideje, mélysége, módja, vetőmagmennyiséget befolyásoló tényezők, vetőmag-mennyiség).</w:t>
      </w:r>
    </w:p>
    <w:p w14:paraId="38C72822" w14:textId="77777777" w:rsidR="00DD1BF6" w:rsidRPr="005B581A" w:rsidRDefault="00DD1BF6" w:rsidP="00DD1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5B6DE7" w14:textId="753E517F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Növényápolás, betakarítás, terménytárolás</w:t>
      </w:r>
      <w:r w:rsidRPr="005B581A">
        <w:rPr>
          <w:rFonts w:cs="Times New Roman"/>
          <w:b/>
          <w:bCs/>
          <w:i/>
          <w:iCs/>
        </w:rPr>
        <w:tab/>
      </w:r>
    </w:p>
    <w:p w14:paraId="0D9410AF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Öntözés (fogalma, céljai, módjai).</w:t>
      </w:r>
    </w:p>
    <w:p w14:paraId="0450D448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Kelés előtti és kelés utáni talajápolás.</w:t>
      </w:r>
    </w:p>
    <w:p w14:paraId="2BEC854E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Növényvédelem feladata, célja és módjai (agrotechnikai, mechanikai, biológiai, kémiai és integrált növényvédelem).</w:t>
      </w:r>
    </w:p>
    <w:p w14:paraId="2BC2CF30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Betakarítás idejének meghatározása (gazdasági és biológiai érettség fogalma, befolyásoló tényezők).</w:t>
      </w:r>
    </w:p>
    <w:p w14:paraId="6B9333B6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Terménytípusok betakarításának és tárolásának módjai (szemes termények, gyökér- és gumós növények, szálas takarmányok).</w:t>
      </w:r>
    </w:p>
    <w:p w14:paraId="0933ADB4" w14:textId="77777777" w:rsidR="00DD1BF6" w:rsidRPr="005B581A" w:rsidRDefault="00DD1BF6" w:rsidP="00DD1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9B8B1D" w14:textId="0959CF7A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Gabonafélék termesztése</w:t>
      </w:r>
      <w:r w:rsidRPr="005B581A">
        <w:rPr>
          <w:rFonts w:cs="Times New Roman"/>
          <w:b/>
          <w:bCs/>
          <w:i/>
          <w:iCs/>
        </w:rPr>
        <w:tab/>
      </w:r>
    </w:p>
    <w:p w14:paraId="50349E44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Őszi és tavaszi búza, őszi és tavaszi árpa, rozs, zab, </w:t>
      </w:r>
      <w:proofErr w:type="spellStart"/>
      <w:r w:rsidRPr="005B581A">
        <w:rPr>
          <w:rFonts w:cs="Times New Roman"/>
        </w:rPr>
        <w:t>tritikálé</w:t>
      </w:r>
      <w:proofErr w:type="spellEnd"/>
      <w:r w:rsidRPr="005B581A">
        <w:rPr>
          <w:rFonts w:cs="Times New Roman"/>
        </w:rPr>
        <w:t>, kukorica termesztése az alábbi algoritmus szerint: termesztés célja, jelentősége; növénytani jellemzés és fejlődési szakaszok, fajták, termesztési igények (éghajlati-, talaj-, elővetemény- és tápanyagigény); termesztési és növényvédelmi technológia, a vetőmagtermesztés sajátosságai.</w:t>
      </w:r>
    </w:p>
    <w:p w14:paraId="0DA88287" w14:textId="77777777" w:rsidR="00DD1BF6" w:rsidRPr="005B581A" w:rsidRDefault="00DD1BF6" w:rsidP="00DD1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A43722" w14:textId="319EA4B4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Gyökér- és gumós, ipari és hüvelyes növények termesztése</w:t>
      </w:r>
      <w:r w:rsidRPr="005B581A">
        <w:rPr>
          <w:rFonts w:cs="Times New Roman"/>
          <w:b/>
          <w:bCs/>
          <w:i/>
          <w:iCs/>
        </w:rPr>
        <w:tab/>
      </w:r>
    </w:p>
    <w:p w14:paraId="7AE3CEC4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Cukorrépa, burgonya, napraforgó, őszi káposztarepce, takarmányborsó, szója termesztése az alábbi algoritmus szerint: termesztés célja, jelentősége; növénytani jellemzés és fejlődési szakaszok, fajták, termesztési igények (éghajlati-, talaj-, elővetemény- és tápanyagigény); termesztési és növényvédelmi technológia, a vetőmagtermesztés sajátosságai.</w:t>
      </w:r>
    </w:p>
    <w:p w14:paraId="108036FB" w14:textId="77777777" w:rsidR="00DD1BF6" w:rsidRPr="005B581A" w:rsidRDefault="00DD1BF6" w:rsidP="00DD1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CA05BD" w14:textId="486829DB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Szálas takarmánynövények termesztése, gyepgazdálkodás</w:t>
      </w:r>
      <w:r w:rsidRPr="005B581A">
        <w:rPr>
          <w:rFonts w:cs="Times New Roman"/>
          <w:b/>
          <w:bCs/>
          <w:i/>
          <w:iCs/>
        </w:rPr>
        <w:tab/>
      </w:r>
    </w:p>
    <w:p w14:paraId="5E4AF33C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Lucerna, </w:t>
      </w:r>
      <w:proofErr w:type="spellStart"/>
      <w:r w:rsidRPr="005B581A">
        <w:rPr>
          <w:rFonts w:cs="Times New Roman"/>
        </w:rPr>
        <w:t>vöröshere</w:t>
      </w:r>
      <w:proofErr w:type="spellEnd"/>
      <w:r w:rsidRPr="005B581A">
        <w:rPr>
          <w:rFonts w:cs="Times New Roman"/>
        </w:rPr>
        <w:t>, takarmánykeverékek termesztése az alábbi algoritmus szerint: termesztés célja, jelentősége; növénytani jellemzés és fejlődési szakaszok, fajták, termesztési igények (éghajlati-, talaj-, elővetemény- és tápanyagigény); termesztési és növényvédelmi technológia, a vetőmagtermesztés sajátosságai.</w:t>
      </w:r>
    </w:p>
    <w:p w14:paraId="7C621AE3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Gyepgazdálkodás.</w:t>
      </w:r>
    </w:p>
    <w:p w14:paraId="5AAE6B5A" w14:textId="77777777" w:rsidR="00DD1BF6" w:rsidRPr="005B581A" w:rsidRDefault="00DD1BF6" w:rsidP="00DD1B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594352" w14:textId="21763832" w:rsidR="00DD1BF6" w:rsidRPr="005B581A" w:rsidRDefault="00DD1BF6" w:rsidP="00DD1BF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lastRenderedPageBreak/>
        <w:t>Növénytermesztési munkák szervezése</w:t>
      </w:r>
      <w:r w:rsidRPr="005B581A">
        <w:rPr>
          <w:rFonts w:cs="Times New Roman"/>
          <w:b/>
          <w:bCs/>
          <w:i/>
          <w:iCs/>
        </w:rPr>
        <w:tab/>
      </w:r>
    </w:p>
    <w:p w14:paraId="2B7882A6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Szervezés fogalma, szükségessége, alapkérdései.</w:t>
      </w:r>
    </w:p>
    <w:p w14:paraId="4938D679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minőségbiztosítás sajátosságai a növénytermesztésben.</w:t>
      </w:r>
    </w:p>
    <w:p w14:paraId="2488B454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növénytermesztési munkák szervezésének sajátosságai.</w:t>
      </w:r>
    </w:p>
    <w:p w14:paraId="2B7AC239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Munkanap felvételezés folyamata.</w:t>
      </w:r>
    </w:p>
    <w:p w14:paraId="1F79D808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növénytermesztési munkák szervezése, ellenőrzése.</w:t>
      </w:r>
    </w:p>
    <w:p w14:paraId="20615DC9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növénytermesztési munkák munka- és tűzvédelmi előírásainak ismerete, ellenőrzése.</w:t>
      </w:r>
    </w:p>
    <w:p w14:paraId="5257A84F" w14:textId="77777777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növénytermesztés környezetvédelmi előírásainak ellenőrzése.</w:t>
      </w:r>
    </w:p>
    <w:p w14:paraId="64EA26D0" w14:textId="62F069B1" w:rsidR="00DD1BF6" w:rsidRPr="005B581A" w:rsidRDefault="00DD1BF6" w:rsidP="00DD1BF6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Területalapú támogatás igénylése.</w:t>
      </w:r>
    </w:p>
    <w:p w14:paraId="165AB324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972EB1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32E70223" w14:textId="1F1A44FC" w:rsidR="00A23F09" w:rsidRPr="005B581A" w:rsidRDefault="006A037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szaktanterem, labor, tanüzem.</w:t>
      </w:r>
    </w:p>
    <w:p w14:paraId="6349B747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F5E1C50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38710899" w14:textId="23D5AFDE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63639FC2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6DB39185" w14:textId="58313AAD" w:rsidR="00A23F09" w:rsidRPr="005B581A" w:rsidRDefault="00DD1BF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eastAsia="Calibri" w:cs="Times New Roman"/>
          <w:b/>
          <w:bCs/>
          <w:szCs w:val="24"/>
        </w:rPr>
        <w:t>Növénytermesztés gyakorlat</w:t>
      </w:r>
      <w:r w:rsidR="00A23F09" w:rsidRPr="005B581A">
        <w:rPr>
          <w:rFonts w:cs="Times New Roman"/>
          <w:b/>
        </w:rPr>
        <w:t xml:space="preserve"> tantárgy</w:t>
      </w:r>
      <w:r w:rsidR="00A23F09" w:rsidRPr="005B581A">
        <w:rPr>
          <w:rFonts w:cs="Times New Roman"/>
          <w:b/>
        </w:rPr>
        <w:tab/>
      </w:r>
      <w:r w:rsidR="00EB0461" w:rsidRPr="005B581A">
        <w:rPr>
          <w:rFonts w:cs="Times New Roman"/>
          <w:b/>
        </w:rPr>
        <w:t>1</w:t>
      </w:r>
      <w:r w:rsidR="00EA024A" w:rsidRPr="005B581A">
        <w:rPr>
          <w:rFonts w:cs="Times New Roman"/>
          <w:b/>
        </w:rPr>
        <w:t>70</w:t>
      </w:r>
      <w:r w:rsidR="00A23F09" w:rsidRPr="005B581A">
        <w:rPr>
          <w:rFonts w:cs="Times New Roman"/>
          <w:b/>
        </w:rPr>
        <w:t xml:space="preserve"> óra/</w:t>
      </w:r>
      <w:r w:rsidR="00EB0461" w:rsidRPr="005B581A">
        <w:rPr>
          <w:rFonts w:cs="Times New Roman"/>
          <w:b/>
        </w:rPr>
        <w:t>1</w:t>
      </w:r>
      <w:r w:rsidR="00EA024A" w:rsidRPr="005B581A">
        <w:rPr>
          <w:rFonts w:cs="Times New Roman"/>
          <w:b/>
        </w:rPr>
        <w:t>78</w:t>
      </w:r>
      <w:r w:rsidR="00A23F09" w:rsidRPr="005B581A">
        <w:rPr>
          <w:rFonts w:cs="Times New Roman"/>
          <w:b/>
        </w:rPr>
        <w:t xml:space="preserve"> óra*</w:t>
      </w:r>
    </w:p>
    <w:p w14:paraId="1CE28E55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3A7B25D3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166EC6A" w14:textId="11E84DD6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04887368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01C0088B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3F1472F8" w14:textId="7B90DB74" w:rsidR="00A23F09" w:rsidRPr="005B581A" w:rsidRDefault="00823FE5" w:rsidP="00A23F09">
      <w:pPr>
        <w:spacing w:after="0"/>
        <w:ind w:left="426"/>
        <w:rPr>
          <w:rFonts w:cs="Times New Roman"/>
        </w:rPr>
      </w:pPr>
      <w:r w:rsidRPr="005B581A">
        <w:rPr>
          <w:rFonts w:eastAsia="Calibri" w:cs="Times New Roman"/>
          <w:szCs w:val="24"/>
        </w:rPr>
        <w:t>Az elméletben tanultak alapján olyan kompetenciák kialakítása a cél, hogy a végzett technikusok képesek legyenek középszintű vezetői feladatok ellátására a szántóföldi növénytermesztésben. Alkalmasak legyenek a növénytermesztés munkáinak szakszerű elvégzésére, valamint a melléjük beosztott dolgozók szakmai irányítására, betanítására.</w:t>
      </w:r>
    </w:p>
    <w:p w14:paraId="0E8B6FF6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652EF03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06A7F3E0" w14:textId="592AD31A" w:rsidR="00A23F09" w:rsidRPr="005B581A" w:rsidRDefault="00823FE5" w:rsidP="00823FE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Biológia (növénytani, morfológiai, növényélettani ismeretek), Növénytermesztés és Géptan tantárgyak.</w:t>
      </w:r>
    </w:p>
    <w:p w14:paraId="74438B2C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E3F1D08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6D892D5D" w14:textId="346C226A" w:rsidR="00823FE5" w:rsidRPr="005B581A" w:rsidRDefault="00823FE5" w:rsidP="00823F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A növénytermesztés meteorológiai környezeti tényezőinek vizsgálata</w:t>
      </w:r>
      <w:r w:rsidRPr="005B581A">
        <w:rPr>
          <w:rFonts w:cs="Times New Roman"/>
          <w:b/>
          <w:bCs/>
          <w:i/>
          <w:iCs/>
        </w:rPr>
        <w:tab/>
      </w:r>
    </w:p>
    <w:p w14:paraId="429E307D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Meteorológiai mérőeszközök és műszerek használata, mérések regisztrálása (lég- és talajhőmérséklet-mérők, páratartalom-mérők, légsebesség mérők). </w:t>
      </w:r>
    </w:p>
    <w:p w14:paraId="49B704F3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meteorológiai mérések eredményeinek értékelése és felhasználása a talajművelés, tápanyagpótlás, vetés, növényápolás, növényvédelem és betakarítás munkaműveleteinek tervezésekor, szervezésekor.</w:t>
      </w:r>
    </w:p>
    <w:p w14:paraId="0D45BA71" w14:textId="77777777" w:rsidR="00823FE5" w:rsidRPr="005B581A" w:rsidRDefault="00823FE5" w:rsidP="00823F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0E4490" w14:textId="17C73162" w:rsidR="00823FE5" w:rsidRPr="005B581A" w:rsidRDefault="00823FE5" w:rsidP="00823F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Talajmintavétel, talajvizsgálat</w:t>
      </w:r>
      <w:r w:rsidRPr="005B581A">
        <w:rPr>
          <w:rFonts w:cs="Times New Roman"/>
          <w:b/>
          <w:bCs/>
          <w:i/>
          <w:iCs/>
        </w:rPr>
        <w:tab/>
      </w:r>
    </w:p>
    <w:p w14:paraId="0969150B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Talajmintavétel szabályai, mintaküldés</w:t>
      </w:r>
    </w:p>
    <w:p w14:paraId="1F58FA79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Egyszerűbb fizikai és kémiai talajvizsgálati módszerek (mechanikai összetétel vizsgálata, szerkezetvizsgálat, Arany-féle kötöttség vizsgálata, pH-mérés)</w:t>
      </w:r>
    </w:p>
    <w:p w14:paraId="338DC5A1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kapott eredmények értékelése</w:t>
      </w:r>
    </w:p>
    <w:p w14:paraId="60E38AE0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adott területen található meghatározó talajtípus vizsgálata.</w:t>
      </w:r>
    </w:p>
    <w:p w14:paraId="1453A7F7" w14:textId="77777777" w:rsidR="00823FE5" w:rsidRPr="005B581A" w:rsidRDefault="00823FE5" w:rsidP="00823F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F72A25" w14:textId="77777777" w:rsidR="00823FE5" w:rsidRPr="005B581A" w:rsidRDefault="00823FE5" w:rsidP="00823F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851" w:hanging="426"/>
        <w:rPr>
          <w:rFonts w:cs="Times New Roman"/>
        </w:rPr>
      </w:pPr>
      <w:proofErr w:type="spellStart"/>
      <w:r w:rsidRPr="005B581A">
        <w:rPr>
          <w:rFonts w:cs="Times New Roman"/>
          <w:b/>
          <w:bCs/>
          <w:i/>
          <w:iCs/>
        </w:rPr>
        <w:t>Vetőmagmintavétel</w:t>
      </w:r>
      <w:proofErr w:type="spellEnd"/>
      <w:r w:rsidRPr="005B581A">
        <w:rPr>
          <w:rFonts w:cs="Times New Roman"/>
          <w:b/>
          <w:bCs/>
          <w:i/>
          <w:iCs/>
        </w:rPr>
        <w:t>, vetőmagvizsgálat</w:t>
      </w:r>
      <w:r w:rsidRPr="005B581A">
        <w:rPr>
          <w:rFonts w:cs="Times New Roman"/>
          <w:b/>
          <w:bCs/>
          <w:i/>
          <w:iCs/>
        </w:rPr>
        <w:tab/>
      </w:r>
    </w:p>
    <w:p w14:paraId="31EAB306" w14:textId="7591B5C5" w:rsidR="00823FE5" w:rsidRPr="005B581A" w:rsidRDefault="00823FE5" w:rsidP="00823FE5">
      <w:pPr>
        <w:pStyle w:val="Listaszerbekezds"/>
        <w:tabs>
          <w:tab w:val="left" w:pos="1701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5B581A">
        <w:rPr>
          <w:rFonts w:cs="Times New Roman"/>
        </w:rPr>
        <w:t>Magmintavétel</w:t>
      </w:r>
      <w:proofErr w:type="spellEnd"/>
      <w:r w:rsidRPr="005B581A">
        <w:rPr>
          <w:rFonts w:cs="Times New Roman"/>
        </w:rPr>
        <w:t xml:space="preserve"> szabályai különböző tárolási módok esetén</w:t>
      </w:r>
    </w:p>
    <w:p w14:paraId="13E2CE11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Magvizsgálati módszerek (tisztaságvizsgálat, ezermagtömeg-mérés, hektolitertömeg-mérés, nedvességtartalom-vizsgálat)</w:t>
      </w:r>
    </w:p>
    <w:p w14:paraId="7F081054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Kultúrnövények magjainak felismerése</w:t>
      </w:r>
    </w:p>
    <w:p w14:paraId="73676285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Vetőmagvak előkészítése vetésre</w:t>
      </w:r>
    </w:p>
    <w:p w14:paraId="603B79D5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vetés munkálatai</w:t>
      </w:r>
    </w:p>
    <w:p w14:paraId="64BDC169" w14:textId="77777777" w:rsidR="00823FE5" w:rsidRPr="005B581A" w:rsidRDefault="00823FE5" w:rsidP="00823F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B1BB99" w14:textId="4D358085" w:rsidR="00823FE5" w:rsidRPr="005B581A" w:rsidRDefault="00823FE5" w:rsidP="00823F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Termesztéstechnológiai gyakorlatok</w:t>
      </w:r>
      <w:r w:rsidRPr="005B581A">
        <w:rPr>
          <w:rFonts w:cs="Times New Roman"/>
          <w:b/>
          <w:bCs/>
          <w:i/>
          <w:iCs/>
        </w:rPr>
        <w:tab/>
      </w:r>
    </w:p>
    <w:p w14:paraId="6376D058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gabonafélék, ipari növények, hüvelyesek, szálastakarmányok, gyepek termesztéstechnológiai elemeinek (</w:t>
      </w:r>
      <w:proofErr w:type="spellStart"/>
      <w:r w:rsidRPr="005B581A">
        <w:rPr>
          <w:rFonts w:cs="Times New Roman"/>
        </w:rPr>
        <w:t>talajelőkészítés</w:t>
      </w:r>
      <w:proofErr w:type="spellEnd"/>
      <w:r w:rsidRPr="005B581A">
        <w:rPr>
          <w:rFonts w:cs="Times New Roman"/>
        </w:rPr>
        <w:t>, tápanyagpótlás, vetés, növényápolás, betakarítás) gyakorlása.</w:t>
      </w:r>
    </w:p>
    <w:p w14:paraId="6023B228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gabonafélék, ipari növények, hüvelyesek, szálastakarmányok, gyepek technológiát meghatározó károsítóinak ismerete, az ellenük való integrált védekezés alapjai.</w:t>
      </w:r>
    </w:p>
    <w:p w14:paraId="5476A1D7" w14:textId="77777777" w:rsidR="00823FE5" w:rsidRPr="005B581A" w:rsidRDefault="00823FE5" w:rsidP="00823F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2B91DD" w14:textId="14E7756A" w:rsidR="00823FE5" w:rsidRPr="005B581A" w:rsidRDefault="00823FE5" w:rsidP="00823F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Határszemlék</w:t>
      </w:r>
      <w:r w:rsidRPr="005B581A">
        <w:rPr>
          <w:rFonts w:cs="Times New Roman"/>
          <w:b/>
          <w:bCs/>
          <w:i/>
          <w:iCs/>
        </w:rPr>
        <w:tab/>
      </w:r>
    </w:p>
    <w:p w14:paraId="3087C68B" w14:textId="76E2EAF4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Termesztett növények, talaj állapotának vizsgálata a </w:t>
      </w:r>
      <w:proofErr w:type="gramStart"/>
      <w:r w:rsidRPr="005B581A">
        <w:rPr>
          <w:rFonts w:cs="Times New Roman"/>
        </w:rPr>
        <w:t>vegetáció különböző</w:t>
      </w:r>
      <w:proofErr w:type="gramEnd"/>
      <w:r w:rsidRPr="005B581A">
        <w:rPr>
          <w:rFonts w:cs="Times New Roman"/>
        </w:rPr>
        <w:t xml:space="preserve"> időszakában.</w:t>
      </w:r>
    </w:p>
    <w:p w14:paraId="63D8949E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proofErr w:type="spellStart"/>
      <w:r w:rsidRPr="005B581A">
        <w:rPr>
          <w:rFonts w:cs="Times New Roman"/>
        </w:rPr>
        <w:t>Kultúr-</w:t>
      </w:r>
      <w:proofErr w:type="spellEnd"/>
      <w:r w:rsidRPr="005B581A">
        <w:rPr>
          <w:rFonts w:cs="Times New Roman"/>
        </w:rPr>
        <w:t xml:space="preserve"> és gyomnövények, kártevők és kórképek felismerése</w:t>
      </w:r>
    </w:p>
    <w:p w14:paraId="06CA4E3D" w14:textId="77777777" w:rsidR="00823FE5" w:rsidRPr="005B581A" w:rsidRDefault="00823FE5" w:rsidP="00823FE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282FA9" w14:textId="0DB84A62" w:rsidR="00823FE5" w:rsidRPr="005B581A" w:rsidRDefault="00823FE5" w:rsidP="00823FE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bCs/>
          <w:i/>
          <w:iCs/>
        </w:rPr>
      </w:pPr>
      <w:r w:rsidRPr="005B581A">
        <w:rPr>
          <w:rFonts w:cs="Times New Roman"/>
          <w:b/>
          <w:bCs/>
          <w:i/>
          <w:iCs/>
        </w:rPr>
        <w:t>Szakmai számítások végzése</w:t>
      </w:r>
      <w:r w:rsidRPr="005B581A">
        <w:rPr>
          <w:rFonts w:cs="Times New Roman"/>
          <w:b/>
          <w:bCs/>
          <w:i/>
          <w:iCs/>
        </w:rPr>
        <w:tab/>
      </w:r>
    </w:p>
    <w:p w14:paraId="12B93466" w14:textId="77777777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növénytermesztés input anyagait érintő szükséglet-számítások (tápanyag, szaporítóanyag, növényvédő szer, üzemanyag).</w:t>
      </w:r>
    </w:p>
    <w:p w14:paraId="5702ED42" w14:textId="2044D44F" w:rsidR="00823FE5" w:rsidRPr="005B581A" w:rsidRDefault="00823FE5" w:rsidP="00823FE5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Munkaerő-, munkaidő- és gép, illetve eszközszükséglet számítások, térfogatmérések, köbözés.</w:t>
      </w:r>
    </w:p>
    <w:p w14:paraId="22B4E112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2B3AEC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658018DE" w14:textId="604B4082" w:rsidR="00A23F09" w:rsidRPr="005B581A" w:rsidRDefault="006A037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gyakorló, tanüzem, üzemlátogatás.</w:t>
      </w:r>
    </w:p>
    <w:p w14:paraId="7E46F222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7AB2A5CC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328F8BB4" w14:textId="458DC547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47EF5753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40566E36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4ECED313" w14:textId="77777777" w:rsidR="00A23F09" w:rsidRPr="005B581A" w:rsidRDefault="00A23F09" w:rsidP="00A23F09">
      <w:pPr>
        <w:rPr>
          <w:rFonts w:cs="Times New Roman"/>
        </w:rPr>
      </w:pPr>
    </w:p>
    <w:p w14:paraId="6F84685A" w14:textId="77777777" w:rsidR="00A23F09" w:rsidRPr="005B581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45A4267A" w14:textId="17FECF14" w:rsidR="00A23F09" w:rsidRPr="005B581A" w:rsidRDefault="00823FE5" w:rsidP="00A23F09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>11082-12</w:t>
      </w:r>
      <w:r w:rsidR="00A23F09" w:rsidRPr="005B581A">
        <w:rPr>
          <w:rFonts w:cs="Times New Roman"/>
          <w:b/>
          <w:sz w:val="36"/>
        </w:rPr>
        <w:t xml:space="preserve"> azonosító számú</w:t>
      </w:r>
    </w:p>
    <w:p w14:paraId="4564F1CF" w14:textId="3B82195A" w:rsidR="00A23F09" w:rsidRPr="005B581A" w:rsidRDefault="00823FE5" w:rsidP="00A23F09">
      <w:pPr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>Kertészeti növénytermesztés</w:t>
      </w:r>
    </w:p>
    <w:p w14:paraId="4C9D63B9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4D077BA9" w14:textId="77777777" w:rsidR="00A23F09" w:rsidRPr="005B581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331FD8DD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67CF6149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19D426E8" w14:textId="0F1586E0" w:rsidR="00A23F09" w:rsidRPr="005B581A" w:rsidRDefault="00A23F09" w:rsidP="00A23F09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823FE5" w:rsidRPr="005B581A">
        <w:rPr>
          <w:rFonts w:eastAsia="Calibri" w:cs="Times New Roman"/>
          <w:szCs w:val="24"/>
        </w:rPr>
        <w:t>11082-12</w:t>
      </w:r>
      <w:r w:rsidRPr="005B581A">
        <w:rPr>
          <w:rFonts w:cs="Times New Roman"/>
        </w:rPr>
        <w:t xml:space="preserve"> azonosító számú </w:t>
      </w:r>
      <w:r w:rsidR="00823FE5" w:rsidRPr="005B581A">
        <w:rPr>
          <w:rFonts w:cs="Times New Roman"/>
        </w:rPr>
        <w:t>Kertészeti növénytermesztés</w:t>
      </w:r>
      <w:r w:rsidRPr="005B581A">
        <w:rPr>
          <w:rFonts w:cs="Times New Roman"/>
        </w:rPr>
        <w:t xml:space="preserve">.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12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87"/>
        <w:gridCol w:w="758"/>
        <w:gridCol w:w="758"/>
      </w:tblGrid>
      <w:tr w:rsidR="005B581A" w:rsidRPr="003F430A" w14:paraId="672773FB" w14:textId="77777777" w:rsidTr="003F430A">
        <w:trPr>
          <w:cantSplit/>
          <w:trHeight w:val="1697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E54FA5" w14:textId="77777777" w:rsidR="00823FE5" w:rsidRPr="003F430A" w:rsidRDefault="00823FE5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A2D6414" w14:textId="687C8169" w:rsidR="00823FE5" w:rsidRPr="003F430A" w:rsidRDefault="00823FE5" w:rsidP="006E78F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Kertészet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A6525E9" w14:textId="38C24B5B" w:rsidR="00823FE5" w:rsidRPr="003F430A" w:rsidRDefault="00823FE5" w:rsidP="006E78F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Calibri" w:cs="Times New Roman"/>
                <w:szCs w:val="24"/>
                <w:lang w:eastAsia="hu-HU"/>
              </w:rPr>
              <w:t>Kertészeti gyakorlat</w:t>
            </w:r>
          </w:p>
        </w:tc>
      </w:tr>
      <w:tr w:rsidR="005B581A" w:rsidRPr="003F430A" w14:paraId="3E33B05E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99510D" w14:textId="77777777" w:rsidR="00823FE5" w:rsidRPr="003F430A" w:rsidRDefault="00823FE5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75D00" w14:textId="77777777" w:rsidR="00823FE5" w:rsidRPr="003F430A" w:rsidRDefault="00823FE5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7BDD0" w14:textId="77777777" w:rsidR="00823FE5" w:rsidRPr="003F430A" w:rsidRDefault="00823FE5" w:rsidP="006E78F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0C3E378B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1D6D8" w14:textId="6E1DCFE8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Gazdálkodáshoz kapcsolódó információkat gyűjt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9C0E5C" w14:textId="0DE5DB04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FBCDC" w14:textId="5600F8CE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5372425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59734" w14:textId="77CCA43F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Támogatást igényel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67937" w14:textId="23268916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4E5DC" w14:textId="7E55C86E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65BD337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72784E" w14:textId="45D84B09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Növények tápanyagellátását végzi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E3283" w14:textId="684C6025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48DE7" w14:textId="3BF71CBF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693E543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2DF7D" w14:textId="03263A08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Kertészeti növényeket szaporít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497A6" w14:textId="55115CBB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3AA1F5" w14:textId="12169DBC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DD68B6E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CF0345" w14:textId="76E25C1E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Ültetvényt telepít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D564B" w14:textId="161F645A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44820" w14:textId="08AE00AE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9866533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FC690" w14:textId="22A7194C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Ültetvényt gondoz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166B7" w14:textId="4D59922F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E639B" w14:textId="165CBC59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D8ABCE6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99E0" w14:textId="442F0822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Termésbecslést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310C6" w14:textId="0049E57A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75313" w14:textId="7EB27174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B279FC0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D717D" w14:textId="537A258F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Gyümölcsöt, szőlőt, zöldségnövényt betakarít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78926" w14:textId="2DF528FA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54E3E" w14:textId="1EB76827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04D770D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87313" w14:textId="627D56BD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Szabadföldi zöldségtermesztést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D37027" w14:textId="3CFAFA00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25040" w14:textId="7D236121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CBA382F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CF25B" w14:textId="21128DAB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Zöldségnövényt hajtat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A7595" w14:textId="390BFE70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DBDE1" w14:textId="51521B55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A54C1B9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A1593" w14:textId="0733826D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Gyümölcsöt, zöldséget válogat, osztályoz, csomagol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A9294" w14:textId="1D0E686A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5FA00" w14:textId="55EF7EE5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E6DC1F9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88304" w14:textId="7273A984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Munka-, tűz- és környezetvédelmi tevékenységet végez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E6FBC2" w14:textId="4CC8786F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50A01" w14:textId="5FE3EA0F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1F83622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62E7C" w14:textId="2B4BA8C3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Környezetkímélő gazdálkodást folytat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232AB" w14:textId="41C11091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ED258" w14:textId="45973D9B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AE8B15A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B115" w14:textId="680C0815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Kertészeti munkákat tervez és szervez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3360DA" w14:textId="7029348F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74617" w14:textId="56233C53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2662534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E546AB" w14:textId="77777777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4F299" w14:textId="77777777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BC7AD" w14:textId="77777777" w:rsidR="00823FE5" w:rsidRPr="003F430A" w:rsidRDefault="00823FE5" w:rsidP="00823FE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4B90EA20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E09AB" w14:textId="04BDCCBF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gyümölcstermő növények csoportosítása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5AD6E" w14:textId="6A1453BF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CB134D" w14:textId="645F1C3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B7A5814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2B1A8" w14:textId="27F2667A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 xml:space="preserve">A gyümölcstermő növények részei és </w:t>
            </w:r>
            <w:proofErr w:type="spellStart"/>
            <w:r w:rsidRPr="003F430A">
              <w:rPr>
                <w:rFonts w:cs="Times New Roman"/>
                <w:szCs w:val="24"/>
                <w:lang w:eastAsia="hu-HU"/>
              </w:rPr>
              <w:t>fenológiája</w:t>
            </w:r>
            <w:proofErr w:type="spellEnd"/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164050" w14:textId="32399CF3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E2571" w14:textId="2FCA6191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2A8C13D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1D5AC" w14:textId="7DB5DB7D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gyümölcstermő növények szaporításának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F2298" w14:textId="6E945D50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9EE57A" w14:textId="020DCD9F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8E2C5B7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A3EF6" w14:textId="062D4310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Növények tápanyagellátása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1E6298" w14:textId="5474A9A8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B94B8A" w14:textId="66960D59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F034412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7CD6D" w14:textId="6E8CB59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Gyümölcstermő növények ültetése, ültetvények létesítése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20D300" w14:textId="2957A5A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4B58FA" w14:textId="258AFF3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D234BE9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7585B" w14:textId="65FC71B5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Fiatal és termő gyümölcsösök, ültetvények gondozása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E5719A" w14:textId="227A47B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43F2EB" w14:textId="606D3FA3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73EB530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201AF" w14:textId="2C40445D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gyümölcs betakarítása, kezelése, csomagolása, tárolása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0768EB" w14:textId="481E07BA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50F11C" w14:textId="5A2F3092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01BC1E5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9A923" w14:textId="5662C2B5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 xml:space="preserve">A szőlőnövény részei és </w:t>
            </w:r>
            <w:proofErr w:type="spellStart"/>
            <w:r w:rsidRPr="003F430A">
              <w:rPr>
                <w:rFonts w:cs="Times New Roman"/>
                <w:szCs w:val="24"/>
                <w:lang w:eastAsia="hu-HU"/>
              </w:rPr>
              <w:t>fenológiája</w:t>
            </w:r>
            <w:proofErr w:type="spellEnd"/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9A6E1F" w14:textId="431B590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7F5CE7" w14:textId="5F674181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727F277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A159B" w14:textId="631877BE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szőlő szaporítási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BA39F" w14:textId="0FF8AC01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D0B121" w14:textId="1748E45B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CDF22D9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D90E7" w14:textId="43B1FA58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szőlő telepítése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CC74E" w14:textId="66DA04B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76EFEC" w14:textId="626D3F83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3AA7D0B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8D12D" w14:textId="62690FD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fiatal és termő ültetvények gondozása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8D6604" w14:textId="4CACC169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8F89E9" w14:textId="142A773C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D16A98C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C012F" w14:textId="20E51F08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szőlő betakarítása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66163" w14:textId="199FB38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A2C970" w14:textId="3C2CE8D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C934912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85497" w14:textId="201F37B8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zöldségfélék csoportosítása, környezeti igényei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1FE65" w14:textId="40C7A235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B944DB" w14:textId="21ECD10D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88C8729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70444" w14:textId="420D6383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zöldségfélék termesztési módjai, termesztő létesítmények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B7E8A" w14:textId="1BEEEF8B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26C2A" w14:textId="151CB6DE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4CC0290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A0C0E" w14:textId="6164530C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zöldségfélék szaporítási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D5EF6" w14:textId="295AE709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D0D018" w14:textId="09A01FA5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149EE72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AF9A0" w14:textId="1677FCC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Zöldségfajok vetése, ültetése és ápolása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972226" w14:textId="168E8E20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060065" w14:textId="5EEAAADF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938085C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D5765" w14:textId="75E644AC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Zöldségnövények betakarítása, áru-előkészítése, kezelése, tárolása, egyszerűbb tartósítási eljárások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E7836" w14:textId="486CBAD5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F68422" w14:textId="6BAA141C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9B493F7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57C81" w14:textId="06A94ECF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Növényvédőszer-kímélő és a növényvédőszer-mentes lehetőségek a zöldség-, gyümölcs-, szőlőtermesztésben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6147D" w14:textId="107BEB5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6CDF05" w14:textId="76D273F9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ABE5159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2405A8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lastRenderedPageBreak/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F9D9F9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BD410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604B06A1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39D8B" w14:textId="4F9258C1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Mennyiségérzék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FD202" w14:textId="48C6E138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881E0" w14:textId="0AD65283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83F0DC2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A3A16" w14:textId="5C3B4BA0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A33189" w14:textId="10BB0BD2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042EA" w14:textId="5B281C38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F5F72C7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FF8EE9" w14:textId="30B74D0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nyelvi íráskészség, írásbeli fogalmazókészség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1A6CC3" w14:textId="46CBB512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B792A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25FDBC26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C334B5" w14:textId="1918F351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9B355" w14:textId="293B8B1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1AAD6" w14:textId="49E2A3FC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</w:tr>
      <w:tr w:rsidR="005B581A" w:rsidRPr="003F430A" w14:paraId="21061EDA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7AC723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64369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4E7BD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35EED386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A620C" w14:textId="6732326A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01977" w14:textId="0BC50598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D9911" w14:textId="203C43F8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</w:tr>
      <w:tr w:rsidR="005B581A" w:rsidRPr="003F430A" w14:paraId="3D37C3DC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59B84" w14:textId="2074601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BD6A4" w14:textId="2B969A29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63A8F" w14:textId="270E20B2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</w:tr>
      <w:tr w:rsidR="005B581A" w:rsidRPr="003F430A" w14:paraId="4DA90922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19642" w14:textId="4BA4E7E4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Mozgáskoordináció (testi ügyesség)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E1274" w14:textId="1060FD3B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6D9FC" w14:textId="3C95D8FC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</w:tr>
      <w:tr w:rsidR="005B581A" w:rsidRPr="003F430A" w14:paraId="6E342994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D03CE2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C9AA6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57F0A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7772CA4D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C0AE0" w14:textId="207A7C52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A13CF" w14:textId="16001DB9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6BD45" w14:textId="572FCF9E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</w:tr>
      <w:tr w:rsidR="005B581A" w:rsidRPr="003F430A" w14:paraId="54B78379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C7D4BA" w14:textId="7BE82F13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894A6" w14:textId="423D6B76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B7D2B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7660FB52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4273E9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593DF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6D73C" w14:textId="77777777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59F25DD9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66FEE" w14:textId="75CCB79C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0A9BF" w14:textId="5E5BE11D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CC547" w14:textId="43C7D611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</w:tr>
      <w:tr w:rsidR="005B581A" w:rsidRPr="003F430A" w14:paraId="2C2DBC5F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74318" w14:textId="07FA6C6F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A5D3D3" w14:textId="2D1EA2CF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C12E8" w14:textId="75490750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</w:tr>
      <w:tr w:rsidR="00895504" w:rsidRPr="003F430A" w14:paraId="5647BBDB" w14:textId="77777777" w:rsidTr="003F430A">
        <w:trPr>
          <w:trHeight w:val="255"/>
          <w:jc w:val="center"/>
        </w:trPr>
        <w:tc>
          <w:tcPr>
            <w:tcW w:w="5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A06199" w14:textId="188B715F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D29A9" w14:textId="7801BA95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C414A2" w14:textId="555531AE" w:rsidR="00895504" w:rsidRPr="003F430A" w:rsidRDefault="00895504" w:rsidP="0089550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x</w:t>
            </w:r>
          </w:p>
        </w:tc>
      </w:tr>
    </w:tbl>
    <w:p w14:paraId="18FE917C" w14:textId="77777777" w:rsidR="00A23F09" w:rsidRPr="005B581A" w:rsidRDefault="00A23F09" w:rsidP="00A23F09">
      <w:pPr>
        <w:rPr>
          <w:rFonts w:cs="Times New Roman"/>
        </w:rPr>
      </w:pPr>
    </w:p>
    <w:p w14:paraId="5B17DBF8" w14:textId="196D2B7C" w:rsidR="00A23F09" w:rsidRPr="005B581A" w:rsidRDefault="001E2CA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t>Kertészet</w:t>
      </w:r>
      <w:r w:rsidR="00A23F09" w:rsidRPr="005B581A">
        <w:rPr>
          <w:rFonts w:cs="Times New Roman"/>
          <w:b/>
        </w:rPr>
        <w:t xml:space="preserve"> tantárgy</w:t>
      </w:r>
      <w:r w:rsidR="00A23F09" w:rsidRPr="005B581A">
        <w:rPr>
          <w:rFonts w:cs="Times New Roman"/>
          <w:b/>
        </w:rPr>
        <w:tab/>
      </w:r>
      <w:r w:rsidR="00EB0461" w:rsidRPr="005B581A">
        <w:rPr>
          <w:rFonts w:cs="Times New Roman"/>
          <w:b/>
        </w:rPr>
        <w:t>67</w:t>
      </w:r>
      <w:r w:rsidR="00A23F09" w:rsidRPr="005B581A">
        <w:rPr>
          <w:rFonts w:cs="Times New Roman"/>
          <w:b/>
        </w:rPr>
        <w:t xml:space="preserve"> óra/</w:t>
      </w:r>
      <w:r w:rsidR="00EB0461" w:rsidRPr="005B581A">
        <w:rPr>
          <w:rFonts w:cs="Times New Roman"/>
          <w:b/>
        </w:rPr>
        <w:t>67</w:t>
      </w:r>
      <w:r w:rsidR="00A23F09" w:rsidRPr="005B581A">
        <w:rPr>
          <w:rFonts w:cs="Times New Roman"/>
          <w:b/>
        </w:rPr>
        <w:t xml:space="preserve"> óra*</w:t>
      </w:r>
    </w:p>
    <w:p w14:paraId="3D5EA79D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35108CD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06CB875A" w14:textId="700FB22F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49144A4E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A737E89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2BCA0C56" w14:textId="0C16AC06" w:rsidR="00A23F09" w:rsidRPr="005B581A" w:rsidRDefault="00761ACD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kertészet</w:t>
      </w:r>
      <w:r w:rsidR="001E2CAB" w:rsidRPr="005B581A">
        <w:rPr>
          <w:rFonts w:cs="Times New Roman"/>
        </w:rPr>
        <w:t xml:space="preserve"> tantárgy tanításának célja </w:t>
      </w:r>
      <w:r w:rsidRPr="005B581A">
        <w:rPr>
          <w:rFonts w:cs="Times New Roman"/>
        </w:rPr>
        <w:t xml:space="preserve">elsősorban az alapvető kertészeti ismeretek, továbbá </w:t>
      </w:r>
      <w:r w:rsidR="001E2CAB" w:rsidRPr="005B581A">
        <w:rPr>
          <w:rFonts w:cs="Times New Roman"/>
        </w:rPr>
        <w:t xml:space="preserve">a zöldség-, </w:t>
      </w:r>
      <w:r w:rsidRPr="005B581A">
        <w:rPr>
          <w:rFonts w:cs="Times New Roman"/>
        </w:rPr>
        <w:t xml:space="preserve">a szőlő- és a </w:t>
      </w:r>
      <w:r w:rsidR="001E2CAB" w:rsidRPr="005B581A">
        <w:rPr>
          <w:rFonts w:cs="Times New Roman"/>
        </w:rPr>
        <w:t xml:space="preserve">gyümölcstermesztés </w:t>
      </w:r>
      <w:r w:rsidRPr="005B581A">
        <w:rPr>
          <w:rFonts w:cs="Times New Roman"/>
        </w:rPr>
        <w:t>elméleti</w:t>
      </w:r>
      <w:r w:rsidR="001E2CAB" w:rsidRPr="005B581A">
        <w:rPr>
          <w:rFonts w:cs="Times New Roman"/>
        </w:rPr>
        <w:t xml:space="preserve"> alapjainak </w:t>
      </w:r>
      <w:r w:rsidRPr="005B581A">
        <w:rPr>
          <w:rFonts w:cs="Times New Roman"/>
        </w:rPr>
        <w:t>elsajátítá</w:t>
      </w:r>
      <w:r w:rsidR="001E2CAB" w:rsidRPr="005B581A">
        <w:rPr>
          <w:rFonts w:cs="Times New Roman"/>
        </w:rPr>
        <w:t>sa. A tanulók</w:t>
      </w:r>
      <w:r w:rsidRPr="005B581A">
        <w:rPr>
          <w:rFonts w:cs="Times New Roman"/>
        </w:rPr>
        <w:t xml:space="preserve"> ismerkedjenek meg a legfontosabb zöldség- és gyümölcsfajainkkal, azok termesztésének technológiájával, továbbá a szőlőtermesztés és a borászat alapjaival</w:t>
      </w:r>
      <w:r w:rsidR="001E2CAB" w:rsidRPr="005B581A">
        <w:rPr>
          <w:rFonts w:cs="Times New Roman"/>
        </w:rPr>
        <w:t>.</w:t>
      </w:r>
    </w:p>
    <w:p w14:paraId="01480C6C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44114228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6523D7D7" w14:textId="3D94D85F" w:rsidR="00A23F09" w:rsidRPr="005B581A" w:rsidRDefault="001E2CAB" w:rsidP="001E2CAB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Biológia (rendszertan, morfológia), illetve a Növénytermesztés és Géptan szakmai elméleti és gyakorlati tantárgy.</w:t>
      </w:r>
    </w:p>
    <w:p w14:paraId="2B1C3A35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74F1DAB1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7D5FB787" w14:textId="363A3754" w:rsidR="00A23F09" w:rsidRPr="005B581A" w:rsidRDefault="00761A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Kertészeti alapismeretek</w:t>
      </w:r>
    </w:p>
    <w:p w14:paraId="493AC9C9" w14:textId="77777777" w:rsidR="00BD149B" w:rsidRPr="005B581A" w:rsidRDefault="00BD149B" w:rsidP="00A23F0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kertészeti termesztés jelentősége</w:t>
      </w:r>
    </w:p>
    <w:p w14:paraId="0069D226" w14:textId="51F22514" w:rsidR="00BD149B" w:rsidRPr="005B581A" w:rsidRDefault="00BD149B" w:rsidP="00A23F0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Kertészeti ágazatok</w:t>
      </w:r>
    </w:p>
    <w:p w14:paraId="04E50667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333F22" w14:textId="0AD5813E" w:rsidR="00A23F09" w:rsidRPr="005B581A" w:rsidRDefault="00761A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Zöldségtermesztés</w:t>
      </w:r>
    </w:p>
    <w:p w14:paraId="4AF0B1B3" w14:textId="77777777" w:rsidR="00761ACD" w:rsidRPr="005B581A" w:rsidRDefault="00761ACD" w:rsidP="00761ACD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zöldségfélék csoportosítása, környezeti igénye. </w:t>
      </w:r>
    </w:p>
    <w:p w14:paraId="0EDDF7FF" w14:textId="77777777" w:rsidR="00761ACD" w:rsidRPr="005B581A" w:rsidRDefault="00761ACD" w:rsidP="00761ACD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zöldségfélék termesztési módjai, termesztő létesítmények. </w:t>
      </w:r>
    </w:p>
    <w:p w14:paraId="747FAE8D" w14:textId="77777777" w:rsidR="00761ACD" w:rsidRPr="005B581A" w:rsidRDefault="00761ACD" w:rsidP="00761ACD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zöldségfélék szaporítási módjai. </w:t>
      </w:r>
    </w:p>
    <w:p w14:paraId="61584AE9" w14:textId="77777777" w:rsidR="00761ACD" w:rsidRPr="005B581A" w:rsidRDefault="00761ACD" w:rsidP="00761ACD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talaj-előkészítés, tápanyag-gazdálkodás, vetés. </w:t>
      </w:r>
    </w:p>
    <w:p w14:paraId="133EB7DF" w14:textId="77777777" w:rsidR="00761ACD" w:rsidRPr="005B581A" w:rsidRDefault="00761ACD" w:rsidP="00761ACD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Ápolási munkák. </w:t>
      </w:r>
    </w:p>
    <w:p w14:paraId="682096B7" w14:textId="77777777" w:rsidR="00761ACD" w:rsidRPr="005B581A" w:rsidRDefault="00761ACD" w:rsidP="00761ACD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Zöldségnövények betakarítása, áru-előkészítése, kezelése, tárolása. </w:t>
      </w:r>
    </w:p>
    <w:p w14:paraId="4542C6DE" w14:textId="67A28E1C" w:rsidR="00761ACD" w:rsidRPr="005B581A" w:rsidRDefault="00761ACD" w:rsidP="00761ACD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ökológiai termesztés lehetőségei a zöldségtermesztésben.</w:t>
      </w:r>
    </w:p>
    <w:p w14:paraId="46831996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797805" w14:textId="6AA28D33" w:rsidR="00A23F09" w:rsidRPr="005B581A" w:rsidRDefault="00761A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Gyümölcstermesztés</w:t>
      </w:r>
    </w:p>
    <w:p w14:paraId="753E7BD6" w14:textId="77777777" w:rsidR="00761ACD" w:rsidRPr="005B581A" w:rsidRDefault="00761ACD" w:rsidP="00761A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gyümölcstermő növények csoportosítása, környezeti igénye. </w:t>
      </w:r>
    </w:p>
    <w:p w14:paraId="7921C117" w14:textId="77777777" w:rsidR="00761ACD" w:rsidRPr="005B581A" w:rsidRDefault="00761ACD" w:rsidP="00761A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gyümölcstermő növények részei. </w:t>
      </w:r>
    </w:p>
    <w:p w14:paraId="1EF99568" w14:textId="77777777" w:rsidR="00761ACD" w:rsidRPr="005B581A" w:rsidRDefault="00761ACD" w:rsidP="00761A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A gyümölcstermő növények szaporításának módjai.</w:t>
      </w:r>
    </w:p>
    <w:p w14:paraId="67E5689B" w14:textId="77777777" w:rsidR="00761ACD" w:rsidRPr="005B581A" w:rsidRDefault="00761ACD" w:rsidP="00761A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Gyümölcsültetvények létesítése. </w:t>
      </w:r>
    </w:p>
    <w:p w14:paraId="66EAFA7E" w14:textId="77777777" w:rsidR="00761ACD" w:rsidRPr="005B581A" w:rsidRDefault="00761ACD" w:rsidP="00761A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Fiatal fák és termő gyümölcsösök gondozása. </w:t>
      </w:r>
    </w:p>
    <w:p w14:paraId="5F989B19" w14:textId="77777777" w:rsidR="00761ACD" w:rsidRPr="005B581A" w:rsidRDefault="00761ACD" w:rsidP="00761AC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gyümölcs betakarítása, kezelése, csomagolása, tárolása. </w:t>
      </w:r>
    </w:p>
    <w:p w14:paraId="2340142F" w14:textId="75B784A2" w:rsidR="00A23F09" w:rsidRPr="005B581A" w:rsidRDefault="00761AC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öko</w:t>
      </w:r>
      <w:r w:rsidR="00C25615" w:rsidRPr="005B581A">
        <w:rPr>
          <w:rFonts w:cs="Times New Roman"/>
        </w:rPr>
        <w:t xml:space="preserve">lógiai </w:t>
      </w:r>
      <w:r w:rsidRPr="005B581A">
        <w:rPr>
          <w:rFonts w:cs="Times New Roman"/>
        </w:rPr>
        <w:t>termesztés lehetőségei a gyümölcstermesztésben.</w:t>
      </w:r>
    </w:p>
    <w:p w14:paraId="11B063E3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531A00" w14:textId="60921E18" w:rsidR="00A23F09" w:rsidRPr="005B581A" w:rsidRDefault="00761AC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Szőlőtermesztés</w:t>
      </w:r>
    </w:p>
    <w:p w14:paraId="3B5D7C70" w14:textId="77777777" w:rsidR="005831D4" w:rsidRPr="005B581A" w:rsidRDefault="005831D4" w:rsidP="005831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 környezeti igénye. </w:t>
      </w:r>
    </w:p>
    <w:p w14:paraId="0C7B9E0C" w14:textId="77777777" w:rsidR="005831D4" w:rsidRPr="005B581A" w:rsidRDefault="005831D4" w:rsidP="005831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szőlőnövény részei. </w:t>
      </w:r>
    </w:p>
    <w:p w14:paraId="7D6ADF2A" w14:textId="77777777" w:rsidR="005831D4" w:rsidRPr="005B581A" w:rsidRDefault="005831D4" w:rsidP="005831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 szaporítási módjai. </w:t>
      </w:r>
    </w:p>
    <w:p w14:paraId="08003FEE" w14:textId="77777777" w:rsidR="005831D4" w:rsidRPr="005B581A" w:rsidRDefault="005831D4" w:rsidP="005831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 telepítése. </w:t>
      </w:r>
    </w:p>
    <w:p w14:paraId="0CA12FB5" w14:textId="77777777" w:rsidR="005831D4" w:rsidRPr="005B581A" w:rsidRDefault="005831D4" w:rsidP="005831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fiatal és termő ültetvények gondozása. </w:t>
      </w:r>
    </w:p>
    <w:p w14:paraId="1EAFE69B" w14:textId="77777777" w:rsidR="005831D4" w:rsidRPr="005B581A" w:rsidRDefault="005831D4" w:rsidP="005831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 betakarítása. </w:t>
      </w:r>
    </w:p>
    <w:p w14:paraId="5D2E9675" w14:textId="237DF897" w:rsidR="005831D4" w:rsidRPr="005B581A" w:rsidRDefault="005831D4" w:rsidP="005831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ökológiai termesztés lehetőségei a szőlőtermesztésben.</w:t>
      </w:r>
    </w:p>
    <w:p w14:paraId="282E1E6F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F825B4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06CB49EE" w14:textId="72D18970" w:rsidR="00A23F09" w:rsidRPr="005B581A" w:rsidRDefault="00BD149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gyakorló, tanüzem.</w:t>
      </w:r>
    </w:p>
    <w:p w14:paraId="3FDFD35A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4DBC27E2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4652F0A7" w14:textId="3038B752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76E7118E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B48476A" w14:textId="2D4CE7EC" w:rsidR="00A23F09" w:rsidRPr="005B581A" w:rsidRDefault="005831D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  <w:bCs/>
        </w:rPr>
        <w:t>Kertészeti gyakorlat</w:t>
      </w:r>
      <w:r w:rsidR="00A23F09" w:rsidRPr="005B581A">
        <w:rPr>
          <w:rFonts w:cs="Times New Roman"/>
          <w:b/>
        </w:rPr>
        <w:t xml:space="preserve"> tantárgy</w:t>
      </w:r>
      <w:r w:rsidR="00A23F09" w:rsidRPr="005B581A">
        <w:rPr>
          <w:rFonts w:cs="Times New Roman"/>
          <w:b/>
        </w:rPr>
        <w:tab/>
      </w:r>
      <w:r w:rsidR="00EB0461" w:rsidRPr="005B581A">
        <w:rPr>
          <w:rFonts w:cs="Times New Roman"/>
          <w:b/>
        </w:rPr>
        <w:t>134</w:t>
      </w:r>
      <w:r w:rsidR="00A23F09" w:rsidRPr="005B581A">
        <w:rPr>
          <w:rFonts w:cs="Times New Roman"/>
          <w:b/>
        </w:rPr>
        <w:t xml:space="preserve"> óra/</w:t>
      </w:r>
      <w:r w:rsidR="00EB0461" w:rsidRPr="005B581A">
        <w:rPr>
          <w:rFonts w:cs="Times New Roman"/>
          <w:b/>
        </w:rPr>
        <w:t>134</w:t>
      </w:r>
      <w:r w:rsidR="00A23F09" w:rsidRPr="005B581A">
        <w:rPr>
          <w:rFonts w:cs="Times New Roman"/>
          <w:b/>
        </w:rPr>
        <w:t xml:space="preserve"> óra*</w:t>
      </w:r>
    </w:p>
    <w:p w14:paraId="0EE880FB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08A8DE00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1595E0C" w14:textId="107CDEF6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tantárgy a főszakképesítéshez kapcsolódik.</w:t>
      </w:r>
    </w:p>
    <w:p w14:paraId="6C79C71A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6D81AFF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7B906780" w14:textId="2553BE36" w:rsidR="00A23F09" w:rsidRPr="005B581A" w:rsidRDefault="005831D4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kertészeti gyakorlat tantárgy tanításának célja a zöldség-, gyümölcs- és szőlőtermesztés, valamint a borászat gyakorlati alapjainak bemutatása. A tanulók gyakorlás útján ismerkedjenek meg az egyes kertészeti ágazatokban előforduló munkaműveletekkel.</w:t>
      </w:r>
    </w:p>
    <w:p w14:paraId="6DDF828C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32A0282D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45320ECE" w14:textId="1C7F3F8B" w:rsidR="00A23F09" w:rsidRPr="005B581A" w:rsidRDefault="006D383C" w:rsidP="005831D4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</w:t>
      </w:r>
      <w:r w:rsidR="005831D4" w:rsidRPr="005B581A">
        <w:rPr>
          <w:rFonts w:cs="Times New Roman"/>
        </w:rPr>
        <w:t>Biológia (rendszertan, morfológia)</w:t>
      </w:r>
      <w:r w:rsidRPr="005B581A">
        <w:rPr>
          <w:rFonts w:cs="Times New Roman"/>
        </w:rPr>
        <w:t xml:space="preserve"> tantárgy, továbbá </w:t>
      </w:r>
      <w:r w:rsidR="005831D4" w:rsidRPr="005B581A">
        <w:rPr>
          <w:rFonts w:cs="Times New Roman"/>
        </w:rPr>
        <w:t xml:space="preserve">a Növénytermesztés és a Géptan elméleti és </w:t>
      </w:r>
      <w:r w:rsidRPr="005B581A">
        <w:rPr>
          <w:rFonts w:cs="Times New Roman"/>
        </w:rPr>
        <w:t>gyakorlati tantárgyak szakmai tartalma.</w:t>
      </w:r>
    </w:p>
    <w:p w14:paraId="2C6EC11D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FF34BEE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23B4AD7F" w14:textId="61151F7F" w:rsidR="00A23F09" w:rsidRPr="005B581A" w:rsidRDefault="006D383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Kertészeti alap</w:t>
      </w:r>
      <w:r w:rsidR="000C0912" w:rsidRPr="005B581A">
        <w:rPr>
          <w:rFonts w:cs="Times New Roman"/>
          <w:b/>
          <w:i/>
        </w:rPr>
        <w:t>gyakorlato</w:t>
      </w:r>
      <w:r w:rsidRPr="005B581A">
        <w:rPr>
          <w:rFonts w:cs="Times New Roman"/>
          <w:b/>
          <w:i/>
        </w:rPr>
        <w:t>k</w:t>
      </w:r>
    </w:p>
    <w:p w14:paraId="6570B847" w14:textId="69CEADC4" w:rsidR="00A23F09" w:rsidRPr="005B581A" w:rsidRDefault="00BD149B" w:rsidP="00A23F0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egyes kertészeti ágazatok és az ott folyó tevékenységek.</w:t>
      </w:r>
    </w:p>
    <w:p w14:paraId="305A5F26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01091A" w14:textId="456B42F6" w:rsidR="00A23F09" w:rsidRPr="005B581A" w:rsidRDefault="006D383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Zöldségtermesztés</w:t>
      </w:r>
      <w:r w:rsidRPr="005B581A">
        <w:rPr>
          <w:rFonts w:cs="Times New Roman"/>
          <w:b/>
          <w:i/>
        </w:rPr>
        <w:t xml:space="preserve"> </w:t>
      </w:r>
    </w:p>
    <w:p w14:paraId="0E6B9640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zöldségfélék csoportosítása, környezeti igénye. </w:t>
      </w:r>
    </w:p>
    <w:p w14:paraId="506FDA7C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zöldségfélék termesztési módjai, termesztő létesítmények. </w:t>
      </w:r>
    </w:p>
    <w:p w14:paraId="6E1D9A97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zöldségfélék szaporítási módjai. </w:t>
      </w:r>
    </w:p>
    <w:p w14:paraId="00C08101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talaj-előkészítés, tápanyag-gazdálkodás, vetés. </w:t>
      </w:r>
    </w:p>
    <w:p w14:paraId="7421B770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Ápolási munkák. </w:t>
      </w:r>
    </w:p>
    <w:p w14:paraId="4C8726BE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Zöldségnövények betakarítása, áru-előkészítése, kezelése, tárolása. </w:t>
      </w:r>
    </w:p>
    <w:p w14:paraId="2A394184" w14:textId="5139F9A9" w:rsidR="00A23F09" w:rsidRPr="005B581A" w:rsidRDefault="006D383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ökológiai termesztés lehetőségei a zöldségtermesztésben.</w:t>
      </w:r>
    </w:p>
    <w:p w14:paraId="45B71223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933DD1" w14:textId="40E19106" w:rsidR="00A23F09" w:rsidRPr="005B581A" w:rsidRDefault="006D383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lastRenderedPageBreak/>
        <w:t>Gyümölcstermesztés</w:t>
      </w:r>
    </w:p>
    <w:p w14:paraId="18C9401F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gyümölcstermő növények csoportosítása, környezeti igénye. </w:t>
      </w:r>
    </w:p>
    <w:p w14:paraId="7BADA03A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gyümölcstermő növények részei. </w:t>
      </w:r>
    </w:p>
    <w:p w14:paraId="4EE8CF66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gyümölcstermő növények szaporításának módjai.</w:t>
      </w:r>
    </w:p>
    <w:p w14:paraId="54695F7C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Gyümölcsültetvények létesítése. </w:t>
      </w:r>
    </w:p>
    <w:p w14:paraId="6980F34F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Fiatal fák és termő gyümölcsösök gondozása. </w:t>
      </w:r>
    </w:p>
    <w:p w14:paraId="130300AF" w14:textId="77777777" w:rsidR="006D383C" w:rsidRPr="005B581A" w:rsidRDefault="006D383C" w:rsidP="006D383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gyümölcs betakarítása, kezelése, csomagolása, tárolása. </w:t>
      </w:r>
    </w:p>
    <w:p w14:paraId="6EAE58C1" w14:textId="2B152F00" w:rsidR="00A23F09" w:rsidRPr="005B581A" w:rsidRDefault="006D383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ökológiai termesztés lehetőségei a gyümölcstermesztésben.</w:t>
      </w:r>
    </w:p>
    <w:p w14:paraId="77E04532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8FDACD" w14:textId="694AE066" w:rsidR="00A23F09" w:rsidRPr="005B581A" w:rsidRDefault="006D383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Szőlőtermesztés</w:t>
      </w:r>
    </w:p>
    <w:p w14:paraId="3B36E6B4" w14:textId="77777777" w:rsidR="006D383C" w:rsidRPr="005B581A" w:rsidRDefault="006D383C" w:rsidP="006D383C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 környezeti igénye. </w:t>
      </w:r>
    </w:p>
    <w:p w14:paraId="443D63DA" w14:textId="77777777" w:rsidR="006D383C" w:rsidRPr="005B581A" w:rsidRDefault="006D383C" w:rsidP="006D383C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szőlőnövény részei. </w:t>
      </w:r>
    </w:p>
    <w:p w14:paraId="022C8195" w14:textId="77777777" w:rsidR="006D383C" w:rsidRPr="005B581A" w:rsidRDefault="006D383C" w:rsidP="006D383C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 szaporítási módjai. </w:t>
      </w:r>
    </w:p>
    <w:p w14:paraId="0073ED60" w14:textId="77777777" w:rsidR="006D383C" w:rsidRPr="005B581A" w:rsidRDefault="006D383C" w:rsidP="006D383C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 telepítése. </w:t>
      </w:r>
    </w:p>
    <w:p w14:paraId="7A6630D9" w14:textId="77777777" w:rsidR="006D383C" w:rsidRPr="005B581A" w:rsidRDefault="006D383C" w:rsidP="006D383C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fiatal és termő ültetvények gondozása. </w:t>
      </w:r>
    </w:p>
    <w:p w14:paraId="3D6CF5C7" w14:textId="77777777" w:rsidR="006D383C" w:rsidRPr="005B581A" w:rsidRDefault="006D383C" w:rsidP="006D383C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szőlő betakarítása. </w:t>
      </w:r>
    </w:p>
    <w:p w14:paraId="33DF155C" w14:textId="3C1383B7" w:rsidR="00A23F09" w:rsidRPr="005B581A" w:rsidRDefault="006D383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ökológiai termesztés lehetőségei a szőlőtermesztésben.</w:t>
      </w:r>
    </w:p>
    <w:p w14:paraId="26F74E62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86D83F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6822D023" w14:textId="23A054AD" w:rsidR="00A23F09" w:rsidRPr="005B581A" w:rsidRDefault="00BD149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Tanüzem, külső gyakorlati hely (üzemlátogatás).</w:t>
      </w:r>
    </w:p>
    <w:p w14:paraId="1A97B43F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0DB94A32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18600DF3" w14:textId="6F1086B7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3803D614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63ED41B3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1FFE49F2" w14:textId="77777777" w:rsidR="00A23F09" w:rsidRPr="005B581A" w:rsidRDefault="00A23F09" w:rsidP="00A23F09">
      <w:pPr>
        <w:rPr>
          <w:rFonts w:cs="Times New Roman"/>
        </w:rPr>
      </w:pPr>
    </w:p>
    <w:p w14:paraId="79677B30" w14:textId="77777777" w:rsidR="00A23F09" w:rsidRPr="005B581A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11EDDC13" w14:textId="365E0CA6" w:rsidR="00A23F09" w:rsidRPr="005B581A" w:rsidRDefault="00E936E2" w:rsidP="00A23F09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>10997-16</w:t>
      </w:r>
      <w:r w:rsidR="00A23F09" w:rsidRPr="005B581A">
        <w:rPr>
          <w:rFonts w:cs="Times New Roman"/>
          <w:b/>
          <w:sz w:val="36"/>
        </w:rPr>
        <w:t xml:space="preserve"> azonosító számú</w:t>
      </w:r>
    </w:p>
    <w:p w14:paraId="6D206D49" w14:textId="1EE22EE3" w:rsidR="00A23F09" w:rsidRPr="005B581A" w:rsidRDefault="00E936E2" w:rsidP="00A23F09">
      <w:pPr>
        <w:jc w:val="center"/>
        <w:rPr>
          <w:rFonts w:cs="Times New Roman"/>
          <w:b/>
          <w:sz w:val="36"/>
        </w:rPr>
      </w:pPr>
      <w:r w:rsidRPr="005B581A">
        <w:rPr>
          <w:rFonts w:eastAsia="Calibri" w:cs="Times New Roman"/>
          <w:b/>
          <w:bCs/>
          <w:sz w:val="36"/>
          <w:szCs w:val="36"/>
        </w:rPr>
        <w:t>Állattartás</w:t>
      </w:r>
    </w:p>
    <w:p w14:paraId="100D860E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71DC765D" w14:textId="77777777" w:rsidR="00A23F09" w:rsidRPr="005B581A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31B5BF3A" w14:textId="77777777" w:rsidR="00A23F09" w:rsidRPr="005B581A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2475EE36" w14:textId="77777777" w:rsidR="00A23F09" w:rsidRPr="005B581A" w:rsidRDefault="00A23F09" w:rsidP="00A23F09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5B4054CC" w14:textId="0E86C245" w:rsidR="00A23F09" w:rsidRPr="005B581A" w:rsidRDefault="00A23F09" w:rsidP="00A23F09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E936E2" w:rsidRPr="005B581A">
        <w:rPr>
          <w:rFonts w:cs="Times New Roman"/>
        </w:rPr>
        <w:t>10997-16</w:t>
      </w:r>
      <w:r w:rsidRPr="005B581A">
        <w:rPr>
          <w:rFonts w:cs="Times New Roman"/>
        </w:rPr>
        <w:t xml:space="preserve"> azonosító számú </w:t>
      </w:r>
      <w:r w:rsidR="00E936E2" w:rsidRPr="005B581A">
        <w:rPr>
          <w:rFonts w:cs="Times New Roman"/>
        </w:rPr>
        <w:t>Állattartás</w:t>
      </w:r>
      <w:r w:rsidRPr="005B581A">
        <w:rPr>
          <w:rFonts w:cs="Times New Roman"/>
        </w:rPr>
        <w:t xml:space="preserve">.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13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29"/>
        <w:gridCol w:w="758"/>
        <w:gridCol w:w="758"/>
      </w:tblGrid>
      <w:tr w:rsidR="005B581A" w:rsidRPr="003F430A" w14:paraId="1FC0A9C1" w14:textId="77777777" w:rsidTr="003F430A">
        <w:trPr>
          <w:cantSplit/>
          <w:trHeight w:val="1697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020561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E9529F6" w14:textId="590F3711" w:rsidR="00E936E2" w:rsidRPr="003F430A" w:rsidRDefault="00E936E2" w:rsidP="003F430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Állattartás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B77A665" w14:textId="6CEBCA61" w:rsidR="00E936E2" w:rsidRPr="003F430A" w:rsidRDefault="00E936E2" w:rsidP="003F430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Állattartás gyakorlata</w:t>
            </w:r>
          </w:p>
        </w:tc>
      </w:tr>
      <w:tr w:rsidR="005B581A" w:rsidRPr="003F430A" w14:paraId="61928CF0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3D1D2A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4BC1B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14E92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0F8BCFF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5BFFC" w14:textId="242014B0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Gazdálkodásához kapcsolódó információkat gyűjt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12F67E" w14:textId="7DC6642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738B6" w14:textId="3EFCF93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A9C6210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708A9" w14:textId="09F0C28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Alkalmazza az állattartás, és tenyésztés tradicionális és korszerű technológiáit, eljárásait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D3F683" w14:textId="7463032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A4E57F" w14:textId="157C56F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9CB687A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AB921" w14:textId="5E21284E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jogszabályi környezetnek megfelelően végzi tevékenységét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D2578" w14:textId="39142BB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A33773" w14:textId="55DE4DE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AE837B8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3FA31" w14:textId="4C6017EC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Takarmányt érzékszervvel minősít, mintát vesz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521CE4" w14:textId="1D8293A0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2B30AA" w14:textId="3566214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5C36F81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E67AF" w14:textId="2A16F3C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Takarmányt tartósít, tárol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C763F" w14:textId="4D92534F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12848" w14:textId="0192E4E1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705134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97543" w14:textId="7B6343C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Takarmányadagot állít össze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47D87" w14:textId="2A2C4AC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09D5B" w14:textId="003D110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293B2B8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3A666" w14:textId="41C217FF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Takarmányt előkészít, kioszt, itat, állatot legeltet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735372" w14:textId="4E1F7A2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5525B0" w14:textId="289E6E0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791F94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C1841" w14:textId="60EFFB6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Figyelemmel kíséri az állatok viselkedését, egészségi állapotát, beteg állatot elkülönít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B6689" w14:textId="718C77B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193EFB" w14:textId="34DA2E8E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3A73A25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4E752" w14:textId="3138CD89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Szükség esetén értesíti az állatorvost, és segédkezik az állat kezelésében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AF60D" w14:textId="6B31D35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BE3294" w14:textId="718590E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D49134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E8A3D" w14:textId="2C143E0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Állatokat ápol, csoportosít, ellát, szükségleteiket kielégíti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A161C" w14:textId="1F9CDCE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EF02BF" w14:textId="5FD43B0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94D13DC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680D6" w14:textId="6BE9479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Állatot mozgat, terel, szállít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961FD" w14:textId="6F6C7A11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1155B" w14:textId="2F93D51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6E365E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FA38E" w14:textId="5562910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Állatot mérlegel, jelöl, minősít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32671D" w14:textId="4162597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A85FE" w14:textId="750EEC3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9DBCEA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61B7F" w14:textId="5889E15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Ivarzó állatot felismer, kiválaszt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97BDB" w14:textId="3C967FC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13430" w14:textId="74B0BF7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980B880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4E0BA" w14:textId="3BAE580E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Elvégzi/elvégezteti a pároztatást, segédkezik a vemhesség megállapításánál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DE841" w14:textId="2A74D57F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43F7A7" w14:textId="5F2F3CC1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C293013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309FF" w14:textId="323AAD3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Ellést, fialást előkészít, levezet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37372" w14:textId="1014603E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40C743" w14:textId="78BCD9A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8C65889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647D6" w14:textId="7FF6BF2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Újszülött állatot, anyaállatot ellát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E84D4" w14:textId="3810DD3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5A99AD" w14:textId="7A0365E9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0C883C2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F860A" w14:textId="6F69A12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Elvégzi a gépi fejést és a hozzá kapcsolódó műveleteket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061AA7" w14:textId="4258BC79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95D98" w14:textId="61433D4E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0181DEA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386E9" w14:textId="6B93C0E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Tojást gyűjt, kezel, tojást keltet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0B85E4" w14:textId="1E5B9F5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C4F3A" w14:textId="3BFD264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8440C3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5E851" w14:textId="79B2187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Kitrágyázást, almozást végez, trágyát kezel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EE2EC9" w14:textId="40610FD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5BA2D" w14:textId="66AA05D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FA38C4A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578D8" w14:textId="23AE2B2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Istállót, berendezést takarít, fertőtlenít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9A84C" w14:textId="6BBA0CD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A3D6D" w14:textId="5B8AC11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1570DA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9B8F1" w14:textId="751E38F0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Rágcsáló-, rovarirtásról gondoskodik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8C906" w14:textId="237B4820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4ABFE" w14:textId="4B8AADB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9C725C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4C752" w14:textId="223656B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Gondoskodik a napi fertőtlenítésről, betartja/betartatja a járványveszély megelőző intézkedéseket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F590D" w14:textId="19AA58A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180D68" w14:textId="371860F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CC4797D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0F25A" w14:textId="3D4C396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Az állattartáshoz kapcsolódó munka-, tűz- és környezetvédelmi feladatokat ellát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E1CDF" w14:textId="3042BFD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65700" w14:textId="0BC68761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4B389C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C27719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FB2CD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B4F92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3B245945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A7428" w14:textId="2BFB8DA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Állattartáshoz kapcsolódó jogszabályok, rendeletek, szakmai anyagok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717F1" w14:textId="6C76382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E6AAB" w14:textId="0E550D0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3B021B49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1860D" w14:textId="6FE0BB4C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Takarmányozástan (takarmányozási módok)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0A6B3" w14:textId="1B7E4DF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7CBD1" w14:textId="5780EFC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6212C1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D8713" w14:textId="087BFF0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Táplálóanyag-szükséglet, takarmányadag összeállítása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93CFA5" w14:textId="17F3D04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1F4C9" w14:textId="7F898BE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8BAAA91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51386" w14:textId="5ACA116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Gazdasági állatok emésztési sajátosságai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AB2C2" w14:textId="1509DA69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85CFF" w14:textId="360CA0A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D688E20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E4FFF" w14:textId="1D7BC41E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Gazdasági állatok viselkedése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FC2E0" w14:textId="301F752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A3F206" w14:textId="41DD891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88E89CB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14C8D" w14:textId="6AE04AB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Gazdasági állatok mozgatása, szállítása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2787E" w14:textId="399EF36C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54740" w14:textId="21ED3ED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A3855DC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B04A2" w14:textId="2590985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Etetés, itatás módja, rendje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DACAB" w14:textId="37304FF1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5F297" w14:textId="5377955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7BB8F1B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2ABF1" w14:textId="2DA8D45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lastRenderedPageBreak/>
              <w:t>Trágyázás, almozás, a trágyakezelés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CB2047" w14:textId="40E6EE1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A23AEF" w14:textId="7649A69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DD7900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DE611" w14:textId="02883FA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Istállóklíma, környezeti igények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1FBE4A" w14:textId="3FFEB30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40BDB" w14:textId="2926C05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58D5415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D0A41" w14:textId="4EAE1F00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Haszonállat hízlalás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F0B73" w14:textId="08E828D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A6F838" w14:textId="4D73211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22D05BD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F9E5E" w14:textId="54C91B30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Tejtermeltetés, gépi fejés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B55D7" w14:textId="4224E43E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A8DCD7" w14:textId="1C54F64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E57ABE4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20823" w14:textId="02785D1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gramStart"/>
            <w:r w:rsidRPr="003F430A">
              <w:rPr>
                <w:rFonts w:cs="Times New Roman"/>
                <w:szCs w:val="24"/>
                <w:lang w:eastAsia="hu-HU"/>
              </w:rPr>
              <w:t>Tojás termeltetés</w:t>
            </w:r>
            <w:proofErr w:type="gramEnd"/>
            <w:r w:rsidRPr="003F430A">
              <w:rPr>
                <w:rFonts w:cs="Times New Roman"/>
                <w:szCs w:val="24"/>
                <w:lang w:eastAsia="hu-HU"/>
              </w:rPr>
              <w:t>, keltetés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3F16CF" w14:textId="5E97A1F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AD2DA" w14:textId="7A2CF7B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94E0D78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ACD6A" w14:textId="2A29064C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Takarítás, tisztítás, fertőtlenítés módjai és lehetőségei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D70325" w14:textId="02E3562C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A07FA8" w14:textId="666D912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F441DA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7B2B2" w14:textId="14675839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Kártevőirtás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F4B68" w14:textId="5BB04A4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C8843" w14:textId="151DD81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A52A91C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242B3" w14:textId="34F7A57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gazdasági állatok gondozása, szaporítása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3574E4" w14:textId="1B93F8D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D21A96" w14:textId="16BEEAF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FCC532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E6EFD" w14:textId="3548AD7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Ellés, fialás jelei, szakaszai, lefolyása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64B541" w14:textId="4032AC3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8A542E" w14:textId="730627A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47B029A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0102F" w14:textId="4E2C11C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Anyaállat, újszülött állat igényei, tejtáplálás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99BA4F" w14:textId="0BB3C11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D3D71" w14:textId="0A042EA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4A22121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F8CA8" w14:textId="5D7DC010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Szarvasmarha, ló, sertés, juh/kecske, baromfi tenyésztése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40A83" w14:textId="3C3DFD0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3F245" w14:textId="3120DFDE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DCA82DB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6A2C1" w14:textId="553917D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Beteg állatok felismerése, teendő beteg állatok esetén, elsősegélynyújtás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1EA485" w14:textId="0A53BAC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A7D6D" w14:textId="4930C51F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3AA5BCB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AF79C" w14:textId="6F0720E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bejelentési kötelezettség fogalma, módjai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9CC72" w14:textId="7F856A2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B53B21" w14:textId="3C460AF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67E863B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06FDB" w14:textId="661EC95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Állattartó telepek járványvédelme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0212A" w14:textId="461F103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524B9" w14:textId="30BE8A6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34007E1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041AD" w14:textId="18D0DC5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Az állattartás munka-, tűz- és környezetvédelme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46530" w14:textId="1FA1317F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7AA607" w14:textId="05F4AAB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5D3651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8E918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307FA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F5B586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2799D742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9BD22" w14:textId="0AF17C1D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Állatok megközelítése, viselkedésének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398769" w14:textId="6D331AB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C9A9E" w14:textId="5C94781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9BA189D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3B3BA" w14:textId="46D08271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Környezeti tényezők értékelése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2BB9D" w14:textId="482912B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45619" w14:textId="6ABF3B3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56559C2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F21F2" w14:textId="454F6CD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D5EB67" w14:textId="130E84D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48185" w14:textId="2F0AE9B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81ABE34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1431D" w14:textId="50B4375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Mennyiségérzék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88EFE" w14:textId="2CBBF11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C28FD9" w14:textId="411D4CE2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6D03285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FBB83" w14:textId="1C1B5D29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A jó gazda gondossága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97CA3" w14:textId="60D1A650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F5035" w14:textId="65E642A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FE6F59D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13AD90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62D39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1E197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5C702CC6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95536" w14:textId="0F12858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F6D5E7" w14:textId="54989C8C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8DE3A" w14:textId="7DBA9C4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354531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29E77" w14:textId="7B09F51B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622B6" w14:textId="480CF855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DE4DAC" w14:textId="349FA188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58A68E7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565E3" w14:textId="6B04B14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293F4" w14:textId="2E11C69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92C3FF" w14:textId="7AFC419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038FD8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E73FC2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5C725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5D631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00BDA951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43A61" w14:textId="341A902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207694" w14:textId="7A1903F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1CF5A" w14:textId="2CB9950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807A053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52E1E" w14:textId="66975B99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Empatikus készség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96F663" w14:textId="57A1FAE9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770FDE" w14:textId="7C239FEC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0D8CFB4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E8711" w14:textId="7DBB146C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B054C4" w14:textId="0D0B5E7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B0C8E1" w14:textId="083385A6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3F0072F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A50329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76FC68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E0AAE" w14:textId="77777777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1845CD48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04A3A" w14:textId="4DB88679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3C56BB" w14:textId="3B0BA214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81E99" w14:textId="4855B61A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6C92B9E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1125B" w14:textId="1B37DF4F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A06AB" w14:textId="497EA7B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2ED79E" w14:textId="1AF45B3E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E936E2" w:rsidRPr="003F430A" w14:paraId="7DA53473" w14:textId="77777777" w:rsidTr="003F430A">
        <w:trPr>
          <w:trHeight w:val="255"/>
          <w:jc w:val="center"/>
        </w:trPr>
        <w:tc>
          <w:tcPr>
            <w:tcW w:w="56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AF468" w14:textId="2B5D0B81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F39D5" w14:textId="2B8F0D43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A8A8D" w14:textId="29FC7C10" w:rsidR="00E936E2" w:rsidRPr="003F430A" w:rsidRDefault="00E936E2" w:rsidP="00E936E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45DA1963" w14:textId="77777777" w:rsidR="00A23F09" w:rsidRPr="005B581A" w:rsidRDefault="00A23F09" w:rsidP="00A23F09">
      <w:pPr>
        <w:rPr>
          <w:rFonts w:cs="Times New Roman"/>
        </w:rPr>
      </w:pPr>
    </w:p>
    <w:p w14:paraId="5B0CBD4F" w14:textId="77777777" w:rsidR="00A23F09" w:rsidRPr="005B581A" w:rsidRDefault="00A23F09" w:rsidP="00A23F09">
      <w:pPr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12C77172" w14:textId="33E1A84A" w:rsidR="00A23F09" w:rsidRPr="005B581A" w:rsidRDefault="00E936E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eastAsia="Calibri" w:cs="Times New Roman"/>
          <w:b/>
          <w:bCs/>
          <w:szCs w:val="24"/>
        </w:rPr>
        <w:lastRenderedPageBreak/>
        <w:t xml:space="preserve">Állattartás </w:t>
      </w:r>
      <w:r w:rsidR="00A23F09" w:rsidRPr="005B581A">
        <w:rPr>
          <w:rFonts w:cs="Times New Roman"/>
          <w:b/>
        </w:rPr>
        <w:t>tantárgy</w:t>
      </w:r>
      <w:r w:rsidR="00A23F09" w:rsidRPr="005B581A">
        <w:rPr>
          <w:rFonts w:cs="Times New Roman"/>
          <w:b/>
        </w:rPr>
        <w:tab/>
      </w:r>
      <w:r w:rsidR="00FB0AE9" w:rsidRPr="005B581A">
        <w:rPr>
          <w:rFonts w:cs="Times New Roman"/>
          <w:b/>
        </w:rPr>
        <w:t>134</w:t>
      </w:r>
      <w:r w:rsidR="00A23F09" w:rsidRPr="005B581A">
        <w:rPr>
          <w:rFonts w:cs="Times New Roman"/>
          <w:b/>
        </w:rPr>
        <w:t xml:space="preserve"> óra/</w:t>
      </w:r>
      <w:r w:rsidR="00EB0461" w:rsidRPr="005B581A">
        <w:rPr>
          <w:rFonts w:cs="Times New Roman"/>
          <w:b/>
        </w:rPr>
        <w:t>0</w:t>
      </w:r>
      <w:r w:rsidR="00A23F09" w:rsidRPr="005B581A">
        <w:rPr>
          <w:rFonts w:cs="Times New Roman"/>
          <w:b/>
        </w:rPr>
        <w:t xml:space="preserve"> óra*</w:t>
      </w:r>
    </w:p>
    <w:p w14:paraId="0857CB8E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2B28AF59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52DBBBFA" w14:textId="1527314D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E936E2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52C74D12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42E490EB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559857FE" w14:textId="27E9363B" w:rsidR="00A23F09" w:rsidRPr="005B581A" w:rsidRDefault="00E936E2" w:rsidP="00A23F09">
      <w:pPr>
        <w:spacing w:after="0"/>
        <w:ind w:left="426"/>
        <w:rPr>
          <w:rFonts w:cs="Times New Roman"/>
        </w:rPr>
      </w:pPr>
      <w:r w:rsidRPr="005B581A">
        <w:rPr>
          <w:rFonts w:eastAsia="Calibri" w:cs="Times New Roman"/>
          <w:szCs w:val="24"/>
        </w:rPr>
        <w:t>A tantárgy elsajátítása során a tanuló megismerkedik az állatok hasznosítására irányuló összetett tevékenységekkel, az állati termékek és szolgáltatások előállításának elemeivel. Ezeknek megfelelően az állattartás tantárgy magában foglalja a különböző gazdasági állatfajok elhelyezésével, tartásával, takarmányozásával, szaporításával, ápolásával, gondozásával, egészségvédelmével, az állati termékek nyerésével (pl. fejés, nyírás, vágás) kapcsolatos ismereteket, munkákat, azok szervezését, irányítását. A tanuló képessé válik az általános állattartással kapcsolatos átfogó alap szakismeret nyújtására, mely ismeretek birtokában értelmezi az állattartás, az állattenyésztés elméleti kérdéseit, szakszerűen elvégzi az állattenyésztési és tartási tevékenységet.</w:t>
      </w:r>
    </w:p>
    <w:p w14:paraId="50749632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3B2DDB9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1FF0C8B8" w14:textId="322E5D16" w:rsidR="00A23F09" w:rsidRPr="005B581A" w:rsidRDefault="00E936E2" w:rsidP="00E936E2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Matematika és a Biológia ta</w:t>
      </w:r>
      <w:r w:rsidR="0052459F" w:rsidRPr="005B581A">
        <w:rPr>
          <w:rFonts w:cs="Times New Roman"/>
        </w:rPr>
        <w:t xml:space="preserve">ntárgyak közismereti tartalmai. Az Állattenyésztés, </w:t>
      </w:r>
      <w:r w:rsidRPr="005B581A">
        <w:rPr>
          <w:rFonts w:cs="Times New Roman"/>
        </w:rPr>
        <w:t xml:space="preserve">a Takarmányozástan </w:t>
      </w:r>
      <w:r w:rsidR="0052459F" w:rsidRPr="005B581A">
        <w:rPr>
          <w:rFonts w:cs="Times New Roman"/>
        </w:rPr>
        <w:t xml:space="preserve">és a </w:t>
      </w:r>
      <w:r w:rsidRPr="005B581A">
        <w:rPr>
          <w:rFonts w:cs="Times New Roman"/>
        </w:rPr>
        <w:t xml:space="preserve">Műszaki ismeretek </w:t>
      </w:r>
      <w:r w:rsidR="0052459F" w:rsidRPr="005B581A">
        <w:rPr>
          <w:rFonts w:cs="Times New Roman"/>
        </w:rPr>
        <w:t xml:space="preserve">elméleti és gyakorlati tantárgyak </w:t>
      </w:r>
      <w:r w:rsidRPr="005B581A">
        <w:rPr>
          <w:rFonts w:cs="Times New Roman"/>
        </w:rPr>
        <w:t>szakmai tartalmai</w:t>
      </w:r>
    </w:p>
    <w:p w14:paraId="7350EB65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02637682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3CC61399" w14:textId="51C24822" w:rsidR="00A23F09" w:rsidRPr="005B581A" w:rsidRDefault="002708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szarvasmarha tenyésztése és tartása</w:t>
      </w:r>
      <w:r w:rsidRPr="005B581A">
        <w:rPr>
          <w:rFonts w:cs="Times New Roman"/>
          <w:b/>
          <w:i/>
        </w:rPr>
        <w:t xml:space="preserve"> </w:t>
      </w:r>
    </w:p>
    <w:p w14:paraId="0DEA492D" w14:textId="77777777" w:rsidR="00270893" w:rsidRPr="005B581A" w:rsidRDefault="00270893" w:rsidP="00E712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szarvasmarha gyakoribb fajtái (magyar szürke marha, magyar tarka, </w:t>
      </w:r>
      <w:proofErr w:type="spellStart"/>
      <w:r w:rsidRPr="005B581A">
        <w:rPr>
          <w:rFonts w:cs="Times New Roman"/>
        </w:rPr>
        <w:t>holstein</w:t>
      </w:r>
      <w:proofErr w:type="spellEnd"/>
      <w:r w:rsidRPr="005B581A">
        <w:rPr>
          <w:rFonts w:cs="Times New Roman"/>
        </w:rPr>
        <w:t xml:space="preserve"> fríz, </w:t>
      </w:r>
      <w:proofErr w:type="spellStart"/>
      <w:r w:rsidRPr="005B581A">
        <w:rPr>
          <w:rFonts w:cs="Times New Roman"/>
        </w:rPr>
        <w:t>charolais</w:t>
      </w:r>
      <w:proofErr w:type="spellEnd"/>
      <w:r w:rsidRPr="005B581A">
        <w:rPr>
          <w:rFonts w:cs="Times New Roman"/>
        </w:rPr>
        <w:t xml:space="preserve">, </w:t>
      </w:r>
      <w:proofErr w:type="spellStart"/>
      <w:r w:rsidRPr="005B581A">
        <w:rPr>
          <w:rFonts w:cs="Times New Roman"/>
        </w:rPr>
        <w:t>hereford</w:t>
      </w:r>
      <w:proofErr w:type="spellEnd"/>
      <w:r w:rsidRPr="005B581A">
        <w:rPr>
          <w:rFonts w:cs="Times New Roman"/>
        </w:rPr>
        <w:t xml:space="preserve">) </w:t>
      </w:r>
    </w:p>
    <w:p w14:paraId="7005F3C0" w14:textId="77777777" w:rsidR="00270893" w:rsidRPr="005B581A" w:rsidRDefault="00270893" w:rsidP="00E712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szarvasmarha szaporítása, borjúnevelés, felnevelés</w:t>
      </w:r>
    </w:p>
    <w:p w14:paraId="2F64F3A1" w14:textId="77777777" w:rsidR="00270893" w:rsidRPr="005B581A" w:rsidRDefault="00270893" w:rsidP="00E712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tejtermelő tehenek tartása és takarmányozása</w:t>
      </w:r>
    </w:p>
    <w:p w14:paraId="4EE32A19" w14:textId="77777777" w:rsidR="00270893" w:rsidRPr="005B581A" w:rsidRDefault="00270893" w:rsidP="00E712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</w:t>
      </w:r>
      <w:proofErr w:type="spellStart"/>
      <w:r w:rsidRPr="005B581A">
        <w:rPr>
          <w:rFonts w:cs="Times New Roman"/>
        </w:rPr>
        <w:t>hízómarha</w:t>
      </w:r>
      <w:proofErr w:type="spellEnd"/>
      <w:r w:rsidRPr="005B581A">
        <w:rPr>
          <w:rFonts w:cs="Times New Roman"/>
        </w:rPr>
        <w:t xml:space="preserve"> tartása és takarmányozása</w:t>
      </w:r>
    </w:p>
    <w:p w14:paraId="7BD2ED46" w14:textId="77777777" w:rsidR="00270893" w:rsidRPr="005B581A" w:rsidRDefault="00270893" w:rsidP="00E712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szarvasmarha egészségvédelme (betegségmegelőzés, diagnosztikai vizsgálatok, bánásmód a beteg állattal)</w:t>
      </w:r>
    </w:p>
    <w:p w14:paraId="65E5A1B8" w14:textId="77777777" w:rsidR="00270893" w:rsidRPr="005B581A" w:rsidRDefault="00270893" w:rsidP="00E712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szarvasmarha mozgatása, mérlegelése, szállítása</w:t>
      </w:r>
    </w:p>
    <w:p w14:paraId="357A0376" w14:textId="77777777" w:rsidR="00270893" w:rsidRPr="005B581A" w:rsidRDefault="00270893" w:rsidP="00E712D4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Fejés és tejkezelés</w:t>
      </w:r>
    </w:p>
    <w:p w14:paraId="644F8F25" w14:textId="53EDE65B" w:rsidR="00A23F09" w:rsidRPr="005B581A" w:rsidRDefault="0027089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Tejvizsgálatok</w:t>
      </w:r>
    </w:p>
    <w:p w14:paraId="68AB110A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336611" w14:textId="09544FD7" w:rsidR="00A23F09" w:rsidRPr="005B581A" w:rsidRDefault="002708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juh és a kecske tenyésztése és tartása</w:t>
      </w:r>
    </w:p>
    <w:p w14:paraId="2EF3E3FB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 gyakoribb fajtái (őshonos fajták, merinó fajtacsoport, gyapjú-, hús-, tejtermelő és szapora fajták)</w:t>
      </w:r>
    </w:p>
    <w:p w14:paraId="5D7DCF00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 szaporítása, báránynevelés, felnevelés, hízlalás</w:t>
      </w:r>
    </w:p>
    <w:p w14:paraId="3E7B2365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 takarmányozása</w:t>
      </w:r>
    </w:p>
    <w:p w14:paraId="15099EDA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 ápolása és gondozása</w:t>
      </w:r>
    </w:p>
    <w:p w14:paraId="2D1FDDC6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kecske gyakoribb fajtái (</w:t>
      </w:r>
      <w:proofErr w:type="spellStart"/>
      <w:r w:rsidRPr="005B581A">
        <w:rPr>
          <w:rFonts w:cs="Times New Roman"/>
        </w:rPr>
        <w:t>szánentáli</w:t>
      </w:r>
      <w:proofErr w:type="spellEnd"/>
      <w:r w:rsidRPr="005B581A">
        <w:rPr>
          <w:rFonts w:cs="Times New Roman"/>
        </w:rPr>
        <w:t xml:space="preserve">, </w:t>
      </w:r>
      <w:proofErr w:type="spellStart"/>
      <w:r w:rsidRPr="005B581A">
        <w:rPr>
          <w:rFonts w:cs="Times New Roman"/>
        </w:rPr>
        <w:t>núbiai</w:t>
      </w:r>
      <w:proofErr w:type="spellEnd"/>
      <w:r w:rsidRPr="005B581A">
        <w:rPr>
          <w:rFonts w:cs="Times New Roman"/>
        </w:rPr>
        <w:t>, alpesi, búr, magyar parlagi)</w:t>
      </w:r>
    </w:p>
    <w:p w14:paraId="3A8BC0D5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kecske szaporítása és felnevelése</w:t>
      </w:r>
    </w:p>
    <w:p w14:paraId="1E71854C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kecske takarmányozása és gondozása</w:t>
      </w:r>
    </w:p>
    <w:p w14:paraId="61A62149" w14:textId="1356179C" w:rsidR="00A23F09" w:rsidRPr="005B581A" w:rsidRDefault="0027089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 és a kecske egészségvédelme (betegségmegelőzés, diagnosztikai vizsgálatok, bánásmód a beteg állattal)</w:t>
      </w:r>
    </w:p>
    <w:p w14:paraId="68D466D4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57DA51" w14:textId="69718865" w:rsidR="00A23F09" w:rsidRPr="005B581A" w:rsidRDefault="002708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sertés tenyésztése és tartása</w:t>
      </w:r>
    </w:p>
    <w:p w14:paraId="21534B2C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sertés gyakoribb fajtái (magyar nagy fehér hússertés, magyar lapálysertés, </w:t>
      </w:r>
      <w:proofErr w:type="spellStart"/>
      <w:r w:rsidRPr="005B581A">
        <w:rPr>
          <w:rFonts w:cs="Times New Roman"/>
        </w:rPr>
        <w:t>duroc</w:t>
      </w:r>
      <w:proofErr w:type="spellEnd"/>
      <w:r w:rsidRPr="005B581A">
        <w:rPr>
          <w:rFonts w:cs="Times New Roman"/>
        </w:rPr>
        <w:t xml:space="preserve"> sertés, </w:t>
      </w:r>
      <w:proofErr w:type="spellStart"/>
      <w:r w:rsidRPr="005B581A">
        <w:rPr>
          <w:rFonts w:cs="Times New Roman"/>
        </w:rPr>
        <w:t>hampshire</w:t>
      </w:r>
      <w:proofErr w:type="spellEnd"/>
      <w:r w:rsidRPr="005B581A">
        <w:rPr>
          <w:rFonts w:cs="Times New Roman"/>
        </w:rPr>
        <w:t xml:space="preserve"> sertés, </w:t>
      </w:r>
      <w:proofErr w:type="spellStart"/>
      <w:r w:rsidRPr="005B581A">
        <w:rPr>
          <w:rFonts w:cs="Times New Roman"/>
        </w:rPr>
        <w:t>pietrain</w:t>
      </w:r>
      <w:proofErr w:type="spellEnd"/>
      <w:r w:rsidRPr="005B581A">
        <w:rPr>
          <w:rFonts w:cs="Times New Roman"/>
        </w:rPr>
        <w:t xml:space="preserve"> sertés, hibridek, mangalica)</w:t>
      </w:r>
    </w:p>
    <w:p w14:paraId="1377890A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sertés szaporítása, a malacnevelés</w:t>
      </w:r>
    </w:p>
    <w:p w14:paraId="6BD104FE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A sertés takarmányozása</w:t>
      </w:r>
    </w:p>
    <w:p w14:paraId="4CB98599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sertés hízlalása</w:t>
      </w:r>
    </w:p>
    <w:p w14:paraId="04472C35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sertés elhelyezése, ápolása, gondozása</w:t>
      </w:r>
    </w:p>
    <w:p w14:paraId="397796C4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Trágyakezelés, takarítás, fertőtlenítés</w:t>
      </w:r>
    </w:p>
    <w:p w14:paraId="3BDFA8CE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sertés egészségvédelme (betegségmegelőzés, diagnosztikai vizsgálatok, bánásmód a beteg állattal)</w:t>
      </w:r>
    </w:p>
    <w:p w14:paraId="5329A672" w14:textId="7177D1A0" w:rsidR="00A23F09" w:rsidRPr="005B581A" w:rsidRDefault="0027089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sertés mozgatása, mérlegelése, szállítása</w:t>
      </w:r>
    </w:p>
    <w:p w14:paraId="1CB1CE15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E343D8" w14:textId="7B87B253" w:rsidR="00A23F09" w:rsidRPr="005B581A" w:rsidRDefault="002708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ló tenyésztése és tartása</w:t>
      </w:r>
    </w:p>
    <w:p w14:paraId="368550D0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ló gyakoribb fajtái (arab telivér, angol telivér, kisbéri félvér, </w:t>
      </w:r>
      <w:proofErr w:type="spellStart"/>
      <w:r w:rsidRPr="005B581A">
        <w:rPr>
          <w:rFonts w:cs="Times New Roman"/>
        </w:rPr>
        <w:t>gidrán</w:t>
      </w:r>
      <w:proofErr w:type="spellEnd"/>
      <w:r w:rsidRPr="005B581A">
        <w:rPr>
          <w:rFonts w:cs="Times New Roman"/>
        </w:rPr>
        <w:t xml:space="preserve">, </w:t>
      </w:r>
      <w:proofErr w:type="spellStart"/>
      <w:r w:rsidRPr="005B581A">
        <w:rPr>
          <w:rFonts w:cs="Times New Roman"/>
        </w:rPr>
        <w:t>mezőhegyesi</w:t>
      </w:r>
      <w:proofErr w:type="spellEnd"/>
      <w:r w:rsidRPr="005B581A">
        <w:rPr>
          <w:rFonts w:cs="Times New Roman"/>
        </w:rPr>
        <w:t xml:space="preserve"> félvér, nóniusz, lipicai, magyar hidegvérű)</w:t>
      </w:r>
    </w:p>
    <w:p w14:paraId="337A1A0C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ló szaporítása, csikónevelés</w:t>
      </w:r>
    </w:p>
    <w:p w14:paraId="6E461A12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ló takarmányozása </w:t>
      </w:r>
    </w:p>
    <w:p w14:paraId="12630AF8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ló elhelyezése, ápolása, gondozása</w:t>
      </w:r>
    </w:p>
    <w:p w14:paraId="7CA88B41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Trágyakezelés, takarítás, fertőtlenítés</w:t>
      </w:r>
    </w:p>
    <w:p w14:paraId="68F34189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ló egészségvédelme (betegségmegelőzés, diagnosztikai vizsgálatok, bánásmód a beteg állattal)</w:t>
      </w:r>
    </w:p>
    <w:p w14:paraId="57260799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ló mozgatása, mérlegelése, szállítása</w:t>
      </w:r>
    </w:p>
    <w:p w14:paraId="642C086F" w14:textId="6A258C20" w:rsidR="00A23F09" w:rsidRPr="005B581A" w:rsidRDefault="0027089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Szerszám, nyereg, kocsi használata, ápolása</w:t>
      </w:r>
    </w:p>
    <w:p w14:paraId="3D7D8D61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4C8775" w14:textId="2C4A8A90" w:rsidR="00A23F09" w:rsidRPr="005B581A" w:rsidRDefault="002708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baromfi tenyésztése és tartása</w:t>
      </w:r>
    </w:p>
    <w:p w14:paraId="510EC139" w14:textId="77777777" w:rsidR="00270893" w:rsidRPr="005B581A" w:rsidRDefault="00270893" w:rsidP="0027089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pecsenyecsirke és árutojás termelésre használt fajták, hibridek</w:t>
      </w:r>
    </w:p>
    <w:p w14:paraId="3E1785E4" w14:textId="77777777" w:rsidR="00270893" w:rsidRPr="005B581A" w:rsidRDefault="00270893" w:rsidP="0027089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pecsenyecsirke elhelyezése, gondozása, takarmányozása</w:t>
      </w:r>
    </w:p>
    <w:p w14:paraId="27786208" w14:textId="77777777" w:rsidR="00270893" w:rsidRPr="005B581A" w:rsidRDefault="00270893" w:rsidP="0027089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árutojás termelő tyúk elhelyezése, gondozása, takarmányozása, árutojás kezelés</w:t>
      </w:r>
    </w:p>
    <w:p w14:paraId="50559D74" w14:textId="77777777" w:rsidR="00270893" w:rsidRPr="005B581A" w:rsidRDefault="00270893" w:rsidP="00270893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vízi szárnyasok (lúd, kacsa) tartása és takarmányozása</w:t>
      </w:r>
    </w:p>
    <w:p w14:paraId="30A5065B" w14:textId="4130B480" w:rsidR="00A23F09" w:rsidRPr="005B581A" w:rsidRDefault="0027089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Egyéb baromfi fajok (gyöngytyúk, pulyka) tartása és takarmányozása</w:t>
      </w:r>
    </w:p>
    <w:p w14:paraId="04897483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F18FEC" w14:textId="6A8C11CD" w:rsidR="00A23F09" w:rsidRPr="005B581A" w:rsidRDefault="0027089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Keltetési ismeretek</w:t>
      </w:r>
    </w:p>
    <w:p w14:paraId="390B369C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baromfifélék tojásainak keltetés előtti kezelése</w:t>
      </w:r>
    </w:p>
    <w:p w14:paraId="7E3AE2D9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Természetes keltetés</w:t>
      </w:r>
    </w:p>
    <w:p w14:paraId="341D996A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mesterséges keltetés feltételei</w:t>
      </w:r>
    </w:p>
    <w:p w14:paraId="6E9357A3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Keltetőgépek és üzemeltetésük</w:t>
      </w:r>
    </w:p>
    <w:p w14:paraId="25960A24" w14:textId="77777777" w:rsidR="00270893" w:rsidRPr="005B581A" w:rsidRDefault="00270893" w:rsidP="0027089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Lámpázás</w:t>
      </w:r>
    </w:p>
    <w:p w14:paraId="1854A0D3" w14:textId="4AEC51A1" w:rsidR="00A23F09" w:rsidRPr="005B581A" w:rsidRDefault="0027089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5B581A">
        <w:rPr>
          <w:rFonts w:cs="Times New Roman"/>
        </w:rPr>
        <w:t>Naposállat</w:t>
      </w:r>
      <w:proofErr w:type="spellEnd"/>
      <w:r w:rsidRPr="005B581A">
        <w:rPr>
          <w:rFonts w:cs="Times New Roman"/>
        </w:rPr>
        <w:t xml:space="preserve"> kezelése, minősítése, szállítása</w:t>
      </w:r>
    </w:p>
    <w:p w14:paraId="67047291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3065AD" w14:textId="2F97159F" w:rsidR="003A1451" w:rsidRPr="005B581A" w:rsidRDefault="00AD26AE" w:rsidP="003A145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cs="Times New Roman"/>
          <w:b/>
          <w:i/>
        </w:rPr>
        <w:t>A gazdasági állatok környezeti igényei, elhelyezése, gondozása</w:t>
      </w:r>
    </w:p>
    <w:p w14:paraId="1ECD5E66" w14:textId="52554851" w:rsidR="00AD26AE" w:rsidRPr="003F430A" w:rsidRDefault="00AD26AE" w:rsidP="003F430A">
      <w:pPr>
        <w:spacing w:after="0"/>
        <w:rPr>
          <w:rFonts w:cs="Times New Roman"/>
        </w:rPr>
      </w:pPr>
      <w:r w:rsidRPr="003F430A">
        <w:rPr>
          <w:rFonts w:cs="Times New Roman"/>
        </w:rPr>
        <w:t>A témakör szakmai tartalma megegyezik az 54 621 02 Mezőgazdasági technikus főszakképesítésben található 11495-16 Takarmányozástan és általános állattenyésztés modulhoz tartozó Állattenyésztési alapgyakorlatok I. tantárgy témaköreinek szakmai tartalmával.</w:t>
      </w:r>
    </w:p>
    <w:p w14:paraId="650BDCBD" w14:textId="77777777" w:rsidR="003A1451" w:rsidRPr="005B581A" w:rsidRDefault="003A145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F51B74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762AFEB0" w14:textId="06DAF2DD" w:rsidR="00A23F09" w:rsidRPr="005B581A" w:rsidRDefault="00BD149B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Tanterem, szaktanterem, gyakorló, tanüzem.</w:t>
      </w:r>
    </w:p>
    <w:p w14:paraId="6A79A610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35F53733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1B53801D" w14:textId="57D153D3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6D66912E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2DC77D7" w14:textId="77777777" w:rsidR="00A23F09" w:rsidRPr="005B581A" w:rsidRDefault="00A23F09" w:rsidP="00A23F09">
      <w:pPr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2EEE3CC3" w14:textId="7202FA9A" w:rsidR="00A23F09" w:rsidRPr="005B581A" w:rsidRDefault="009405E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eastAsia="Calibri" w:cs="Times New Roman"/>
          <w:b/>
          <w:bCs/>
          <w:szCs w:val="24"/>
        </w:rPr>
        <w:lastRenderedPageBreak/>
        <w:t>Állattartási gyakorlat</w:t>
      </w:r>
      <w:r w:rsidR="00A23F09" w:rsidRPr="005B581A">
        <w:rPr>
          <w:rFonts w:cs="Times New Roman"/>
          <w:b/>
        </w:rPr>
        <w:t xml:space="preserve"> tantárgy</w:t>
      </w:r>
      <w:r w:rsidR="00A23F09" w:rsidRPr="005B581A">
        <w:rPr>
          <w:rFonts w:cs="Times New Roman"/>
          <w:b/>
        </w:rPr>
        <w:tab/>
      </w:r>
      <w:r w:rsidR="00EB0461" w:rsidRPr="005B581A">
        <w:rPr>
          <w:rFonts w:cs="Times New Roman"/>
          <w:b/>
        </w:rPr>
        <w:t>2</w:t>
      </w:r>
      <w:r w:rsidR="00FB0AE9" w:rsidRPr="005B581A">
        <w:rPr>
          <w:rFonts w:cs="Times New Roman"/>
          <w:b/>
        </w:rPr>
        <w:t>0</w:t>
      </w:r>
      <w:r w:rsidR="00EB0461" w:rsidRPr="005B581A">
        <w:rPr>
          <w:rFonts w:cs="Times New Roman"/>
          <w:b/>
        </w:rPr>
        <w:t>6</w:t>
      </w:r>
      <w:r w:rsidR="00A23F09" w:rsidRPr="005B581A">
        <w:rPr>
          <w:rFonts w:cs="Times New Roman"/>
          <w:b/>
        </w:rPr>
        <w:t xml:space="preserve"> óra/</w:t>
      </w:r>
      <w:r w:rsidR="003F430A">
        <w:rPr>
          <w:rFonts w:cs="Times New Roman"/>
          <w:b/>
        </w:rPr>
        <w:t>0</w:t>
      </w:r>
      <w:r w:rsidR="00A23F09" w:rsidRPr="005B581A">
        <w:rPr>
          <w:rFonts w:cs="Times New Roman"/>
          <w:b/>
        </w:rPr>
        <w:t xml:space="preserve"> óra*</w:t>
      </w:r>
    </w:p>
    <w:p w14:paraId="049DCD86" w14:textId="77777777" w:rsidR="00A23F09" w:rsidRPr="005B581A" w:rsidRDefault="00A23F09" w:rsidP="00A23F09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34E24880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68042087" w14:textId="1CA1F831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F86CA5" w:rsidRPr="005B581A">
        <w:rPr>
          <w:rFonts w:cs="Times New Roman"/>
        </w:rPr>
        <w:t xml:space="preserve">34 </w:t>
      </w:r>
      <w:r w:rsidR="009405E1" w:rsidRPr="005B581A">
        <w:rPr>
          <w:rFonts w:cs="Times New Roman"/>
        </w:rPr>
        <w:t>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0160C692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78AE7540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57D50A84" w14:textId="0F48337F" w:rsidR="00A23F09" w:rsidRPr="005B581A" w:rsidRDefault="009405E1" w:rsidP="00A23F09">
      <w:pPr>
        <w:spacing w:after="0"/>
        <w:ind w:left="426"/>
        <w:rPr>
          <w:rFonts w:cs="Times New Roman"/>
        </w:rPr>
      </w:pPr>
      <w:r w:rsidRPr="005B581A">
        <w:rPr>
          <w:rFonts w:eastAsia="Calibri" w:cs="Times New Roman"/>
          <w:szCs w:val="24"/>
        </w:rPr>
        <w:t>A tantárgy elsajátítása során a tanuló megismerkedik az állatok hasznosítására irányuló összetett tevékenységekkel, az állati termékek és szolgáltatások előállításának elemeivel. Ezeknek megfelelően az állattartás tantárgy magában foglalja a különböző gazdasági állatfajok elhelyezésével, tartásával, takarmányozásával, szaporításával, ápolásával, gondozásával, egészségvédelmével, az állati termékek nyerésével (pl. fejés, nyírás, vágás) kapcsolatos ismereteket, munkákat, azok szervezését, irányítását. A tanuló képessé válik az általános állattartással kapcsolatos átfogó alap szakismeret nyújtására, mely ismeretek birtokában értelmezi az állattartás, az állattenyésztés elméleti kérdéseit, szakszerűen elvégzi az állattenyésztési és tartási tevékenységet. A szakképzésben résztvevők alkalmassá válnak az állattenyésztési munkák önálló végrehajtására, családi vagy magángazdálkodói keretek között a piaci igényeknek megfelelő állati termék előállítására.</w:t>
      </w:r>
    </w:p>
    <w:p w14:paraId="23014F7C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0453003F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68FC0632" w14:textId="71EE139B" w:rsidR="00A23F09" w:rsidRPr="005B581A" w:rsidRDefault="009405E1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Matematika és Biológia közismereti tartalmak, továbbá a Műszaki ismeretek, a Takarmányozási és Állattenyésztési szakmai tartalmak</w:t>
      </w:r>
    </w:p>
    <w:p w14:paraId="55730DA7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278691FE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Témakörök</w:t>
      </w:r>
    </w:p>
    <w:p w14:paraId="709B9157" w14:textId="56744F7E" w:rsidR="00A23F09" w:rsidRPr="005B581A" w:rsidRDefault="00F8596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szarvasmarha tartási és tenyésztési gyakorlata</w:t>
      </w:r>
    </w:p>
    <w:p w14:paraId="60BDEF9C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Szarvasmarha fajták, szarvasmarhatartó telep megismerése</w:t>
      </w:r>
    </w:p>
    <w:p w14:paraId="719E112E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istálló típusai, berendezései (etető-, itató-, trágyaeltávolító-berendezések), fejőházak berendezéseinek, a fejés gépeinek működtetése</w:t>
      </w:r>
    </w:p>
    <w:p w14:paraId="580605EC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Fejés és tejvizsgálat elvégzése, tej mintavétel</w:t>
      </w:r>
    </w:p>
    <w:p w14:paraId="7A1E2472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Tenyésztési és termelési paraméterek, azok dokumentálása</w:t>
      </w:r>
    </w:p>
    <w:p w14:paraId="716910F6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Szarvasmarha tartási és tenyésztési munkákban való részvétel</w:t>
      </w:r>
    </w:p>
    <w:p w14:paraId="66BCAEC4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ivarzás jeleinek felismerése, a termékenyítés optimális idejének a meghatározása</w:t>
      </w:r>
    </w:p>
    <w:p w14:paraId="6F8989B7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Segédkezés az </w:t>
      </w:r>
      <w:proofErr w:type="spellStart"/>
      <w:r w:rsidRPr="005B581A">
        <w:rPr>
          <w:rFonts w:cs="Times New Roman"/>
        </w:rPr>
        <w:t>inszeminálási</w:t>
      </w:r>
      <w:proofErr w:type="spellEnd"/>
      <w:r w:rsidRPr="005B581A">
        <w:rPr>
          <w:rFonts w:cs="Times New Roman"/>
        </w:rPr>
        <w:t xml:space="preserve"> munkákban</w:t>
      </w:r>
    </w:p>
    <w:p w14:paraId="0A751CA2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vemhesség megállapításának módszerei, a várható ellés idejének a meghatározása</w:t>
      </w:r>
    </w:p>
    <w:p w14:paraId="49D81CBC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Ellési előkészületek, segédkezés az ellésben és az újszülött állat és az anyaállat gondozásában</w:t>
      </w:r>
    </w:p>
    <w:p w14:paraId="02D346BF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Takarmányadag összeállítása tejelő- és hízó marha számára „kézzel” és számítógépes program segítségével</w:t>
      </w:r>
    </w:p>
    <w:p w14:paraId="7E4DB6D2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Részvétel a betegségek elleni védekezésben, megelőzésben</w:t>
      </w:r>
    </w:p>
    <w:p w14:paraId="066B814B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szarvasmarha tartás balesetvédelmi és tűzrendészeti berendezéseinek, eszközeinek megismerése</w:t>
      </w:r>
    </w:p>
    <w:p w14:paraId="654BCD1F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trágya tárolás és kezelés eszközei és berendezései</w:t>
      </w:r>
    </w:p>
    <w:p w14:paraId="4303C223" w14:textId="134891ED" w:rsidR="00A23F09" w:rsidRPr="005B581A" w:rsidRDefault="00F8596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szarvasmarhával való szakszerű, gondos bánásmód megismerése, elsajátítása és gyakorlása</w:t>
      </w:r>
    </w:p>
    <w:p w14:paraId="6212E8FE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3B976E" w14:textId="041BB912" w:rsidR="00A23F09" w:rsidRPr="005B581A" w:rsidRDefault="00F8596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juh és a kecske tartási és tenyésztési gyakorlata</w:t>
      </w:r>
    </w:p>
    <w:p w14:paraId="37081C5C" w14:textId="77777777" w:rsidR="00F85969" w:rsidRPr="005B581A" w:rsidRDefault="00F85969" w:rsidP="00F8596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Juhfajták, juhtenyésztési, takarmányozási, hízlalási és tartási módszereinek megismerése</w:t>
      </w:r>
    </w:p>
    <w:p w14:paraId="4D34CF2F" w14:textId="77777777" w:rsidR="00F85969" w:rsidRPr="005B581A" w:rsidRDefault="00F85969" w:rsidP="00F8596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juhtartás napi és időszakos ápolási munkáiban való részvétel</w:t>
      </w:r>
    </w:p>
    <w:p w14:paraId="7DFD2F23" w14:textId="77777777" w:rsidR="00F85969" w:rsidRPr="005B581A" w:rsidRDefault="00F85969" w:rsidP="00F8596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 termelési adatainak megismerése, dokumentálása</w:t>
      </w:r>
    </w:p>
    <w:p w14:paraId="75065596" w14:textId="77777777" w:rsidR="00F85969" w:rsidRPr="005B581A" w:rsidRDefault="00F85969" w:rsidP="00F8596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 xml:space="preserve">Gyapjú ismeret, a </w:t>
      </w:r>
      <w:proofErr w:type="gramStart"/>
      <w:r w:rsidRPr="005B581A">
        <w:rPr>
          <w:rFonts w:cs="Times New Roman"/>
        </w:rPr>
        <w:t>bunda alkotó</w:t>
      </w:r>
      <w:proofErr w:type="gramEnd"/>
      <w:r w:rsidRPr="005B581A">
        <w:rPr>
          <w:rFonts w:cs="Times New Roman"/>
        </w:rPr>
        <w:t xml:space="preserve"> elemei, a gyapjú minősítése élő állaton</w:t>
      </w:r>
    </w:p>
    <w:p w14:paraId="0F0E4FB6" w14:textId="77777777" w:rsidR="00F85969" w:rsidRPr="005B581A" w:rsidRDefault="00F85969" w:rsidP="00F8596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juhok takarmányozása, legeltetése</w:t>
      </w:r>
    </w:p>
    <w:p w14:paraId="3314A21B" w14:textId="77777777" w:rsidR="00F85969" w:rsidRPr="005B581A" w:rsidRDefault="00F85969" w:rsidP="00F8596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Kecskefajták megismerése, kecske tartási és tenyésztési munkáiban való részvétel</w:t>
      </w:r>
    </w:p>
    <w:p w14:paraId="399BA6FF" w14:textId="77777777" w:rsidR="00F85969" w:rsidRPr="005B581A" w:rsidRDefault="00F85969" w:rsidP="00F8596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kecske termelési adatainak megismerése, dokumentálása</w:t>
      </w:r>
    </w:p>
    <w:p w14:paraId="23625F87" w14:textId="77777777" w:rsidR="00F85969" w:rsidRPr="005B581A" w:rsidRDefault="00F85969" w:rsidP="00F8596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 és a kecske fejése, tejkezelése</w:t>
      </w:r>
    </w:p>
    <w:p w14:paraId="0FF77E2F" w14:textId="77777777" w:rsidR="00F85969" w:rsidRPr="005B581A" w:rsidRDefault="00F85969" w:rsidP="00F85969">
      <w:pPr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Részvétel a betegségek elleni védekezésben, megelőzésben</w:t>
      </w:r>
    </w:p>
    <w:p w14:paraId="2FA05743" w14:textId="1DF7F5B6" w:rsidR="00A23F09" w:rsidRPr="005B581A" w:rsidRDefault="00F8596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juhokkal és a kecskékkel való szakszerű, gondos bánásmód megismerése, elsajátítása és gyakorlása</w:t>
      </w:r>
    </w:p>
    <w:p w14:paraId="4C9A0CF3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407C8F" w14:textId="26754FEE" w:rsidR="00A23F09" w:rsidRPr="005B581A" w:rsidRDefault="00F8596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sertés tartási és tenyésztési gyakorlata</w:t>
      </w:r>
      <w:r w:rsidRPr="005B581A">
        <w:rPr>
          <w:rFonts w:cs="Times New Roman"/>
          <w:b/>
          <w:i/>
        </w:rPr>
        <w:t xml:space="preserve"> </w:t>
      </w:r>
    </w:p>
    <w:p w14:paraId="6C06D586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Sertésfajták, sertés tartási, tenyésztési, takarmányozási, és a hízlalási módszerek megismerése</w:t>
      </w:r>
    </w:p>
    <w:p w14:paraId="5D3A5609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sertés tartási, tenyésztési, takarmányozási munkáiban való részvétel</w:t>
      </w:r>
    </w:p>
    <w:p w14:paraId="220387E4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Takarmányadag összeállítása, előkészítése, kiosztása különböző korcsoportok részére </w:t>
      </w:r>
    </w:p>
    <w:p w14:paraId="7C80E986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Mikroklíma ellenőrzése, szabályozása</w:t>
      </w:r>
    </w:p>
    <w:p w14:paraId="788BC69E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Almozás, trágyakezelés, takarítás, fertőtlenítés</w:t>
      </w:r>
    </w:p>
    <w:p w14:paraId="254F8EDD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Részvétel a betegségek elleni védekezésben, megelőzésben</w:t>
      </w:r>
    </w:p>
    <w:p w14:paraId="78288AAD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Állatok egyedi jelölése, ideiglenes jelölések alkalmazása</w:t>
      </w:r>
    </w:p>
    <w:p w14:paraId="465CF93F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Az ivarzás jeleinek felismerése, termékenyítés optimális időpontjának meghatározása</w:t>
      </w:r>
    </w:p>
    <w:p w14:paraId="77D2BD06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fialás előkészítése és levezetése</w:t>
      </w:r>
    </w:p>
    <w:p w14:paraId="6AAA98E5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sertés mozgatása, mérlegelése, részvétel a szállítás előkészítésében</w:t>
      </w:r>
    </w:p>
    <w:p w14:paraId="2DB88400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Termelési adatok megismerése telepi nyilvántartások vezetése</w:t>
      </w:r>
    </w:p>
    <w:p w14:paraId="790EE3D1" w14:textId="664F9452" w:rsidR="00A23F09" w:rsidRPr="005B581A" w:rsidRDefault="00F8596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sertéssel való szakszerű, gondos bánásmód megismerése, elsajátítása és gyakorlása</w:t>
      </w:r>
    </w:p>
    <w:p w14:paraId="15F9EAB4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46B067" w14:textId="466EA33D" w:rsidR="00A23F09" w:rsidRPr="005B581A" w:rsidRDefault="00F8596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A ló tartási és tenyésztési gyakorlata</w:t>
      </w:r>
    </w:p>
    <w:p w14:paraId="12888FFF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Lófajták, lótartási módok megismerése, tenyésztési, gondozási, ápolási (napi és időszakos) munkákban való részvétel</w:t>
      </w:r>
    </w:p>
    <w:p w14:paraId="1C08DED7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Almozás, trágyakezelés, takarítás, fertőtlenítés</w:t>
      </w:r>
    </w:p>
    <w:p w14:paraId="1B59903C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ló takarmányozásával kapcsolatos feladatok (takarmányismeret, takarmányadag összeállítás, előkészítés etetésre, kiosztás)</w:t>
      </w:r>
    </w:p>
    <w:p w14:paraId="55FF1521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Szopós csikó nevelése, választott és évjárati csikók gondozása és ápolása</w:t>
      </w:r>
    </w:p>
    <w:p w14:paraId="35DA69D5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Részvétel a betegségek elleni védekezésben, megelőzésben</w:t>
      </w:r>
    </w:p>
    <w:p w14:paraId="171AD7DD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ló tenyésztése, szaporítása (sárlás, fedeztetés, mesterséges termékenyítés, vemhesség megállapításának módszerei, ellés előkészítése, ellés, az újszülött állat és a kanca ellátása)</w:t>
      </w:r>
    </w:p>
    <w:p w14:paraId="7BD7F7B2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ló mozgatása, mérlegelése, részvétel a szállításban</w:t>
      </w:r>
    </w:p>
    <w:p w14:paraId="274673A2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Testméretek felvétele</w:t>
      </w:r>
    </w:p>
    <w:p w14:paraId="54CECD04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lóval való szakszerű, gondos bánásmód megismerése, elsajátítása és gyakorlása</w:t>
      </w:r>
    </w:p>
    <w:p w14:paraId="1C9BF104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 </w:t>
      </w:r>
      <w:proofErr w:type="spellStart"/>
      <w:r w:rsidRPr="005B581A">
        <w:rPr>
          <w:rFonts w:cs="Times New Roman"/>
        </w:rPr>
        <w:t>lóhasználat</w:t>
      </w:r>
      <w:proofErr w:type="spellEnd"/>
      <w:r w:rsidRPr="005B581A">
        <w:rPr>
          <w:rFonts w:cs="Times New Roman"/>
        </w:rPr>
        <w:t xml:space="preserve"> során alkalmazott főbb eszközök megismerése (lószerszámok és kocsi részei) és ápolása</w:t>
      </w:r>
    </w:p>
    <w:p w14:paraId="40C334BC" w14:textId="0907B26C" w:rsidR="00A23F09" w:rsidRPr="005B581A" w:rsidRDefault="00F8596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lovaglás és idomítás eszközeinek és munkáinak megtekintése</w:t>
      </w:r>
    </w:p>
    <w:p w14:paraId="07549EB2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CAF83A" w14:textId="6400D8A9" w:rsidR="00A23F09" w:rsidRPr="005B581A" w:rsidRDefault="00F8596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5B581A">
        <w:rPr>
          <w:rFonts w:eastAsia="Calibri" w:cs="Times New Roman"/>
          <w:b/>
          <w:bCs/>
          <w:i/>
          <w:iCs/>
          <w:szCs w:val="24"/>
        </w:rPr>
        <w:t>Baromfifélék tartási és tenyésztési gyakorlata</w:t>
      </w:r>
    </w:p>
    <w:p w14:paraId="2450CF95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 xml:space="preserve">Az árutojás </w:t>
      </w:r>
      <w:proofErr w:type="gramStart"/>
      <w:r w:rsidRPr="005B581A">
        <w:rPr>
          <w:rFonts w:cs="Times New Roman"/>
        </w:rPr>
        <w:t>termelés tartási</w:t>
      </w:r>
      <w:proofErr w:type="gramEnd"/>
      <w:r w:rsidRPr="005B581A">
        <w:rPr>
          <w:rFonts w:cs="Times New Roman"/>
        </w:rPr>
        <w:t>, takarmányozási módszereinek megismerése</w:t>
      </w:r>
    </w:p>
    <w:p w14:paraId="4B38574D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napirend szerinti munkaműveletek elvégzése</w:t>
      </w:r>
    </w:p>
    <w:p w14:paraId="4B7A0C73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Étkezési tojás gyűjtése, válogatása, áruvá készítése</w:t>
      </w:r>
    </w:p>
    <w:p w14:paraId="243C6BB3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Termelési adatok gyűjtése, dokumentálása</w:t>
      </w:r>
    </w:p>
    <w:p w14:paraId="3CFC764A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pecsenyecsirke tartási, takarmányozási módszereinek megismerése</w:t>
      </w:r>
    </w:p>
    <w:p w14:paraId="3C52BA91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napirend szerinti munkaműveletek elvégzése</w:t>
      </w:r>
    </w:p>
    <w:p w14:paraId="4CCC23AB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lastRenderedPageBreak/>
        <w:t>Részvétel a betegségek elleni védekezésben, megelőzésben</w:t>
      </w:r>
    </w:p>
    <w:p w14:paraId="4E812C8A" w14:textId="77777777" w:rsidR="00F85969" w:rsidRPr="005B581A" w:rsidRDefault="00F85969" w:rsidP="00F8596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Termelési adatok gyűjtése, dokumentálása</w:t>
      </w:r>
    </w:p>
    <w:p w14:paraId="51D4FCCC" w14:textId="7EDA1B4C" w:rsidR="00A23F09" w:rsidRPr="005B581A" w:rsidRDefault="00F8596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5B581A">
        <w:rPr>
          <w:rFonts w:cs="Times New Roman"/>
        </w:rPr>
        <w:t>A baromfifélékkel való szakszerű, gondos bánásmód megismerése, elsajátítása és gyakorlása</w:t>
      </w:r>
    </w:p>
    <w:p w14:paraId="10563297" w14:textId="77777777" w:rsidR="00A23F09" w:rsidRPr="005B581A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51564C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7A689957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9CFA900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6DD8F927" w14:textId="77777777" w:rsidR="00A23F09" w:rsidRPr="005B581A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37DB4128" w14:textId="7DEC5FA0" w:rsidR="00A23F09" w:rsidRPr="005B581A" w:rsidRDefault="00A23F09" w:rsidP="00A23F09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715F7C43" w14:textId="77777777" w:rsidR="00A23F09" w:rsidRPr="005B581A" w:rsidRDefault="00A23F09" w:rsidP="00A23F09">
      <w:pPr>
        <w:spacing w:after="0"/>
        <w:ind w:left="426"/>
        <w:rPr>
          <w:rFonts w:cs="Times New Roman"/>
        </w:rPr>
      </w:pPr>
    </w:p>
    <w:p w14:paraId="1C64928E" w14:textId="77777777" w:rsidR="00377A95" w:rsidRPr="005B581A" w:rsidRDefault="00377A95" w:rsidP="00377A95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59571B04" w14:textId="77777777" w:rsidR="00377A95" w:rsidRPr="005B581A" w:rsidRDefault="00377A95" w:rsidP="00377A95">
      <w:pPr>
        <w:rPr>
          <w:rFonts w:cs="Times New Roman"/>
        </w:rPr>
      </w:pPr>
    </w:p>
    <w:p w14:paraId="7DB44297" w14:textId="77777777" w:rsidR="00377A95" w:rsidRPr="005B581A" w:rsidRDefault="00377A95" w:rsidP="00377A95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076B8868" w14:textId="5434C4F0" w:rsidR="00377A95" w:rsidRPr="005B581A" w:rsidRDefault="0082252E" w:rsidP="00377A95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11003-12</w:t>
      </w:r>
      <w:r w:rsidR="00377A95" w:rsidRPr="005B581A">
        <w:rPr>
          <w:rFonts w:cs="Times New Roman"/>
          <w:b/>
          <w:sz w:val="36"/>
        </w:rPr>
        <w:t xml:space="preserve"> azonosító számú</w:t>
      </w:r>
    </w:p>
    <w:p w14:paraId="435CA079" w14:textId="3B362BC7" w:rsidR="00377A95" w:rsidRPr="005B581A" w:rsidRDefault="0082252E" w:rsidP="00377A95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 xml:space="preserve">Az állat és környezete, állathigiéniai feladatok </w:t>
      </w:r>
    </w:p>
    <w:p w14:paraId="53851F9E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351ACC30" w14:textId="77777777" w:rsidR="00377A95" w:rsidRPr="005B581A" w:rsidRDefault="00377A95" w:rsidP="00377A95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60181478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16D620EE" w14:textId="77777777" w:rsidR="00377A95" w:rsidRPr="005B581A" w:rsidRDefault="00377A95" w:rsidP="00377A95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2FB9FC11" w14:textId="03579F67" w:rsidR="00377A95" w:rsidRPr="005B581A" w:rsidRDefault="00377A95" w:rsidP="00377A95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82252E" w:rsidRPr="005B581A">
        <w:rPr>
          <w:rFonts w:cs="Times New Roman"/>
        </w:rPr>
        <w:t>11003-12</w:t>
      </w:r>
      <w:r w:rsidRPr="005B581A">
        <w:rPr>
          <w:rFonts w:cs="Times New Roman"/>
        </w:rPr>
        <w:t xml:space="preserve">. azonosító számú </w:t>
      </w:r>
      <w:r w:rsidR="0082252E" w:rsidRPr="005B581A">
        <w:rPr>
          <w:rFonts w:cs="Times New Roman"/>
        </w:rPr>
        <w:t xml:space="preserve">Az állat és környezete, állathigiéniai </w:t>
      </w:r>
      <w:proofErr w:type="gramStart"/>
      <w:r w:rsidR="0082252E" w:rsidRPr="005B581A">
        <w:rPr>
          <w:rFonts w:cs="Times New Roman"/>
        </w:rPr>
        <w:t xml:space="preserve">feladatok </w:t>
      </w:r>
      <w:r w:rsidRPr="005B581A">
        <w:rPr>
          <w:rFonts w:cs="Times New Roman"/>
        </w:rPr>
        <w:t xml:space="preserve"> megnevezésű</w:t>
      </w:r>
      <w:proofErr w:type="gramEnd"/>
      <w:r w:rsidRPr="005B581A">
        <w:rPr>
          <w:rFonts w:cs="Times New Roman"/>
        </w:rPr>
        <w:t xml:space="preserve">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106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36"/>
        <w:gridCol w:w="758"/>
        <w:gridCol w:w="1060"/>
      </w:tblGrid>
      <w:tr w:rsidR="005B581A" w:rsidRPr="003F430A" w14:paraId="3AAB54A1" w14:textId="77777777" w:rsidTr="003F430A">
        <w:trPr>
          <w:cantSplit/>
          <w:trHeight w:val="2291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77F19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C7CF6D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Állathigiénia és állat-egészségügy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1176C8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Állathigiéniai és állat-egészségügyi gyakorlat</w:t>
            </w:r>
          </w:p>
        </w:tc>
      </w:tr>
      <w:tr w:rsidR="005B581A" w:rsidRPr="003F430A" w14:paraId="7C6655A7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DA794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C96D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E40A2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1EC1145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F0DF8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Beszerzi az állat gondozásához és tartásához szükséges eszközöket, anyagokat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D160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03542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45B4C24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355CB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Biztosítja az állat tartásának optimális környezeti és egészségügyi feltételeit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1B00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3B633F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A745E5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84DC6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Figyelemmel kíséri az állatok viselkedését, egészségi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8B874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99343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1BF0184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5348C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Tájékoztatja az állatorvost az állat egészségügyi állapotáról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CD89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ADAC7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5517875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A9F11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Elvégzi az állatok ápolási és gondozási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27B1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88C74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0CE1C2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870AE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Részt vesz a parazitaellenes kezelések elvégzésében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BA170F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137DC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1CF0694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1A051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Betartja az állatvédelmi és állatjóléti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21AC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E0ADD0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8699775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3C20D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Elősegíti az állat könnyebb kezelhetőségét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510C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227ED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E822034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E4660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Szükség esetén értesíti az állatorvost és segédkezik az állat kezelésében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B0492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5B095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503870D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A3D4F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Összeszedi az elhullott állatokat, és a kijelölt gyűjtőhelyre viszi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EF86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17C9F9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E23E944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60C8B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Ellenőrzi a takarító/tisztító- és fertőtlenítőszerek meglétét,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15A9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FD369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D478D7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B8A83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Tárolja a takarító/tisztító és fertőtlenítőszereket, </w:t>
            </w:r>
            <w:proofErr w:type="spellStart"/>
            <w:r w:rsidRPr="003F430A">
              <w:rPr>
                <w:rFonts w:eastAsia="Times New Roman" w:cs="Times New Roman"/>
                <w:szCs w:val="24"/>
                <w:lang w:eastAsia="hu-HU"/>
              </w:rPr>
              <w:t>-eszközöket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985D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3076B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DC2466B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0A1A0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Beszerzi, beszerezteti a takarításhoz/tisztításhoz és fertőtlenítéshez szükséges anyagokat,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4EFD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C28DAF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53CDD7F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145A8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Tisztítja és fertőtleníti a munkájához szükséges eszközöket, berendezési tárgyakat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1B70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363931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5B4D37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0A430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Takarítja, fertőtleníti az állat tartózkodási helyét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A40F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5BA42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316F123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207224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Tisztítja és fertőtleníti az </w:t>
            </w:r>
            <w:proofErr w:type="gramStart"/>
            <w:r w:rsidRPr="003F430A">
              <w:rPr>
                <w:rFonts w:eastAsia="Times New Roman" w:cs="Times New Roman"/>
                <w:szCs w:val="24"/>
                <w:lang w:eastAsia="hu-HU"/>
              </w:rPr>
              <w:t>állat etető-</w:t>
            </w:r>
            <w:proofErr w:type="gramEnd"/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 és itatóedényét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78B9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44239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9F6FAE1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2DA0E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Kitakarítja a kiszolgáló helyiségeket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2D24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C9BA2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B9AA13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0350A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8B72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D759B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67566548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26C67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Állatok elhelyezése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8B221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F648DF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E79EA68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7865E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környezet optimális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B2F1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7A0762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6D17C61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226D4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Állatok viselkedése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710F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E1A05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AA8D254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9D6D5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906E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0B041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CB8ECF7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99B08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egészséges és beteg állat életjelenségei közti különbségek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1677A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F9DDA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08CABDB0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679A6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beteg állat elkülönítése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AE64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81774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0804289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DBADF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Tisztító- és fertőtlenítőszerekkel szembeni </w:t>
            </w:r>
            <w:r w:rsidRPr="003F430A">
              <w:rPr>
                <w:rFonts w:eastAsia="Times New Roman" w:cs="Times New Roman"/>
                <w:szCs w:val="24"/>
                <w:lang w:eastAsia="hu-HU"/>
              </w:rPr>
              <w:lastRenderedPageBreak/>
              <w:t>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D392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75E934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0749F9F3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85690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lastRenderedPageBreak/>
              <w:t>Tisztító- és fertőtlenítőszerek csoportosítása, jellemzőik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ACA3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CBB0C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5A57E55E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06827F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Fertőtlenítési eljárások és végrehajtásuk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C903D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A5812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6FD11CB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07363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Tisztítás és fertőtlenítés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6D6F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624BA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F34CB3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A0879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állatok megfigyelése, vizsgálata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D920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57F3E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8AFC07D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6414AF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állat és környezete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A370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9E870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B676DD0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7828E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etetés és itatás higiéniája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5967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2ADCD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362376E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ECB481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betegséget előidéző kórokok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5A0F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8BFC7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70CB392B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F53FA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Fontosabb betegségek kórképei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757C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0E9DD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520635C3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5D199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Betegségek gyógykezelése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A755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36558A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DA41960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495DC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állatok gondozása,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01A6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228DB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A0AED4D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6E3491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ivóvíz minősége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37D7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50E91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642EE788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3E63A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Külső és belső paraziták elleni védekezés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134B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CF20E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B07640C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75388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állatokkal való bánásmód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067102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2A04D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A9718A1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95FAF2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Állatvédelem, állatjólét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C906E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1AC8D2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A9031D1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98810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Mosás, fertőtlenítés kézi 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AA74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1068C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F134D31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D420A1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Fertőtlenítő, sterilizáló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4842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7E807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AC02CBB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85233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Baleset-elhárítás, biztonságtechnika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5140F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FF287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5F84957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0D10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Tűzveszélyes anyagok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E0FF1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A7230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73F6370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22817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Vegyszerek, gyógyszerek tárolása, kezelése, ártalmatlanítása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DC3F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E3BFB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619035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D6BF4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fertőtlenítés szerepe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5609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081BA2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3EF59F9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A1492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0AB2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3290F1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36B7853D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5B78E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B034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F972D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A982B75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7F348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FE95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7708C4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407A5F7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C802B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C1C5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7704FF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E23042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76F42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Elemi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287D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A30C7E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84004F0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62555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Mennyiségérzék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0749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34E4F2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84792AB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0A29A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DBE6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AEF05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39456D3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D2B27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655B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E3A532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2F34739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7ADEB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F249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EB965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007BFFF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00115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673A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AFA2D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E414BFD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5D4698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A0E7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B992C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6A43407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0D056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3ECE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F3EFC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3FF4B78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C3F5D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7A67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AEA926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97BA769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FEEA2C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A80F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E140B2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3931F52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D22A3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A138A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BC5844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44CEAD13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252E95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8E0E6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589811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5600535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D29721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CB609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E06A70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2252E" w:rsidRPr="003F430A" w14:paraId="1C44C9AD" w14:textId="77777777" w:rsidTr="003F430A">
        <w:trPr>
          <w:trHeight w:val="255"/>
          <w:jc w:val="center"/>
        </w:trPr>
        <w:tc>
          <w:tcPr>
            <w:tcW w:w="5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B496C7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8FF93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41757B" w14:textId="77777777" w:rsidR="0082252E" w:rsidRPr="003F430A" w:rsidRDefault="0082252E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007FF4C" w14:textId="77777777" w:rsidR="00377A95" w:rsidRPr="005B581A" w:rsidRDefault="00377A95" w:rsidP="00377A95">
      <w:pPr>
        <w:rPr>
          <w:rFonts w:cs="Times New Roman"/>
        </w:rPr>
      </w:pPr>
    </w:p>
    <w:p w14:paraId="6DD9C998" w14:textId="77777777" w:rsidR="00377A95" w:rsidRPr="005B581A" w:rsidRDefault="00377A95" w:rsidP="00377A95">
      <w:pPr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5717CBE5" w14:textId="0E90CD52" w:rsidR="00377A95" w:rsidRPr="005B581A" w:rsidRDefault="000F431C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lastRenderedPageBreak/>
        <w:t>Állathigiénia és állategészségügy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46F5FDD0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6616E46F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746684B" w14:textId="57381414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0F431C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031BC34A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B1FB0A5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69C87DB6" w14:textId="3296D326" w:rsidR="00377A95" w:rsidRPr="005B581A" w:rsidRDefault="000F431C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Olyan alapismeretek elsajátíttatása, melyek lehetővé teszik az állattartás és –tenyésztés optimális környezeti feltételeinek kialakítását, a gazdasági állatok elhelyezését, gondozását, jólétük biztosítását, egészségük megőrzését, és ez által a gazdaságos termék-előállítás megvalósítását.</w:t>
      </w:r>
    </w:p>
    <w:p w14:paraId="4B8BA2CE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46F1A40F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3F2FAA84" w14:textId="639D13CB" w:rsidR="00377A95" w:rsidRPr="005B581A" w:rsidRDefault="000F431C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állathigiénia és állategészségügy tantárgy valamennyi témakörének szakmai tartalma megegyezik az 54 621 02 Mezőgazdasági technikus főszakképesítésben található 11054-12 Állattenyésztés és tartás modulhoz tartozó Állatok egészségvédelme I. tantárgy témaköreinek szakmai tartalmával.</w:t>
      </w:r>
    </w:p>
    <w:p w14:paraId="22AD6658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74D6C263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6DEC46F3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C6AC334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4E65EB86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370950D1" w14:textId="34278AD1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7B6E334B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FA87031" w14:textId="08476200" w:rsidR="00377A95" w:rsidRPr="005B581A" w:rsidRDefault="000F431C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Állathigiéniai és állat-egészségügyi gyakorlat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5BE4FF63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B264EE8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07AE013D" w14:textId="26D87567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0F431C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39722474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AED3ED2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2A8FDF79" w14:textId="376A27D0" w:rsidR="00377A95" w:rsidRPr="005B581A" w:rsidRDefault="000F431C" w:rsidP="000F431C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elméletben tanultak alapján, olyan gyakorlati alapkompetenciák kialakítása a cél az anatómia és élettan, valamint az állatok egészségvédelme terén, amelyekkel az érettségizett tanulók alkalmassá válnak a szakképző évfolyam tanulmányi követelményeinek teljesítésére.</w:t>
      </w:r>
    </w:p>
    <w:p w14:paraId="6C7CEF0F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0FEC04F1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6C865A01" w14:textId="219AF4CC" w:rsidR="00377A95" w:rsidRPr="005B581A" w:rsidRDefault="000F431C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állathigiénia és állategészségügyi gyakorlat tantárgy valamennyi témakörének szakmai tartalma megegyezik az 54 621 02 Mezőgazdasági technikus főszakképesítésben található 11054-12 Állattenyésztés és tartás modulhoz tartozó Állattenyésztési alapgyakorlatok II. tantárgy témaköreinek szakmai tartalmával.</w:t>
      </w:r>
    </w:p>
    <w:p w14:paraId="7937CB00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08DA6811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3DD7027C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7C872341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2D169D64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57A0DFFE" w14:textId="1FBC49F3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51BDE4DF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C5DAF2D" w14:textId="77777777" w:rsidR="00377A95" w:rsidRPr="005B581A" w:rsidRDefault="00377A95" w:rsidP="00377A95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611633FD" w14:textId="77777777" w:rsidR="00377A95" w:rsidRPr="005B581A" w:rsidRDefault="00377A95" w:rsidP="00377A95">
      <w:pPr>
        <w:rPr>
          <w:rFonts w:cs="Times New Roman"/>
        </w:rPr>
      </w:pPr>
    </w:p>
    <w:p w14:paraId="2BD56307" w14:textId="77777777" w:rsidR="00377A95" w:rsidRPr="005B581A" w:rsidRDefault="00377A95" w:rsidP="00377A95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3444CF85" w14:textId="37F51E43" w:rsidR="00377A95" w:rsidRPr="005B581A" w:rsidRDefault="000F431C" w:rsidP="00377A95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11004-16</w:t>
      </w:r>
      <w:r w:rsidR="00377A95" w:rsidRPr="005B581A">
        <w:rPr>
          <w:rFonts w:cs="Times New Roman"/>
          <w:b/>
          <w:sz w:val="36"/>
        </w:rPr>
        <w:t xml:space="preserve"> azonosító számú</w:t>
      </w:r>
    </w:p>
    <w:p w14:paraId="4EDA0233" w14:textId="4F4E7A8E" w:rsidR="00377A95" w:rsidRPr="005B581A" w:rsidRDefault="000F431C" w:rsidP="00377A95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Takarmányozás</w:t>
      </w:r>
    </w:p>
    <w:p w14:paraId="1C93330D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561A2900" w14:textId="77777777" w:rsidR="00377A95" w:rsidRPr="005B581A" w:rsidRDefault="00377A95" w:rsidP="00377A95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44A3D671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5C66870A" w14:textId="77777777" w:rsidR="00377A95" w:rsidRPr="005B581A" w:rsidRDefault="00377A95" w:rsidP="00377A95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64576A3D" w14:textId="1135444A" w:rsidR="00377A95" w:rsidRPr="005B581A" w:rsidRDefault="00377A95" w:rsidP="00377A95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0F431C" w:rsidRPr="005B581A">
        <w:rPr>
          <w:rFonts w:cs="Times New Roman"/>
        </w:rPr>
        <w:t>11004-16</w:t>
      </w:r>
      <w:r w:rsidRPr="005B581A">
        <w:rPr>
          <w:rFonts w:cs="Times New Roman"/>
        </w:rPr>
        <w:t xml:space="preserve"> azonosító számú </w:t>
      </w:r>
      <w:r w:rsidR="000F431C" w:rsidRPr="005B581A">
        <w:rPr>
          <w:rFonts w:cs="Times New Roman"/>
        </w:rPr>
        <w:t>Takarmányozás</w:t>
      </w:r>
      <w:r w:rsidRPr="005B581A">
        <w:rPr>
          <w:rFonts w:cs="Times New Roman"/>
        </w:rPr>
        <w:t xml:space="preserve">.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99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64"/>
        <w:gridCol w:w="758"/>
        <w:gridCol w:w="758"/>
      </w:tblGrid>
      <w:tr w:rsidR="005B581A" w:rsidRPr="003F430A" w14:paraId="5CC051EB" w14:textId="77777777" w:rsidTr="007D03E2">
        <w:trPr>
          <w:cantSplit/>
          <w:trHeight w:val="187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3769B0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7DE4380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Takarmányozás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4D0790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Takarmányozási gyakorlat</w:t>
            </w:r>
          </w:p>
        </w:tc>
      </w:tr>
      <w:tr w:rsidR="005B581A" w:rsidRPr="003F430A" w14:paraId="63FBC209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17555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221E2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A99D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5699D7FC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4FCEAD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Beszerzi vagy beszerezteti a takarmányt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8A2E8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E72E0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853A255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FFCBDD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Raktározza a takarmányt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CDE02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DF52E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F1BDA7B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874855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Ellenőrzi a takarmány/táplálék minőségét, </w:t>
            </w:r>
            <w:proofErr w:type="spellStart"/>
            <w:r w:rsidRPr="003F430A">
              <w:rPr>
                <w:rFonts w:eastAsia="Times New Roman" w:cs="Times New Roman"/>
                <w:szCs w:val="24"/>
                <w:lang w:eastAsia="hu-HU"/>
              </w:rPr>
              <w:t>beltartalmát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EC896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2217F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B5974A8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99764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Előkészíti és megtervezi a takarmányadagot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A5FB9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71A50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96BCDE1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DD4C2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Kiosztja a takarmányt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EC55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A5604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2142CB7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C5DFCC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Megitatja az állatokat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74B48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FEF8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33ACCF5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041DE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C145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A43966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3FA3BFA7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D590BE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Takarmányok alkotórészei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EBCA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79D8C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793DF7F0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FC4190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Takarmányozási alapismeretek (emészthetőség, táplálóérték, energiaérték, </w:t>
            </w:r>
            <w:proofErr w:type="spellStart"/>
            <w:r w:rsidRPr="003F430A">
              <w:rPr>
                <w:rFonts w:eastAsia="Times New Roman" w:cs="Times New Roman"/>
                <w:szCs w:val="24"/>
                <w:lang w:eastAsia="hu-HU"/>
              </w:rPr>
              <w:t>értékesülés</w:t>
            </w:r>
            <w:proofErr w:type="spellEnd"/>
            <w:r w:rsidRPr="003F430A">
              <w:rPr>
                <w:rFonts w:eastAsia="Times New Roman" w:cs="Times New Roman"/>
                <w:szCs w:val="24"/>
                <w:lang w:eastAsia="hu-HU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BE742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3C6C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310CF05F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5DBA1B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Takarmányok csoportosítása,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98AD3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FCBDF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5666DBD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6E357E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Takarmány-kiegészítők, adalék- és toxikus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6F978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D2A25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93FBAA6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8CAA2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Takarmányok tartósítása,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86BDF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F327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E0A7DED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E84DB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Takarmányok vizsgálata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A61DC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922D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7E16FEB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8DD5A0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Mintavétel, mintaküldés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91D9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0E1C0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19D6E45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8F7D3D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 Takarmányok előkészítése etetésre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4522C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1209F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AAC9A8E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9C3D3D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Takarmány kiadagolása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5FD6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7A472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E004199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B21E1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Takarmányok kiosztása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83BE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F02ED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6A97B01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E15C08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állatok mérlegelése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46365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5CDEB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C134520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E09C8C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etetés és itatás higiéniája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26FC3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681EC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65C320E9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4FC959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Ivóvízellátás, </w:t>
            </w:r>
            <w:proofErr w:type="gramStart"/>
            <w:r w:rsidRPr="003F430A">
              <w:rPr>
                <w:rFonts w:eastAsia="Times New Roman" w:cs="Times New Roman"/>
                <w:szCs w:val="24"/>
                <w:lang w:eastAsia="hu-HU"/>
              </w:rPr>
              <w:t>vitamin itatás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C246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CC79F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8182725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D2781E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Mérlegek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6D8D5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95D9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13FB4E6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A2A69D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E854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C40D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2AE54C09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0B91A8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F930D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947D2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95452D5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A2BBC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nyelvi íráskészség, írásbeli fogalmazókészség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A9836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E1E1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668888B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FA9B5C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Elemi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6D41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25A2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53442F2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4B0D58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Mennyiségérzék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BC26F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EF18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CA47DB0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F930A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ECDL 4. m. Táblázatkezelés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CB6DD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2041C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F9BD39C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76BFC5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7EC1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18199F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4141BD98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11E269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7AEB6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64A6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93B353A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13381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B122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47FE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92DC417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75E563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DCF59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84EA5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ED87860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C89061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7B3E6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D7685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612C06E5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8ECD39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3CF16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0C4E7E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6B24CD9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17833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D23C7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26ED2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11B78E3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3B0383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29AE6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D290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7CDCC3B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F97C9A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cs="Times New Roman"/>
                <w:szCs w:val="24"/>
              </w:rPr>
              <w:lastRenderedPageBreak/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DD52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6C4EE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3FB16896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20D13E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környezet tisztán 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82140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0531E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89EADFB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060F4C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5910E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A93A2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0F431C" w:rsidRPr="003F430A" w14:paraId="240732C3" w14:textId="77777777" w:rsidTr="007D03E2">
        <w:trPr>
          <w:trHeight w:val="255"/>
          <w:jc w:val="center"/>
        </w:trPr>
        <w:tc>
          <w:tcPr>
            <w:tcW w:w="5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8540E4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721FB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F41AB" w14:textId="77777777" w:rsidR="000F431C" w:rsidRPr="003F430A" w:rsidRDefault="000F431C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ECBF008" w14:textId="77777777" w:rsidR="00377A95" w:rsidRPr="005B581A" w:rsidRDefault="00377A95" w:rsidP="00377A95">
      <w:pPr>
        <w:rPr>
          <w:rFonts w:cs="Times New Roman"/>
        </w:rPr>
      </w:pPr>
    </w:p>
    <w:p w14:paraId="4D9E5F25" w14:textId="7D34A612" w:rsidR="00377A95" w:rsidRPr="005B581A" w:rsidRDefault="000F431C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Takarmányozás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4FB4E3B6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69908BB7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94CDA13" w14:textId="531886DE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4B5ECE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4456E8A3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52797F8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6AFDEE5E" w14:textId="285B0213" w:rsidR="00377A95" w:rsidRPr="005B581A" w:rsidRDefault="004B5ECE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Olyan korszerű takarmányozási ismeretek nyújtása, amely a takarmányok kémiai összetételének, a takarmányismeretnek, valamint a takarmányozás elméleti alapjainak és gyakorlati végrehajtásának elsajátításával lehetőséget adnak az állatok okszerű takarmányozására. Az állati termékek előállításában a takarmányozás költségei az összes költség kb. 2/3-át teszik ki, így a tantárgy tananyagának elsajátítása nélkülözhetetlen a gazdaságos termék-előállítás megvalósításában.</w:t>
      </w:r>
    </w:p>
    <w:p w14:paraId="2AAE6DDB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00B93F02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5DB2D809" w14:textId="1777BED0" w:rsidR="00377A95" w:rsidRPr="005B581A" w:rsidRDefault="004B5ECE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Takarmányozás tantárgy valamennyi témakörének szakmai tartalma megegyezik az 54 621 02 Mezőgazdasági technikus főszakképesítésben található 11495-16 Takarmányozástan és általános állattenyésztés modulhoz tartozó Takarmányozástan tantárgy témaköreinek szakmai tartalmával.</w:t>
      </w:r>
    </w:p>
    <w:p w14:paraId="3116C6D6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183E37B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1BBAD029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8D06CA4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29A7B14A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21493EA0" w14:textId="2DACEDE3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11F43255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7E2BAA5" w14:textId="56A5DD08" w:rsidR="00377A95" w:rsidRPr="005B581A" w:rsidRDefault="004B5ECE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Takarmányozási gyakorlat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001F3A2A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49071827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3036612B" w14:textId="4B5626BD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4B5ECE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313A7E0C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2C025A84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715750B8" w14:textId="6E44D69D" w:rsidR="00377A95" w:rsidRPr="005B581A" w:rsidRDefault="004B5ECE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elméletben tanultak alapján, olyan gyakorlati alapkompetenciák kialakítása a cél az általános állattenyésztés és a gazdasági állatok takarmányozása területén, amelyekkel az érettségizett tanulók alkalmassá válnak a szakképző évfolyam tanulmányi követelményeinek teljesítésére.</w:t>
      </w:r>
    </w:p>
    <w:p w14:paraId="3DC089B9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E7040D2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53737E1F" w14:textId="1D259CD7" w:rsidR="00377A95" w:rsidRPr="005B581A" w:rsidRDefault="004B5ECE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Takarmányozási gyakorlat tantárgy valamennyi témakörének szakmai tartalma megegyezik az 54 621 02 Mezőgazdasági technikus főszakképesítésben található 11495-16 Takarmányozástan és általános állattenyésztés modulhoz tartozó Állattenyésztési alapgyakorlatok I. tantárgy témaköreinek szakmai tartalmával.</w:t>
      </w:r>
    </w:p>
    <w:p w14:paraId="10BA5031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9081EA7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678CAB28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A8F0A1B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108AE60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665020CE" w14:textId="4620B311" w:rsidR="00377A95" w:rsidRPr="005B581A" w:rsidRDefault="00377A95" w:rsidP="007D03E2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  <w:r w:rsidRPr="005B581A">
        <w:rPr>
          <w:rFonts w:cs="Times New Roman"/>
        </w:rPr>
        <w:br w:type="page"/>
      </w:r>
    </w:p>
    <w:p w14:paraId="2B077825" w14:textId="77777777" w:rsidR="00377A95" w:rsidRPr="005B581A" w:rsidRDefault="00377A95" w:rsidP="00377A95">
      <w:pPr>
        <w:rPr>
          <w:rFonts w:cs="Times New Roman"/>
        </w:rPr>
      </w:pPr>
    </w:p>
    <w:p w14:paraId="58990034" w14:textId="77777777" w:rsidR="00377A95" w:rsidRPr="005B581A" w:rsidRDefault="00377A95" w:rsidP="00377A95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00A99FCA" w14:textId="75C067C4" w:rsidR="00377A95" w:rsidRPr="005B581A" w:rsidRDefault="00332B28" w:rsidP="00377A95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11005-12</w:t>
      </w:r>
      <w:r w:rsidR="00377A95" w:rsidRPr="005B581A">
        <w:rPr>
          <w:rFonts w:cs="Times New Roman"/>
          <w:b/>
          <w:sz w:val="36"/>
        </w:rPr>
        <w:t xml:space="preserve"> azonosító számú</w:t>
      </w:r>
    </w:p>
    <w:p w14:paraId="0663B425" w14:textId="4B6CC762" w:rsidR="00377A95" w:rsidRPr="005B581A" w:rsidRDefault="000533AF" w:rsidP="00377A95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 xml:space="preserve">Szaporítás és utódgondozás feladatai </w:t>
      </w:r>
    </w:p>
    <w:p w14:paraId="3A02A5EB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12A3E95F" w14:textId="77777777" w:rsidR="00377A95" w:rsidRPr="005B581A" w:rsidRDefault="00377A95" w:rsidP="00377A95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353C9031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6F7487DB" w14:textId="77777777" w:rsidR="00377A95" w:rsidRPr="005B581A" w:rsidRDefault="00377A95" w:rsidP="00377A95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648CD784" w14:textId="1061D753" w:rsidR="00377A95" w:rsidRPr="005B581A" w:rsidRDefault="00377A95" w:rsidP="00377A95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332B28" w:rsidRPr="005B581A">
        <w:rPr>
          <w:rFonts w:cs="Times New Roman"/>
        </w:rPr>
        <w:t>11005-12</w:t>
      </w:r>
      <w:r w:rsidRPr="005B581A">
        <w:rPr>
          <w:rFonts w:cs="Times New Roman"/>
        </w:rPr>
        <w:t xml:space="preserve">. azonosító számú </w:t>
      </w:r>
      <w:r w:rsidR="00332B28" w:rsidRPr="005B581A">
        <w:rPr>
          <w:rFonts w:cs="Times New Roman"/>
        </w:rPr>
        <w:t>Szaporítás és utódgondozás feladatai</w:t>
      </w:r>
      <w:r w:rsidRPr="005B581A">
        <w:rPr>
          <w:rFonts w:cs="Times New Roman"/>
        </w:rPr>
        <w:t xml:space="preserve">. </w:t>
      </w:r>
      <w:proofErr w:type="gramStart"/>
      <w:r w:rsidRPr="005B581A">
        <w:rPr>
          <w:rFonts w:cs="Times New Roman"/>
        </w:rPr>
        <w:t>megnevezésű</w:t>
      </w:r>
      <w:proofErr w:type="gramEnd"/>
      <w:r w:rsidRPr="005B581A">
        <w:rPr>
          <w:rFonts w:cs="Times New Roman"/>
        </w:rPr>
        <w:t xml:space="preserve">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150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88"/>
        <w:gridCol w:w="708"/>
        <w:gridCol w:w="691"/>
      </w:tblGrid>
      <w:tr w:rsidR="005B581A" w:rsidRPr="003F430A" w14:paraId="09F29A8C" w14:textId="77777777" w:rsidTr="003F430A">
        <w:trPr>
          <w:cantSplit/>
          <w:trHeight w:val="2291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4BFA5" w14:textId="7777777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4A8C481" w14:textId="20D7881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Gazdasági állatok szaporítása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9875F1A" w14:textId="1A319834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Gazdasági állatok szaporítási gyakorlat</w:t>
            </w:r>
          </w:p>
        </w:tc>
      </w:tr>
      <w:tr w:rsidR="005B581A" w:rsidRPr="003F430A" w14:paraId="4C3BFBFE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FA2472" w14:textId="7777777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54FCA9" w14:textId="7777777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CA21A5" w14:textId="2B2BF8F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6F23299F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3F2E18" w14:textId="53D9D5D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Szaporítja az állatokat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81AFE" w14:textId="66ED8A8B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07F07" w14:textId="41E8F6D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A59ED5E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00A1F6" w14:textId="2152C271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Közreműködik az ivarzó egyedek azonosításában, megfigyelésében, megjelölésében, elkülönítésében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2351B" w14:textId="7EFA3A3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C255F" w14:textId="60978580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16E65C3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F4137B" w14:textId="2FE96AB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Felkészül az ellésre/fiaztatásra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C1179" w14:textId="28B0124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74D37" w14:textId="05B9E3D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37F6A88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42E925" w14:textId="4765A15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Segít az állat ellésében/fiaztatásában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6FB4C" w14:textId="20EB6D56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357B2" w14:textId="02CE30D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19A2EA6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6E46E" w14:textId="3B349594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Elválasztja az utódot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64812" w14:textId="6B5B10B4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D7BAFA" w14:textId="1F9CB43E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1B5C387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C632F" w14:textId="59BB62E6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Gondozza az utódot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5C37D" w14:textId="04CDEA20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95BD8" w14:textId="6A9B758F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3E8B155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1AD914" w14:textId="56476920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Nyomon követi az utódok fejlődését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68F3B" w14:textId="0C98D1E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B1C8C4" w14:textId="5DB89C1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D9401A6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E7D302" w14:textId="0E49527D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Tojást szed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6D85B" w14:textId="2DEE2C00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6F2BA" w14:textId="251AC46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16B9F1C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00E3A" w14:textId="0EECA8EA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Ellenőrzi a keltetőt/kelést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EA780" w14:textId="2818CD2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6CD0EF" w14:textId="5A83618E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CAEA504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C3DEF8" w14:textId="7D425F3F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Szükség esetén értesíti az állatorvost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DBC36" w14:textId="764CEBD8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A67F0" w14:textId="0000B655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A64C701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FD3610" w14:textId="365F8DE8" w:rsidR="00332B28" w:rsidRPr="003F430A" w:rsidRDefault="00332B28" w:rsidP="000D77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FD2B6" w14:textId="7777777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37438" w14:textId="7777777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1CC5BF94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334654" w14:textId="0AD3CB8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Csoportosítás, válogatás szempontjai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E03F9" w14:textId="7A3313C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8B19E2" w14:textId="148A225E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4C80D4CE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53576C" w14:textId="125533D0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állatok testtömegének megállapítása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DAF17" w14:textId="69B166DC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2CB90" w14:textId="55C3FDE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628234B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70CBAA" w14:textId="34E17C0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Szállításra történő előkészítés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1F0A7" w14:textId="495FE3EC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A23D7" w14:textId="7EB7A43B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BF259E0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DECCAA" w14:textId="662460EB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Fejésre történő előkészületek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E561F" w14:textId="1CA7106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ABE39" w14:textId="502C407D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C9D69AC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6EB979" w14:textId="4CB2E0CA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fejés végrehajtása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E1B4B" w14:textId="0566760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9D8E6" w14:textId="46C9EF4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5324798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EBDF2C" w14:textId="4BEDA51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Párosítás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D8636" w14:textId="76E2B6C5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27666" w14:textId="728AA0D8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2C96143F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15607" w14:textId="4B497348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Ivarzás jelei, jellemzői, faji sajátosságai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E3324" w14:textId="5BD871E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CDBCC" w14:textId="1995FE6A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B5349DE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937973" w14:textId="2A4DE008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Pároztatás módszerei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6EBF8" w14:textId="08985D3D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775F7" w14:textId="583DA7D4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3D7BF0D5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45CBB9" w14:textId="505C527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3F430A">
              <w:rPr>
                <w:rFonts w:eastAsia="Times New Roman" w:cs="Times New Roman"/>
                <w:szCs w:val="24"/>
                <w:lang w:eastAsia="hu-HU"/>
              </w:rPr>
              <w:t>Tenyész-</w:t>
            </w:r>
            <w:proofErr w:type="spellEnd"/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 és vemhes állatok elhelyezése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55EA3" w14:textId="00D4B95D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C524E" w14:textId="7BD7CA3F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0714884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D2E3AF" w14:textId="0884828B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proofErr w:type="spellStart"/>
            <w:r w:rsidRPr="003F430A">
              <w:rPr>
                <w:rFonts w:eastAsia="Times New Roman" w:cs="Times New Roman"/>
                <w:szCs w:val="24"/>
                <w:lang w:eastAsia="hu-HU"/>
              </w:rPr>
              <w:t>Tenyész-</w:t>
            </w:r>
            <w:proofErr w:type="spellEnd"/>
            <w:r w:rsidRPr="003F430A">
              <w:rPr>
                <w:rFonts w:eastAsia="Times New Roman" w:cs="Times New Roman"/>
                <w:szCs w:val="24"/>
                <w:lang w:eastAsia="hu-HU"/>
              </w:rPr>
              <w:t xml:space="preserve"> és vemhes állatok speciális gondozása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59546" w14:textId="5E90C2F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ECA36E" w14:textId="72939D7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AB541FC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F7BEEE" w14:textId="240C0EF5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Ellésre, fiaztatásra történő előkészületek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4752C" w14:textId="7DA6A03F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FE21D" w14:textId="7C5E8985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8341DC6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B16CD1" w14:textId="51CE9E3D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Ellés szakaszai, jellemzői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8429A" w14:textId="7E996BCA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FDC05" w14:textId="5EC91838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4CAD2F30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6722A1" w14:textId="63B315A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Keltetési ismeretek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82AF8" w14:textId="6852846D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53393" w14:textId="40AF44DB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60DE6B2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F826BF" w14:textId="2BBD8B0C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Újszülöttek ápolása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32CDB" w14:textId="218C273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C7B43" w14:textId="18C983B6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C1F18E9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57E5F9" w14:textId="05CE93F8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Anya ápolása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1E5AD8" w14:textId="610F431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0050F" w14:textId="218CE94D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8FD46F6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0B7C1C" w14:textId="35DEE7B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Elválasztás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5135E" w14:textId="436B5E66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4C4C8" w14:textId="09113484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F61B038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98316C" w14:textId="74186E0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Utódok felnevelése (elhelyezés, gondozás, takarmányozás)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CBED8" w14:textId="6842576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250AA" w14:textId="542058FF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272F56E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B233CE" w14:textId="2629F05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Keltetőgépek ismerete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A290C" w14:textId="31F65CE0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58894" w14:textId="5355CF58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B846736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1F02A2" w14:textId="77777777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B4CACE" w14:textId="77777777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E712CA" w14:textId="7CCF7741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0878BAEA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78339F" w14:textId="0E45B38B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12CA9" w14:textId="2305826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B1754" w14:textId="2567CDDC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475305A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A76A31" w14:textId="1A5125C0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1A2B5" w14:textId="3621EC66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BC97B" w14:textId="4E76E0FE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3C1F0F7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501DDC" w14:textId="41A2453E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963DFC" w14:textId="0947349E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4EE2D" w14:textId="0BBA43C1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A6F19FB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460B8B" w14:textId="03C5F8FE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Elemi számolási készség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CF34" w14:textId="5CEDCC6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AD376" w14:textId="29C6E0EF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8383289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4469EF" w14:textId="4DB00B0A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lastRenderedPageBreak/>
              <w:t>Kézügyesség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0AEB1" w14:textId="75A44CC8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AB757" w14:textId="3B227FCE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F6C49B0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996769" w14:textId="77777777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20F24D" w14:textId="77777777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568D01" w14:textId="7877C3A4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58B85388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53B530" w14:textId="1CC15E1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ABA86" w14:textId="4142CEB4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2501D" w14:textId="3B00940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B57C693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6970EF" w14:textId="203B92B5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E4337" w14:textId="2877EC24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545E9" w14:textId="1BAAF85F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0671281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69C175" w14:textId="09071F7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F66FE" w14:textId="714DFE1A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EEEAC" w14:textId="581A134B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853C563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156C10" w14:textId="77777777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DF6D58" w14:textId="77777777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D68907" w14:textId="2A18F901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66743527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C8138D" w14:textId="2415B17D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2BE9E" w14:textId="6F46C7DF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7AEA9" w14:textId="096EB07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26112D3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7F602" w14:textId="7673D7C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Kapcsolatfenntartó készség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56039" w14:textId="55291F3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95F11" w14:textId="259F76FF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794E711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C0809" w14:textId="71A4CB55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D23E0" w14:textId="5A196CA5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623B7" w14:textId="1C69DE05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589400D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1F0126" w14:textId="77777777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7C1082" w14:textId="77777777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0B31FB" w14:textId="35C217FC" w:rsidR="000D77D2" w:rsidRPr="003F430A" w:rsidRDefault="000D77D2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5B581A" w:rsidRPr="003F430A" w14:paraId="7436AB1D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6B12B4" w14:textId="09C9F022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97761" w14:textId="230E1109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25A4F9" w14:textId="6DB04116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2CE93EF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4F5C63" w14:textId="1DBDD96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környezet tisztán tartása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82EB0" w14:textId="17497020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3DEFD" w14:textId="775F4833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332B28" w:rsidRPr="003F430A" w14:paraId="79B72998" w14:textId="77777777" w:rsidTr="003F430A">
        <w:trPr>
          <w:trHeight w:val="255"/>
          <w:jc w:val="center"/>
        </w:trPr>
        <w:tc>
          <w:tcPr>
            <w:tcW w:w="5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0E13C3" w14:textId="1D61BECC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Intenzív munkavégzés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8F4CE" w14:textId="49E14BBC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48249" w14:textId="63234AE7" w:rsidR="00332B28" w:rsidRPr="003F430A" w:rsidRDefault="00332B28" w:rsidP="00332B2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ECCDD4F" w14:textId="77777777" w:rsidR="00377A95" w:rsidRPr="005B581A" w:rsidRDefault="00377A95" w:rsidP="00377A95">
      <w:pPr>
        <w:rPr>
          <w:rFonts w:cs="Times New Roman"/>
        </w:rPr>
      </w:pPr>
    </w:p>
    <w:p w14:paraId="5404525A" w14:textId="18695051" w:rsidR="00377A95" w:rsidRPr="005B581A" w:rsidRDefault="000D77D2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Gazdasági állatok szaporítása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44D821A9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32901781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CE271CC" w14:textId="3FEA0E9F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BB4E3B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76349950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AEA9C14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75729B95" w14:textId="19E51520" w:rsidR="00377A95" w:rsidRPr="005B581A" w:rsidRDefault="000D77D2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Olyan korszerű állattenyésztési ismeretanyag nyújtása, amely ismeretet ad a gazdasági állatok (ló, szarvasmarha, juh, kecske, sertés, baromfi) szaporításáról és a </w:t>
      </w:r>
      <w:r w:rsidR="00BB4E3B" w:rsidRPr="005B581A">
        <w:rPr>
          <w:rFonts w:cs="Times New Roman"/>
        </w:rPr>
        <w:t xml:space="preserve">gazdaságos termék-előállításról, továbbá </w:t>
      </w:r>
      <w:r w:rsidRPr="005B581A">
        <w:rPr>
          <w:rFonts w:cs="Times New Roman"/>
        </w:rPr>
        <w:t xml:space="preserve">szilárd alapokat </w:t>
      </w:r>
      <w:r w:rsidR="00BB4E3B" w:rsidRPr="005B581A">
        <w:rPr>
          <w:rFonts w:cs="Times New Roman"/>
        </w:rPr>
        <w:t>nyújt</w:t>
      </w:r>
      <w:r w:rsidRPr="005B581A">
        <w:rPr>
          <w:rFonts w:cs="Times New Roman"/>
        </w:rPr>
        <w:t xml:space="preserve"> az egyes állatfajok speciális tenyésztési ismereteinek elsajátításához. </w:t>
      </w:r>
    </w:p>
    <w:p w14:paraId="48C787AF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29AD156C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701BA9B2" w14:textId="18C60399" w:rsidR="00377A95" w:rsidRPr="005B581A" w:rsidRDefault="00BB4E3B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Gazdasági állatok szaporítása tantárgy valamennyi témakörének szakmai tartalma megegyezik az 54 621 02 Mezőgazdasági technikus főszakképesítésben található 11495-16 Takarmányozástan és általános állattenyésztés m</w:t>
      </w:r>
      <w:r w:rsidR="00013453" w:rsidRPr="005B581A">
        <w:rPr>
          <w:rFonts w:cs="Times New Roman"/>
        </w:rPr>
        <w:t>odulhoz tartozó, Állattenyésztés I.</w:t>
      </w:r>
      <w:r w:rsidRPr="005B581A">
        <w:rPr>
          <w:rFonts w:cs="Times New Roman"/>
        </w:rPr>
        <w:t xml:space="preserve"> </w:t>
      </w:r>
      <w:r w:rsidR="00013453" w:rsidRPr="005B581A">
        <w:rPr>
          <w:rFonts w:cs="Times New Roman"/>
        </w:rPr>
        <w:t>tantárgy, valamint a 11054-12 Állattenyésztés – és tartás modulhoz tartozó, Anatómia és élettan I. tantárgy</w:t>
      </w:r>
      <w:r w:rsidRPr="005B581A">
        <w:rPr>
          <w:rFonts w:cs="Times New Roman"/>
        </w:rPr>
        <w:t xml:space="preserve"> témaköreinek szakmai tartalmával.</w:t>
      </w:r>
    </w:p>
    <w:p w14:paraId="704A0D38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2E9947D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65F269E2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FD4E137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A719A7B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234061CA" w14:textId="78FC0B5D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77F43495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78CD3A8A" w14:textId="5EF06D23" w:rsidR="00377A95" w:rsidRPr="005B581A" w:rsidRDefault="00013453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Gazdasági állatok szaporítási gyakorlat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744BB565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177AC7E0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C528A4E" w14:textId="7665267B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013453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6590B96F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7C26D520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78CB2BDA" w14:textId="2861476A" w:rsidR="00377A95" w:rsidRPr="005B581A" w:rsidRDefault="00994493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Az elméletben tanultak alapján, olyan gyakorlati alapkompetenciák kialakítása a cél az általános állattenyésztés és a gazdasági állatok szaporítása területén, amelyekkel a tanulók alkalmassá válnak a szakképző évfolyam tanulmányi követelményeinek teljesítésére. </w:t>
      </w:r>
    </w:p>
    <w:p w14:paraId="255E3485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2A11A291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01965CC3" w14:textId="2BF7FF5C" w:rsidR="00377A95" w:rsidRPr="005B581A" w:rsidRDefault="00013453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Gazdasági állatok szaporítási gyakorlat tantárgy valamennyi témakörének szakmai tartalma megegyezik az 54 621 02 Mezőgazdasági technikus főszakképesítésben található 11495-16 Takarmányozástan és általános állattenyésztés modulhoz tartozó, Állattenyésztés</w:t>
      </w:r>
      <w:r w:rsidR="00994493" w:rsidRPr="005B581A">
        <w:rPr>
          <w:rFonts w:cs="Times New Roman"/>
        </w:rPr>
        <w:t>i alapgyakorlatok</w:t>
      </w:r>
      <w:r w:rsidRPr="005B581A">
        <w:rPr>
          <w:rFonts w:cs="Times New Roman"/>
        </w:rPr>
        <w:t xml:space="preserve"> I. tantárgy, valamint a 11054-12 Állattenyésztés – és tartás modulhoz tartozó, </w:t>
      </w:r>
      <w:r w:rsidR="00994493" w:rsidRPr="005B581A">
        <w:rPr>
          <w:rFonts w:cs="Times New Roman"/>
        </w:rPr>
        <w:t>Állattenyésztési alapgyakorlatok II.</w:t>
      </w:r>
      <w:r w:rsidRPr="005B581A">
        <w:rPr>
          <w:rFonts w:cs="Times New Roman"/>
        </w:rPr>
        <w:t xml:space="preserve"> tantárgy témaköreinek szakmai tartalmával.</w:t>
      </w:r>
    </w:p>
    <w:p w14:paraId="00714E48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3461A1E0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208BE392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31A61FAC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01081FCD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2FB8BBEA" w14:textId="3A84B124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5D0DBB93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2A50618E" w14:textId="77777777" w:rsidR="00377A95" w:rsidRPr="005B581A" w:rsidRDefault="00377A95" w:rsidP="00377A95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68BB48EB" w14:textId="77777777" w:rsidR="00377A95" w:rsidRPr="005B581A" w:rsidRDefault="00377A95" w:rsidP="00377A95">
      <w:pPr>
        <w:rPr>
          <w:rFonts w:cs="Times New Roman"/>
        </w:rPr>
      </w:pPr>
    </w:p>
    <w:p w14:paraId="73E95262" w14:textId="77777777" w:rsidR="00377A95" w:rsidRPr="005B581A" w:rsidRDefault="00377A95" w:rsidP="00377A95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590A72D6" w14:textId="47D7A8D6" w:rsidR="00377A95" w:rsidRPr="005B581A" w:rsidRDefault="00507065" w:rsidP="00377A95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11597-16</w:t>
      </w:r>
      <w:r w:rsidR="00377A95" w:rsidRPr="005B581A">
        <w:rPr>
          <w:rFonts w:cs="Times New Roman"/>
          <w:b/>
          <w:sz w:val="36"/>
        </w:rPr>
        <w:t xml:space="preserve"> azonosító számú</w:t>
      </w:r>
    </w:p>
    <w:p w14:paraId="00E451B0" w14:textId="56861DD6" w:rsidR="00377A95" w:rsidRPr="005B581A" w:rsidRDefault="00507065" w:rsidP="00377A95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Állattartás gépei</w:t>
      </w:r>
    </w:p>
    <w:p w14:paraId="521E8D86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79283D8C" w14:textId="77777777" w:rsidR="00377A95" w:rsidRPr="005B581A" w:rsidRDefault="00377A95" w:rsidP="00377A95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17CE106F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57592D71" w14:textId="77777777" w:rsidR="00377A95" w:rsidRPr="005B581A" w:rsidRDefault="00377A95" w:rsidP="00377A95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13312DF5" w14:textId="31B1C4E4" w:rsidR="00377A95" w:rsidRPr="005B581A" w:rsidRDefault="00377A95" w:rsidP="00377A95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507065" w:rsidRPr="005B581A">
        <w:rPr>
          <w:rFonts w:cs="Times New Roman"/>
        </w:rPr>
        <w:t>11597-16</w:t>
      </w:r>
      <w:r w:rsidRPr="005B581A">
        <w:rPr>
          <w:rFonts w:cs="Times New Roman"/>
        </w:rPr>
        <w:t xml:space="preserve">. azonosító számú </w:t>
      </w:r>
      <w:r w:rsidR="00507065" w:rsidRPr="005B581A">
        <w:rPr>
          <w:rFonts w:cs="Times New Roman"/>
        </w:rPr>
        <w:t>Állattartás gépei</w:t>
      </w:r>
      <w:r w:rsidRPr="005B581A">
        <w:rPr>
          <w:rFonts w:cs="Times New Roman"/>
        </w:rPr>
        <w:t xml:space="preserve">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1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4"/>
        <w:gridCol w:w="700"/>
        <w:gridCol w:w="700"/>
      </w:tblGrid>
      <w:tr w:rsidR="005B581A" w:rsidRPr="003F430A" w14:paraId="79533096" w14:textId="77777777" w:rsidTr="003F430A">
        <w:trPr>
          <w:trHeight w:val="2022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2640E947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2342099C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Állattartás gépei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37775DB8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Állattartás műszaki gyakorlata</w:t>
            </w:r>
          </w:p>
        </w:tc>
      </w:tr>
      <w:tr w:rsidR="005B581A" w:rsidRPr="003F430A" w14:paraId="34A8C5DD" w14:textId="77777777" w:rsidTr="003F430A">
        <w:trPr>
          <w:trHeight w:val="300"/>
          <w:jc w:val="center"/>
        </w:trPr>
        <w:tc>
          <w:tcPr>
            <w:tcW w:w="7084" w:type="dxa"/>
            <w:gridSpan w:val="3"/>
            <w:shd w:val="clear" w:color="auto" w:fill="auto"/>
            <w:noWrap/>
            <w:vAlign w:val="center"/>
            <w:hideMark/>
          </w:tcPr>
          <w:p w14:paraId="077BD50B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5B581A" w:rsidRPr="003F430A" w14:paraId="543B1A92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49BB71F9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Erőgépet karbantart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102A42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3206CA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A28903A" w14:textId="77777777" w:rsidTr="003F430A">
        <w:trPr>
          <w:trHeight w:val="510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7A772CCD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állattartás gépeit működteti, beállítja,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EBC8B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3F4F0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B7BADC3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2131D06C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épületeket, építményeket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15806D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EC8A1F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0B823E3" w14:textId="77777777" w:rsidTr="003F430A">
        <w:trPr>
          <w:trHeight w:val="300"/>
          <w:jc w:val="center"/>
        </w:trPr>
        <w:tc>
          <w:tcPr>
            <w:tcW w:w="7084" w:type="dxa"/>
            <w:gridSpan w:val="3"/>
            <w:shd w:val="clear" w:color="auto" w:fill="auto"/>
            <w:noWrap/>
            <w:vAlign w:val="center"/>
            <w:hideMark/>
          </w:tcPr>
          <w:p w14:paraId="52C5FE43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5B581A" w:rsidRPr="003F430A" w14:paraId="5FA0AC42" w14:textId="77777777" w:rsidTr="003F430A">
        <w:trPr>
          <w:trHeight w:val="510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03458340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Mezőgazdasági erőgépek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C8E22E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99AD78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5D8FA9F" w14:textId="77777777" w:rsidTr="003F430A">
        <w:trPr>
          <w:trHeight w:val="510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31FD4DBF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Takarmány-előállítás, feldolgozás, ki/betárolás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9C7632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6F45E3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8571818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7013617A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Keveréktakarmány-előállítás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8F7C9B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AC26BE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69309D8" w14:textId="77777777" w:rsidTr="003F430A">
        <w:trPr>
          <w:trHeight w:val="76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40443F17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Szarvasmarhatartás gépei és berendezései (takarmányozás, itatás, trágyaeltávolítás, fejés, tejkezelés gépesítése, állatápolás gépei)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351E43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D6C011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905A139" w14:textId="77777777" w:rsidTr="003F430A">
        <w:trPr>
          <w:trHeight w:val="76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21ED69C1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Sertéstartás gépei és berendezései (takarmányozás gépei, itatók, trágyaeltávolítás gépesítése, egyéb sertéstartási eszközök)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FED320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F64D70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39B88F5" w14:textId="77777777" w:rsidTr="003F430A">
        <w:trPr>
          <w:trHeight w:val="1020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5806D1E3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Baromfitartás gépei és berendezései (takarmányozás és itatás berendezései, trágyakezelés eszközei, tojásgyűjtés és –kezelés eszközei, keltetőgépek)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AEC490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B78CA7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C5194D6" w14:textId="77777777" w:rsidTr="003F430A">
        <w:trPr>
          <w:trHeight w:val="1020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70E1F1DF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Juhtartás gépei és berendezései (etetés és itatás, almozás és trágyaeltávolítás gépei, eszközei, gépi fejés és gépi nyírás eszközei, juhtartás egyéb munkafolyamatainak eszközei)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08F42B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8BEEB7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FF8BBAE" w14:textId="77777777" w:rsidTr="003F430A">
        <w:trPr>
          <w:trHeight w:val="510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00C78B9F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állattartó telepek épületei, karbantartásuk, épületszerkezetek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43F6E2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62DE59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B2A0638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6444EE61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Állattartó épületek klímaszabályozása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79DCC0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67F9A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97642C5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563D72ED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Mosás és fertőtlenítés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6ECD1C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BF6AEF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35F5957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18EC4148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Elektromos kerítések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912619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6F56BC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DCBBA1A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5BF33FF0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Mérlegelés, állatszállítás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E8B228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076574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EDF857F" w14:textId="77777777" w:rsidTr="003F430A">
        <w:trPr>
          <w:trHeight w:val="510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1BAF62AC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gépüzemeltetés munka-, tűz- és környezetvédelmi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692831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37B320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688BA51" w14:textId="77777777" w:rsidTr="003F430A">
        <w:trPr>
          <w:trHeight w:val="300"/>
          <w:jc w:val="center"/>
        </w:trPr>
        <w:tc>
          <w:tcPr>
            <w:tcW w:w="7084" w:type="dxa"/>
            <w:gridSpan w:val="3"/>
            <w:shd w:val="clear" w:color="auto" w:fill="auto"/>
            <w:noWrap/>
            <w:vAlign w:val="center"/>
            <w:hideMark/>
          </w:tcPr>
          <w:p w14:paraId="60116626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5B581A" w:rsidRPr="003F430A" w14:paraId="44B9EE49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1660683B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8B58C2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D8BC3A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2774D40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2BF7520B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Elemi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133C93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079F4E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E8E029F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75DB68E3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53C818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3035D6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C82EC16" w14:textId="77777777" w:rsidTr="003F430A">
        <w:trPr>
          <w:trHeight w:val="300"/>
          <w:jc w:val="center"/>
        </w:trPr>
        <w:tc>
          <w:tcPr>
            <w:tcW w:w="7084" w:type="dxa"/>
            <w:gridSpan w:val="3"/>
            <w:shd w:val="clear" w:color="auto" w:fill="auto"/>
            <w:noWrap/>
            <w:vAlign w:val="center"/>
            <w:hideMark/>
          </w:tcPr>
          <w:p w14:paraId="09076A3A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5B581A" w:rsidRPr="003F430A" w14:paraId="13F31C4E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45A810F6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9F88B4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4C4B58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46D2F61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70918BB0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8D75A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5A4746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14A45AD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7BBF8C1A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lastRenderedPageBreak/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6EC8EA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1EA26E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1A515C6" w14:textId="77777777" w:rsidTr="003F430A">
        <w:trPr>
          <w:trHeight w:val="300"/>
          <w:jc w:val="center"/>
        </w:trPr>
        <w:tc>
          <w:tcPr>
            <w:tcW w:w="7084" w:type="dxa"/>
            <w:gridSpan w:val="3"/>
            <w:shd w:val="clear" w:color="auto" w:fill="auto"/>
            <w:noWrap/>
            <w:vAlign w:val="center"/>
            <w:hideMark/>
          </w:tcPr>
          <w:p w14:paraId="795FF774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5B581A" w:rsidRPr="003F430A" w14:paraId="4559BD92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654137DA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887D4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4F9D7D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B163965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1ECA58F1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C2D34A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30B17F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9B53FB5" w14:textId="77777777" w:rsidTr="003F430A">
        <w:trPr>
          <w:trHeight w:val="300"/>
          <w:jc w:val="center"/>
        </w:trPr>
        <w:tc>
          <w:tcPr>
            <w:tcW w:w="7084" w:type="dxa"/>
            <w:gridSpan w:val="3"/>
            <w:shd w:val="clear" w:color="auto" w:fill="auto"/>
            <w:noWrap/>
            <w:vAlign w:val="center"/>
            <w:hideMark/>
          </w:tcPr>
          <w:p w14:paraId="6EA48CAA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5B581A" w:rsidRPr="003F430A" w14:paraId="52B9FA17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7959D698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8A8F3E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A5E11E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948A9D7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43BC150E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80859E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2B578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07065" w:rsidRPr="003F430A" w14:paraId="4B37ACF7" w14:textId="77777777" w:rsidTr="003F430A">
        <w:trPr>
          <w:trHeight w:val="255"/>
          <w:jc w:val="center"/>
        </w:trPr>
        <w:tc>
          <w:tcPr>
            <w:tcW w:w="5684" w:type="dxa"/>
            <w:shd w:val="clear" w:color="auto" w:fill="auto"/>
            <w:vAlign w:val="center"/>
            <w:hideMark/>
          </w:tcPr>
          <w:p w14:paraId="03A87081" w14:textId="77777777" w:rsidR="00507065" w:rsidRPr="003F430A" w:rsidRDefault="00507065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F0BEB5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D1084A" w14:textId="77777777" w:rsidR="00507065" w:rsidRPr="003F430A" w:rsidRDefault="00507065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7F3410A6" w14:textId="77777777" w:rsidR="00377A95" w:rsidRPr="005B581A" w:rsidRDefault="00377A95" w:rsidP="00377A95">
      <w:pPr>
        <w:rPr>
          <w:rFonts w:cs="Times New Roman"/>
        </w:rPr>
      </w:pPr>
    </w:p>
    <w:p w14:paraId="550D1168" w14:textId="0230CC82" w:rsidR="00377A95" w:rsidRPr="005B581A" w:rsidRDefault="00D527FE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Állattartás gépei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7161A216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499427FE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3CF1ACE" w14:textId="4413E84D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D527FE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4B444161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48CF956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64B43048" w14:textId="3C236F81" w:rsidR="00D527FE" w:rsidRPr="005B581A" w:rsidRDefault="00D527FE" w:rsidP="00D527FE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Olyan műszaki elméleti ismeretekkel rendelkező szakemberek felkészítése, akik ismerik </w:t>
      </w:r>
      <w:proofErr w:type="gramStart"/>
      <w:r w:rsidRPr="005B581A">
        <w:rPr>
          <w:rFonts w:cs="Times New Roman"/>
        </w:rPr>
        <w:t>a</w:t>
      </w:r>
      <w:proofErr w:type="gramEnd"/>
      <w:r w:rsidRPr="005B581A">
        <w:rPr>
          <w:rFonts w:cs="Times New Roman"/>
        </w:rPr>
        <w:t xml:space="preserve"> az állattenyésztésben alkalmazott erő- és munkagépeket, építészeti megoldásokat és technológiai berendezéseket, felkészültek a korszerű technika és technikai eljárások alkalmazásra.</w:t>
      </w:r>
    </w:p>
    <w:p w14:paraId="3FC3266B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3CA5A9D1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3A7093B0" w14:textId="1312CCB9" w:rsidR="00377A95" w:rsidRPr="005B581A" w:rsidRDefault="00D527FE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Az Állattartás gépei tantárgy valamennyi témakörének szakmai tartalma megegyezik az 54 621 02 Mezőgazdasági technikus főszakképesítésben található 11052-12 Gépüzemeltetés- és karbantartás modulhoz tartozó, Géptan tantárgy témaköreinek szakmai tartalmával.</w:t>
      </w:r>
    </w:p>
    <w:p w14:paraId="0BDE9BD6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21D38D6A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4BE4D846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2549DB2F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5010CB3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74511201" w14:textId="1C65191E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652CAE8A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340810AD" w14:textId="67741A35" w:rsidR="00377A95" w:rsidRPr="005B581A" w:rsidRDefault="00D527FE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Állattartás műszaki gyakorlat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3474811C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489D4DA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6B7AC8C" w14:textId="78586BAB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116AA4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2F6372B8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534B9FD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22CFDAC8" w14:textId="4716B3A8" w:rsidR="00377A95" w:rsidRPr="005B581A" w:rsidRDefault="00D527FE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már elsajátított elméleti ismeretekre alapozva olyan gyakorlati tapasztalatok kialakítása, amelyekkel a termelésben használatos gépeket – a végzett szakemberek - biztonságosan tudják üzemeltetni, szabályozni. </w:t>
      </w:r>
    </w:p>
    <w:p w14:paraId="1B08E328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3EFF275C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5D95C63E" w14:textId="73274C8F" w:rsidR="00377A95" w:rsidRPr="005B581A" w:rsidRDefault="00D527FE" w:rsidP="00D527FE">
      <w:pPr>
        <w:rPr>
          <w:rFonts w:cs="Times New Roman"/>
        </w:rPr>
      </w:pPr>
      <w:r w:rsidRPr="005B581A">
        <w:rPr>
          <w:rFonts w:cs="Times New Roman"/>
        </w:rPr>
        <w:t>Az Állattartás műszaki gyakorlat tantárgy valamennyi témakörének szakmai tartalma megegyezik az 54 621 02 Mezőgazdasági technikus főszakképesítésben található 11052-12 Gépüzemeltetés- és karbantartás modulhoz tartozó, Géptan gyakorlat tantárgy témaköreinek szakmai tartalmával.</w:t>
      </w:r>
    </w:p>
    <w:p w14:paraId="55E31FD9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0E90206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lastRenderedPageBreak/>
        <w:t>A képzés javasolt helyszíne (ajánlás)</w:t>
      </w:r>
    </w:p>
    <w:p w14:paraId="15FF9286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08A4D934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07810E0B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7D04753D" w14:textId="1493346E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2F129CAC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F7CED94" w14:textId="77777777" w:rsidR="00377A95" w:rsidRPr="005B581A" w:rsidRDefault="00377A95" w:rsidP="00377A95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26B3398F" w14:textId="77777777" w:rsidR="00377A95" w:rsidRPr="005B581A" w:rsidRDefault="00377A95" w:rsidP="00377A95">
      <w:pPr>
        <w:rPr>
          <w:rFonts w:cs="Times New Roman"/>
        </w:rPr>
      </w:pPr>
    </w:p>
    <w:p w14:paraId="44B3E0EA" w14:textId="77777777" w:rsidR="00377A95" w:rsidRPr="005B581A" w:rsidRDefault="00377A95" w:rsidP="00377A95">
      <w:pPr>
        <w:spacing w:before="28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A</w:t>
      </w:r>
    </w:p>
    <w:p w14:paraId="43C8532A" w14:textId="4FBFA92C" w:rsidR="00377A95" w:rsidRPr="005B581A" w:rsidRDefault="00DB1088" w:rsidP="00377A95">
      <w:pPr>
        <w:spacing w:after="480"/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>11001-16</w:t>
      </w:r>
      <w:r w:rsidR="00377A95" w:rsidRPr="005B581A">
        <w:rPr>
          <w:rFonts w:cs="Times New Roman"/>
          <w:b/>
          <w:sz w:val="36"/>
        </w:rPr>
        <w:t xml:space="preserve"> azonosító számú</w:t>
      </w:r>
    </w:p>
    <w:p w14:paraId="772B4A25" w14:textId="0465EE88" w:rsidR="00377A95" w:rsidRPr="005B581A" w:rsidRDefault="00DB1088" w:rsidP="00377A95">
      <w:pPr>
        <w:jc w:val="center"/>
        <w:rPr>
          <w:rFonts w:cs="Times New Roman"/>
          <w:b/>
          <w:sz w:val="36"/>
        </w:rPr>
      </w:pPr>
      <w:r w:rsidRPr="005B581A">
        <w:rPr>
          <w:rFonts w:cs="Times New Roman"/>
          <w:b/>
          <w:sz w:val="36"/>
        </w:rPr>
        <w:t xml:space="preserve">Agrárkereskedelem, vállalkozás és ügyvitel </w:t>
      </w:r>
    </w:p>
    <w:p w14:paraId="52C8701E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megnevezésű</w:t>
      </w:r>
      <w:proofErr w:type="gramEnd"/>
    </w:p>
    <w:p w14:paraId="6E820058" w14:textId="77777777" w:rsidR="00377A95" w:rsidRPr="005B581A" w:rsidRDefault="00377A95" w:rsidP="00377A95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szakmai</w:t>
      </w:r>
      <w:proofErr w:type="gramEnd"/>
      <w:r w:rsidRPr="005B581A">
        <w:rPr>
          <w:rFonts w:cs="Times New Roman"/>
          <w:b/>
          <w:sz w:val="36"/>
        </w:rPr>
        <w:t xml:space="preserve"> követelménymodul</w:t>
      </w:r>
    </w:p>
    <w:p w14:paraId="0C541AD2" w14:textId="77777777" w:rsidR="00377A95" w:rsidRPr="005B581A" w:rsidRDefault="00377A95" w:rsidP="00377A95">
      <w:pPr>
        <w:jc w:val="center"/>
        <w:rPr>
          <w:rFonts w:cs="Times New Roman"/>
          <w:b/>
          <w:sz w:val="36"/>
        </w:rPr>
      </w:pPr>
      <w:proofErr w:type="gramStart"/>
      <w:r w:rsidRPr="005B581A">
        <w:rPr>
          <w:rFonts w:cs="Times New Roman"/>
          <w:b/>
          <w:sz w:val="36"/>
        </w:rPr>
        <w:t>tantárgyai</w:t>
      </w:r>
      <w:proofErr w:type="gramEnd"/>
      <w:r w:rsidRPr="005B581A">
        <w:rPr>
          <w:rFonts w:cs="Times New Roman"/>
          <w:b/>
          <w:sz w:val="36"/>
        </w:rPr>
        <w:t>, témakörei</w:t>
      </w:r>
    </w:p>
    <w:p w14:paraId="11959EAB" w14:textId="77777777" w:rsidR="00377A95" w:rsidRPr="005B581A" w:rsidRDefault="00377A95" w:rsidP="00377A95">
      <w:pPr>
        <w:spacing w:after="200" w:line="276" w:lineRule="auto"/>
        <w:jc w:val="left"/>
        <w:rPr>
          <w:rFonts w:cs="Times New Roman"/>
        </w:rPr>
      </w:pPr>
      <w:r w:rsidRPr="005B581A">
        <w:rPr>
          <w:rFonts w:cs="Times New Roman"/>
        </w:rPr>
        <w:br w:type="page"/>
      </w:r>
    </w:p>
    <w:p w14:paraId="33F4B853" w14:textId="73FFEAF4" w:rsidR="00377A95" w:rsidRPr="005B581A" w:rsidRDefault="00377A95" w:rsidP="00377A95">
      <w:pPr>
        <w:rPr>
          <w:rFonts w:cs="Times New Roman"/>
        </w:rPr>
      </w:pPr>
      <w:r w:rsidRPr="005B581A">
        <w:rPr>
          <w:rFonts w:cs="Times New Roman"/>
        </w:rPr>
        <w:lastRenderedPageBreak/>
        <w:t xml:space="preserve">A </w:t>
      </w:r>
      <w:r w:rsidR="00DB1088" w:rsidRPr="005B581A">
        <w:rPr>
          <w:rFonts w:cs="Times New Roman"/>
        </w:rPr>
        <w:t>11001-16</w:t>
      </w:r>
      <w:r w:rsidRPr="005B581A">
        <w:rPr>
          <w:rFonts w:cs="Times New Roman"/>
        </w:rPr>
        <w:t xml:space="preserve"> azonosító számú </w:t>
      </w:r>
      <w:r w:rsidR="00DB1088" w:rsidRPr="005B581A">
        <w:rPr>
          <w:rFonts w:cs="Times New Roman"/>
        </w:rPr>
        <w:t>Agrárkereskedelem, vállalkozás és ügyvitel</w:t>
      </w:r>
      <w:r w:rsidRPr="005B581A">
        <w:rPr>
          <w:rFonts w:cs="Times New Roman"/>
        </w:rPr>
        <w:t xml:space="preserve">. megnevezésű szakmai követelménymodulhoz tartozó tantárgyak és témakörök oktatása során </w:t>
      </w:r>
      <w:r w:rsidR="004B61BB">
        <w:rPr>
          <w:rFonts w:cs="Times New Roman"/>
        </w:rPr>
        <w:t>fejlesztendő kompetenciák:</w:t>
      </w:r>
    </w:p>
    <w:tbl>
      <w:tblPr>
        <w:tblW w:w="0" w:type="auto"/>
        <w:jc w:val="center"/>
        <w:tblInd w:w="-1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1"/>
        <w:gridCol w:w="700"/>
        <w:gridCol w:w="700"/>
      </w:tblGrid>
      <w:tr w:rsidR="005B581A" w:rsidRPr="003F430A" w14:paraId="674350A8" w14:textId="77777777" w:rsidTr="003F430A">
        <w:trPr>
          <w:trHeight w:val="2012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7727132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31178D6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Gazdálkodási ismeretek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6F994D9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Gazdálkodási ismeretek gyakorlat</w:t>
            </w:r>
          </w:p>
        </w:tc>
      </w:tr>
      <w:tr w:rsidR="005B581A" w:rsidRPr="003F430A" w14:paraId="155B9D33" w14:textId="77777777" w:rsidTr="003F430A">
        <w:trPr>
          <w:trHeight w:val="300"/>
          <w:jc w:val="center"/>
        </w:trPr>
        <w:tc>
          <w:tcPr>
            <w:tcW w:w="6731" w:type="dxa"/>
            <w:gridSpan w:val="3"/>
            <w:shd w:val="clear" w:color="auto" w:fill="auto"/>
            <w:noWrap/>
            <w:vAlign w:val="center"/>
            <w:hideMark/>
          </w:tcPr>
          <w:p w14:paraId="1C7A27F5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5B581A" w:rsidRPr="003F430A" w14:paraId="08D47C20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76AA7408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Felméri a vállalkozás beindításának, a társaság működésének feltételeit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325431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D483E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CE703F5" w14:textId="77777777" w:rsidTr="003F430A">
        <w:trPr>
          <w:trHeight w:val="76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AAA973D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Biztosítja a helyi adottságoknak megfelelően választott vállalkozási forma beindításának és működésének feltételeit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78E12A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62F89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9DB535C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58F9EB4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Vállalkozást indít, működtet, átalakít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C8366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DB230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5F73776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3E19A10D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Telephelyet létesít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44452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1D529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87E7FA8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28178F66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Üzleti tervet készít/készíttet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E4F45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7DFDCE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5A4F669" w14:textId="77777777" w:rsidTr="003F430A">
        <w:trPr>
          <w:trHeight w:val="76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27F4363C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hatályos gazdasági és jogi szabályozóknak megfelelően működteti a vállalkozását/gazdaságát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D16C5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64FE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017DE204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48E06A4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gramStart"/>
            <w:r w:rsidRPr="003F430A">
              <w:rPr>
                <w:rFonts w:eastAsia="Times New Roman" w:cs="Times New Roman"/>
                <w:szCs w:val="24"/>
                <w:lang w:eastAsia="hu-HU"/>
              </w:rPr>
              <w:t>Nyilvántartás(</w:t>
            </w:r>
            <w:proofErr w:type="gramEnd"/>
            <w:r w:rsidRPr="003F430A">
              <w:rPr>
                <w:rFonts w:eastAsia="Times New Roman" w:cs="Times New Roman"/>
                <w:szCs w:val="24"/>
                <w:lang w:eastAsia="hu-HU"/>
              </w:rPr>
              <w:t>oka)t vezet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A19C0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EB2882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5D6F324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5545E50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Bizonylatot állít ki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B2F902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078DC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5F9C958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23AA2D7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Pályázatot ír, támogatást igényel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85E83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29BB0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5D4FEF0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0AAE3D31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Forrást biztosít a vállalkozás elindításához, működéséhez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6E3CF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25CA76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7A6354C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7451096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Készpénzt kezel, illetve készpénz nélküli pénzmozgásokat bonyolít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A0456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A539C5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E388C7B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3E5792AE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Alkalmazottat, alkalmi munkavállalót foglalkoztat, szerződtet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A2F09B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F54A8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DCCFF04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0A72456B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Szolgáltatói, adás-vételi, termeltetői, üzleti szerződéseket köt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DDE1BA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297DD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59D8FF3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C5FFD7D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Piackutatást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8C97B9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A582F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FEE9103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8A837CB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Üzleti tárgyaláson vesz részt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712A69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74B271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C985961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6E3DF295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Üzleti levelezést folytat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903DCE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9FF576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E25ED77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0BA9A9D8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Jelentést, kimutatást készít, adatszolgáltatást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E5818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A6415A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7081BA8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7013CAEA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Termőföldhöz, annak használatához kapcsolódó adminisztrációs feladatokat lát 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5C674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F3A4D9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C397071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4D19DB90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Számviteli elszámolást, adóbevallást készít, adózik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0913DA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4B8BA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BD6CE3B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029B72AD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Eszközöket, berendezéseket, gépeket vásárol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8AFF3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6E76F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DCCA9C7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AB26183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Állatot vásárol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539B4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78F7F1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4776EE8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4F99E6DF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Beszerzi a takarmányt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3ADFF6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AED03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1541AA5" w14:textId="77777777" w:rsidTr="003F430A">
        <w:trPr>
          <w:trHeight w:val="76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64E67D57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Növénytermesztéshez, kertészethez szükséges anyagot vásárol (vetőmag, szaporító anyag, műtrágya, növényvédő szer, stb.)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63623F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CFD7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65FB3E6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628ED4C7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Állatot, állati terméket értékesít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85AFE9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BA3A69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C689B1A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0854BA9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lastRenderedPageBreak/>
              <w:t>Terményt, terméket értékesít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B44259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6233C2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B7C4828" w14:textId="77777777" w:rsidTr="003F430A">
        <w:trPr>
          <w:trHeight w:val="300"/>
          <w:jc w:val="center"/>
        </w:trPr>
        <w:tc>
          <w:tcPr>
            <w:tcW w:w="6731" w:type="dxa"/>
            <w:gridSpan w:val="3"/>
            <w:shd w:val="clear" w:color="auto" w:fill="auto"/>
            <w:noWrap/>
            <w:vAlign w:val="center"/>
            <w:hideMark/>
          </w:tcPr>
          <w:p w14:paraId="1413179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5B581A" w:rsidRPr="003F430A" w14:paraId="41A432FC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29E8F3A2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Gyakorlati gazdasági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D7642B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2AA90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F41B146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344D087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Számviteli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0A2D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74A74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3A147E25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63A8E8A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Munkaviszonyra vonatkozó jogszabályok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7B223F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DD83C2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2D2F0E5E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3F383505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termőföldre vonatkozó szabályok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56EA0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5C7632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28DCCDD2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0146FA74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Mezőgazdasági termékértékesítési szerződés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02E080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6B565B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379B30A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39D0AA89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Pénzügyi, pénzintézeti rendszer, pénzügyi szolgáltatások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2B1AEB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B47859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549D3090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ED67621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Vállalkozás pénzügyei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7E8E41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242B4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637DA51B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2D5CE220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Egyéni vállalkozás adózása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5BA8F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6EB0B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17DB3CAF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6633F418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Társas vállalkozási formák (bt, kft) adófizetési kötelezettségei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81D26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F3323F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6CC0288A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0B3B5FA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vállalkozási formák jellemzői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91EB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FB7B91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61538068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22E01F2F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Vállalkozás létesítése, működési feltételei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91B07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2EA3E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3456F388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B71F04B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szükséges tárgyi és személyi (munkaerő) feltételek kialakítása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1C5745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4CCCB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BB8F744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06C97AD5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üzleti terv felépítése, tartalma, a tervezés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7A005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6CD876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79F94D8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71F2C1B8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Pályázatkészítés, a támogatások igénybevételének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FE9DC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72DAA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A9716A2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701E043F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 vállalkozás működtetése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95E6AA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BED24F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51EE509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14C4176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Bizonylati elv és fegyelem, bizonylatok kitöltése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8020B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F31FF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BA57D65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2D453F9F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üzleti tárgyalás résztvevői, menete, kiértékelése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676D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29621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39B41227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6C898DC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Nyilvántartások vezetése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9CEB7E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0303C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4A72DE3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4C29327E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Az üzleti levelezés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82DAD2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119C55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690FEE55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4C984278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Piaci ismeretek (a piac funkciói, szereplői, típusai)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3AC9BE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5A30D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709D6E58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2337315C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Beszerzést/vásárlást befolyásoló tényezők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6D6147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39A5E0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6F524FE5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629F1C5B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Beszerzés/vásárlás folyamata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0FA89A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C3D1BF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46C06617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43CFF748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Értékesítési módok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E5EFF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9F2E50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2B247F26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E194E94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Értékesítést befolyásoló tényezők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E875E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FF2B1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5B581A" w:rsidRPr="003F430A" w14:paraId="43258AAB" w14:textId="77777777" w:rsidTr="003F430A">
        <w:trPr>
          <w:trHeight w:val="300"/>
          <w:jc w:val="center"/>
        </w:trPr>
        <w:tc>
          <w:tcPr>
            <w:tcW w:w="6731" w:type="dxa"/>
            <w:gridSpan w:val="3"/>
            <w:shd w:val="clear" w:color="auto" w:fill="auto"/>
            <w:noWrap/>
            <w:vAlign w:val="center"/>
            <w:hideMark/>
          </w:tcPr>
          <w:p w14:paraId="322EA966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5B581A" w:rsidRPr="003F430A" w14:paraId="6804844E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2458915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A89EA2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DA629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258A9F6" w14:textId="77777777" w:rsidTr="003F430A">
        <w:trPr>
          <w:trHeight w:val="510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0549B8D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nyelvi íráskészség, írásbeli fogalmazókészség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E0235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B7FC5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F4F33F3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2E7D3515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6A43FE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BF2730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402851E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1C88F77A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8AC315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6AEC92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542BBB7F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0FB98ED7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A997C2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2FDC85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8F5F170" w14:textId="77777777" w:rsidTr="003F430A">
        <w:trPr>
          <w:trHeight w:val="300"/>
          <w:jc w:val="center"/>
        </w:trPr>
        <w:tc>
          <w:tcPr>
            <w:tcW w:w="6731" w:type="dxa"/>
            <w:gridSpan w:val="3"/>
            <w:shd w:val="clear" w:color="auto" w:fill="auto"/>
            <w:noWrap/>
            <w:vAlign w:val="center"/>
            <w:hideMark/>
          </w:tcPr>
          <w:p w14:paraId="2CC4E79B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5B581A" w:rsidRPr="003F430A" w14:paraId="4597F232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2E3C1E25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5D3DB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15923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13DBC610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71333F4E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1076B1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A638BF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09B1B12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714A2302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2E03B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50F386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7E57BFE4" w14:textId="77777777" w:rsidTr="003F430A">
        <w:trPr>
          <w:trHeight w:val="300"/>
          <w:jc w:val="center"/>
        </w:trPr>
        <w:tc>
          <w:tcPr>
            <w:tcW w:w="6731" w:type="dxa"/>
            <w:gridSpan w:val="3"/>
            <w:shd w:val="clear" w:color="auto" w:fill="auto"/>
            <w:noWrap/>
            <w:vAlign w:val="center"/>
            <w:hideMark/>
          </w:tcPr>
          <w:p w14:paraId="796A4EA3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5B581A" w:rsidRPr="003F430A" w14:paraId="7739C5BF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076997A0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EA8A19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C0CB0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129E4C4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7E643A67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2171B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151DED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53C0302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7F39FA9B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0107B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952869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4C2A3B18" w14:textId="77777777" w:rsidTr="003F430A">
        <w:trPr>
          <w:trHeight w:val="300"/>
          <w:jc w:val="center"/>
        </w:trPr>
        <w:tc>
          <w:tcPr>
            <w:tcW w:w="6731" w:type="dxa"/>
            <w:gridSpan w:val="3"/>
            <w:shd w:val="clear" w:color="auto" w:fill="auto"/>
            <w:noWrap/>
            <w:vAlign w:val="center"/>
            <w:hideMark/>
          </w:tcPr>
          <w:p w14:paraId="2A4C4CC7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lastRenderedPageBreak/>
              <w:t>MÓDSZERKOMPETENCIÁK</w:t>
            </w:r>
          </w:p>
        </w:tc>
      </w:tr>
      <w:tr w:rsidR="005B581A" w:rsidRPr="003F430A" w14:paraId="15CC7E41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0B29E888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CA5098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82B0FC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5B581A" w:rsidRPr="003F430A" w14:paraId="242CA0FD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61143AC2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1F18B0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030D94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158D6" w:rsidRPr="003F430A" w14:paraId="2618E487" w14:textId="77777777" w:rsidTr="003F430A">
        <w:trPr>
          <w:trHeight w:val="255"/>
          <w:jc w:val="center"/>
        </w:trPr>
        <w:tc>
          <w:tcPr>
            <w:tcW w:w="5331" w:type="dxa"/>
            <w:shd w:val="clear" w:color="auto" w:fill="auto"/>
            <w:vAlign w:val="center"/>
            <w:hideMark/>
          </w:tcPr>
          <w:p w14:paraId="5F28C28E" w14:textId="77777777" w:rsidR="00C158D6" w:rsidRPr="003F430A" w:rsidRDefault="00C158D6" w:rsidP="00116AA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BCA7B7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7AE110" w14:textId="77777777" w:rsidR="00C158D6" w:rsidRPr="003F430A" w:rsidRDefault="00C158D6" w:rsidP="00116AA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3F430A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6BE81550" w14:textId="77777777" w:rsidR="00377A95" w:rsidRPr="005B581A" w:rsidRDefault="00377A95" w:rsidP="00377A95">
      <w:pPr>
        <w:rPr>
          <w:rFonts w:cs="Times New Roman"/>
        </w:rPr>
      </w:pPr>
    </w:p>
    <w:p w14:paraId="617B5C96" w14:textId="576659FD" w:rsidR="00377A95" w:rsidRPr="005B581A" w:rsidRDefault="00C158D6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Gazdálkodási ismeretek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549BC068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76312E6B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7CEBA80" w14:textId="3A2D4960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116AA4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30D5B59D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1A51E35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06848663" w14:textId="5EA0609F" w:rsidR="00377A95" w:rsidRPr="005B581A" w:rsidRDefault="00116AA4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tanulók váljanak alkalmassá az önálló gazdálkodás megtervezéséhez, a lehetőségeiknek megfelelő gazdálkodási forma kiválasztására, annak működtetésére, szükség esetén megszűntetésére. Értsék a gazdasági folyamatok, a jövedelemképződés összefüggéseit. Legyenek tisztában a munka világát szabályozó előírásokkal, az alapvető munkajogi, adózási szabályokkal.</w:t>
      </w:r>
    </w:p>
    <w:p w14:paraId="2524411C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7AE28B09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5FFCDD7E" w14:textId="3C463176" w:rsidR="00377A95" w:rsidRPr="005B581A" w:rsidRDefault="00116AA4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Gazdálkodási ismeretek tantárgy valamennyi témakörének szakmai tartalma megegyezik az 54 621 02 Mezőgazdasági technikus főszakképesítésben található 11906-16 Agrárvállalkozási, kereskedelmi ismeretek modulhoz tartozó, Gazdálkodási alapismeretek tantárgy témaköreinek szakmai tartalmával.</w:t>
      </w:r>
    </w:p>
    <w:p w14:paraId="02CA031E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4F520F91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1A2C0F4F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2754172D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76E7088D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183FF426" w14:textId="693991E9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68861112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7D3F0308" w14:textId="75555BFF" w:rsidR="00377A95" w:rsidRPr="005B581A" w:rsidRDefault="00C158D6" w:rsidP="00377A9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Gazdálkodási ismeretek gyakorlat</w:t>
      </w:r>
      <w:r w:rsidR="00377A95" w:rsidRPr="005B581A">
        <w:rPr>
          <w:rFonts w:cs="Times New Roman"/>
          <w:b/>
        </w:rPr>
        <w:t xml:space="preserve"> tantárgy</w:t>
      </w:r>
      <w:r w:rsidR="00377A95" w:rsidRPr="005B581A">
        <w:rPr>
          <w:rFonts w:cs="Times New Roman"/>
          <w:b/>
        </w:rPr>
        <w:tab/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óra/</w:t>
      </w:r>
      <w:r w:rsidRPr="005B581A">
        <w:rPr>
          <w:rFonts w:cs="Times New Roman"/>
          <w:b/>
        </w:rPr>
        <w:t>0</w:t>
      </w:r>
      <w:r w:rsidR="00377A95" w:rsidRPr="005B581A">
        <w:rPr>
          <w:rFonts w:cs="Times New Roman"/>
          <w:b/>
        </w:rPr>
        <w:t xml:space="preserve"> óra*</w:t>
      </w:r>
    </w:p>
    <w:p w14:paraId="75643F2B" w14:textId="77777777" w:rsidR="00377A95" w:rsidRPr="005B581A" w:rsidRDefault="00377A95" w:rsidP="00377A95">
      <w:pPr>
        <w:spacing w:after="0"/>
        <w:jc w:val="right"/>
        <w:rPr>
          <w:rFonts w:cs="Times New Roman"/>
          <w:sz w:val="20"/>
        </w:rPr>
      </w:pPr>
      <w:r w:rsidRPr="005B581A">
        <w:rPr>
          <w:rFonts w:cs="Times New Roman"/>
          <w:sz w:val="20"/>
        </w:rPr>
        <w:t>* 9-13. évfolyamon megszervezett képzés/13. és 14. évfolyamon megszervezett képzés</w:t>
      </w:r>
    </w:p>
    <w:p w14:paraId="21D838CD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7F07E4C3" w14:textId="76673FE2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tantárgy a </w:t>
      </w:r>
      <w:r w:rsidR="00116AA4" w:rsidRPr="005B581A">
        <w:rPr>
          <w:rFonts w:cs="Times New Roman"/>
        </w:rPr>
        <w:t>34 621 03 Állattartó szakmunkás</w:t>
      </w:r>
      <w:r w:rsidRPr="005B581A">
        <w:rPr>
          <w:rFonts w:cs="Times New Roman"/>
        </w:rPr>
        <w:t xml:space="preserve"> </w:t>
      </w:r>
      <w:r w:rsidR="003F430A" w:rsidRPr="003F430A">
        <w:rPr>
          <w:rFonts w:cs="Times New Roman"/>
        </w:rPr>
        <w:t>mellék-</w:t>
      </w:r>
      <w:r w:rsidRPr="005B581A">
        <w:rPr>
          <w:rFonts w:cs="Times New Roman"/>
        </w:rPr>
        <w:t>szakképesítéshez kapcsolódik.</w:t>
      </w:r>
    </w:p>
    <w:p w14:paraId="6CE01A4D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6C5DF9C6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tanításának célja</w:t>
      </w:r>
    </w:p>
    <w:p w14:paraId="4715415C" w14:textId="77777777" w:rsidR="00116AA4" w:rsidRPr="005B581A" w:rsidRDefault="00116AA4" w:rsidP="00116AA4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tanulók sajátítsák el a mezőgazdasági vállalkozás működtetéséhez szükséges alapvető gyakorlati tudnivalókat. </w:t>
      </w:r>
    </w:p>
    <w:p w14:paraId="15794044" w14:textId="77777777" w:rsidR="00116AA4" w:rsidRPr="005B581A" w:rsidRDefault="00116AA4" w:rsidP="00116AA4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Váljanak képessé a mezőgazdasági termelés releváns adatainak összegyűjtésére, rendszerezésére, a gazdálkodási tevékenység elemzésére, elő és utókalkulációk végzésére.</w:t>
      </w:r>
    </w:p>
    <w:p w14:paraId="67A31C02" w14:textId="77777777" w:rsidR="00116AA4" w:rsidRPr="005B581A" w:rsidRDefault="00116AA4" w:rsidP="00116AA4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Legyenek képesek mezőgazdasági kampány, technológiai és egyszerű üzleti terv készítésére, fejlesztési célok meghatározására.</w:t>
      </w:r>
    </w:p>
    <w:p w14:paraId="7776787A" w14:textId="77777777" w:rsidR="00116AA4" w:rsidRPr="005B581A" w:rsidRDefault="00116AA4" w:rsidP="00116AA4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Legyenek tisztában a személyi jövedelemadó-bevallást készítésével, járulékfizetési kötelezettségeik ellátásának módjával. Ismerjék meg a társadalombiztosítási jogosultságokat, ezáltal tudjanak alkalmazottat jogszabályoknak megfelelően alkalmazni.</w:t>
      </w:r>
    </w:p>
    <w:p w14:paraId="16F8D4E9" w14:textId="77777777" w:rsidR="00116AA4" w:rsidRPr="005B581A" w:rsidRDefault="00116AA4" w:rsidP="00116AA4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Legyenek képesek vállalkozásuk önálló indítására, működtetésére, adatközlések megtételére, ismerjék meg a bizonylatkitöltés szabályait, tudjanak önállóan pénzforgalommal kapcsolatos alapbizonylatokat kitölteni. </w:t>
      </w:r>
    </w:p>
    <w:p w14:paraId="630CBA65" w14:textId="77777777" w:rsidR="00116AA4" w:rsidRPr="005B581A" w:rsidRDefault="00116AA4" w:rsidP="00116AA4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lastRenderedPageBreak/>
        <w:t>Legyenek képesek a pályázati lehetőségek felkutatására, a releváns pályázatok kiválasztására, ismerjék meg pályázatírás alapjait.</w:t>
      </w:r>
    </w:p>
    <w:p w14:paraId="6C44203B" w14:textId="7A57A707" w:rsidR="00377A95" w:rsidRPr="005B581A" w:rsidRDefault="00116AA4" w:rsidP="00116AA4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Legyenek tisztában a mezőgazdasági termékek fejlesztésével, árképzési módjaival, értékesítési folyamatával, promóciójával.</w:t>
      </w:r>
    </w:p>
    <w:p w14:paraId="0C9568A7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ADC93D3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Kapcsolódó közismereti, szakmai tartalmak</w:t>
      </w:r>
    </w:p>
    <w:p w14:paraId="5B1FF897" w14:textId="0B4BEEDC" w:rsidR="00377A95" w:rsidRPr="005B581A" w:rsidRDefault="005600AD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>A Gazdálkodási ismeretek gyakorlat tantárgy valamennyi témakörének szakmai tartalma megegyezik az 54 621 02 Mezőgazdasági technikus főszakképesítésben található 11906-16 Agrárvállalkozási, kereskedelmi ismeretek modulhoz tartozó, Gazdálkodási alapgyakorlatok tantárgy témaköreinek szakmai tartalmával.</w:t>
      </w:r>
    </w:p>
    <w:p w14:paraId="7490AB1E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7630CD6E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képzés javasolt helyszíne (ajánlás)</w:t>
      </w:r>
    </w:p>
    <w:p w14:paraId="4945E86D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19F273FE" w14:textId="77777777" w:rsidR="00377A95" w:rsidRPr="005B581A" w:rsidRDefault="00377A95" w:rsidP="00377A95">
      <w:pPr>
        <w:spacing w:after="0"/>
        <w:ind w:left="426"/>
        <w:rPr>
          <w:rFonts w:cs="Times New Roman"/>
        </w:rPr>
      </w:pPr>
    </w:p>
    <w:p w14:paraId="526F2E29" w14:textId="77777777" w:rsidR="00377A95" w:rsidRPr="005B581A" w:rsidRDefault="00377A95" w:rsidP="00377A9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5B581A">
        <w:rPr>
          <w:rFonts w:cs="Times New Roman"/>
          <w:b/>
        </w:rPr>
        <w:t>A tantárgy értékelésének módja</w:t>
      </w:r>
    </w:p>
    <w:p w14:paraId="0E4AC200" w14:textId="6415C293" w:rsidR="00377A95" w:rsidRPr="005B581A" w:rsidRDefault="00377A95" w:rsidP="00377A95">
      <w:pPr>
        <w:spacing w:after="0"/>
        <w:ind w:left="426"/>
        <w:rPr>
          <w:rFonts w:cs="Times New Roman"/>
        </w:rPr>
      </w:pPr>
      <w:r w:rsidRPr="005B581A">
        <w:rPr>
          <w:rFonts w:cs="Times New Roman"/>
        </w:rPr>
        <w:t xml:space="preserve">A nemzeti köznevelésről szóló 2011. évi </w:t>
      </w:r>
      <w:r w:rsidR="004B61BB">
        <w:rPr>
          <w:rFonts w:cs="Times New Roman"/>
        </w:rPr>
        <w:t xml:space="preserve">CXC. törvény </w:t>
      </w:r>
      <w:r w:rsidRPr="005B581A">
        <w:rPr>
          <w:rFonts w:cs="Times New Roman"/>
        </w:rPr>
        <w:t xml:space="preserve">54. § </w:t>
      </w:r>
      <w:r w:rsidR="008C4FE6">
        <w:rPr>
          <w:rFonts w:cs="Times New Roman"/>
        </w:rPr>
        <w:t xml:space="preserve">(2) bekezdés a) </w:t>
      </w:r>
      <w:r w:rsidRPr="005B581A">
        <w:rPr>
          <w:rFonts w:cs="Times New Roman"/>
        </w:rPr>
        <w:t>pontja szerinti értékeléssel.</w:t>
      </w:r>
    </w:p>
    <w:p w14:paraId="65012B13" w14:textId="77777777" w:rsidR="00377A95" w:rsidRDefault="00377A95" w:rsidP="00377A95">
      <w:pPr>
        <w:spacing w:after="0"/>
        <w:ind w:left="426"/>
        <w:rPr>
          <w:rFonts w:cs="Times New Roman"/>
        </w:rPr>
      </w:pPr>
    </w:p>
    <w:p w14:paraId="4D9B9825" w14:textId="77777777" w:rsidR="003F430A" w:rsidRDefault="003F430A" w:rsidP="003F430A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6528A944" w14:textId="77777777" w:rsidR="003F430A" w:rsidRPr="00D52C63" w:rsidRDefault="003F430A" w:rsidP="003F430A">
      <w:pPr>
        <w:rPr>
          <w:rFonts w:cs="Times New Roman"/>
        </w:rPr>
      </w:pPr>
    </w:p>
    <w:p w14:paraId="63F29022" w14:textId="77777777" w:rsidR="003F430A" w:rsidRPr="00D52C63" w:rsidRDefault="003F430A" w:rsidP="003F430A">
      <w:pPr>
        <w:spacing w:before="2880"/>
        <w:jc w:val="center"/>
        <w:rPr>
          <w:rFonts w:cs="Times New Roman"/>
          <w:b/>
          <w:sz w:val="36"/>
        </w:rPr>
      </w:pPr>
    </w:p>
    <w:p w14:paraId="6B9060E9" w14:textId="77777777" w:rsidR="003F430A" w:rsidRPr="00D52C63" w:rsidRDefault="003F430A" w:rsidP="003F430A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1CE2AE74" w14:textId="77777777" w:rsidR="003F430A" w:rsidRPr="00D52C63" w:rsidRDefault="003F430A" w:rsidP="003F430A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3F4B4985" w14:textId="258B18E7" w:rsidR="003F430A" w:rsidRPr="00644690" w:rsidRDefault="003F430A" w:rsidP="003F430A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>
        <w:rPr>
          <w:b/>
        </w:rPr>
        <w:tab/>
        <w:t>113 ó</w:t>
      </w:r>
      <w:r w:rsidRPr="00644690">
        <w:rPr>
          <w:b/>
        </w:rPr>
        <w:t>ra</w:t>
      </w:r>
    </w:p>
    <w:p w14:paraId="465041B1" w14:textId="77777777" w:rsidR="003F430A" w:rsidRDefault="003F430A" w:rsidP="003F430A">
      <w:pPr>
        <w:spacing w:after="0"/>
        <w:ind w:left="426"/>
      </w:pPr>
    </w:p>
    <w:p w14:paraId="0FF4FCFE" w14:textId="77777777" w:rsidR="003F430A" w:rsidRDefault="003F430A" w:rsidP="003F430A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449A6002" w14:textId="77777777" w:rsidR="003F430A" w:rsidRDefault="003F430A" w:rsidP="003F430A">
      <w:pPr>
        <w:spacing w:after="0"/>
        <w:ind w:left="426"/>
      </w:pPr>
    </w:p>
    <w:p w14:paraId="71620E5B" w14:textId="77777777" w:rsidR="003F430A" w:rsidRDefault="003F430A" w:rsidP="003F430A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59CDACE6" w14:textId="77777777" w:rsidR="003F430A" w:rsidRDefault="003F430A" w:rsidP="003F430A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426EC680" w14:textId="77777777" w:rsidR="003F430A" w:rsidRPr="002B5BF7" w:rsidRDefault="003F430A" w:rsidP="003F430A">
      <w:pPr>
        <w:spacing w:after="0"/>
        <w:ind w:left="426"/>
      </w:pPr>
    </w:p>
    <w:p w14:paraId="2EC1F943" w14:textId="77777777" w:rsidR="003F430A" w:rsidRPr="00644690" w:rsidRDefault="003F430A" w:rsidP="003F430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6284543B" w14:textId="086E6014" w:rsidR="003F430A" w:rsidRDefault="003F430A" w:rsidP="003F430A">
      <w:pPr>
        <w:spacing w:after="0"/>
        <w:ind w:left="426"/>
      </w:pPr>
      <w:r w:rsidRPr="003A56AA">
        <w:t xml:space="preserve">A nemzeti köznevelésről szóló 2011. évi </w:t>
      </w:r>
      <w:r w:rsidR="004B61BB">
        <w:t xml:space="preserve">CXC. törvény </w:t>
      </w:r>
      <w:r w:rsidRPr="003A56AA">
        <w:t xml:space="preserve">54. § </w:t>
      </w:r>
      <w:r w:rsidR="008C4FE6">
        <w:t xml:space="preserve">(2) bekezdés a) </w:t>
      </w:r>
      <w:r w:rsidRPr="003A56AA">
        <w:t>pontja szerinti értékeléssel.</w:t>
      </w:r>
    </w:p>
    <w:p w14:paraId="09A053EC" w14:textId="77777777" w:rsidR="003F430A" w:rsidRDefault="003F430A" w:rsidP="003F430A">
      <w:pPr>
        <w:spacing w:after="0"/>
        <w:ind w:left="426"/>
      </w:pPr>
    </w:p>
    <w:sectPr w:rsidR="003F430A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8061CA5" w15:done="0"/>
  <w15:commentEx w15:paraId="3D85A21C" w15:done="0"/>
  <w15:commentEx w15:paraId="4AA8E08A" w15:done="0"/>
  <w15:commentEx w15:paraId="4BBAFC34" w15:done="0"/>
  <w15:commentEx w15:paraId="5F6A2A36" w15:done="0"/>
  <w15:commentEx w15:paraId="06E232DC" w15:done="0"/>
  <w15:commentEx w15:paraId="2DCDA944" w15:done="0"/>
  <w15:commentEx w15:paraId="45E36D25" w15:done="0"/>
  <w15:commentEx w15:paraId="40DEFD4E" w15:done="0"/>
  <w15:commentEx w15:paraId="45A88382" w15:done="0"/>
  <w15:commentEx w15:paraId="6CC9FAD3" w15:done="0"/>
  <w15:commentEx w15:paraId="1BA8605F" w15:done="0"/>
  <w15:commentEx w15:paraId="1E4BB7C0" w15:done="0"/>
  <w15:commentEx w15:paraId="59D50529" w15:done="0"/>
  <w15:commentEx w15:paraId="3A81A4D1" w15:done="0"/>
  <w15:commentEx w15:paraId="1A9CC4CA" w15:done="0"/>
  <w15:commentEx w15:paraId="0B362B37" w15:done="0"/>
  <w15:commentEx w15:paraId="28390C7A" w15:done="0"/>
  <w15:commentEx w15:paraId="2FA07A1D" w15:done="0"/>
  <w15:commentEx w15:paraId="3A79838D" w15:done="0"/>
  <w15:commentEx w15:paraId="79ED21E8" w15:done="0"/>
  <w15:commentEx w15:paraId="193AB3ED" w15:done="0"/>
  <w15:commentEx w15:paraId="7C153B46" w15:done="0"/>
  <w15:commentEx w15:paraId="46E9F79E" w15:done="0"/>
  <w15:commentEx w15:paraId="18CD3C8C" w15:done="0"/>
  <w15:commentEx w15:paraId="149879AA" w15:done="0"/>
  <w15:commentEx w15:paraId="59380476" w15:done="0"/>
  <w15:commentEx w15:paraId="55101941" w15:done="0"/>
  <w15:commentEx w15:paraId="65A5AC27" w15:done="0"/>
  <w15:commentEx w15:paraId="7D02116E" w15:done="0"/>
  <w15:commentEx w15:paraId="5363A1AB" w15:done="0"/>
  <w15:commentEx w15:paraId="303E0EF0" w15:done="0"/>
  <w15:commentEx w15:paraId="60707F58" w15:done="0"/>
  <w15:commentEx w15:paraId="56D22B88" w15:done="0"/>
  <w15:commentEx w15:paraId="57DCF512" w15:done="0"/>
  <w15:commentEx w15:paraId="72E1EB40" w15:done="0"/>
  <w15:commentEx w15:paraId="600AED89" w15:done="0"/>
  <w15:commentEx w15:paraId="1E478134" w15:done="0"/>
  <w15:commentEx w15:paraId="78114188" w15:done="0"/>
  <w15:commentEx w15:paraId="490BF072" w15:done="0"/>
  <w15:commentEx w15:paraId="6A1430EF" w15:done="0"/>
  <w15:commentEx w15:paraId="78DE7721" w15:done="0"/>
  <w15:commentEx w15:paraId="098D172A" w15:done="0"/>
  <w15:commentEx w15:paraId="04BE6893" w15:done="0"/>
  <w15:commentEx w15:paraId="12E32D4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E3028C" w14:textId="77777777" w:rsidR="002001CB" w:rsidRDefault="002001CB" w:rsidP="00B945BE">
      <w:pPr>
        <w:spacing w:after="0"/>
      </w:pPr>
      <w:r>
        <w:separator/>
      </w:r>
    </w:p>
  </w:endnote>
  <w:endnote w:type="continuationSeparator" w:id="0">
    <w:p w14:paraId="269AFD7D" w14:textId="77777777" w:rsidR="002001CB" w:rsidRDefault="002001CB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988A37" w14:textId="77777777" w:rsidR="002001CB" w:rsidRDefault="002001CB" w:rsidP="00B945BE">
      <w:pPr>
        <w:spacing w:after="0"/>
      </w:pPr>
      <w:r>
        <w:separator/>
      </w:r>
    </w:p>
  </w:footnote>
  <w:footnote w:type="continuationSeparator" w:id="0">
    <w:p w14:paraId="4E732FA5" w14:textId="77777777" w:rsidR="002001CB" w:rsidRDefault="002001CB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0D5E26"/>
    <w:multiLevelType w:val="hybridMultilevel"/>
    <w:tmpl w:val="5316FC76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368B21E5"/>
    <w:multiLevelType w:val="multilevel"/>
    <w:tmpl w:val="414A46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638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01935CE"/>
    <w:multiLevelType w:val="hybridMultilevel"/>
    <w:tmpl w:val="CE04FFD6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51CA7097"/>
    <w:multiLevelType w:val="hybridMultilevel"/>
    <w:tmpl w:val="39F83DD2"/>
    <w:lvl w:ilvl="0" w:tplc="DEEEDE64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cs="Wingdings" w:hint="default"/>
      </w:rPr>
    </w:lvl>
  </w:abstractNum>
  <w:abstractNum w:abstractNumId="8">
    <w:nsid w:val="5C805B49"/>
    <w:multiLevelType w:val="hybridMultilevel"/>
    <w:tmpl w:val="4B989CD2"/>
    <w:lvl w:ilvl="0" w:tplc="3C1A0530">
      <w:start w:val="6"/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cs="Wingdings" w:hint="default"/>
      </w:rPr>
    </w:lvl>
  </w:abstractNum>
  <w:abstractNum w:abstractNumId="9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C681A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0F1181D"/>
    <w:multiLevelType w:val="hybridMultilevel"/>
    <w:tmpl w:val="AFE8D71E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10"/>
  </w:num>
  <w:num w:numId="4">
    <w:abstractNumId w:val="13"/>
  </w:num>
  <w:num w:numId="5">
    <w:abstractNumId w:val="0"/>
  </w:num>
  <w:num w:numId="6">
    <w:abstractNumId w:val="9"/>
  </w:num>
  <w:num w:numId="7">
    <w:abstractNumId w:val="1"/>
  </w:num>
  <w:num w:numId="8">
    <w:abstractNumId w:val="3"/>
  </w:num>
  <w:num w:numId="9">
    <w:abstractNumId w:val="11"/>
  </w:num>
  <w:num w:numId="10">
    <w:abstractNumId w:val="7"/>
  </w:num>
  <w:num w:numId="11">
    <w:abstractNumId w:val="8"/>
  </w:num>
  <w:num w:numId="12">
    <w:abstractNumId w:val="12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B59"/>
    <w:rsid w:val="0001241B"/>
    <w:rsid w:val="00013453"/>
    <w:rsid w:val="000217B8"/>
    <w:rsid w:val="00033C9C"/>
    <w:rsid w:val="00050285"/>
    <w:rsid w:val="000533AF"/>
    <w:rsid w:val="00066913"/>
    <w:rsid w:val="00071776"/>
    <w:rsid w:val="0007263D"/>
    <w:rsid w:val="00074671"/>
    <w:rsid w:val="000772D7"/>
    <w:rsid w:val="00077A85"/>
    <w:rsid w:val="00083D88"/>
    <w:rsid w:val="00093C15"/>
    <w:rsid w:val="0009508E"/>
    <w:rsid w:val="000A21B7"/>
    <w:rsid w:val="000A2E27"/>
    <w:rsid w:val="000B44B8"/>
    <w:rsid w:val="000B5E9D"/>
    <w:rsid w:val="000C0912"/>
    <w:rsid w:val="000C2A52"/>
    <w:rsid w:val="000D77D2"/>
    <w:rsid w:val="000E1DAA"/>
    <w:rsid w:val="000F431C"/>
    <w:rsid w:val="000F44A2"/>
    <w:rsid w:val="00116AA4"/>
    <w:rsid w:val="0012134D"/>
    <w:rsid w:val="00160E0E"/>
    <w:rsid w:val="0017186D"/>
    <w:rsid w:val="001924F4"/>
    <w:rsid w:val="001A7777"/>
    <w:rsid w:val="001B61A0"/>
    <w:rsid w:val="001C536E"/>
    <w:rsid w:val="001D4566"/>
    <w:rsid w:val="001E0642"/>
    <w:rsid w:val="001E2CAB"/>
    <w:rsid w:val="001E7B1E"/>
    <w:rsid w:val="001F08AF"/>
    <w:rsid w:val="002001CB"/>
    <w:rsid w:val="00216033"/>
    <w:rsid w:val="0021680B"/>
    <w:rsid w:val="00244218"/>
    <w:rsid w:val="00250FD5"/>
    <w:rsid w:val="0025489A"/>
    <w:rsid w:val="002625A0"/>
    <w:rsid w:val="00266A2C"/>
    <w:rsid w:val="0026720A"/>
    <w:rsid w:val="00270893"/>
    <w:rsid w:val="00291386"/>
    <w:rsid w:val="002A00C4"/>
    <w:rsid w:val="002B02B9"/>
    <w:rsid w:val="002B5B6B"/>
    <w:rsid w:val="002C6866"/>
    <w:rsid w:val="002D029F"/>
    <w:rsid w:val="00312E90"/>
    <w:rsid w:val="00320239"/>
    <w:rsid w:val="003262AC"/>
    <w:rsid w:val="003325F4"/>
    <w:rsid w:val="00332B28"/>
    <w:rsid w:val="00345A79"/>
    <w:rsid w:val="003468AB"/>
    <w:rsid w:val="003711C2"/>
    <w:rsid w:val="00377A95"/>
    <w:rsid w:val="00381B6C"/>
    <w:rsid w:val="00390F08"/>
    <w:rsid w:val="00391719"/>
    <w:rsid w:val="0039195E"/>
    <w:rsid w:val="003A0EC9"/>
    <w:rsid w:val="003A1451"/>
    <w:rsid w:val="003A7273"/>
    <w:rsid w:val="003B10A4"/>
    <w:rsid w:val="003B1333"/>
    <w:rsid w:val="003B1836"/>
    <w:rsid w:val="003F430A"/>
    <w:rsid w:val="003F4517"/>
    <w:rsid w:val="004011EB"/>
    <w:rsid w:val="0041674C"/>
    <w:rsid w:val="00420CA2"/>
    <w:rsid w:val="004239CF"/>
    <w:rsid w:val="00426376"/>
    <w:rsid w:val="00427407"/>
    <w:rsid w:val="00430699"/>
    <w:rsid w:val="00437470"/>
    <w:rsid w:val="00440244"/>
    <w:rsid w:val="0045474F"/>
    <w:rsid w:val="00472A2C"/>
    <w:rsid w:val="00475EB1"/>
    <w:rsid w:val="00477E3A"/>
    <w:rsid w:val="0049127E"/>
    <w:rsid w:val="004A7F8A"/>
    <w:rsid w:val="004B5ECE"/>
    <w:rsid w:val="004B61BB"/>
    <w:rsid w:val="004D1B59"/>
    <w:rsid w:val="004E32A8"/>
    <w:rsid w:val="004E485C"/>
    <w:rsid w:val="004E75C9"/>
    <w:rsid w:val="004F48EC"/>
    <w:rsid w:val="004F6765"/>
    <w:rsid w:val="004F775B"/>
    <w:rsid w:val="00507065"/>
    <w:rsid w:val="0052459F"/>
    <w:rsid w:val="00524B52"/>
    <w:rsid w:val="00542024"/>
    <w:rsid w:val="00543CE0"/>
    <w:rsid w:val="00555044"/>
    <w:rsid w:val="005600AD"/>
    <w:rsid w:val="00565574"/>
    <w:rsid w:val="005819D4"/>
    <w:rsid w:val="005831D4"/>
    <w:rsid w:val="005A3F3E"/>
    <w:rsid w:val="005A6DC7"/>
    <w:rsid w:val="005B581A"/>
    <w:rsid w:val="005C10A1"/>
    <w:rsid w:val="005D2DE8"/>
    <w:rsid w:val="005F068B"/>
    <w:rsid w:val="005F22E2"/>
    <w:rsid w:val="00602463"/>
    <w:rsid w:val="00617E05"/>
    <w:rsid w:val="00622423"/>
    <w:rsid w:val="00634AC3"/>
    <w:rsid w:val="00636069"/>
    <w:rsid w:val="00645515"/>
    <w:rsid w:val="00645B4F"/>
    <w:rsid w:val="006470EA"/>
    <w:rsid w:val="0065053C"/>
    <w:rsid w:val="00657AC1"/>
    <w:rsid w:val="00661B13"/>
    <w:rsid w:val="00674B6F"/>
    <w:rsid w:val="006817F9"/>
    <w:rsid w:val="006831AC"/>
    <w:rsid w:val="00696ED9"/>
    <w:rsid w:val="006A001F"/>
    <w:rsid w:val="006A037B"/>
    <w:rsid w:val="006B6253"/>
    <w:rsid w:val="006D383C"/>
    <w:rsid w:val="006E78FB"/>
    <w:rsid w:val="006F5812"/>
    <w:rsid w:val="00704A02"/>
    <w:rsid w:val="00707AD9"/>
    <w:rsid w:val="007205F8"/>
    <w:rsid w:val="007308AA"/>
    <w:rsid w:val="00741EC3"/>
    <w:rsid w:val="00752ECD"/>
    <w:rsid w:val="00761ACD"/>
    <w:rsid w:val="00770AA2"/>
    <w:rsid w:val="007761DE"/>
    <w:rsid w:val="00783D0C"/>
    <w:rsid w:val="007A6A5C"/>
    <w:rsid w:val="007D03E2"/>
    <w:rsid w:val="007E482A"/>
    <w:rsid w:val="00807FA9"/>
    <w:rsid w:val="00811551"/>
    <w:rsid w:val="00820131"/>
    <w:rsid w:val="00821E80"/>
    <w:rsid w:val="0082252E"/>
    <w:rsid w:val="00823FE5"/>
    <w:rsid w:val="008271DB"/>
    <w:rsid w:val="0083064C"/>
    <w:rsid w:val="008553B5"/>
    <w:rsid w:val="00876453"/>
    <w:rsid w:val="00885767"/>
    <w:rsid w:val="00895504"/>
    <w:rsid w:val="008A17AB"/>
    <w:rsid w:val="008A216B"/>
    <w:rsid w:val="008B01A2"/>
    <w:rsid w:val="008B6582"/>
    <w:rsid w:val="008C4FE6"/>
    <w:rsid w:val="008E58A1"/>
    <w:rsid w:val="008F1A3A"/>
    <w:rsid w:val="009112E2"/>
    <w:rsid w:val="00935F76"/>
    <w:rsid w:val="009405E1"/>
    <w:rsid w:val="00940CDD"/>
    <w:rsid w:val="00942768"/>
    <w:rsid w:val="00953953"/>
    <w:rsid w:val="0096446F"/>
    <w:rsid w:val="00972853"/>
    <w:rsid w:val="00994493"/>
    <w:rsid w:val="009944BB"/>
    <w:rsid w:val="009A6D48"/>
    <w:rsid w:val="009B6E6E"/>
    <w:rsid w:val="009C28EA"/>
    <w:rsid w:val="009C7528"/>
    <w:rsid w:val="00A00CE7"/>
    <w:rsid w:val="00A05350"/>
    <w:rsid w:val="00A17996"/>
    <w:rsid w:val="00A23F09"/>
    <w:rsid w:val="00A24DEC"/>
    <w:rsid w:val="00A27702"/>
    <w:rsid w:val="00A339AE"/>
    <w:rsid w:val="00A406FB"/>
    <w:rsid w:val="00A50696"/>
    <w:rsid w:val="00A5101E"/>
    <w:rsid w:val="00A6225F"/>
    <w:rsid w:val="00A70608"/>
    <w:rsid w:val="00A80941"/>
    <w:rsid w:val="00A85EE3"/>
    <w:rsid w:val="00A9676C"/>
    <w:rsid w:val="00AA0569"/>
    <w:rsid w:val="00AB789B"/>
    <w:rsid w:val="00AD26AE"/>
    <w:rsid w:val="00AD55B2"/>
    <w:rsid w:val="00AD7F25"/>
    <w:rsid w:val="00B00C68"/>
    <w:rsid w:val="00B23E68"/>
    <w:rsid w:val="00B267A1"/>
    <w:rsid w:val="00B37B18"/>
    <w:rsid w:val="00B75532"/>
    <w:rsid w:val="00B8226C"/>
    <w:rsid w:val="00B862AB"/>
    <w:rsid w:val="00B945BE"/>
    <w:rsid w:val="00BA3826"/>
    <w:rsid w:val="00BA3D88"/>
    <w:rsid w:val="00BB4E3B"/>
    <w:rsid w:val="00BD0108"/>
    <w:rsid w:val="00BD149B"/>
    <w:rsid w:val="00BF4EAA"/>
    <w:rsid w:val="00C0314C"/>
    <w:rsid w:val="00C103B2"/>
    <w:rsid w:val="00C124C0"/>
    <w:rsid w:val="00C14DCE"/>
    <w:rsid w:val="00C158D6"/>
    <w:rsid w:val="00C24A94"/>
    <w:rsid w:val="00C25615"/>
    <w:rsid w:val="00C53E01"/>
    <w:rsid w:val="00C569A9"/>
    <w:rsid w:val="00C63979"/>
    <w:rsid w:val="00C64856"/>
    <w:rsid w:val="00C70BAB"/>
    <w:rsid w:val="00C72AA0"/>
    <w:rsid w:val="00C75C1C"/>
    <w:rsid w:val="00C81BEE"/>
    <w:rsid w:val="00C86B7B"/>
    <w:rsid w:val="00CB35F2"/>
    <w:rsid w:val="00CB484D"/>
    <w:rsid w:val="00CC2277"/>
    <w:rsid w:val="00CC73F3"/>
    <w:rsid w:val="00CD37F8"/>
    <w:rsid w:val="00CF79D1"/>
    <w:rsid w:val="00D10559"/>
    <w:rsid w:val="00D1431E"/>
    <w:rsid w:val="00D22413"/>
    <w:rsid w:val="00D30C3A"/>
    <w:rsid w:val="00D4286D"/>
    <w:rsid w:val="00D47F69"/>
    <w:rsid w:val="00D527FE"/>
    <w:rsid w:val="00D52C63"/>
    <w:rsid w:val="00D719CF"/>
    <w:rsid w:val="00D7483E"/>
    <w:rsid w:val="00D93B4D"/>
    <w:rsid w:val="00DA3990"/>
    <w:rsid w:val="00DB1088"/>
    <w:rsid w:val="00DB4EE5"/>
    <w:rsid w:val="00DB4F25"/>
    <w:rsid w:val="00DB731D"/>
    <w:rsid w:val="00DD07B5"/>
    <w:rsid w:val="00DD1BF6"/>
    <w:rsid w:val="00DD65F6"/>
    <w:rsid w:val="00DE092D"/>
    <w:rsid w:val="00DF5EEB"/>
    <w:rsid w:val="00DF69C3"/>
    <w:rsid w:val="00E1046E"/>
    <w:rsid w:val="00E10814"/>
    <w:rsid w:val="00E111A8"/>
    <w:rsid w:val="00E156A6"/>
    <w:rsid w:val="00E42390"/>
    <w:rsid w:val="00E42D4A"/>
    <w:rsid w:val="00E431FD"/>
    <w:rsid w:val="00E50FE4"/>
    <w:rsid w:val="00E66584"/>
    <w:rsid w:val="00E712D4"/>
    <w:rsid w:val="00E936E2"/>
    <w:rsid w:val="00E949F5"/>
    <w:rsid w:val="00E96240"/>
    <w:rsid w:val="00EA024A"/>
    <w:rsid w:val="00EA05C2"/>
    <w:rsid w:val="00EA3A96"/>
    <w:rsid w:val="00EA4743"/>
    <w:rsid w:val="00EA79A2"/>
    <w:rsid w:val="00EB0461"/>
    <w:rsid w:val="00EC28C8"/>
    <w:rsid w:val="00EE359D"/>
    <w:rsid w:val="00F0277F"/>
    <w:rsid w:val="00F03A24"/>
    <w:rsid w:val="00F07289"/>
    <w:rsid w:val="00F2150D"/>
    <w:rsid w:val="00F24097"/>
    <w:rsid w:val="00F368DC"/>
    <w:rsid w:val="00F37407"/>
    <w:rsid w:val="00F41AF1"/>
    <w:rsid w:val="00F47062"/>
    <w:rsid w:val="00F515D0"/>
    <w:rsid w:val="00F538F4"/>
    <w:rsid w:val="00F85969"/>
    <w:rsid w:val="00F86CA5"/>
    <w:rsid w:val="00F92B8F"/>
    <w:rsid w:val="00FA3114"/>
    <w:rsid w:val="00FB033E"/>
    <w:rsid w:val="00FB06FB"/>
    <w:rsid w:val="00FB0AE9"/>
    <w:rsid w:val="00FB273F"/>
    <w:rsid w:val="00FB4F72"/>
    <w:rsid w:val="00FB5939"/>
    <w:rsid w:val="00FB6DBC"/>
    <w:rsid w:val="00FD2804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049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4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gszki\AppData\Local\Temp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4D8A4F-E3E1-4D60-8D13-313B2D1B5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88</TotalTime>
  <Pages>121</Pages>
  <Words>23092</Words>
  <Characters>159336</Characters>
  <Application>Microsoft Office Word</Application>
  <DocSecurity>0</DocSecurity>
  <Lines>1327</Lines>
  <Paragraphs>364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182064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Princz Zoltán</dc:creator>
  <dc:description>GINOP-6.2.4-VEKOP-16-2017-0001 – A 21. századi szakképzés és felnőttképzés minőségének valamint tartalmának fejlesztése</dc:description>
  <cp:lastModifiedBy>NGM</cp:lastModifiedBy>
  <cp:revision>11</cp:revision>
  <dcterms:created xsi:type="dcterms:W3CDTF">2018-03-27T11:33:00Z</dcterms:created>
  <dcterms:modified xsi:type="dcterms:W3CDTF">2018-06-20T10:59:00Z</dcterms:modified>
</cp:coreProperties>
</file>