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5D5B6" w14:textId="1A7E372F" w:rsidR="001E7B1E" w:rsidRPr="00F41D2A" w:rsidRDefault="00F41D2A" w:rsidP="004F48EC">
      <w:pPr>
        <w:jc w:val="center"/>
        <w:rPr>
          <w:rFonts w:cs="Times New Roman"/>
        </w:rPr>
      </w:pPr>
      <w:r w:rsidRPr="00F41D2A">
        <w:rPr>
          <w:rFonts w:cs="Times New Roman"/>
        </w:rPr>
        <w:t>2.114.</w:t>
      </w:r>
    </w:p>
    <w:p w14:paraId="05293FB8" w14:textId="77777777" w:rsidR="00F41D2A" w:rsidRPr="00F41D2A" w:rsidRDefault="00F41D2A" w:rsidP="004F48EC">
      <w:pPr>
        <w:jc w:val="center"/>
        <w:rPr>
          <w:rFonts w:cs="Times New Roman"/>
        </w:rPr>
      </w:pPr>
    </w:p>
    <w:p w14:paraId="3B6489E0" w14:textId="77777777" w:rsidR="001A7777" w:rsidRPr="00F41D2A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F41D2A">
        <w:rPr>
          <w:rFonts w:cs="Times New Roman"/>
          <w:b/>
          <w:caps/>
          <w:spacing w:val="60"/>
          <w:szCs w:val="24"/>
        </w:rPr>
        <w:t>Szakképzési kerettanterv</w:t>
      </w:r>
    </w:p>
    <w:p w14:paraId="1B0A194A" w14:textId="5AC0A4F5" w:rsidR="001A7777" w:rsidRPr="00F41D2A" w:rsidRDefault="00BA3D88" w:rsidP="001A7777">
      <w:pPr>
        <w:jc w:val="center"/>
        <w:rPr>
          <w:rFonts w:cs="Times New Roman"/>
          <w:b/>
          <w:szCs w:val="24"/>
        </w:rPr>
      </w:pPr>
      <w:r w:rsidRPr="00F41D2A">
        <w:rPr>
          <w:rFonts w:cs="Times New Roman"/>
          <w:b/>
          <w:szCs w:val="24"/>
        </w:rPr>
        <w:t>a</w:t>
      </w:r>
    </w:p>
    <w:p w14:paraId="6D78E739" w14:textId="4F5F7DE6" w:rsidR="0065053C" w:rsidRPr="00F41D2A" w:rsidRDefault="00DF1D2A" w:rsidP="001A7777">
      <w:pPr>
        <w:jc w:val="center"/>
        <w:rPr>
          <w:rFonts w:cs="Times New Roman"/>
          <w:b/>
          <w:caps/>
          <w:szCs w:val="24"/>
        </w:rPr>
      </w:pPr>
      <w:r w:rsidRPr="00F41D2A">
        <w:rPr>
          <w:rFonts w:cs="Times New Roman"/>
          <w:b/>
          <w:caps/>
          <w:szCs w:val="24"/>
        </w:rPr>
        <w:t>XXXI</w:t>
      </w:r>
      <w:r w:rsidR="0065053C" w:rsidRPr="00F41D2A">
        <w:rPr>
          <w:rFonts w:cs="Times New Roman"/>
          <w:b/>
          <w:caps/>
          <w:szCs w:val="24"/>
        </w:rPr>
        <w:t xml:space="preserve">. </w:t>
      </w:r>
      <w:proofErr w:type="gramStart"/>
      <w:r w:rsidRPr="00F41D2A">
        <w:rPr>
          <w:rFonts w:cs="Times New Roman"/>
          <w:b/>
          <w:caps/>
          <w:szCs w:val="24"/>
        </w:rPr>
        <w:t>AGRÁR GÉPÉSZ</w:t>
      </w:r>
      <w:proofErr w:type="gramEnd"/>
    </w:p>
    <w:p w14:paraId="524B7084" w14:textId="77777777" w:rsidR="0065053C" w:rsidRPr="00F41D2A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F41D2A">
        <w:rPr>
          <w:rFonts w:cs="Times New Roman"/>
          <w:b/>
          <w:szCs w:val="24"/>
        </w:rPr>
        <w:t>ágazathoz</w:t>
      </w:r>
      <w:proofErr w:type="gramEnd"/>
      <w:r w:rsidRPr="00F41D2A">
        <w:rPr>
          <w:rFonts w:cs="Times New Roman"/>
          <w:b/>
          <w:szCs w:val="24"/>
        </w:rPr>
        <w:t xml:space="preserve"> tartozó</w:t>
      </w:r>
    </w:p>
    <w:p w14:paraId="332846B4" w14:textId="6E687521" w:rsidR="001A7777" w:rsidRPr="00F41D2A" w:rsidRDefault="00DF1D2A" w:rsidP="001A7777">
      <w:pPr>
        <w:jc w:val="center"/>
        <w:rPr>
          <w:rFonts w:cs="Times New Roman"/>
          <w:b/>
          <w:szCs w:val="24"/>
        </w:rPr>
      </w:pPr>
      <w:r w:rsidRPr="00F41D2A">
        <w:rPr>
          <w:rFonts w:cs="Times New Roman"/>
          <w:b/>
          <w:szCs w:val="24"/>
        </w:rPr>
        <w:t>54 521 05</w:t>
      </w:r>
    </w:p>
    <w:p w14:paraId="2B2D3D8F" w14:textId="2D2C179B" w:rsidR="001A7777" w:rsidRPr="00F41D2A" w:rsidRDefault="00DF1D2A" w:rsidP="001A7777">
      <w:pPr>
        <w:jc w:val="center"/>
        <w:rPr>
          <w:rFonts w:cs="Times New Roman"/>
          <w:b/>
          <w:caps/>
          <w:szCs w:val="24"/>
        </w:rPr>
      </w:pPr>
      <w:r w:rsidRPr="00F41D2A">
        <w:rPr>
          <w:rFonts w:cs="Times New Roman"/>
          <w:b/>
          <w:caps/>
          <w:szCs w:val="24"/>
        </w:rPr>
        <w:t>Mezőgazdasági gépésztechnikus</w:t>
      </w:r>
    </w:p>
    <w:p w14:paraId="019F6C72" w14:textId="77777777" w:rsidR="004F48EC" w:rsidRPr="00F41D2A" w:rsidRDefault="001A7777" w:rsidP="004F48EC">
      <w:pPr>
        <w:jc w:val="center"/>
        <w:rPr>
          <w:rFonts w:cs="Times New Roman"/>
          <w:b/>
          <w:caps/>
          <w:szCs w:val="24"/>
        </w:rPr>
      </w:pPr>
      <w:r w:rsidRPr="00F41D2A">
        <w:rPr>
          <w:rFonts w:cs="Times New Roman"/>
          <w:b/>
          <w:caps/>
          <w:szCs w:val="24"/>
        </w:rPr>
        <w:t>szakképesítéshez</w:t>
      </w:r>
    </w:p>
    <w:p w14:paraId="5C100E8E" w14:textId="57585DBC" w:rsidR="00770AA2" w:rsidRPr="00F41D2A" w:rsidRDefault="004F48EC" w:rsidP="004F48EC">
      <w:pPr>
        <w:jc w:val="center"/>
        <w:rPr>
          <w:rFonts w:cs="Times New Roman"/>
          <w:b/>
          <w:caps/>
          <w:szCs w:val="24"/>
        </w:rPr>
      </w:pPr>
      <w:r w:rsidRPr="00F41D2A">
        <w:rPr>
          <w:rFonts w:cs="Times New Roman"/>
          <w:b/>
          <w:szCs w:val="24"/>
        </w:rPr>
        <w:t>(a</w:t>
      </w:r>
      <w:r w:rsidR="00782D57" w:rsidRPr="00F41D2A">
        <w:rPr>
          <w:rFonts w:cs="Times New Roman"/>
          <w:b/>
          <w:szCs w:val="24"/>
        </w:rPr>
        <w:t>z</w:t>
      </w:r>
      <w:r w:rsidRPr="00F41D2A">
        <w:rPr>
          <w:rFonts w:cs="Times New Roman"/>
          <w:b/>
          <w:szCs w:val="24"/>
        </w:rPr>
        <w:t xml:space="preserve"> </w:t>
      </w:r>
      <w:r w:rsidR="00DF1D2A" w:rsidRPr="00F41D2A">
        <w:rPr>
          <w:rFonts w:cs="Times New Roman"/>
          <w:b/>
          <w:szCs w:val="24"/>
        </w:rPr>
        <w:t>51 621 01</w:t>
      </w:r>
      <w:r w:rsidRPr="00F41D2A">
        <w:rPr>
          <w:rFonts w:cs="Times New Roman"/>
          <w:b/>
          <w:caps/>
          <w:szCs w:val="24"/>
        </w:rPr>
        <w:t xml:space="preserve"> </w:t>
      </w:r>
      <w:proofErr w:type="gramStart"/>
      <w:r w:rsidR="00DF1D2A" w:rsidRPr="00F41D2A">
        <w:rPr>
          <w:rFonts w:cs="Times New Roman"/>
          <w:b/>
          <w:caps/>
          <w:szCs w:val="24"/>
        </w:rPr>
        <w:t>Agrár</w:t>
      </w:r>
      <w:r w:rsidR="00D15854" w:rsidRPr="00F41D2A">
        <w:rPr>
          <w:rFonts w:cs="Times New Roman"/>
          <w:b/>
          <w:caps/>
          <w:szCs w:val="24"/>
        </w:rPr>
        <w:t xml:space="preserve"> </w:t>
      </w:r>
      <w:r w:rsidR="00DF1D2A" w:rsidRPr="00F41D2A">
        <w:rPr>
          <w:rFonts w:cs="Times New Roman"/>
          <w:b/>
          <w:caps/>
          <w:szCs w:val="24"/>
        </w:rPr>
        <w:t>vállalkozó</w:t>
      </w:r>
      <w:proofErr w:type="gramEnd"/>
    </w:p>
    <w:p w14:paraId="7529FBED" w14:textId="7F5D83CB" w:rsidR="004F48EC" w:rsidRPr="00F41D2A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F41D2A">
        <w:rPr>
          <w:rFonts w:cs="Times New Roman"/>
          <w:b/>
          <w:szCs w:val="24"/>
        </w:rPr>
        <w:t>mellék</w:t>
      </w:r>
      <w:r w:rsidR="00770AA2" w:rsidRPr="00F41D2A">
        <w:rPr>
          <w:rFonts w:cs="Times New Roman"/>
          <w:b/>
          <w:szCs w:val="24"/>
        </w:rPr>
        <w:t>-</w:t>
      </w:r>
      <w:r w:rsidRPr="00F41D2A">
        <w:rPr>
          <w:rFonts w:cs="Times New Roman"/>
          <w:b/>
          <w:szCs w:val="24"/>
        </w:rPr>
        <w:t>szakképesítéssel</w:t>
      </w:r>
      <w:proofErr w:type="gramEnd"/>
      <w:r w:rsidRPr="00F41D2A">
        <w:rPr>
          <w:rFonts w:cs="Times New Roman"/>
          <w:b/>
          <w:szCs w:val="24"/>
        </w:rPr>
        <w:t>)</w:t>
      </w:r>
    </w:p>
    <w:p w14:paraId="66B29E18" w14:textId="77777777" w:rsidR="000B5E9D" w:rsidRPr="00F41D2A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6D67E73E" w14:textId="77777777" w:rsidR="001A7777" w:rsidRPr="00F41D2A" w:rsidRDefault="001A7777" w:rsidP="000B5E9D">
      <w:pPr>
        <w:spacing w:after="0"/>
        <w:rPr>
          <w:rFonts w:cs="Times New Roman"/>
        </w:rPr>
      </w:pPr>
    </w:p>
    <w:p w14:paraId="461F1E46" w14:textId="77777777" w:rsidR="00F24097" w:rsidRPr="00F41D2A" w:rsidRDefault="00F24097" w:rsidP="00F24097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I. </w:t>
      </w:r>
      <w:proofErr w:type="gramStart"/>
      <w:r w:rsidRPr="00F41D2A">
        <w:rPr>
          <w:rFonts w:cs="Times New Roman"/>
          <w:b/>
        </w:rPr>
        <w:t>A</w:t>
      </w:r>
      <w:proofErr w:type="gramEnd"/>
      <w:r w:rsidRPr="00F41D2A">
        <w:rPr>
          <w:rFonts w:cs="Times New Roman"/>
          <w:b/>
        </w:rPr>
        <w:t xml:space="preserve"> szakképzés jogi háttere</w:t>
      </w:r>
    </w:p>
    <w:p w14:paraId="32D93ADF" w14:textId="77777777" w:rsidR="00F24097" w:rsidRPr="00F41D2A" w:rsidRDefault="00F24097" w:rsidP="00F24097">
      <w:pPr>
        <w:spacing w:after="0"/>
        <w:rPr>
          <w:rFonts w:cs="Times New Roman"/>
        </w:rPr>
      </w:pPr>
      <w:r w:rsidRPr="00F41D2A">
        <w:rPr>
          <w:rFonts w:cs="Times New Roman"/>
        </w:rPr>
        <w:t>A szakképzési kerettanterv</w:t>
      </w:r>
    </w:p>
    <w:p w14:paraId="52B455E0" w14:textId="77777777" w:rsidR="00F24097" w:rsidRPr="00F41D2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41D2A">
        <w:rPr>
          <w:rFonts w:cs="Times New Roman"/>
        </w:rPr>
        <w:t>a nemzeti köznevelésről szóló 2011. évi CXC. törvény,</w:t>
      </w:r>
    </w:p>
    <w:p w14:paraId="6B4F5C8C" w14:textId="77777777" w:rsidR="00F24097" w:rsidRPr="00F41D2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41D2A">
        <w:rPr>
          <w:rFonts w:cs="Times New Roman"/>
        </w:rPr>
        <w:t>a szakképzésről szóló 2011. évi CLXXXVII. törvény,</w:t>
      </w:r>
    </w:p>
    <w:p w14:paraId="5E9E4F75" w14:textId="77777777" w:rsidR="00F24097" w:rsidRPr="00F41D2A" w:rsidRDefault="00F24097" w:rsidP="00F24097">
      <w:pPr>
        <w:spacing w:after="0"/>
        <w:rPr>
          <w:rFonts w:cs="Times New Roman"/>
        </w:rPr>
      </w:pPr>
    </w:p>
    <w:p w14:paraId="7A5B2B38" w14:textId="77777777" w:rsidR="00F24097" w:rsidRPr="00F41D2A" w:rsidRDefault="00F24097" w:rsidP="00F24097">
      <w:pPr>
        <w:spacing w:after="0"/>
        <w:rPr>
          <w:rFonts w:cs="Times New Roman"/>
        </w:rPr>
      </w:pPr>
      <w:proofErr w:type="gramStart"/>
      <w:r w:rsidRPr="00F41D2A">
        <w:rPr>
          <w:rFonts w:cs="Times New Roman"/>
        </w:rPr>
        <w:t>valamint</w:t>
      </w:r>
      <w:proofErr w:type="gramEnd"/>
    </w:p>
    <w:p w14:paraId="1695FCE1" w14:textId="52BBA603" w:rsidR="00F24097" w:rsidRPr="00F41D2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41D2A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F41D2A">
        <w:rPr>
          <w:rFonts w:cs="Times New Roman"/>
        </w:rPr>
        <w:t>Korm. rendelet</w:t>
      </w:r>
      <w:r w:rsidRPr="00F41D2A">
        <w:rPr>
          <w:rFonts w:cs="Times New Roman"/>
        </w:rPr>
        <w:t>,</w:t>
      </w:r>
    </w:p>
    <w:p w14:paraId="13130F32" w14:textId="25C9B24A" w:rsidR="00F24097" w:rsidRPr="00F41D2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41D2A">
        <w:rPr>
          <w:rFonts w:cs="Times New Roman"/>
        </w:rPr>
        <w:t xml:space="preserve">az állam által elismert szakképesítések szakmai követelménymoduljairól szóló 217/2012. (VIII. 9.) </w:t>
      </w:r>
      <w:r w:rsidR="00F41D2A">
        <w:rPr>
          <w:rFonts w:cs="Times New Roman"/>
        </w:rPr>
        <w:t>Korm. rendelet és</w:t>
      </w:r>
    </w:p>
    <w:p w14:paraId="5D3AA144" w14:textId="11FC835F" w:rsidR="00F24097" w:rsidRPr="00F41D2A" w:rsidRDefault="0066658D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földművelésügyi miniszter hatáskörébe tartozó szakképesítések szakmai és vizsgakövetelményeiről szóló </w:t>
      </w:r>
      <w:r w:rsidR="00D15854" w:rsidRPr="00F41D2A">
        <w:rPr>
          <w:rFonts w:cs="Times New Roman"/>
        </w:rPr>
        <w:t>56</w:t>
      </w:r>
      <w:r w:rsidR="00F24097" w:rsidRPr="00F41D2A">
        <w:rPr>
          <w:rFonts w:cs="Times New Roman"/>
        </w:rPr>
        <w:t>/201</w:t>
      </w:r>
      <w:r w:rsidR="00D15854" w:rsidRPr="00F41D2A">
        <w:rPr>
          <w:rFonts w:cs="Times New Roman"/>
        </w:rPr>
        <w:t>6</w:t>
      </w:r>
      <w:r w:rsidR="00842998">
        <w:rPr>
          <w:rFonts w:cs="Times New Roman"/>
        </w:rPr>
        <w:t>.</w:t>
      </w:r>
      <w:r w:rsidR="00F24097" w:rsidRPr="00F41D2A">
        <w:rPr>
          <w:rFonts w:cs="Times New Roman"/>
        </w:rPr>
        <w:t xml:space="preserve"> (</w:t>
      </w:r>
      <w:r w:rsidR="00D15854" w:rsidRPr="00F41D2A">
        <w:rPr>
          <w:rFonts w:cs="Times New Roman"/>
        </w:rPr>
        <w:t>VIII</w:t>
      </w:r>
      <w:r w:rsidR="00F24097" w:rsidRPr="00F41D2A">
        <w:rPr>
          <w:rFonts w:cs="Times New Roman"/>
        </w:rPr>
        <w:t xml:space="preserve">. </w:t>
      </w:r>
      <w:r w:rsidR="00D15854" w:rsidRPr="00F41D2A">
        <w:rPr>
          <w:rFonts w:cs="Times New Roman"/>
        </w:rPr>
        <w:t>19</w:t>
      </w:r>
      <w:r w:rsidR="00F24097" w:rsidRPr="00F41D2A">
        <w:rPr>
          <w:rFonts w:cs="Times New Roman"/>
        </w:rPr>
        <w:t xml:space="preserve">.) </w:t>
      </w:r>
      <w:r w:rsidR="00D15854" w:rsidRPr="00F41D2A">
        <w:rPr>
          <w:rFonts w:cs="Times New Roman"/>
        </w:rPr>
        <w:t>FM</w:t>
      </w:r>
      <w:r w:rsidR="00F24097" w:rsidRPr="00F41D2A">
        <w:rPr>
          <w:rFonts w:cs="Times New Roman"/>
        </w:rPr>
        <w:t xml:space="preserve"> rendelet </w:t>
      </w:r>
    </w:p>
    <w:p w14:paraId="2D499F12" w14:textId="77777777" w:rsidR="00F24097" w:rsidRPr="00F41D2A" w:rsidRDefault="00F24097" w:rsidP="00F24097">
      <w:pPr>
        <w:spacing w:after="0"/>
        <w:rPr>
          <w:rFonts w:cs="Times New Roman"/>
        </w:rPr>
      </w:pPr>
      <w:proofErr w:type="gramStart"/>
      <w:r w:rsidRPr="00F41D2A">
        <w:rPr>
          <w:rFonts w:cs="Times New Roman"/>
        </w:rPr>
        <w:t>alapján</w:t>
      </w:r>
      <w:proofErr w:type="gramEnd"/>
      <w:r w:rsidRPr="00F41D2A">
        <w:rPr>
          <w:rFonts w:cs="Times New Roman"/>
        </w:rPr>
        <w:t xml:space="preserve"> készült.</w:t>
      </w:r>
    </w:p>
    <w:p w14:paraId="7C68488E" w14:textId="77777777" w:rsidR="001A7777" w:rsidRPr="00F41D2A" w:rsidRDefault="001A7777" w:rsidP="000B5E9D">
      <w:pPr>
        <w:spacing w:after="0"/>
        <w:rPr>
          <w:rFonts w:cs="Times New Roman"/>
        </w:rPr>
      </w:pPr>
    </w:p>
    <w:p w14:paraId="47B479AE" w14:textId="77777777" w:rsidR="00E96240" w:rsidRPr="00F41D2A" w:rsidRDefault="00E96240" w:rsidP="000B5E9D">
      <w:pPr>
        <w:spacing w:after="0"/>
        <w:rPr>
          <w:rFonts w:cs="Times New Roman"/>
        </w:rPr>
      </w:pPr>
    </w:p>
    <w:p w14:paraId="71ACD90E" w14:textId="77777777" w:rsidR="00C64856" w:rsidRPr="00F41D2A" w:rsidRDefault="00C64856" w:rsidP="00C64856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II. </w:t>
      </w:r>
      <w:proofErr w:type="gramStart"/>
      <w:r w:rsidRPr="00F41D2A">
        <w:rPr>
          <w:rFonts w:cs="Times New Roman"/>
          <w:b/>
        </w:rPr>
        <w:t>A</w:t>
      </w:r>
      <w:proofErr w:type="gramEnd"/>
      <w:r w:rsidRPr="00F41D2A">
        <w:rPr>
          <w:rFonts w:cs="Times New Roman"/>
          <w:b/>
        </w:rPr>
        <w:t xml:space="preserve"> szakképesítés alapadatai</w:t>
      </w:r>
    </w:p>
    <w:p w14:paraId="0F0FEDEB" w14:textId="77777777" w:rsidR="00C64856" w:rsidRPr="00F41D2A" w:rsidRDefault="00C64856" w:rsidP="00C64856">
      <w:pPr>
        <w:spacing w:after="0"/>
        <w:rPr>
          <w:rFonts w:cs="Times New Roman"/>
        </w:rPr>
      </w:pPr>
    </w:p>
    <w:p w14:paraId="7126FF59" w14:textId="56C7FB25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A szakképesítés azonosító száma: </w:t>
      </w:r>
      <w:r w:rsidR="00DF1D2A" w:rsidRPr="00F41D2A">
        <w:rPr>
          <w:rFonts w:cs="Times New Roman"/>
        </w:rPr>
        <w:t>54 521 05</w:t>
      </w:r>
    </w:p>
    <w:p w14:paraId="001EF545" w14:textId="184E2E7F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Szakképesítés megnevezése: </w:t>
      </w:r>
      <w:r w:rsidR="00DF1D2A" w:rsidRPr="00F41D2A">
        <w:rPr>
          <w:rFonts w:cs="Times New Roman"/>
        </w:rPr>
        <w:t>Mezőgazdasági gépésztechnikus</w:t>
      </w:r>
    </w:p>
    <w:p w14:paraId="3EB3F5F7" w14:textId="0ADE8467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A szakmacsoport száma és megnevezése: </w:t>
      </w:r>
      <w:r w:rsidR="00DF1D2A" w:rsidRPr="00F41D2A">
        <w:rPr>
          <w:rFonts w:cs="Times New Roman"/>
        </w:rPr>
        <w:t>20</w:t>
      </w:r>
      <w:r w:rsidRPr="00F41D2A">
        <w:rPr>
          <w:rFonts w:cs="Times New Roman"/>
        </w:rPr>
        <w:t xml:space="preserve">. </w:t>
      </w:r>
      <w:r w:rsidR="00DF1D2A" w:rsidRPr="00F41D2A">
        <w:rPr>
          <w:rFonts w:cs="Times New Roman"/>
        </w:rPr>
        <w:t>Mezőgazdaság</w:t>
      </w:r>
    </w:p>
    <w:p w14:paraId="18EFCA6B" w14:textId="1AB4FF88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Ágazati besorolás száma és megnevezése: </w:t>
      </w:r>
      <w:r w:rsidR="00DF1D2A" w:rsidRPr="00F41D2A">
        <w:rPr>
          <w:rFonts w:cs="Times New Roman"/>
        </w:rPr>
        <w:t>XXXI</w:t>
      </w:r>
      <w:r w:rsidRPr="00F41D2A">
        <w:rPr>
          <w:rFonts w:cs="Times New Roman"/>
        </w:rPr>
        <w:t xml:space="preserve">. </w:t>
      </w:r>
      <w:proofErr w:type="gramStart"/>
      <w:r w:rsidR="00DF1D2A" w:rsidRPr="00F41D2A">
        <w:rPr>
          <w:rFonts w:cs="Times New Roman"/>
        </w:rPr>
        <w:t>Agrár gépész</w:t>
      </w:r>
      <w:proofErr w:type="gramEnd"/>
    </w:p>
    <w:p w14:paraId="423529E3" w14:textId="5E686DA9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Iskolai rendszerű szakképzésben a szakképzési évfolyamok száma: </w:t>
      </w:r>
      <w:r w:rsidR="00DF1D2A" w:rsidRPr="00F41D2A">
        <w:rPr>
          <w:rFonts w:cs="Times New Roman"/>
        </w:rPr>
        <w:t>2</w:t>
      </w:r>
      <w:r w:rsidRPr="00F41D2A">
        <w:rPr>
          <w:rFonts w:cs="Times New Roman"/>
        </w:rPr>
        <w:t xml:space="preserve"> év</w:t>
      </w:r>
    </w:p>
    <w:p w14:paraId="0C94BA17" w14:textId="17F4D293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Elméleti képzési idő aránya: </w:t>
      </w:r>
      <w:r w:rsidR="00DF1D2A" w:rsidRPr="00F41D2A">
        <w:rPr>
          <w:rFonts w:cs="Times New Roman"/>
        </w:rPr>
        <w:t>50</w:t>
      </w:r>
      <w:r w:rsidRPr="00F41D2A">
        <w:rPr>
          <w:rFonts w:cs="Times New Roman"/>
        </w:rPr>
        <w:t>%</w:t>
      </w:r>
    </w:p>
    <w:p w14:paraId="40B3C8EA" w14:textId="63D53C64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Gyakorlati képzési idő aránya: </w:t>
      </w:r>
      <w:r w:rsidR="00DF1D2A" w:rsidRPr="00F41D2A">
        <w:rPr>
          <w:rFonts w:cs="Times New Roman"/>
        </w:rPr>
        <w:t>50</w:t>
      </w:r>
      <w:r w:rsidRPr="00F41D2A">
        <w:rPr>
          <w:rFonts w:cs="Times New Roman"/>
        </w:rPr>
        <w:t>%</w:t>
      </w:r>
    </w:p>
    <w:p w14:paraId="4C2F9A90" w14:textId="77777777" w:rsidR="00C64856" w:rsidRPr="00F41D2A" w:rsidRDefault="00C64856" w:rsidP="00C64856">
      <w:pPr>
        <w:spacing w:after="0"/>
        <w:rPr>
          <w:rFonts w:cs="Times New Roman"/>
        </w:rPr>
      </w:pPr>
      <w:r w:rsidRPr="00F41D2A">
        <w:rPr>
          <w:rFonts w:cs="Times New Roman"/>
        </w:rPr>
        <w:t>Az iskolai rendszerű képzésben az összefüggő szakmai gyakorlat időtartama:</w:t>
      </w:r>
    </w:p>
    <w:p w14:paraId="5949732F" w14:textId="77777777" w:rsidR="00C64856" w:rsidRPr="00F41D2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F41D2A">
        <w:rPr>
          <w:rFonts w:cs="Times New Roman"/>
        </w:rPr>
        <w:t>5 évfolyamos képzés esetén</w:t>
      </w:r>
      <w:r w:rsidR="00381B6C" w:rsidRPr="00F41D2A">
        <w:rPr>
          <w:rFonts w:cs="Times New Roman"/>
        </w:rPr>
        <w:t>:</w:t>
      </w:r>
      <w:r w:rsidRPr="00F41D2A">
        <w:rPr>
          <w:rFonts w:cs="Times New Roman"/>
        </w:rPr>
        <w:t xml:space="preserve"> </w:t>
      </w:r>
      <w:r w:rsidR="00BD0108" w:rsidRPr="00F41D2A">
        <w:rPr>
          <w:rFonts w:cs="Times New Roman"/>
        </w:rPr>
        <w:t>a 10. évfolyamot követően 140</w:t>
      </w:r>
      <w:r w:rsidRPr="00F41D2A">
        <w:rPr>
          <w:rFonts w:cs="Times New Roman"/>
        </w:rPr>
        <w:t xml:space="preserve"> óra, a 11. évfolyamot követően 140 óra; </w:t>
      </w:r>
    </w:p>
    <w:p w14:paraId="71D4A8FD" w14:textId="06295632" w:rsidR="00C64856" w:rsidRPr="00F41D2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F41D2A">
        <w:rPr>
          <w:rFonts w:cs="Times New Roman"/>
        </w:rPr>
        <w:t>2 évfolyamos képzés esetén</w:t>
      </w:r>
      <w:r w:rsidR="00381B6C" w:rsidRPr="00F41D2A">
        <w:rPr>
          <w:rFonts w:cs="Times New Roman"/>
        </w:rPr>
        <w:t>:</w:t>
      </w:r>
      <w:r w:rsidRPr="00F41D2A">
        <w:rPr>
          <w:rFonts w:cs="Times New Roman"/>
        </w:rPr>
        <w:t xml:space="preserve"> az első szakképzési évfolyamot követően </w:t>
      </w:r>
      <w:r w:rsidR="00BD0108" w:rsidRPr="00F41D2A">
        <w:rPr>
          <w:rFonts w:cs="Times New Roman"/>
        </w:rPr>
        <w:t>160</w:t>
      </w:r>
      <w:r w:rsidRPr="00F41D2A">
        <w:rPr>
          <w:rFonts w:cs="Times New Roman"/>
        </w:rPr>
        <w:t xml:space="preserve"> óra</w:t>
      </w:r>
      <w:r w:rsidR="00EF1CAC">
        <w:rPr>
          <w:rFonts w:cs="Times New Roman"/>
        </w:rPr>
        <w:t>.</w:t>
      </w:r>
    </w:p>
    <w:p w14:paraId="0663E6BA" w14:textId="77777777" w:rsidR="001A7777" w:rsidRPr="00F41D2A" w:rsidRDefault="001A7777" w:rsidP="000B5E9D">
      <w:pPr>
        <w:spacing w:after="0"/>
        <w:rPr>
          <w:rFonts w:cs="Times New Roman"/>
        </w:rPr>
      </w:pPr>
    </w:p>
    <w:p w14:paraId="419727F1" w14:textId="77777777" w:rsidR="00E96240" w:rsidRDefault="00E96240" w:rsidP="000B5E9D">
      <w:pPr>
        <w:spacing w:after="0"/>
        <w:rPr>
          <w:rFonts w:cs="Times New Roman"/>
        </w:rPr>
      </w:pPr>
    </w:p>
    <w:p w14:paraId="45C9794E" w14:textId="77777777" w:rsidR="00F41D2A" w:rsidRDefault="00F41D2A" w:rsidP="000B5E9D">
      <w:pPr>
        <w:spacing w:after="0"/>
        <w:rPr>
          <w:rFonts w:cs="Times New Roman"/>
        </w:rPr>
      </w:pPr>
    </w:p>
    <w:p w14:paraId="5D3F768F" w14:textId="77777777" w:rsidR="00F41D2A" w:rsidRPr="00F41D2A" w:rsidRDefault="00F41D2A" w:rsidP="000B5E9D">
      <w:pPr>
        <w:spacing w:after="0"/>
        <w:rPr>
          <w:rFonts w:cs="Times New Roman"/>
        </w:rPr>
      </w:pPr>
    </w:p>
    <w:p w14:paraId="5EE40F22" w14:textId="77777777" w:rsidR="00E96240" w:rsidRPr="00F41D2A" w:rsidRDefault="00E96240" w:rsidP="00E96240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 xml:space="preserve">III. </w:t>
      </w:r>
      <w:proofErr w:type="gramStart"/>
      <w:r w:rsidRPr="00F41D2A">
        <w:rPr>
          <w:rFonts w:cs="Times New Roman"/>
          <w:b/>
        </w:rPr>
        <w:t>A</w:t>
      </w:r>
      <w:proofErr w:type="gramEnd"/>
      <w:r w:rsidRPr="00F41D2A">
        <w:rPr>
          <w:rFonts w:cs="Times New Roman"/>
          <w:b/>
        </w:rPr>
        <w:t xml:space="preserve"> szakképzésbe történő belépés feltételei</w:t>
      </w:r>
    </w:p>
    <w:p w14:paraId="6E25693C" w14:textId="77777777" w:rsidR="00E96240" w:rsidRPr="00F41D2A" w:rsidRDefault="00E96240" w:rsidP="00E96240">
      <w:pPr>
        <w:spacing w:after="0"/>
        <w:rPr>
          <w:rFonts w:cs="Times New Roman"/>
        </w:rPr>
      </w:pPr>
    </w:p>
    <w:p w14:paraId="2C43137E" w14:textId="77777777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>Iskolai előképzettség: érettségi végzettség</w:t>
      </w:r>
    </w:p>
    <w:p w14:paraId="244F8372" w14:textId="77777777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Bemeneti kompetenciák: </w:t>
      </w:r>
      <w:r w:rsidR="000772D7" w:rsidRPr="00F41D2A">
        <w:rPr>
          <w:rFonts w:cs="Times New Roman"/>
        </w:rPr>
        <w:t>—</w:t>
      </w:r>
    </w:p>
    <w:p w14:paraId="19726882" w14:textId="77777777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Szakmai előképzettség: </w:t>
      </w:r>
      <w:r w:rsidR="000772D7" w:rsidRPr="00F41D2A">
        <w:rPr>
          <w:rFonts w:cs="Times New Roman"/>
        </w:rPr>
        <w:t>—</w:t>
      </w:r>
    </w:p>
    <w:p w14:paraId="552010A0" w14:textId="77777777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Előírt gyakorlat: </w:t>
      </w:r>
      <w:r w:rsidR="000772D7" w:rsidRPr="00F41D2A">
        <w:rPr>
          <w:rFonts w:cs="Times New Roman"/>
        </w:rPr>
        <w:t>—</w:t>
      </w:r>
    </w:p>
    <w:p w14:paraId="4A2ABC51" w14:textId="0D85775D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Egészségügyi alkalmassági követelmények: </w:t>
      </w:r>
      <w:r w:rsidR="00D15854" w:rsidRPr="00F41D2A">
        <w:rPr>
          <w:rFonts w:cs="Times New Roman"/>
        </w:rPr>
        <w:t>szükségesek</w:t>
      </w:r>
    </w:p>
    <w:p w14:paraId="6487425F" w14:textId="0E696B96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Pályaalkalmassági követelmények: </w:t>
      </w:r>
      <w:r w:rsidR="00D15854" w:rsidRPr="00F41D2A">
        <w:rPr>
          <w:rFonts w:cs="Times New Roman"/>
        </w:rPr>
        <w:t>-</w:t>
      </w:r>
    </w:p>
    <w:p w14:paraId="340A1346" w14:textId="77777777" w:rsidR="00E96240" w:rsidRPr="00F41D2A" w:rsidRDefault="00E96240" w:rsidP="00E96240">
      <w:pPr>
        <w:spacing w:after="0"/>
        <w:rPr>
          <w:rFonts w:cs="Times New Roman"/>
        </w:rPr>
      </w:pPr>
    </w:p>
    <w:p w14:paraId="01923954" w14:textId="77777777" w:rsidR="00E96240" w:rsidRPr="00F41D2A" w:rsidRDefault="00E96240" w:rsidP="00E96240">
      <w:pPr>
        <w:spacing w:after="0"/>
        <w:rPr>
          <w:rFonts w:cs="Times New Roman"/>
        </w:rPr>
      </w:pPr>
    </w:p>
    <w:p w14:paraId="61ADF746" w14:textId="77777777" w:rsidR="00E96240" w:rsidRPr="00F41D2A" w:rsidRDefault="00E96240" w:rsidP="00E96240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IV. </w:t>
      </w:r>
      <w:proofErr w:type="gramStart"/>
      <w:r w:rsidRPr="00F41D2A">
        <w:rPr>
          <w:rFonts w:cs="Times New Roman"/>
          <w:b/>
        </w:rPr>
        <w:t>A</w:t>
      </w:r>
      <w:proofErr w:type="gramEnd"/>
      <w:r w:rsidRPr="00F41D2A">
        <w:rPr>
          <w:rFonts w:cs="Times New Roman"/>
          <w:b/>
        </w:rPr>
        <w:t xml:space="preserve"> szakképzés szervezésének feltételei</w:t>
      </w:r>
    </w:p>
    <w:p w14:paraId="69F41544" w14:textId="77777777" w:rsidR="00E96240" w:rsidRPr="00F41D2A" w:rsidRDefault="00E96240" w:rsidP="00E96240">
      <w:pPr>
        <w:spacing w:after="0"/>
        <w:rPr>
          <w:rFonts w:cs="Times New Roman"/>
        </w:rPr>
      </w:pPr>
    </w:p>
    <w:p w14:paraId="53E0B907" w14:textId="77777777" w:rsidR="00E96240" w:rsidRPr="00F41D2A" w:rsidRDefault="00E96240" w:rsidP="00E96240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Személyi feltételek</w:t>
      </w:r>
    </w:p>
    <w:p w14:paraId="6F272DE3" w14:textId="77777777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D185054" w14:textId="77777777" w:rsidR="00E96240" w:rsidRPr="00F41D2A" w:rsidRDefault="00E96240" w:rsidP="00E96240">
      <w:pPr>
        <w:spacing w:after="0"/>
        <w:rPr>
          <w:rFonts w:cs="Times New Roman"/>
        </w:rPr>
      </w:pPr>
      <w:r w:rsidRPr="00F41D2A">
        <w:rPr>
          <w:rFonts w:cs="Times New Roman"/>
        </w:rPr>
        <w:t>Ezen túl az alábbi tantárgyak oktatására az alábbi végzettséggel rendelkező szakember alkalmazható:</w:t>
      </w:r>
    </w:p>
    <w:p w14:paraId="38CE91E3" w14:textId="77777777" w:rsidR="001A7777" w:rsidRPr="00F41D2A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F41D2A" w:rsidRPr="00F41D2A" w14:paraId="593F24D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7BF9677" w14:textId="77777777" w:rsidR="00CB35F2" w:rsidRPr="00F41D2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BFC4DBD" w14:textId="77777777" w:rsidR="00CB35F2" w:rsidRPr="00F41D2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F41D2A" w:rsidRPr="00F41D2A" w14:paraId="34862547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6749255" w14:textId="77777777" w:rsidR="00CB35F2" w:rsidRPr="00F41D2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11EC55C" w14:textId="77777777" w:rsidR="00CB35F2" w:rsidRPr="00F41D2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F41D2A" w14:paraId="593AF05B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950D9E1" w14:textId="77777777" w:rsidR="00CB35F2" w:rsidRPr="00F41D2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DC35259" w14:textId="77777777" w:rsidR="00CB35F2" w:rsidRPr="00F41D2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4523AC99" w14:textId="77777777" w:rsidR="00CB35F2" w:rsidRPr="00F41D2A" w:rsidRDefault="00CB35F2" w:rsidP="000B5E9D">
      <w:pPr>
        <w:spacing w:after="0"/>
        <w:rPr>
          <w:rFonts w:cs="Times New Roman"/>
        </w:rPr>
      </w:pPr>
    </w:p>
    <w:p w14:paraId="04A145BF" w14:textId="77777777" w:rsidR="00696ED9" w:rsidRPr="00F41D2A" w:rsidRDefault="00696ED9" w:rsidP="00696ED9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Tárgyi feltételek</w:t>
      </w:r>
    </w:p>
    <w:p w14:paraId="39FD73E6" w14:textId="77777777" w:rsidR="00696ED9" w:rsidRPr="00F41D2A" w:rsidRDefault="00696ED9" w:rsidP="00696ED9">
      <w:pPr>
        <w:spacing w:after="0"/>
        <w:rPr>
          <w:rFonts w:cs="Times New Roman"/>
        </w:rPr>
      </w:pPr>
      <w:r w:rsidRPr="00F41D2A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F41D2A">
        <w:rPr>
          <w:rFonts w:cs="Times New Roman"/>
        </w:rPr>
        <w:t>szvk</w:t>
      </w:r>
      <w:proofErr w:type="spellEnd"/>
      <w:r w:rsidRPr="00F41D2A">
        <w:rPr>
          <w:rFonts w:cs="Times New Roman"/>
        </w:rPr>
        <w:t>) tartalmazza, melynek további részletei az alábbiak: Nincs.</w:t>
      </w:r>
    </w:p>
    <w:p w14:paraId="4B540B48" w14:textId="77777777" w:rsidR="00696ED9" w:rsidRPr="00F41D2A" w:rsidRDefault="00696ED9" w:rsidP="00696ED9">
      <w:pPr>
        <w:spacing w:after="0"/>
        <w:rPr>
          <w:rFonts w:cs="Times New Roman"/>
        </w:rPr>
      </w:pPr>
    </w:p>
    <w:p w14:paraId="7241A2FE" w14:textId="77777777" w:rsidR="0041674C" w:rsidRPr="00F41D2A" w:rsidRDefault="00696ED9" w:rsidP="00696ED9">
      <w:pPr>
        <w:spacing w:after="0"/>
        <w:rPr>
          <w:rFonts w:cs="Times New Roman"/>
        </w:rPr>
      </w:pPr>
      <w:r w:rsidRPr="00F41D2A">
        <w:rPr>
          <w:rFonts w:cs="Times New Roman"/>
        </w:rPr>
        <w:t>Ajánlás a szakmai képzés lebonyolításához szükséges további eszközökre és felszerelésekre: Nincs.</w:t>
      </w:r>
    </w:p>
    <w:p w14:paraId="5B16E24F" w14:textId="77777777" w:rsidR="004F6765" w:rsidRPr="00F41D2A" w:rsidRDefault="004F6765" w:rsidP="000B5E9D">
      <w:pPr>
        <w:spacing w:after="0"/>
        <w:rPr>
          <w:rFonts w:cs="Times New Roman"/>
        </w:rPr>
      </w:pPr>
    </w:p>
    <w:p w14:paraId="17F4CA3E" w14:textId="77777777" w:rsidR="00FB273F" w:rsidRPr="00F41D2A" w:rsidRDefault="00FB273F" w:rsidP="00FB273F">
      <w:pPr>
        <w:spacing w:after="0"/>
        <w:rPr>
          <w:rFonts w:cs="Times New Roman"/>
        </w:rPr>
      </w:pPr>
    </w:p>
    <w:p w14:paraId="24FF6253" w14:textId="77777777" w:rsidR="00FB273F" w:rsidRPr="00F41D2A" w:rsidRDefault="00FB273F" w:rsidP="00FB273F">
      <w:p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V. </w:t>
      </w:r>
      <w:proofErr w:type="gramStart"/>
      <w:r w:rsidRPr="00F41D2A">
        <w:rPr>
          <w:rFonts w:cs="Times New Roman"/>
          <w:b/>
        </w:rPr>
        <w:t>A</w:t>
      </w:r>
      <w:proofErr w:type="gramEnd"/>
      <w:r w:rsidRPr="00F41D2A">
        <w:rPr>
          <w:rFonts w:cs="Times New Roman"/>
          <w:b/>
        </w:rPr>
        <w:t xml:space="preserve"> szakképesítés óraterve nappali rendszerű oktatásra</w:t>
      </w:r>
    </w:p>
    <w:p w14:paraId="746BCDA9" w14:textId="77777777" w:rsidR="00FB273F" w:rsidRPr="00F41D2A" w:rsidRDefault="00FB273F" w:rsidP="00FB273F">
      <w:pPr>
        <w:spacing w:after="0"/>
        <w:rPr>
          <w:rFonts w:cs="Times New Roman"/>
        </w:rPr>
      </w:pPr>
    </w:p>
    <w:p w14:paraId="66BDBF7B" w14:textId="77777777" w:rsidR="00FB273F" w:rsidRPr="00F41D2A" w:rsidRDefault="00FB273F" w:rsidP="00FB273F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A </w:t>
      </w:r>
      <w:r w:rsidR="00E50FE4" w:rsidRPr="00F41D2A">
        <w:rPr>
          <w:rFonts w:cs="Times New Roman"/>
        </w:rPr>
        <w:t>szakgimnázium</w:t>
      </w:r>
      <w:r w:rsidRPr="00F41D2A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F41D2A">
        <w:rPr>
          <w:rFonts w:cs="Times New Roman"/>
        </w:rPr>
        <w:t>szakgimnázium</w:t>
      </w:r>
      <w:r w:rsidRPr="00F41D2A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F41D2A">
        <w:rPr>
          <w:rFonts w:cs="Times New Roman"/>
        </w:rPr>
        <w:t>szakgimnázium</w:t>
      </w:r>
      <w:r w:rsidRPr="00F41D2A">
        <w:rPr>
          <w:rFonts w:cs="Times New Roman"/>
        </w:rPr>
        <w:t>i szakmai tantárgyainak tartalmával, összes óraszámával.</w:t>
      </w:r>
    </w:p>
    <w:p w14:paraId="1867D1E3" w14:textId="77777777" w:rsidR="00820131" w:rsidRPr="00F41D2A" w:rsidRDefault="00820131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61EBC323" w14:textId="77777777" w:rsidR="00FB273F" w:rsidRPr="00F41D2A" w:rsidRDefault="00FB273F" w:rsidP="00FB273F">
      <w:pPr>
        <w:spacing w:after="0"/>
        <w:rPr>
          <w:rFonts w:cs="Times New Roman"/>
        </w:rPr>
      </w:pPr>
    </w:p>
    <w:p w14:paraId="2CA9EF1B" w14:textId="77777777" w:rsidR="008B01A2" w:rsidRPr="00F41D2A" w:rsidRDefault="00E50FE4" w:rsidP="00FB273F">
      <w:pPr>
        <w:spacing w:after="0"/>
        <w:rPr>
          <w:rFonts w:cs="Times New Roman"/>
        </w:rPr>
      </w:pPr>
      <w:r w:rsidRPr="00F41D2A">
        <w:rPr>
          <w:rFonts w:cs="Times New Roman"/>
        </w:rPr>
        <w:t>Szakgimnázium</w:t>
      </w:r>
      <w:r w:rsidR="00FB273F" w:rsidRPr="00F41D2A">
        <w:rPr>
          <w:rFonts w:cs="Times New Roman"/>
        </w:rPr>
        <w:t>i képzés esetén a heti és éves szakmai óraszámok:</w:t>
      </w:r>
    </w:p>
    <w:p w14:paraId="0E46AD09" w14:textId="77777777" w:rsidR="002C6866" w:rsidRPr="00F41D2A" w:rsidRDefault="002C6866" w:rsidP="002C6866">
      <w:pPr>
        <w:spacing w:after="0"/>
        <w:rPr>
          <w:rFonts w:cs="Times New Roman"/>
          <w:szCs w:val="24"/>
        </w:rPr>
      </w:pPr>
    </w:p>
    <w:p w14:paraId="4868FE06" w14:textId="77777777" w:rsidR="002C6866" w:rsidRPr="00F41D2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F41D2A" w:rsidRPr="00F41D2A" w14:paraId="555B2C0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5F827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6DF76A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9721A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éves óraszám </w:t>
            </w:r>
          </w:p>
        </w:tc>
      </w:tr>
      <w:tr w:rsidR="00F41D2A" w:rsidRPr="00F41D2A" w14:paraId="183C82F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60269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872A25" w14:textId="77777777" w:rsidR="002C6866" w:rsidRPr="00F41D2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8</w:t>
            </w:r>
            <w:r w:rsidR="002C6866" w:rsidRPr="00F41D2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8A988" w14:textId="77777777" w:rsidR="002C6866" w:rsidRPr="00F41D2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288</w:t>
            </w:r>
            <w:r w:rsidR="002C6866" w:rsidRPr="00F41D2A">
              <w:rPr>
                <w:rFonts w:cs="Times New Roman"/>
              </w:rPr>
              <w:t xml:space="preserve"> óra/év</w:t>
            </w:r>
          </w:p>
        </w:tc>
      </w:tr>
      <w:tr w:rsidR="00F41D2A" w:rsidRPr="00F41D2A" w14:paraId="3E0389E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787520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22616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C158D" w14:textId="77777777" w:rsidR="002C6866" w:rsidRPr="00F41D2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432 óra/év</w:t>
            </w:r>
          </w:p>
        </w:tc>
      </w:tr>
      <w:tr w:rsidR="00F41D2A" w:rsidRPr="00F41D2A" w14:paraId="7B05907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F42C8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F41D2A">
              <w:rPr>
                <w:rFonts w:cs="Times New Roman"/>
              </w:rPr>
              <w:t>Ögy</w:t>
            </w:r>
            <w:proofErr w:type="spellEnd"/>
            <w:r w:rsidRPr="00F41D2A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1CBE6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7F6D8" w14:textId="77777777" w:rsidR="002C6866" w:rsidRPr="00F41D2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140 óra</w:t>
            </w:r>
          </w:p>
        </w:tc>
      </w:tr>
      <w:tr w:rsidR="00F41D2A" w:rsidRPr="00F41D2A" w14:paraId="23BC2F6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3F076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CA06E" w14:textId="77777777" w:rsidR="002C6866" w:rsidRPr="00F41D2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11</w:t>
            </w:r>
            <w:r w:rsidR="002C6866" w:rsidRPr="00F41D2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37354" w14:textId="77777777" w:rsidR="002C6866" w:rsidRPr="00F41D2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396</w:t>
            </w:r>
            <w:r w:rsidR="002C6866" w:rsidRPr="00F41D2A">
              <w:rPr>
                <w:rFonts w:cs="Times New Roman"/>
              </w:rPr>
              <w:t xml:space="preserve"> óra/év</w:t>
            </w:r>
          </w:p>
        </w:tc>
      </w:tr>
      <w:tr w:rsidR="00F41D2A" w:rsidRPr="00F41D2A" w14:paraId="6989EFE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3BD71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F41D2A">
              <w:rPr>
                <w:rFonts w:cs="Times New Roman"/>
              </w:rPr>
              <w:t>Ögy</w:t>
            </w:r>
            <w:proofErr w:type="spellEnd"/>
            <w:r w:rsidRPr="00F41D2A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759EA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132E3" w14:textId="77777777" w:rsidR="002C6866" w:rsidRPr="00F41D2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140 óra</w:t>
            </w:r>
          </w:p>
        </w:tc>
      </w:tr>
      <w:tr w:rsidR="00F41D2A" w:rsidRPr="00F41D2A" w14:paraId="634D15F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C4542A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DDCFC2" w14:textId="77777777" w:rsidR="002C6866" w:rsidRPr="00F41D2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12</w:t>
            </w:r>
            <w:r w:rsidR="002C6866" w:rsidRPr="00F41D2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8331A" w14:textId="77777777" w:rsidR="002C6866" w:rsidRPr="00F41D2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372</w:t>
            </w:r>
            <w:r w:rsidR="002C6866" w:rsidRPr="00F41D2A">
              <w:rPr>
                <w:rFonts w:cs="Times New Roman"/>
              </w:rPr>
              <w:t xml:space="preserve"> óra/év</w:t>
            </w:r>
          </w:p>
        </w:tc>
      </w:tr>
      <w:tr w:rsidR="00F41D2A" w:rsidRPr="00F41D2A" w14:paraId="5C136E4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0239C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2D5B6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7D903E" w14:textId="77777777" w:rsidR="002C6866" w:rsidRPr="00F41D2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961 óra/év</w:t>
            </w:r>
          </w:p>
        </w:tc>
      </w:tr>
      <w:tr w:rsidR="002C6866" w:rsidRPr="00F41D2A" w14:paraId="0EF8C8FF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7B0FEE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F11C0" w14:textId="77777777" w:rsidR="002C6866" w:rsidRPr="00F41D2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272</w:t>
            </w:r>
            <w:r w:rsidR="002C6866" w:rsidRPr="00F41D2A">
              <w:rPr>
                <w:rFonts w:cs="Times New Roman"/>
              </w:rPr>
              <w:t>9 óra</w:t>
            </w:r>
          </w:p>
        </w:tc>
      </w:tr>
    </w:tbl>
    <w:p w14:paraId="794394BB" w14:textId="77777777" w:rsidR="002C6866" w:rsidRPr="00F41D2A" w:rsidRDefault="002C6866" w:rsidP="002C6866">
      <w:pPr>
        <w:spacing w:after="0"/>
        <w:rPr>
          <w:rFonts w:cs="Times New Roman"/>
          <w:szCs w:val="24"/>
        </w:rPr>
      </w:pPr>
    </w:p>
    <w:p w14:paraId="30ADCFAF" w14:textId="77777777" w:rsidR="002C6866" w:rsidRPr="00F41D2A" w:rsidRDefault="002C6866" w:rsidP="002C6866">
      <w:pPr>
        <w:spacing w:after="0"/>
        <w:rPr>
          <w:rFonts w:cs="Times New Roman"/>
        </w:rPr>
      </w:pPr>
      <w:r w:rsidRPr="00F41D2A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170528E5" w14:textId="77777777" w:rsidR="002C6866" w:rsidRPr="00F41D2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F41D2A" w:rsidRPr="00F41D2A" w14:paraId="49ABF9D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E9522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C1F2E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4FBC8" w14:textId="77777777" w:rsidR="002C6866" w:rsidRPr="00F41D2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éves óraszám </w:t>
            </w:r>
          </w:p>
        </w:tc>
      </w:tr>
      <w:tr w:rsidR="00F41D2A" w:rsidRPr="00F41D2A" w14:paraId="2DA5D0BF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D03FF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F4BBD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98667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1116 óra/év</w:t>
            </w:r>
          </w:p>
        </w:tc>
      </w:tr>
      <w:tr w:rsidR="00F41D2A" w:rsidRPr="00F41D2A" w14:paraId="159E4DE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5F31F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F41D2A">
              <w:rPr>
                <w:rFonts w:cs="Times New Roman"/>
              </w:rPr>
              <w:t>Ögy</w:t>
            </w:r>
            <w:proofErr w:type="spellEnd"/>
            <w:r w:rsidRPr="00F41D2A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CCDE6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397AB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160 óra</w:t>
            </w:r>
          </w:p>
        </w:tc>
      </w:tr>
      <w:tr w:rsidR="00F41D2A" w:rsidRPr="00F41D2A" w14:paraId="357A70B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FFF31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DFE4C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1A16B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961 óra/év</w:t>
            </w:r>
          </w:p>
        </w:tc>
      </w:tr>
      <w:tr w:rsidR="00F41D2A" w:rsidRPr="00F41D2A" w14:paraId="5404682F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31D6F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CF5F3" w14:textId="77777777" w:rsidR="002C6866" w:rsidRPr="00F41D2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2237 óra</w:t>
            </w:r>
          </w:p>
        </w:tc>
      </w:tr>
    </w:tbl>
    <w:p w14:paraId="481DA51F" w14:textId="77777777" w:rsidR="002C6866" w:rsidRPr="00F41D2A" w:rsidRDefault="002C6866" w:rsidP="002C6866">
      <w:pPr>
        <w:spacing w:after="0"/>
        <w:rPr>
          <w:rFonts w:cs="Times New Roman"/>
          <w:szCs w:val="24"/>
        </w:rPr>
      </w:pPr>
    </w:p>
    <w:p w14:paraId="34546C21" w14:textId="77777777" w:rsidR="00876453" w:rsidRPr="00F41D2A" w:rsidRDefault="001F08AF" w:rsidP="000B5E9D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(A kizárólag 13-14. évfolyamon megszervezett képzésben, illetve a </w:t>
      </w:r>
      <w:r w:rsidR="00E50FE4" w:rsidRPr="00F41D2A">
        <w:rPr>
          <w:rFonts w:cs="Times New Roman"/>
        </w:rPr>
        <w:t>szakgimnázium</w:t>
      </w:r>
      <w:r w:rsidRPr="00F41D2A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5C50DF9" w14:textId="77777777" w:rsidR="00CB484D" w:rsidRPr="00F41D2A" w:rsidRDefault="00CB484D" w:rsidP="000B5E9D">
      <w:pPr>
        <w:spacing w:after="0"/>
        <w:rPr>
          <w:rFonts w:cs="Times New Roman"/>
        </w:rPr>
        <w:sectPr w:rsidR="00CB484D" w:rsidRPr="00F41D2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3B5D716" w14:textId="77777777" w:rsidR="00CB484D" w:rsidRPr="00F41D2A" w:rsidRDefault="00CB484D" w:rsidP="00CB484D">
      <w:pPr>
        <w:spacing w:after="0"/>
        <w:jc w:val="center"/>
        <w:rPr>
          <w:rFonts w:cs="Times New Roman"/>
        </w:rPr>
      </w:pPr>
      <w:r w:rsidRPr="00F41D2A">
        <w:rPr>
          <w:rFonts w:cs="Times New Roman"/>
        </w:rPr>
        <w:lastRenderedPageBreak/>
        <w:t>1. számú táblázat</w:t>
      </w:r>
    </w:p>
    <w:p w14:paraId="4209215D" w14:textId="77777777" w:rsidR="008B01A2" w:rsidRPr="00F41D2A" w:rsidRDefault="00CB484D" w:rsidP="00CB484D">
      <w:pPr>
        <w:spacing w:after="0"/>
        <w:jc w:val="center"/>
        <w:rPr>
          <w:rFonts w:cs="Times New Roman"/>
          <w:b/>
        </w:rPr>
      </w:pPr>
      <w:r w:rsidRPr="00F41D2A">
        <w:rPr>
          <w:rFonts w:cs="Times New Roman"/>
          <w:b/>
        </w:rPr>
        <w:t>A szakmai követelménymodulokhoz rendelt tantárgyak heti óraszáma évfolyamonként</w:t>
      </w:r>
    </w:p>
    <w:p w14:paraId="7351B35D" w14:textId="77777777" w:rsidR="00420CA2" w:rsidRPr="00F41D2A" w:rsidRDefault="00420CA2" w:rsidP="000B5E9D">
      <w:pPr>
        <w:spacing w:after="0"/>
        <w:rPr>
          <w:rFonts w:cs="Times New Roman"/>
        </w:rPr>
      </w:pPr>
    </w:p>
    <w:p w14:paraId="205AFB09" w14:textId="77777777" w:rsidR="00752ECD" w:rsidRPr="00F41D2A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548"/>
        <w:gridCol w:w="452"/>
        <w:gridCol w:w="267"/>
        <w:gridCol w:w="567"/>
        <w:gridCol w:w="667"/>
        <w:gridCol w:w="500"/>
        <w:gridCol w:w="412"/>
        <w:gridCol w:w="588"/>
        <w:gridCol w:w="364"/>
        <w:gridCol w:w="636"/>
        <w:gridCol w:w="548"/>
        <w:gridCol w:w="452"/>
        <w:gridCol w:w="472"/>
        <w:gridCol w:w="472"/>
        <w:gridCol w:w="556"/>
        <w:gridCol w:w="548"/>
        <w:gridCol w:w="452"/>
      </w:tblGrid>
      <w:tr w:rsidR="00F41D2A" w:rsidRPr="00F41D2A" w14:paraId="1B9AA275" w14:textId="77777777" w:rsidTr="00F41D2A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4D2783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FDA90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EE5E9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533D3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03302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E6EA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8C15F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D8B75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A34ED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F41D2A" w:rsidRPr="00F41D2A" w14:paraId="5DC4F481" w14:textId="77777777" w:rsidTr="00F41D2A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1657280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28A7D0B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8FDCD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C542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67" w:type="dxa"/>
            <w:shd w:val="clear" w:color="auto" w:fill="auto"/>
            <w:noWrap/>
            <w:vAlign w:val="center"/>
            <w:hideMark/>
          </w:tcPr>
          <w:p w14:paraId="698FFD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53FE9E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6A2002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F3A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12B4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A596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1975A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719E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FEC17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5495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AFAE0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8450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CF2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BC9BB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2D81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F41D2A" w:rsidRPr="00F41D2A" w14:paraId="3DD1D415" w14:textId="77777777" w:rsidTr="00F41D2A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7E4DA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AA871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160D8C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0CFCF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459B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67" w:type="dxa"/>
            <w:shd w:val="clear" w:color="auto" w:fill="auto"/>
            <w:noWrap/>
            <w:vAlign w:val="center"/>
            <w:hideMark/>
          </w:tcPr>
          <w:p w14:paraId="0C6B6F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10A2EC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67" w:type="dxa"/>
            <w:vMerge w:val="restart"/>
            <w:shd w:val="clear" w:color="000000" w:fill="F2F2F2"/>
            <w:noWrap/>
            <w:vAlign w:val="center"/>
            <w:hideMark/>
          </w:tcPr>
          <w:p w14:paraId="5557F5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019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6A59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7E081F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8A6B1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DF95E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2B30A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9B39F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B02FF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13B1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1784A2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659BF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C218A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3972D51B" w14:textId="77777777" w:rsidTr="00F41D2A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35C1FD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E1A6F2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07261F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C8ABB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834" w:type="dxa"/>
            <w:gridSpan w:val="2"/>
            <w:shd w:val="clear" w:color="auto" w:fill="auto"/>
            <w:noWrap/>
            <w:vAlign w:val="center"/>
            <w:hideMark/>
          </w:tcPr>
          <w:p w14:paraId="515AA0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67" w:type="dxa"/>
            <w:vMerge/>
            <w:vAlign w:val="center"/>
            <w:hideMark/>
          </w:tcPr>
          <w:p w14:paraId="1CCDC0D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1C6C22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588" w:type="dxa"/>
            <w:vMerge/>
            <w:vAlign w:val="center"/>
            <w:hideMark/>
          </w:tcPr>
          <w:p w14:paraId="7B6898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69F0E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F06EE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57F817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56" w:type="dxa"/>
            <w:vMerge/>
            <w:vAlign w:val="center"/>
            <w:hideMark/>
          </w:tcPr>
          <w:p w14:paraId="63ABD2B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BF78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F41D2A" w:rsidRPr="00F41D2A" w14:paraId="35223702" w14:textId="77777777" w:rsidTr="00F41D2A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0566367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D443B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BB3A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CCA1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4B0E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0D78D0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6EF2AD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6EE74B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4D5E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2EDD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E59D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D6C8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DE7F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4CE30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3070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E6A97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A3B9A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B244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0F2C9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34FE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3B8DFD7E" w14:textId="77777777" w:rsidTr="00F41D2A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7CA50F9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353A86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6FAF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9DBA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08F8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4F2A6B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295BA9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3C7215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FB249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B878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E90C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8EBD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FCC3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E45F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257B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CFCD2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A16E1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C3D8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66FB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D6EE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4324E63D" w14:textId="77777777" w:rsidTr="00F41D2A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5142A48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AF0CD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8C4B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2FCA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7706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004163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679102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4116EC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781E8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B536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F02E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3546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EF15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1F08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9CC0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29568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8DE80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0505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B0CD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CE44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42817C98" w14:textId="77777777" w:rsidTr="00F41D2A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9A192A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10925-16 Agrárműszaki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68482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Géprajz, gépelemek, mechanika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8249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3FB9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BCE4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719423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5B3439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7D8474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70C4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3A4B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6C90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FCF5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4FCE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BB6B0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ABAE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75268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F8958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04D8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EABE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8A5F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500138E7" w14:textId="77777777" w:rsidTr="00F41D2A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C95A6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414760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0072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4341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B470E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101484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7E3193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4EE201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F70DC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C820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A3D2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C8BD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0C61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165B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B88E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4E30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ACFA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1DF0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B069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9DB60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2B804DBE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59F0CFC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65F172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Agrárműszaki alapok szakmai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07E6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16DA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C4FA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71BAC3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24EEF2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7DD3D6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CAD1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C400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6166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9651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FC190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E12C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7C20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108C8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910B3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C3A8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1566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0D3A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35083F87" w14:textId="77777777" w:rsidTr="00F41D2A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433371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10975-16 Agrárműszaki erőforrások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BD5F2C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Erőgépek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CFB2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0976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1B69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64B1D1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14C34B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232B78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BB7A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4743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F3B2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C11C2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60FD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D7C7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1681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7189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8C6E3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221B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96AC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357A9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2B931E71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1879FE7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B245F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Erőgépek szakmai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D6C6D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3B934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2DA4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591368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58AFEA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6FD3B2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76757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9ED7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CEF4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97AA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D8142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2DB97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5DEE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78CB5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C1617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8914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F0EE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04C8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41D2A" w:rsidRPr="00F41D2A" w14:paraId="0FC999E3" w14:textId="77777777" w:rsidTr="00F41D2A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603921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11049-16 Mezőgazdasági termelés gépei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09642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Munkagépek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545B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5578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F0C5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0CC7F2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6D9F01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07F900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95DC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2915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3643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1BCBA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4777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BB91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BDCD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A7829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D384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8DD1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BD2A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0ACF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38F0A7FC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421536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88C0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Munkagépek szakmai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23E75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35F5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2170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33D9A6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3FC4F4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01E72F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D1E30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4256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FA88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F5004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D512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31A7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FE93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87F9C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90EF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4BE3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3733F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47CF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14:paraId="2EBA25CE" w14:textId="77777777" w:rsidR="00F41D2A" w:rsidRDefault="00F41D2A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548"/>
        <w:gridCol w:w="452"/>
        <w:gridCol w:w="267"/>
        <w:gridCol w:w="567"/>
        <w:gridCol w:w="667"/>
        <w:gridCol w:w="500"/>
        <w:gridCol w:w="412"/>
        <w:gridCol w:w="588"/>
        <w:gridCol w:w="364"/>
        <w:gridCol w:w="636"/>
        <w:gridCol w:w="548"/>
        <w:gridCol w:w="452"/>
        <w:gridCol w:w="472"/>
        <w:gridCol w:w="472"/>
        <w:gridCol w:w="556"/>
        <w:gridCol w:w="548"/>
        <w:gridCol w:w="452"/>
      </w:tblGrid>
      <w:tr w:rsidR="00F41D2A" w:rsidRPr="00F41D2A" w14:paraId="2A9DA8D5" w14:textId="77777777" w:rsidTr="00F41D2A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3694EC2" w14:textId="18CA94C6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11050-16 Gépek üzemeltetése a mezőgazdaságban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FF24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üzemeltetése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2DA2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B89E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EB57E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13C7B7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6FD6F7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24E2A3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AB0F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7329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1CB3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12C1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87EB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635A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881C3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31AF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E1510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1612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C506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A832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4D0C36AF" w14:textId="77777777" w:rsidTr="00F41D2A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D62C17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A4635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Gépjavítás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D8315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8CCAD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31B6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512E59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7A3591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742880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E8E6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E10F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17CE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5A3B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BC9F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447C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69A1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546C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BCF8E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A7F6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98D9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E47F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5384662B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89AA9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0530FA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üzemeltetése szakmai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D8CC7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C86B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E292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222AC6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5E154A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71CB33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878E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8347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5CFF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C3E2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CD21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8DE5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A7B5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F867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E9460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52E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527A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4545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16E2E463" w14:textId="77777777" w:rsidTr="00F41D2A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950731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11908-16 Mezőgazdasági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5BE94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Mezőgazdasági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125F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D850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38B8A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4B42D1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5D6259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2113F1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2F96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AD3D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2BE6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13045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F6DF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DE76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847D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2BD01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7EAE6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974E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B3FF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617C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0994281B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196075D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4969F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Mezőgazdasági ismeretek szakmai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742F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6078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0B51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0638A6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4649AA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1323EB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41282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286F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5739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39B5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E5E8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240D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2C9A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73220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905D8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4C2D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8CB6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5533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54CF9126" w14:textId="77777777" w:rsidTr="00F41D2A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3D357F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11906-16 Agrárvállalkozási,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E390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E25A7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A385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D3B7B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6E00D7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3160B0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656F0F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A6A8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8853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F582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1A78B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AAFA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48E3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58FA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491F3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E2FD4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0276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94DC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ED83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4120507F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3A0033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4B80D0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D9A5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AB60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8F86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79267D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54ACD5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05776E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1D914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05A6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D2C4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7B882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6186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47211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031C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D7471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741D8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2121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03E4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5BC1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5D712151" w14:textId="77777777" w:rsidTr="00F41D2A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FBD008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11906-16 Agrárvállalkozási,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C97C6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CB65A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51 621 01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gram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 vállalkozó</w:t>
            </w:r>
            <w:proofErr w:type="gram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CC0C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14A7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006645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6E8047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4A43A1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A666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A77E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A863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F911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1A60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F566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07369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6940D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D0CF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AE5B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F068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D813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3276128A" w14:textId="77777777" w:rsidTr="00F41D2A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5817F80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92984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gyakorlatok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4E7D7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51 621 01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gram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 vállalkozó</w:t>
            </w:r>
            <w:proofErr w:type="gram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44D8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3FBF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6994BE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0A6734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344C6D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099B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95F1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630E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C31C3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2C0A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8B79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BC6F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50CA0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07986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2853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30EBE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A1BA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F41D2A" w:rsidRPr="00F41D2A" w14:paraId="743B0F65" w14:textId="77777777" w:rsidTr="00A45726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2887EDB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1B70B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376F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7BFD4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7" w:type="dxa"/>
            <w:shd w:val="clear" w:color="000000" w:fill="FFFFFF"/>
            <w:noWrap/>
            <w:vAlign w:val="center"/>
            <w:hideMark/>
          </w:tcPr>
          <w:p w14:paraId="1558BB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0825AB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7" w:type="dxa"/>
            <w:shd w:val="clear" w:color="000000" w:fill="F2F2F2"/>
            <w:noWrap/>
            <w:vAlign w:val="center"/>
            <w:hideMark/>
          </w:tcPr>
          <w:p w14:paraId="281E0B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3A062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DFFF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68D1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3914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D940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7DEB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B34E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DC702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6A47E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8F75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AAA5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8B2C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99A8233" w14:textId="77777777" w:rsidR="006F5812" w:rsidRPr="00F41D2A" w:rsidRDefault="006F5812" w:rsidP="000B5E9D">
      <w:pPr>
        <w:spacing w:after="0"/>
        <w:rPr>
          <w:rFonts w:cs="Times New Roman"/>
        </w:rPr>
      </w:pPr>
    </w:p>
    <w:p w14:paraId="6781BD29" w14:textId="77777777" w:rsidR="00CB484D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>A</w:t>
      </w:r>
      <w:r w:rsidR="006F5812" w:rsidRPr="00F41D2A">
        <w:rPr>
          <w:rFonts w:cs="Times New Roman"/>
        </w:rPr>
        <w:t xml:space="preserve"> kerettanterv szakmai tartalma –</w:t>
      </w:r>
      <w:r w:rsidRPr="00F41D2A">
        <w:rPr>
          <w:rFonts w:cs="Times New Roman"/>
        </w:rPr>
        <w:t xml:space="preserve"> a szakképzésről szóló 2011. évi CLXXXVII. törvény 8.</w:t>
      </w:r>
      <w:r w:rsidR="006F5812" w:rsidRPr="00F41D2A">
        <w:rPr>
          <w:rFonts w:cs="Times New Roman"/>
        </w:rPr>
        <w:t>§ (5) bekezdésének megfelelően –</w:t>
      </w:r>
      <w:r w:rsidRPr="00F41D2A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7742B78A" w14:textId="77777777" w:rsidR="00CB484D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>Az időkeret fennmaradó részének (szabadsáv) szakmai tartalmáról a szakképző iskola szakmai programjában kell rendelkezni.</w:t>
      </w:r>
    </w:p>
    <w:p w14:paraId="55882DAE" w14:textId="77777777" w:rsidR="00CB484D" w:rsidRPr="00F41D2A" w:rsidRDefault="00CB484D" w:rsidP="00CB484D">
      <w:pPr>
        <w:spacing w:after="0"/>
        <w:rPr>
          <w:rFonts w:cs="Times New Roman"/>
        </w:rPr>
      </w:pPr>
    </w:p>
    <w:p w14:paraId="644D527C" w14:textId="77777777" w:rsidR="00420CA2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5625CEE" w14:textId="77777777" w:rsidR="00CB484D" w:rsidRPr="00F41D2A" w:rsidRDefault="00CB484D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2993CFEF" w14:textId="77777777" w:rsidR="00CB484D" w:rsidRPr="00F41D2A" w:rsidRDefault="00CB484D" w:rsidP="00CB484D">
      <w:pPr>
        <w:spacing w:after="0"/>
        <w:jc w:val="center"/>
        <w:rPr>
          <w:rFonts w:cs="Times New Roman"/>
        </w:rPr>
      </w:pPr>
      <w:r w:rsidRPr="00F41D2A">
        <w:rPr>
          <w:rFonts w:cs="Times New Roman"/>
        </w:rPr>
        <w:lastRenderedPageBreak/>
        <w:t>2. számú táblázat</w:t>
      </w:r>
    </w:p>
    <w:p w14:paraId="269CC384" w14:textId="77777777" w:rsidR="00420CA2" w:rsidRPr="00F41D2A" w:rsidRDefault="00CB484D" w:rsidP="00CB484D">
      <w:pPr>
        <w:spacing w:after="0"/>
        <w:jc w:val="center"/>
        <w:rPr>
          <w:rFonts w:cs="Times New Roman"/>
          <w:b/>
        </w:rPr>
      </w:pPr>
      <w:r w:rsidRPr="00F41D2A">
        <w:rPr>
          <w:rFonts w:cs="Times New Roman"/>
          <w:b/>
        </w:rPr>
        <w:t>A szakmai követelménymodulokhoz rendelt tantárgyak és témakörök óraszáma évfolyamonként</w:t>
      </w:r>
    </w:p>
    <w:p w14:paraId="67056190" w14:textId="77777777" w:rsidR="00420CA2" w:rsidRPr="00F41D2A" w:rsidRDefault="00420CA2" w:rsidP="000B5E9D">
      <w:pPr>
        <w:spacing w:after="0"/>
        <w:rPr>
          <w:rFonts w:cs="Times New Roman"/>
        </w:rPr>
      </w:pPr>
    </w:p>
    <w:p w14:paraId="547CBD82" w14:textId="77777777" w:rsidR="006F5812" w:rsidRPr="00F41D2A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F41D2A" w:rsidRPr="00F41D2A" w14:paraId="76790E0D" w14:textId="77777777" w:rsidTr="00F41D2A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5D0A79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5F0B3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E3073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3B8F2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930DD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A7C5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96194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F77C1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05894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14394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8B74A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AB32C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6AEF1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084EC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F41D2A" w:rsidRPr="00F41D2A" w14:paraId="6502EB02" w14:textId="77777777" w:rsidTr="00F41D2A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1D1CFB1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D875D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2DC1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756E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2B0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96D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0C1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AA44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0428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93F0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88B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45E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3FADDE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1F824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D5500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B26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C46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C11195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5E8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A7A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581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40B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E3E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0165D3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F41D2A" w:rsidRPr="00F41D2A" w14:paraId="0C1B2E14" w14:textId="77777777" w:rsidTr="00F41D2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BFE98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285CE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4804B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D4C2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2FDA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891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A93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5C7A27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3A93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373A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8BBFD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8BC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1E6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8998E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5EA46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79A0A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254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657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F10B7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2A4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75E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AF56D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D1A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40C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F402D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2004</w:t>
            </w:r>
          </w:p>
        </w:tc>
      </w:tr>
      <w:tr w:rsidR="00F41D2A" w:rsidRPr="00F41D2A" w14:paraId="706D8F78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9C35E6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09648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2E62FB2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6497B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0D2A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503363D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5E890D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56" w:type="dxa"/>
            <w:vMerge/>
            <w:vAlign w:val="center"/>
            <w:hideMark/>
          </w:tcPr>
          <w:p w14:paraId="4AD72F9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C4A13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/>
            <w:vAlign w:val="center"/>
            <w:hideMark/>
          </w:tcPr>
          <w:p w14:paraId="00E70FD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579FE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9EDB0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8458C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14:paraId="6F3E798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AC95C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1044</w:t>
            </w:r>
          </w:p>
        </w:tc>
        <w:tc>
          <w:tcPr>
            <w:tcW w:w="500" w:type="dxa"/>
            <w:vMerge/>
            <w:vAlign w:val="center"/>
            <w:hideMark/>
          </w:tcPr>
          <w:p w14:paraId="29E9C66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86C92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14:paraId="484DEC4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F41D2A" w:rsidRPr="00F41D2A" w14:paraId="0A5CF30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625D33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25097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7BE84F2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1A3164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1118 óra (49,4%)</w:t>
            </w:r>
          </w:p>
        </w:tc>
        <w:tc>
          <w:tcPr>
            <w:tcW w:w="700" w:type="dxa"/>
            <w:vMerge/>
            <w:vAlign w:val="center"/>
            <w:hideMark/>
          </w:tcPr>
          <w:p w14:paraId="73F70FB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23618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618E2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299634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027441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0FE48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1138 óra (52,6%)</w:t>
            </w:r>
          </w:p>
        </w:tc>
        <w:tc>
          <w:tcPr>
            <w:tcW w:w="700" w:type="dxa"/>
            <w:vMerge/>
            <w:vAlign w:val="center"/>
            <w:hideMark/>
          </w:tcPr>
          <w:p w14:paraId="761E7AE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F41D2A" w:rsidRPr="00F41D2A" w14:paraId="0EDB90A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E39BD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DF95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3474412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AF444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866 óra (50,6%)</w:t>
            </w:r>
          </w:p>
        </w:tc>
        <w:tc>
          <w:tcPr>
            <w:tcW w:w="700" w:type="dxa"/>
            <w:vMerge/>
            <w:vAlign w:val="center"/>
            <w:hideMark/>
          </w:tcPr>
          <w:p w14:paraId="3800E2F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10CE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CD7A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25ED06E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2FA6F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C25F9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866 óra (47,4%)</w:t>
            </w:r>
          </w:p>
        </w:tc>
        <w:tc>
          <w:tcPr>
            <w:tcW w:w="700" w:type="dxa"/>
            <w:vMerge/>
            <w:vAlign w:val="center"/>
            <w:hideMark/>
          </w:tcPr>
          <w:p w14:paraId="07D4EED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F41D2A" w:rsidRPr="00F41D2A" w14:paraId="2BB7AFAF" w14:textId="77777777" w:rsidTr="00F41D2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84891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05EF3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5B64A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6240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40D9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900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05D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C74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CC76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F968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17FF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1A5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865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E7FA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788B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911D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29B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4C7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FB2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5F2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DDB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7A4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C4A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6EB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912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F41D2A" w:rsidRPr="00F41D2A" w14:paraId="762D8481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DB904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3C085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41872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E7DF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83A3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FC3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4FB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F45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650E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F2E6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7599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EAA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FA5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51A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B5853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C3F6B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C36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3EC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C32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919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72C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2B9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3D2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8C2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99B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37B803D8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4139B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4F9D8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95A6C6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FC8B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72F6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130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4A1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371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6465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328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76B8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0E9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56A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C60A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8A0ED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68775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837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8E7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394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75C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888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F75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BE4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942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1F3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45A295D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97836B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D885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249178C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D2BD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C1E6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7AB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AA4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8EA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5C2F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9EB1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1151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260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C2E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426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261CE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2EB8E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970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C04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B322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F77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DF2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942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A85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937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14E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290A2EAA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1F194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DF8E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1A71407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C1EE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E252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B6E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EA0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A5C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5B85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137F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19D0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59A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2A5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EF93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FEE74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FB17D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F2B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567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011C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301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10D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CB9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795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298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E793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41D2A" w:rsidRPr="00F41D2A" w14:paraId="389B9A59" w14:textId="77777777" w:rsidTr="00F41D2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6ACEC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03560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208CB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6455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31CE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D94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D4C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51E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724D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1359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579A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476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BD3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81E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B26C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E8B9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89C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F6B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A85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A08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779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E22B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49C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FCD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A57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F41D2A" w:rsidRPr="00F41D2A" w14:paraId="4805538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47D21C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86644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31C2CBF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17B5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98B3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599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35D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12E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0DE5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1E05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BBF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7C1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07D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9EC9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AB5F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8C6A9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19B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F32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284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75D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B9E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386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E70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124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022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44C2433D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F627A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F1F36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1014BC9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92FF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5964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049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381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C7B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1C29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7AB4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72D3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8B0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DEC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6F69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3D62B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018E2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74F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ED9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9E83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C37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22F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2F6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0BF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E66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4DFB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4901E9E2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B9A4B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4EA31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78D3C1D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BFFA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0245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F84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A8C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2AA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5EF8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646F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12A9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CEB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4B1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FD6B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144A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81C71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045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ABE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CA3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FB6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553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A83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252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E7A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1C41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F41D2A" w:rsidRPr="00F41D2A" w14:paraId="5EE1A7C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97664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062D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4E11E19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0939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F93B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D41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65C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3C7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9656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70C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F851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C35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6F3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D70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8F6520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B5E04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93E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4B4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CB4E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A0BB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189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A3B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611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C75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B9C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F41D2A" w:rsidRPr="00F41D2A" w14:paraId="4D14E11E" w14:textId="77777777" w:rsidTr="00F41D2A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1EFA1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0A8B3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C8B8A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59DC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72D3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4DD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F26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39C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62F8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EECC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31AF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936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FA7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ACDB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7C8E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7C21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770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E08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DE03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568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229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051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1EF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317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B73F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F41D2A" w:rsidRPr="00F41D2A" w14:paraId="21BF0850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0D23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0D2E0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8AC9B9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D9B4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F987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CEC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BD3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DDF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A37B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D4EF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F631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D45B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1A7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4FA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09CB0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2E3F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164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C43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3C7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718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258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C6A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150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EF4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B52E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4D83987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AE969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D3FB2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0B57721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BFE1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287D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DB9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689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DB6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1AAC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5265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101F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492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1D9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015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CF377D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4A870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B93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496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01E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829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D80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4B3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788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21C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4B80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4DEA5F1D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C7C4A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307E4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7A69492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2925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A1DC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74C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8F5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5E1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37CE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F9B4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7B6A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165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75C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C521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EA8B42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13DD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D1E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5EE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CE3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0DA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A83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B89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C13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CF7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C0AE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6F51F700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34FB1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587C4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44A452E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0E7B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B542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3C7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596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9F8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0278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D633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76FD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365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86E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95E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52A987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2771A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4019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D19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1E1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99E7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68E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D06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135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F69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370F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7C38A2C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67D9D8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113ED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0CA4FF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F8DD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4B3A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5CC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596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AD7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8195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4236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358D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70D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38E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C2F2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CD948C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CAF17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E01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E55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07F4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7C9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D8C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8AB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14D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21B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16AB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43120925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987A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9D7A2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364A3E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F0BE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C5DF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D70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E8F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947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2926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AD70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CED1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AB8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E75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B5AE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5F3CB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C653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034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7D1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872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327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2AB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D45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F4D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FA2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0CAB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448D8588" w14:textId="77777777" w:rsidTr="00F41D2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5F59C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10925-16 Agrárműszaki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92B4D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Géprajz, gépelemek, mechanika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930C6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4A0A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918B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CF4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86D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38A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F423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11E4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7ADA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0FD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78C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3BA9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ECF9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2220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D27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210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E04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A7A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46E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8E5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9A0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B20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4357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F41D2A" w:rsidRPr="00F41D2A" w14:paraId="3A0C15D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48959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A06E6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78B7E1A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595A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EB10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46E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7C8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08D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B0B1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A7D2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332D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342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020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E3F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17C7EDA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F55A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DFB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A9B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C60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A24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19C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F64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BB7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930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BF96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F41D2A" w:rsidRPr="00F41D2A" w14:paraId="26FB5DA2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CAFE7A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56AAC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EE1E4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0A4D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4AB0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ABD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74C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10A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434E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1945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7D76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272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C14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E183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E6CDB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2A67F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375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36C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8E9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E00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EE8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06E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CDB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726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014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18466039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443E3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71C81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 igénybevételének módjai</w:t>
            </w:r>
          </w:p>
        </w:tc>
        <w:tc>
          <w:tcPr>
            <w:tcW w:w="700" w:type="dxa"/>
            <w:vMerge/>
            <w:vAlign w:val="center"/>
            <w:hideMark/>
          </w:tcPr>
          <w:p w14:paraId="271623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5322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63F5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CCF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11D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BE0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44C2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D621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BEDA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24C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021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F196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B2B900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42111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6C5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E00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F3B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142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879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6D2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4F5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A1C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AF47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61B5FE59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EE626A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65942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Kötőgépelemek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59F0B0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ACF1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B6EC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5F2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613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EF4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04D3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3569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20D9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ADE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405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3FC5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268D1C1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7A473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BB6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957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08B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D85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F3E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D70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142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01E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F6DE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F41D2A" w:rsidRPr="00F41D2A" w14:paraId="6ED5383A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1DEB774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4C65B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Tengelyek, tengelykötések, csapágyak, csapágyazások</w:t>
            </w:r>
          </w:p>
        </w:tc>
        <w:tc>
          <w:tcPr>
            <w:tcW w:w="700" w:type="dxa"/>
            <w:vMerge/>
            <w:vAlign w:val="center"/>
            <w:hideMark/>
          </w:tcPr>
          <w:p w14:paraId="26E705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D59D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081B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697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894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394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92AD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623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8A7D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5C3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04C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2C5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6230E2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E236C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D01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050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1F4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04D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6ED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3C8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ACDE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A46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C22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41D2A" w:rsidRPr="00F41D2A" w14:paraId="49C2BC6A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4DB01C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E0211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Rugók</w:t>
            </w:r>
          </w:p>
        </w:tc>
        <w:tc>
          <w:tcPr>
            <w:tcW w:w="700" w:type="dxa"/>
            <w:vMerge/>
            <w:vAlign w:val="center"/>
            <w:hideMark/>
          </w:tcPr>
          <w:p w14:paraId="116305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DC2F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1A3A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5A7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903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9CC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E21D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9BFB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1CC7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25F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A45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0CB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34AA8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3152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784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7B3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7CDA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686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F21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5A7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FB4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A52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235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777A087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C304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97365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Tengelykapcsolók, fékek</w:t>
            </w:r>
          </w:p>
        </w:tc>
        <w:tc>
          <w:tcPr>
            <w:tcW w:w="700" w:type="dxa"/>
            <w:vMerge/>
            <w:vAlign w:val="center"/>
            <w:hideMark/>
          </w:tcPr>
          <w:p w14:paraId="060C8B1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4193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C0B5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73C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B61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33A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E720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CF1C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9229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D42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389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A91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90B83C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CA49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E90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9B6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0DE7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4CA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FDC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EDD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A1C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BA8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E962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41D2A" w:rsidRPr="00F41D2A" w14:paraId="1C411240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FA3A3B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CD29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Vezetékelemek és kötéseik</w:t>
            </w:r>
          </w:p>
        </w:tc>
        <w:tc>
          <w:tcPr>
            <w:tcW w:w="700" w:type="dxa"/>
            <w:vMerge/>
            <w:vAlign w:val="center"/>
            <w:hideMark/>
          </w:tcPr>
          <w:p w14:paraId="50B85B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9C31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190F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E33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843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347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F9AA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11C4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B819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DCD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436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A16B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2AACA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26BAD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9DC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3C5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859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1B66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11F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AA1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3D5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1A6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2ED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38A1F951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765E7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5EF5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Hajtások</w:t>
            </w:r>
          </w:p>
        </w:tc>
        <w:tc>
          <w:tcPr>
            <w:tcW w:w="700" w:type="dxa"/>
            <w:vMerge/>
            <w:vAlign w:val="center"/>
            <w:hideMark/>
          </w:tcPr>
          <w:p w14:paraId="34FF3C2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B275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41AD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159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274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233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F0EF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27D4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0D61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772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A5B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1508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5DF5CD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D8D3B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F83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4F0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BD4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3A5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DE8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19D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DDB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A81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7BD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69068C2D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8E664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AF43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Keretszerkezetek, hajtóművek, szivattyúk</w:t>
            </w:r>
          </w:p>
        </w:tc>
        <w:tc>
          <w:tcPr>
            <w:tcW w:w="700" w:type="dxa"/>
            <w:vMerge/>
            <w:vAlign w:val="center"/>
            <w:hideMark/>
          </w:tcPr>
          <w:p w14:paraId="53CD302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BD92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9AB6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886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B3B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8E8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D1E1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BE0F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F60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1F5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756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10E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217DA6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22C07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F6D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B40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26E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8AA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AA7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7EF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E52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2E6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EF15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2C73F483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3C83F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A0ABD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Statikai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7DEC7D7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971B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FFFC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2CA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50B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EC6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4CA5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6D06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A442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5E3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21B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61FA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6DA00B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5AEFE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184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05B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285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8F3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508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FFB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320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05A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D5B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21CCCE0E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778238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F8A98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Tartók statikája</w:t>
            </w:r>
          </w:p>
        </w:tc>
        <w:tc>
          <w:tcPr>
            <w:tcW w:w="700" w:type="dxa"/>
            <w:vMerge/>
            <w:vAlign w:val="center"/>
            <w:hideMark/>
          </w:tcPr>
          <w:p w14:paraId="1C8C304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25E3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9FE8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E85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399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21D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6377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F198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57D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E17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7B2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F80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6CE0B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AE29D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739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0FA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19B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77D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FD4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011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5BF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125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436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05C9AB0E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909A8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9435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Szilárdságtan</w:t>
            </w:r>
          </w:p>
        </w:tc>
        <w:tc>
          <w:tcPr>
            <w:tcW w:w="700" w:type="dxa"/>
            <w:vMerge/>
            <w:vAlign w:val="center"/>
            <w:hideMark/>
          </w:tcPr>
          <w:p w14:paraId="5ADA973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E6F8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DD43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7E1C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4F4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AFD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5B50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81B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7178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46B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E9D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951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2F7035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481AE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C61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575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4AB7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E54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A03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AF7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AA5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6E4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31D5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37A421B9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4B3F2A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71D8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8931C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BB18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AE7B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07D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3C1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16C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1D9F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6F76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1C5D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B57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7B8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F5C7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0574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4698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A8D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733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3C6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450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FD6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44B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C3F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E98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6C02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F41D2A" w:rsidRPr="00F41D2A" w14:paraId="077680C8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AE91E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20CA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Metallográfiai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710D9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7741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0784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17C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43D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F44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6872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0659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AD47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BC2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2F7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ECE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B51A4A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26B4B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FE2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07D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918F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AB6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A24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5B7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20D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ABA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A498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5796CB56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8372D5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D2E3F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ötvözeteik</w:t>
            </w:r>
          </w:p>
        </w:tc>
        <w:tc>
          <w:tcPr>
            <w:tcW w:w="700" w:type="dxa"/>
            <w:vMerge/>
            <w:vAlign w:val="center"/>
            <w:hideMark/>
          </w:tcPr>
          <w:p w14:paraId="607FEBD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86AB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6E7A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8F6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7FA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018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9A92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F5D8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8E3A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5BA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DBE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CB1F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07389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6AC6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5A7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A73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1EE1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413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108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E39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4A1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0EA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CD64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41D2A" w:rsidRPr="00F41D2A" w14:paraId="7D206940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F038DE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68248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Nemfémes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744DEC5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70A0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C148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334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E8E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5A4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2628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EAD9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9DA1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E14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F8B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948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9D9A8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1EF74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204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2B1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3CA3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4E7D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8CF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7EE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6D3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F92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BBCF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117EE91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72C4C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F3919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Tüzelő- és kenőanyagok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2B25D18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E524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A8D7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A4D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586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6E9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F5E6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9C61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4EED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9DF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DEA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8A3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78C6A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E39E9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719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A36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775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312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92F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D73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2FE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D0E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FFEE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39EFF424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CC131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942D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1B0BD5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5BCF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3629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436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93A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BF4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A0D3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DB19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80FD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E4F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7FD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19B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7D86CF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DA34B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57E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58B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EB9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724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980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D6E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5E3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857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294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410014D7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575E3B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AEC1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Agrárműszaki alapok szakmai gyakorlat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46C3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BAB4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A85E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27C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622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B91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EE42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7621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EBC7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4FF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9CA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C73C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77B6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B30E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2C1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B71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7FA7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8E6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384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A0E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CE9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849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B54A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F41D2A" w:rsidRPr="00F41D2A" w14:paraId="3B4088EB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2C45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6333B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Műhely megismerése, előrajzolás</w:t>
            </w:r>
          </w:p>
        </w:tc>
        <w:tc>
          <w:tcPr>
            <w:tcW w:w="700" w:type="dxa"/>
            <w:vMerge/>
            <w:vAlign w:val="center"/>
            <w:hideMark/>
          </w:tcPr>
          <w:p w14:paraId="74C2A0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937B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FD8D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34F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F94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E3C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90C0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2FF1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5717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CE1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990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29EA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D02D7D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203F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5F7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3E4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0B3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985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627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195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07B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8AE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4FA3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574B0D76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D17F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0CB3D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Fémipari alapműveletek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1F5B17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9E2A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C122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BFF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28B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C7F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3845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BC46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EB6D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3F4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541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144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66DC27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E5644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593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896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64D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A41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115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CB0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771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FC3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BF4F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F41D2A" w:rsidRPr="00F41D2A" w14:paraId="7B486A57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55040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C1D0C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Kötések</w:t>
            </w:r>
          </w:p>
        </w:tc>
        <w:tc>
          <w:tcPr>
            <w:tcW w:w="700" w:type="dxa"/>
            <w:vMerge/>
            <w:vAlign w:val="center"/>
            <w:hideMark/>
          </w:tcPr>
          <w:p w14:paraId="007252F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E548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1AA1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F0C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7CC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78C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F595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8538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E6C7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8F1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0E2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478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4F1FC62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0177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9C3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01F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C5E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430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922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9FD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F10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ED5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87B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18CC4A16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424852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14818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35BA14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BFA0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787C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3D3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D97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AE8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C7CF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6E36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1BC7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3A2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C64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49D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E8EDEC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0555C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98D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D68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13C0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143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8C4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675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881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A17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83C2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583B67A6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042E8C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EA3D9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Korrózió elleni 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2249B56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C016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381B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06D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627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8B2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B512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8DE1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1F77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96F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649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EF9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75A9C7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30C4D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C36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401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72CC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389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CC9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96E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81F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F32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27B4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08A0ACD3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A04281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81E9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Melegüzemi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technológiák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6ED729B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68F5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8FBE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005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BD6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73F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161A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1543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C01B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A90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827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333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3D8B79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0894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34E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6E2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E014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025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360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AAC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B8D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134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3BB5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59D78E15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712DB7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7A42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Lánghegesztés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725B625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D7CE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139E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34A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368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621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1CB5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7C45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788C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325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641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2A6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47E151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FD22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E73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2C5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EE2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019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D1B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E0D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54D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010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97A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7D2CB9FE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D72AF1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B4020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Ívhegesztés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5BBEF6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0B0C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E635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840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226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B33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B7B0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FCCB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0D04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06B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D38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050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016296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408AC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7B2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029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4A5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8712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17C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9C0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C60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C25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5D87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41D2A" w:rsidRPr="00F41D2A" w14:paraId="48DBD4BB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7E833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17C99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Hajtóművek szerelése,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459D6D5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7861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2EE2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108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C0F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2BC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D9A4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9526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E02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191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4E1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17E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65EC9F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76D68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001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7A3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947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493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ADA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2EF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010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FEC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3C0D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5322294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7CE46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51F3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Gépi forgácsolás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00F9E0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24E0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B5A8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65E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363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D6C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A124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27B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3D23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9B1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56D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550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50E3E6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7BAF6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419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3D1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32C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CD9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02E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714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159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A09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1FD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2596EC40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97A8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391F4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Köszörülés</w:t>
            </w:r>
          </w:p>
        </w:tc>
        <w:tc>
          <w:tcPr>
            <w:tcW w:w="700" w:type="dxa"/>
            <w:vMerge/>
            <w:vAlign w:val="center"/>
            <w:hideMark/>
          </w:tcPr>
          <w:p w14:paraId="6B72F9E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EA1B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39CF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74E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794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D4B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2395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206B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B96B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780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B73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210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E81880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4C6C8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EB63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CB9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345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BED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199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399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298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4A2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9B44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0475F2FB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9F21D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5CF83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Esztergályozás</w:t>
            </w:r>
          </w:p>
        </w:tc>
        <w:tc>
          <w:tcPr>
            <w:tcW w:w="700" w:type="dxa"/>
            <w:vMerge/>
            <w:vAlign w:val="center"/>
            <w:hideMark/>
          </w:tcPr>
          <w:p w14:paraId="31AA11E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7D4A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9EB3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BB4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97F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C1F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2F06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1345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4D9A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F68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77E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E1E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3CB0CD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BEF1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F58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AEE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30A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753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A7B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6E4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50D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EDA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08E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41D2A" w:rsidRPr="00F41D2A" w14:paraId="4825B7D5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F745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2784D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Marás, gyalulás</w:t>
            </w:r>
          </w:p>
        </w:tc>
        <w:tc>
          <w:tcPr>
            <w:tcW w:w="700" w:type="dxa"/>
            <w:vMerge/>
            <w:vAlign w:val="center"/>
            <w:hideMark/>
          </w:tcPr>
          <w:p w14:paraId="3F1FB32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2895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FBD0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8239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BE8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462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F0D2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BCF0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58CB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152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741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145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2AD865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072B7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B64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1B3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C092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68D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14E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1D0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755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E5D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47B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</w:tbl>
    <w:p w14:paraId="1E29E950" w14:textId="77777777" w:rsidR="00F41D2A" w:rsidRDefault="00F41D2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F41D2A" w:rsidRPr="00F41D2A" w14:paraId="2FD5029C" w14:textId="77777777" w:rsidTr="00F41D2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A0A4A2E" w14:textId="1DD56254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10975-16 Agrárműszaki erőforrások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CCC4D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Erőgépek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5A754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59E7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1928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62B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70C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9E0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08A2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406E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CEC7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2EF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D52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2E9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4BDA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1031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7A2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3D2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8FA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CF7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B31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AB5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368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455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870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F41D2A" w:rsidRPr="00F41D2A" w14:paraId="647D8F1C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9D1E95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F1CA8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szerkezeti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AF39D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DBAB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6048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375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FEC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013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0AFE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C820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162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45F2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A80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BAC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DA6A6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3E7B2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837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149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A99A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E04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EF9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0CA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73B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BFC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B28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3F92FFF8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FE80B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FDB2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működése</w:t>
            </w:r>
          </w:p>
        </w:tc>
        <w:tc>
          <w:tcPr>
            <w:tcW w:w="700" w:type="dxa"/>
            <w:vMerge/>
            <w:vAlign w:val="center"/>
            <w:hideMark/>
          </w:tcPr>
          <w:p w14:paraId="76C695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66FF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5D27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632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FA2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216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350A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D27C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0276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DC8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CB8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9BC0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B29A2C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5640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630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2B3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BF5D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1F0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A4E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E72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B26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5E5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9DD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52EA12D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57294B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C06FE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tüzelőanyag-ellátása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4C928E1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6214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CC52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882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020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A7B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E847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19A7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4923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1B0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64B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BEFB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3C71F4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06F8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532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F2A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D370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1D6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1EC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CDB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816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716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975D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30797F3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8E2D1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79AF1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szabályozása</w:t>
            </w:r>
          </w:p>
        </w:tc>
        <w:tc>
          <w:tcPr>
            <w:tcW w:w="700" w:type="dxa"/>
            <w:vMerge/>
            <w:vAlign w:val="center"/>
            <w:hideMark/>
          </w:tcPr>
          <w:p w14:paraId="473FE6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8B8B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77B4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B71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9D7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68E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2E5C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97AA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7790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FB3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715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9F89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25C341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4646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6B2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1D4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DA54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A2B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42D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B3B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970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C17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A380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FB8412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1229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C6BA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kenése és hűtése</w:t>
            </w:r>
          </w:p>
        </w:tc>
        <w:tc>
          <w:tcPr>
            <w:tcW w:w="700" w:type="dxa"/>
            <w:vMerge/>
            <w:vAlign w:val="center"/>
            <w:hideMark/>
          </w:tcPr>
          <w:p w14:paraId="49E2FB5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D122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1BF5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B179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7C2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1BE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3AE5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8ED5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B365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AF5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78E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E86D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9CC99C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34018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B14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A9D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0515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7E9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955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1C1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967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19A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E5EC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277466C5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AA7CF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C3EE0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Közlekedési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18F65F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47DC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EB61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4BF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363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C04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6151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6DDB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95F6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815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1D2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06E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2E6ED7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4B193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2F1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0EC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63A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FB4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E03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D99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4E2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195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6A0C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F41D2A" w:rsidRPr="00F41D2A" w14:paraId="3123701E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7974FF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E3534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Agrárrműszaki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erőforrások mechanikus teljesítmény-átvitele</w:t>
            </w:r>
          </w:p>
        </w:tc>
        <w:tc>
          <w:tcPr>
            <w:tcW w:w="700" w:type="dxa"/>
            <w:vMerge/>
            <w:vAlign w:val="center"/>
            <w:hideMark/>
          </w:tcPr>
          <w:p w14:paraId="25FEAC8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2C7E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0ED8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7E8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E3A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EC8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218C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0F99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853F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1C5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A18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BB1F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9A41A1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896C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662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B6A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8766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EBF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672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B93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8E08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810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E02C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39E56379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790F8D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A7A7C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hidraulikus teljesítmény-átvitele</w:t>
            </w:r>
          </w:p>
        </w:tc>
        <w:tc>
          <w:tcPr>
            <w:tcW w:w="700" w:type="dxa"/>
            <w:vMerge/>
            <w:vAlign w:val="center"/>
            <w:hideMark/>
          </w:tcPr>
          <w:p w14:paraId="6DDB417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AA4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2E21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26F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851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D04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676E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F97C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1D92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EB6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EA0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0BBF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3CCC15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217BE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AEB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757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017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44E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1C1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7E2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B77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F4B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A47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3AB7B2B9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025E35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9028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Agrárrműszaki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erőforrások járószerkezete és kormányzása</w:t>
            </w:r>
          </w:p>
        </w:tc>
        <w:tc>
          <w:tcPr>
            <w:tcW w:w="700" w:type="dxa"/>
            <w:vMerge/>
            <w:vAlign w:val="center"/>
            <w:hideMark/>
          </w:tcPr>
          <w:p w14:paraId="0D6B959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55CF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124D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9B5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9BE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34F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3BFC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554F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E028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11F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75D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AF8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16CA64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33567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830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FE3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AB7D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9B7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AC8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F32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143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A44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B221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3D19A155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450424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0BFDF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Alváz és felépítmény</w:t>
            </w:r>
          </w:p>
        </w:tc>
        <w:tc>
          <w:tcPr>
            <w:tcW w:w="700" w:type="dxa"/>
            <w:vMerge/>
            <w:vAlign w:val="center"/>
            <w:hideMark/>
          </w:tcPr>
          <w:p w14:paraId="151B4BA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31BB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E0DD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794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B49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52C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961E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292C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A90F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B886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4CD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15F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BD9B0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5BFC2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4F7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05D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17B9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123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99C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AAE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9A5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147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D875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7888FC7C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B4F0BD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86791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Vonó- és függesztő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3BE071D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7B78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DA1A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AE5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6A4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4A6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472A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3437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40F1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54A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ACE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01F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7C70AA2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3C85B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1A3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B9A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4369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46D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70B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F4D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EE2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09C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482A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312CEC2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4B265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0ADD3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fékezése</w:t>
            </w:r>
          </w:p>
        </w:tc>
        <w:tc>
          <w:tcPr>
            <w:tcW w:w="700" w:type="dxa"/>
            <w:vMerge/>
            <w:vAlign w:val="center"/>
            <w:hideMark/>
          </w:tcPr>
          <w:p w14:paraId="6BD4E88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EA99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1679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F0D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59F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963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D0CA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F03C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448E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BC1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0A2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010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0E319D1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64C0F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4AB6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629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9279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EBF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75F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438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959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7AA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F09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F41D2A" w:rsidRPr="00F41D2A" w14:paraId="0DD354A5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236C9FD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3C9E6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elektromos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459577B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1F48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2C60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711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C8D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003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1093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ED63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1A84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61B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99B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59E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B8B1ED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2C25A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E67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099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0C3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6F4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3B0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44C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C2F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257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0243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F41D2A" w:rsidRPr="00F41D2A" w14:paraId="3797DC3D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62E84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75B75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Egyéb agrárműszaki erőforrások</w:t>
            </w:r>
          </w:p>
        </w:tc>
        <w:tc>
          <w:tcPr>
            <w:tcW w:w="700" w:type="dxa"/>
            <w:vMerge/>
            <w:vAlign w:val="center"/>
            <w:hideMark/>
          </w:tcPr>
          <w:p w14:paraId="0F06A2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8A51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76D1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E26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6F8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597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E45D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DF4B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7075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6AB8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5DE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8E2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B386C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4597D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F0B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3DD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0530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21E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EAE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925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F8A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4A1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2E2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20596843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7E8D09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975F8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5F380D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7B98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A426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9FD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76D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F62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F760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45A5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E308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CE5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E8E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5BE4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4F9A0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D4DC4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372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E4E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A850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423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1D6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FB1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1B5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687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828C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5F1EF8FD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2101845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3DF72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 és javított gépek bejáratása, korrózióvédelme, gépek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2E40A5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0CDC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78D1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B19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8F2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9F0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649A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7BB9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7E53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53F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12D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59C3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B244A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01E7E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B87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BC5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0832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39A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9FF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C7F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32A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373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177C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661E37ED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242EAA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312CB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Karbantartás és javítás szervezése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258C26D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BBDE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5B60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068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7DC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BDF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7799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5994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90DC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3CC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F0E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81F7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13060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DB8DC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A73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7FE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12BA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922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A79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45A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286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C90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4C6D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89A76D2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0547E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7680B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erőgépek részegységeinek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4134BB1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F9DC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9AC1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42C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704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252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1B42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E10E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E5B7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C91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BD1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BEA7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2DF89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A710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F2E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C94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528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CB9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C51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EAC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DB6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D5E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3DE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F41D2A" w:rsidRPr="00F41D2A" w14:paraId="1B4D877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8CD0D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838F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Egyéb agrárgazdasági erőgépek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6B305C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6125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F7F7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DD2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F15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9A0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8953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59B3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5002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895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A09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A04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B4EC2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D43B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30C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41E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A7AC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3FF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E03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9C3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504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B48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3549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61CBC49A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85225D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83560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Erőgépek szakmai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387C3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5B3C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3B65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27A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B22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6E5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8E4D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4064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6F4C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DF7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6E7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1E50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02B0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2B27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A86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DE3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3F4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5D6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A01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76D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0DA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5D5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AA3B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255</w:t>
            </w:r>
          </w:p>
        </w:tc>
      </w:tr>
      <w:tr w:rsidR="00F41D2A" w:rsidRPr="00F41D2A" w14:paraId="7AE0B856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1423F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8C1A5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Motorok szerkezeti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ADBAF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E04D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F7C0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899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6A2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924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14F9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BA24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1462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7BB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342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9A20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DEF1A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D346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547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1B2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288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D05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6CD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FB8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2F1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D29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E8D9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41D2A" w:rsidRPr="00F41D2A" w14:paraId="772F843A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0CBA6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5797F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Tüzelőanyag ellátó rendszerek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C6DF8C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EDFB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E4BD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264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BB7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D1D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446B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D03E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0A7F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BFFC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5AE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7189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CBF6CA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B77EC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87A9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035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1DF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0FB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DAB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16B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1BE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6D5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31B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41D2A" w:rsidRPr="00F41D2A" w14:paraId="6B0E63C5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F093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4F5F3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Kenési és hűtési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1C04990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6F3F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D338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6CC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FE1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DBC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F78B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B14C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C838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C78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DB2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735F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0A1C05F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1E556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068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D92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5A47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486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A23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E24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7DB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778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7A0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41D2A" w:rsidRPr="00F41D2A" w14:paraId="67A1267B" w14:textId="77777777" w:rsidTr="00F41D2A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221671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13F67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mechanikus teljesítmény-átviteli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62E29C9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9E9F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533C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64C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573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DFC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5306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3CBC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086E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82F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764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364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62783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EB5A0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88F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4C1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EB69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5D9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248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1D5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738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A50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5DA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416B6938" w14:textId="77777777" w:rsidTr="00F41D2A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2C4E2E4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521B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hidraulikus teljesítmény-átviteli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3EF049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3DAC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0F4C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610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00C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481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C68C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D16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30F0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098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F44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75C2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2A50BE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C6ABA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426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5EB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76B6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193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FB9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C71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D6D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28E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64E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449E5912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0B05E6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21DC0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Vonó és függesztő-szerkezetek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4302A6C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C4D6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6759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F91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DDD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896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C659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748C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3355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C61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521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C6C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9B50EC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04493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8F4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278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D3EF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4A4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6D3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C24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685E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99D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E91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770FCC5B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9CBF1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FEFB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Járó- és kormányszerkezetek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241577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9316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CDED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BB5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E4C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158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F441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7E13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C535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9BA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225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28A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037634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E9527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E9D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080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07BB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3C0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EC4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695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ED6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4BD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A063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14A126FB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1FB17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E856E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Biztonsági ellenőrzés és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7259F3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DE14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C4ED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2DA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796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3BB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E53F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B888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6C2C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F74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971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479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720A0D9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B91E7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1D0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B79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0D9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EE0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75A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E58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7A1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BCC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DF8F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F41D2A" w:rsidRPr="00F41D2A" w14:paraId="03326633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56121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46A68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Alváz és felépítmény </w:t>
            </w:r>
          </w:p>
        </w:tc>
        <w:tc>
          <w:tcPr>
            <w:tcW w:w="700" w:type="dxa"/>
            <w:vMerge/>
            <w:vAlign w:val="center"/>
            <w:hideMark/>
          </w:tcPr>
          <w:p w14:paraId="036FDEB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C0D3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91C7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299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15B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F5B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EC27C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591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58E9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752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A6D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CB8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09360C6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85DA5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684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3E7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560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568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84C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9D8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66B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525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7F0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F41D2A" w:rsidRPr="00F41D2A" w14:paraId="634A80A0" w14:textId="77777777" w:rsidTr="00F41D2A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3F87643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1C092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erőforrásokon és munkagépeken alkalmazott fékszerkezetek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76978A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A0F5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E5C8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CE8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87A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1F0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F652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C6D2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84BE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D5D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B6A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F0B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0BCD0E0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A0F34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183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0FD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7C05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0D1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69C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7F4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125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2A5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863F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F41D2A" w:rsidRPr="00F41D2A" w14:paraId="5B9CA780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C355C3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1F2E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Agrárműszaki erőforrások elektromos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553B54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304D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22C6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6D4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E7C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597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36B8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51D8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EE6E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E4B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485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763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vMerge/>
            <w:vAlign w:val="center"/>
            <w:hideMark/>
          </w:tcPr>
          <w:p w14:paraId="21123A5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5600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EDA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D1B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C38A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CF2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FEF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827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65F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C3B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862D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F41D2A" w:rsidRPr="00F41D2A" w14:paraId="75D803B2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3D2C18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5629D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Egyéb agrárműszaki erőforrások kialakítása,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6F8FC48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72EA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9FBA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425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B62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621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A0C5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59E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5627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F79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6DF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32E5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AC784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8E8C2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306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A29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1FDF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380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4EE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ECF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7FD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F04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A64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41D2A" w:rsidRPr="00F41D2A" w14:paraId="6149A366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B12BDB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05380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erőgépek részegységeinek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784231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6218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4246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20A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416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160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AEF4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EC25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6D24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2E7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2C1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93B9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4739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8155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601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15E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AC6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BB4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B7C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2CA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C3A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660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8F29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F41D2A" w:rsidRPr="00F41D2A" w14:paraId="47361BE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10E629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E8E8D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Agrárgazdasági erőgépek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253A2DF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033C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3B4C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C15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041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66A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05E8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C498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268A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83F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7A1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A952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BE762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C7621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A5D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889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7E8F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DF9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B89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BA5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FC5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4D1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7518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F41D2A" w:rsidRPr="00F41D2A" w14:paraId="39134E92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1DA64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5284C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 és javított gépek bejáratása, korrózióvédelme, gépek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22BC5A1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D879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CB1A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4FB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24C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515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DCB7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75AA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1B3C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278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D5F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85B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FE217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56D7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BB5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732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71C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97B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F6D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F1F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BC3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97A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84BB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F41D2A" w:rsidRPr="00F41D2A" w14:paraId="0C801E61" w14:textId="77777777" w:rsidTr="00F41D2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4BA14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11049-16 Mezőgazdasági termelés gépei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B909D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Munkagépek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2BA7B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174E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35B3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26B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F02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AE1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D461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9A7A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62BB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B96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A44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32E4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6560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02D81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FD0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01A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7D9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B33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851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B35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D6A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4D4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DD15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</w:tr>
      <w:tr w:rsidR="00F41D2A" w:rsidRPr="00F41D2A" w14:paraId="4D5C6CA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1A3A1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336FC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Tápanyag visszapótlás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0F54F77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A5A0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08C2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007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24C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BFF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E28E6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14C4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CD65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BD9D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3EC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A2A0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7F5A0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25D98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78E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0F8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C9BC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EA5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C00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CCA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496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843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7CD7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333513E0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DC222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B394A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35A64A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D4CF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1946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315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B04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176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1D85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991E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4561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413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39D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DB63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B8F89F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AC4C7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ECC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563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C32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F62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4F1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156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508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4D2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13E4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F41D2A" w:rsidRPr="00F41D2A" w14:paraId="7FABDE6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64859D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AC0C7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Vetés, ültetés, palántázás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1366E5E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8EC3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EC3E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788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95F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A76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0653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C608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50E1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1A6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79E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83A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FCD2B4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0286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64E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1DB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E18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7F3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65A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C1E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CA9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2B1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030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315F5B06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F813E2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3B86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Növényvédelem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32A8F4E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C82C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4D77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E54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B52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495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8DB6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92A9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8136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18A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BA8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DB05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3E7DF7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7FC4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182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608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42F8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556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E66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02C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558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3CD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AA25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20A6751C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233CE9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88854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Öntözés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786D4D7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414D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4648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076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FA2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D46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1D7A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F21D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525D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CC0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216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8FA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C40D9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4A338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845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599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9F7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62C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12A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A4E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602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018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E63C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41D2A" w:rsidRPr="00F41D2A" w14:paraId="4DAF1D6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E764E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17A2F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Szálastakarmányok betakarításának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9D32FB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DAB8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D88C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BE1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3AA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060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FE35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61A1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326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6D3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60F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B5C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9EB54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9C741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EDC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E45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13C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EDC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A46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E9A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B16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DE2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87C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5F00398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2075BF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5F2BD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Gabona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01223B5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4B36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84E0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C46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AD9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5B2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CA88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F417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48EC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C14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EA7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5AC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EEA2E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EC058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DF4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04D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65C6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085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A51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F47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AA9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160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071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44E79E6D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ABE1A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FBEBC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Kukorica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1D9108A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060D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38BE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4AC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D50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D9B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05F9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404A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7FD5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078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A12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F36A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365BD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6E18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963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1FE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8CA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2DF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3B0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D0F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6EE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DD4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C40B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41D2A" w:rsidRPr="00F41D2A" w14:paraId="18B62445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B58CC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E54A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Szemes termények utókezelésének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E62967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344F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D1C8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F3C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28E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E64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B8F3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52C5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771F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9B3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0D5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D67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30ED0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02616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EFB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473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B91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2A2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B34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462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0E5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210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BF5F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658A712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E9A34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EB25A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Burgonya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040F6A6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72C8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8BDF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C31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FA1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0DE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33C1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96CC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255E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E06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EE0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C82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31321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5B0EC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377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4EB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943F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920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2B4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A9A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C93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1E8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281A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5AAECE5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B24EAA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4A9C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Cukorrépa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358203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D861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2159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468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1F9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EB6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8B46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10E9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E6E8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778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2A2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A27E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EAED3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9AF82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F9B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636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266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FA5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0CA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7F7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152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109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5003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0EAEF2A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2E33D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87E2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növények betakarításának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3A0FCE6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6E31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60F9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9AD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448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872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97D3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A31A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408C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8A6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CB9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317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BA46E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40198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181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063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6449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EEF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6C5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A92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AC4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E7C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2AE5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1422260D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89F31B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43969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Zöldség, gyümölcs betakarítás és feldolgozás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1F51FE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D4F2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6F8F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F01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AF4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F99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AE82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CDC8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9CD4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630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518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38BC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917A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0FE8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972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FBF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6EFC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F86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65B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C52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9F1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928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380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7438664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D1A7CD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332B5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Szállítás és anyagmozgatás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21201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CD3F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17BA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BC4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04A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93B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AA29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116D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A434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D20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4D0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E0DD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9504D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E8950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A52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5CA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CB0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391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215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719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768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62E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9E5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213762F6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2B8AF0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1E5A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állattartás épületei 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1184E55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5ECF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4BA2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538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777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AC2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A792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AC69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576E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53D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5CA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91C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21180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A32D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9C9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3BC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142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652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E87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A4E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B13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7DA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A586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1739B5C5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4DC37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55BBC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munkagépek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4711378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8D05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077B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E49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EF2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EB7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EC67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4EBD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C155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85C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6CA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969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14842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1F2E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E80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4D7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97B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6325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DD2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8D8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4E7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67B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EE4E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71D640E9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1BFEFAA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E248A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 és javított gépek bejáratása, korrózió védelme, gépek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47094DA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F437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FF99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59C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F64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17C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197B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AC57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B5F2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1C0C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361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8196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68A4A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82B8B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561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2CD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FAF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CF8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529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CA5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65B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3E3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4284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4EA9CB40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438527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3F9EC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munkagépek részegységeinek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1BB6B5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12F9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0D87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E47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3C2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9FC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0765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CEA7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0F5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4A9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717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2DE9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55890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76BCE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A42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341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EA73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6F84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9BE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B08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E38A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349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6DA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09EFAF92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E733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A28EB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Munkagépek szakmai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94A3F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70FC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8E50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715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F30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0EA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E338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FF37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FD1A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F51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D79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CE9F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DAFE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53EB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EA6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DF6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A0F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8D7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CB6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D7B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756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C1F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2C2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F41D2A" w:rsidRPr="00F41D2A" w14:paraId="4B3031D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2F1BF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51188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Tápanyag visszapótlás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672754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DBE1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781E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C3A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46C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88A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5811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AEE1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1750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AB4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810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100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BC16B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C0A6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525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76B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FFAB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8D7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A52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1FE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7BB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8B2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BFB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3161ADFC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F4D8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1CC6F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909DC8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5D14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E7A7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D13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C40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61D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A67C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76E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221C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AAE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7A0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324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76D7A8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01AD3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EBE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531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F77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A92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CC6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D33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89B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6EC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529D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1CFD082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B5C779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6483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Vetés, ültetés, palántázás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C1835D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D6E6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6320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ADB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25A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A16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B460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E189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6F87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80F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965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C99E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D26AE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5B973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563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BF1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EB1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BB9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BCB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7A1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AF5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CA5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46A3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5532A5DD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22F89C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C572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Növényápolás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05C8949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F856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1AF5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A55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080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161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8218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0380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5F32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653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D09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D767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AEA35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BD080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938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8B9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28BD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BCE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0DD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097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C5B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5C4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5D31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870AA47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311F83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6B084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Öntözés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C2A5B0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F2C1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089A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ECF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7AB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7F2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11CE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3BB4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962B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3FD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A67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D73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E108D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1E14B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DE2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785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F8A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3BD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76A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ED7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9A0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DDE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E27A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64203D2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4114C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C6C58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Szálastakarmány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109383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2CD5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1238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D57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286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70F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3E41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435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85D1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F92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216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371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40607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C175E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4A2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130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67D2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FAE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2D0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66D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481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152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5D80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5A26E28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D6FC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9EB3B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Gabona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86176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12CD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521F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EBE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0D0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506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816A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DB1A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9765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2183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F05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D0D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0B53B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9795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E6F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AA1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E866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CB6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665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0F4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1CD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862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55DD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37A0A29A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0CD78B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9BC66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Kukorica betakarítás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416A4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B64D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D12D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1C3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594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FFD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EC89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5C79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AE59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DA4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9FD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F2D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5341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F459E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AEC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0B0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63D5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145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0DB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546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A37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14F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30B5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68C34CF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88AC6F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FF9D1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Szemestermények</w:t>
            </w:r>
            <w:proofErr w:type="spell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utókezelésének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F3B41E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5BB8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BFC7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47A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AF9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E8C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72B2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29EF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E2EB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75E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9B7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F915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B8212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DBFF1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561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938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EC9A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1A6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DC9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954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BDE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1AB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02C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FE0801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6CD59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4A88E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Burgonya betakarításának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6772BC3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AC64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9666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4AA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545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171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C38C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FBD9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760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AB2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CEA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78B9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7EB1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7D4A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F96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70F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68F3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691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67D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90F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AB3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92E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034E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72D9EE7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29E1C0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A67BE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Cukorrépa betakarításának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3BEB552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2FD2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B961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661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72A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6DA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8C24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5A65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FF9D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9E3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A16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3BB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3AAF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68A61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985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98C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21B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81A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36C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54A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35B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03D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FBD9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4DF602D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D9DAB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CD670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növények betakarításának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6F530F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6500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BFB7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586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512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151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ED88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60B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3EE1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C89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90A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248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20BB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CA64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352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637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A93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BAD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9AC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540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3BE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27A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B305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5E473E23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1D824F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0EBAF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Zöldség, gyümölcs betakarítás és feldolgozás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C26BE2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5937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C473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C99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1F9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E94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3C1F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9AD8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6F7D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119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335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6E4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2D666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BD2F4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C0F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AFB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20E6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971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8C3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AA6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75C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16B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5559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380D88C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27B7C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C333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Szállítás és anyagmozgatás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FA2459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54B8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39CF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E86A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CAF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6E7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7A8D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9CE9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A92D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48B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177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D7F8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36B782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EE888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87A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57F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7F0B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CD5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7F4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DB3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A55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5E6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5F10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1574C59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449B5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087E7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állattartás épületei 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1E9AD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C3E9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D419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FE3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F55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8F7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7D9C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D724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AA28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FAF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74E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971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A2159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23D1D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633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301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046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E13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32C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D3A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3A8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56D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88E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0500BA2C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BCC59F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A4301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munkagépek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1AD600F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F065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63F1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E92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F5E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FD3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FE16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C222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C25A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3E5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EF0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D15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C0F0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E6F3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2EC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DD9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C2E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338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93C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FAF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54C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E67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A416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1FAFB28D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7F2D2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945BA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 és javított gépek bejáratása, korrózió védelme, gépek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1B8CA3D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75E2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7FCE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D0C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253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79A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2DFF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BE60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7718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101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F57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398D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EF882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4773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476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CD8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23E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B9E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B9E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D98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6EC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9B7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FD76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1F337AEC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261918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17EA3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munkagépek részegységeinek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048200F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6C2F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79ED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74E3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13E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A3A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D934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B245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2547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DB9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263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2D81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D98CF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026E8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6CF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EF8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E85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641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924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F7C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B9D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7E4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B4E1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</w:tbl>
    <w:p w14:paraId="1814738B" w14:textId="77777777" w:rsidR="00F41D2A" w:rsidRDefault="00F41D2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F41D2A" w:rsidRPr="00F41D2A" w14:paraId="7EC39599" w14:textId="77777777" w:rsidTr="00F41D2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4FF7BA4" w14:textId="48E86FC3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11050-16 Gépek üzemeltetése a mezőgazdaságban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36F62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üzemeltetése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F8D28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5C7D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514A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3A9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A4A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72F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705B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7239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0295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0D9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AFE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34AF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4955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5EAC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476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298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6B0F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E0A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290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395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F05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3D5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3BE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F41D2A" w:rsidRPr="00F41D2A" w14:paraId="3ABC2AD1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04EFA4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E36A3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Tápanyag visszapótlás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F6E178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891F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980C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37C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C62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A16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BF61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FEF0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5D6E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0F5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DBA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7010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3DEBF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93028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4E9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CB8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432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52C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3BE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2AA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66D2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BA2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6D8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41D2A" w:rsidRPr="00F41D2A" w14:paraId="789B60B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C36C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28CB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324D18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867D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7D51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854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FFD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CE7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9D9C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7BCF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C2BB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57E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348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CC0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E7768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BA930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A81F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110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5D6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986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362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0C4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537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EF4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6CB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12AEBC52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BD9A60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C3C6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Vetés, ültetés, palántázás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CB3E86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E6F9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0B08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F5E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257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5A0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4405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9296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AEFD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379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06D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40E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DCED4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86F5F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7AB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696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E80A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5BF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D09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512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34B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981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AF00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79705D6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7B4D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68BF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Növényápolás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281EC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5A36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E9A4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8ED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EF9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50D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88DF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F900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8F72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967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1DB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333E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00AB5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B9DB6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304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F21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5F1E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5DC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9C6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8D4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CA1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8D1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7812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29627125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6BBC5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95C42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Öntözés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892EC8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88C1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669A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28B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615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119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246B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4B6D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C334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251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AC7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187A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16756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A2412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9C4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000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85D5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4BF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43C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910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BC1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2A2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D7E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5C965DD9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09B634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3D1FB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Szálastakarmányok betakarítása,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7F5B54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380E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8F51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D5C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D92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5AC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AEDC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4022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81F9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FA8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884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032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77C7C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3758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597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132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4A1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37A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D38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E31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354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77F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5E88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5D777F55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F9B22B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900BB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Gabona betakarítása,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A1D622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4AB4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FE5F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CBF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81D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DF9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A865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3D65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6DD1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7DF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A2D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9D5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72E7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2F902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9DE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F15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065E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2F5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1AA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9ED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691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A21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207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2E15CEC1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C5CC8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899F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Szemes termények utókezelése,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0C3869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0EF4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C860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506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009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A9D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3D72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6E36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1F4F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DA8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762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E45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278D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76E4C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2BB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67D1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0AB4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B1D8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FBE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D47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816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711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E367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F41D2A" w:rsidRPr="00F41D2A" w14:paraId="0320E232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5A980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BA606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Burgonya betakarítása,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31093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EDDD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5992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963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C4B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624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98AE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5CA8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A84E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CF7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891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CF3C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593C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6D3C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685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C68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337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AC1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B88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FED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A0E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E0D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C5B0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F41D2A" w:rsidRPr="00F41D2A" w14:paraId="525C2882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F923BD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0E1F8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és egyéb növények betakarítása,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0DCD4B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D933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9285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B74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D90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EB3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33BE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257A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E634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21E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818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6ADF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1042C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DF8CF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089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A80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84B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75E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0C9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1DD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EF6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47C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78A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2B01E203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48AF53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ED3D3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Zöldség- és gyümölcs-betakarítás, feldolgozás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551DD0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98B6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9385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7141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F2C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EBC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03E2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08CE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DE9C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B01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A92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03DD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42E77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B610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103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AF5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56C9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BE4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BB4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9D8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A83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5DF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DFA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26E8F93F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2486A0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1764D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Szállítás és anyagmozgatás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F84094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641D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CF0F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FBB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649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F72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F9AA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06ED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C550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B17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E9F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64DA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21215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0A24A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D37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6BD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84B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9A7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856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36F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193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23B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3AB9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4C1DECD2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2AEAD8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4393A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állattartás épületei és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4584E4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3E28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B63C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A89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A7B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F29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3227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234A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FFFF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1A7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0D2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837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4396C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FB3F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FE1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328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E7D2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745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4F0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88A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674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4DF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3ABA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F41D2A" w:rsidRPr="00F41D2A" w14:paraId="335CD38A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31308A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40031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Gépjavítás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EC3CF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066B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54B4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A531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A2D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109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8C58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1C06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362E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500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E19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A490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93CFA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5752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7F4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3FA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CC2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6EE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B0A9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E45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EFD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72A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9D8D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F41D2A" w:rsidRPr="00F41D2A" w14:paraId="085F6B6D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B2C2A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693FC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Gépjavítás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38BFDBD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6132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DB34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EE2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2A5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204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9E70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5FFC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5B66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C0A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046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D89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FF36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E1500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729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861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073B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220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749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5B2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951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AB6D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D5D5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F41D2A" w:rsidRPr="00F41D2A" w14:paraId="269E226E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FA8EC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910A6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gépek állapotváltozásának formái</w:t>
            </w:r>
          </w:p>
        </w:tc>
        <w:tc>
          <w:tcPr>
            <w:tcW w:w="700" w:type="dxa"/>
            <w:vMerge/>
            <w:vAlign w:val="center"/>
            <w:hideMark/>
          </w:tcPr>
          <w:p w14:paraId="3D49D9E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3958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0E6B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D39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B6B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4A2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8C4D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8B3F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1F6B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95A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1CB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78D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08042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94294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166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E11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D12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3FC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4BD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BF3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691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7AB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369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5120047D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1B9BAAB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F0A5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állapotváltozások mérése, gépek diagnosztizálása</w:t>
            </w:r>
          </w:p>
        </w:tc>
        <w:tc>
          <w:tcPr>
            <w:tcW w:w="700" w:type="dxa"/>
            <w:vMerge/>
            <w:vAlign w:val="center"/>
            <w:hideMark/>
          </w:tcPr>
          <w:p w14:paraId="541ACD4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4184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911A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47C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BB8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BED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E142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B193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7538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073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3FB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F3D0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89AA9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61BC7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907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5E3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2D70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409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690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BB7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1A6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817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A049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41D2A" w:rsidRPr="00F41D2A" w14:paraId="1AE14B81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591E2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E6A9D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Gépjavítás technológiai eljárásai</w:t>
            </w:r>
          </w:p>
        </w:tc>
        <w:tc>
          <w:tcPr>
            <w:tcW w:w="700" w:type="dxa"/>
            <w:vMerge/>
            <w:vAlign w:val="center"/>
            <w:hideMark/>
          </w:tcPr>
          <w:p w14:paraId="210E77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0FD2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0853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770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65A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E25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5607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61B1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EB96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B1C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08B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984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78296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D91D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E29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1DF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0F4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EF9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666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849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1A7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0FC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5932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41D2A" w:rsidRPr="00F41D2A" w14:paraId="301AA99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01A4B3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C51F8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Gépek üzemeltetése szakmai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4584D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A1E2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884CE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B7B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797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16A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2D07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9232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9E79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16C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F3B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0B0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4A18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8BB9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76A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2D2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51C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AF7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237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FB1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C4E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51A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3AA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</w:tr>
      <w:tr w:rsidR="00F41D2A" w:rsidRPr="00F41D2A" w14:paraId="4FFB4DE5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9E913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9428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Tápanyag visszapótlás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47DD2E6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4A35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F65A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994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FEA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330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C938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80C5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2C35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288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C10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C54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CCB7A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AE29F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D51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7F6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05E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8A4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7B3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CA49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791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168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4E9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450611C4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6E828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78D00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CD20B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20DD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D077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870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977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A98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77BC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803B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70DF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857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584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0E0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1F86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6E235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F5F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584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90AA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DE5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A86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88A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E54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BA4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385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11BCA0D9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14E474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4DAD1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Vetés, ültetés, palántázás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DF661B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1058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19E2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E29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78C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C48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8DC6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1572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D1A5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78E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ACF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DADB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35A52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0D2D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6E0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0F3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BDB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2E2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461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A70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BDB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B3C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9F13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7AE8C481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C735BE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999A2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Növényápolás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FBC10A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D7B6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8F91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D45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5DF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739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FA0C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BAB2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4E30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E82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A6C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7B44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F2AA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8EF5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3D6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863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48B1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388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35F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24B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464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ACF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47E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165FD4A6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C792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4692E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Öntözés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37DE28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873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35AE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595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590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72D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264B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3D4A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688F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492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7D7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D9B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379E8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C9D1A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CAC0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FDF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5FC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0C4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F55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EDB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B34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936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EA73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23AD58D9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56D9F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98377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Szálastakarmányok betakarítása,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F95A34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A5D8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5F1F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2A0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E82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7E2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78C5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4655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3C7D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A0A4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A84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1F9B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9433B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905C7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897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E5C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0F7C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7D2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F12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35C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3B8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A1C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11B0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688CE8A7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C364CB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29875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Gabona betakarítása,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63A92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11A1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8061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7BF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16A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F86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E103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4F8B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A4DD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4F6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E7C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44E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E72FC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1FA42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855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46B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E39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D95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736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547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93C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184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5204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F41D2A" w:rsidRPr="00F41D2A" w14:paraId="0BF1F459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0C643A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1D661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Szemes termények utókezelése,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FE2115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C10B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D006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DB2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AAD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92B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2894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E5F4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E893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18C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22A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170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2FC4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99FB6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E08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D4E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A361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456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186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C57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8E0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672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B5F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03D0A599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C37A9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7E369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Burgonya betakarítása,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B01551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2A0E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6BBE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84A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209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BA5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D39A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D9E7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95E7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F89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C3F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6B2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3F39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92B4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D92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AF0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945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89B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578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CB1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DBD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E0C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D34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5339FF93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66D7EF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AC1C1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 és</w:t>
            </w:r>
            <w:proofErr w:type="gramEnd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egyéb növények betakarítása,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2BED39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C8CA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FC78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0DB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2EB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8CD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F601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A1F7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A3FD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E00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47B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EEF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AD5EC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1A6C4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809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47C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F57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CD0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CE4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2CB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FED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C01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07ED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60E5393F" w14:textId="77777777" w:rsidTr="00F41D2A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730E962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A3114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Zöldség, gyümölcs betakarítás és feldolgozás gépeinek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37DB037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2201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92B2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2B1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68E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E9B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AA5D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BFE9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7D0F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FA7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9C6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9A60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7FB8D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E3D8D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19E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291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2DA3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FBD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53B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5F3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A70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F6C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CF5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F41D2A" w:rsidRPr="00F41D2A" w14:paraId="2BDC42ED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4D2178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DE6B1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Szállítás és anyagmozgatás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1C0312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2A2A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B572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568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4D2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D5B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F0FC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04A1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BB57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1BB6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C74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6DAB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65013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EB51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0C4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12A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110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D76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45D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9C2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166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F03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96AF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752D0885" w14:textId="77777777" w:rsidTr="00F41D2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C00419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E1CA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Állattartás épületei 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11E84E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DD16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C5D5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9E25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340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EE0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6DBF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54CF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ADF4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0A2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872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CE4F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48195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00068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640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C27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187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87F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7C5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638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79C0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AB3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219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44067284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BACDE7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DF30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Gépjavítás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3A4EE49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A3F3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C471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6C5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C9E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FFF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1A59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FA4A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0AB3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E7F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F01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AE887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B6AE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4B7A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815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448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07F0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E34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B60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F6B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0D0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DEC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DFCE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F41D2A" w:rsidRPr="00F41D2A" w14:paraId="27FEFBE1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6641A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4A43B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gépek állapotfelmérése, diagnosztizálása</w:t>
            </w:r>
          </w:p>
        </w:tc>
        <w:tc>
          <w:tcPr>
            <w:tcW w:w="700" w:type="dxa"/>
            <w:vMerge/>
            <w:vAlign w:val="center"/>
            <w:hideMark/>
          </w:tcPr>
          <w:p w14:paraId="0114AF6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98E5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A14B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9EA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8B8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34C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0E01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6050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0658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A8B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831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77E8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266C0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0BE6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9568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361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A3A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3BD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B71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07F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C13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447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7D8F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F41D2A" w:rsidRPr="00F41D2A" w14:paraId="61D7145D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C11BA9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2FC9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Gépek javítása során alkalmazott technológiai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775CEDF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224E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1799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965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D8C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1C1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8920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B936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6F3E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EEE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354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859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3B4FB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6E0BA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2D0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02F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9EB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AF6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E06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8FE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8E5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CA9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BEAB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</w:tbl>
    <w:p w14:paraId="409E5E44" w14:textId="77777777" w:rsidR="00F41D2A" w:rsidRDefault="00F41D2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F41D2A" w:rsidRPr="00F41D2A" w14:paraId="28F3C0D6" w14:textId="77777777" w:rsidTr="00F41D2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3352F7F" w14:textId="63A15DF5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11908-16 Mezőgazdasági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6BCA5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Mezőgazdasági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43E56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791B7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1EF0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F9D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2F2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CD4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F355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26C2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0D95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2024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BF8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E690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3967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4A61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CA5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46B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860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498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42A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CB5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614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BD9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D36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F41D2A" w:rsidRPr="00F41D2A" w14:paraId="7C4F3B37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A39904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61F3D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Növények életműködése, környezete</w:t>
            </w:r>
          </w:p>
        </w:tc>
        <w:tc>
          <w:tcPr>
            <w:tcW w:w="700" w:type="dxa"/>
            <w:vMerge/>
            <w:vAlign w:val="center"/>
            <w:hideMark/>
          </w:tcPr>
          <w:p w14:paraId="31D5B5A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A6F3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E2FB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681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1F1C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532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31E9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DC97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AE38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285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7CD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0200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ECDAEB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B5742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6FB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101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8617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1C4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3D3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2CB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A2B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DA6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BE65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F41D2A" w:rsidRPr="00F41D2A" w14:paraId="05F6818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69FB4F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EEA85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Talajtan, talajművelés, trágyázás</w:t>
            </w:r>
          </w:p>
        </w:tc>
        <w:tc>
          <w:tcPr>
            <w:tcW w:w="700" w:type="dxa"/>
            <w:vMerge/>
            <w:vAlign w:val="center"/>
            <w:hideMark/>
          </w:tcPr>
          <w:p w14:paraId="59BE1E4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9C54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6269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BD3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074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DE3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BA5E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D6C3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24E5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ACA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9D2B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06B30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80F75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224F0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EAF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04F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20D5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DF7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999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8E7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8068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C95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34DC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F41D2A" w:rsidRPr="00F41D2A" w14:paraId="6C3E061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CD4C6A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D6CD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Vetés, ültetés, növényápolás</w:t>
            </w:r>
          </w:p>
        </w:tc>
        <w:tc>
          <w:tcPr>
            <w:tcW w:w="700" w:type="dxa"/>
            <w:vMerge/>
            <w:vAlign w:val="center"/>
            <w:hideMark/>
          </w:tcPr>
          <w:p w14:paraId="70960AC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2944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43F6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719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AFD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E20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96C5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1A70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4AC0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B63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227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A46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A02730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03AF1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177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04C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236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343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522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260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0AD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F7E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B58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F41D2A" w:rsidRPr="00F41D2A" w14:paraId="5E406E30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7DC8D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8E205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Betakarítás, termesztési módok</w:t>
            </w:r>
          </w:p>
        </w:tc>
        <w:tc>
          <w:tcPr>
            <w:tcW w:w="700" w:type="dxa"/>
            <w:vMerge/>
            <w:vAlign w:val="center"/>
            <w:hideMark/>
          </w:tcPr>
          <w:p w14:paraId="3D7B93B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DE42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97AD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EDD8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40B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714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8076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5E30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7265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3B4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A233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9592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53372C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C7B74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E81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BFD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42B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225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EB4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B7F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35D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241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BEA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F41D2A" w:rsidRPr="00F41D2A" w14:paraId="1708F757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D00E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CD86E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7BD655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E6C7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7A99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A84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130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1F8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73A5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A5AA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8877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120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924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FAC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5F22CC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AD3DB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46F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547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EE68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E74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A3D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F47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4B8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EE6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4F9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F41D2A" w:rsidRPr="00F41D2A" w14:paraId="5B652294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E0587F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3DF3E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Fontosabb haszonállatok jellemzői</w:t>
            </w:r>
          </w:p>
        </w:tc>
        <w:tc>
          <w:tcPr>
            <w:tcW w:w="700" w:type="dxa"/>
            <w:vMerge/>
            <w:vAlign w:val="center"/>
            <w:hideMark/>
          </w:tcPr>
          <w:p w14:paraId="74C2072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9A66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6E25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0F4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4F3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CB5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084E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C2C3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DB3B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D00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45B8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8897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3201F9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69A9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96F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A18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9CF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65D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C56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AD5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555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AF3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85B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41CA7058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1EC605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386B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Mezőgazdasági ismeretek szakmai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37496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BBE8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C70D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FB4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CBD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888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C6AC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CE71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DC8B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DBF9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522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BA2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B114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71E20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9B3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C4B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A99E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A32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447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FB9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6BD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9A4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A5B2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F41D2A" w:rsidRPr="00F41D2A" w14:paraId="142BF4A5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E44A73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D02BF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Növények életműködése, környezete</w:t>
            </w:r>
          </w:p>
        </w:tc>
        <w:tc>
          <w:tcPr>
            <w:tcW w:w="700" w:type="dxa"/>
            <w:vMerge/>
            <w:vAlign w:val="center"/>
            <w:hideMark/>
          </w:tcPr>
          <w:p w14:paraId="1F32AE8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5DE2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C486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796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E87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B9E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68EC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4BA1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6C71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D3A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5A6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9DC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49EFFB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C5FA5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269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A91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2994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2AE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E07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A48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AF5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4A8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336E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F41D2A" w:rsidRPr="00F41D2A" w14:paraId="0A10B92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555295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1EFE4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Talajtan, talajművelés, trágyázás</w:t>
            </w:r>
          </w:p>
        </w:tc>
        <w:tc>
          <w:tcPr>
            <w:tcW w:w="700" w:type="dxa"/>
            <w:vMerge/>
            <w:vAlign w:val="center"/>
            <w:hideMark/>
          </w:tcPr>
          <w:p w14:paraId="430E2C1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BDFB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5C5C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B58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BF4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95D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471A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CBD6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F0CF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479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5F8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863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602C580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3A569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7D7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FFA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7A8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496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C6D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3A7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AD9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0D0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AE55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F41D2A" w:rsidRPr="00F41D2A" w14:paraId="7B02CEAC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E9CC71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8FA69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Vetés, ültetés, növényápolás</w:t>
            </w:r>
          </w:p>
        </w:tc>
        <w:tc>
          <w:tcPr>
            <w:tcW w:w="700" w:type="dxa"/>
            <w:vMerge/>
            <w:vAlign w:val="center"/>
            <w:hideMark/>
          </w:tcPr>
          <w:p w14:paraId="64F6966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F55D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01FD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79FF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945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BFB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5A03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53A2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99B1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D13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7DA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2C54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BB344F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6978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52A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6E4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08CF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DBF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5E9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4EC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13C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D96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61E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47B2F76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BF8C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89791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Betakarítás, termesztési módok</w:t>
            </w:r>
          </w:p>
        </w:tc>
        <w:tc>
          <w:tcPr>
            <w:tcW w:w="700" w:type="dxa"/>
            <w:vMerge/>
            <w:vAlign w:val="center"/>
            <w:hideMark/>
          </w:tcPr>
          <w:p w14:paraId="04F7B21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78C9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E800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2B3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F77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BE4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122E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9DE7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CBB6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98A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472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0D46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A5E292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5E8F9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88C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B08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83F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5C7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97C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760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369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100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EB8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1C993B2B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7C96E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A8ABC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2D300E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D78C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2922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CB4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2DE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AA2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516D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E153F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5FB7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AF1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A57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DC77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3DA228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6B906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E8B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C5B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6D00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ED1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A67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3C1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3C8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A10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AB60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61B85D6F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D7F9D1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BA453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Fontosabb haszonállatok jellemzői</w:t>
            </w:r>
          </w:p>
        </w:tc>
        <w:tc>
          <w:tcPr>
            <w:tcW w:w="700" w:type="dxa"/>
            <w:vMerge/>
            <w:vAlign w:val="center"/>
            <w:hideMark/>
          </w:tcPr>
          <w:p w14:paraId="7BFEEC6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BF40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173A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7C8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6C1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A83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CAC7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6101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791F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8E6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7A4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70D2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54CD3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5CFED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8B1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9B0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D4C0F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A90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94B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51B0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AA7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9913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A443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</w:tbl>
    <w:p w14:paraId="24DFF705" w14:textId="77777777" w:rsidR="00F41D2A" w:rsidRDefault="00F41D2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F41D2A" w:rsidRPr="00F41D2A" w14:paraId="67A4F436" w14:textId="77777777" w:rsidTr="00F41D2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8E55CB0" w14:textId="16931D83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11906-16 Agrárvállalkozási, kereskedelmi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21C55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49BBE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E8C5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DDD5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1E5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E99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0E9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2290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08D77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3EB2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58E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718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ABF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A167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615C0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634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642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8490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5AD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C2C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D68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777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879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F86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F41D2A" w:rsidRPr="00F41D2A" w14:paraId="37E2D53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E39BC0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EFD89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gazdálkodás alapismeretei</w:t>
            </w:r>
          </w:p>
        </w:tc>
        <w:tc>
          <w:tcPr>
            <w:tcW w:w="700" w:type="dxa"/>
            <w:vMerge/>
            <w:vAlign w:val="center"/>
            <w:hideMark/>
          </w:tcPr>
          <w:p w14:paraId="57544C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04E7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2AA9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BD7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940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16A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EBC4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ED1F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E3B4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322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54B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362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4C65B4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CCCD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EFC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ADF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281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36D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F77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433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995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13E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831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F41D2A" w:rsidRPr="00F41D2A" w14:paraId="59AFE775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41A0EF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BC38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DD7FC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F4F9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08B3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4BC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4DA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F70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E390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1E67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73E9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9AA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B08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5D9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0DD7282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2D2B9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D8F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521F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3FB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EC5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DBB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4446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14DA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CF3E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4F4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F41D2A" w:rsidRPr="00F41D2A" w14:paraId="7A4861D1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C4F528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1D51B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vállalkozások sajátosságai</w:t>
            </w:r>
          </w:p>
        </w:tc>
        <w:tc>
          <w:tcPr>
            <w:tcW w:w="700" w:type="dxa"/>
            <w:vMerge/>
            <w:vAlign w:val="center"/>
            <w:hideMark/>
          </w:tcPr>
          <w:p w14:paraId="71D4C96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401C5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8AE8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617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F4A6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599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6F70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3578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4D1D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F41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EA6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EA1B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22D776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4B9BD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567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264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9045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3AC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5FA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612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29C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AC1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32A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F41D2A" w:rsidRPr="00F41D2A" w14:paraId="33F135BA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5DD999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5B24A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Marketing, fogyasztóvédelem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0099135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8815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AE87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12C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E67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C39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27AE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6823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2D0C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FBD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5D2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18EE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77F341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FD6F2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F0C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1C7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1A32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69E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E0C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ACF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ED85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DCC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C6E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F41D2A" w:rsidRPr="00F41D2A" w14:paraId="069196AC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7A6F6D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57660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mezőgazdasági vállalkozások, termékek marketingje</w:t>
            </w:r>
          </w:p>
        </w:tc>
        <w:tc>
          <w:tcPr>
            <w:tcW w:w="700" w:type="dxa"/>
            <w:vMerge/>
            <w:vAlign w:val="center"/>
            <w:hideMark/>
          </w:tcPr>
          <w:p w14:paraId="12F1D3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4E1DF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E17B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EC2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C15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98A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D305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765B4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98A7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FE6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B10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93E3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A8B9C3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F3AC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D03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C4E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BCEA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E2F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9C3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236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860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C2D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A4F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F41D2A" w:rsidRPr="00F41D2A" w14:paraId="4E1E642A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4E00E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84862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Európai Uniós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01B222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FAD1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3646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DBA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34D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256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0309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314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8E48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E8F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61B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49C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256BC4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8280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B62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E14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DE9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E58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DA9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E21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905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E31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466F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F41D2A" w:rsidRPr="00F41D2A" w14:paraId="13406560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EF58C6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19246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alapgyakorlatok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895CE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17F5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2E48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8DB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6D3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E19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E99C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3860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DC64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F12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1D13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302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183B9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B3FC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BC8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9AA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6203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98C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FAB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7B12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4F0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C7F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FE0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F41D2A" w:rsidRPr="00F41D2A" w14:paraId="1C1D61CC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87DCFD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9A6AC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7FE422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3DD7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7E15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FF78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811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350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7109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75BD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F48A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5F20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214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E355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147A57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A3CBA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998F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D41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C1C1F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ADC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C79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323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4FE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60E1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070A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31937C1B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E3D8A9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FB185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00E114F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ED7E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1049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604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40C5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ABD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8150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EAA00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926C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231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5A0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B0E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E868DA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F3F4F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A5A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9B8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333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FEF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621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01B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E26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D57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D79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5A22259C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20CD87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D96A6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 működtetése során szükséges kalkulációk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4CD4DAF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E076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372D8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ABF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37B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18A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7D6E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F2F2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4A87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38B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235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CFF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91C89F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E5AF0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7B7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DA5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D7A1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26D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210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522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BB2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034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11FC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325ED489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B09AD0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3F0FA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74933B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50F1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3B90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A35B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B3A1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F8B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32F7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60677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6D65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12D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046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565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F0B04D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C5F8F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CC0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70F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45A4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F07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F8A2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47E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8C0B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4F8F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1F85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754B6419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0C6B9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88D90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Pályázatkészítési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6AF997C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3FE7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A5288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0FDF1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E43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AD74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414A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D057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BB28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2B3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CCBB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4060A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FC8EED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7E7CF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D4D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E2B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35B0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F29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954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7888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E45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3220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DD63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F41D2A" w:rsidRPr="00F41D2A" w14:paraId="3720E86E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84C1A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923D9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 marketing tevékenysége</w:t>
            </w:r>
          </w:p>
        </w:tc>
        <w:tc>
          <w:tcPr>
            <w:tcW w:w="700" w:type="dxa"/>
            <w:vMerge/>
            <w:vAlign w:val="center"/>
            <w:hideMark/>
          </w:tcPr>
          <w:p w14:paraId="6750F9F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92FA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979B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CE2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60E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D41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AE86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7592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75BB4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EDD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AB2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123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AB4CB8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F0A08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C4F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32B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0A27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990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99C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61F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869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603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B7E6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F41D2A" w:rsidRPr="00F41D2A" w14:paraId="668BA1C3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481A1B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250C6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Adminisztráció</w:t>
            </w:r>
          </w:p>
        </w:tc>
        <w:tc>
          <w:tcPr>
            <w:tcW w:w="700" w:type="dxa"/>
            <w:vMerge/>
            <w:vAlign w:val="center"/>
            <w:hideMark/>
          </w:tcPr>
          <w:p w14:paraId="345A4E2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74C3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723D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F98D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659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459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3DEA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6362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CC5C2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873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B313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4C4E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D59E86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34FE4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AA0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7C63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3BF4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ED9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F20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8088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B94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FEF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EF2C8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F41D2A" w:rsidRPr="00F41D2A" w14:paraId="784E1A3C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5C99F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FB3C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2B4B835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F965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A6D7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393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0E12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BB3B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DB80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ECE1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96C5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0DE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6E6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C09C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84E6F4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10AC9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B2C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365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38B2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7B43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8D2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41D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06564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96B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1337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14:paraId="05D332D1" w14:textId="77777777" w:rsidR="00F41D2A" w:rsidRDefault="00F41D2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F41D2A" w:rsidRPr="00F41D2A" w14:paraId="0447462D" w14:textId="77777777" w:rsidTr="00F41D2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751620F" w14:textId="3F1438C8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11906-16 Agrárvállalkozási, kereskedelmi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2BD9C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54F6D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51 621 01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gram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 vállalkozó</w:t>
            </w:r>
            <w:proofErr w:type="gram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188F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5094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4DF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99E7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259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9954D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58AA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8338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E0A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C20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7F14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3951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FFB6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236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E84D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AB0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8B9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B2A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2E2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B25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A82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33E0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3FFD805D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D5BDA6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D77CA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gazdálkodás alapismeretei</w:t>
            </w:r>
          </w:p>
        </w:tc>
        <w:tc>
          <w:tcPr>
            <w:tcW w:w="700" w:type="dxa"/>
            <w:vMerge/>
            <w:vAlign w:val="center"/>
            <w:hideMark/>
          </w:tcPr>
          <w:p w14:paraId="70D5486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47E41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075C6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04E1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048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8C4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76A2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3E6E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2C57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424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D09E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288D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957E00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3AD43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C5A7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72C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631B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82A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423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223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068D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607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1266C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6014F4CF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323FB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C3E1D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2BCE21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3A10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9F91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9BE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CEA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26BC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41E117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9161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488A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A1EB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869F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5A6E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761EAE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7C7B3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0309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601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8ED67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5E42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F69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EC3C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90A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4913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4A8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05FCF3C7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F00936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228C1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vállalkozások sajátosságai</w:t>
            </w:r>
          </w:p>
        </w:tc>
        <w:tc>
          <w:tcPr>
            <w:tcW w:w="700" w:type="dxa"/>
            <w:vMerge/>
            <w:vAlign w:val="center"/>
            <w:hideMark/>
          </w:tcPr>
          <w:p w14:paraId="6C65FDE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C9E7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B296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AE0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84F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16C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8A67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C1634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09C05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533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C85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CC4A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362932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B4161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0187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687B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4110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BB8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F42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23D4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6D0D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6E3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AE40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0D8940BE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20D78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FA609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Marketing, </w:t>
            </w:r>
            <w:proofErr w:type="spell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fogyasztvédelem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25954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1740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17E3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5D5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F0D9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973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7C576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3224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B69A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F38A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DAF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79B7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C9181B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2A576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798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54C4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5BB9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9D41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A83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2C6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9D6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E08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862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6C1831C6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58567B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E8447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mezőgazdasági vállalkozások, termékek marketingje</w:t>
            </w:r>
          </w:p>
        </w:tc>
        <w:tc>
          <w:tcPr>
            <w:tcW w:w="700" w:type="dxa"/>
            <w:vMerge/>
            <w:vAlign w:val="center"/>
            <w:hideMark/>
          </w:tcPr>
          <w:p w14:paraId="6E96C45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F84D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B38B9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EAD7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296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258E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C96D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839A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D05B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864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22CE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908F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23D9355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DFF5D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70B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20C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9223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0A6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6DAB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2574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C329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D89D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8F00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116AA383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73A5A7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AE341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Európai uniós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A10551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9DB9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F4D5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1EB6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1AE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AB9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E2483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F9FA2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FF0B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268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F92D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197B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1768EF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567B4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366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B2A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597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81C2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C32C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58B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52E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D42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46064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0DC33F6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0F9F6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62D8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gyakorlatok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017CB0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51 621 01 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gramStart"/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 vállalkozó</w:t>
            </w:r>
            <w:proofErr w:type="gram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D414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198CE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04A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101B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A901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574D7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4409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3AC37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8985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86C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F63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7FAA5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B73B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4B44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4A73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EBA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1AC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DD5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87E2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1BF4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1389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4CD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02A6D99C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63952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5CD68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59DB9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D7BFE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EA1F5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03F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D03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EBAE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65BB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DF160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5BD2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AEDD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2CB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EF7C9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88C22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105F9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041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AF26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4314C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1776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D909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0CE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3FA4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48D7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3508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47F7FA28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5F6E75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162B9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7992D35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C26C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D3BC6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E7D8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359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A5DD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0F30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D6332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73F95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23B1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237E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667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2F2BB3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0444F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726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DDE9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1F12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CF68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B5E7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383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C12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1078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A075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7D10E1D5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F44A5CE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99781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 működtetése során szükséges kalkulációk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35A03922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BCAB1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FC4DC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F81A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E12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943E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DE508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C334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B1236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8EFB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198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3D75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9C814E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D7D1E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BF31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99C5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F67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18B4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8308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A84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5C3E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9526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C13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2B83A95B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BB4AF5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B6E23D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5C1204E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528A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9DEA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3CFE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B5F9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F87D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6BF8E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39C5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695FD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FAFA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251A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12CE5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883415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6F719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486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B846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3643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89B6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E76D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1E76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7375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2745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6443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142F9C14" w14:textId="77777777" w:rsidTr="00F41D2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504C48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F438E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Pályázatkészítési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7E38937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7E455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3750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1EBC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E3DA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10BA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D8345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5DF7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E445A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19A0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E97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56A0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6C021B29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D8D4C7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7AA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3A3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3FD3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64E1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DE4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8B1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C50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2D59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4863F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3496DFE2" w14:textId="77777777" w:rsidTr="00F41D2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183583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DC5BF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 marketing tevékenysége</w:t>
            </w:r>
          </w:p>
        </w:tc>
        <w:tc>
          <w:tcPr>
            <w:tcW w:w="700" w:type="dxa"/>
            <w:vMerge/>
            <w:vAlign w:val="center"/>
            <w:hideMark/>
          </w:tcPr>
          <w:p w14:paraId="6EC03991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6D4F2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8324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E441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611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36C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57F2B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0686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5591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EA9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BC0B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0D30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2610606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4EC17B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16DC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CC92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CB1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15D8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DBCA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C921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C5FD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5370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E1BA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35E40D23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B17A643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5224EA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Adminisztráció</w:t>
            </w:r>
          </w:p>
        </w:tc>
        <w:tc>
          <w:tcPr>
            <w:tcW w:w="700" w:type="dxa"/>
            <w:vMerge/>
            <w:vAlign w:val="center"/>
            <w:hideMark/>
          </w:tcPr>
          <w:p w14:paraId="6B5F174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0CB26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25928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429B5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0A9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99AF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5B139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0A525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0677A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A030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363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4BA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562F6445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269204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C935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C91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28C77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9CB9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36C9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AB54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A24E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5FC9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73A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4D28D449" w14:textId="77777777" w:rsidTr="00F41D2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8D8D2E8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1FC3EF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3AAC5D66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87E70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B6B5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6BDF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3B6A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213E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5287D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31434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EED94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254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0BF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7765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7F83B620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EEF79C" w14:textId="77777777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E23F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6A42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45BC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306C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75CA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954A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114C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72A9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9352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F41D2A" w:rsidRPr="00F41D2A" w14:paraId="2A3712B5" w14:textId="77777777" w:rsidTr="00F41D2A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621C3C45" w14:textId="5AB89331" w:rsidR="00F41D2A" w:rsidRPr="00F41D2A" w:rsidRDefault="00F41D2A" w:rsidP="00F41D2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70411781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F41D2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2F94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4F3E4B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583F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531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B8FC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97891A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73930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DCFCB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7CBA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C90F9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4268FD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7EC28527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077B21CE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CA066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2243F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A571C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9F664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E4F23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EF8D0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C0A38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0EB32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BC9BC" w14:textId="77777777" w:rsidR="00F41D2A" w:rsidRPr="00F41D2A" w:rsidRDefault="00F41D2A" w:rsidP="00F41D2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F41D2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7D71431" w14:textId="77777777" w:rsidR="005C10A1" w:rsidRPr="00F41D2A" w:rsidRDefault="005C10A1" w:rsidP="006F5812">
      <w:pPr>
        <w:spacing w:after="0"/>
        <w:rPr>
          <w:rFonts w:cs="Times New Roman"/>
        </w:rPr>
      </w:pPr>
    </w:p>
    <w:p w14:paraId="012E54E6" w14:textId="77777777" w:rsidR="00972853" w:rsidRPr="00F41D2A" w:rsidRDefault="00972853" w:rsidP="006F5812">
      <w:pPr>
        <w:spacing w:after="0"/>
        <w:rPr>
          <w:rFonts w:cs="Times New Roman"/>
        </w:rPr>
      </w:pPr>
    </w:p>
    <w:p w14:paraId="3E3186F1" w14:textId="77777777" w:rsidR="00F41D2A" w:rsidRPr="000B3EFB" w:rsidRDefault="00F41D2A" w:rsidP="00F41D2A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lastRenderedPageBreak/>
        <w:t>3. számú táblázat</w:t>
      </w:r>
    </w:p>
    <w:p w14:paraId="0D12AB03" w14:textId="77777777" w:rsidR="00F41D2A" w:rsidRPr="00EC0A41" w:rsidRDefault="00F41D2A" w:rsidP="00F41D2A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4B523C6C" w14:textId="77777777" w:rsidR="005C10A1" w:rsidRPr="00F41D2A" w:rsidRDefault="005C10A1" w:rsidP="006F5812">
      <w:pPr>
        <w:spacing w:after="0"/>
        <w:rPr>
          <w:rFonts w:cs="Times New Roman"/>
        </w:rPr>
      </w:pPr>
    </w:p>
    <w:p w14:paraId="2CE4CAA9" w14:textId="77777777" w:rsidR="005C10A1" w:rsidRPr="00F41D2A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F41D2A" w:rsidRPr="00F41D2A" w14:paraId="369AD1F0" w14:textId="77777777" w:rsidTr="00F41D2A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8C8044F" w14:textId="77777777" w:rsidR="00F41D2A" w:rsidRPr="00F41D2A" w:rsidRDefault="00F41D2A" w:rsidP="00F41D2A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51 621 01 </w:t>
            </w:r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br/>
            </w:r>
            <w:proofErr w:type="gramStart"/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t>Agrár vállalkozó</w:t>
            </w:r>
            <w:proofErr w:type="gramEnd"/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C5A1314" w14:textId="77777777" w:rsidR="00F41D2A" w:rsidRPr="00F41D2A" w:rsidRDefault="00F41D2A" w:rsidP="00F41D2A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t>222 óra</w:t>
            </w:r>
          </w:p>
        </w:tc>
      </w:tr>
      <w:tr w:rsidR="00F41D2A" w:rsidRPr="00F41D2A" w14:paraId="787BA475" w14:textId="77777777" w:rsidTr="00F41D2A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C74BEB3" w14:textId="77777777" w:rsidR="00F41D2A" w:rsidRPr="00F41D2A" w:rsidRDefault="00F41D2A" w:rsidP="00F41D2A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5C4C30D" w14:textId="77777777" w:rsidR="00F41D2A" w:rsidRPr="00F41D2A" w:rsidRDefault="00F41D2A" w:rsidP="00F41D2A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F41D2A">
              <w:rPr>
                <w:rFonts w:eastAsia="Times New Roman" w:cs="Times New Roman"/>
                <w:sz w:val="20"/>
                <w:szCs w:val="20"/>
                <w:lang w:eastAsia="hu-HU"/>
              </w:rPr>
              <w:t>231 óra</w:t>
            </w:r>
          </w:p>
        </w:tc>
      </w:tr>
    </w:tbl>
    <w:p w14:paraId="336BF7FF" w14:textId="77777777" w:rsidR="005C10A1" w:rsidRPr="00F41D2A" w:rsidRDefault="005C10A1" w:rsidP="00DD65F6">
      <w:pPr>
        <w:spacing w:after="0"/>
        <w:jc w:val="left"/>
        <w:rPr>
          <w:rFonts w:cs="Times New Roman"/>
        </w:rPr>
      </w:pPr>
    </w:p>
    <w:p w14:paraId="5015B778" w14:textId="77777777" w:rsidR="00CB484D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 xml:space="preserve">Jelmagyarázat: e/elmélet; </w:t>
      </w:r>
      <w:proofErr w:type="spellStart"/>
      <w:r w:rsidRPr="00F41D2A">
        <w:rPr>
          <w:rFonts w:cs="Times New Roman"/>
        </w:rPr>
        <w:t>gy</w:t>
      </w:r>
      <w:proofErr w:type="spellEnd"/>
      <w:r w:rsidRPr="00F41D2A">
        <w:rPr>
          <w:rFonts w:cs="Times New Roman"/>
        </w:rPr>
        <w:t xml:space="preserve">/gyakorlat; </w:t>
      </w:r>
      <w:proofErr w:type="spellStart"/>
      <w:r w:rsidRPr="00F41D2A">
        <w:rPr>
          <w:rFonts w:cs="Times New Roman"/>
        </w:rPr>
        <w:t>ögy</w:t>
      </w:r>
      <w:proofErr w:type="spellEnd"/>
      <w:r w:rsidRPr="00F41D2A">
        <w:rPr>
          <w:rFonts w:cs="Times New Roman"/>
        </w:rPr>
        <w:t>/összefüggő szakmai gyakorlat</w:t>
      </w:r>
    </w:p>
    <w:p w14:paraId="6C2C5B85" w14:textId="77777777" w:rsidR="00CB484D" w:rsidRPr="00F41D2A" w:rsidRDefault="00CB484D" w:rsidP="00CB484D">
      <w:pPr>
        <w:spacing w:after="0"/>
        <w:rPr>
          <w:rFonts w:cs="Times New Roman"/>
        </w:rPr>
      </w:pPr>
    </w:p>
    <w:p w14:paraId="7CBFF0DA" w14:textId="77777777" w:rsidR="00CB484D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6A87DEFE" w14:textId="77777777" w:rsidR="00CB484D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982A397" w14:textId="77777777" w:rsidR="001A7777" w:rsidRPr="00F41D2A" w:rsidRDefault="00CB484D" w:rsidP="00CB484D">
      <w:pPr>
        <w:spacing w:after="0"/>
        <w:rPr>
          <w:rFonts w:cs="Times New Roman"/>
        </w:rPr>
      </w:pPr>
      <w:r w:rsidRPr="00F41D2A">
        <w:rPr>
          <w:rFonts w:cs="Times New Roman"/>
        </w:rPr>
        <w:t>A tantárgyakra meghatározott időkeret kötelező érvényű, a témakörökre kialakított óraszám pedig ajánlás.</w:t>
      </w:r>
    </w:p>
    <w:p w14:paraId="23CAD896" w14:textId="77777777" w:rsidR="00752ECD" w:rsidRPr="00F41D2A" w:rsidRDefault="00752ECD" w:rsidP="000A21B7">
      <w:pPr>
        <w:spacing w:after="0"/>
        <w:rPr>
          <w:rFonts w:cs="Times New Roman"/>
        </w:rPr>
        <w:sectPr w:rsidR="00752ECD" w:rsidRPr="00F41D2A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7E3A85E" w14:textId="77777777" w:rsidR="00C53E01" w:rsidRPr="00F41D2A" w:rsidRDefault="00C53E01" w:rsidP="00C53E01">
      <w:pPr>
        <w:rPr>
          <w:rFonts w:cs="Times New Roman"/>
        </w:rPr>
      </w:pPr>
    </w:p>
    <w:p w14:paraId="33BEE8A1" w14:textId="77777777" w:rsidR="00C53E01" w:rsidRPr="00F41D2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3DEF3118" w14:textId="77777777" w:rsidR="00C53E01" w:rsidRPr="00F41D2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11499-12 azonosító számú</w:t>
      </w:r>
    </w:p>
    <w:p w14:paraId="1C3B3FEF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Foglalkoztatás II.</w:t>
      </w:r>
    </w:p>
    <w:p w14:paraId="281081FA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1C57189B" w14:textId="77777777" w:rsidR="00C53E01" w:rsidRPr="00F41D2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5457C268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45C9F04A" w14:textId="77777777" w:rsidR="00C53E01" w:rsidRPr="00F41D2A" w:rsidRDefault="00C53E01" w:rsidP="00C53E01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6F141EEC" w14:textId="1B3CDC6A" w:rsidR="00C53E01" w:rsidRPr="00F41D2A" w:rsidRDefault="00C53E01" w:rsidP="00C53E01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F41D2A" w:rsidRPr="00F41D2A" w14:paraId="107BA22B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32DFB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937E5E8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F41D2A" w:rsidRPr="00F41D2A" w14:paraId="5D0CE0D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F787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F41D2A" w:rsidRPr="00F41D2A" w14:paraId="70C112B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9859F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FA7B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4229AD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865CD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F41D2A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499C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0AD1E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C3581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D5D32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73E209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4FA3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A808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11F5B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E0A0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3490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3C7D74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103EF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B90C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E53CC9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8BED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F41D2A" w:rsidRPr="00F41D2A" w14:paraId="5D3FC02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D110D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0926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1D74A4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BB810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2F7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FC4A69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9D319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4343B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0BE08B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77260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BB52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BCB05F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20D3C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70B8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077959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13E6E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4F067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752A20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239C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D65D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F5686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F193F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67E5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579FEC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51E00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9056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A270E4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A902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523F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2CD01D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BC05C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9252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31AAD2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D96B0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F41D2A" w:rsidRPr="00F41D2A" w14:paraId="7DF6CDC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F15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706A6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AF324B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D2A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D898F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24FA73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37830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93C3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EB9712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8B5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E9E3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187EB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7784E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219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7E08CD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4C1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F41D2A" w:rsidRPr="00F41D2A" w14:paraId="57CCED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8957B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8D6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A35F95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2367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E020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A81B00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CCD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F41D2A" w:rsidRPr="00F41D2A" w14:paraId="0A8E115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A8E14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5C13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336310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BA7D9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2EBA1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5252AA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42C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F41D2A" w:rsidRPr="00F41D2A" w14:paraId="62E6B88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22427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E40D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F41D2A" w14:paraId="28331F4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25C9A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4AF3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C448A57" w14:textId="77777777" w:rsidR="00C53E01" w:rsidRPr="00F41D2A" w:rsidRDefault="00C53E01" w:rsidP="00C53E01">
      <w:pPr>
        <w:jc w:val="center"/>
        <w:rPr>
          <w:rFonts w:cs="Times New Roman"/>
        </w:rPr>
      </w:pPr>
    </w:p>
    <w:p w14:paraId="7C7BFC60" w14:textId="77777777" w:rsidR="00C53E01" w:rsidRPr="00F41D2A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B8DE7BC" w14:textId="77777777" w:rsidR="00C53E01" w:rsidRPr="00F41D2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Foglalkoztatás II. tantárgy</w:t>
      </w:r>
      <w:r w:rsidRPr="00F41D2A">
        <w:rPr>
          <w:rFonts w:cs="Times New Roman"/>
          <w:b/>
        </w:rPr>
        <w:tab/>
      </w:r>
      <w:r w:rsidR="006831AC" w:rsidRPr="00F41D2A">
        <w:rPr>
          <w:rFonts w:cs="Times New Roman"/>
          <w:b/>
        </w:rPr>
        <w:t>15</w:t>
      </w:r>
      <w:r w:rsidRPr="00F41D2A">
        <w:rPr>
          <w:rFonts w:cs="Times New Roman"/>
          <w:b/>
        </w:rPr>
        <w:t xml:space="preserve"> óra/</w:t>
      </w:r>
      <w:r w:rsidR="006831AC" w:rsidRPr="00F41D2A">
        <w:rPr>
          <w:rFonts w:cs="Times New Roman"/>
          <w:b/>
        </w:rPr>
        <w:t>15</w:t>
      </w:r>
      <w:r w:rsidRPr="00F41D2A">
        <w:rPr>
          <w:rFonts w:cs="Times New Roman"/>
          <w:b/>
        </w:rPr>
        <w:t xml:space="preserve"> óra*</w:t>
      </w:r>
    </w:p>
    <w:p w14:paraId="4DFFF0B0" w14:textId="77777777" w:rsidR="00C53E01" w:rsidRPr="00F41D2A" w:rsidRDefault="00C53E01" w:rsidP="00C53E01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6EC15E29" w14:textId="77777777" w:rsidR="00C53E01" w:rsidRPr="00F41D2A" w:rsidRDefault="00C53E01" w:rsidP="004239CF">
      <w:pPr>
        <w:spacing w:after="0"/>
        <w:ind w:left="426"/>
        <w:rPr>
          <w:rFonts w:cs="Times New Roman"/>
        </w:rPr>
      </w:pPr>
    </w:p>
    <w:p w14:paraId="0B463D04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 szakképesítéshez kapcsolódik.</w:t>
      </w:r>
    </w:p>
    <w:p w14:paraId="209F6825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</w:p>
    <w:p w14:paraId="1E6B14EE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0D0EBEDD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09BCD3F1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2C1B8C1C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37DAD38E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—</w:t>
      </w:r>
    </w:p>
    <w:p w14:paraId="60F2D011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5E250214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4CCD944E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Munkajogi alapismeretek</w:t>
      </w:r>
    </w:p>
    <w:p w14:paraId="0C5BA8F2" w14:textId="77777777" w:rsidR="0066658D" w:rsidRPr="0066658D" w:rsidRDefault="0066658D" w:rsidP="006665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658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336D01B7" w14:textId="77777777" w:rsidR="0066658D" w:rsidRPr="0066658D" w:rsidRDefault="0066658D" w:rsidP="006665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658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77E78CFD" w14:textId="77777777" w:rsidR="0066658D" w:rsidRPr="0066658D" w:rsidRDefault="0066658D" w:rsidP="006665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658D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0918B901" w14:textId="77777777" w:rsidR="0066658D" w:rsidRPr="0066658D" w:rsidRDefault="0066658D" w:rsidP="006665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658D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147E0ED8" w14:textId="77777777" w:rsidR="0066658D" w:rsidRPr="0066658D" w:rsidRDefault="0066658D" w:rsidP="006665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658D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4D732781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BF5881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Munkaviszony létesítése</w:t>
      </w:r>
    </w:p>
    <w:p w14:paraId="28B32222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7B3140F3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Munkavállaláshoz szükséges iratok, munkaviszony megszűnésekor a munkáltató által kiadandó dokumentumok.</w:t>
      </w:r>
    </w:p>
    <w:p w14:paraId="2B9598E0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251680C0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560224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Álláskeresés</w:t>
      </w:r>
    </w:p>
    <w:p w14:paraId="5D9D085A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C564679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F41D2A">
        <w:rPr>
          <w:rFonts w:cs="Times New Roman"/>
        </w:rPr>
        <w:t>Europass</w:t>
      </w:r>
      <w:proofErr w:type="spellEnd"/>
      <w:r w:rsidRPr="00F41D2A">
        <w:rPr>
          <w:rFonts w:cs="Times New Roman"/>
        </w:rPr>
        <w:t>, amerikai típusú, önéletrajzban szereplő email cím és fénykép megválasztása, motivációs levél felépítése.</w:t>
      </w:r>
    </w:p>
    <w:p w14:paraId="44DA91BC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1015A3DB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Munkaerőpiaci</w:t>
      </w:r>
      <w:proofErr w:type="spellEnd"/>
      <w:r w:rsidRPr="00F41D2A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293BB1C5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Állásinterjú: felkészülés, megjelenés, szereplés az állásinterjún, testbeszéd szerepe.</w:t>
      </w:r>
    </w:p>
    <w:p w14:paraId="721FA8A8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9629EB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Munkanélküliség</w:t>
      </w:r>
    </w:p>
    <w:p w14:paraId="72D303FF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244D2F7F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4023D74E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Foglalkoztatást helyettesítő támogatás. </w:t>
      </w:r>
    </w:p>
    <w:p w14:paraId="3A079FB5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Közfoglalkoztatás: </w:t>
      </w:r>
      <w:proofErr w:type="spellStart"/>
      <w:r w:rsidRPr="00F41D2A">
        <w:rPr>
          <w:rFonts w:cs="Times New Roman"/>
        </w:rPr>
        <w:t>közfoglalkoztatás</w:t>
      </w:r>
      <w:proofErr w:type="spellEnd"/>
      <w:r w:rsidRPr="00F41D2A">
        <w:rPr>
          <w:rFonts w:cs="Times New Roman"/>
        </w:rPr>
        <w:t xml:space="preserve"> célja, közfoglalkozatás célcsoportja, közfoglalkozatás főbb szabályai</w:t>
      </w:r>
    </w:p>
    <w:p w14:paraId="5186AA76" w14:textId="6B747CFF" w:rsidR="00C53E01" w:rsidRPr="00F41D2A" w:rsidRDefault="0066658D" w:rsidP="00C53E01">
      <w:pPr>
        <w:spacing w:after="0"/>
        <w:ind w:left="851"/>
        <w:rPr>
          <w:rFonts w:cs="Times New Roman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001C31">
        <w:rPr>
          <w:rFonts w:eastAsia="Calibri" w:cs="Times New Roman"/>
          <w:color w:val="000000"/>
          <w:szCs w:val="24"/>
        </w:rPr>
        <w:t>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</w:t>
      </w:r>
    </w:p>
    <w:p w14:paraId="36464430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40B2BEAD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2449D980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4029D77F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3CEE5E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5C914DB6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Tanterem</w:t>
      </w:r>
    </w:p>
    <w:p w14:paraId="4D5F167C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44667E9E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2B143BC8" w14:textId="3ADFDB8F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42462CF7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1937DA3F" w14:textId="77777777" w:rsidR="00C53E01" w:rsidRPr="00F41D2A" w:rsidRDefault="00C53E01" w:rsidP="00C53E01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0EBC668D" w14:textId="77777777" w:rsidR="00C53E01" w:rsidRPr="00F41D2A" w:rsidRDefault="00C53E01" w:rsidP="00C53E01">
      <w:pPr>
        <w:rPr>
          <w:rFonts w:cs="Times New Roman"/>
        </w:rPr>
      </w:pPr>
    </w:p>
    <w:p w14:paraId="6CB6E385" w14:textId="77777777" w:rsidR="00C53E01" w:rsidRPr="00F41D2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3F435D47" w14:textId="77777777" w:rsidR="00C53E01" w:rsidRPr="00F41D2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11498-12 azonosító számú</w:t>
      </w:r>
    </w:p>
    <w:p w14:paraId="165E3F4B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 xml:space="preserve">Foglalkoztatás I. </w:t>
      </w:r>
    </w:p>
    <w:p w14:paraId="38AED333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(érettségire épülő képzések esetén)</w:t>
      </w:r>
    </w:p>
    <w:p w14:paraId="25E912C9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798278E4" w14:textId="77777777" w:rsidR="00C53E01" w:rsidRPr="00F41D2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1D64B4CC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3B78B43A" w14:textId="77777777" w:rsidR="00C53E01" w:rsidRPr="00F41D2A" w:rsidRDefault="00C53E01" w:rsidP="00C53E01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20A6DECD" w14:textId="29DB9BB8" w:rsidR="00C53E01" w:rsidRPr="00F41D2A" w:rsidRDefault="00C53E01" w:rsidP="00C53E01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F41D2A" w:rsidRPr="00F41D2A" w14:paraId="7509928E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E2E1F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6FC3852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F41D2A" w:rsidRPr="00F41D2A" w14:paraId="6CD60DD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83997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F41D2A" w:rsidRPr="00F41D2A" w14:paraId="209D5E3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D4BCA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733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2E309C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54DE2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BD61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44A61B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A10F2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F9F7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AF69B4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322AA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994B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ECB9A9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0B6A2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40A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70193F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73400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2E25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EBB8B3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58640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2F33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370D1E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DF6C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02AA5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92B8C9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B20E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F41D2A" w:rsidRPr="00F41D2A" w14:paraId="4AFB281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D5DF6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A8FC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75799E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E409E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1B8B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46E4CE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8C5FB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0075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8704D5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980A0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86F3C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D984A7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36529" w14:textId="77777777" w:rsidR="00C53E01" w:rsidRPr="00F41D2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A0F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881D25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D705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F41D2A" w:rsidRPr="00F41D2A" w14:paraId="64A37D1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EAF91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195B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B0DACCD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DA2D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EADB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77CB0D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F4C3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F41D2A" w:rsidRPr="00F41D2A" w14:paraId="227E4D2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8CCF8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2E0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B14796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D5F8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F41D2A" w:rsidRPr="00F41D2A" w14:paraId="05CC73A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1B331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42BAD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81EFDC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C8A8F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43B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E2FF58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9E04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F41D2A" w:rsidRPr="00F41D2A" w14:paraId="67122E8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B9329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788A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6D894B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0C1D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09B09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F41D2A" w14:paraId="7B58A24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1DD8" w14:textId="77777777" w:rsidR="00C53E01" w:rsidRPr="00F41D2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D5B0" w14:textId="77777777" w:rsidR="00C53E01" w:rsidRPr="00F41D2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256091C" w14:textId="77777777" w:rsidR="00C53E01" w:rsidRPr="00F41D2A" w:rsidRDefault="00C53E01" w:rsidP="00C53E01">
      <w:pPr>
        <w:rPr>
          <w:rFonts w:cs="Times New Roman"/>
        </w:rPr>
      </w:pPr>
    </w:p>
    <w:p w14:paraId="09A83B23" w14:textId="77777777" w:rsidR="00C53E01" w:rsidRPr="00F41D2A" w:rsidRDefault="00C53E01" w:rsidP="00C53E01">
      <w:pPr>
        <w:spacing w:after="0"/>
        <w:rPr>
          <w:rFonts w:cs="Times New Roman"/>
        </w:rPr>
      </w:pPr>
    </w:p>
    <w:p w14:paraId="15F15787" w14:textId="77777777" w:rsidR="00C53E01" w:rsidRPr="00F41D2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Foglalkoztatás I. tantárgy</w:t>
      </w:r>
      <w:r w:rsidRPr="00F41D2A">
        <w:rPr>
          <w:rFonts w:cs="Times New Roman"/>
          <w:b/>
        </w:rPr>
        <w:tab/>
      </w:r>
      <w:r w:rsidR="006A001F" w:rsidRPr="00F41D2A">
        <w:rPr>
          <w:rFonts w:cs="Times New Roman"/>
          <w:b/>
        </w:rPr>
        <w:t>62</w:t>
      </w:r>
      <w:r w:rsidRPr="00F41D2A">
        <w:rPr>
          <w:rFonts w:cs="Times New Roman"/>
          <w:b/>
        </w:rPr>
        <w:t xml:space="preserve"> óra/</w:t>
      </w:r>
      <w:r w:rsidR="006A001F" w:rsidRPr="00F41D2A">
        <w:rPr>
          <w:rFonts w:cs="Times New Roman"/>
          <w:b/>
        </w:rPr>
        <w:t>62</w:t>
      </w:r>
      <w:r w:rsidRPr="00F41D2A">
        <w:rPr>
          <w:rFonts w:cs="Times New Roman"/>
          <w:b/>
        </w:rPr>
        <w:t xml:space="preserve"> óra*</w:t>
      </w:r>
    </w:p>
    <w:p w14:paraId="66B79727" w14:textId="77777777" w:rsidR="00C53E01" w:rsidRPr="00F41D2A" w:rsidRDefault="00C53E01" w:rsidP="00C53E01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2C2EAD74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</w:p>
    <w:p w14:paraId="15C0FF67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 szakképesítéshez kapcsolódik.</w:t>
      </w:r>
    </w:p>
    <w:p w14:paraId="2812D81A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</w:p>
    <w:p w14:paraId="75F9346F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745D821A" w14:textId="4F2B54DD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</w:t>
      </w:r>
      <w:r w:rsidR="00B9293E">
        <w:rPr>
          <w:rFonts w:cs="Times New Roman"/>
        </w:rPr>
        <w:t xml:space="preserve"> tanításának célja, hogy a tanuló</w:t>
      </w:r>
      <w:r w:rsidRPr="00F41D2A">
        <w:rPr>
          <w:rFonts w:cs="Times New Roman"/>
        </w:rPr>
        <w:t>k alkalmasak legyenek egy idegen nyelvű állásinterjún eredményesen és hatékonyan részt venni.</w:t>
      </w:r>
    </w:p>
    <w:p w14:paraId="42552258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57137065" w14:textId="5DB1D5F6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C</w:t>
      </w:r>
      <w:r w:rsidR="0061719C">
        <w:rPr>
          <w:rFonts w:cs="Times New Roman"/>
        </w:rPr>
        <w:t>él, hogy a rendelkezésre álló 62</w:t>
      </w:r>
      <w:r w:rsidRPr="00F41D2A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1FCBB826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65643B08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513988B5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Idegen nyelvek</w:t>
      </w:r>
    </w:p>
    <w:p w14:paraId="273E69B0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206947ED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01F9116A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Nyelvtani rendszerezés 1</w:t>
      </w:r>
    </w:p>
    <w:p w14:paraId="4B1DB978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4E60FFA5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A3C3F9E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619911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Nyelvtani rendszerezés 2</w:t>
      </w:r>
    </w:p>
    <w:p w14:paraId="5F3A0700" w14:textId="40DE4ADD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8 órás témakör során a </w:t>
      </w:r>
      <w:r w:rsidR="00B9293E">
        <w:rPr>
          <w:rFonts w:cs="Times New Roman"/>
        </w:rPr>
        <w:t xml:space="preserve">tanuló </w:t>
      </w:r>
      <w:r w:rsidRPr="00F41D2A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B9293E">
        <w:rPr>
          <w:rFonts w:cs="Times New Roman"/>
        </w:rPr>
        <w:t xml:space="preserve">tanuló </w:t>
      </w:r>
      <w:r w:rsidRPr="00F41D2A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F41D2A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502B8582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ADA564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Nyelvi készségfejlesztés</w:t>
      </w:r>
    </w:p>
    <w:p w14:paraId="10AECD04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1CFBC435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</w:p>
    <w:p w14:paraId="01A2F01D" w14:textId="08D9C8B3" w:rsidR="00C53E01" w:rsidRPr="00F41D2A" w:rsidRDefault="0061719C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F41D2A">
        <w:rPr>
          <w:rFonts w:cs="Times New Roman"/>
        </w:rPr>
        <w:t xml:space="preserve"> órás nyelvi készségfejlesztő blokk során a </w:t>
      </w:r>
      <w:r w:rsidR="00B9293E">
        <w:rPr>
          <w:rFonts w:cs="Times New Roman"/>
        </w:rPr>
        <w:t xml:space="preserve">tanuló </w:t>
      </w:r>
      <w:r w:rsidR="00C53E01" w:rsidRPr="00F41D2A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B9293E">
        <w:rPr>
          <w:rFonts w:cs="Times New Roman"/>
        </w:rPr>
        <w:t xml:space="preserve">tanuló </w:t>
      </w:r>
      <w:r w:rsidR="00C53E01" w:rsidRPr="00F41D2A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2E22741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elsajátítandó témakörök:</w:t>
      </w:r>
    </w:p>
    <w:p w14:paraId="1908D497" w14:textId="77777777" w:rsidR="00C53E01" w:rsidRPr="00F41D2A" w:rsidRDefault="00C53E01" w:rsidP="00DB4F25">
      <w:pPr>
        <w:spacing w:after="0"/>
        <w:ind w:left="1134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személyes bemutatkozás</w:t>
      </w:r>
    </w:p>
    <w:p w14:paraId="02D059FC" w14:textId="77777777" w:rsidR="00C53E01" w:rsidRPr="00F41D2A" w:rsidRDefault="00C53E01" w:rsidP="00DB4F25">
      <w:pPr>
        <w:spacing w:after="0"/>
        <w:ind w:left="1134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a munka világa</w:t>
      </w:r>
    </w:p>
    <w:p w14:paraId="0E18C3B5" w14:textId="77777777" w:rsidR="00C53E01" w:rsidRPr="00F41D2A" w:rsidRDefault="00C53E01" w:rsidP="00DB4F25">
      <w:pPr>
        <w:spacing w:after="0"/>
        <w:ind w:left="1134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napi tevékenységek, aktivitás</w:t>
      </w:r>
    </w:p>
    <w:p w14:paraId="6718C235" w14:textId="77777777" w:rsidR="00C53E01" w:rsidRPr="00F41D2A" w:rsidRDefault="00C53E01" w:rsidP="00DB4F25">
      <w:pPr>
        <w:spacing w:after="0"/>
        <w:ind w:left="1134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lakás, ház</w:t>
      </w:r>
    </w:p>
    <w:p w14:paraId="3BDF58BA" w14:textId="77777777" w:rsidR="00C53E01" w:rsidRPr="00F41D2A" w:rsidRDefault="00C53E01" w:rsidP="00DB4F25">
      <w:pPr>
        <w:spacing w:after="0"/>
        <w:ind w:left="1134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 xml:space="preserve">utazás, </w:t>
      </w:r>
    </w:p>
    <w:p w14:paraId="025B9983" w14:textId="77777777" w:rsidR="00C53E01" w:rsidRPr="00F41D2A" w:rsidRDefault="00C53E01" w:rsidP="00DB4F25">
      <w:pPr>
        <w:spacing w:after="0"/>
        <w:ind w:left="1134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 xml:space="preserve">étkezés  </w:t>
      </w:r>
    </w:p>
    <w:p w14:paraId="0F1CE413" w14:textId="77777777" w:rsidR="00C53E01" w:rsidRPr="00F41D2A" w:rsidRDefault="00C53E01" w:rsidP="00C53E0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62666A32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04E0FA" w14:textId="77777777" w:rsidR="00C53E01" w:rsidRPr="00F41D2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Munkavállalói szókincs</w:t>
      </w:r>
    </w:p>
    <w:p w14:paraId="6C377E01" w14:textId="49426554" w:rsidR="00C53E01" w:rsidRPr="00F41D2A" w:rsidRDefault="0061719C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F41D2A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F41D2A">
        <w:rPr>
          <w:rFonts w:cs="Times New Roman"/>
        </w:rPr>
        <w:t xml:space="preserve"> órás 3 alapozó témakör elsajátítása után lehetséges. Cél, hogy a témakör végére a </w:t>
      </w:r>
      <w:r w:rsidR="00B9293E">
        <w:rPr>
          <w:rFonts w:cs="Times New Roman"/>
        </w:rPr>
        <w:t xml:space="preserve">tanuló </w:t>
      </w:r>
      <w:r w:rsidR="00C53E01" w:rsidRPr="00F41D2A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27E9EC7E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2268A0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4714AD92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órák kb. 50%-</w:t>
      </w:r>
      <w:proofErr w:type="gramStart"/>
      <w:r w:rsidRPr="00F41D2A">
        <w:rPr>
          <w:rFonts w:cs="Times New Roman"/>
        </w:rPr>
        <w:t>a</w:t>
      </w:r>
      <w:proofErr w:type="gramEnd"/>
      <w:r w:rsidRPr="00F41D2A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7F53A602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32F41768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A tantárgy értékelésének módja</w:t>
      </w:r>
    </w:p>
    <w:p w14:paraId="5932C287" w14:textId="7024FA5B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0B5D9567" w14:textId="77777777" w:rsidR="00C53E01" w:rsidRPr="00F41D2A" w:rsidRDefault="00C53E01" w:rsidP="00C53E01">
      <w:pPr>
        <w:spacing w:after="0"/>
        <w:rPr>
          <w:rFonts w:cs="Times New Roman"/>
        </w:rPr>
      </w:pPr>
    </w:p>
    <w:p w14:paraId="20395A86" w14:textId="77777777" w:rsidR="00C53E01" w:rsidRPr="00F41D2A" w:rsidRDefault="00C53E01" w:rsidP="00C53E01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535292CE" w14:textId="77777777" w:rsidR="00C53E01" w:rsidRPr="00F41D2A" w:rsidRDefault="00C53E01" w:rsidP="00C53E01">
      <w:pPr>
        <w:rPr>
          <w:rFonts w:cs="Times New Roman"/>
        </w:rPr>
      </w:pPr>
    </w:p>
    <w:p w14:paraId="21D6D7A8" w14:textId="77777777" w:rsidR="00C53E01" w:rsidRPr="00F41D2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4A1C144F" w14:textId="3151A5E6" w:rsidR="00C53E01" w:rsidRPr="00F41D2A" w:rsidRDefault="004923ED" w:rsidP="00C53E01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11500-12</w:t>
      </w:r>
      <w:r w:rsidR="00C53E01" w:rsidRPr="00F41D2A">
        <w:rPr>
          <w:rFonts w:cs="Times New Roman"/>
          <w:b/>
          <w:sz w:val="36"/>
        </w:rPr>
        <w:t xml:space="preserve"> azonosító számú</w:t>
      </w:r>
    </w:p>
    <w:p w14:paraId="3243F118" w14:textId="5BC457F1" w:rsidR="00C53E01" w:rsidRPr="00F41D2A" w:rsidRDefault="004923ED" w:rsidP="00C53E01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Munkahelyi egészség és biztonság</w:t>
      </w:r>
    </w:p>
    <w:p w14:paraId="7384E9C0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4D086841" w14:textId="77777777" w:rsidR="00C53E01" w:rsidRPr="00F41D2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5694690B" w14:textId="77777777" w:rsidR="00C53E01" w:rsidRPr="00F41D2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168EA643" w14:textId="77777777" w:rsidR="00C53E01" w:rsidRPr="00F41D2A" w:rsidRDefault="00C53E01" w:rsidP="00C53E01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798D14F4" w14:textId="18AF28CE" w:rsidR="00C53E01" w:rsidRPr="00F41D2A" w:rsidRDefault="00C53E01" w:rsidP="00C53E01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4923ED" w:rsidRPr="00F41D2A">
        <w:rPr>
          <w:rFonts w:cs="Times New Roman"/>
        </w:rPr>
        <w:t>11500-12</w:t>
      </w:r>
      <w:r w:rsidRPr="00F41D2A">
        <w:rPr>
          <w:rFonts w:cs="Times New Roman"/>
        </w:rPr>
        <w:t xml:space="preserve"> azonosító számú </w:t>
      </w:r>
      <w:r w:rsidR="004923ED" w:rsidRPr="00F41D2A">
        <w:rPr>
          <w:rFonts w:cs="Times New Roman"/>
        </w:rPr>
        <w:t>Munkahelyi egészség és biztonság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11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88"/>
        <w:gridCol w:w="931"/>
      </w:tblGrid>
      <w:tr w:rsidR="00F41D2A" w:rsidRPr="00F41D2A" w14:paraId="27170AB6" w14:textId="77777777" w:rsidTr="0061719C">
        <w:trPr>
          <w:cantSplit/>
          <w:trHeight w:val="2149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69D2D2" w14:textId="77777777" w:rsidR="00782D57" w:rsidRPr="00F41D2A" w:rsidRDefault="00782D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C997A2" w14:textId="06FF17C6" w:rsidR="00782D57" w:rsidRPr="00F41D2A" w:rsidRDefault="00782D57" w:rsidP="00617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 xml:space="preserve">Munkahelyi egészség és biztonság </w:t>
            </w:r>
          </w:p>
        </w:tc>
      </w:tr>
      <w:tr w:rsidR="00F41D2A" w:rsidRPr="00F41D2A" w14:paraId="235A770A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02B1D9" w14:textId="77777777" w:rsidR="00782D57" w:rsidRPr="00F41D2A" w:rsidRDefault="00782D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DA17C" w14:textId="77777777" w:rsidR="00782D57" w:rsidRPr="00F41D2A" w:rsidRDefault="00782D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10DCBB3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578F9" w14:textId="69F97AE8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EC717" w14:textId="6E7B823C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2DD9892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C8C76" w14:textId="22ECFA9D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55D37" w14:textId="13402B44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32798D7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2E697" w14:textId="785714D3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5089E" w14:textId="1FC87FBC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64465DE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F67FF" w14:textId="3FC6E0E8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546BA" w14:textId="69D91354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DCCFF94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4CBBE" w14:textId="4BAF00AB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9068D" w14:textId="47C77B05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A1CAF3F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7EBBCC" w14:textId="77777777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7272C" w14:textId="77777777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4C7F31D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CEEEE" w14:textId="775C958D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D044" w14:textId="35E23FBA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2BBD5DF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04551" w14:textId="43B3A600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0031A" w14:textId="5DF42943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0ECA174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BDB32" w14:textId="7ADFD251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4EEDF" w14:textId="77946B9A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02284F9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DE7A" w14:textId="13F0EEA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2B8F4" w14:textId="1D005250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7A23F79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0041" w14:textId="30629224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A6F25" w14:textId="508D4911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A75D428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9FD4B" w14:textId="5738F0C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6F54C" w14:textId="3E7A202B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8522706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8B45B" w14:textId="6E30E09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BFF3F" w14:textId="6425124A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779C4BD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FE639" w14:textId="61C21EA6" w:rsidR="00782D57" w:rsidRPr="00F41D2A" w:rsidRDefault="00992AD8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Munkavédelmi szakemberek igénybevétele és feladatai a munkahelyeken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FF8C5" w14:textId="7121775F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21A016E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D5782" w14:textId="2BED716C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2EFB1" w14:textId="4F250417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71A7318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B5B99F" w14:textId="77777777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EC861" w14:textId="77777777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84BD373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E48D8" w14:textId="20AF38B4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D5A3E" w14:textId="7D1F1379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30AAA93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BBE1D" w14:textId="2C3B111A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Biztonsági szín- s alakjelek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487D" w14:textId="710BEDEE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F461C22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7B88" w14:textId="71B3BB5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5D7BD" w14:textId="172710CA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9ABF6BF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43B1C8" w14:textId="77777777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7F2FD" w14:textId="77777777" w:rsidR="00782D57" w:rsidRPr="00F41D2A" w:rsidRDefault="00782D57" w:rsidP="00BF3F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1513FC9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5E589" w14:textId="3632BBC3" w:rsidR="00782D57" w:rsidRPr="00F41D2A" w:rsidRDefault="00782D57" w:rsidP="00992A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Felel</w:t>
            </w:r>
            <w:r w:rsidR="00992AD8" w:rsidRPr="00F41D2A">
              <w:rPr>
                <w:rFonts w:eastAsia="Times New Roman" w:cs="Times New Roman"/>
                <w:szCs w:val="24"/>
                <w:lang w:eastAsia="hu-HU"/>
              </w:rPr>
              <w:t>ő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>sségtudat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3A531" w14:textId="040FEF12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8D9E65A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8DD23" w14:textId="72533E6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83665" w14:textId="7E8E16CF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D2574FB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6C3B8" w14:textId="2C0E0D4B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F3478" w14:textId="3220C71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F35F1CF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59C5F" w14:textId="77777777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CC486" w14:textId="77777777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1737E62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A7A7F" w14:textId="7C94D75B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Visszacsatolási képesség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A5458" w14:textId="7516ACBA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242D1E3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465B1" w14:textId="01ED574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2D50" w14:textId="093A1471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39D6E75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AEF1F" w14:textId="142ED7C5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44330" w14:textId="64186B2F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3C53E82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A340F7" w14:textId="77777777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lastRenderedPageBreak/>
              <w:t>MÓDSZERKOMPETENCIÁK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021FD" w14:textId="77777777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C726E3A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BD30D" w14:textId="12B4F1BC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C5AAF" w14:textId="42AA6E7F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972D8D6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BAD44" w14:textId="1F5DD6A1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F41D2A">
              <w:rPr>
                <w:rFonts w:eastAsia="Times New Roman" w:cs="Times New Roman"/>
                <w:szCs w:val="24"/>
                <w:lang w:eastAsia="hu-HU"/>
              </w:rPr>
              <w:t>Körültekiés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>, elővigyázatosság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2EFD4" w14:textId="6DFFA5D1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4A60CCDA" w14:textId="77777777" w:rsidTr="0061719C">
        <w:trPr>
          <w:trHeight w:val="255"/>
          <w:jc w:val="center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553C6" w14:textId="03894023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B9817" w14:textId="436E1FE8" w:rsidR="00782D57" w:rsidRPr="00F41D2A" w:rsidRDefault="00782D57" w:rsidP="004A3D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E9FB5C9" w14:textId="77777777" w:rsidR="00AD55B2" w:rsidRPr="00F41D2A" w:rsidRDefault="00AD55B2" w:rsidP="00C53E01">
      <w:pPr>
        <w:rPr>
          <w:rFonts w:cs="Times New Roman"/>
        </w:rPr>
      </w:pPr>
    </w:p>
    <w:p w14:paraId="3FF535BB" w14:textId="6CC4361B" w:rsidR="00C53E01" w:rsidRPr="00F41D2A" w:rsidRDefault="00CC0BE5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Munkahelyi egészség és </w:t>
      </w:r>
      <w:r w:rsidR="00225974" w:rsidRPr="00F41D2A">
        <w:rPr>
          <w:rFonts w:cs="Times New Roman"/>
          <w:b/>
        </w:rPr>
        <w:t>biztonság</w:t>
      </w:r>
      <w:r w:rsidR="00C53E01" w:rsidRPr="00F41D2A">
        <w:rPr>
          <w:rFonts w:cs="Times New Roman"/>
          <w:b/>
        </w:rPr>
        <w:t xml:space="preserve"> tantárgy</w:t>
      </w:r>
      <w:r w:rsidR="00C53E01" w:rsidRPr="00F41D2A">
        <w:rPr>
          <w:rFonts w:cs="Times New Roman"/>
          <w:b/>
        </w:rPr>
        <w:tab/>
      </w:r>
      <w:r w:rsidR="002931E6" w:rsidRPr="00F41D2A">
        <w:rPr>
          <w:rFonts w:cs="Times New Roman"/>
          <w:b/>
        </w:rPr>
        <w:t>3</w:t>
      </w:r>
      <w:r w:rsidR="00332C03" w:rsidRPr="00F41D2A">
        <w:rPr>
          <w:rFonts w:cs="Times New Roman"/>
          <w:b/>
        </w:rPr>
        <w:t>3</w:t>
      </w:r>
      <w:r w:rsidR="00C53E01" w:rsidRPr="00F41D2A">
        <w:rPr>
          <w:rFonts w:cs="Times New Roman"/>
          <w:b/>
        </w:rPr>
        <w:t xml:space="preserve"> óra/</w:t>
      </w:r>
      <w:r w:rsidR="002931E6" w:rsidRPr="00F41D2A">
        <w:rPr>
          <w:rFonts w:cs="Times New Roman"/>
          <w:b/>
        </w:rPr>
        <w:t>3</w:t>
      </w:r>
      <w:r w:rsidR="00332C03" w:rsidRPr="00F41D2A">
        <w:rPr>
          <w:rFonts w:cs="Times New Roman"/>
          <w:b/>
        </w:rPr>
        <w:t>3</w:t>
      </w:r>
      <w:r w:rsidR="00C53E01" w:rsidRPr="00F41D2A">
        <w:rPr>
          <w:rFonts w:cs="Times New Roman"/>
          <w:b/>
        </w:rPr>
        <w:t xml:space="preserve"> óra*</w:t>
      </w:r>
    </w:p>
    <w:p w14:paraId="3D1B10D0" w14:textId="77777777" w:rsidR="00C53E01" w:rsidRPr="00F41D2A" w:rsidRDefault="00C53E01" w:rsidP="00C53E01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5260D926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</w:p>
    <w:p w14:paraId="68775B9F" w14:textId="34656E8B" w:rsidR="004239CF" w:rsidRPr="00F41D2A" w:rsidRDefault="004239CF" w:rsidP="004239CF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4602D447" w14:textId="77777777" w:rsidR="004239CF" w:rsidRPr="00F41D2A" w:rsidRDefault="004239CF" w:rsidP="004239CF">
      <w:pPr>
        <w:spacing w:after="0"/>
        <w:ind w:left="426"/>
        <w:rPr>
          <w:rFonts w:cs="Times New Roman"/>
        </w:rPr>
      </w:pPr>
    </w:p>
    <w:p w14:paraId="759688BF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7ECAF8F5" w14:textId="77777777" w:rsidR="00225974" w:rsidRPr="00F41D2A" w:rsidRDefault="00225974" w:rsidP="0022597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2B09093D" w14:textId="4BBDC4B7" w:rsidR="00C53E01" w:rsidRPr="00F41D2A" w:rsidRDefault="00225974" w:rsidP="0022597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Nincsen előtanulmányi követelmény.</w:t>
      </w:r>
    </w:p>
    <w:p w14:paraId="14B43AC3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613EF6E5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4792A7E7" w14:textId="5F50F70E" w:rsidR="00C53E01" w:rsidRPr="00F41D2A" w:rsidRDefault="00225974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</w:t>
      </w:r>
    </w:p>
    <w:p w14:paraId="6040144B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1557771C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57813C4C" w14:textId="292CF88B" w:rsidR="00C53E01" w:rsidRPr="00F41D2A" w:rsidRDefault="00225974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Munkavédelmi alapismeretek</w:t>
      </w:r>
    </w:p>
    <w:p w14:paraId="715959E3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munkahelyi egészség és biztonság jelentősége</w:t>
      </w:r>
    </w:p>
    <w:p w14:paraId="0BDA3A93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4E05DC76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munkakörnyezet és a munkavégzés hatása a munkát végző ember egészségére és testi épségére</w:t>
      </w:r>
    </w:p>
    <w:p w14:paraId="51E78A82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3AB98FCB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megelőzés fontossága és lehetőségei</w:t>
      </w:r>
    </w:p>
    <w:p w14:paraId="7BCE2E2B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 munkavállalók egészségének, munkavégző képességének megóvása és a munkakörülmények humanizálása érdekében szükséges előírások jelentősége,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2FCE1624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Munkavédelem, mint komplex fogalom (munkabiztonság-munkaegészségügy)</w:t>
      </w:r>
    </w:p>
    <w:p w14:paraId="103439EC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Veszélyes és ártalmas termelési tényezők</w:t>
      </w:r>
    </w:p>
    <w:p w14:paraId="3E9EDA37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munkavédelem fogalomrendszere, források</w:t>
      </w:r>
    </w:p>
    <w:p w14:paraId="13F30242" w14:textId="1894B977" w:rsidR="00C53E01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 munkavédelemről szóló 1993. évi XCIII törvény fogalom meghatározásai.</w:t>
      </w:r>
    </w:p>
    <w:p w14:paraId="6CAA5EDD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0629A9" w14:textId="1D27EA9B" w:rsidR="00C53E01" w:rsidRPr="00F41D2A" w:rsidRDefault="00E91F7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Munkahelyek kialakítása</w:t>
      </w:r>
    </w:p>
    <w:p w14:paraId="51D74A76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Munkahelyek kialakításának általános szabályai</w:t>
      </w:r>
    </w:p>
    <w:p w14:paraId="4B5081C9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 létesítés általános követelményei, a hatásos védelem módjai, prioritások.</w:t>
      </w:r>
    </w:p>
    <w:p w14:paraId="6A8FE298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Szociális létesítmények</w:t>
      </w:r>
    </w:p>
    <w:p w14:paraId="2CF4D49C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 xml:space="preserve">Öltözőhelyiségek, pihenőhelyek, tisztálkodó- és mellékhelyiségek biztosítása, megfelelősége. </w:t>
      </w:r>
    </w:p>
    <w:p w14:paraId="478D3405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Közlekedési útvonalak, menekülési utak, jelölések</w:t>
      </w:r>
    </w:p>
    <w:p w14:paraId="0F118B5F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ab/>
        <w:t>Közlekedési útvonalak, menekülési utak, helyiségek padlózata, ajtók és kapuk, lépcsők, veszélyes területek, akadálymentes közlekedés, jelölések.</w:t>
      </w:r>
    </w:p>
    <w:p w14:paraId="2F1C700A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Alapvető feladatok a tűzmegelőzés érdekében</w:t>
      </w:r>
    </w:p>
    <w:p w14:paraId="7102EFC5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14:paraId="18B544FE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Termékfelelősség, forgalomba hozatal kritériumai.</w:t>
      </w:r>
    </w:p>
    <w:p w14:paraId="7D247174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Anyagmozgatás</w:t>
      </w:r>
    </w:p>
    <w:p w14:paraId="7A215D48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Anyagmozgatás a munkahelyeken. Kézi és gépi anyagmozgatás fajtái. A kézi anyagmozgatás szabályai, hátsérülések megelőzése.</w:t>
      </w:r>
      <w:r w:rsidRPr="00F41D2A">
        <w:rPr>
          <w:rFonts w:cs="Times New Roman"/>
        </w:rPr>
        <w:tab/>
      </w:r>
    </w:p>
    <w:p w14:paraId="6D0493F5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Raktározás</w:t>
      </w:r>
    </w:p>
    <w:p w14:paraId="63AD0122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Áruk fajtái, raktározás típusai</w:t>
      </w:r>
    </w:p>
    <w:p w14:paraId="7F115B2D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Munkahelyi rend és hulladékkezelés</w:t>
      </w:r>
    </w:p>
    <w:p w14:paraId="0A792F76" w14:textId="494C0598" w:rsidR="00C53E01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Jelzések, feliratok, biztonsági szín-és alakjelek. Hulladékgazdálkodás, környezetvédelem célja, eszközei.</w:t>
      </w:r>
    </w:p>
    <w:p w14:paraId="661E6708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637B58" w14:textId="7C1E5EDA" w:rsidR="00C53E01" w:rsidRPr="00F41D2A" w:rsidRDefault="00E91F7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Munkavégzés személyi feltételei</w:t>
      </w:r>
    </w:p>
    <w:p w14:paraId="31A764DD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munkavégzés személyi feltételei: jogszerű foglalkoztatás, munkaköri alkalmasság orvosi vizsgálata, foglalkoztatási tilalmak, szakmai ismeretek, munkavédelmi ismeretek.</w:t>
      </w:r>
    </w:p>
    <w:p w14:paraId="7E7FA5D9" w14:textId="6725CE3D" w:rsidR="00C53E01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020A6F98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67D423" w14:textId="65A5E0FA" w:rsidR="00C53E01" w:rsidRPr="00F41D2A" w:rsidRDefault="00E91F7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Munkaeszközök biztonsága</w:t>
      </w:r>
    </w:p>
    <w:p w14:paraId="358A36E5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Munkaeszközök halmazai</w:t>
      </w:r>
    </w:p>
    <w:p w14:paraId="1268CA3B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Szerszám, készülék, gép, berendezés fogalom meghatározása.</w:t>
      </w:r>
    </w:p>
    <w:p w14:paraId="59230782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Munkaeszközök dokumentációi</w:t>
      </w:r>
    </w:p>
    <w:p w14:paraId="2FE3EA68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Munkaeszköz üzembe helyezésének, használatba vételének dokumentációs követelményei, és a munkaeszközre (mint termékre) meghatározott EK-megfelelőségi nyilatkozat, valamint a megfelelőséget tanúsító egyéb dokumentumok.</w:t>
      </w:r>
    </w:p>
    <w:p w14:paraId="55A46C00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Munkaeszközök veszélyessége, eljárások</w:t>
      </w:r>
    </w:p>
    <w:p w14:paraId="1FD01C23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14:paraId="0DD41FEB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Munkaeszközök üzemeltetésének, használatának feltételei</w:t>
      </w:r>
    </w:p>
    <w:p w14:paraId="5B422C37" w14:textId="4C2340A5" w:rsidR="00C53E01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14A7213C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B2B9CF" w14:textId="711A227C" w:rsidR="00C53E01" w:rsidRPr="00F41D2A" w:rsidRDefault="00E91F7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Munkakörnyezeti hatások</w:t>
      </w:r>
    </w:p>
    <w:p w14:paraId="13E09BD8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Veszélyforrások, veszélyek a munkahelyeken (pl. zaj, rezgés, veszélyes anyagok és keverékek, stressz).</w:t>
      </w:r>
    </w:p>
    <w:p w14:paraId="2AC772C7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Fizikai, biológiai és kémiai hatások a dolgozókra, főbb veszélyforrások, valamint a veszélyforrások felismerésének módszerei és a védekezés a lehetőségei. </w:t>
      </w:r>
    </w:p>
    <w:p w14:paraId="408B16CE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stressz, munkahelyi stressz fogalma és az ellene való védekezés jelentősége a munkahelyen.</w:t>
      </w:r>
    </w:p>
    <w:p w14:paraId="32F6C6DC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kockázat fogalma, felmérése és kezelése</w:t>
      </w:r>
    </w:p>
    <w:p w14:paraId="658F312F" w14:textId="08566B5A" w:rsidR="00C53E01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jelentősége.</w:t>
      </w:r>
    </w:p>
    <w:p w14:paraId="415EC2FF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6B9231" w14:textId="51058F5A" w:rsidR="00C53E01" w:rsidRPr="00F41D2A" w:rsidRDefault="00E91F7E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Munkavédelmi jogi ismeretek</w:t>
      </w:r>
    </w:p>
    <w:p w14:paraId="28221327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munkavédelem szabályrendszere, jogok és kötelezettségek</w:t>
      </w:r>
    </w:p>
    <w:p w14:paraId="3E459257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Az Alaptörvényben biztosított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A szabványok, illetve a munkáltatók helyi előírásainak szerepe.</w:t>
      </w:r>
    </w:p>
    <w:p w14:paraId="0E0BDEE9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Munkavédelmi feladatok a munkahelyeken</w:t>
      </w:r>
    </w:p>
    <w:p w14:paraId="7873592C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7C30E697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Munkavédelmi szakemberek feladatai a munkahelyeken</w:t>
      </w:r>
    </w:p>
    <w:p w14:paraId="7B0B2790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Munkabiztonsági és munkaegészségügyi szaktevékenység keretében ellátandó feladatok. Foglalkozás-egészségügyi feladatok.</w:t>
      </w:r>
    </w:p>
    <w:p w14:paraId="75F9B120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Balesetek és foglalkozási megbetegedések.</w:t>
      </w:r>
    </w:p>
    <w:p w14:paraId="070D1589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Balesetek és munkabalesetek, valamint a foglalkozási megbetegedések fogalma. Feladatok munkabaleset esetén. A kivizsgálás, mint a megelőzés eszköze.</w:t>
      </w:r>
    </w:p>
    <w:p w14:paraId="1BFFD475" w14:textId="77777777" w:rsidR="00E91F7E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Munkavédelmi érdekképviselet a munkahelyen</w:t>
      </w:r>
    </w:p>
    <w:p w14:paraId="18D44EAD" w14:textId="0D3E8B39" w:rsidR="00C53E01" w:rsidRPr="00F41D2A" w:rsidRDefault="00E91F7E" w:rsidP="00E91F7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ab/>
        <w:t>A munkavállalók munkavédelmi érdekképviseletének jelentősége és lehetőségei. A választott képviselők szerepe, feladatai, jogai.</w:t>
      </w:r>
    </w:p>
    <w:p w14:paraId="23DAF37A" w14:textId="77777777" w:rsidR="00C53E01" w:rsidRPr="00F41D2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1CB3F5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05309380" w14:textId="5DC35030" w:rsidR="00C53E01" w:rsidRPr="00F41D2A" w:rsidRDefault="00E91F7E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képzés elméleti jellegű, bármilyen szakteremben oktatható.</w:t>
      </w:r>
    </w:p>
    <w:p w14:paraId="339752A4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007FFF7B" w14:textId="77777777" w:rsidR="00C53E01" w:rsidRPr="00F41D2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4978B340" w14:textId="4412653B" w:rsidR="00C53E01" w:rsidRPr="00F41D2A" w:rsidRDefault="00C53E01" w:rsidP="00C53E0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3681867A" w14:textId="77777777" w:rsidR="00C53E01" w:rsidRPr="00F41D2A" w:rsidRDefault="00C53E01" w:rsidP="00C53E01">
      <w:pPr>
        <w:spacing w:after="0"/>
        <w:ind w:left="426"/>
        <w:rPr>
          <w:rFonts w:cs="Times New Roman"/>
        </w:rPr>
      </w:pPr>
    </w:p>
    <w:p w14:paraId="26CD8896" w14:textId="77777777" w:rsidR="00FB6DBC" w:rsidRPr="00F41D2A" w:rsidRDefault="00FB6DBC" w:rsidP="00FB6DBC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5FDAF98" w14:textId="77777777" w:rsidR="00FB6DBC" w:rsidRPr="00F41D2A" w:rsidRDefault="00FB6DBC" w:rsidP="00FB6DBC">
      <w:pPr>
        <w:rPr>
          <w:rFonts w:cs="Times New Roman"/>
        </w:rPr>
      </w:pPr>
    </w:p>
    <w:p w14:paraId="60463089" w14:textId="77777777" w:rsidR="00FB6DBC" w:rsidRPr="00F41D2A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7FC0DB32" w14:textId="00B8C8F5" w:rsidR="00FB6DBC" w:rsidRPr="00F41D2A" w:rsidRDefault="00CC0BE5" w:rsidP="00FB6DBC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10925-16</w:t>
      </w:r>
      <w:r w:rsidR="00FB6DBC" w:rsidRPr="00F41D2A">
        <w:rPr>
          <w:rFonts w:cs="Times New Roman"/>
          <w:b/>
          <w:sz w:val="36"/>
        </w:rPr>
        <w:t xml:space="preserve"> azonosító számú</w:t>
      </w:r>
    </w:p>
    <w:p w14:paraId="24A60ECB" w14:textId="788D9071" w:rsidR="00FB6DBC" w:rsidRPr="00F41D2A" w:rsidRDefault="00CC0BE5" w:rsidP="00FB6DBC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Agrárműszaki alapok</w:t>
      </w:r>
    </w:p>
    <w:p w14:paraId="11923E84" w14:textId="77777777" w:rsidR="00FB6DBC" w:rsidRPr="00F41D2A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32750D58" w14:textId="77777777" w:rsidR="00FB6DBC" w:rsidRPr="00F41D2A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4F8DB612" w14:textId="77777777" w:rsidR="00FB6DBC" w:rsidRPr="00F41D2A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0A8EA6DC" w14:textId="77777777" w:rsidR="00FB6DBC" w:rsidRPr="00F41D2A" w:rsidRDefault="00FB6DBC" w:rsidP="00FB6DBC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1DA402FE" w14:textId="7F72D505" w:rsidR="00FB6DBC" w:rsidRPr="00F41D2A" w:rsidRDefault="00FB6DBC" w:rsidP="00FB6DBC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CC0BE5" w:rsidRPr="00F41D2A">
        <w:rPr>
          <w:rFonts w:cs="Times New Roman"/>
        </w:rPr>
        <w:t>10925-16</w:t>
      </w:r>
      <w:r w:rsidRPr="00F41D2A">
        <w:rPr>
          <w:rFonts w:cs="Times New Roman"/>
        </w:rPr>
        <w:t xml:space="preserve"> azonosító számú </w:t>
      </w:r>
      <w:r w:rsidR="00CC0BE5" w:rsidRPr="00F41D2A">
        <w:rPr>
          <w:rFonts w:cs="Times New Roman"/>
        </w:rPr>
        <w:t>Agrárműszaki alapok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12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33"/>
        <w:gridCol w:w="758"/>
        <w:gridCol w:w="758"/>
        <w:gridCol w:w="759"/>
      </w:tblGrid>
      <w:tr w:rsidR="00F41D2A" w:rsidRPr="00F41D2A" w14:paraId="5A28AEF0" w14:textId="77777777" w:rsidTr="0061719C">
        <w:trPr>
          <w:cantSplit/>
          <w:trHeight w:val="2149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137F2C" w14:textId="77777777" w:rsidR="00782D57" w:rsidRPr="00F41D2A" w:rsidRDefault="00782D5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029DF7" w14:textId="56711969" w:rsidR="00782D57" w:rsidRPr="00F41D2A" w:rsidRDefault="00782D57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Géprajz, gépelemek, 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272E48D" w14:textId="35EE3AD6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CB6A435" w14:textId="106A7F55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Agrárműszaki alapok gyakorlat</w:t>
            </w:r>
          </w:p>
        </w:tc>
      </w:tr>
      <w:tr w:rsidR="00F41D2A" w:rsidRPr="00F41D2A" w14:paraId="031C851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CC24FF" w14:textId="77777777" w:rsidR="00782D57" w:rsidRPr="00F41D2A" w:rsidRDefault="00782D5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4357C" w14:textId="77777777" w:rsidR="00782D57" w:rsidRPr="00F41D2A" w:rsidRDefault="00782D5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4B0A3" w14:textId="77777777" w:rsidR="00782D57" w:rsidRPr="00F41D2A" w:rsidRDefault="00782D5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927D7" w14:textId="77777777" w:rsidR="00782D57" w:rsidRPr="00F41D2A" w:rsidRDefault="00782D5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7BFF82D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5B865" w14:textId="0B05893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Használja, értelmezi a munka tárgyára, az eszközökre, a technológiákra vonatkozó dokumentumokat (technológiai előírások, műveletterv, műveleti utasítás, műszaki leírás, gépkönyv stb.)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FEB28" w14:textId="6E6ECB7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D5005" w14:textId="7084524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3BEA3" w14:textId="308F5EC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3FA4101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A5CB9" w14:textId="2B807A0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Olvassa, használja a műszaki rajzokat, egyszerű gépészeti műszaki rajzokat készít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3E80C" w14:textId="7AD7659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9C8BC" w14:textId="1F54C46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6ACDD" w14:textId="0733521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C30F3C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D8DC1" w14:textId="3461516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Gépipari alapméréseket, anyagvizsgálatokat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401BA" w14:textId="147BFC7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30387" w14:textId="1200A5F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B2C68" w14:textId="56E0B10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A86EA74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D4AD6" w14:textId="7390146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Felismeri a szerkezeti anyagok főbb típusait, tulajdonságait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CADD0" w14:textId="796A8FD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4D5A2" w14:textId="3DEC1E8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9639" w14:textId="04F4BC6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D7E42F5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2D925" w14:textId="7028A21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Kiválasztja, meghatározza a felada</w:t>
            </w:r>
            <w:r w:rsidR="008E66A6" w:rsidRPr="00F41D2A">
              <w:rPr>
                <w:rFonts w:eastAsia="Times New Roman" w:cs="Times New Roman"/>
                <w:szCs w:val="24"/>
                <w:lang w:eastAsia="hu-HU"/>
              </w:rPr>
              <w:t xml:space="preserve">tnak megfelelő anyagminőséget, 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>mennyiséget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15E05" w14:textId="6A96256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0D025" w14:textId="265B9EB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DC541" w14:textId="3BED7BB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EF77D84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315B2" w14:textId="1D2649E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Segédletek használatával alapvető szilárdsági és kinematikai számításokat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414DA" w14:textId="60EDAFB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09D3C" w14:textId="23E4E0D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D0B88" w14:textId="20B0C8D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20BACF1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025B7" w14:textId="197B751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Dokumentáció alapján előrajzol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3B167" w14:textId="3048039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980AE" w14:textId="1E929CC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A58E4" w14:textId="3915CF6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3230119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F11A8" w14:textId="73A50858" w:rsidR="00782D57" w:rsidRPr="00F41D2A" w:rsidRDefault="0068573F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Egyszerű alkatrészek elkészítéséhez művelet-, illetve szerelési tervet készít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505A3" w14:textId="0EB0DFC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6337A" w14:textId="7996589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1B381" w14:textId="14C1659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BA56458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D6930" w14:textId="3284C0C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Kiválasztja, ellenőrzi, használja és karbantartja a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90BF0" w14:textId="29E4B86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BC430" w14:textId="17D2475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242A5" w14:textId="5A63829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1C17A0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EC498" w14:textId="4683625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Munkadarabot készít kézi és gépi alapeljárásokkal (darabolás, forgácsolás, képlékenyalakítás, élezés)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CEEB" w14:textId="3961A24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6BCBA" w14:textId="7907B96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FD9D" w14:textId="3696875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7CB695F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E899A" w14:textId="719AD6A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Tisztítja, tárolja a gépelemeket, gépeket, szerkezeti egységeket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1C01F" w14:textId="5C2AB21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443AC" w14:textId="385FCA3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4F23B" w14:textId="47D216C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9A13D45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2F3D4" w14:textId="6CFF174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Általános minőségű hegesztett kötést készít kézi ívhegesztéssel, gázhegesztéssel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0C482" w14:textId="112E34A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FADC8" w14:textId="4DDD126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AA38E" w14:textId="61C1914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3CA588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CEF6A" w14:textId="34A797C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Hőkezelést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8FA5" w14:textId="1C77943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89A7D" w14:textId="3518716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B7651" w14:textId="59EF7D0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1EE7109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F83EA" w14:textId="327D449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Kemény- és lágyforrasztott kötéseket ellenőriz, készít, bont, javít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4A8CE" w14:textId="0ABE1DF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CF055" w14:textId="05C46BA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CAC58" w14:textId="539D4C4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ECDAAA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808D1" w14:textId="3A8F776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Oldható kötéseket és helyzetbiztosító elemeket ellenőriz, készít, bont, javít, cserél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6F4B5" w14:textId="2CE45D8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69D7B" w14:textId="5B6254E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4520C" w14:textId="54839FC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BF802C3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6AD32" w14:textId="53E2EE7C" w:rsidR="00782D57" w:rsidRPr="00F41D2A" w:rsidRDefault="00782D57" w:rsidP="006857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Roncsolással oldható kötéseket (szegecs,</w:t>
            </w:r>
            <w:r w:rsidR="0068573F" w:rsidRPr="00F41D2A">
              <w:rPr>
                <w:rFonts w:eastAsia="Times New Roman" w:cs="Times New Roman"/>
                <w:szCs w:val="24"/>
                <w:lang w:eastAsia="hu-HU"/>
              </w:rPr>
              <w:t xml:space="preserve"> zsugor, ragasztott) ellenőriz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F222B" w14:textId="0DEF453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E9EA5" w14:textId="665F47E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8DD4F" w14:textId="58963FC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4B889F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4C59A" w14:textId="2F3F680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Korrózió elleni általános bevonatot készít fémszerkezeteken, alkatrészeken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D8EF7" w14:textId="2E87E4D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29AC1" w14:textId="7057498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7D639" w14:textId="171AB4D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4C24654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B773C" w14:textId="2E61BF7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Gépelemek, hajtások, mozgást átalakító szerkezetek (kötőgépelemek, forgó mozgást közvetítő és teljesítmény-átviteli gépelemek, hajtóművek, 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tengelykapcsolók, rugók, csővezetékek, fékek, tengelyek, csapágyak) szerelését végzi: ellenőriz, beállít, cserél, javít, karbantart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A2080" w14:textId="76FB82D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DA809" w14:textId="5FACB89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463CB" w14:textId="7698E21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0F1CAED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D6DD" w14:textId="29D72B9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Ellátja a mező- és erdőgazdaságban vagy az élelmiszeriparban használt szivattyúk, szállító- és rakodógépek szerkezeti egységeinek szerelési feladatait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FA7A9" w14:textId="3EAF8C8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FF443" w14:textId="0032CFD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A572C" w14:textId="62257BF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5E0F536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2E2C8" w14:textId="6FAF06F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Hidraulikus rendszereket használ, karbantart, ellenőriz, elvégzi az alapvető kapcsolási, szerelési, ellenőrzési feladatokat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2CFBA" w14:textId="28ABD9A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7C779" w14:textId="385BB05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C2994" w14:textId="5311B22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5A2B8B9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BCC3F" w14:textId="63C88E2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Pneumatikus rendszereket használ, karbantart, ellenőriz, elvégzi az alapvető kapcsolási, szerelési, ellenőrzési feladatokat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74623" w14:textId="2001CBB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A5780" w14:textId="3089AA0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B987A" w14:textId="68ED8DC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5225096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56739" w14:textId="7FF07CF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Kiválasztja és megrendeli, ellenőrzi a szükséges alkatrészeket, részegységeket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5E3A0" w14:textId="47F657D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A5CF3" w14:textId="2C4D2A1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C9870" w14:textId="7C655A9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4E3F3FF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A7258" w14:textId="5094736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Ismeri és használja, ellenőrzi az erdő- és mezőgazdaság vagy az élelmiszeripar műszaki ellátásához használt speciális szerelő, karbantartó, vizsgáló szerszámokat, anyagokat, eszközöket, készülékeket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16A5F" w14:textId="6A1BF4E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A6E2B" w14:textId="2754496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12F2E" w14:textId="5752503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856CC1D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47214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92714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D24D9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B78F8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14FD50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3322F" w14:textId="167E9E9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Síkmértani szerkesztések, géprajzi alapfogalmak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937FA" w14:textId="129671B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531E1" w14:textId="1F325D4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7908F" w14:textId="6BFA4EB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77D4BA0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BA58" w14:textId="3095BDD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Ábrázolási módok, műszaki rajzok olvasása, értelmezése,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68A6D" w14:textId="7BA1CA8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943E1" w14:textId="6A31D42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DBEC4" w14:textId="7CABF30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3C765F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A5411" w14:textId="08E4B2C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Egyszerűsített és jelképi ábrázolás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80AAF" w14:textId="48AB6C9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EB4BD" w14:textId="14A5723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89658" w14:textId="6B97B7F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B3CBA73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B3952" w14:textId="699FF404" w:rsidR="00782D57" w:rsidRPr="00F41D2A" w:rsidRDefault="006B6F15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Erdő-, mezőgazdaságban </w:t>
            </w:r>
            <w:r w:rsidR="00782D57" w:rsidRPr="00F41D2A">
              <w:rPr>
                <w:rFonts w:eastAsia="Times New Roman" w:cs="Times New Roman"/>
                <w:szCs w:val="24"/>
                <w:lang w:eastAsia="hu-HU"/>
              </w:rPr>
              <w:t>és az élelmiszeriparban használt mértékegységek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2DE52" w14:textId="0AD45EC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7E056" w14:textId="2A1BF78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5F020" w14:textId="367AAB1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BDAFA07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F5CAE" w14:textId="1044772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Műszaki mérés és eszközei (hosszméretek, szögek, alak- és helyzetpontosság mérése és ellenőrzése)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3407A" w14:textId="2D9C910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43D1" w14:textId="0DF3FBC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F64F2" w14:textId="1B02A27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4CA9E6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11D89" w14:textId="6A747C4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Diagramok olvasása, értelmezése, készítése, szabványok, illesztések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6F88C" w14:textId="11D1901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9DC49" w14:textId="640F56F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4DD05" w14:textId="4F208F6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C3E5D8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2A035" w14:textId="2F92387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Szabványok, gépkönyvek, kezelési, szerelési, karbantartási útmutatók, technológiai leírások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F2BD" w14:textId="178E2E1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4FC32" w14:textId="3B89034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C0B90" w14:textId="2F29E47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7DE7F0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164F6" w14:textId="4489F20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Előrajzolás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AE7EA" w14:textId="7B17DF8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FDED6" w14:textId="124E71D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4A80F" w14:textId="752D993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6248261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85D5F" w14:textId="5DE7DD3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Szerkezeti anyagok tulajdonságai, felhasználása, fémek és ötvözeteik, nemfémes anyagok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2AA86" w14:textId="231F763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4CC8A" w14:textId="6671F26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7BFB2" w14:textId="715BCED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3FB0FA7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D4985" w14:textId="09068B3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Anyagvizsgálatok (roncsolásos, </w:t>
            </w:r>
            <w:proofErr w:type="spellStart"/>
            <w:r w:rsidRPr="00F41D2A">
              <w:rPr>
                <w:rFonts w:eastAsia="Times New Roman" w:cs="Times New Roman"/>
                <w:szCs w:val="24"/>
                <w:lang w:eastAsia="hu-HU"/>
              </w:rPr>
              <w:t>roncsolásmentes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>), technológiai próbák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A2239" w14:textId="5B16E2F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FB34F" w14:textId="3C6E886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EA5EE" w14:textId="6A1ACB5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455BF38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9BBA7" w14:textId="180EFE5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Anyagmegmunkálás (reszelés, fűrészelés, köszörülés, képlékenyalakítás, hajlítás, nyújtás, egyengetés, </w:t>
            </w:r>
            <w:proofErr w:type="spellStart"/>
            <w:r w:rsidRPr="00F41D2A">
              <w:rPr>
                <w:rFonts w:eastAsia="Times New Roman" w:cs="Times New Roman"/>
                <w:szCs w:val="24"/>
                <w:lang w:eastAsia="hu-HU"/>
              </w:rPr>
              <w:t>élkiképzés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>, kézi és kisgépes forgácsolás)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0E383" w14:textId="1240482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4FD5F" w14:textId="7773CFD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8E4C0" w14:textId="20F6F21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DF4857C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F2397" w14:textId="471D571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Mechanikai alapfogalmak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550B7" w14:textId="4BA1D88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655DE" w14:textId="30F8CDE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91A3C" w14:textId="3CB1318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A9C9A29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206AC" w14:textId="1AFD8DF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Kéttámaszú és befogott tartók egyensúlya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6E481" w14:textId="0C3BF00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8F19F" w14:textId="53FF373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A228D" w14:textId="74C58FC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DD3D742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A10BD" w14:textId="7275332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Igénybevételek (egyszerű, összetett), terhelési módok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0F023" w14:textId="153973B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94183" w14:textId="00F6D45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30D6B" w14:textId="5A28FA8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BCA4B0D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634C1" w14:textId="5818B44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Tüzelő- és kenőanyagok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2D09D" w14:textId="46C9EE1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A04A8" w14:textId="183DA5E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170FB" w14:textId="711F694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6D61F72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B4675" w14:textId="4BC0262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Szabványok, szabványos anyagok, gépelemek, gépegységek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ACFAB" w14:textId="25845D5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DB2CD" w14:textId="1012C95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160F5" w14:textId="5D17968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8282A17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6E6CC" w14:textId="61FCBA4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Gépelemek: tengelyek, csapágyak, kötőgépelemek, mozgást átalakító, forgó mozgást közvetítő és nyomatékátszármaztató hajtások, hajtóművek, szabadonfutók, fékek, rugók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0FE5E" w14:textId="3783051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B4952" w14:textId="3BC2F0F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89B37" w14:textId="6CF66DB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183288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48890" w14:textId="38663DC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Szivattyúk, tartályok, csövek, csőkötések, tömítések, csőidomok, csőszerelvények, anyagai, alkalmazási területek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7B543" w14:textId="455C1A7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1809C" w14:textId="40A2706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E67E" w14:textId="44DBF9E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FD39D9D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2396E" w14:textId="7970ED2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Szerelési műveletterv, műveleti utasítás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2069B" w14:textId="7C47A0E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43364" w14:textId="32BF2AF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436F5" w14:textId="460F90B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71E1636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6262" w14:textId="62F58C5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gáz- és ívhegesztés, egyéb hegesztő eljárások és biztonsági előírásai, tűzvédelmi előírásai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8082B" w14:textId="0115191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E26CD" w14:textId="6ADEF4E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33D65" w14:textId="5E2F052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A0C13C4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6D469" w14:textId="2170E93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Hőkezelés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F7BDD" w14:textId="03AEC21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F9E35" w14:textId="0666393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537B0" w14:textId="4CE6B3F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2795EFF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F07FE" w14:textId="6259922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Hidraulikus és pneumatikus berendezések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2612E" w14:textId="214A0DC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70D9C" w14:textId="1AAD605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1E2BA" w14:textId="4992E70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511B2D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E0E3E" w14:textId="30FE338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Működés ellenőrzése, hiba-megállapítás, (szemrevételezés, mérés, repedésvizsgálat), hibafelvételi jegyzőkönyv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51D71" w14:textId="230A8A8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75C60" w14:textId="0855213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F7B62" w14:textId="23B6627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9065ED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76C07" w14:textId="6671D68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Gépalkatrészek tisztítása, zsírtalanítás, az anyagok korróziós tulajdonságai, korrózióvédő anyagok, felhasználási előírások, korrózióvédelem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814AB" w14:textId="3840DA2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DD2F2" w14:textId="44E8761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233E7" w14:textId="26EB73E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DE74B93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22D30" w14:textId="2AFEF35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Alkatrészek, gépelemek, gépegységek ellenőrzése, felújítása, javítása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C494D" w14:textId="11C97E1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4F805" w14:textId="2506A61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BCAFC" w14:textId="31CA192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B0D1C1C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4B23EA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D95DB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AE833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AA6BF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8DCD0C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C3EAF" w14:textId="75285F8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Szakmai nyelvű beszéd- és íráskészség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D7141" w14:textId="28E6C5E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E8E80" w14:textId="64EF685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D8DB4" w14:textId="360AE6F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6E0D112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36A51" w14:textId="3843A19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Számítási feladatok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28C74" w14:textId="159BC45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30E9D" w14:textId="4F82511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47A06" w14:textId="5B4C1EC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78871F3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17C73" w14:textId="13C7782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Gépészeti rajz készítése, olvasása,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02A9B" w14:textId="6659150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F6C8D" w14:textId="556D620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43AF5" w14:textId="12465C5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B077153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845F5" w14:textId="0288BBD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Folyamatábrák, diagramok, </w:t>
            </w:r>
            <w:proofErr w:type="spellStart"/>
            <w:r w:rsidRPr="00F41D2A">
              <w:rPr>
                <w:rFonts w:eastAsia="Times New Roman" w:cs="Times New Roman"/>
                <w:szCs w:val="24"/>
                <w:lang w:eastAsia="hu-HU"/>
              </w:rPr>
              <w:t>nomogramok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kitöltése, készítése, olvasása,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070D6" w14:textId="529AB1BF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5C1B9" w14:textId="60577B3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592F9" w14:textId="305236F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86ECAB0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35869" w14:textId="13A1BE4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Szerelő és egyéb szerszámok, 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3BD7C" w14:textId="3F0DD57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93C4E" w14:textId="171FD04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B3249" w14:textId="5D13CA7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4829E21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62579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867ED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7C830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7B227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5A344FC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92624" w14:textId="7DF0A2A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8F7DD" w14:textId="139D9D9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9A963" w14:textId="3E7E968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3F51C" w14:textId="3D4855D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35F1E2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5F24B" w14:textId="20B4771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Térbeli tájékozódás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CEF07" w14:textId="4648714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AB9D6" w14:textId="19608C9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7F580" w14:textId="1B11BE4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EC0CF9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543BF" w14:textId="642EDA81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Elhívatottság, elkötelezettség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4AE10" w14:textId="748170A9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4DB7" w14:textId="27FD1E8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03E45" w14:textId="12BD45F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12BBB32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E9B9B6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668BE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CEA88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E555F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588F187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95A7D" w14:textId="72765A6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1216A" w14:textId="4175FB2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B953C" w14:textId="41CBE38E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8DB57" w14:textId="032F8F1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D7A2F4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68E2C" w14:textId="6630DEC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92ECA" w14:textId="7BDE9F4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4B825" w14:textId="45E5A09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96F8E" w14:textId="5291F5B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AB9324E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55147" w14:textId="269148B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BBC2D" w14:textId="2E9FCAA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EEAB5" w14:textId="154EB12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EEBDC" w14:textId="448C77C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0EE477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CB9E60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779A8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2DF07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2BD79" w14:textId="77777777" w:rsidR="00782D57" w:rsidRPr="00F41D2A" w:rsidRDefault="00782D57" w:rsidP="000948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167C4E6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8D58E" w14:textId="15740516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5984E" w14:textId="1EF3D677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0BB96" w14:textId="190E54DD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91566" w14:textId="4340D2AB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ECB860B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9810C" w14:textId="0B7752EC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88CDE" w14:textId="7BB4EA58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0DC84" w14:textId="55DA5263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892CF" w14:textId="28DECB14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53576E8A" w14:textId="77777777" w:rsidTr="0061719C">
        <w:trPr>
          <w:trHeight w:val="255"/>
          <w:jc w:val="center"/>
        </w:trPr>
        <w:tc>
          <w:tcPr>
            <w:tcW w:w="5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220E0" w14:textId="668F1E2A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F2CA" w14:textId="1B851630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5F8CF" w14:textId="33979155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71DB4" w14:textId="062199C2" w:rsidR="00782D57" w:rsidRPr="00F41D2A" w:rsidRDefault="00782D57" w:rsidP="003662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C389439" w14:textId="77777777" w:rsidR="00FB6DBC" w:rsidRPr="00F41D2A" w:rsidRDefault="00FB6DBC" w:rsidP="00FB6DBC">
      <w:pPr>
        <w:rPr>
          <w:rFonts w:cs="Times New Roman"/>
        </w:rPr>
      </w:pPr>
    </w:p>
    <w:p w14:paraId="019B44B9" w14:textId="77777777" w:rsidR="00FB6DBC" w:rsidRPr="00F41D2A" w:rsidRDefault="00FB6DBC" w:rsidP="00FB6DBC">
      <w:pPr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CA823E8" w14:textId="3D5AF641" w:rsidR="00FB6DBC" w:rsidRPr="00F41D2A" w:rsidRDefault="00CC0BE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Géprajz, gépelemek, mechanika</w:t>
      </w:r>
      <w:r w:rsidR="00FB6DBC" w:rsidRPr="00F41D2A">
        <w:rPr>
          <w:rFonts w:cs="Times New Roman"/>
          <w:b/>
        </w:rPr>
        <w:t xml:space="preserve"> tantárgy</w:t>
      </w:r>
      <w:r w:rsidR="00FB6DBC" w:rsidRPr="00F41D2A">
        <w:rPr>
          <w:rFonts w:cs="Times New Roman"/>
          <w:b/>
        </w:rPr>
        <w:tab/>
      </w:r>
      <w:r w:rsidR="003D1D89" w:rsidRPr="00F41D2A">
        <w:rPr>
          <w:rFonts w:cs="Times New Roman"/>
          <w:b/>
        </w:rPr>
        <w:t>162</w:t>
      </w:r>
      <w:r w:rsidR="00FB6DBC" w:rsidRPr="00F41D2A">
        <w:rPr>
          <w:rFonts w:cs="Times New Roman"/>
          <w:b/>
        </w:rPr>
        <w:t xml:space="preserve"> óra/</w:t>
      </w:r>
      <w:r w:rsidR="003D1D89" w:rsidRPr="00F41D2A">
        <w:rPr>
          <w:rFonts w:cs="Times New Roman"/>
          <w:b/>
        </w:rPr>
        <w:t>162</w:t>
      </w:r>
      <w:r w:rsidR="00FB6DBC" w:rsidRPr="00F41D2A">
        <w:rPr>
          <w:rFonts w:cs="Times New Roman"/>
          <w:b/>
        </w:rPr>
        <w:t xml:space="preserve"> óra*</w:t>
      </w:r>
    </w:p>
    <w:p w14:paraId="197645B0" w14:textId="77777777" w:rsidR="00FB6DBC" w:rsidRPr="00F41D2A" w:rsidRDefault="00FB6DBC" w:rsidP="00FB6DBC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695C3E09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12C4DBF4" w14:textId="06F62E39" w:rsidR="00FB6DBC" w:rsidRPr="00F41D2A" w:rsidRDefault="00FB6DBC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2536DCB6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44BDE704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48472E23" w14:textId="77777777" w:rsidR="00CC0BE5" w:rsidRPr="00F41D2A" w:rsidRDefault="00CC0BE5" w:rsidP="00CC0BE5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Géprajz, gépelemek, mechanika tantárgy oktatásának célja, hogy a tanulók gépészeti-műszaki alapismerete elősegítse a gépészeti gondolkodásmód kialakulását, hozzájáruljon a műszaki feladatok megoldásához, a mezőgazdaságban alkalmazott berendezések, eszközök működésének megértéséhez.</w:t>
      </w:r>
    </w:p>
    <w:p w14:paraId="6DC1C94E" w14:textId="77777777" w:rsidR="00CC0BE5" w:rsidRPr="00F41D2A" w:rsidRDefault="00CC0BE5" w:rsidP="00CC0BE5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tantárgyban megtanult géprajzi ábrázolások, a gépelemek működésének, szerkezeti felépítésének, a mechanikai törvényszerűségek szabályainak elsajátítása a gépészeti szakemberek tevékenységének alapját képezik. </w:t>
      </w:r>
    </w:p>
    <w:p w14:paraId="4454676F" w14:textId="3E54B850" w:rsidR="00FB6DBC" w:rsidRPr="00F41D2A" w:rsidRDefault="00CC0BE5" w:rsidP="00CC0BE5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feladata a tanulók kombinatív, logikus gondolkodó-képességének fejlesztése, egyúttal az esztétikai igényességre nevelés is.</w:t>
      </w:r>
    </w:p>
    <w:p w14:paraId="7510E523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24336B6C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63ACE3E0" w14:textId="0495E013" w:rsidR="00FB6DBC" w:rsidRPr="00F41D2A" w:rsidRDefault="00CC0BE5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</w:t>
      </w:r>
    </w:p>
    <w:p w14:paraId="7AAEF9D0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25B2A0EB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50D410B1" w14:textId="1AC18A6A" w:rsidR="00FB6DBC" w:rsidRPr="00F41D2A" w:rsidRDefault="00CC0BE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Műszaki dokumentációk</w:t>
      </w:r>
    </w:p>
    <w:p w14:paraId="2D36903F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Műszaki dokumentációk, mint információhordozó elemek fogalma.</w:t>
      </w:r>
    </w:p>
    <w:p w14:paraId="21488B84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Rajzlapméretek, méretarányok, feliratmezők, vonalak, szabványbetűk.</w:t>
      </w:r>
    </w:p>
    <w:p w14:paraId="771D1D7E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Szabvány fogalma, rajztechnikai szabványok, előírások, méretarány, rajzlapok mérete.</w:t>
      </w:r>
    </w:p>
    <w:p w14:paraId="3301631C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Rajzkészítés alapszabályai, felszerelések, szabadkézi és szerkesztett rajzok.</w:t>
      </w:r>
    </w:p>
    <w:p w14:paraId="5743F838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Síkmértani szerkesztések, a műszaki életben gyakori geometriai szerkesztések.</w:t>
      </w:r>
    </w:p>
    <w:p w14:paraId="65966E62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Ábrázolás képsík rendszerben.</w:t>
      </w:r>
    </w:p>
    <w:p w14:paraId="571590F9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Egyenesek, sík-, térbeli-idomok ábrázolása két képsíkos rendszerben.</w:t>
      </w:r>
    </w:p>
    <w:p w14:paraId="71678575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Vetületi szabály és alkalmazása, párhuzamos és centrális vetítés.</w:t>
      </w:r>
    </w:p>
    <w:p w14:paraId="2B77D403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Axonometrikus ábrázolás: egyméretű, kétméretű, frontális.</w:t>
      </w:r>
    </w:p>
    <w:p w14:paraId="2F0D5055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Síkmetszések fogalma, sík- és görbe felületű testek síkmetszése.</w:t>
      </w:r>
    </w:p>
    <w:p w14:paraId="2CCF8D2B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Áthatások szerepe, az áthatás fogalma.</w:t>
      </w:r>
    </w:p>
    <w:p w14:paraId="31677E9E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Sík és görbe testek áthatása.</w:t>
      </w:r>
    </w:p>
    <w:p w14:paraId="6A713EA0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Géprajz típusai, fajtái, jellemzői.</w:t>
      </w:r>
    </w:p>
    <w:p w14:paraId="157C680E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Szabványos rajzok: alkatrészrajz, gyártási rajz, vázlatrajz, részlet-rajz, összeállítási rajz, elrendezési, telepítési rajz.</w:t>
      </w:r>
    </w:p>
    <w:p w14:paraId="60B09216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Ábrázolás metszetekkel, a metszetek fajtái, metszetábrázolás szerepe, jelentősége.</w:t>
      </w:r>
    </w:p>
    <w:p w14:paraId="70E14E40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Metszetek származtatása.</w:t>
      </w:r>
    </w:p>
    <w:p w14:paraId="0E83DB8C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Egyszerű metszet jellemzői, alkalmazása, teljes metszet.</w:t>
      </w:r>
    </w:p>
    <w:p w14:paraId="738A4BB8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Félnézet-félmetszet</w:t>
      </w:r>
      <w:proofErr w:type="spellEnd"/>
      <w:r w:rsidRPr="00F41D2A">
        <w:rPr>
          <w:rFonts w:cs="Times New Roman"/>
        </w:rPr>
        <w:t>, kitörések használata.</w:t>
      </w:r>
    </w:p>
    <w:p w14:paraId="1B87C516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Összetett metszetek jellemzői, fajtái: lépcsős, befordított, kiterített metszet.</w:t>
      </w:r>
    </w:p>
    <w:p w14:paraId="42A09E8E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Szelvény fogalma, alkalmazásának célja, elhelyezése.</w:t>
      </w:r>
    </w:p>
    <w:p w14:paraId="26EF84F4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Méretmegadás, mérethálózat szabályai, elemei, betű és rajzjelei.</w:t>
      </w:r>
    </w:p>
    <w:p w14:paraId="4DCC5689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Bázisfelület, az alapvonal fogalma.</w:t>
      </w:r>
    </w:p>
    <w:p w14:paraId="3320B411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méretmegadások, egyszerűsítések: ív, szög, sugár, él letörés, furat, kúposság, lejtés, szabványos alkatrészek.</w:t>
      </w:r>
    </w:p>
    <w:p w14:paraId="08A8B20B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Ábrázolási egyszerűsítések, célja, fajtái, jelölése.</w:t>
      </w:r>
    </w:p>
    <w:p w14:paraId="4AC2F682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Köríven elhelyezkedő furatok, ismétlődő egységek, szimmetrikus tárgy ábrázolása.</w:t>
      </w:r>
    </w:p>
    <w:p w14:paraId="3477C101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Egyszerű gépelemek méretezett ábrázolása.</w:t>
      </w:r>
    </w:p>
    <w:p w14:paraId="71340CCA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Csatlakozó és mozgó alkatrészek jelölése.</w:t>
      </w:r>
    </w:p>
    <w:p w14:paraId="74DBA1E2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Tűrési, illesztési rendszer alapelvei, fogalmai, elméleti és gyártott méretek hibahatára.</w:t>
      </w:r>
    </w:p>
    <w:p w14:paraId="28DE48B9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Szabványos tűrésértékek, osztályok, határméretek.</w:t>
      </w:r>
    </w:p>
    <w:p w14:paraId="7298B127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Illesztés, tűrés jelölése műszaki rajzon, tűréstáblázatok használata.</w:t>
      </w:r>
    </w:p>
    <w:p w14:paraId="66D11E1A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Felületminőség mérőszáma, felületi érdesség jellemzői, megadásának szabályai.</w:t>
      </w:r>
    </w:p>
    <w:p w14:paraId="7F7CABE0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Rekonstrukció szerepe a műszaki életben, rajzkészítés, rajzolvasás.</w:t>
      </w:r>
    </w:p>
    <w:p w14:paraId="6CDAA7CF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Egyszerűbb alkatrészek, szerkezeti egységek rajzai, folyamatábrák jellemzői, műszaki leírás, gépkönyv használata.</w:t>
      </w:r>
    </w:p>
    <w:p w14:paraId="1B649EB9" w14:textId="77777777" w:rsidR="00CC0BE5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Rajzkészítés, rajolvasás szabályai.</w:t>
      </w:r>
    </w:p>
    <w:p w14:paraId="72912E6A" w14:textId="03DC4C05" w:rsidR="00FB6DBC" w:rsidRPr="00F41D2A" w:rsidRDefault="00CC0BE5" w:rsidP="00CC0BE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Diagramok, </w:t>
      </w:r>
      <w:proofErr w:type="spellStart"/>
      <w:r w:rsidRPr="00F41D2A">
        <w:rPr>
          <w:rFonts w:cs="Times New Roman"/>
        </w:rPr>
        <w:t>nomogramok</w:t>
      </w:r>
      <w:proofErr w:type="spellEnd"/>
      <w:r w:rsidRPr="00F41D2A">
        <w:rPr>
          <w:rFonts w:cs="Times New Roman"/>
        </w:rPr>
        <w:t xml:space="preserve"> rajzolása, olvasása, értékelése.</w:t>
      </w:r>
    </w:p>
    <w:p w14:paraId="46AE89B9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E669BB" w14:textId="36C90A1A" w:rsidR="00FB6DBC" w:rsidRPr="00F41D2A" w:rsidRDefault="00CC0BE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Műszaki alapmérések</w:t>
      </w:r>
    </w:p>
    <w:p w14:paraId="71219BD3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Mérés, ellenőrzés fogalma, mértékegységek.</w:t>
      </w:r>
    </w:p>
    <w:p w14:paraId="3163CF83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Nemzetközileg használt, elfogadott mértékegységek.</w:t>
      </w:r>
    </w:p>
    <w:p w14:paraId="5D1C90C1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Méretek megadása, átszámítása.</w:t>
      </w:r>
    </w:p>
    <w:p w14:paraId="2BEA36D9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Mérési alapfogalmak, mérési hibák.</w:t>
      </w:r>
    </w:p>
    <w:p w14:paraId="5346EA8A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Műszaki mérés eszközei, mérőeszközök.</w:t>
      </w:r>
    </w:p>
    <w:p w14:paraId="62A08374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Hosszméretek mérése, szögek mérése és ellenőrzése.</w:t>
      </w:r>
    </w:p>
    <w:p w14:paraId="42DFD261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Hossz- és szögmérő eszközök (tolómérő, mikrométer, mérőóra, talpas tolómérő, mélységmérő, mechanikai és optikai szögmérő, mérőhasáb, idomszerek, menetmérők, ütésellenőrzés, derékszög-mérő stb.).</w:t>
      </w:r>
    </w:p>
    <w:p w14:paraId="1F96B9E4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Mechanikai, digitális mérőeszközök típusai, alkalmazásuk.</w:t>
      </w:r>
    </w:p>
    <w:p w14:paraId="746633D2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Külső-belső felületek mérésének eszközei.</w:t>
      </w:r>
    </w:p>
    <w:p w14:paraId="0FDEF0E2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Alak- és helyzetpontosság mérése.</w:t>
      </w:r>
    </w:p>
    <w:p w14:paraId="76CBCFA9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Mérési pontosság, műszerhibák.</w:t>
      </w:r>
    </w:p>
    <w:p w14:paraId="03EA8421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Felületi minőség jelölése, mérésének eszközei.</w:t>
      </w:r>
    </w:p>
    <w:p w14:paraId="56DB91AC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Mérési dokumentumok jelentősége, készítése.</w:t>
      </w:r>
    </w:p>
    <w:p w14:paraId="4070495A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Mérési utasítások.</w:t>
      </w:r>
    </w:p>
    <w:p w14:paraId="2EBAE1AE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Felületi érdesség ellenőrzése.</w:t>
      </w:r>
    </w:p>
    <w:p w14:paraId="52709DD6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 ütésellenőrzése.</w:t>
      </w:r>
    </w:p>
    <w:p w14:paraId="4563FB79" w14:textId="77777777" w:rsidR="00330213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Egyenesség, síklapúság, párhuzamosság, egytengelyűség, körkörösség ellenőrzése, mérése.</w:t>
      </w:r>
    </w:p>
    <w:p w14:paraId="1272F783" w14:textId="067BA140" w:rsidR="00FB6DBC" w:rsidRPr="00F41D2A" w:rsidRDefault="00330213" w:rsidP="00330213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Előrajzolás szabályai, eszközei.</w:t>
      </w:r>
    </w:p>
    <w:p w14:paraId="5F8E287E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B443AF" w14:textId="466091AF" w:rsidR="00FB6DBC" w:rsidRPr="00F41D2A" w:rsidRDefault="00EC1194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Gépelemek igénybevételének módjai </w:t>
      </w:r>
    </w:p>
    <w:p w14:paraId="05ED04F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Statikai és szilárdságtani alapismeretek.</w:t>
      </w:r>
    </w:p>
    <w:p w14:paraId="70E3B6F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Mechanikai alapfogalmak.</w:t>
      </w:r>
    </w:p>
    <w:p w14:paraId="6AF00A82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 fogalma, az erők összegzése, felbontása összetevőkre.</w:t>
      </w:r>
    </w:p>
    <w:p w14:paraId="15D00E25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Igénybevételek fajtái: húzó-, nyomó-, nyíró-, hajlító- és csavaró igénybevételek.</w:t>
      </w:r>
    </w:p>
    <w:p w14:paraId="69BB7117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Általános síkbeli erőrendszer eredőjének meghatározása szerkesztéssel.</w:t>
      </w:r>
    </w:p>
    <w:p w14:paraId="56EE5C6A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Egyensúlyi helyzetek, stabilitás.</w:t>
      </w:r>
    </w:p>
    <w:p w14:paraId="115C3F47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Méretezés húzásra, nyomásra.</w:t>
      </w:r>
    </w:p>
    <w:p w14:paraId="1AF4486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Méretezés hajlításra.</w:t>
      </w:r>
    </w:p>
    <w:p w14:paraId="288B824C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Méretezés nyírásra.</w:t>
      </w:r>
    </w:p>
    <w:p w14:paraId="0B126B6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Méretezés csavarásra.</w:t>
      </w:r>
    </w:p>
    <w:p w14:paraId="5CAE7D45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Méretezés összetett igénybevételre.</w:t>
      </w:r>
    </w:p>
    <w:p w14:paraId="2D08A4C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Nyomaték értelmezése.</w:t>
      </w:r>
    </w:p>
    <w:p w14:paraId="3FA5F83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Összetett igénybevételek jellemzői.</w:t>
      </w:r>
    </w:p>
    <w:p w14:paraId="5D2FA62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kényszerek, a három erő egyensúlya.</w:t>
      </w:r>
    </w:p>
    <w:p w14:paraId="0806EA8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Fárasztó igénybevételek.</w:t>
      </w:r>
    </w:p>
    <w:p w14:paraId="0C60499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nyomás, a palástnyomás fogalma.</w:t>
      </w:r>
    </w:p>
    <w:p w14:paraId="7D958F93" w14:textId="65D6E8E2" w:rsidR="00FB6DBC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igénybevételek hatására fellépő feszültségek.</w:t>
      </w:r>
    </w:p>
    <w:p w14:paraId="6DB1F61B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3B65D0" w14:textId="39CDB947" w:rsidR="00FB6DBC" w:rsidRPr="00F41D2A" w:rsidRDefault="009748B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Kötőgépelemek</w:t>
      </w:r>
    </w:p>
    <w:p w14:paraId="59015ED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Gépelemek fogalma, csoportosítása (oldható, nem oldható).</w:t>
      </w:r>
    </w:p>
    <w:p w14:paraId="24A0298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Szegecsek, szegecskötések feladata, típusai.</w:t>
      </w:r>
    </w:p>
    <w:p w14:paraId="2F67296B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Szegecskötés ábrázolása részmetszettel, kitöréssel.</w:t>
      </w:r>
    </w:p>
    <w:p w14:paraId="23ACB8E0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Szegecskötések kialakítása, szegecskötési megoldások (átlapolt, hevederes, egysoros, többsoros), alkalmazási területük.</w:t>
      </w:r>
    </w:p>
    <w:p w14:paraId="343D3C6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Szegecskötés terhelése, igénybevétele.</w:t>
      </w:r>
    </w:p>
    <w:p w14:paraId="2C42D26C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szabványos szegecsek fajtái és fő alkalmazási területei.</w:t>
      </w:r>
    </w:p>
    <w:p w14:paraId="1A8F4A02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Szegecselési technológiák és eljárások szerszámai, eszközei, berendezései.</w:t>
      </w:r>
    </w:p>
    <w:p w14:paraId="0617013A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Csavarkötések, csavarmenet származtatása:</w:t>
      </w:r>
    </w:p>
    <w:p w14:paraId="3B96C10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menetprofilok, menettípusok,</w:t>
      </w:r>
    </w:p>
    <w:p w14:paraId="2177CA70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mozgató és kötőcsavarok,</w:t>
      </w:r>
    </w:p>
    <w:p w14:paraId="0B9DFA91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csavaranyák, csavarbiztosítások,</w:t>
      </w:r>
    </w:p>
    <w:p w14:paraId="46A231EA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különféle csavarkötések,</w:t>
      </w:r>
    </w:p>
    <w:p w14:paraId="5761C26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csavarorsós mozgatószerkezetek.</w:t>
      </w:r>
    </w:p>
    <w:p w14:paraId="5C6C1F4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Csavarok, csavaranyák anyagainak jelölése, ábrázolása.</w:t>
      </w:r>
    </w:p>
    <w:p w14:paraId="3AF86DD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Csavarozás és szerszámai, csavarmeghúzási nyomaték korlátozása.</w:t>
      </w:r>
    </w:p>
    <w:p w14:paraId="679A876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Csavarbiztosítási eljárások jellemzői.</w:t>
      </w:r>
    </w:p>
    <w:p w14:paraId="2E4A54E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Menetkészítés szerszámai, segédeszközei, segédanyagai.</w:t>
      </w:r>
    </w:p>
    <w:p w14:paraId="74A75EB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Hegesztett kötések jellemzői, technológiái:</w:t>
      </w:r>
    </w:p>
    <w:p w14:paraId="53E92237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varratok kialakítása,</w:t>
      </w:r>
    </w:p>
    <w:p w14:paraId="31D2778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hegesztett gépszerkezetek kialakítása,</w:t>
      </w:r>
    </w:p>
    <w:p w14:paraId="723FCD21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szilárdsága, a hegeszthetőség feltételei,</w:t>
      </w:r>
    </w:p>
    <w:p w14:paraId="14AD647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rajzjelek.</w:t>
      </w:r>
    </w:p>
    <w:p w14:paraId="5AF35430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Gázhegesztés: gázhegesztő berendezés, hegesztőláng, hegesztés technológiája, segédanyagai.</w:t>
      </w:r>
    </w:p>
    <w:p w14:paraId="43F1890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Villamos ívhegesztés: berendezései, ellenállás hegesztés, védőgázos hegesztés, segédanyagai.</w:t>
      </w:r>
    </w:p>
    <w:p w14:paraId="2423D33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Forrasztott kötések:</w:t>
      </w:r>
    </w:p>
    <w:p w14:paraId="0D6A21B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funkciója, kialakítása, alkalmazása,</w:t>
      </w:r>
    </w:p>
    <w:p w14:paraId="3B9B7F28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kemény- és lágyforrasztás technológiája, feladatai, segédanyagai.</w:t>
      </w:r>
    </w:p>
    <w:p w14:paraId="576A050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Ragasztás anyagai, eszközei, alkalmazási területe, kötési módok.</w:t>
      </w:r>
    </w:p>
    <w:p w14:paraId="19500C81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Csapszegek, szegkötések fajtái, alkalmazása, anyagai, biztosítási módok.</w:t>
      </w:r>
    </w:p>
    <w:p w14:paraId="2EFC695C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Ék-, retesz-, csapszeg- és bordáskötés jellemzői, tűrések, illesztések, ábrázolásuk.</w:t>
      </w:r>
    </w:p>
    <w:p w14:paraId="2462C69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Ék- és reteszkötések feladatai, alkalmazása:</w:t>
      </w:r>
    </w:p>
    <w:p w14:paraId="7C6A46DA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siklóretesz, íves retesz, fészkes retesz, hornyos retesz,</w:t>
      </w:r>
    </w:p>
    <w:p w14:paraId="142D26E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lapos ék, nyerges ék, fészkes ék, hornyos ék.</w:t>
      </w:r>
    </w:p>
    <w:p w14:paraId="2339988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Kúpos- és zsugorkötések alkalmazása, kialakítása.</w:t>
      </w:r>
    </w:p>
    <w:p w14:paraId="04BDCE15" w14:textId="63E87A3D" w:rsidR="00FB6DBC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Gépelemek hiba megállapítása.</w:t>
      </w:r>
    </w:p>
    <w:p w14:paraId="0097B63A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368432" w14:textId="2F261728" w:rsidR="00FB6DBC" w:rsidRPr="00F41D2A" w:rsidRDefault="009748B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Tengelyek, tengelykötések, csapágyak, csapágyazások</w:t>
      </w:r>
    </w:p>
    <w:p w14:paraId="61741A7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Tengelyek, csapok feladata, csoportosítása, kialakítása.</w:t>
      </w:r>
    </w:p>
    <w:p w14:paraId="3E27CAA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 kenése.</w:t>
      </w:r>
    </w:p>
    <w:p w14:paraId="1797365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Tengelykötés sikló-, íves-, fészkes-, hornyos-retesszel.</w:t>
      </w:r>
    </w:p>
    <w:p w14:paraId="1F0BE21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Tengelykötés lapos, nyerges, fészkes, hornyos ékkel.</w:t>
      </w:r>
    </w:p>
    <w:p w14:paraId="25ECB72A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Bordás tengelyek és agyak, jelképes ábrázolása.</w:t>
      </w:r>
    </w:p>
    <w:p w14:paraId="053B8BF2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Tengelyek alkalmazása, szerelési szabályai.</w:t>
      </w:r>
    </w:p>
    <w:p w14:paraId="5874738B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 igénybevétele, anyaga, gyártása.</w:t>
      </w:r>
    </w:p>
    <w:p w14:paraId="068170EB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 ábrázolása, mérethálózat készítése.</w:t>
      </w:r>
    </w:p>
    <w:p w14:paraId="2ED59D8C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Tengelyek, csapágyak illesztési, tűrési értékei.</w:t>
      </w:r>
    </w:p>
    <w:p w14:paraId="5409C3D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Csapágyak osztályozása, csoportosítása, feladata, alkalmazása (radiális, axiális, </w:t>
      </w:r>
      <w:proofErr w:type="spellStart"/>
      <w:r w:rsidRPr="00F41D2A">
        <w:rPr>
          <w:rFonts w:cs="Times New Roman"/>
        </w:rPr>
        <w:t>radiax</w:t>
      </w:r>
      <w:proofErr w:type="spellEnd"/>
      <w:r w:rsidRPr="00F41D2A">
        <w:rPr>
          <w:rFonts w:cs="Times New Roman"/>
        </w:rPr>
        <w:t>).</w:t>
      </w:r>
    </w:p>
    <w:p w14:paraId="15AB3A52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Siklócsapágyak feladata, fajtái, elemei, kenése, osztott és osztatlan csapágyak, persely-rögzítés módjai, anyaga.</w:t>
      </w:r>
    </w:p>
    <w:p w14:paraId="64E9112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Gördülőcsapágyak feladata, működése, szerkezete, alkalmazási területei:</w:t>
      </w:r>
    </w:p>
    <w:p w14:paraId="5C43522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gördülőcsapágyak fajtái, fő méretei, szerelési és beépítési módjai,</w:t>
      </w:r>
    </w:p>
    <w:p w14:paraId="1DB3148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gördülőcsapágyak kiválasztásának szempontjai, csapágykatalógus használata,</w:t>
      </w:r>
    </w:p>
    <w:p w14:paraId="7A277CF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gördülőcsapágyak kenési módjai, tömítési megoldások.</w:t>
      </w:r>
    </w:p>
    <w:p w14:paraId="57F32970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Csapágyszerelés szerszámai, készülékei.</w:t>
      </w:r>
    </w:p>
    <w:p w14:paraId="26898F9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Szabadonfutók.</w:t>
      </w:r>
    </w:p>
    <w:p w14:paraId="065789C0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Csapágyak szerelési előírásai.</w:t>
      </w:r>
    </w:p>
    <w:p w14:paraId="617A43AF" w14:textId="266D307A" w:rsidR="00FB6DBC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Csapágykatalógusok használata.</w:t>
      </w:r>
    </w:p>
    <w:p w14:paraId="2A838DDB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E5D903" w14:textId="6618E7F2" w:rsidR="00FB6DBC" w:rsidRPr="00F41D2A" w:rsidRDefault="009748B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Rugók</w:t>
      </w:r>
    </w:p>
    <w:p w14:paraId="54A97BB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Rugók kialakítása, alkalmazási területei, jelképes ábrázolásuk.</w:t>
      </w:r>
    </w:p>
    <w:p w14:paraId="04FD210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Rugók fajtái, anyagai.</w:t>
      </w:r>
    </w:p>
    <w:p w14:paraId="7DE91727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Rugók terhelése.</w:t>
      </w:r>
    </w:p>
    <w:p w14:paraId="73C30262" w14:textId="58A7FF6D" w:rsidR="00FB6DBC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Gumirugók, hidraulikus, pneumatikus, </w:t>
      </w:r>
      <w:proofErr w:type="spellStart"/>
      <w:r w:rsidRPr="00F41D2A">
        <w:rPr>
          <w:rFonts w:cs="Times New Roman"/>
        </w:rPr>
        <w:t>hidro-pneumatikus</w:t>
      </w:r>
      <w:proofErr w:type="spellEnd"/>
      <w:r w:rsidRPr="00F41D2A">
        <w:rPr>
          <w:rFonts w:cs="Times New Roman"/>
        </w:rPr>
        <w:t xml:space="preserve"> rugózás kialakítása, alkalmazási területei, ábrázolás szabályai.</w:t>
      </w:r>
    </w:p>
    <w:p w14:paraId="1B3F4F95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DCC2D8" w14:textId="4EB44399" w:rsidR="00FB6DBC" w:rsidRPr="00F41D2A" w:rsidRDefault="009748B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Tengelykapcsolók, fékek</w:t>
      </w:r>
    </w:p>
    <w:p w14:paraId="111B176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Tengelykapcsolók feladata, típusai:</w:t>
      </w:r>
    </w:p>
    <w:p w14:paraId="575CFAEB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merev, kiegyenlítő, rugalmas, biztonsági, oldható tengelykapcsolók,</w:t>
      </w:r>
    </w:p>
    <w:p w14:paraId="2512EDE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szabadonfutó kialakítása, alkalmazási területe.</w:t>
      </w:r>
    </w:p>
    <w:p w14:paraId="623E6DCB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Tengelykapcsolók méretezési elvei.</w:t>
      </w:r>
    </w:p>
    <w:p w14:paraId="1006F6A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 igénybevételi ábrái.</w:t>
      </w:r>
    </w:p>
    <w:p w14:paraId="7630A8A6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Tengelykapcsolók feladatai, osztályozása, típusai, felhasználása, méretezése:</w:t>
      </w:r>
    </w:p>
    <w:p w14:paraId="43C2D58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merev, kiegyenlítő, rugalmas, biztonsági, tengelykapcsolók szerkezeti kialakítása, alkalmazása, szilárdságtani méretezése,</w:t>
      </w:r>
    </w:p>
    <w:p w14:paraId="248755C5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röpsúlyos tengelykapcsolók kialakítása, alkalmazása,</w:t>
      </w:r>
    </w:p>
    <w:p w14:paraId="76F22E58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oldható tengelykapcsolók szerkezeti kialakítása, szilárdságtani méretezése,</w:t>
      </w:r>
    </w:p>
    <w:p w14:paraId="43E8E69F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rugalmas tengelykapcsolók szerkezeti kialakítása, szilárdságtani méretezése,</w:t>
      </w:r>
    </w:p>
    <w:p w14:paraId="58E436F4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súrlódó tengelykapcsolók fajtái, szerkezeti felépítése, méretezése.</w:t>
      </w:r>
    </w:p>
    <w:p w14:paraId="461D1CA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Hidrodinamikus tengelykapcsolók.</w:t>
      </w:r>
    </w:p>
    <w:p w14:paraId="65E06591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Tengelykapcsolók ábrázolása.</w:t>
      </w:r>
    </w:p>
    <w:p w14:paraId="6CA54909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gépeken alkalmazott tengelykapcsolók.</w:t>
      </w:r>
    </w:p>
    <w:p w14:paraId="1BEFC48D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Szalagfékek szerkezeti kialakítása, ábrázolása, alkalmazása.</w:t>
      </w:r>
    </w:p>
    <w:p w14:paraId="58540673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Külsőpofás fékek szerkezeti kialakítása, ábrázolása, alkalmazása.</w:t>
      </w:r>
    </w:p>
    <w:p w14:paraId="2A885095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Belső pofás fékek szerkezeti kialakítása, ábrázolása, alkalmazása.</w:t>
      </w:r>
    </w:p>
    <w:p w14:paraId="4A881FB2" w14:textId="77777777" w:rsidR="009748B2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Tárcsás fékek szerkezeti kialakítása, ábrázolása, alkalmazása.</w:t>
      </w:r>
    </w:p>
    <w:p w14:paraId="3E2BCFC1" w14:textId="3EC8C6AC" w:rsidR="00FB6DBC" w:rsidRPr="00F41D2A" w:rsidRDefault="009748B2" w:rsidP="009748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Fékműködtető szerkezetek (mechanikus, hidraulikus, légfék).</w:t>
      </w:r>
    </w:p>
    <w:p w14:paraId="31CDFF8C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D16EEF" w14:textId="6743BCD2" w:rsidR="00FB6DBC" w:rsidRPr="00F41D2A" w:rsidRDefault="009748B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Vezetékelemek és kötéseik</w:t>
      </w:r>
    </w:p>
    <w:p w14:paraId="61D0915E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Tartályok kialakítása és alkalmazási területei.</w:t>
      </w:r>
    </w:p>
    <w:p w14:paraId="1965B917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Tartályok méretezésének alapelvei.</w:t>
      </w:r>
    </w:p>
    <w:p w14:paraId="6E7A5715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Tartályok készítésének technológiai előírásai.</w:t>
      </w:r>
    </w:p>
    <w:p w14:paraId="666BB584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Csövek fajtái, alkalmazási területei, anyagai (acél, öntöttvas, műanyag, eternit, réz, alumínium).</w:t>
      </w:r>
    </w:p>
    <w:p w14:paraId="4D1F7094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Csőkötések (pl. tokos, karimás, karmantyús, hollandi-anyás, hegesztett, ragasztott, bajonettzáras, </w:t>
      </w:r>
      <w:proofErr w:type="spellStart"/>
      <w:r w:rsidRPr="00F41D2A">
        <w:rPr>
          <w:rFonts w:cs="Times New Roman"/>
        </w:rPr>
        <w:t>Perrot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hidroflex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simplex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Gibault</w:t>
      </w:r>
      <w:proofErr w:type="spellEnd"/>
      <w:r w:rsidRPr="00F41D2A">
        <w:rPr>
          <w:rFonts w:cs="Times New Roman"/>
        </w:rPr>
        <w:t>).</w:t>
      </w:r>
    </w:p>
    <w:p w14:paraId="4A2EBF9F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Csőidomok (pl. könyök, ív, elágazás, szűkítő, nadrágcső, végzárók).</w:t>
      </w:r>
    </w:p>
    <w:p w14:paraId="7E7A1924" w14:textId="77777777" w:rsidR="00FF3030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Csőarmatúrák: csőkiegyenlítők, csapok, szelepek, tolózárak felépítése, működése.</w:t>
      </w:r>
    </w:p>
    <w:p w14:paraId="6B998ED4" w14:textId="4368BE63" w:rsidR="00FB6DBC" w:rsidRPr="00F41D2A" w:rsidRDefault="00FF3030" w:rsidP="00FF303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Önműködő szelepek szerkezete, alkalmazása (pl. golyós, visszacsapó, biztonsági, nyomáscsökkentő, lábszelep).</w:t>
      </w:r>
    </w:p>
    <w:p w14:paraId="7D094A35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70C25F" w14:textId="143706EF" w:rsidR="00FB6DBC" w:rsidRPr="00F41D2A" w:rsidRDefault="00A1635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Hajtások</w:t>
      </w:r>
    </w:p>
    <w:p w14:paraId="2375E0BA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Laposszíj-hajtás feladata, szerkezeti kialakítása, elrendezése, üzemi jellemzői</w:t>
      </w:r>
    </w:p>
    <w:p w14:paraId="7C3B0E52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Szíjak végtelenítése, csúszás, nyomaték átvitele, méretezés</w:t>
      </w:r>
    </w:p>
    <w:p w14:paraId="00A14CF7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Ékszíjhajtás feladata, szerkezeti kialakítása, méretezése</w:t>
      </w:r>
    </w:p>
    <w:p w14:paraId="471245DE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Ékszíj szerkezete, ékszíjtárcsák, különleges ékszíjhajtások alkalmazása</w:t>
      </w:r>
    </w:p>
    <w:p w14:paraId="230F40F3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Variátorok kialakítása, alkalmazása</w:t>
      </w:r>
    </w:p>
    <w:p w14:paraId="1B3B6D6A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Dörzshajtás kialakítása, alkalmazása</w:t>
      </w:r>
    </w:p>
    <w:p w14:paraId="51E14BC1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Lánchajtások feladata, alkalmazása, lánctípusok, lánckerekek fajtái, lánchajtás szerkezete, kezelése, üzemi jellemzői</w:t>
      </w:r>
    </w:p>
    <w:p w14:paraId="4B24198F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proofErr w:type="gramStart"/>
      <w:r w:rsidRPr="00F41D2A">
        <w:rPr>
          <w:rFonts w:cs="Times New Roman"/>
        </w:rPr>
        <w:t>Fogaskerék hajtások</w:t>
      </w:r>
      <w:proofErr w:type="gramEnd"/>
      <w:r w:rsidRPr="00F41D2A">
        <w:rPr>
          <w:rFonts w:cs="Times New Roman"/>
        </w:rPr>
        <w:t>:</w:t>
      </w:r>
    </w:p>
    <w:p w14:paraId="42F552BF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alkalmazási területei,</w:t>
      </w:r>
    </w:p>
    <w:p w14:paraId="58745462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módosítás,</w:t>
      </w:r>
    </w:p>
    <w:p w14:paraId="01D61C21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fogaskerekek geometriai méretei,</w:t>
      </w:r>
    </w:p>
    <w:p w14:paraId="0E01E061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fogazás alapösszefüggései,</w:t>
      </w:r>
    </w:p>
    <w:p w14:paraId="79099A2A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fogaskerekek kialakítása, gyártása,</w:t>
      </w:r>
    </w:p>
    <w:p w14:paraId="006C458E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homlok-fogaskerekes hajtások,</w:t>
      </w:r>
    </w:p>
    <w:p w14:paraId="54B51BA5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kúpfogaskerekes hajtások,</w:t>
      </w:r>
    </w:p>
    <w:p w14:paraId="42F27896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csigahajtás és alkalmazása,</w:t>
      </w:r>
    </w:p>
    <w:p w14:paraId="6B08EA28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kilincsművek,</w:t>
      </w:r>
    </w:p>
    <w:p w14:paraId="500BEE4D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hajtóművek kialakítása, kezelése, beállítása, karbantartása.</w:t>
      </w:r>
    </w:p>
    <w:p w14:paraId="74C1DDDB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Csigahajtás, kilincsműves hajtások.</w:t>
      </w:r>
    </w:p>
    <w:p w14:paraId="4C690B40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Szíjtárcsák jellemzői, anyag kialakítás, rögzítés a tengelyen.</w:t>
      </w:r>
    </w:p>
    <w:p w14:paraId="74E17747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Üzemi jellemzők.</w:t>
      </w:r>
    </w:p>
    <w:p w14:paraId="48DD9EBD" w14:textId="304E92EA" w:rsidR="00FB6DBC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Forgattyús és kulisszás hajtóművek</w:t>
      </w:r>
    </w:p>
    <w:p w14:paraId="791F8589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52C08C" w14:textId="690057F2" w:rsidR="00FB6DBC" w:rsidRPr="00F41D2A" w:rsidRDefault="00025B0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Keretszerkezetek, hajtóművek, szivattyúk</w:t>
      </w:r>
    </w:p>
    <w:p w14:paraId="775AC383" w14:textId="77777777" w:rsidR="00025B05" w:rsidRPr="00F41D2A" w:rsidRDefault="00025B05" w:rsidP="00025B0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erő- és munkagépek tartószerkezetei: alváz, keretváz, önhordó alváz, félig önhordó alváz.</w:t>
      </w:r>
    </w:p>
    <w:p w14:paraId="700B7771" w14:textId="77777777" w:rsidR="00025B05" w:rsidRPr="00F41D2A" w:rsidRDefault="00025B05" w:rsidP="00025B0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Tartószerkezetek méretezése.</w:t>
      </w:r>
    </w:p>
    <w:p w14:paraId="02F217D3" w14:textId="77777777" w:rsidR="00025B05" w:rsidRPr="00F41D2A" w:rsidRDefault="00025B05" w:rsidP="00025B0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Hajtóművek: mechanikus, pneumatikus, hidraulikus.</w:t>
      </w:r>
    </w:p>
    <w:p w14:paraId="1C88B12D" w14:textId="77777777" w:rsidR="00025B05" w:rsidRPr="00F41D2A" w:rsidRDefault="00025B05" w:rsidP="00025B0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Hajtóművek méretezése, áttételszámítások.</w:t>
      </w:r>
    </w:p>
    <w:p w14:paraId="4301D5AE" w14:textId="77777777" w:rsidR="00025B05" w:rsidRPr="00F41D2A" w:rsidRDefault="00025B05" w:rsidP="00025B0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Szivattyúk fajtái, szerkezete, működése.</w:t>
      </w:r>
    </w:p>
    <w:p w14:paraId="386F45E2" w14:textId="77777777" w:rsidR="00025B05" w:rsidRPr="00F41D2A" w:rsidRDefault="00025B05" w:rsidP="00025B0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Szivattyúk hatásfoka, méretezése jelleggörbéi.</w:t>
      </w:r>
    </w:p>
    <w:p w14:paraId="06B1845E" w14:textId="4E16E28A" w:rsidR="00FB6DBC" w:rsidRPr="00F41D2A" w:rsidRDefault="00025B05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Szivattyúk kiválasztása</w:t>
      </w:r>
      <w:r w:rsidR="00A16351" w:rsidRPr="00F41D2A">
        <w:rPr>
          <w:rFonts w:cs="Times New Roman"/>
        </w:rPr>
        <w:t>.</w:t>
      </w:r>
    </w:p>
    <w:p w14:paraId="632FC4E4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A14841" w14:textId="73ED6862" w:rsidR="00FB6DBC" w:rsidRPr="00F41D2A" w:rsidRDefault="00025B0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Statikai alapfogalmak</w:t>
      </w:r>
    </w:p>
    <w:p w14:paraId="14157FF5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Erőrendszer, eredő erő, erő- és erőpár fogalmának meghatározása.</w:t>
      </w:r>
    </w:p>
    <w:p w14:paraId="17DA9F64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Forgatónyomaték értelmezése.</w:t>
      </w:r>
    </w:p>
    <w:p w14:paraId="392188D1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Erő felbontása, erők eredő erővonala, párhuzamos erőrendszer eredője.</w:t>
      </w:r>
    </w:p>
    <w:p w14:paraId="568A7C84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síkbeli erőrendszerek eredőjének meghatározása szerkesztéssel.</w:t>
      </w:r>
    </w:p>
    <w:p w14:paraId="19D7C805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Nyomatéki tétel.</w:t>
      </w:r>
    </w:p>
    <w:p w14:paraId="06212928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Nyomaték meghatározása a kötélsokszög rajzolásával.</w:t>
      </w:r>
    </w:p>
    <w:p w14:paraId="4134A5FE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Megoszló terhelések eredője, szerkesztése.</w:t>
      </w:r>
    </w:p>
    <w:p w14:paraId="1BD0DF89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Súlypont meghatározása szerkesztéssel és számítással: síkidomok súlypontja.</w:t>
      </w:r>
    </w:p>
    <w:p w14:paraId="371C5194" w14:textId="77777777" w:rsidR="00025B05" w:rsidRPr="00F41D2A" w:rsidRDefault="00025B05" w:rsidP="00025B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Stabilitás, az egyensúlyi helyzet.</w:t>
      </w:r>
    </w:p>
    <w:p w14:paraId="1D0B5365" w14:textId="767EDF26" w:rsidR="00FB6DBC" w:rsidRPr="00F41D2A" w:rsidRDefault="00025B0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Egyensúlyi feladatok megoldása szerkesztéssel, számítással.</w:t>
      </w:r>
    </w:p>
    <w:p w14:paraId="7C43B7A0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8B191D" w14:textId="1525E082" w:rsidR="00FB6DBC" w:rsidRPr="00F41D2A" w:rsidRDefault="00A1635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Tartók statikája</w:t>
      </w:r>
    </w:p>
    <w:p w14:paraId="3CFB82D8" w14:textId="77777777" w:rsidR="00A16351" w:rsidRPr="00F41D2A" w:rsidRDefault="00A16351" w:rsidP="00A1635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Tartók fajtái, igénybevételek, erőhatások, egyensúlyi helyzet.</w:t>
      </w:r>
    </w:p>
    <w:p w14:paraId="17D77A1A" w14:textId="77777777" w:rsidR="00A16351" w:rsidRPr="00F41D2A" w:rsidRDefault="00A16351" w:rsidP="00A1635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Kéttámaszú tartó reakcióerőinek meghatározása szerkesztéssel és számítással.</w:t>
      </w:r>
    </w:p>
    <w:p w14:paraId="407404EC" w14:textId="77777777" w:rsidR="00A16351" w:rsidRPr="00F41D2A" w:rsidRDefault="00A16351" w:rsidP="00A1635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Kéttámaszú tartó veszélyes keresztmetszetének meghatározása szerkesztéssel és számítással (nyíróerő ábra).</w:t>
      </w:r>
    </w:p>
    <w:p w14:paraId="3DEDA488" w14:textId="77777777" w:rsidR="00A16351" w:rsidRPr="00F41D2A" w:rsidRDefault="00A16351" w:rsidP="00A1635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hajlító nyomaték meghatározása szerkesztéssel és számítással (nyomatéki ábra).</w:t>
      </w:r>
    </w:p>
    <w:p w14:paraId="60CDC43B" w14:textId="77777777" w:rsidR="00A16351" w:rsidRPr="00F41D2A" w:rsidRDefault="00A16351" w:rsidP="00A1635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Megoszló erőrendszerrel terhelt kéttámaszú tartó reakcióerőinek, nyomatéki és nyíróerő ábrájának szerkesztése és számítása, kötélgörbe.</w:t>
      </w:r>
    </w:p>
    <w:p w14:paraId="50EDE892" w14:textId="77777777" w:rsidR="00A16351" w:rsidRPr="00F41D2A" w:rsidRDefault="00A16351" w:rsidP="00A1635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Vegyes terhelésű kéttámaszú tartó és kéttámaszú konzolos tartó reakcióerőinek számítása, és nyomatéki, valamint nyíróerő ábráinak szerkesztése.</w:t>
      </w:r>
    </w:p>
    <w:p w14:paraId="4C8B5BDA" w14:textId="70FED2D4" w:rsidR="00FB6DBC" w:rsidRPr="00F41D2A" w:rsidRDefault="00A1635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Egyik végén befogott tartó reakcióerőinek, nyomatéki és nyíróerő ábrájának szerkesztése és számítása.</w:t>
      </w:r>
    </w:p>
    <w:p w14:paraId="7AEB08EC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4FA113" w14:textId="4B5DD3A6" w:rsidR="00FB6DBC" w:rsidRPr="00F41D2A" w:rsidRDefault="00A1635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Szilárdságtan</w:t>
      </w:r>
    </w:p>
    <w:p w14:paraId="69C1468E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Szilárdságtan fogalmának meghatározása.</w:t>
      </w:r>
    </w:p>
    <w:p w14:paraId="36BCAF6C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Igénybevételi módok, az összetett igénybevételek következményei.</w:t>
      </w:r>
    </w:p>
    <w:p w14:paraId="7FA2830B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Vizsgálati eljárások: szakítóvizsgálat, feszültség- nyúlás diagram, a megnyúlás és fajlagos megnyúlás fogalma, számítása.</w:t>
      </w:r>
    </w:p>
    <w:p w14:paraId="188A41C6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anyagra ható belső erők, a feszültség fogalma, különböző feszültségek jellemzése.</w:t>
      </w:r>
    </w:p>
    <w:p w14:paraId="0B09F750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Hooke – törvény értelmezése, felhasználása.</w:t>
      </w:r>
    </w:p>
    <w:p w14:paraId="18617C40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Feszültségek és alakváltozások.</w:t>
      </w:r>
    </w:p>
    <w:p w14:paraId="6EE861F6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Húzó és nyomó igénybevételek, számítások, diagramok.</w:t>
      </w:r>
    </w:p>
    <w:p w14:paraId="64031BD7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Dinamikus igénybevétel, a tartós szilárdság elve.</w:t>
      </w:r>
    </w:p>
    <w:p w14:paraId="66500283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felületi nyomás, palástnyomás.</w:t>
      </w:r>
    </w:p>
    <w:p w14:paraId="267D3BA6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Méretezés húzásra, nyomásra.</w:t>
      </w:r>
    </w:p>
    <w:p w14:paraId="2D6623E6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Hajlításkor fellépő feszültségek és alakváltozások, méretezés hajlításra, alakváltozásra.</w:t>
      </w:r>
    </w:p>
    <w:p w14:paraId="427C0B2B" w14:textId="77777777" w:rsidR="00A16351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Másodrendű nyomaték és a keresztmetszeti tényező.</w:t>
      </w:r>
    </w:p>
    <w:p w14:paraId="1EE31871" w14:textId="5DCACE64" w:rsidR="00FB6DBC" w:rsidRPr="00F41D2A" w:rsidRDefault="00A16351" w:rsidP="00A1635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Egyszerű síkidomok másodrendű nyomatékai, keresztmetszeti tényezői.</w:t>
      </w:r>
    </w:p>
    <w:p w14:paraId="092D65EB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59F991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12C7E986" w14:textId="2289D3C2" w:rsidR="00FB6DBC" w:rsidRPr="00F41D2A" w:rsidRDefault="00025B05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elméleti képzés, amelynek fő helyszíne a tanterem, szaktanterem.</w:t>
      </w:r>
    </w:p>
    <w:p w14:paraId="1A5675DA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60B03227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6280FE79" w14:textId="0E886EDA" w:rsidR="00FB6DBC" w:rsidRPr="00F41D2A" w:rsidRDefault="00FB6DBC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09AF4EEA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25730A27" w14:textId="77777777" w:rsidR="00FB6DBC" w:rsidRPr="00F41D2A" w:rsidRDefault="00FB6DBC" w:rsidP="00FB6DBC">
      <w:pPr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495934E9" w14:textId="59B29B78" w:rsidR="00FB6DBC" w:rsidRPr="00F41D2A" w:rsidRDefault="00025B0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Anyagismeret</w:t>
      </w:r>
      <w:r w:rsidR="00FB6DBC" w:rsidRPr="00F41D2A">
        <w:rPr>
          <w:rFonts w:cs="Times New Roman"/>
          <w:b/>
        </w:rPr>
        <w:t xml:space="preserve"> tantárgy</w:t>
      </w:r>
      <w:r w:rsidR="00FB6DBC" w:rsidRPr="00F41D2A">
        <w:rPr>
          <w:rFonts w:cs="Times New Roman"/>
          <w:b/>
        </w:rPr>
        <w:tab/>
      </w:r>
      <w:r w:rsidR="00C476A7" w:rsidRPr="00F41D2A">
        <w:rPr>
          <w:rFonts w:cs="Times New Roman"/>
          <w:b/>
        </w:rPr>
        <w:t>54</w:t>
      </w:r>
      <w:r w:rsidR="00FB6DBC" w:rsidRPr="00F41D2A">
        <w:rPr>
          <w:rFonts w:cs="Times New Roman"/>
          <w:b/>
        </w:rPr>
        <w:t xml:space="preserve"> óra/</w:t>
      </w:r>
      <w:r w:rsidR="00C476A7" w:rsidRPr="00F41D2A">
        <w:rPr>
          <w:rFonts w:cs="Times New Roman"/>
          <w:b/>
        </w:rPr>
        <w:t>54</w:t>
      </w:r>
      <w:r w:rsidR="00FB6DBC" w:rsidRPr="00F41D2A">
        <w:rPr>
          <w:rFonts w:cs="Times New Roman"/>
          <w:b/>
        </w:rPr>
        <w:t xml:space="preserve"> óra*</w:t>
      </w:r>
    </w:p>
    <w:p w14:paraId="7E4FB811" w14:textId="77777777" w:rsidR="00FB6DBC" w:rsidRPr="00F41D2A" w:rsidRDefault="00FB6DBC" w:rsidP="00FB6DBC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535553D1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0B7D6BA5" w14:textId="2058B3B1" w:rsidR="00FB6DBC" w:rsidRPr="00F41D2A" w:rsidRDefault="00FB6DBC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65974FF0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78E29076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26CCFCC0" w14:textId="6343B82F" w:rsidR="00FB6DBC" w:rsidRPr="00F41D2A" w:rsidRDefault="00025B05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Anyagismeret tantárgy tanításának célja, hogy az agrárágazatban használt gépek, eszközök, egyéb berendezések gyártásánál és javításánál, karbantartásánál használt alap- és segédanyagok tulajdonságaival, szerkezetével megismertesse a tanulókat. Az alapvető gyártási, üzemfenntartási folyamatok során a megszerzett szakértelem birtokában a feladatokat gazdaságosan, a környezetvédelmi előírások szem előtt tartásával, önállóan tudják elvégezni. A tananyag megalapozza a későbbi műszaki tevékenység végzését, segíti a széleskörű szakmai elvárások teljesítéséhez szükséges készségek, a személyiségjegyek, a problémamegoldó képesség tervszerű fejlesztését.</w:t>
      </w:r>
    </w:p>
    <w:p w14:paraId="21090B39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73004965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6D0C90AA" w14:textId="36DD070A" w:rsidR="00FB6DBC" w:rsidRPr="00F41D2A" w:rsidRDefault="00025B05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Anyagismeret tananyagának tanítása során fel kell használni a közismereti oktatás Fizika, Kémia tantárgyaiban megszerzett természettudományos ismereteket, valamint támaszkodni kell az egyidejűleg folyó Géprajz, gépelemek, mechanika és az Agrárműszaki alapok gyakorlat tantárgyakban elsajátított ismeretekre</w:t>
      </w:r>
      <w:r w:rsidR="00D62D68" w:rsidRPr="00F41D2A">
        <w:rPr>
          <w:rFonts w:cs="Times New Roman"/>
        </w:rPr>
        <w:t>.</w:t>
      </w:r>
    </w:p>
    <w:p w14:paraId="1616B608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00521685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683695F9" w14:textId="1CC25696" w:rsidR="00FB6DBC" w:rsidRPr="00F41D2A" w:rsidRDefault="00D62D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Metallográfiai </w:t>
      </w:r>
      <w:r w:rsidR="003D1D89" w:rsidRPr="00F41D2A">
        <w:rPr>
          <w:rFonts w:cs="Times New Roman"/>
          <w:b/>
          <w:i/>
        </w:rPr>
        <w:t>alap</w:t>
      </w:r>
      <w:r w:rsidRPr="00F41D2A">
        <w:rPr>
          <w:rFonts w:cs="Times New Roman"/>
          <w:b/>
          <w:i/>
        </w:rPr>
        <w:t>ismeretek</w:t>
      </w:r>
    </w:p>
    <w:p w14:paraId="108780AA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Anyagismeret és gyártástechnológia tárgya.</w:t>
      </w:r>
    </w:p>
    <w:p w14:paraId="395FB33B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Műszaki életben használt anyagok csoportosítása, az eredeti tulajdonság, a feldolgozás és a felhasználás kapcsolata.</w:t>
      </w:r>
    </w:p>
    <w:p w14:paraId="276B9E20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Viszkozitás és sűrűségmérés, súrlódási együttható mérése.</w:t>
      </w:r>
    </w:p>
    <w:p w14:paraId="669DF43C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Keménységmérési eljárások, eszközök.</w:t>
      </w:r>
    </w:p>
    <w:p w14:paraId="54AF8DFE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Anyagvizsgálat elmélete, az anyagokkal szemben támasztott követelmények, igénybevételek.</w:t>
      </w:r>
    </w:p>
    <w:p w14:paraId="6DE72E3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Mechanikai és technológiai anyagvizsgálati eljárások.</w:t>
      </w:r>
    </w:p>
    <w:p w14:paraId="58E44E11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Szakító és keménységvizsgálatok (pl. </w:t>
      </w:r>
      <w:proofErr w:type="spellStart"/>
      <w:r w:rsidRPr="00F41D2A">
        <w:rPr>
          <w:rFonts w:cs="Times New Roman"/>
        </w:rPr>
        <w:t>Brinell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Vickers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Rockwel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Poldi</w:t>
      </w:r>
      <w:proofErr w:type="spellEnd"/>
      <w:r w:rsidRPr="00F41D2A">
        <w:rPr>
          <w:rFonts w:cs="Times New Roman"/>
        </w:rPr>
        <w:t>)</w:t>
      </w:r>
    </w:p>
    <w:p w14:paraId="4993BF9C" w14:textId="46E6536A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Edzhetőségi, hegeszthetőségi és alakíthatósági vizsgálatok.</w:t>
      </w:r>
    </w:p>
    <w:p w14:paraId="442AB0EB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Roncsolás-mentes anyagvizsgálatok.</w:t>
      </w:r>
    </w:p>
    <w:p w14:paraId="1124715D" w14:textId="381CB596" w:rsidR="00FB6DBC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Anyaghibák vizsgálata (pl. makroszkopikus, maratási, jelzőfestékes és mágneses repedésvizsgálat, röntgen- és izotópvizsgálat, ultrahang vizsgálat).</w:t>
      </w:r>
    </w:p>
    <w:p w14:paraId="3E1DC0F8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80CF2D" w14:textId="7BCE3929" w:rsidR="00FB6DBC" w:rsidRPr="00F41D2A" w:rsidRDefault="00D62D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Fémek és ötvözeteik</w:t>
      </w:r>
    </w:p>
    <w:p w14:paraId="56CA8965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Fémes anyagok csoportosítása, szerkezete: színfémek és ötvözetek.</w:t>
      </w:r>
    </w:p>
    <w:p w14:paraId="3305D29D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Fémek szerkezete, kristályok felépítése, szabványos jelölései.</w:t>
      </w:r>
    </w:p>
    <w:p w14:paraId="016DB299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Vas tulajdonságai (pl. fizikai, kémiai, technológiai, mechanikai), lehűlési görbéje.</w:t>
      </w:r>
    </w:p>
    <w:p w14:paraId="686937B9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Vas és ötvözetei, vas-szén állapotábra, szövetelemek.</w:t>
      </w:r>
    </w:p>
    <w:p w14:paraId="278BB17D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Acélok és öntött vasak csoportosítása, jellemző tulajdonságaik és felhasználási területeik (pl. szerkezeti acélok, szerszámacélok, különleges acélok, acélöntvények, lemez- és gömbgrafitos öntöttvas, </w:t>
      </w:r>
      <w:proofErr w:type="spellStart"/>
      <w:r w:rsidRPr="00F41D2A">
        <w:rPr>
          <w:rFonts w:cs="Times New Roman"/>
        </w:rPr>
        <w:t>temperöntvény</w:t>
      </w:r>
      <w:proofErr w:type="spellEnd"/>
      <w:r w:rsidRPr="00F41D2A">
        <w:rPr>
          <w:rFonts w:cs="Times New Roman"/>
        </w:rPr>
        <w:t>).</w:t>
      </w:r>
    </w:p>
    <w:p w14:paraId="3524E25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Ötvöző és szennyező anyagok fogalma, hatása a fémek tulajdonságaira (mangán, nikkel, króm, wolfram, vanádium, réz, alumínium stb.).</w:t>
      </w:r>
    </w:p>
    <w:p w14:paraId="630B62CA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ötvöző anyagok jellemző tulajdonságai, előfordulásuk a természetben.</w:t>
      </w:r>
    </w:p>
    <w:p w14:paraId="46D9DB04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legfontosabb vasötvözetek, rézötvözetek, alumínium ötvözetek csoportosítása, jellemző tulajdonságaik és felhasználásuk.</w:t>
      </w:r>
    </w:p>
    <w:p w14:paraId="2EB3F70E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Egyéb fémek és ötvözetek csoportosítása, jellemző tulajdonságaik és felhasználásuk.</w:t>
      </w:r>
    </w:p>
    <w:p w14:paraId="49199C51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Acél tulajdonságai megváltoztatása hőkezelési eljárásokkal.</w:t>
      </w:r>
    </w:p>
    <w:p w14:paraId="768EAD28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Hőkezelés alapműveletei (felhevítés, </w:t>
      </w:r>
      <w:proofErr w:type="spellStart"/>
      <w:r w:rsidRPr="00F41D2A">
        <w:rPr>
          <w:rFonts w:cs="Times New Roman"/>
        </w:rPr>
        <w:t>hőntartás</w:t>
      </w:r>
      <w:proofErr w:type="spellEnd"/>
      <w:r w:rsidRPr="00F41D2A">
        <w:rPr>
          <w:rFonts w:cs="Times New Roman"/>
        </w:rPr>
        <w:t>, lehűtés).</w:t>
      </w:r>
    </w:p>
    <w:p w14:paraId="5A95E0A6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Lehűlési sebesség befolyása az acélok szövetszerkezetére (pl. izotermikus, átalakulási diagramok, a diffúziós és </w:t>
      </w:r>
      <w:proofErr w:type="spellStart"/>
      <w:r w:rsidRPr="00F41D2A">
        <w:rPr>
          <w:rFonts w:cs="Times New Roman"/>
        </w:rPr>
        <w:t>martenzites</w:t>
      </w:r>
      <w:proofErr w:type="spellEnd"/>
      <w:r w:rsidRPr="00F41D2A">
        <w:rPr>
          <w:rFonts w:cs="Times New Roman"/>
        </w:rPr>
        <w:t xml:space="preserve"> átalakulás).</w:t>
      </w:r>
    </w:p>
    <w:p w14:paraId="42D829BB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Teljes keresztmetszetben történő hőkezelések.</w:t>
      </w:r>
    </w:p>
    <w:p w14:paraId="79C5B436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Felületi hőkezelések (pl. lángedzés, nagyfrekvenciás felületi edzés).</w:t>
      </w:r>
    </w:p>
    <w:p w14:paraId="309F6E2F" w14:textId="3BFE5222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Különleges hőkezelési eljárások pl. lépcsős, izotermikus, mélyhűtéses edzés megeresztés, lágyítás, normalizálás, gyorsacélok, </w:t>
      </w:r>
      <w:proofErr w:type="spellStart"/>
      <w:r w:rsidRPr="00F41D2A">
        <w:rPr>
          <w:rFonts w:cs="Times New Roman"/>
        </w:rPr>
        <w:t>ausztenites</w:t>
      </w:r>
      <w:proofErr w:type="spellEnd"/>
      <w:r w:rsidRPr="00F41D2A">
        <w:rPr>
          <w:rFonts w:cs="Times New Roman"/>
        </w:rPr>
        <w:t xml:space="preserve"> acélok hőkezelése.</w:t>
      </w:r>
    </w:p>
    <w:p w14:paraId="6F52D092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Termokémiai kezelések (pl. betétedzések, </w:t>
      </w:r>
      <w:proofErr w:type="spellStart"/>
      <w:r w:rsidRPr="00F41D2A">
        <w:rPr>
          <w:rFonts w:cs="Times New Roman"/>
        </w:rPr>
        <w:t>nitridálás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alitálás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kromálás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szilikálás</w:t>
      </w:r>
      <w:proofErr w:type="spellEnd"/>
      <w:r w:rsidRPr="00F41D2A">
        <w:rPr>
          <w:rFonts w:cs="Times New Roman"/>
        </w:rPr>
        <w:t>).</w:t>
      </w:r>
    </w:p>
    <w:p w14:paraId="57186687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Öntöttvasak hőkezelése: szürke és fehéröntvények hőkezelése (temperálás).</w:t>
      </w:r>
    </w:p>
    <w:p w14:paraId="5E221BB0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Réz és rézötvözetek tulajdonságai és felhasználása.</w:t>
      </w:r>
    </w:p>
    <w:p w14:paraId="5D8D1630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Horgany, ón és ólomötvözetek tulajdonságai, alkalmazási területei.</w:t>
      </w:r>
    </w:p>
    <w:p w14:paraId="089914D2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Alumínium és alumínium ötvözetek tulajdonságai, alkalmazási területei.</w:t>
      </w:r>
    </w:p>
    <w:p w14:paraId="73C0668C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Magnézium és titánötvözetek tulajdonságai, alkalmazási területei.</w:t>
      </w:r>
    </w:p>
    <w:p w14:paraId="372AF3C8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Egyéb fémek és ötvözetek.</w:t>
      </w:r>
    </w:p>
    <w:p w14:paraId="6698A618" w14:textId="64790B27" w:rsidR="00FB6DBC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Villamos vezető és félvezető anyagok jellemző tulajdonságai, alkalmazási területei.</w:t>
      </w:r>
    </w:p>
    <w:p w14:paraId="0928E221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77C5B0" w14:textId="6E798F9C" w:rsidR="00FB6DBC" w:rsidRPr="00F41D2A" w:rsidRDefault="00D62D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Nemfémes anyagok</w:t>
      </w:r>
    </w:p>
    <w:p w14:paraId="4F3769FE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Műanyagok jelentősége, alkalmazási területei.</w:t>
      </w:r>
    </w:p>
    <w:p w14:paraId="1BEA1E5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Műanyagok csoportosítása (pl. hőre lágyuló, hőre keményedő műanyagok).</w:t>
      </w:r>
    </w:p>
    <w:p w14:paraId="7F9A22F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Műanyagok megmunkálása (forgácsolással, sajtolással, fröccsöntéssel stb.).</w:t>
      </w:r>
    </w:p>
    <w:p w14:paraId="573BCB72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Műanyagok felhasználásának környezetvédelmi hatásai.</w:t>
      </w:r>
    </w:p>
    <w:p w14:paraId="2BF8C854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Gumiáruk, bőr és üveg tulajdonságai, felhasználási területe a mezőgazdaságban és az erdészetben, környezetvédelmi szempontok érvényesítése.</w:t>
      </w:r>
    </w:p>
    <w:p w14:paraId="022A1849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Elektromos szigetelő és félvezető anyagok jellemző tulajdonságai, alkalmazási területei.</w:t>
      </w:r>
    </w:p>
    <w:p w14:paraId="23F24CDD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Félvezetők és a csoportosítás szempontjai, az alkalmazás lehetőségei.</w:t>
      </w:r>
    </w:p>
    <w:p w14:paraId="217B7170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Légnemű, folyékony és szilárd szigetelőanyagok jellemzői, alkalmazásuk a gyakorlatban.</w:t>
      </w:r>
    </w:p>
    <w:p w14:paraId="17BB942E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Hőszigetelő és hangszigetelő anyagok csoportosítása, jelentősége, felhasználási területei.</w:t>
      </w:r>
    </w:p>
    <w:p w14:paraId="12306EEC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Hő- és hangszigetelő anyagok szerkezete.</w:t>
      </w:r>
    </w:p>
    <w:p w14:paraId="671C0EC7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Faanyagok szerkezete, fafajták és felhasználásuk a műszaki gyakorlatban.</w:t>
      </w:r>
    </w:p>
    <w:p w14:paraId="3A6FC73A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Faanyagok jellemző tulajdonságai és megmunkálási módjai, szerszámai.</w:t>
      </w:r>
    </w:p>
    <w:p w14:paraId="6D3ADB3A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Ragasztott kötések alkalmazási területei.</w:t>
      </w:r>
    </w:p>
    <w:p w14:paraId="05F9342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Ragasztó anyagok és a kiválasztás szempontjai.</w:t>
      </w:r>
    </w:p>
    <w:p w14:paraId="0DE79F2C" w14:textId="40088326" w:rsidR="00FB6DBC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Ragasztási technológiák, a ragasztott kötés kialakítása.</w:t>
      </w:r>
    </w:p>
    <w:p w14:paraId="09D2113D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BFD41" w14:textId="61CEB441" w:rsidR="00FB6DBC" w:rsidRPr="00F41D2A" w:rsidRDefault="00D62D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Tüzelő- és kenőanyagok</w:t>
      </w:r>
    </w:p>
    <w:p w14:paraId="66F432E9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Benzin előállítása, fajtái és jellemző tulajdonságai (sűrűség, oktánszám, gyulladási hőmérséklet, adalékok stb.).</w:t>
      </w:r>
    </w:p>
    <w:p w14:paraId="4152045D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Gázolaj előállítása, fajtái és jellemző tulajdonságai (sűrűség, cetánszám, kéntartalom, adalékok stb.).</w:t>
      </w:r>
    </w:p>
    <w:p w14:paraId="027E36F6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Motor-, hidraulika- és hajtóműolajok előállítása, fajtái és jellemző tulajdonságaik (pl. teljesítményszintek, jelölés, </w:t>
      </w:r>
      <w:proofErr w:type="spellStart"/>
      <w:r w:rsidRPr="00F41D2A">
        <w:rPr>
          <w:rFonts w:cs="Times New Roman"/>
        </w:rPr>
        <w:t>adalékolás</w:t>
      </w:r>
      <w:proofErr w:type="spellEnd"/>
      <w:r w:rsidRPr="00F41D2A">
        <w:rPr>
          <w:rFonts w:cs="Times New Roman"/>
        </w:rPr>
        <w:t>, felhasználási előírások).</w:t>
      </w:r>
    </w:p>
    <w:p w14:paraId="3F0F204F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Kenőzsírok, paszták.</w:t>
      </w:r>
    </w:p>
    <w:p w14:paraId="42573F3B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Korrózió fogalma, fajtái, megjelenési formái, korróziós károk jelentősége.</w:t>
      </w:r>
    </w:p>
    <w:p w14:paraId="2821A4AF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Gépek, berendezések, alkatrészek, szerkezeti elemek üzem közbeni és átmeneti korrózióvédelme.</w:t>
      </w:r>
    </w:p>
    <w:p w14:paraId="2DB796C8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Felületek előkészítése a korrózióvédelemre (pl. zsírtalanítás, mechanikai és vegyi eljárások és eszközei).</w:t>
      </w:r>
    </w:p>
    <w:p w14:paraId="77203BE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Korrózió gátló anyagok (olajos, lágy-, keményfilmet képező anyagok, bevonatot alkotó műanyag- és lakkbázisú átmeneti védőanyagok).</w:t>
      </w:r>
    </w:p>
    <w:p w14:paraId="2AA66D60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Fémes bevonatok készítése (horganyozás, ónozás stb.).</w:t>
      </w:r>
    </w:p>
    <w:p w14:paraId="4DBEC3BB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Nem fémes bevonatok (pl. eloxálás, foszfátozás, barnítás).</w:t>
      </w:r>
    </w:p>
    <w:p w14:paraId="2A67BE31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Galvanizálás, fémszórás.</w:t>
      </w:r>
    </w:p>
    <w:p w14:paraId="68F82ECC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Mázolás, lakkozás (pl. műveleti sorrend, alapozás, festékek, lakkok, tapaszok csoportosítása, felviteli technológiák).</w:t>
      </w:r>
    </w:p>
    <w:p w14:paraId="2A5F8FA0" w14:textId="5BBF858C" w:rsidR="00FB6DBC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Műanyagpor-szórás (szinterezés).</w:t>
      </w:r>
    </w:p>
    <w:p w14:paraId="2F15C996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E35EE0" w14:textId="2A0A3694" w:rsidR="00FB6DBC" w:rsidRPr="00F41D2A" w:rsidRDefault="00D62D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Fémek alakítása</w:t>
      </w:r>
    </w:p>
    <w:p w14:paraId="41336678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Folyékonyfém alakítások alapelvei, jelentősége.</w:t>
      </w:r>
    </w:p>
    <w:p w14:paraId="6BEEE228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Öntés elve, feladata, öntési formák kialakítása.</w:t>
      </w:r>
    </w:p>
    <w:p w14:paraId="46670D32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Homokforma készítése, eszközei, szerszámai.</w:t>
      </w:r>
    </w:p>
    <w:p w14:paraId="7A7209F5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Héjformás, precíziós öntés és a kokillaöntés műveletei, eszközei.</w:t>
      </w:r>
    </w:p>
    <w:p w14:paraId="03F4F132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Képlékenyfém alakítások alapelvei.</w:t>
      </w:r>
    </w:p>
    <w:p w14:paraId="66D5C1EF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Kovácsolás feladata, munkaműveletei, alkalmazási területei, szerszámai.</w:t>
      </w:r>
    </w:p>
    <w:p w14:paraId="317DE590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Sajtolás munkafolyamatai, szerszámai, alkalmazási területei.</w:t>
      </w:r>
    </w:p>
    <w:p w14:paraId="45DC82D4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Hengerlés munkaműveletei, eszközei, alkalmazása.</w:t>
      </w:r>
    </w:p>
    <w:p w14:paraId="3793DDBA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Mélyhúzás alkalmazása, szerszámai, jelentősége.</w:t>
      </w:r>
    </w:p>
    <w:p w14:paraId="3EADF2D3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Szilárdfém alakítások, a forgácsolás elve, módjai, feltételei.</w:t>
      </w:r>
    </w:p>
    <w:p w14:paraId="324962B8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Forgácsolószerszámok, forgácsoló mozgások, erők.</w:t>
      </w:r>
    </w:p>
    <w:p w14:paraId="445CED0F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Forgácsolással megmunkált felületek jellemzői.</w:t>
      </w:r>
    </w:p>
    <w:p w14:paraId="3BFF257A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Forgácsoló, gépek, eszközök, szerszámok kialakítása.</w:t>
      </w:r>
    </w:p>
    <w:p w14:paraId="464D88AB" w14:textId="77777777" w:rsidR="00D62D68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Kézi és gépi forgácsolási műveletek (pl. reszelés, fúrás, köszörülés, fűrészelés, esztergályozás).</w:t>
      </w:r>
    </w:p>
    <w:p w14:paraId="3ABB99FB" w14:textId="0E2A694C" w:rsidR="00FB6DBC" w:rsidRPr="00F41D2A" w:rsidRDefault="00D62D68" w:rsidP="00D62D6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forgácsoló gépek főbb szerkezeti egységei.</w:t>
      </w:r>
    </w:p>
    <w:p w14:paraId="4A0F0D85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AED6C9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5E72BAC1" w14:textId="6FB71685" w:rsidR="00FB6DBC" w:rsidRPr="00F41D2A" w:rsidRDefault="00D62D68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elméleti képzés, amelynek fő helyszíne a tanterem, szaktanterem.</w:t>
      </w:r>
    </w:p>
    <w:p w14:paraId="727360DE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546CCFB4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6D690A59" w14:textId="6BF57020" w:rsidR="00FB6DBC" w:rsidRPr="00F41D2A" w:rsidRDefault="00FB6DBC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71BEEFFD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4509C042" w14:textId="1B3EE809" w:rsidR="00FB6DBC" w:rsidRPr="00F41D2A" w:rsidRDefault="00FB6DBC" w:rsidP="00FB6DBC">
      <w:pPr>
        <w:rPr>
          <w:rFonts w:cs="Times New Roman"/>
        </w:rPr>
      </w:pPr>
    </w:p>
    <w:p w14:paraId="22218DDA" w14:textId="5F1F5A36" w:rsidR="00FB6DBC" w:rsidRPr="00F41D2A" w:rsidRDefault="00D62D6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Agrárműszaki alapok szakmai gyakorlat</w:t>
      </w:r>
      <w:r w:rsidR="00FB6DBC" w:rsidRPr="00F41D2A">
        <w:rPr>
          <w:rFonts w:cs="Times New Roman"/>
          <w:b/>
        </w:rPr>
        <w:t xml:space="preserve"> tantárgy</w:t>
      </w:r>
      <w:r w:rsidR="00FB6DBC" w:rsidRPr="00F41D2A">
        <w:rPr>
          <w:rFonts w:cs="Times New Roman"/>
          <w:b/>
        </w:rPr>
        <w:tab/>
      </w:r>
      <w:r w:rsidR="00C476A7" w:rsidRPr="00F41D2A">
        <w:rPr>
          <w:rFonts w:cs="Times New Roman"/>
          <w:b/>
        </w:rPr>
        <w:t>144</w:t>
      </w:r>
      <w:r w:rsidR="00FB6DBC" w:rsidRPr="00F41D2A">
        <w:rPr>
          <w:rFonts w:cs="Times New Roman"/>
          <w:b/>
        </w:rPr>
        <w:t xml:space="preserve"> óra/</w:t>
      </w:r>
      <w:r w:rsidR="00C476A7" w:rsidRPr="00F41D2A">
        <w:rPr>
          <w:rFonts w:cs="Times New Roman"/>
          <w:b/>
        </w:rPr>
        <w:t>144</w:t>
      </w:r>
      <w:r w:rsidR="00FB6DBC" w:rsidRPr="00F41D2A">
        <w:rPr>
          <w:rFonts w:cs="Times New Roman"/>
          <w:b/>
        </w:rPr>
        <w:t xml:space="preserve"> óra*</w:t>
      </w:r>
    </w:p>
    <w:p w14:paraId="7C4BB0EB" w14:textId="77777777" w:rsidR="00FB6DBC" w:rsidRPr="00F41D2A" w:rsidRDefault="00FB6DBC" w:rsidP="00FB6DBC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7ECF2792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6C2E0426" w14:textId="1F3639F6" w:rsidR="00FB6DBC" w:rsidRPr="00F41D2A" w:rsidRDefault="00FB6DBC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3C62063D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1796234F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75D55CAC" w14:textId="197ACC77" w:rsidR="00FB6DBC" w:rsidRPr="00F41D2A" w:rsidRDefault="00D62D68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Az Agrárműszaki alapok gyakorlat oktatásának célja, hogy a tanulók felkészüljenek a mezőgazdasági és az erdészeti üzemekben a gépészeti feladatok elvégzésére, az önálló munkavégzéshez, a gépek üzemfenntartásának biztosításához szükséges gyakorlati műszaki feladatok végrehajtására. A megszerzett műszaki ismeretek birtokában a gyakorlati tevékenység során a felmerülő váratlan hibák, üzemzavarok elhárítását biztonságosan, a gazdaságossági kérdések figyelembevételével tudják végrehajtani. A műszaki alapok egyaránt elősegítik a gépüzem-fenntartási, a gépüzemeltetési, a </w:t>
      </w:r>
      <w:r w:rsidRPr="00F41D2A">
        <w:rPr>
          <w:rFonts w:cs="Times New Roman"/>
        </w:rPr>
        <w:lastRenderedPageBreak/>
        <w:t xml:space="preserve">gépjavítási feladatok megoldását. Különösen fontos, hogy az </w:t>
      </w:r>
      <w:proofErr w:type="spellStart"/>
      <w:r w:rsidRPr="00F41D2A">
        <w:rPr>
          <w:rFonts w:cs="Times New Roman"/>
        </w:rPr>
        <w:t>üzemközbeni</w:t>
      </w:r>
      <w:proofErr w:type="spellEnd"/>
      <w:r w:rsidRPr="00F41D2A">
        <w:rPr>
          <w:rFonts w:cs="Times New Roman"/>
        </w:rPr>
        <w:t xml:space="preserve"> hibák elhárításában, a szerkezeti egységek cseréjében, vagy javításában, az üzemzavarok csökkentésében, a meghibásodás miatti leállásban, valamint az eszközmegóvásban felhasználják a legkorszerűbb eljárásokat, műszaki megoldásokat.</w:t>
      </w:r>
    </w:p>
    <w:p w14:paraId="15511D8F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63E7C027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4CC383C4" w14:textId="7C6565E5" w:rsidR="00FB6DBC" w:rsidRPr="00F41D2A" w:rsidRDefault="00D62D68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gyakorlati oktatás és a hozzá kapcsolódó elmélet órák közötti összhang megteremtése mindig a helyi munkaközösségek belső kapcsolatrendszerétől függ. A tananyagok közötti harmónia biztosítja az egymásra épülés lehetőségét, de a tanmenetek egyeztetése teszi csak lehetővé, hogy a szakmai oktatásban az alapképzésre jutó kevés időt hasznosan, eredményesen lehessen kitölteni.</w:t>
      </w:r>
    </w:p>
    <w:p w14:paraId="03A2C9C1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17229289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245C45B2" w14:textId="30693790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Műhely megismerése, előrajzolás</w:t>
      </w:r>
    </w:p>
    <w:p w14:paraId="7889C22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Tanműhelyek rendje, munkavédelmi, balesetelhárítási és tűzvédelmi előírások a tanműhelyben.</w:t>
      </w:r>
    </w:p>
    <w:p w14:paraId="57EA87CB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Ismerkedés a munkahellyel, egyéni és csoportszerszámok megismerése.</w:t>
      </w:r>
    </w:p>
    <w:p w14:paraId="5B685BF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Mérő és ellenőrző eszközök.</w:t>
      </w:r>
    </w:p>
    <w:p w14:paraId="4D9D4882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Mértékrendszerek, mérés célja, egyszerű mérőeszközök bemutatása (nem állítható, </w:t>
      </w:r>
      <w:proofErr w:type="spellStart"/>
      <w:r w:rsidRPr="00F41D2A">
        <w:rPr>
          <w:rFonts w:cs="Times New Roman"/>
        </w:rPr>
        <w:t>állítható</w:t>
      </w:r>
      <w:proofErr w:type="spellEnd"/>
      <w:r w:rsidRPr="00F41D2A">
        <w:rPr>
          <w:rFonts w:cs="Times New Roman"/>
        </w:rPr>
        <w:t xml:space="preserve"> ellenőrző mérőeszközök, pl. mikrométerek, mérőórák, szögmérők, hézagmérők, mérőhasábok, idomszerek).</w:t>
      </w:r>
    </w:p>
    <w:p w14:paraId="25F37008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Dokumentációk megismerése, használata, műszaki rajzok tanulmányozása.</w:t>
      </w:r>
    </w:p>
    <w:p w14:paraId="071D9D5B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Felhasználható szerszámok és azok kezelése, a munkadarab előkészítése előrajzolásra.</w:t>
      </w:r>
    </w:p>
    <w:p w14:paraId="162A5340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műhely megismerése, anyagok felhasználása, kiválasztása a feladat előírásai szerint.</w:t>
      </w:r>
    </w:p>
    <w:p w14:paraId="70C871A6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Előrajzolás célja, feladata, műveleti sorrend meghatározása.</w:t>
      </w:r>
    </w:p>
    <w:p w14:paraId="54BCDE5F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Előrajzolás szerszámai, eszközei.</w:t>
      </w:r>
    </w:p>
    <w:p w14:paraId="6CABC018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Különféle szerkesztések, az előrajzolás műveleteinek gyakorlati alkalmazása.</w:t>
      </w:r>
    </w:p>
    <w:p w14:paraId="13F553E7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Anyagok tulajdonságai (pl. mechanikai, technológiai).</w:t>
      </w:r>
    </w:p>
    <w:p w14:paraId="45A09012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anyagkiválasztás műszaki, technológiai, gazdasági szempontjai.</w:t>
      </w:r>
    </w:p>
    <w:p w14:paraId="3BC3E37F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Anyagminőség meghatározása táblázatból, szabványokból.</w:t>
      </w:r>
    </w:p>
    <w:p w14:paraId="64FB5A9F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előrajzolás folyamata.</w:t>
      </w:r>
    </w:p>
    <w:p w14:paraId="02EA92C9" w14:textId="08C5BB66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előrajzolás lépései: munkadarab ellenőrzése, munkadarab felületének tisztítása, sorjázás, felület festése, színezése, rajzoló eszközök, mérőeszközök kiválasztása, előrajzolás, ellenőrzés.</w:t>
      </w:r>
    </w:p>
    <w:p w14:paraId="7C0DE9AE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CAAF0D" w14:textId="7C797C17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Fémipari alapműveletek</w:t>
      </w:r>
    </w:p>
    <w:p w14:paraId="29105995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Fémalakító szerszámok megismerése, használata.</w:t>
      </w:r>
    </w:p>
    <w:p w14:paraId="734969CA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Fémek kézi és egyszerű gépi alakítása, egyszerű alkatrészek elkészítésének műveleti tervének megismerése.</w:t>
      </w:r>
    </w:p>
    <w:p w14:paraId="626C6138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Munkafeladat végrehajtásának előkészítése: szerszámok, gépek, segédanyagok, mérőeszközök, felfogó-, befogó eszközök, védőfelszerelések.</w:t>
      </w:r>
    </w:p>
    <w:p w14:paraId="72DA7E7A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Munkadarabok kézi- és gépi műveletekkel történő alakítása (képlékeny alakítás, egyengetés, hajlítás, vágás, darabolás, nyírás, lyukasztás, fűrészelés, reszelés, menetkészítés, süllyesztés, dörzsárazás, kéziszerszám-élezés, fúrás, süllyesztés, dörzsárazás, külső és belső csavarmenet készítés, csiszolás, polírozás stb.).</w:t>
      </w:r>
    </w:p>
    <w:p w14:paraId="4333060E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egyes alapműveletek célja, szerszámainak, a munka folyamatának, a munkadarab rögzítésnek bemutatása, megismerése, a tevékenység gyakorlása.</w:t>
      </w:r>
    </w:p>
    <w:p w14:paraId="46AA536C" w14:textId="71732152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Ellenőrző eszközök használata (élvonalzó, derékszög, sugármérő, sablonok stb.).</w:t>
      </w:r>
    </w:p>
    <w:p w14:paraId="0F4F3DF0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07E2A5" w14:textId="2021234C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Kötések</w:t>
      </w:r>
    </w:p>
    <w:p w14:paraId="0D43B50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csavarkötések szerszámainak és eszközeinek megválasztása, alkalmazásuk a gyakorlatban komplex feladatok elkészítése során.</w:t>
      </w:r>
    </w:p>
    <w:p w14:paraId="7984D0AA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Reteszkötés, ékkötés és beépítési megoldások, az össze- és szétszerelés szerszámai eszközei, műveletei.</w:t>
      </w:r>
    </w:p>
    <w:p w14:paraId="77460503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Rögzítő- és csapszeg kötések alkalmazása, anyaguk, szerkezeti megoldások, biztosítási és rögzítési módszerek, a be- és kiszerelés szerszámai, készülékei, eszközei.</w:t>
      </w:r>
    </w:p>
    <w:p w14:paraId="543B3CA6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Szegecskötések szerszámainak és eszközeinek megválasztása, alkalmazása a gyakorlatban komplex feladatok közben.</w:t>
      </w:r>
    </w:p>
    <w:p w14:paraId="7F92902E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Zsugorkötés és alkalmazási területe.</w:t>
      </w:r>
    </w:p>
    <w:p w14:paraId="34B239C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Lágyforrasztás célja, alkalmazási területei, eszközei, forraszanyagok, segédanyagok kiválasztása, a forrasztás művelete, gyakorlása.</w:t>
      </w:r>
    </w:p>
    <w:p w14:paraId="345F9E46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Keményforrasztás célja, alkalmazási területei, a keményforrasztás technológiai folyamata, segédanyagai, a keményforrasztás bemutatása, gyakorlása.</w:t>
      </w:r>
    </w:p>
    <w:p w14:paraId="3F8ED891" w14:textId="200DAB6D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Ragasztott kötések előnyei, alkalmazási területei, a ragasztás technológiája, anyagai, segédanyagai, műanyagok, gumik, fémek ragasztása, gyakorlása, biztonságtechnikai és környezetvédelmi előírások.</w:t>
      </w:r>
    </w:p>
    <w:p w14:paraId="6616F9A2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739638" w14:textId="6FD3C0F3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Mérések</w:t>
      </w:r>
    </w:p>
    <w:p w14:paraId="613F192E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Gépipari alapmérések végzése: hossz-, szög-, derékszögmérés, merőlegesség.</w:t>
      </w:r>
    </w:p>
    <w:p w14:paraId="4CB5EE60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Külső-belső felületek, kúposság mérése.</w:t>
      </w:r>
    </w:p>
    <w:p w14:paraId="7A86AB98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Alak és helyzetpontosság mérése.</w:t>
      </w:r>
    </w:p>
    <w:p w14:paraId="1B71D471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Mérési utasítás értelmezése.</w:t>
      </w:r>
    </w:p>
    <w:p w14:paraId="78EFAE04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 mérőhasábokkal.</w:t>
      </w:r>
    </w:p>
    <w:p w14:paraId="1DF3CDC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Mérés mérőórával, digitális eszközökkel, mikroszkóppal.</w:t>
      </w:r>
    </w:p>
    <w:p w14:paraId="2D2A5516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Felületi érdesség ellenőrzése.</w:t>
      </w:r>
    </w:p>
    <w:p w14:paraId="4C0F0841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Tengelyek ütésellenőrzése.</w:t>
      </w:r>
    </w:p>
    <w:p w14:paraId="77BC8897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Egyenesség, síklapúság, párhuzamosság, egytengelyűség, körkörösség ellenőrzése, mérése.</w:t>
      </w:r>
    </w:p>
    <w:p w14:paraId="16D1070A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Gépipari mérőeszközök használata.</w:t>
      </w:r>
    </w:p>
    <w:p w14:paraId="5F569811" w14:textId="757AEF97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Egyéb mérőeszközök használata.</w:t>
      </w:r>
    </w:p>
    <w:p w14:paraId="1814A715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5AA179" w14:textId="6CCF9288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Korrózió elleni védelem</w:t>
      </w:r>
    </w:p>
    <w:p w14:paraId="24C25D35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gépek, berendezések, gépalkatrészek, szerkezeti elemek, eszközök tisztítása.</w:t>
      </w:r>
    </w:p>
    <w:p w14:paraId="4F7E82C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Felületek előkészítése korrózió gátló anyagok felhordására (pl. zsírtalanítás mechanikai és vegyi eszközökkel).</w:t>
      </w:r>
    </w:p>
    <w:p w14:paraId="436C2C44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Átmeneti védekezés anyagainak felhordása, kézi és gépi eszközökkel.</w:t>
      </w:r>
    </w:p>
    <w:p w14:paraId="27EAFEFA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Tartós védelem anyagainak felhordása, kézi és gépi eszközökkel.</w:t>
      </w:r>
    </w:p>
    <w:p w14:paraId="0EF19ECA" w14:textId="537F46E8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Munkagépek, önjáró betakarítógépek korrózióvédelmének elvégzése, tárolásra való felkészítése, tárolása.</w:t>
      </w:r>
    </w:p>
    <w:p w14:paraId="66655A5C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48775A" w14:textId="5AB5566A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F41D2A">
        <w:rPr>
          <w:rFonts w:cs="Times New Roman"/>
          <w:b/>
          <w:i/>
        </w:rPr>
        <w:t>Melegüzemi</w:t>
      </w:r>
      <w:proofErr w:type="spellEnd"/>
      <w:r w:rsidRPr="00F41D2A">
        <w:rPr>
          <w:rFonts w:cs="Times New Roman"/>
          <w:b/>
          <w:i/>
        </w:rPr>
        <w:t xml:space="preserve"> technológiák alkalmazása</w:t>
      </w:r>
    </w:p>
    <w:p w14:paraId="4CB890F7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Műhelyrend, a munka-, baleset- és tűzvédelmi követelmények megismerése.</w:t>
      </w:r>
    </w:p>
    <w:p w14:paraId="5F9E239A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Hőkezelési műveletek bemutatása, gyakorlása.</w:t>
      </w:r>
    </w:p>
    <w:p w14:paraId="50C8BCE9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Hevítő és hűtő berendezések, hűtőközegek.</w:t>
      </w:r>
    </w:p>
    <w:p w14:paraId="40041B0C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Hőkezelési műveletek technológiája.</w:t>
      </w:r>
    </w:p>
    <w:p w14:paraId="788E847B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Kovácsolás szerszámai, berendezései, gépei.</w:t>
      </w:r>
    </w:p>
    <w:p w14:paraId="4C17A22B" w14:textId="25018D0E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Kovácsolás műveletei, kézi kovácsolás végzése (pl. hajlítás, zömítés, kovácshegesztés).</w:t>
      </w:r>
    </w:p>
    <w:p w14:paraId="41B529BB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0ECA2A" w14:textId="2208BA41" w:rsidR="00FB6DBC" w:rsidRPr="00F41D2A" w:rsidRDefault="00CD0E3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Lánghegesztés</w:t>
      </w:r>
    </w:p>
    <w:p w14:paraId="77C0BE44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Lánghegesztés biztonságtechnikája.</w:t>
      </w:r>
    </w:p>
    <w:p w14:paraId="38502573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Hegesztő berendezések, tartozékok és szerelvényeinek ismertetése, kezelése, beállítása.</w:t>
      </w:r>
    </w:p>
    <w:p w14:paraId="75B9723C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Gázhegesztő berendezések üzembe helyezése, kezelése (lánggyújtás, különböző minőségű lángok beállítása, olvasztás, tompa- és sarokvarratok készítése, lángvágás, általános minőségű kötés készítése stb.).</w:t>
      </w:r>
    </w:p>
    <w:p w14:paraId="6660503F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Hegesztő pisztolyok üzembe helyezése.</w:t>
      </w:r>
    </w:p>
    <w:p w14:paraId="17F362D2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Olvasztási gyakorlatok.</w:t>
      </w:r>
    </w:p>
    <w:p w14:paraId="6F22D546" w14:textId="77777777" w:rsidR="00CD0E3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Varratfajták bemutatása, balra illetve jobbra hegesztés alkalmazása és eljárása.</w:t>
      </w:r>
    </w:p>
    <w:p w14:paraId="786EA849" w14:textId="16FDBEC1" w:rsidR="00FB6DBC" w:rsidRPr="00F41D2A" w:rsidRDefault="00CD0E3C" w:rsidP="00CD0E3C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Varratkészítési gyakorlatok különböző munkadarabokon.</w:t>
      </w:r>
    </w:p>
    <w:p w14:paraId="483B0276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DA5225" w14:textId="75CAD3DE" w:rsidR="00FB6DBC" w:rsidRPr="00F41D2A" w:rsidRDefault="00D977B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Ívhegesztés</w:t>
      </w:r>
    </w:p>
    <w:p w14:paraId="1E45C41F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Ívhegesztés elmélete, alkalmazása, gépei, segédeszközei, segédberendezései.</w:t>
      </w:r>
    </w:p>
    <w:p w14:paraId="75819C65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Ívhegesztő berendezések, védőfelszerelések bemutatása, ívhegesztés munkabiztonsági előírásai.</w:t>
      </w:r>
    </w:p>
    <w:p w14:paraId="0859C54E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Hegesztő elektródák fajtáinak bemutatása.</w:t>
      </w:r>
    </w:p>
    <w:p w14:paraId="76F3097D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Hegesztő berendezések üzembe helyezése, áramerősség állítása.</w:t>
      </w:r>
    </w:p>
    <w:p w14:paraId="64BFFD8A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Ívgyújtás, ívtartás, elektródavezetés bemutatása.</w:t>
      </w:r>
    </w:p>
    <w:p w14:paraId="346E7E29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Varratkészítési gyakorlatok különböző munkadarabokon.</w:t>
      </w:r>
    </w:p>
    <w:p w14:paraId="448E10C9" w14:textId="47193779" w:rsidR="00FB6DBC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Varratfajták, tompa- és sarokvarratok készítése.</w:t>
      </w:r>
    </w:p>
    <w:p w14:paraId="1926C377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257AE7" w14:textId="07FEE487" w:rsidR="00FB6DBC" w:rsidRPr="00F41D2A" w:rsidRDefault="00D977B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Hajtóművek szerelése, javítása</w:t>
      </w:r>
    </w:p>
    <w:p w14:paraId="7B4CB640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Hengeres fogaskerekek és kúpkerekek, csigás hajtás szerelése, javítása.</w:t>
      </w:r>
    </w:p>
    <w:p w14:paraId="48F8A14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Ékszíjtárcsák, fogaskerekek fel- és leszerelése, reteszek illesztése.</w:t>
      </w:r>
    </w:p>
    <w:p w14:paraId="0550B7C1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Szíj-, ékszíj-, dörzs-, fogaskerék-, csiga-, lánchajtás, gépelemeinek tisztítása, hiba-felvételezése, szerelése, cseréje, javítása.</w:t>
      </w:r>
    </w:p>
    <w:p w14:paraId="04A6241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Fogaskerék- és csigahajtóművek szétszerelése, hibajegyzék összeállítása, hibás alkatrészek javítása, cseréje, összeszerelése.</w:t>
      </w:r>
    </w:p>
    <w:p w14:paraId="74C3F41A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Javítás utáni próbaüzemeltetés, főbb paraméterek mérése.</w:t>
      </w:r>
    </w:p>
    <w:p w14:paraId="1C78708D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Forgattyús és lengőhimbás hajtóművek szétszerelése, hibajegyzék összeállítása, hibás alkatrészek javítása, cseréje, összeszerelése.</w:t>
      </w:r>
    </w:p>
    <w:p w14:paraId="5382824D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Javítás utáni próbaüzemeltetés, főbb paraméterek mérése.</w:t>
      </w:r>
    </w:p>
    <w:p w14:paraId="50CD9CD6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Mechanikus és hidraulikus működésű tengelykapcsolók szerelési terveinek készítése, karbantartása, szerelése, hiba-felvételezése, javítása, jellemző paraméterek mérése, beállítása.</w:t>
      </w:r>
    </w:p>
    <w:p w14:paraId="7B06A7EA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Mozgásakadályozó elemeket szerel (pl. cserél, javít, karbantart, beállít), fékeket (pl. pofás, szalag-, kúpos-, tárcsás-, hidraulikus, lég- és </w:t>
      </w:r>
      <w:proofErr w:type="spellStart"/>
      <w:r w:rsidRPr="00F41D2A">
        <w:rPr>
          <w:rFonts w:cs="Times New Roman"/>
        </w:rPr>
        <w:t>szervófékek</w:t>
      </w:r>
      <w:proofErr w:type="spellEnd"/>
      <w:r w:rsidRPr="00F41D2A">
        <w:rPr>
          <w:rFonts w:cs="Times New Roman"/>
        </w:rPr>
        <w:t>).</w:t>
      </w:r>
    </w:p>
    <w:p w14:paraId="4964A49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Felméri a gépszerkezet, gépegység általános állapotát, megállapítja az alapvető hibákat.</w:t>
      </w:r>
    </w:p>
    <w:p w14:paraId="350BBE07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Műszaki dokumentációk, katalógusok alkalmazása.</w:t>
      </w:r>
    </w:p>
    <w:p w14:paraId="1E85E5B7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Vázszerkezetek.</w:t>
      </w:r>
    </w:p>
    <w:p w14:paraId="11CA68C9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Mozgásátalakító</w:t>
      </w:r>
      <w:proofErr w:type="spellEnd"/>
      <w:r w:rsidRPr="00F41D2A">
        <w:rPr>
          <w:rFonts w:cs="Times New Roman"/>
        </w:rPr>
        <w:t xml:space="preserve"> gépelemek fajtái és azok működése, szerelése.</w:t>
      </w:r>
    </w:p>
    <w:p w14:paraId="5BE8E57B" w14:textId="305A11F3" w:rsidR="00FB6DBC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Csapágyszerelés szerszámai, készülékei, gördülőcsapágyak fel- és leszerelése tengelyvégre/</w:t>
      </w:r>
      <w:proofErr w:type="spellStart"/>
      <w:r w:rsidRPr="00F41D2A">
        <w:rPr>
          <w:rFonts w:cs="Times New Roman"/>
        </w:rPr>
        <w:t>ről</w:t>
      </w:r>
      <w:proofErr w:type="spellEnd"/>
      <w:r w:rsidRPr="00F41D2A">
        <w:rPr>
          <w:rFonts w:cs="Times New Roman"/>
        </w:rPr>
        <w:t xml:space="preserve"> és csapágyházba/</w:t>
      </w:r>
      <w:proofErr w:type="spellStart"/>
      <w:r w:rsidRPr="00F41D2A">
        <w:rPr>
          <w:rFonts w:cs="Times New Roman"/>
        </w:rPr>
        <w:t>ból</w:t>
      </w:r>
      <w:proofErr w:type="spellEnd"/>
      <w:r w:rsidRPr="00F41D2A">
        <w:rPr>
          <w:rFonts w:cs="Times New Roman"/>
        </w:rPr>
        <w:t>.</w:t>
      </w:r>
    </w:p>
    <w:p w14:paraId="10B87960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151B9D" w14:textId="258152DB" w:rsidR="00FB6DBC" w:rsidRPr="00F41D2A" w:rsidRDefault="00D977B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Gépi forgácsolás a</w:t>
      </w:r>
      <w:r w:rsidR="00CB2715" w:rsidRPr="00F41D2A">
        <w:rPr>
          <w:rFonts w:cs="Times New Roman"/>
          <w:b/>
          <w:i/>
        </w:rPr>
        <w:t>lapja</w:t>
      </w:r>
      <w:r w:rsidRPr="00F41D2A">
        <w:rPr>
          <w:rFonts w:cs="Times New Roman"/>
          <w:b/>
          <w:i/>
        </w:rPr>
        <w:t>i</w:t>
      </w:r>
    </w:p>
    <w:p w14:paraId="53764747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Műhelyrend, munka-, tűz- és környezetvédelmi szabályok megismerése.</w:t>
      </w:r>
    </w:p>
    <w:p w14:paraId="7B9951B2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Gépi forgácsolással készült munkadarabok bemutatása.</w:t>
      </w:r>
    </w:p>
    <w:p w14:paraId="43E010E0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Szerszámgépek bemutatása.</w:t>
      </w:r>
    </w:p>
    <w:p w14:paraId="05F43AEB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Forgácsolószerszámok közös jellemzői.</w:t>
      </w:r>
    </w:p>
    <w:p w14:paraId="0584FF2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Forgácsolószerszámok </w:t>
      </w:r>
      <w:proofErr w:type="spellStart"/>
      <w:r w:rsidRPr="00F41D2A">
        <w:rPr>
          <w:rFonts w:cs="Times New Roman"/>
        </w:rPr>
        <w:t>élgeometriája</w:t>
      </w:r>
      <w:proofErr w:type="spellEnd"/>
      <w:r w:rsidRPr="00F41D2A">
        <w:rPr>
          <w:rFonts w:cs="Times New Roman"/>
        </w:rPr>
        <w:t>.</w:t>
      </w:r>
    </w:p>
    <w:p w14:paraId="14D1114E" w14:textId="0A208E8D" w:rsidR="00FB6DBC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Szerszámok élezése.</w:t>
      </w:r>
    </w:p>
    <w:p w14:paraId="3391AAD0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52C05B" w14:textId="7857ACD9" w:rsidR="00FB6DBC" w:rsidRPr="00F41D2A" w:rsidRDefault="00D977B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Köszörülés</w:t>
      </w:r>
    </w:p>
    <w:p w14:paraId="77D45D9D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Köszörűgépek típusai, felépítése, működése.</w:t>
      </w:r>
    </w:p>
    <w:p w14:paraId="29184BE5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Köszörűszerszámok kialakítása, felfogása.</w:t>
      </w:r>
    </w:p>
    <w:p w14:paraId="24244D69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Köszörűszerszámok szabályozása és kiválasztása.</w:t>
      </w:r>
    </w:p>
    <w:p w14:paraId="1FBA77F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Köszörülés technológiai adatainak meghatározása.</w:t>
      </w:r>
    </w:p>
    <w:p w14:paraId="4F99B2E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Munkadarabok felfogása köszörüléshez.</w:t>
      </w:r>
    </w:p>
    <w:p w14:paraId="5FAA583F" w14:textId="1E5476CD" w:rsidR="00FB6DBC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Palást, furat, </w:t>
      </w:r>
      <w:proofErr w:type="gramStart"/>
      <w:r w:rsidRPr="00F41D2A">
        <w:rPr>
          <w:rFonts w:cs="Times New Roman"/>
        </w:rPr>
        <w:t>sík felületek</w:t>
      </w:r>
      <w:proofErr w:type="gramEnd"/>
      <w:r w:rsidRPr="00F41D2A">
        <w:rPr>
          <w:rFonts w:cs="Times New Roman"/>
        </w:rPr>
        <w:t xml:space="preserve"> köszörülése.</w:t>
      </w:r>
    </w:p>
    <w:p w14:paraId="25084606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73258D" w14:textId="203D8F7D" w:rsidR="00FB6DBC" w:rsidRPr="00F41D2A" w:rsidRDefault="00D977B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Esztergályozás</w:t>
      </w:r>
    </w:p>
    <w:p w14:paraId="69C03583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Egyetemes esztergagép szerkezeti felépítése, működése.</w:t>
      </w:r>
    </w:p>
    <w:p w14:paraId="0DD1CA25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Egyetemes esztergagép kezelése (indítás, leállítás, szánok mozgatása kézzel, géppel), munkadarab befogása.</w:t>
      </w:r>
    </w:p>
    <w:p w14:paraId="4444A1F7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Esztergakések befogása, szerszámbefogók, szerszámok beállítása.</w:t>
      </w:r>
    </w:p>
    <w:p w14:paraId="1806673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Esztergálás technológiai adatainak meghatározása.</w:t>
      </w:r>
    </w:p>
    <w:p w14:paraId="6174761A" w14:textId="4F3AB2B7" w:rsidR="00FB6DBC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Műveletek egyetemes esztergagépen (síkesztergálás, hosszesztergálás, lépcsős forgástest esztergálásának bemutatása, gyakorlás egyszerűbb munkadarabokon.</w:t>
      </w:r>
    </w:p>
    <w:p w14:paraId="4BE3A227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D0A2C8" w14:textId="57119DBB" w:rsidR="00FB6DBC" w:rsidRPr="00F41D2A" w:rsidRDefault="00D977B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Marás, gyalulás</w:t>
      </w:r>
    </w:p>
    <w:p w14:paraId="66EDE700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Műveletek gyalugépen.</w:t>
      </w:r>
    </w:p>
    <w:p w14:paraId="4FC3CC42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Marógépek ismertetése, beállítása, alapbeállítások gyakorlása.</w:t>
      </w:r>
    </w:p>
    <w:p w14:paraId="257FD0FA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Marószerszámok bemutatása, alkalmazása, felszerelése, beállítása.</w:t>
      </w:r>
    </w:p>
    <w:p w14:paraId="3380C7DC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Egyszerűbb munkadarabok megmunkálása marógépen.</w:t>
      </w:r>
    </w:p>
    <w:p w14:paraId="6E800FDF" w14:textId="77777777" w:rsidR="00D977B7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Lépcsős felületek, hornyok, és szögben hajló felületek marása.</w:t>
      </w:r>
    </w:p>
    <w:p w14:paraId="3D01D315" w14:textId="0727DB3B" w:rsidR="00FB6DBC" w:rsidRPr="00F41D2A" w:rsidRDefault="00D977B7" w:rsidP="00D977B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Gyalugépek ismertetése, beállítása, alapbeállítások gyakorlása.</w:t>
      </w:r>
      <w:r w:rsidR="00FD5F93" w:rsidRPr="00F41D2A">
        <w:rPr>
          <w:rFonts w:cs="Times New Roman"/>
        </w:rPr>
        <w:t xml:space="preserve"> </w:t>
      </w:r>
      <w:r w:rsidR="00FB6DBC" w:rsidRPr="00F41D2A">
        <w:rPr>
          <w:rFonts w:cs="Times New Roman"/>
        </w:rPr>
        <w:t>A témakör részletes kifejtése</w:t>
      </w:r>
    </w:p>
    <w:p w14:paraId="0A0BB35C" w14:textId="77777777" w:rsidR="00FB6DBC" w:rsidRPr="00F41D2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C5B460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64A59B8B" w14:textId="64DD356B" w:rsidR="00FB6DBC" w:rsidRPr="00F41D2A" w:rsidRDefault="00D977B7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szakmai gyakorlatok helyszínei a tanműhelyek, üzemi műhelyek.</w:t>
      </w:r>
    </w:p>
    <w:p w14:paraId="404D0713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5C8A19E0" w14:textId="77777777" w:rsidR="00FB6DBC" w:rsidRPr="00F41D2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390F9F76" w14:textId="1C2765F8" w:rsidR="00FB6DBC" w:rsidRPr="00F41D2A" w:rsidRDefault="00FB6DBC" w:rsidP="00FB6DB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276539BA" w14:textId="77777777" w:rsidR="00FB6DBC" w:rsidRPr="00F41D2A" w:rsidRDefault="00FB6DBC" w:rsidP="00FB6DBC">
      <w:pPr>
        <w:spacing w:after="0"/>
        <w:ind w:left="426"/>
        <w:rPr>
          <w:rFonts w:cs="Times New Roman"/>
        </w:rPr>
      </w:pPr>
    </w:p>
    <w:p w14:paraId="1DF7096C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293128C3" w14:textId="77777777" w:rsidR="00A23F09" w:rsidRPr="00F41D2A" w:rsidRDefault="00A23F09" w:rsidP="00A23F09">
      <w:pPr>
        <w:rPr>
          <w:rFonts w:cs="Times New Roman"/>
        </w:rPr>
      </w:pPr>
    </w:p>
    <w:p w14:paraId="5DF580FA" w14:textId="77777777" w:rsidR="00A23F09" w:rsidRPr="00F41D2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2E61E33E" w14:textId="76955717" w:rsidR="00A23F09" w:rsidRPr="00F41D2A" w:rsidRDefault="006C07EB" w:rsidP="00A23F09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10975-16</w:t>
      </w:r>
      <w:r w:rsidR="00A23F09" w:rsidRPr="00F41D2A">
        <w:rPr>
          <w:rFonts w:cs="Times New Roman"/>
          <w:b/>
          <w:sz w:val="36"/>
        </w:rPr>
        <w:t xml:space="preserve"> azonosító számú</w:t>
      </w:r>
    </w:p>
    <w:p w14:paraId="7C5794FD" w14:textId="43678858" w:rsidR="00A23F09" w:rsidRPr="00F41D2A" w:rsidRDefault="006C07EB" w:rsidP="00A23F09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Agrárműszaki erőforrások</w:t>
      </w:r>
    </w:p>
    <w:p w14:paraId="46FBBB73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42530943" w14:textId="77777777" w:rsidR="00A23F09" w:rsidRPr="00F41D2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06972B0E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705B7826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001D2F43" w14:textId="3B1F23C6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6C07EB" w:rsidRPr="00F41D2A">
        <w:rPr>
          <w:rFonts w:cs="Times New Roman"/>
        </w:rPr>
        <w:t>10975-16</w:t>
      </w:r>
      <w:r w:rsidRPr="00F41D2A">
        <w:rPr>
          <w:rFonts w:cs="Times New Roman"/>
        </w:rPr>
        <w:t xml:space="preserve"> azonosító számú </w:t>
      </w:r>
      <w:r w:rsidR="006C07EB" w:rsidRPr="00F41D2A">
        <w:rPr>
          <w:rFonts w:cs="Times New Roman"/>
        </w:rPr>
        <w:t>Agrárműszaki erőforrások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F41D2A" w:rsidRPr="00F41D2A" w14:paraId="18DF11D1" w14:textId="77777777" w:rsidTr="0061719C">
        <w:trPr>
          <w:cantSplit/>
          <w:trHeight w:val="200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AACEB7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C93739" w14:textId="502A49DE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Erőgépek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358476C" w14:textId="502CA9C4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Erőgépek szakmai gyakorlat</w:t>
            </w:r>
          </w:p>
        </w:tc>
      </w:tr>
      <w:tr w:rsidR="00F41D2A" w:rsidRPr="00F41D2A" w14:paraId="45BE8C93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BB4B21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E006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2AAA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5EF30F5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3B428" w14:textId="7B20063F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Elvégzi az agrárműszaki erőforrások napi és időszakos karbantartását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326B7" w14:textId="169C8D8F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11F90" w14:textId="3B0BD6F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43DCBF2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C2BBC" w14:textId="0EEF655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 motorok működését és diagnosztikai eszközökkel elvégzi az állapotfelmérést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6BE03" w14:textId="1110866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45674" w14:textId="5043649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420B5FF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5113E" w14:textId="4200697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 mechanikus és a hidrodinamikus teljesítmény-átviteli rendszert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32874" w14:textId="24DBE55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3B512" w14:textId="447746B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75BF0D0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A6ED1" w14:textId="1D869FD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Elvégzi az agrárműszaki erőforrások járószerkezetének állapotfelmérését</w:t>
            </w:r>
            <w:r w:rsidR="007B0DC8" w:rsidRPr="00F41D2A">
              <w:rPr>
                <w:rFonts w:eastAsia="Times New Roman" w:cs="Times New Roman"/>
                <w:szCs w:val="24"/>
                <w:lang w:eastAsia="hu-HU"/>
              </w:rPr>
              <w:t xml:space="preserve"> és javítását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9EE24" w14:textId="64C2E04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1A6FB" w14:textId="2EE1452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B3185F7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8DCB9" w14:textId="2322037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 kormányrendszert, elvégzi a szükséges beállításokat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88976" w14:textId="6AEADA1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E4F0F" w14:textId="1326E57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B5D3FED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0C11" w14:textId="4EBEA975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Fékrendszer üzembiztos működését ellenőrzi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BE0CF" w14:textId="0377D16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C501F" w14:textId="563E39E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B9595F0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A9B3" w14:textId="26A87B5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Kiválasztás után előkészíti a munkavégzéshez szükséges vonó- és függesztő egységet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909A1" w14:textId="288F765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3118C" w14:textId="2C40692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419D5B7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5C0F9" w14:textId="22BADB7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az erőforrások felépítményét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D0E6" w14:textId="758330F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2C31F" w14:textId="3E0EB7E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7E5DBFE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12500" w14:textId="44FB26F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és javítja az agrárműszaki erőforrások elektromos és elektronikus rendszereit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54572" w14:textId="7211948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5F517" w14:textId="55B24F1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16DD1868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E5631" w14:textId="277C335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vontatóval közúton közlekedik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D648D" w14:textId="62C9ABD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74B63" w14:textId="34902ED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742BCDB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4CDFE" w14:textId="6DD1B21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Kiválasztja és felszereli az agrárműszaki erőforrásra a feladatellátásához szükséges eszközöket, adaptereket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F534D" w14:textId="20AA008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B9C7F" w14:textId="1A60FA7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040E4BF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AA16E" w14:textId="34E35C1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Működteti az elektromos és alternatív erőforrásokat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AF23" w14:textId="114FB8E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E91B4" w14:textId="1576833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8AAB877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9DDAD" w14:textId="3A75C07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 állapotát diagnosztikai eszközökkel meghatározza, hibabehatárolást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9EDAA" w14:textId="5264D4A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F9F54" w14:textId="7E9403A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0658C60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ECE75" w14:textId="013E81C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Diagnosztikai eszközökkel elvégzi az erőforrások hidraulikus, pneumatikus rendszerének vizsgálatát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0C82" w14:textId="56048B5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C54C" w14:textId="0F5E275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E88C363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6C317" w14:textId="06D7CA79" w:rsidR="00782D57" w:rsidRPr="00F41D2A" w:rsidRDefault="00782D57" w:rsidP="007B0D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Szerkezeti egységek, alkatrészek hiba</w:t>
            </w:r>
            <w:r w:rsidR="007B0DC8" w:rsidRPr="00F41D2A">
              <w:rPr>
                <w:rFonts w:eastAsia="Times New Roman" w:cs="Times New Roman"/>
                <w:szCs w:val="24"/>
                <w:lang w:eastAsia="hu-HU"/>
              </w:rPr>
              <w:t>-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>felvételezését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744B0" w14:textId="732E625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2ED2C" w14:textId="2A181BA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3F13AFD4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3C58F" w14:textId="558026B5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Javítási, karbantartási dokumentációt értelmez, készít, vezet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ED6D8" w14:textId="3059CC1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4D26C" w14:textId="79E8E65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1F284B7D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D25DD" w14:textId="7FF75C2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Karbantartási, javítási ütemtervet készít, javaslatot tesz a tervezett felújításra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284EC" w14:textId="4F964CA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23277" w14:textId="76D8DB2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3573D907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4C7F5" w14:textId="5407ADCF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javítását, felújítását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80221" w14:textId="45A3C3CD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69D0E" w14:textId="785BB79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7A1ACBAD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9C3ED" w14:textId="369B750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 gép funkcionális működését és átadja az üzemeltetőnek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E2187" w14:textId="04E45F9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92E5B" w14:textId="719EE8A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25368C95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4A202" w14:textId="4832D3A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Irányítja az agrárműszaki erőforrások üzemeltetését, üzemfenntartását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811CC" w14:textId="60EDA9C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FAEAD" w14:textId="785055E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6567ACEF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BE88D" w14:textId="1897B69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Betartja és betartatja az agrárműszaki erőforrások kezelése és javítása során a munka-, tűz- és környezetvédelmi szabályokat, és a Mezőgazdasági Biztonsági </w:t>
            </w:r>
            <w:proofErr w:type="gramStart"/>
            <w:r w:rsidRPr="00F41D2A">
              <w:rPr>
                <w:rFonts w:eastAsia="Times New Roman" w:cs="Times New Roman"/>
                <w:szCs w:val="24"/>
                <w:lang w:eastAsia="hu-HU"/>
              </w:rPr>
              <w:t>Szabályzat vonatkozó</w:t>
            </w:r>
            <w:proofErr w:type="gramEnd"/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előírásait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53A73" w14:textId="0F43F97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FFD5B" w14:textId="3CFCC69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D6F1897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23FC3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50E1B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AFBB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5AAC0C7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4CA96" w14:textId="35B4215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Mezőgazdaságban alkalmazott erőforrások és azok főbb egységei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CA9AB" w14:textId="5A7064C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5E268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55C8058D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B2DFA" w14:textId="24D6A2B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Motorok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FB725" w14:textId="592C6B4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1F2CA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A5182E5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DCE8F" w14:textId="181CF3E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Teljesítmény-átvitel módjai, a mechanikus és a hidraulikus teljesítmény-átvitel szerkezeti felépítése, működése és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A22CE" w14:textId="29C61F6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63763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4253A02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1EF21" w14:textId="30B0035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Járművek futómű megoldásai, kerékfelfüggesztése, rugózása, lengéscsillapítása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F8E44" w14:textId="6B7C242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1B946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5C6E75D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B195B" w14:textId="1483AAF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Járművek kormányzása, kormányzási módok, az egyes megoldások szerkezeti felépítése, működése és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8A407" w14:textId="1A425B3D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99701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7FC6EFF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CAD3B" w14:textId="7EB2EBA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hidraulikus rendszerének szerkezeti felépítése, működése és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E9163" w14:textId="3107643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C84D1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F59B4E2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D4D7F" w14:textId="039CB09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erőforrásokban alkalmazott elektromos berendezések működése és javítása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2D069" w14:textId="2D2FF23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22CBA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B3DC8E9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DB895" w14:textId="3956D8C7" w:rsidR="00782D57" w:rsidRPr="00F41D2A" w:rsidRDefault="007B0DC8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Agrárműszaki erőforrások elektronikus rendszerének ellenőrzése és jelzésrendszerének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EF422" w14:textId="263500D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8AB8B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05B9AF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7BF16" w14:textId="5A6E1FE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Erőforrások vonó-, függesztő- és emelő-berendezéseinek felépítése, működése és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A9B57" w14:textId="4DC9EA8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6251C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4B1EAF68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6824D" w14:textId="56373D8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Erőforrások alváza, felépítményei és kiegészítő berendezései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1932B" w14:textId="2040EB0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7D89A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E7E96EC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4E210" w14:textId="7585CDE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Erőforrásokra szerelhető eszközök és adapterek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14BB8" w14:textId="2938E6A5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28564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8D95852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C5BD1" w14:textId="06F5059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Erőforrások ergonómiája, gépek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B16B9" w14:textId="00E4F7F5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3A114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09FDA1C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88669" w14:textId="6B09340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Közúti közlekedés feltételei 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95A63" w14:textId="5B1D584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D658D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D08353E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4CA4D" w14:textId="0FD013C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Elektromos és alternatív erőforrások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1D51A" w14:textId="3C93826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8F3DB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14D5B9D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649A0" w14:textId="01FF4DD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beállításához szükséges szakmai számítások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37F18" w14:textId="3A5AEEF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FBDB9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1D34545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08FEB" w14:textId="4D8DCE0D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napi és időszakos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DE5CB" w14:textId="5426972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55D4D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7E4F28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DC0A6" w14:textId="678253A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Gépjavítás alapfogalmai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44240" w14:textId="0DCFA08F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E4F97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0FBE09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08910" w14:textId="714F499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diagnosztikai rendszerei, az állapotfelmérés folyamata, hiba behatárolása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6DFCA" w14:textId="09C7162D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40BF8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347262B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F3B9C" w14:textId="35AA7A9D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Műszaki állapotváltozások mérése, hiba felvételezés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B919" w14:textId="682EB0B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FBD5C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DF8DDE9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00227" w14:textId="623DB0C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alkatrészeinek felújítás-technológiai eljárásai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F9DC2" w14:textId="73B45FE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4049B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8A6B042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5ECAA" w14:textId="69D0A41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részegységeinek javítása és felújítása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5185D" w14:textId="043411F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4831F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93B523E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4B3F5" w14:textId="5CA159F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bejáratása, korrózió elleni védelme, gépek tárolása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8B1FF" w14:textId="3505258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13E01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7E9B18F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F086F" w14:textId="217DB33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kezelésére vonatkozó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38A86" w14:textId="6E51128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62ECB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878BF2E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D7C22" w14:textId="3740C52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erőforrásokra vonatkozó munka-, tűz- és környezetvédelmi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0259A" w14:textId="4AD8F3D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F6B86" w14:textId="7777777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443B95EE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4B342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BCFE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37257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D8EC056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3A1C7" w14:textId="5583061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Hidraulikus, pneumatikus, elektromos jelképi ábrázolások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232B8" w14:textId="1E8E9D98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0BE79" w14:textId="7A22FB6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B2A6BC0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5815B" w14:textId="60408AE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Szabványok, táblázatok, kezelési, javítási utasítások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038EE" w14:textId="271D08E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4D722" w14:textId="2B129FF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EE307C8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4511B" w14:textId="1FEC132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Elektronikus, mérő- és diagnosztikai 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86708" w14:textId="3EA6F18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558DF" w14:textId="048EA30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3EB8270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E5900" w14:textId="258D347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Agrárműszaki erőforrások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92A92" w14:textId="3521AFD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2E726" w14:textId="6F10885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CD57299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7DD6E" w14:textId="68629374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Szerelő és megmunkáló szerszámok, 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772A" w14:textId="28BFC1A1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6548F" w14:textId="684BAB8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E44D6D8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E716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113A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B869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672DEA2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2EA65" w14:textId="42D28BB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6FAEE" w14:textId="2246B7D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57F49" w14:textId="3924F115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95055A8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3C078" w14:textId="0E0743BE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BB0B5" w14:textId="47BE8FF0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E5FE" w14:textId="59417A2F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2597E7C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30F5C" w14:textId="74A4C1B3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Tömör fogalmazás készsége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103AE" w14:textId="6FA7F639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6FA15" w14:textId="3FF948D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F182A41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5628F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EAEB4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0E57E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D31EC0F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19D554" w14:textId="4E27D747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Konfliktusmegoldó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9EFEE" w14:textId="1AFCAFAF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62D0A" w14:textId="6AEC9B5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E7FA3BB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4A105C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24B6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367D0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90C3CB0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90217" w14:textId="305CBAA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Áttekintőképesség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21F4B" w14:textId="7070A19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772A9" w14:textId="1ED1C00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7F98727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0E70F" w14:textId="2BF49F76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Hibakeresés (diagnosztizálás)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CE9FD" w14:textId="629637EC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969F3" w14:textId="6FC061E5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3B69BBE3" w14:textId="77777777" w:rsidTr="0061719C">
        <w:trPr>
          <w:trHeight w:val="255"/>
          <w:jc w:val="center"/>
        </w:trPr>
        <w:tc>
          <w:tcPr>
            <w:tcW w:w="6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295AC" w14:textId="37EC5292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4AB4B" w14:textId="00286BDB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C44D8" w14:textId="4278857A" w:rsidR="00782D57" w:rsidRPr="00F41D2A" w:rsidRDefault="00782D57" w:rsidP="003520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259B9F8" w14:textId="77777777" w:rsidR="00A23F09" w:rsidRPr="00F41D2A" w:rsidRDefault="00A23F09" w:rsidP="00A23F09">
      <w:pPr>
        <w:rPr>
          <w:rFonts w:cs="Times New Roman"/>
        </w:rPr>
      </w:pPr>
    </w:p>
    <w:p w14:paraId="6B249D53" w14:textId="69C822E8" w:rsidR="00A23F09" w:rsidRPr="00F41D2A" w:rsidRDefault="006C07E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Erőgépek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C476A7" w:rsidRPr="00F41D2A">
        <w:rPr>
          <w:rFonts w:cs="Times New Roman"/>
          <w:b/>
        </w:rPr>
        <w:t>201</w:t>
      </w:r>
      <w:r w:rsidR="00A23F09" w:rsidRPr="00F41D2A">
        <w:rPr>
          <w:rFonts w:cs="Times New Roman"/>
          <w:b/>
        </w:rPr>
        <w:t xml:space="preserve"> óra/</w:t>
      </w:r>
      <w:r w:rsidR="00C476A7" w:rsidRPr="00F41D2A">
        <w:rPr>
          <w:rFonts w:cs="Times New Roman"/>
          <w:b/>
        </w:rPr>
        <w:t>206</w:t>
      </w:r>
      <w:r w:rsidR="00A23F09" w:rsidRPr="00F41D2A">
        <w:rPr>
          <w:rFonts w:cs="Times New Roman"/>
          <w:b/>
        </w:rPr>
        <w:t xml:space="preserve"> óra*</w:t>
      </w:r>
    </w:p>
    <w:p w14:paraId="76B459CF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7FE6405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3F3EA02C" w14:textId="33B5BBA9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609380BD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5BEBAD0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51118378" w14:textId="7CF9891C" w:rsidR="00A23F09" w:rsidRPr="00F41D2A" w:rsidRDefault="006C07EB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Erőgépek tantárgy tanításának célja, hogy olyan műszaki szemléletet alakítson ki, amely biztosítja a gyakorlatias és biztonságos munkavégzést, fejlessze a tanulók igényes, pontos és fegyelmezett munkavégzés iránti igényét. Képessé tegye a képzésben résztvevőket az agrárműszaki erőgépek szerkezeti felépítésének, működésének és beállításának megértésére, valamint a közlekedésben való részvétel műszaki és jogi előírásainak alkalmazására. Megfelelő alapot adjon a mezőgazdaságban alkalmazott műszaki erőforrások javítására. Rendszerezze és közvetítse az alapozó és kapcsolódó szakmai tantárgyak ismeretanyagát, a tanult törvényszerűségek, összefüggések felhasználását.</w:t>
      </w:r>
    </w:p>
    <w:p w14:paraId="27ED7E7E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D1A70D4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5A6752AD" w14:textId="2A1FB35B" w:rsidR="00A23F09" w:rsidRPr="00F41D2A" w:rsidRDefault="006C07EB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</w:t>
      </w:r>
    </w:p>
    <w:p w14:paraId="48DB92A2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A953E40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3A81D838" w14:textId="2238DE25" w:rsidR="00A23F09" w:rsidRPr="00F41D2A" w:rsidRDefault="006C07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Belsőégésű motorok szerkezeti felépítése</w:t>
      </w:r>
    </w:p>
    <w:p w14:paraId="11666F16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Hengertömb és forgattyús ház hengerfej, hengerfejtömítés, hengerfej csavarok, szelepfedél, szelepfedél-tömítés, olajteknő, </w:t>
      </w:r>
      <w:proofErr w:type="spellStart"/>
      <w:r w:rsidRPr="00F41D2A">
        <w:rPr>
          <w:rFonts w:cs="Times New Roman"/>
        </w:rPr>
        <w:t>olajteknő</w:t>
      </w:r>
      <w:proofErr w:type="spellEnd"/>
      <w:r w:rsidRPr="00F41D2A">
        <w:rPr>
          <w:rFonts w:cs="Times New Roman"/>
        </w:rPr>
        <w:t xml:space="preserve"> tömítés kialakítása.</w:t>
      </w:r>
    </w:p>
    <w:p w14:paraId="21C04FFF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Forgattyús hajtómű kialakítása (dugattyú, dugattyúgyűrűk, dugattyúcsap, csapszegbiztosítás, hajtórúd, forgattyús tengely és csapágyazása, lendkerék).</w:t>
      </w:r>
    </w:p>
    <w:p w14:paraId="2250B450" w14:textId="6A33F54A" w:rsidR="00A23F09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gázcsere vezérlés feladata, vezérlési rendszerek, a vezérlés szerkezeti elemei (vezérműtengely, mozgásközvetítő elemek, szelepek és tartozékaik, vezérmű meghajtása, a dekompresszor). Vezérműveken elvégzendő beállítások.</w:t>
      </w:r>
    </w:p>
    <w:p w14:paraId="0D221DF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E4F382" w14:textId="70D623D0" w:rsidR="00A23F09" w:rsidRPr="00F41D2A" w:rsidRDefault="006C07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Belsőégésű motorok működése</w:t>
      </w:r>
    </w:p>
    <w:p w14:paraId="1FDB8410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Hőtani alapfogalmak (pl. gáztörvények, gázok állapotváltozásai, körfolyamatok).</w:t>
      </w:r>
    </w:p>
    <w:p w14:paraId="43661707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Motorok fő méretei (furat, löket, hengertérfogat, sűrítési viszony stb.).</w:t>
      </w:r>
    </w:p>
    <w:p w14:paraId="3E8E50BE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égés feltételei, lefolyása.</w:t>
      </w:r>
    </w:p>
    <w:p w14:paraId="74BC63C2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két- és négyütemű Otto és dízelmotorok működése, működés bemutatásához kapcsolódó diagramok értelmezése. </w:t>
      </w:r>
    </w:p>
    <w:p w14:paraId="7A4C0867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Túltöltött négyütemű motorok működése, a </w:t>
      </w:r>
      <w:proofErr w:type="spellStart"/>
      <w:r w:rsidRPr="00F41D2A">
        <w:rPr>
          <w:rFonts w:cs="Times New Roman"/>
        </w:rPr>
        <w:t>volumetrikus</w:t>
      </w:r>
      <w:proofErr w:type="spellEnd"/>
      <w:r w:rsidRPr="00F41D2A">
        <w:rPr>
          <w:rFonts w:cs="Times New Roman"/>
        </w:rPr>
        <w:t xml:space="preserve"> hatásfok fogalma, szerepe.</w:t>
      </w:r>
    </w:p>
    <w:p w14:paraId="51EB4C3B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motorok felépítése és működése (pl. izzófejes motor, forgódugattyús motor, gázturbina).</w:t>
      </w:r>
    </w:p>
    <w:p w14:paraId="1A5EAD74" w14:textId="0D089799" w:rsidR="00A23F09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Belsőégésű motorok égéstereinek kialakítása, az égésterek hatása a motor működésére (pl. osztatlan, osztott égéstér).</w:t>
      </w:r>
    </w:p>
    <w:p w14:paraId="3D30EBE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D779BB" w14:textId="2F131F6B" w:rsidR="00A23F09" w:rsidRPr="00F41D2A" w:rsidRDefault="006C07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lastRenderedPageBreak/>
        <w:t>Belsőégésű motorok tüzelőanyag-ellátása</w:t>
      </w:r>
    </w:p>
    <w:p w14:paraId="2A06BECB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Tüzelőanyag és a gázkeverék fogalma, fajtái, jellemzői. </w:t>
      </w:r>
    </w:p>
    <w:p w14:paraId="5FD245AA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Keverékképzés az Otto- és a dízelmotorban. </w:t>
      </w:r>
    </w:p>
    <w:p w14:paraId="20C77562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Otto-motorok gázkeverékek előállítása és az ellátó rendszerek felépítése és működése. A tüzelőanyag tároló, előkészítő, továbbító és bejuttató egységek feladata, működése. Az Otto-motorok tüzelőanyag-ellátó rendszerének karbantartása, javítási lehetőségei. </w:t>
      </w:r>
    </w:p>
    <w:p w14:paraId="1EEEF64A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Dízelmotorok keverékképzése és az égés folyamata. A tüzelőanyag-ellátó rendszerek csoportosítása, a rendszerek működése és jellemzői. A tüzelőanyag tároló, előkészítő, továbbító és bejuttató egységek feladata, kialakítása, működése. A dízelmotorok tüzelőanyag-ellátó rendszerének karbantartása, javítási lehetőségei.</w:t>
      </w:r>
    </w:p>
    <w:p w14:paraId="506B2583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belsőégésű motorok levegőellátó rendszerének felépítése, működése és karbantartása.</w:t>
      </w:r>
    </w:p>
    <w:p w14:paraId="1D65A8DE" w14:textId="1EA2BCC2" w:rsidR="00A23F09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motorok működése során kibocsátott </w:t>
      </w:r>
      <w:proofErr w:type="spellStart"/>
      <w:r w:rsidRPr="00F41D2A">
        <w:rPr>
          <w:rFonts w:cs="Times New Roman"/>
        </w:rPr>
        <w:t>károsanyagok</w:t>
      </w:r>
      <w:proofErr w:type="spellEnd"/>
      <w:r w:rsidRPr="00F41D2A">
        <w:rPr>
          <w:rFonts w:cs="Times New Roman"/>
        </w:rPr>
        <w:t>, valamint azok csökkentésének módszerei. A kipufogó-rendszerek kialakítása, működése és motorok üzemeltetése.</w:t>
      </w:r>
    </w:p>
    <w:p w14:paraId="600C0D6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6A6668" w14:textId="4E27F151" w:rsidR="00A23F09" w:rsidRPr="00F41D2A" w:rsidRDefault="006C07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Belsőégésű motorok szabályozása</w:t>
      </w:r>
    </w:p>
    <w:p w14:paraId="58BA32F5" w14:textId="77777777" w:rsidR="006C07EB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Szabályozással kapcsolatos alapfogalmak (irányítás, vezérlés, szabályozás, mennyiségi és minőségi szabályozás, fordulatszám és teljesítmény szabályozása).</w:t>
      </w:r>
    </w:p>
    <w:p w14:paraId="11E77CA6" w14:textId="144EB87A" w:rsidR="00A23F09" w:rsidRPr="00F41D2A" w:rsidRDefault="006C07EB" w:rsidP="006C07E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Automatikus szabályozók kialakítása, működése (szabályozók csoportosítása, mechanikus, hidraulikus, pneumatikus és elektronikus szabályzók).</w:t>
      </w:r>
    </w:p>
    <w:p w14:paraId="78A5B01D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623124" w14:textId="7D0577DD" w:rsidR="00A23F09" w:rsidRPr="00F41D2A" w:rsidRDefault="00A25B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Belsőégésű motorok kenése és hűtése</w:t>
      </w:r>
    </w:p>
    <w:p w14:paraId="5204BB05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súrlódással kapcsolatos alapfogalmak, a kenés funkciói, a kenőanyagok csoportosítása, fajtái, főbb jellemzői, alkalmazott kenőanyagok. </w:t>
      </w:r>
    </w:p>
    <w:p w14:paraId="1A878DAE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Motor kenési rendszereinek kialakítása, működése (pl. keverékolajozás, nyomóolajozás).</w:t>
      </w:r>
    </w:p>
    <w:p w14:paraId="5D52FE09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kenési rendszerek kezelése, karbantartása és a motorolaj cseréje.</w:t>
      </w:r>
    </w:p>
    <w:p w14:paraId="53E89774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motorok </w:t>
      </w:r>
      <w:proofErr w:type="spellStart"/>
      <w:r w:rsidRPr="00F41D2A">
        <w:rPr>
          <w:rFonts w:cs="Times New Roman"/>
        </w:rPr>
        <w:t>hőmérlege</w:t>
      </w:r>
      <w:proofErr w:type="spellEnd"/>
      <w:r w:rsidRPr="00F41D2A">
        <w:rPr>
          <w:rFonts w:cs="Times New Roman"/>
        </w:rPr>
        <w:t xml:space="preserve"> és az üzemi hőmérséklet fogalma.</w:t>
      </w:r>
    </w:p>
    <w:p w14:paraId="5D03D511" w14:textId="6388EF84" w:rsidR="00A23F09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motorok hűtési rendszereinek csoportosítása, az egyes rendszerek jellemzői. A lég- és folyadékhűtés szerkezeti felépítése, működése. A motorok üzemi hőmérsékletének szabályozása, a hűtési rendszerek karbantartása.</w:t>
      </w:r>
    </w:p>
    <w:p w14:paraId="7711E6B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CC9F6D" w14:textId="169757E0" w:rsidR="00A23F09" w:rsidRPr="00F41D2A" w:rsidRDefault="007856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Közlekedési ismeretek</w:t>
      </w:r>
    </w:p>
    <w:p w14:paraId="390CBAD7" w14:textId="29E44198" w:rsidR="00A23F09" w:rsidRPr="00F41D2A" w:rsidRDefault="007856CD" w:rsidP="00A23F0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szakhatóság által kiadott a mezőgazdasági vontatóvezetői jogosultság megszerzésére vonatkozó érvényben lévő tantervek szerint.</w:t>
      </w:r>
    </w:p>
    <w:p w14:paraId="3868A45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74ABF1" w14:textId="73A77C2C" w:rsidR="00A23F09" w:rsidRPr="00F41D2A" w:rsidRDefault="007856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mechanikus teljesítmény-átvitele</w:t>
      </w:r>
    </w:p>
    <w:p w14:paraId="26E78924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teljesítmény-átvitel és a hajtáselágazás technikai fejlődése.</w:t>
      </w:r>
    </w:p>
    <w:p w14:paraId="1B85009F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mechanikus teljesítmény-átviteli rendszerek szerkezeti felépítése, működése.</w:t>
      </w:r>
    </w:p>
    <w:p w14:paraId="5875A5BB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tengelykapcsolók feladata, az átvihető nyomaték nagysága. A tengelykapcsolók kialakítása és működése: üzeme szerint (pl. olajban futó, száraz), működési mód szerint (pl. egyszeres, kettős), működtetés szerint.</w:t>
      </w:r>
    </w:p>
    <w:p w14:paraId="3463EC33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egy- és többtárcsás, valamint röpsúlyos tengelykapcsolók szerkezeti felépítése, működése és beállítása. </w:t>
      </w:r>
    </w:p>
    <w:p w14:paraId="78691E44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fogaskerékpárok és a bolyművek áttételeinek meghatározása.</w:t>
      </w:r>
    </w:p>
    <w:p w14:paraId="73BB0A51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nyomaték-váltóművek feladata és csoportosítása. Az egylépcsős, előtéttengelyes, szorzórendszerű, többtengelyes, bolygóműves sebességváltó szerkezeti felépítése, működése, fokozatok kapcsolásának módjai és karbantartása.</w:t>
      </w:r>
    </w:p>
    <w:p w14:paraId="6987A9C1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fokozat nélküli mechanikus rendszerű váltók felépítése és működése.</w:t>
      </w:r>
    </w:p>
    <w:p w14:paraId="14883359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Az osztóművek feladata, kialakítása és működése.</w:t>
      </w:r>
    </w:p>
    <w:p w14:paraId="482695D4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kiegyenlítőművek feladata, szerkezeti felépítése, működése, a kiegyenlítőmű-zár szerepe, megoldásai és használata. A véglehajtás szerepe, szerkezeti megoldásai.</w:t>
      </w:r>
    </w:p>
    <w:p w14:paraId="0B4EBE36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mellső kerékhajtás jelentősége, kialakításának megoldásai.</w:t>
      </w:r>
    </w:p>
    <w:p w14:paraId="66E3C913" w14:textId="77777777" w:rsidR="007856CD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teljesítmény-leadó tengely szerepe, feladata, a tengely kialakítása, meghajtása, kapcsolása.</w:t>
      </w:r>
    </w:p>
    <w:p w14:paraId="13F50157" w14:textId="416FE6AD" w:rsidR="00A23F09" w:rsidRPr="00F41D2A" w:rsidRDefault="007856CD" w:rsidP="007856C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erőgépeken alkalmazott különleges mechanikus teljesítmény-átviteli rendszerek felépítése, működése.</w:t>
      </w:r>
    </w:p>
    <w:p w14:paraId="3941105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1CBA1E" w14:textId="0292F992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hidraulikus teljesítmény-átvitele</w:t>
      </w:r>
    </w:p>
    <w:p w14:paraId="7361CF8E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hidraulika alapjai: folyadékok tulajdonságai, hidrodinamika, hidrosztatika fogalma, statikus és dinamikus nyomás, térfogatáram, fajlagos szállítás és nyelés, fogalma és meghatározása.</w:t>
      </w:r>
    </w:p>
    <w:p w14:paraId="0A647F83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hidrosztatikus (hidraulikus) és hidrodinamikus teljesítmény-átvitel alapelvei, a hidraulikus áttétel és teljesítmény, hidraulikus veszteségek, hatásfok.</w:t>
      </w:r>
    </w:p>
    <w:p w14:paraId="4C7C810E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agrárműszaki erőforrásokon alkalmazott hidrodinamikus tengelykapcsoló és nyomatékváltó felépítése, működése.</w:t>
      </w:r>
    </w:p>
    <w:p w14:paraId="5F6FE654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agrárműszaki erőforrásokon alkalmazott hidrosztatikus rendszerek kialakítása és jellemzői. A hidraulikus rendszer felépítése, az egyes szerkezeti egységek feladata, jelképes ábrázolása. Az energia-átalakítók (szivattyúk, </w:t>
      </w:r>
      <w:proofErr w:type="spellStart"/>
      <w:r w:rsidRPr="00F41D2A">
        <w:rPr>
          <w:rFonts w:cs="Times New Roman"/>
        </w:rPr>
        <w:t>hidromotorok</w:t>
      </w:r>
      <w:proofErr w:type="spellEnd"/>
      <w:r w:rsidRPr="00F41D2A">
        <w:rPr>
          <w:rFonts w:cs="Times New Roman"/>
        </w:rPr>
        <w:t xml:space="preserve">, munkahengerek, </w:t>
      </w:r>
      <w:proofErr w:type="spellStart"/>
      <w:r w:rsidRPr="00F41D2A">
        <w:rPr>
          <w:rFonts w:cs="Times New Roman"/>
        </w:rPr>
        <w:t>hidro-akkumulátorok</w:t>
      </w:r>
      <w:proofErr w:type="spellEnd"/>
      <w:r w:rsidRPr="00F41D2A">
        <w:rPr>
          <w:rFonts w:cs="Times New Roman"/>
        </w:rPr>
        <w:t>) csoportosítása, jelképes ábrázolása, jellemzői, kialakítása és működése. A hidraulikus irányítókészülékek (út-, nyomás- és áramirányítók) szerkezeti megoldásai, jelképes ábrázolása, működése.</w:t>
      </w:r>
    </w:p>
    <w:p w14:paraId="62E40219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rendszer kiegészítő szerelvényeinek kialakítása, jelképes ábrázolása.</w:t>
      </w:r>
    </w:p>
    <w:p w14:paraId="60317443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Alkalmazott hidraulikus berendezések működési vázlatának jelképes kapcsolási rajzainak bemutatása, értelmezése, adott géptípusokon.</w:t>
      </w:r>
    </w:p>
    <w:p w14:paraId="391CC294" w14:textId="40CFE85F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teljesítmény-átviteli rendszerek kezelése, karbantartása.</w:t>
      </w:r>
    </w:p>
    <w:p w14:paraId="1F616BA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6BAEDF" w14:textId="73DA88A2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járószerkezete és kormányzása</w:t>
      </w:r>
    </w:p>
    <w:p w14:paraId="51CD031D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agrárműszaki erőforrások járószerkezetének feladata, jellemző méretei, a kerék és a talaj kapcsolata, a vontatás feltétele.</w:t>
      </w:r>
    </w:p>
    <w:p w14:paraId="40FD549D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járószerkezetek csoportosítása, a kerekes járószerkezetek szerkezeti felépítése, alkalmazott rugózási és kerék-felfüggesztési rendszerek. A gumiabroncsok szerkezete, jellemző méretei, abroncsokon található jelölések értelmezése. A gumiabroncs szerelése, használata, hibái, javítása.</w:t>
      </w:r>
    </w:p>
    <w:p w14:paraId="51A3E626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Kerekes járművek kormányzási módjai, az egyes megoldások kialakítása és jellemzői (pl. forgózsámolyos, derékcsuklós, mellső-, hátsó és </w:t>
      </w:r>
      <w:proofErr w:type="spellStart"/>
      <w:r w:rsidRPr="00F41D2A">
        <w:rPr>
          <w:rFonts w:cs="Times New Roman"/>
        </w:rPr>
        <w:t>összkerék</w:t>
      </w:r>
      <w:proofErr w:type="spellEnd"/>
      <w:r w:rsidRPr="00F41D2A">
        <w:rPr>
          <w:rFonts w:cs="Times New Roman"/>
        </w:rPr>
        <w:t xml:space="preserve"> tengelycsonk kormányzás). Mechanikus rendszerű és a hidraulikus rásegítővel ellátott kormányszerkezet szerkezeti felépítése, az egyes elemek kialakítása és működése. A hidraulikus rendszerű kormányszerkezet szerkezeti felépítése, az egyes elemek kialakítása és működése.</w:t>
      </w:r>
    </w:p>
    <w:p w14:paraId="17C114DA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kormányzott kerekek geometriája, beállítása. A kormányholtjáték ellenőrzése, szükség esetén az </w:t>
      </w:r>
      <w:proofErr w:type="spellStart"/>
      <w:r w:rsidRPr="00F41D2A">
        <w:rPr>
          <w:rFonts w:cs="Times New Roman"/>
        </w:rPr>
        <w:t>utánállítás</w:t>
      </w:r>
      <w:proofErr w:type="spellEnd"/>
      <w:r w:rsidRPr="00F41D2A">
        <w:rPr>
          <w:rFonts w:cs="Times New Roman"/>
        </w:rPr>
        <w:t xml:space="preserve"> lehetőségei.</w:t>
      </w:r>
    </w:p>
    <w:p w14:paraId="6549A8E3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lánctalpas és a gumihevederes járószerkezet kialakítása, működése, ellenőrzése és beállítása. A lánctalpas és a gumihevederes járószerkezettel ellátott agrárműszaki erőforrások kormányzási rendszereinek kialakítása, a szerkezeti egységek kivitele és működése. </w:t>
      </w:r>
    </w:p>
    <w:p w14:paraId="79208C9B" w14:textId="2B6F30BB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</w:t>
      </w:r>
      <w:proofErr w:type="spellStart"/>
      <w:r w:rsidRPr="00F41D2A">
        <w:rPr>
          <w:rFonts w:cs="Times New Roman"/>
        </w:rPr>
        <w:t>féllánctalpas</w:t>
      </w:r>
      <w:proofErr w:type="spellEnd"/>
      <w:r w:rsidRPr="00F41D2A">
        <w:rPr>
          <w:rFonts w:cs="Times New Roman"/>
        </w:rPr>
        <w:t>, részben gumihevederes járószerzetű agrárműszaki erőforrások kialakítása, működése, kormányzás módjai és a kormányberendezések működése, ellenőrzése.</w:t>
      </w:r>
    </w:p>
    <w:p w14:paraId="70BF103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DDFC33" w14:textId="148B31D3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Alváz és felépítmény</w:t>
      </w:r>
    </w:p>
    <w:p w14:paraId="458FC5DC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alváz és felépítmény szerepe, feladata, az agrárműszaki erőforrások alváz megoldásai. Az alvázak kialakítása és az egyes kivitelek jellemzése, az üzemeltetésre gyakorolt hatásuk.</w:t>
      </w:r>
    </w:p>
    <w:p w14:paraId="1B2111DD" w14:textId="4A559759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Agrárműszaki erőforrások felépítményeinek jellemzői, hatásuk a gépek üzemeltetésére, egyéb kiegészítő berendezések. A gépeken alkalmazott klímaberendezések kialakítása és üzemeltetése.</w:t>
      </w:r>
    </w:p>
    <w:p w14:paraId="5EB6FCF6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13539E" w14:textId="43F32672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Vonó-</w:t>
      </w:r>
      <w:r w:rsidR="003E371A" w:rsidRPr="00F41D2A">
        <w:rPr>
          <w:rFonts w:cs="Times New Roman"/>
          <w:b/>
          <w:i/>
        </w:rPr>
        <w:t xml:space="preserve"> és függesztő </w:t>
      </w:r>
      <w:r w:rsidRPr="00F41D2A">
        <w:rPr>
          <w:rFonts w:cs="Times New Roman"/>
          <w:b/>
          <w:i/>
        </w:rPr>
        <w:t>szerkezetek</w:t>
      </w:r>
    </w:p>
    <w:p w14:paraId="4EE85126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Vonókészülékek feladata, megoldásai (pl. vonófej, vonórúd, vonóhorog, vonóléc, vonókengyel).</w:t>
      </w:r>
    </w:p>
    <w:p w14:paraId="417E02D6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Függesztő készülékek feladata, megoldásai és kezelésük (pl. két-, </w:t>
      </w:r>
      <w:proofErr w:type="spellStart"/>
      <w:r w:rsidRPr="00F41D2A">
        <w:rPr>
          <w:rFonts w:cs="Times New Roman"/>
        </w:rPr>
        <w:t>hárompont</w:t>
      </w:r>
      <w:proofErr w:type="spellEnd"/>
      <w:r w:rsidRPr="00F41D2A">
        <w:rPr>
          <w:rFonts w:cs="Times New Roman"/>
        </w:rPr>
        <w:t>, függesztő keret).</w:t>
      </w:r>
    </w:p>
    <w:p w14:paraId="597B9D9A" w14:textId="04B86CC2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hidraulikus emelő berendezés szerkezete, működése, a függesztő, vonószerkezetre kapcsolt szabályozó-berendezések felépítése, működése, alkalmazása, üzemeltetése.</w:t>
      </w:r>
    </w:p>
    <w:p w14:paraId="765A088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06900A" w14:textId="5874F866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fékezése</w:t>
      </w:r>
    </w:p>
    <w:p w14:paraId="7F185B5E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Fékezéssel kapcsolatos alapfogalmak és összefüggések (lassulás fogalma, meghatározása, fékút meghatározása, féktávolság meghatározása, fékkésedelem fogalma, értékei, a fékezés energiaegyensúlya stb.).</w:t>
      </w:r>
    </w:p>
    <w:p w14:paraId="64760FD8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fékek csoportosítása és jellemzése rendeltetésük, fékezőelemek kivitele működtetés módja szerint. </w:t>
      </w:r>
    </w:p>
    <w:p w14:paraId="204AC47C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szalag-, dob-, tárcsa, örvény és hidrodinamikus fékek, szerkezeti felépítése, működése karbantartása.</w:t>
      </w:r>
    </w:p>
    <w:p w14:paraId="6F609BEA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hidraulikus működtetésű fékrendszer felépítése, szerkezeti elemei, működése, kezelése, karbantartása. A hidraulikus működtetésű fékrendszerek kialakítása (egy és kétkörös rendszer), valamint a pedálerőt csökkentő berendezések felépítése, működése és karbantartása.</w:t>
      </w:r>
    </w:p>
    <w:p w14:paraId="684A5C29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pneumatikus működtetésű fékrendszer felépítése, szerkezeti elemei, működése, kezelése, karbantartása. A pneumatikus működtetésű fékrendszerek (egy-, kétkörös, egy és kétvezetékes rendszer), felépítése, működése és kezelése.</w:t>
      </w:r>
    </w:p>
    <w:p w14:paraId="07BE905A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menetstabilitást segítő berendezések (pl. ABS, ASR, EBS) működése és használata.</w:t>
      </w:r>
    </w:p>
    <w:p w14:paraId="51D0BDDA" w14:textId="6512D95E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fékberendezések ellenőrzése és műszeres vizsgálata.</w:t>
      </w:r>
    </w:p>
    <w:p w14:paraId="5010358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E25403" w14:textId="1B0F9628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elektromos berendezés</w:t>
      </w:r>
      <w:r w:rsidR="003E371A" w:rsidRPr="00F41D2A">
        <w:rPr>
          <w:rFonts w:cs="Times New Roman"/>
          <w:b/>
          <w:i/>
        </w:rPr>
        <w:t xml:space="preserve">ei </w:t>
      </w:r>
    </w:p>
    <w:p w14:paraId="0787051B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Járműveken alkalmazott elektromos berendezések.</w:t>
      </w:r>
    </w:p>
    <w:p w14:paraId="61DBA15E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Áramkörök kialakítása, elemei, elektromos jellemzők mérése (pl. feszültség, áramerősség, ellenállás).</w:t>
      </w:r>
    </w:p>
    <w:p w14:paraId="41CA74B5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Agrárműszaki erőforrások áramellátó rendszereinek felépítése, működése és jellemzőinek mérése.</w:t>
      </w:r>
    </w:p>
    <w:p w14:paraId="0EEC0A44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erőforrások akkumulátorainak szerkezete, működése, üzeme, kezelése.</w:t>
      </w:r>
    </w:p>
    <w:p w14:paraId="10528343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Belsőégésű motorok indítási feltételei, indítási teljesítmény szükséglet, indítómotorok felépítése, működése, jellemző paraméterei.</w:t>
      </w:r>
    </w:p>
    <w:p w14:paraId="4882496D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gyújtóberendezés feladata, a gyújtószikra előállítása, az akkumulátoros, mágneses és elektronikus gyújtóberendezés szerkezeti felépítése, működése. </w:t>
      </w:r>
    </w:p>
    <w:p w14:paraId="4947BB41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Dízelmotorok indítását segítő berendezések szerkezeti egységei, működése és karbantartása.</w:t>
      </w:r>
    </w:p>
    <w:p w14:paraId="5FE79297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 xml:space="preserve">Az erőgépek jelző és világítóberendezéseire vonatkozó előírások, a berendezések felépítése, működése és ellenőrzése. </w:t>
      </w:r>
    </w:p>
    <w:p w14:paraId="51EF8CDC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erőgépeken alkalmazott egyéb jelzőberendezések ellenőrzése és kezelése pl. töltés-, tüzelőanyagszint, olajnyomás, hűtőfolyadék hőmérsékletjelző.</w:t>
      </w:r>
    </w:p>
    <w:p w14:paraId="6DFBC43D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erőgépek elektromos rendszerének kapcsolási rajza, alkalmazott jelképes jelölések.</w:t>
      </w:r>
    </w:p>
    <w:p w14:paraId="3DBDB402" w14:textId="0F33D9D8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Egyéb elektromos egységek kialakítása és karbantartása: vezetékek, biztosítók, kapcsolók, dugós csatlakozó, ablaktörlő és ablakmosó berendezés, fűtő, hűtő és szellőző berendezések.</w:t>
      </w:r>
    </w:p>
    <w:p w14:paraId="31AF7E0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83A3F2" w14:textId="648AD796" w:rsidR="00A23F09" w:rsidRPr="00F41D2A" w:rsidRDefault="00E061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Egyéb agrárműszaki erőforrások</w:t>
      </w:r>
    </w:p>
    <w:p w14:paraId="265F0EC8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mezőgazdaságban alkalmazott aggregátorok szerkezeti felépítése, működése és kezelése.</w:t>
      </w:r>
    </w:p>
    <w:p w14:paraId="27C6C5F5" w14:textId="77777777" w:rsidR="00E06144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váltakozó áramú hálózat főbb elemei, a mezőgazdaságban alkalmazott elektromos motorok, kapcsolók működési elve, jellemző paraméterei és kezelésük. Elektromos motorokhoz kapcsolt hajtóművek kialakítása, működése és karbantartása.</w:t>
      </w:r>
    </w:p>
    <w:p w14:paraId="393551FB" w14:textId="3C56BAFD" w:rsidR="00A23F09" w:rsidRPr="00F41D2A" w:rsidRDefault="00E06144" w:rsidP="00E0614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Mezőgazdaságban alkalmazott kisgépek pl. motoros kapák, motoros permetezők szerkezeti felépítése, működése és karbantartása.</w:t>
      </w:r>
    </w:p>
    <w:p w14:paraId="4D96E69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184775" w14:textId="3CD78224" w:rsidR="00A23F09" w:rsidRPr="00F41D2A" w:rsidRDefault="008228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</w:t>
      </w:r>
      <w:r w:rsidR="001971C2" w:rsidRPr="00F41D2A">
        <w:rPr>
          <w:rFonts w:cs="Times New Roman"/>
          <w:b/>
          <w:i/>
        </w:rPr>
        <w:t xml:space="preserve"> karbantartása </w:t>
      </w:r>
    </w:p>
    <w:p w14:paraId="7D9C98FF" w14:textId="12FD0BD9" w:rsidR="001971C2" w:rsidRPr="00F41D2A" w:rsidRDefault="001971C2" w:rsidP="001971C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karbantartás szükségessége, karbantartási módszerek jellemzői. </w:t>
      </w:r>
    </w:p>
    <w:p w14:paraId="0B7A13DF" w14:textId="61C8E6F5" w:rsidR="00A23F09" w:rsidRPr="00F41D2A" w:rsidRDefault="001971C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Agrárműszaki erőgépek karbantartási rendszerei, az egyes karbantartási fokozatokban elvégzendő műveletek. A karbantartáshoz használt anyagok és eszközök. A kezelési és karbantartási utasítások és alkalmazása. Alkatrész-katalógus és alkalmazása. Gépalkatrészek rendelése, tartalékolása</w:t>
      </w:r>
      <w:r w:rsidR="00E06144" w:rsidRPr="00F41D2A">
        <w:rPr>
          <w:rFonts w:cs="Times New Roman"/>
        </w:rPr>
        <w:t>.</w:t>
      </w:r>
    </w:p>
    <w:p w14:paraId="6559069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5F7C25" w14:textId="661B7F8F" w:rsidR="00A23F09" w:rsidRPr="00F41D2A" w:rsidRDefault="00AA71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Új és javított gépek bejáratása, korrózióvédelme, gépek tárolása </w:t>
      </w:r>
    </w:p>
    <w:p w14:paraId="643BC218" w14:textId="7F079611" w:rsidR="000B7EB2" w:rsidRPr="00F41D2A" w:rsidRDefault="00E06144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0B7EB2" w:rsidRPr="00F41D2A">
        <w:rPr>
          <w:rFonts w:cs="Times New Roman"/>
        </w:rPr>
        <w:t xml:space="preserve">z új vagy felújított gépek bejáratásának folyamata. A bejáratás alatti teendők. </w:t>
      </w:r>
    </w:p>
    <w:p w14:paraId="6391FAF1" w14:textId="77777777" w:rsidR="000B7EB2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felújított motorok fékezése, fékpadok kialakítása. Javított gépek végkikészítése.</w:t>
      </w:r>
    </w:p>
    <w:p w14:paraId="7254E2CA" w14:textId="77777777" w:rsidR="000B7EB2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Korrózió elleni védelem szükségessége, az eljárások csoportosítása és az eljárások folyamata. </w:t>
      </w:r>
    </w:p>
    <w:p w14:paraId="3D8D4729" w14:textId="77777777" w:rsidR="000B7EB2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Védőanyagok csoportosítása és jellemzői. Mezőgazdasági gépek korrózióvédelme. Átmeneti korrózióvédelem, technológiai folyamata. </w:t>
      </w:r>
    </w:p>
    <w:p w14:paraId="6FEFB966" w14:textId="77777777" w:rsidR="000B7EB2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Géptárolás szükségessége, létesítményei. Különféle gépek, gépcsoportok tárolása.</w:t>
      </w:r>
    </w:p>
    <w:p w14:paraId="212A5961" w14:textId="5AA85F29" w:rsidR="00A23F09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Gépudvar és egyéb tároló létesítmények </w:t>
      </w:r>
      <w:proofErr w:type="gramStart"/>
      <w:r w:rsidRPr="00F41D2A">
        <w:rPr>
          <w:rFonts w:cs="Times New Roman"/>
        </w:rPr>
        <w:t xml:space="preserve">kialakítása </w:t>
      </w:r>
      <w:r w:rsidR="00E06144" w:rsidRPr="00F41D2A">
        <w:rPr>
          <w:rFonts w:cs="Times New Roman"/>
        </w:rPr>
        <w:t>.</w:t>
      </w:r>
      <w:proofErr w:type="gramEnd"/>
    </w:p>
    <w:p w14:paraId="70B3B21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C3B349" w14:textId="1C673FE2" w:rsidR="00A23F09" w:rsidRPr="00F41D2A" w:rsidRDefault="000B7EB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Karbantartás és javítás szervezése </w:t>
      </w:r>
    </w:p>
    <w:p w14:paraId="741F9BE2" w14:textId="77777777" w:rsidR="000B7EB2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karbantartási rendszerek elemzése, az egyes módszerek személyi és tárgyi feltételei.</w:t>
      </w:r>
    </w:p>
    <w:p w14:paraId="46C1C179" w14:textId="3F4E50B6" w:rsidR="00A23F09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mezőgazdasági erőgéppark karbantartási tervének elkészítésének alapvető lépései, a karbantartási terv tartalma. A karbantartási folyamatok szervezésének alapvető feladatai </w:t>
      </w:r>
      <w:r w:rsidR="00900305" w:rsidRPr="00F41D2A">
        <w:rPr>
          <w:rFonts w:cs="Times New Roman"/>
        </w:rPr>
        <w:t>Aggregátorok jellemző meghibásodása, hiba beh</w:t>
      </w:r>
      <w:r w:rsidRPr="00F41D2A">
        <w:rPr>
          <w:rFonts w:cs="Times New Roman"/>
        </w:rPr>
        <w:t>atárolása és a javítás módjai.</w:t>
      </w:r>
    </w:p>
    <w:p w14:paraId="1228238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E7294A" w14:textId="7588648C" w:rsidR="00A23F09" w:rsidRPr="00F41D2A" w:rsidRDefault="00AA71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Mezőgazdasági erőgépek részegységeinek javítása  </w:t>
      </w:r>
    </w:p>
    <w:p w14:paraId="2CA57AB2" w14:textId="5ED5A74B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hengertömb jellemző meghibásodása és a javítás módjai.</w:t>
      </w:r>
    </w:p>
    <w:p w14:paraId="6360C445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forgattyús hajtóművek meghibásodása, javítása és szerelése (pl. dugattyú, dugattyúgyűrű, csapszeg, hajtórúd, forgattyús tengely).</w:t>
      </w:r>
    </w:p>
    <w:p w14:paraId="12568175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 vezérművének hibái, javítása, szerelése (pl. hengerfej, szelepek).</w:t>
      </w:r>
    </w:p>
    <w:p w14:paraId="1BB118AF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hűtési és kenési rendszer javítása.</w:t>
      </w:r>
    </w:p>
    <w:p w14:paraId="740CA75F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dízel tüzelőanyag-ellátó berendezések javítása, beállítása, tüzelőanyag-tartályok, tápszivattyúk, csövek, szűrők hibái, javításuk, szerelésük, adagolószivattyúk hibái, ellenőrzése, beállítása, javítása, dízel befecskendező fúvókák vizsgálata, javítása, beállítása.</w:t>
      </w:r>
    </w:p>
    <w:p w14:paraId="247DD163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Otto-motorok tüzelőanyag-ellátó rendszerének vizsgálata, hibáinak javítása, beszabályozása, benzinbefecskendezéses tüzelőanyag ellátórendszer hibái, javítása.</w:t>
      </w:r>
    </w:p>
    <w:p w14:paraId="09D68FC5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teljesítmény-átviteli berendezések hibái, szerelése, javítása (mechanikus tengelykapcsolók, sebességváltók, osztóművek és kiegyenlítőművek stb.).</w:t>
      </w:r>
    </w:p>
    <w:p w14:paraId="07563304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kerekes járószerkezet (mellső és hátsó) hibái, szerelése, javítása, kormányszerkezet hibái, szerelése, javítása.</w:t>
      </w:r>
    </w:p>
    <w:p w14:paraId="10EFC7A5" w14:textId="77777777" w:rsidR="00AA718F" w:rsidRPr="00F41D2A" w:rsidRDefault="00AA718F" w:rsidP="00AA718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fékszerkezetek hibái, szerelése, javítása.</w:t>
      </w:r>
    </w:p>
    <w:p w14:paraId="5C19E494" w14:textId="2C9683D2" w:rsidR="00A23F09" w:rsidRPr="00F41D2A" w:rsidRDefault="00AA718F" w:rsidP="001971C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hidraulikus berendezések leggyakoribb hibái, vizsgálata, beállítása, javítása</w:t>
      </w:r>
      <w:r w:rsidR="00900305" w:rsidRPr="00F41D2A">
        <w:rPr>
          <w:rFonts w:cs="Times New Roman"/>
        </w:rPr>
        <w:t>.</w:t>
      </w:r>
    </w:p>
    <w:p w14:paraId="42CB5C59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62EF02" w14:textId="77203770" w:rsidR="00A23F09" w:rsidRPr="00F41D2A" w:rsidRDefault="000B7EB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Egyéb agrárgazdasági erőgépek javítás</w:t>
      </w:r>
      <w:r w:rsidR="00900305" w:rsidRPr="00F41D2A">
        <w:rPr>
          <w:rFonts w:cs="Times New Roman"/>
          <w:b/>
          <w:i/>
        </w:rPr>
        <w:t>a</w:t>
      </w:r>
    </w:p>
    <w:p w14:paraId="477072AF" w14:textId="1A7F83B6" w:rsidR="000B7EB2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Váltakozó áramú motorok jellemző hibái, hibák észlelése és teendők a hibák elhárításához. Az elektromos motorok hajtóműveinek jellemző hibái, a hibák elhárításának módjai és technológiája. </w:t>
      </w:r>
    </w:p>
    <w:p w14:paraId="3678197C" w14:textId="699CD469" w:rsidR="00A23F09" w:rsidRPr="00F41D2A" w:rsidRDefault="000B7EB2" w:rsidP="000B7EB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kisgépek gyakran előforduló hibái, a hibák behatárolása és a javítás technológiája.</w:t>
      </w:r>
    </w:p>
    <w:p w14:paraId="38768A4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6DD263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7D2CF933" w14:textId="02C1947D" w:rsidR="00A23F09" w:rsidRPr="00F41D2A" w:rsidRDefault="00900305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elméleti képzés, amelynek fő helyszíne a tanterem, szaktanterem.</w:t>
      </w:r>
    </w:p>
    <w:p w14:paraId="4161268B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2DD09DF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14D07ADF" w14:textId="7130CA51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1D0672BD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B7290BD" w14:textId="2BF3918F" w:rsidR="00A23F09" w:rsidRPr="00F41D2A" w:rsidRDefault="00C9223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Erőgépek szakmai gyakorlat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F66AC3" w:rsidRPr="00F41D2A">
        <w:rPr>
          <w:rFonts w:cs="Times New Roman"/>
          <w:b/>
        </w:rPr>
        <w:t>255</w:t>
      </w:r>
      <w:r w:rsidR="00A23F09" w:rsidRPr="00F41D2A">
        <w:rPr>
          <w:rFonts w:cs="Times New Roman"/>
          <w:b/>
        </w:rPr>
        <w:t xml:space="preserve"> óra/</w:t>
      </w:r>
      <w:r w:rsidR="00F66AC3" w:rsidRPr="00F41D2A">
        <w:rPr>
          <w:rFonts w:cs="Times New Roman"/>
          <w:b/>
        </w:rPr>
        <w:t>255</w:t>
      </w:r>
      <w:r w:rsidR="00A23F09" w:rsidRPr="00F41D2A">
        <w:rPr>
          <w:rFonts w:cs="Times New Roman"/>
          <w:b/>
        </w:rPr>
        <w:t xml:space="preserve"> óra*</w:t>
      </w:r>
    </w:p>
    <w:p w14:paraId="65277C1F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36D1ACD2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4DFBBEC" w14:textId="31C1050D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36391916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47843E5A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0BDB23B6" w14:textId="77777777" w:rsidR="00C92230" w:rsidRPr="00F41D2A" w:rsidRDefault="00C92230" w:rsidP="00C92230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Erőgépek szakmai gyakorlat tantárgy célja, hogy a tanulók megszerezzék a Mezőgazdasági gépésztechnikus szakképesítéshez, az önálló munkavégzéshez szükséges gyakorlati tudást a mezőgazdaságban alkalmazott agrárműszaki erőforrások üzemeltetéséhez és javításához.</w:t>
      </w:r>
    </w:p>
    <w:p w14:paraId="70F5C3C6" w14:textId="77777777" w:rsidR="00C92230" w:rsidRPr="00F41D2A" w:rsidRDefault="00C92230" w:rsidP="00C92230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Erőgépek szakmai gyakorlat felhasználja az elméleti tárgyak tanulása során elsajátított ismereteket, ezért a gyakorlati tudás megszerzése érdekében:</w:t>
      </w:r>
    </w:p>
    <w:p w14:paraId="1F6467C9" w14:textId="77777777" w:rsidR="00C92230" w:rsidRPr="00F41D2A" w:rsidRDefault="00C92230" w:rsidP="00C92230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készítsen fel a pontos, szakszerű, gazdaságos, az önálló és kitartó munkavégzésre, - a folyamatos ismeretszerzésre, a korszerű technika, technológia iránti érdeklődésre,</w:t>
      </w:r>
    </w:p>
    <w:p w14:paraId="69EE5060" w14:textId="77777777" w:rsidR="00C92230" w:rsidRPr="00F41D2A" w:rsidRDefault="00C92230" w:rsidP="00C92230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mutassa meg a technológiai eljárások összetettségét, kombinálhatóságát, az elvégzendő műveletek logikai sorrendjét,</w:t>
      </w:r>
    </w:p>
    <w:p w14:paraId="768E6237" w14:textId="77777777" w:rsidR="00C92230" w:rsidRPr="00F41D2A" w:rsidRDefault="00C92230" w:rsidP="00C92230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tanítsa meg az agrárműszaki erőforrások alapismereteit olyan szinten, amely képessé teszi a végzett tanulókat alapvető szakmai feladatok elvégzésére,</w:t>
      </w:r>
    </w:p>
    <w:p w14:paraId="3758E8F9" w14:textId="4F5AD509" w:rsidR="00A23F09" w:rsidRPr="00F41D2A" w:rsidRDefault="00C92230" w:rsidP="00C92230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készítse fel a tanulókat a mezőgazdaságban használatos agrárműszaki erőforrások szakszerű, biztonságos, balesetmentes kezelésére, javítására és karbantartására.</w:t>
      </w:r>
    </w:p>
    <w:p w14:paraId="68EE6FF9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E4A834B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2B9B93F0" w14:textId="12851B19" w:rsidR="00A23F09" w:rsidRPr="00F41D2A" w:rsidRDefault="00C92230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lastRenderedPageBreak/>
        <w:t>Rajz (vetületi ábrázolás), Kémia (anyagok szerkezete), Fizika (mechanika, statika), Erőgépek tantárgy.</w:t>
      </w:r>
    </w:p>
    <w:p w14:paraId="0A8720CD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D021E4D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55517B43" w14:textId="41F749F9" w:rsidR="00A23F09" w:rsidRPr="00F41D2A" w:rsidRDefault="00C9223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Motorok szerkezeti felépítése</w:t>
      </w:r>
    </w:p>
    <w:p w14:paraId="6BE8F7D3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műhely biztonságtechnikai és tűzvédelmi szabályainak ismertetése.</w:t>
      </w:r>
    </w:p>
    <w:p w14:paraId="63783D01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Szerelő szerszámok bemutatása, használatuk, alkalmazásuk, elhelyezésük, műhelyrend.</w:t>
      </w:r>
    </w:p>
    <w:p w14:paraId="16C94A2C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Otto- és dízelmotorok összehasonlítása, fő szerkezeti részek bemutatása, azonosságok és eltérések keresése. </w:t>
      </w:r>
    </w:p>
    <w:p w14:paraId="432F48A9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Motortömbök kialakításának bemutatása, a hengerperselyek szerelése.</w:t>
      </w:r>
    </w:p>
    <w:p w14:paraId="08034A99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Forgattyús hajtómű szerelése és beállítása.</w:t>
      </w:r>
    </w:p>
    <w:p w14:paraId="31F2ACF5" w14:textId="3D2867CD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motorokon alkalmazott vezérlési rendszerek bemutatása, a hengerfejek szerelése, szelephézag állítása.</w:t>
      </w:r>
    </w:p>
    <w:p w14:paraId="45E1F0E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E35C62" w14:textId="151030DC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Tüzelőanyag ellátó rendszerek</w:t>
      </w:r>
      <w:r w:rsidR="00D13897" w:rsidRPr="00F41D2A">
        <w:rPr>
          <w:rFonts w:cs="Times New Roman"/>
          <w:b/>
          <w:i/>
        </w:rPr>
        <w:t xml:space="preserve"> kialakítása </w:t>
      </w:r>
    </w:p>
    <w:p w14:paraId="24A8BB00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Otto-motorok tüzelőanyag ellátó rendszerének bemutatása, fő szerkezeti egységek. Benzin befecskendező rendszer fő szerkezeti részeinek bemutatása.</w:t>
      </w:r>
    </w:p>
    <w:p w14:paraId="781AAB04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Dízelmotorok tüzelőanyag ellátó rendszerének bemutatása. Szerkezeti egységek szerelése, karbantartási feladatok elvégzése.</w:t>
      </w:r>
    </w:p>
    <w:p w14:paraId="321FA540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Légtelenítés, üzemzavar jellegű hibák felismerése és elhárítása.</w:t>
      </w:r>
    </w:p>
    <w:p w14:paraId="03135834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Befecskendező fúvókák szerelése és beállítása.</w:t>
      </w:r>
    </w:p>
    <w:p w14:paraId="182B6F1A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Különféle befecskendező szivattyúk szerkezeti felépítése.</w:t>
      </w:r>
    </w:p>
    <w:p w14:paraId="5551F25E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szivattyúk próbapadi ellenőrzése, beállítása. Szabályzók próbapadi ellenőrzése és beszabályozása.</w:t>
      </w:r>
    </w:p>
    <w:p w14:paraId="385BD140" w14:textId="7BBC50FE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Korszerű befecskendezési rendszerek bemutatása, üzemeltetési feltételek biztosítása.</w:t>
      </w:r>
    </w:p>
    <w:p w14:paraId="35776030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B1E668" w14:textId="55DB026D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Kenési és hűtési rendszerek</w:t>
      </w:r>
    </w:p>
    <w:p w14:paraId="3EF8CDEB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motorok kenési rendszerének bemutatása.</w:t>
      </w:r>
    </w:p>
    <w:p w14:paraId="6A007A19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nyomórendszerű kenési rendszerek szerkezeti elemeinek megismerése, az elemek működéséhez szükséges feltételek bemutatása. A karbantartási feladatok bemutatása, gyakorlása.</w:t>
      </w:r>
    </w:p>
    <w:p w14:paraId="2F590718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Erőgépeken alkalmazott hűtési rendszerek (levegő, folyadék) bemutatása, szerkezeti elemeinek gyakorlati megismerése.</w:t>
      </w:r>
    </w:p>
    <w:p w14:paraId="26E0FCDF" w14:textId="00F18448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üzemi hőfok ellenőrzése, a hűtési rendszer karbantartási feladatainak bemutatása, gyakorlása.</w:t>
      </w:r>
    </w:p>
    <w:p w14:paraId="2051CFB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9AEECE" w14:textId="2557B5D9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mechanikus teljesítmény-átviteli rendszerei</w:t>
      </w:r>
    </w:p>
    <w:p w14:paraId="315BB978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mechanikus teljesítmény-átviteli berendezések bemutatása, az egyes egységek erőgépeken betöltött szerepének bemutatása. </w:t>
      </w:r>
    </w:p>
    <w:p w14:paraId="26E70065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Tengelykapcsolók (egy és többtárcsás, száraz és </w:t>
      </w:r>
      <w:proofErr w:type="spellStart"/>
      <w:r w:rsidRPr="00F41D2A">
        <w:rPr>
          <w:rFonts w:cs="Times New Roman"/>
        </w:rPr>
        <w:t>olajbanfutó</w:t>
      </w:r>
      <w:proofErr w:type="spellEnd"/>
      <w:r w:rsidRPr="00F41D2A">
        <w:rPr>
          <w:rFonts w:cs="Times New Roman"/>
        </w:rPr>
        <w:t>) szerkezeti részeinek bemutatása, kezelése, karbantartása, beállítása. A tengelykapcsolók működtetési rendszereinek bemutatása, beállítások gyakorlása.</w:t>
      </w:r>
    </w:p>
    <w:p w14:paraId="0706E754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nyomatékváltók szerkezeti részeinek bemutatása, kezelése, karbantartása, szerelése (egylépcsős, előtéttengelyes, szorzórendszerű, többtengelyes, bolygóműves). A fokozatok kapcsolási lehetőségeinek és az áttételek bemutatása.</w:t>
      </w:r>
    </w:p>
    <w:p w14:paraId="2EE543AE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Osztóművek szerkezeti részeinek bemutatása, kezelése, karbantartása és szerelése.</w:t>
      </w:r>
    </w:p>
    <w:p w14:paraId="2C622C99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Kiegyenlítőművek és kiegyenlítőmű zár szerkezeti megoldásainak bemutatása, kezelése, karbantartása.</w:t>
      </w:r>
    </w:p>
    <w:p w14:paraId="3BC845AE" w14:textId="4A68CF57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Teljesítmény leadó tengely kialakítása, hajtásának és kapcsolásának bemutatása. Kardántengely felszerelése.</w:t>
      </w:r>
    </w:p>
    <w:p w14:paraId="0D25ECF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00A7E3" w14:textId="790E5E80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hidraulikus teljesítmény-átviteli rendszerei</w:t>
      </w:r>
    </w:p>
    <w:p w14:paraId="5EC2446C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teljesítmény-átvitel szerkezeti egységeinek bemutatása, összeszerelése és működtetése.</w:t>
      </w:r>
    </w:p>
    <w:p w14:paraId="5DC7DBB8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</w:t>
      </w:r>
      <w:proofErr w:type="spellStart"/>
      <w:r w:rsidRPr="00F41D2A">
        <w:rPr>
          <w:rFonts w:cs="Times New Roman"/>
        </w:rPr>
        <w:t>energiaátalakítók</w:t>
      </w:r>
      <w:proofErr w:type="spellEnd"/>
      <w:r w:rsidRPr="00F41D2A">
        <w:rPr>
          <w:rFonts w:cs="Times New Roman"/>
        </w:rPr>
        <w:t xml:space="preserve"> bemutatása. A hidraulika szivattyúk, </w:t>
      </w:r>
      <w:proofErr w:type="spellStart"/>
      <w:r w:rsidRPr="00F41D2A">
        <w:rPr>
          <w:rFonts w:cs="Times New Roman"/>
        </w:rPr>
        <w:t>hidromotorok</w:t>
      </w:r>
      <w:proofErr w:type="spellEnd"/>
      <w:r w:rsidRPr="00F41D2A">
        <w:rPr>
          <w:rFonts w:cs="Times New Roman"/>
        </w:rPr>
        <w:t xml:space="preserve">, hidraulikus munkahengerek szerelése. Irányítókészülékek (pl. nyomás-, út- és áramirányítók) szerkezeti elemeinek megismerése, szerelése. </w:t>
      </w:r>
    </w:p>
    <w:p w14:paraId="5744FEAE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Egyéb szerelvények kialakításának bemutatása, szerelése. </w:t>
      </w:r>
    </w:p>
    <w:p w14:paraId="0CEB3514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Különböző hidraulikus rendszerek jellemző paramétereinek mérése, beállítások gyakorlása.</w:t>
      </w:r>
    </w:p>
    <w:p w14:paraId="4B354F02" w14:textId="378687D1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rendszerek ellenőrzése és karbantartása, a karbantartási feladatok gyakorlása.</w:t>
      </w:r>
    </w:p>
    <w:p w14:paraId="5724EBA0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70392F" w14:textId="2C25F752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Vonó- és függesztő-szerkezetek</w:t>
      </w:r>
    </w:p>
    <w:p w14:paraId="2FA57E92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Vonó-, függesztő- és munkagép emelő szerkezetek bemutatása.</w:t>
      </w:r>
    </w:p>
    <w:p w14:paraId="7AF578DC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Két- és </w:t>
      </w:r>
      <w:proofErr w:type="spellStart"/>
      <w:r w:rsidRPr="00F41D2A">
        <w:rPr>
          <w:rFonts w:cs="Times New Roman"/>
        </w:rPr>
        <w:t>hárompont</w:t>
      </w:r>
      <w:proofErr w:type="spellEnd"/>
      <w:r w:rsidRPr="00F41D2A">
        <w:rPr>
          <w:rFonts w:cs="Times New Roman"/>
        </w:rPr>
        <w:t xml:space="preserve"> függesztés, függesztő szerkezetek bemutatása, átszerelésének gyakorlása.</w:t>
      </w:r>
    </w:p>
    <w:p w14:paraId="362A7740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erőgépek kezelőszerveinek (mechanikus, elektronikus) használatának gyakorlása.</w:t>
      </w:r>
    </w:p>
    <w:p w14:paraId="724E94AA" w14:textId="0B96C886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szabályozás lehetőségeinek bemutatása, tanulmányozása, alkalmazása és a beállítások gyakorlása.</w:t>
      </w:r>
    </w:p>
    <w:p w14:paraId="4BAA40B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823341" w14:textId="59B114A3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Járó- és kormányszerkezetek</w:t>
      </w:r>
    </w:p>
    <w:p w14:paraId="05179F05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kerekes járószerkezet szerkezeti részeinek bemutatása, szerelése. Gumiabroncsok jelölései, különböző keréktárcsákra történő szerelések gyakorlása. A nyomtávállítási lehetőségeinek (mellső és hátsó tengely) bemutatása, gyakorlása.</w:t>
      </w:r>
    </w:p>
    <w:p w14:paraId="763C492C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kerekes járószerkezet karbantartási feladatainak végrehajtása.</w:t>
      </w:r>
    </w:p>
    <w:p w14:paraId="01D00C55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lánctalpas, illetve gumihevederes járószerkezetek bemutatása, a járószerkezet karbantartása.</w:t>
      </w:r>
    </w:p>
    <w:p w14:paraId="2575C95C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Különféle kormányzási módok bemutatása. Kormányszerkezet szerkezeti elemeinek bemutatása, szerelésének gyakorlása. A kerekes járószerkezet beállításának bemutatása, egyszerűbb beállítások elvégzésének végrehajtása. </w:t>
      </w:r>
    </w:p>
    <w:p w14:paraId="32BA95E8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hidraulikus rásegítővel szerelt kormányzás elemeinek bemutatása, szerelése.</w:t>
      </w:r>
    </w:p>
    <w:p w14:paraId="3B15BAB3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hidraulikus rendszerű kormányzásszerkezet felépítésének bemutatása, szerelése.</w:t>
      </w:r>
    </w:p>
    <w:p w14:paraId="4BA84190" w14:textId="77777777" w:rsidR="001C2CED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Kormány holtjáték ellenőrzése és beállítása.</w:t>
      </w:r>
    </w:p>
    <w:p w14:paraId="66F51EFA" w14:textId="2ED56AC8" w:rsidR="00A23F09" w:rsidRPr="00F41D2A" w:rsidRDefault="001C2CED" w:rsidP="001C2CE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kormányberendezések karbantartásának bemutatása, a feladatok végrehajtásának gyakorlása.</w:t>
      </w:r>
    </w:p>
    <w:p w14:paraId="64B238E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3DFF30" w14:textId="204A0FDE" w:rsidR="00A23F09" w:rsidRPr="00F41D2A" w:rsidRDefault="001C2C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Biztonsági ellenőrzés és üzemeltetés</w:t>
      </w:r>
    </w:p>
    <w:p w14:paraId="7973A548" w14:textId="42CF9B37" w:rsidR="00A23F09" w:rsidRPr="00F41D2A" w:rsidRDefault="001C2CED" w:rsidP="00A23F0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szakhatóság által kiadott a mezőgazdasági vontatóvezetői jogosultság megszerzésére vonatkozó érvényben lévő tantervek szerint.</w:t>
      </w:r>
    </w:p>
    <w:p w14:paraId="6498BAF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4A2AE4" w14:textId="675B160B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Alváz és felépítmény</w:t>
      </w:r>
    </w:p>
    <w:p w14:paraId="17121276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erőgépek alvázainak bemutatása.</w:t>
      </w:r>
    </w:p>
    <w:p w14:paraId="2B5AF8EF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Erőgépek felépítményeinek bemutatása, a kezelőszervek elrendezése, a gép kezelésének gyakorlása. </w:t>
      </w:r>
    </w:p>
    <w:p w14:paraId="025C4266" w14:textId="6684E9D5" w:rsidR="00A23F09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felépítmény ellenőrzése, a karbantartás végrehajtása.</w:t>
      </w:r>
    </w:p>
    <w:p w14:paraId="286C072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5BB45F" w14:textId="5B76ED71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erőforrásokon, munkagépeken alkalmazott fékszerkezetek</w:t>
      </w:r>
    </w:p>
    <w:p w14:paraId="7CAAF157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szalag-, dob-, tárcsafékek szerkezeti egységeinek bemutatása, a fékszerkezetek szerelése, beállítása.</w:t>
      </w:r>
    </w:p>
    <w:p w14:paraId="44F9A3EC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Elektromos örvényfékek bemutatása, alkalmazási lehetőségek szemléltetése.</w:t>
      </w:r>
    </w:p>
    <w:p w14:paraId="38125E64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Mechanikus működtetésű fékberendezések bemutatása, szerkezeti részek szerelése, beállítása. A pedálholtjáték ellenőrzése, a megfelelő holtjáték beállításának gyakorlása. </w:t>
      </w:r>
    </w:p>
    <w:p w14:paraId="33BBEB02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működtetésű fékberendezések ellenőrzése, beállítása, fékrendszer légtelenítése. A pedál holtjáték és pedál ellenállás ellenőrzése, jellemző hibák bemutatása, fékberendezés beállítása.</w:t>
      </w:r>
    </w:p>
    <w:p w14:paraId="4B338CE8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Pneumatikus működtetésű fékberendezések bemutatása, szerkezeti részek szerelése, beállítása. Az egy- és kétvezetékes rendszer bemutatása, az ellenőrzések és karbantartások gyakorlása. </w:t>
      </w:r>
    </w:p>
    <w:p w14:paraId="00237064" w14:textId="4EA443A8" w:rsidR="00A23F09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Pótkocsik fékberendezésének felépítése, szerkezete, ellenőrzések és beállítások gyakorlása.</w:t>
      </w:r>
    </w:p>
    <w:p w14:paraId="6A9B519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950C14" w14:textId="78D107C0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Agrárműszaki erőforrások elektromos berendezései</w:t>
      </w:r>
    </w:p>
    <w:p w14:paraId="5C8B3346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erőgépek elektromos rendszerére vonatkozó hatósági előírások.</w:t>
      </w:r>
    </w:p>
    <w:p w14:paraId="633AE7C8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mezőgazdasági erőgépek áramellátásának bemutatása. Váltakozó áramú generátorok és szabályzóik bemutatása, töltés ellenőrzése. </w:t>
      </w:r>
    </w:p>
    <w:p w14:paraId="65DADE50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Akkumulátorok szerkezete, működése, üzeme, ellenőrzése, kezelésének gyakorlása.</w:t>
      </w:r>
    </w:p>
    <w:p w14:paraId="188F8A2B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Elektromos indítómotorok szerkezete, működése, kezelése, vizsgálata.</w:t>
      </w:r>
    </w:p>
    <w:p w14:paraId="55B444B3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Elektromos gyújtóberendezések szerkezete, működése, kezelése, vizsgálata.</w:t>
      </w:r>
    </w:p>
    <w:p w14:paraId="7FBC5FE4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Elektromos próbapad szerkezeti felépítése, működése, vizsgálatok bemutatása próbapadon. Elektromos mérőeszközök bemutatása, különféle mérések, hibakeresés végrehajtása.</w:t>
      </w:r>
    </w:p>
    <w:p w14:paraId="78B79800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erőgépek világító és jelzőberendezéseinek bemutatása, ellenőrzése, jellemző hibák elhárításának gyakorlása.</w:t>
      </w:r>
    </w:p>
    <w:p w14:paraId="67FD52C6" w14:textId="49F45CF6" w:rsidR="00A23F09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Erőgépek elektromos vezeték rendszere, áramköri rajzok olvasása, értelmezése.</w:t>
      </w:r>
    </w:p>
    <w:p w14:paraId="7C5D6B4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E8FAC7" w14:textId="0BD4B3A8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Egyéb agrárműszaki erőforrások kialakítása, javítása</w:t>
      </w:r>
    </w:p>
    <w:p w14:paraId="2861ACD7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Váltakozó áramú motorok bemutatása, üzemeltetése, jellemző hibák és azok megjelenési formáinak szemléltetése.</w:t>
      </w:r>
    </w:p>
    <w:p w14:paraId="463081BB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elektromos motorokhoz kapcsolt hajtóművek bemutatása, a hajtóművek szerelése, javítások végrehajtása.</w:t>
      </w:r>
    </w:p>
    <w:p w14:paraId="4DEDC3AA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Mezőgazdaságban alkalmazott aggregátorok bemutatása, üzemeltetése.</w:t>
      </w:r>
    </w:p>
    <w:p w14:paraId="52E96D7F" w14:textId="039AA6A5" w:rsidR="00A23F09" w:rsidRPr="00F41D2A" w:rsidRDefault="00D67917" w:rsidP="00A23F0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agrárágazatban használt kisgépek pl. kerti kapák, motoros permetezők felépítésének bemutatása, karbantartásának és üzemeltetésének gyakorlása.</w:t>
      </w:r>
    </w:p>
    <w:p w14:paraId="601A8CB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95DBD7" w14:textId="6D3D8F46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erőgépek részegységének javítása</w:t>
      </w:r>
    </w:p>
    <w:p w14:paraId="47888FAB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hengertömb javítási módszereinek bemutatása.</w:t>
      </w:r>
    </w:p>
    <w:p w14:paraId="5CFC78CC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forgattyús hajtóművek javításának és szerelésének bemutatása, a szerelések végrehajtása (dugattyú, dugattyúgyűrű, csapszeg, hajtórúd, forgattyús tengely).</w:t>
      </w:r>
    </w:p>
    <w:p w14:paraId="5CB3169B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 vezérlési rendszerének beállítása, beállítás gyakorlása. A hengerfejek felújítási folyamatának végrehajtása, szelepek ellenőrzése és tömítettségének biztosítása.</w:t>
      </w:r>
    </w:p>
    <w:p w14:paraId="5D7712BF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hűtési rendszer felépítésének bemutatása, a karbantartás végrehajtása, jellemzők hibák javításának végrehajtása.</w:t>
      </w:r>
    </w:p>
    <w:p w14:paraId="3C170C71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kenési rendszer felépítésének bemutatása, a napi és az időszakos karbantartás végrehajtása, ellenőrzések elvégzése.</w:t>
      </w:r>
    </w:p>
    <w:p w14:paraId="5B4529D5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dízel tüzelőanyag-ellátó berendezések szerkezeti egységeinek bemutatása, a részegységek javítása, beállítása, tüzelőanyag-tartályok, tápszivattyúk, csövek, szűrők hibái, javítása, szerelése, adagolószivattyúk ellenőrzése, beállítása, javítása, dízel befecskendező fúvókák vizsgálata, javításának végrehajtása.</w:t>
      </w:r>
    </w:p>
    <w:p w14:paraId="0762C7F8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Otto-motorok tüzelőanyag-ellátó rendszerének bemutatása, a tüzelőanyag-ellátó rendszer vizsgálata, hibáinak javítása, beszabályozása, benzinbefecskendezéses tüzelőanyag ellátórendszer bemutatása.</w:t>
      </w:r>
    </w:p>
    <w:p w14:paraId="739E24AC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mechanikus tengelykapcsolók, sebességváltók, osztóművek és kiegyenlítőművek teljesítmény-átviteli berendezések hibái, szerelése, javítása.</w:t>
      </w:r>
    </w:p>
    <w:p w14:paraId="14F1C170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kerekes járószerkezet (mellső és hátsó) jellemző meghibásodásai, hibák elhárítása. A kormányszerkezet jellemző meghibásodásai a hibák elhárítási módszerei, a javítások végrehajtása.</w:t>
      </w:r>
    </w:p>
    <w:p w14:paraId="1996AF58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kerékfékszerkezetek leggyakrabban előforduló hibái, a hibák elhárítása.</w:t>
      </w:r>
    </w:p>
    <w:p w14:paraId="111FB541" w14:textId="2225A5B9" w:rsidR="00A23F09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hidraulikus berendezések leggyakoribb hibái, vizsgálata, beállítása, javítása.</w:t>
      </w:r>
    </w:p>
    <w:p w14:paraId="087932B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9A6CFF" w14:textId="6997B6A5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Agrárgazdasági erőgépek karbantartása</w:t>
      </w:r>
    </w:p>
    <w:p w14:paraId="345D16F8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Időszakos karbantartási feladatok előírásszerű végrehajtásának bemutatása, gyakorlása.</w:t>
      </w:r>
    </w:p>
    <w:p w14:paraId="3B542B0F" w14:textId="52CEC3D6" w:rsidR="00A23F09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Karbantartási műveletek végzésének gyakorlása az erőgépek kezelési és karbantartási utasításainak megfelelően.</w:t>
      </w:r>
    </w:p>
    <w:p w14:paraId="2704AFA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D42F6D" w14:textId="6F80E3B4" w:rsidR="00A23F09" w:rsidRPr="00F41D2A" w:rsidRDefault="00D679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Új és javított gépek bejáratása, korrózióvédelme, gépek tárolása</w:t>
      </w:r>
    </w:p>
    <w:p w14:paraId="54CF0407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új vagy felújított gépek bejáratásának bemutatása. </w:t>
      </w:r>
    </w:p>
    <w:p w14:paraId="24DA5F67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felújított motorok fékezésének bemutatása, a fékpadok kialakítása. </w:t>
      </w:r>
    </w:p>
    <w:p w14:paraId="688ACA9B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Különböző korrózió elleni védelmi eljárások bemutatása, a korrózióvédelem gyakorlása (átmeneti, tartós). </w:t>
      </w:r>
    </w:p>
    <w:p w14:paraId="2F8B947F" w14:textId="77777777" w:rsidR="00D67917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Géptárolás bemutatása, a gépek tárolásra való felkészítésének gyakorlása.</w:t>
      </w:r>
    </w:p>
    <w:p w14:paraId="5C2C4F8C" w14:textId="17826D11" w:rsidR="00A23F09" w:rsidRPr="00F41D2A" w:rsidRDefault="00D67917" w:rsidP="00D6791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Gépudvar és egyéb tároló létesítmények kialakítása.</w:t>
      </w:r>
    </w:p>
    <w:p w14:paraId="2AF49DE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23E1E4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559DB694" w14:textId="7EA7E9FD" w:rsidR="00A23F09" w:rsidRPr="00F41D2A" w:rsidRDefault="00D67917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Erőgépek gyakorlatának helyszínei a tan-, üzemi műhelyek.</w:t>
      </w:r>
    </w:p>
    <w:p w14:paraId="1E7221EF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CBD263D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6F70AAF4" w14:textId="4770B41A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505B46B4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44D17F16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405483C" w14:textId="77777777" w:rsidR="00A23F09" w:rsidRPr="00F41D2A" w:rsidRDefault="00A23F09" w:rsidP="00A23F09">
      <w:pPr>
        <w:rPr>
          <w:rFonts w:cs="Times New Roman"/>
        </w:rPr>
      </w:pPr>
    </w:p>
    <w:p w14:paraId="49B0E616" w14:textId="77777777" w:rsidR="00A23F09" w:rsidRPr="00F41D2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2277ADFD" w14:textId="316EEF05" w:rsidR="00A23F09" w:rsidRPr="00F41D2A" w:rsidRDefault="00205A84" w:rsidP="00A23F09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11049-16</w:t>
      </w:r>
      <w:r w:rsidR="00A23F09" w:rsidRPr="00F41D2A">
        <w:rPr>
          <w:rFonts w:cs="Times New Roman"/>
          <w:b/>
          <w:sz w:val="36"/>
        </w:rPr>
        <w:t xml:space="preserve"> azonosító számú</w:t>
      </w:r>
    </w:p>
    <w:p w14:paraId="645A8E23" w14:textId="778DCDEA" w:rsidR="00A23F09" w:rsidRPr="00F41D2A" w:rsidRDefault="00205A84" w:rsidP="00A23F09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Mezőgazdasági termelés gépei</w:t>
      </w:r>
    </w:p>
    <w:p w14:paraId="010BBCA5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3A50B6F2" w14:textId="77777777" w:rsidR="00A23F09" w:rsidRPr="00F41D2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458733D0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6EDB85F5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76AEE835" w14:textId="4D6DB134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205A84" w:rsidRPr="00F41D2A">
        <w:rPr>
          <w:rFonts w:cs="Times New Roman"/>
        </w:rPr>
        <w:t>11049-16</w:t>
      </w:r>
      <w:r w:rsidRPr="00F41D2A">
        <w:rPr>
          <w:rFonts w:cs="Times New Roman"/>
        </w:rPr>
        <w:t xml:space="preserve"> azonosító számú </w:t>
      </w:r>
      <w:r w:rsidR="00205A84" w:rsidRPr="00F41D2A">
        <w:rPr>
          <w:rFonts w:cs="Times New Roman"/>
        </w:rPr>
        <w:t>Mezőgazdasági termelés gépei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19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97"/>
        <w:gridCol w:w="758"/>
        <w:gridCol w:w="758"/>
      </w:tblGrid>
      <w:tr w:rsidR="00F41D2A" w:rsidRPr="00F41D2A" w14:paraId="6BDBC8F9" w14:textId="77777777" w:rsidTr="0061719C">
        <w:trPr>
          <w:cantSplit/>
          <w:trHeight w:val="2007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0F422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769803F" w14:textId="4E4F51B9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Munkagépek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569E5ED" w14:textId="4C3F47E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Munkagépek szakmai gyakorlat</w:t>
            </w:r>
          </w:p>
        </w:tc>
      </w:tr>
      <w:tr w:rsidR="00F41D2A" w:rsidRPr="00F41D2A" w14:paraId="5962D01D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B9F24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0E83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9259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5CB1783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CDF1B" w14:textId="1FFE79E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Napi és időszakos karbantartást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7B793" w14:textId="7777777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A45B1" w14:textId="0096689C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AFF7ABB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6E4D" w14:textId="2537E12B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Kiválasztja a feladat elvégzéséhez szükséges erő- és munkagépeket, valamint az adaptereket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17F0E" w14:textId="6BC606C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3F1F5" w14:textId="270036E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0ACB95B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3F74" w14:textId="66BE4DC8" w:rsidR="00782D57" w:rsidRPr="00F41D2A" w:rsidRDefault="003146ED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Elvégzi a tápanyag-visszapótlás gépeinek előkészítését, beállítását üzemeltetésre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A1C5C" w14:textId="7F949F98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EB962" w14:textId="03BB7AF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F58D0F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4660D" w14:textId="0C0312B7" w:rsidR="00782D57" w:rsidRPr="00F41D2A" w:rsidRDefault="003146ED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Elvégzi a talajművelő gépek előkészítését, előzetes beállítását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BF22B" w14:textId="5F33A21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60F3F" w14:textId="5ADD2FD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63FA6AB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9B7C0" w14:textId="7280C70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Vetés, ültetés, palántázás és ültetvénytelepítés gépeinek javítása,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15A5" w14:textId="51616BA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2D11" w14:textId="216AEFF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AB2614A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0DA83" w14:textId="186F71D9" w:rsidR="00782D57" w:rsidRPr="00F41D2A" w:rsidRDefault="00782D57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Öntözőgépeket</w:t>
            </w:r>
            <w:r w:rsidR="003146ED" w:rsidRPr="00F41D2A">
              <w:rPr>
                <w:rFonts w:eastAsia="Times New Roman" w:cs="Times New Roman"/>
                <w:szCs w:val="24"/>
                <w:lang w:eastAsia="hu-HU"/>
              </w:rPr>
              <w:t>,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berendezéseket beüzemel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B9D9F" w14:textId="55E91EC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AA1EC" w14:textId="6B4FB77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E7D9A79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E87BA" w14:textId="6C3E99B6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Elvégzi a növényápolás gépeinek előkészítését munkavégzésre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9CE39" w14:textId="389BC59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950E0" w14:textId="4AF8100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1ED83EB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B4913" w14:textId="79739FEB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Elvégzi szálastakarmány bet</w:t>
            </w:r>
            <w:r w:rsidR="003146ED" w:rsidRPr="00F41D2A">
              <w:rPr>
                <w:rFonts w:eastAsia="Times New Roman" w:cs="Times New Roman"/>
                <w:szCs w:val="24"/>
                <w:lang w:eastAsia="hu-HU"/>
              </w:rPr>
              <w:t>akarító és erjesztett takarmány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készítő gépek, berendezések javítását, </w:t>
            </w:r>
            <w:r w:rsidR="003146ED" w:rsidRPr="00F41D2A">
              <w:rPr>
                <w:rFonts w:cs="Times New Roman"/>
              </w:rPr>
              <w:t>üzemeltetésre történő előkészítését beállítását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F1DAB" w14:textId="02FA234B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1F2B3" w14:textId="5128B1D6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EED8602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C696D" w14:textId="213B446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Előkészíti a gabona és az ipari növény betakarítás gépeit munkavégzésre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53EEE" w14:textId="79BCC05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C237A" w14:textId="592CCDE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19CD82F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49CDC" w14:textId="26E33B2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Előkészíti a gyümölcs-betakarítás gépeit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24B42" w14:textId="76604DA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E0AAD" w14:textId="678F283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3A91060E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36433" w14:textId="7A0713F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Gumós- és zöldségnövény betakarító gépek előkészítése üzemeltetésre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7ADE0" w14:textId="7C95848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650CE" w14:textId="0F09354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3F99570A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472EE" w14:textId="6F4E051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anyagmozgató gépeket üzembe helyez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A08AD" w14:textId="1F2524F6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BA433" w14:textId="6F07A57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4CDA9530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A62EC" w14:textId="096EDF00" w:rsidR="00782D57" w:rsidRPr="00F41D2A" w:rsidRDefault="003146ED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Előkészíti a tisztító, szárító</w:t>
            </w:r>
            <w:r w:rsidR="00782D57" w:rsidRPr="00F41D2A">
              <w:rPr>
                <w:rFonts w:eastAsia="Times New Roman" w:cs="Times New Roman"/>
                <w:szCs w:val="24"/>
                <w:lang w:eastAsia="hu-HU"/>
              </w:rPr>
              <w:t xml:space="preserve"> és manipuláló berendezéseket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1C4C2" w14:textId="4EE3C1B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63C31" w14:textId="128C752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3007B6FF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54C41" w14:textId="317859C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Takarmány-előkészítő gépet, berendezést javít, beállít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08F8" w14:textId="7118E8A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3E423" w14:textId="63A1515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114C4D08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877C4" w14:textId="6B0124E1" w:rsidR="00782D57" w:rsidRPr="00F41D2A" w:rsidRDefault="003146ED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Állattartásban etető</w:t>
            </w:r>
            <w:r w:rsidR="00782D57" w:rsidRPr="00F41D2A">
              <w:rPr>
                <w:rFonts w:eastAsia="Times New Roman" w:cs="Times New Roman"/>
                <w:szCs w:val="24"/>
                <w:lang w:eastAsia="hu-HU"/>
              </w:rPr>
              <w:t>,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itató</w:t>
            </w:r>
            <w:r w:rsidR="00782D57" w:rsidRPr="00F41D2A">
              <w:rPr>
                <w:rFonts w:eastAsia="Times New Roman" w:cs="Times New Roman"/>
                <w:szCs w:val="24"/>
                <w:lang w:eastAsia="hu-HU"/>
              </w:rPr>
              <w:t xml:space="preserve"> és trágyaeltávolító berendezést, gépet ellenőriz, karbantart és javít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757B8" w14:textId="651B3ED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D0C8D" w14:textId="614639A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7F7228CE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AA4B9" w14:textId="62E34D76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Fejő</w:t>
            </w:r>
            <w:r w:rsidR="003146ED" w:rsidRPr="00F41D2A">
              <w:rPr>
                <w:rFonts w:eastAsia="Times New Roman" w:cs="Times New Roman"/>
                <w:szCs w:val="24"/>
                <w:lang w:eastAsia="hu-HU"/>
              </w:rPr>
              <w:t>-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és tejkezelő gépet ellenőriz, karbantart és javít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E32BD" w14:textId="05F9296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D34DC" w14:textId="42B7243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4CF5891E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A8AE7" w14:textId="06F6631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gép, gépegység állapotát diagnosztikai eszközökkel meghatározza, hibabehatárolást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FAF90" w14:textId="35438FB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EF3A9" w14:textId="7BEE3C9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017D7EE0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6CBBE" w14:textId="6211C2E2" w:rsidR="00782D57" w:rsidRPr="00F41D2A" w:rsidRDefault="00782D57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Szerke</w:t>
            </w:r>
            <w:r w:rsidR="003146ED" w:rsidRPr="00F41D2A">
              <w:rPr>
                <w:rFonts w:eastAsia="Times New Roman" w:cs="Times New Roman"/>
                <w:szCs w:val="24"/>
                <w:lang w:eastAsia="hu-HU"/>
              </w:rPr>
              <w:t xml:space="preserve">zeti egységek, alkatrészek </w:t>
            </w:r>
            <w:proofErr w:type="spellStart"/>
            <w:r w:rsidR="003146ED" w:rsidRPr="00F41D2A">
              <w:rPr>
                <w:rFonts w:eastAsia="Times New Roman" w:cs="Times New Roman"/>
                <w:szCs w:val="24"/>
                <w:lang w:eastAsia="hu-HU"/>
              </w:rPr>
              <w:t>hibafel</w:t>
            </w:r>
            <w:r w:rsidRPr="00F41D2A">
              <w:rPr>
                <w:rFonts w:eastAsia="Times New Roman" w:cs="Times New Roman"/>
                <w:szCs w:val="24"/>
                <w:lang w:eastAsia="hu-HU"/>
              </w:rPr>
              <w:t>vételezését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2FE61" w14:textId="1445461B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5BE94" w14:textId="409F279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6DA3CDD2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90EE6" w14:textId="34BEA50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Javítási, karbantartási dokumentációt értelmez, készít, vezet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D57E3" w14:textId="10CD908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1659A" w14:textId="392D569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4F47BBF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BD83E" w14:textId="1B60B64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Karbantartási, javítási ütemtervet készít, javaslatot tesz a tervezett felújításra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8C2F" w14:textId="683CA0B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58964" w14:textId="78EDB8A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535BB04E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2CCA6" w14:textId="52D1153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termelés gépeinek javítását, felújítását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1AE96" w14:textId="3A289EB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35F66" w14:textId="435D153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7EBEAFF1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7821D" w14:textId="6502BC4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 gép funkcionális működését és átadja az üzemeltetőnek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79450" w14:textId="34FF15C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18B9E" w14:textId="38F3C03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3DCF9A61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0B971" w14:textId="7A221C6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Irányítja a mezőgazdasági termelés gépeinek üzemeltetését, üzemfenntartását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71EDC" w14:textId="09A78EA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ACAD" w14:textId="7C1784C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6B82183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62536D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774C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803FB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5F84B6D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28EA4" w14:textId="5EB7BDD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Tápanyag-visszapótlás gépeinek szerkezeti felépítése, </w:t>
            </w:r>
            <w:r w:rsidRPr="00F41D2A">
              <w:rPr>
                <w:rFonts w:cs="Times New Roman"/>
              </w:rPr>
              <w:lastRenderedPageBreak/>
              <w:t>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0272" w14:textId="5163CFA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59339" w14:textId="7D21CE7F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FEE296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11950" w14:textId="2B4E5EE2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lastRenderedPageBreak/>
              <w:t>Talajművelő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4E00F" w14:textId="1AA7E2B9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4A306" w14:textId="35B18243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B94F8CF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833B7" w14:textId="655E797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Vető-, ültető- és palántázó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4CF0B" w14:textId="0BFD17BB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7B17D" w14:textId="0784193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F3FE243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F683E" w14:textId="7093E567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Növényápolás gépeinek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EC7F3" w14:textId="188B9152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97C4F" w14:textId="3D52B6B4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C9C407A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9C4A7" w14:textId="1B7EECF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Növényvédelem gépeinek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9F590" w14:textId="61D51A1D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E664F" w14:textId="4757B096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F9A8C45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5B796" w14:textId="336F6ECD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Öntözés gépeinek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0C9DC" w14:textId="4874E86D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CEAFE" w14:textId="48058287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F3BB768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285DB" w14:textId="290A4538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Szálas- és erjesztett takarmány-betakarító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5D24A" w14:textId="78923BA0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12F68" w14:textId="1D066ECD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D695984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4A48E" w14:textId="621D4E73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Szemestermény-betakarító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9AEC1" w14:textId="076075D9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213C7" w14:textId="1A95C90C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FF434B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16547" w14:textId="4F09A18C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Szemestermény-tisztító, </w:t>
            </w:r>
            <w:proofErr w:type="spellStart"/>
            <w:r w:rsidRPr="00F41D2A">
              <w:rPr>
                <w:rFonts w:cs="Times New Roman"/>
              </w:rPr>
              <w:t>-szárító-</w:t>
            </w:r>
            <w:proofErr w:type="spellEnd"/>
            <w:r w:rsidRPr="00F41D2A">
              <w:rPr>
                <w:rFonts w:cs="Times New Roman"/>
              </w:rPr>
              <w:t xml:space="preserve"> és </w:t>
            </w:r>
            <w:proofErr w:type="spellStart"/>
            <w:r w:rsidRPr="00F41D2A">
              <w:rPr>
                <w:rFonts w:cs="Times New Roman"/>
              </w:rPr>
              <w:t>-utókezelő</w:t>
            </w:r>
            <w:proofErr w:type="spellEnd"/>
            <w:r w:rsidRPr="00F41D2A">
              <w:rPr>
                <w:rFonts w:cs="Times New Roman"/>
              </w:rPr>
              <w:t xml:space="preserve">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70712" w14:textId="01E63BF2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712CE" w14:textId="78965CCC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94D6374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836ED" w14:textId="43B2649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termények tárolásához használt gépek, berendezések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FC4F" w14:textId="42E9EA76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F5737" w14:textId="22D499C5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81B1A79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8E7D6" w14:textId="24A8EE7F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Gumósnövény-betakarító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2F467" w14:textId="34713A03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F054" w14:textId="76CB51E3" w:rsidR="003146ED" w:rsidRPr="00F41D2A" w:rsidRDefault="003146ED" w:rsidP="00314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F0330C0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953C2" w14:textId="711178A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A zöldség, gyümölcs és a szőlő betakarító és feldolgozó gépek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F2D52" w14:textId="464DD2C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A4F39" w14:textId="329B830B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2FD60501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F3D34" w14:textId="12FF0EAC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Istállók és a járulékos létesítmények építészeti megoldásai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BC8A3" w14:textId="5DE28F8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CD967" w14:textId="57A862D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3B68EDC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BC4A2" w14:textId="71E3B7A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létesítmények épületgépészeti berendezései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3688B" w14:textId="480A5A3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E99B3" w14:textId="5032C478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12570A3D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25C3" w14:textId="46A8120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Takarmány-előkészítés és kiosztás gépeinek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77717" w14:textId="38C94A2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0919C" w14:textId="1D2D797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3B47F516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0B6B1" w14:textId="74992A1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Állatok vízellátásának eszközei, itatás gépeinek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8389" w14:textId="32F06AC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BF370" w14:textId="4C3C4328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59A66C1C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3BF32" w14:textId="3EE9359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Trágyaeltávolítás gépeinek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A8FC5" w14:textId="13B9B67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A51A8" w14:textId="5699366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533CC43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0E0F0" w14:textId="4EC8614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Istállókban alkalmazott fejési rendszerek és a fejő- és </w:t>
            </w:r>
            <w:proofErr w:type="spellStart"/>
            <w:r w:rsidRPr="00F41D2A">
              <w:rPr>
                <w:rFonts w:eastAsia="Times New Roman" w:cs="Times New Roman"/>
                <w:szCs w:val="24"/>
                <w:lang w:eastAsia="hu-HU"/>
              </w:rPr>
              <w:t>tejkezelőgépek</w:t>
            </w:r>
            <w:proofErr w:type="spellEnd"/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2226A" w14:textId="784907E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F246E" w14:textId="24C0453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72FFEC1A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D46AE" w14:textId="7F2B256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Szállítás és rakodás során alkalmazott gépek berendezések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D6F21" w14:textId="354751B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D30BD" w14:textId="0C15A24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2128B2B3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BFAB9" w14:textId="34FF79B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földutak kialakításának folyamata, utak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48E0" w14:textId="47ED98A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E7FA9" w14:textId="0107295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2E4A7054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B13D8" w14:textId="48085645" w:rsidR="00EE360C" w:rsidRPr="00F41D2A" w:rsidRDefault="00EE360C" w:rsidP="00EE360C">
            <w:pPr>
              <w:pStyle w:val="NormlWeb"/>
              <w:spacing w:before="0" w:beforeAutospacing="0" w:after="20" w:afterAutospacing="0"/>
              <w:jc w:val="both"/>
            </w:pPr>
            <w:r w:rsidRPr="00F41D2A">
              <w:t>Motorfűrészek szerkezeti felépítése, működése, beállítása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50708" w14:textId="313BCE05" w:rsidR="00EE360C" w:rsidRPr="00F41D2A" w:rsidRDefault="0000717A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B9547" w14:textId="77777777" w:rsidR="00EE360C" w:rsidRPr="00F41D2A" w:rsidRDefault="00EE360C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41D2A" w:rsidRPr="00F41D2A" w14:paraId="1A04C699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351AA" w14:textId="0AC90E0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termelés gépeinek beállításához szükséges szakmai számítások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0B0CA" w14:textId="5E2BD0D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AFA8A" w14:textId="51F803E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D0276BD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F30A5" w14:textId="32BAF988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Gépjavítás alapfogalmai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9EC7B" w14:textId="4A03A1DC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1E98C" w14:textId="08654B6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2D56842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DD6BE" w14:textId="310A065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Műszaki állapotváltozások mérése, diagnosztizálása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3E75B" w14:textId="68A1BDE6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F479B" w14:textId="1FFF044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5213869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1D1EB" w14:textId="5DB2795A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termelés során használt gépek alkatrészének felújítás-technológiai eljárásai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F0CE5" w14:textId="5A8D50BE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E9604" w14:textId="7A5F6256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18EB88F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7F50E" w14:textId="7BFD299F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termelés során használt gépek karbantartása, javítása, felújítása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11CAF" w14:textId="66AC703B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6567E" w14:textId="005A805F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F091036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B35F8" w14:textId="478426C1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termelés során használt gépek és részegységeinek javítása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233C6" w14:textId="0BFB4377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9141E" w14:textId="4157E480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7451F12A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FE69F" w14:textId="3B0784DC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termelés gépeinek felújítása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F371A" w14:textId="06A14BFE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1DC61" w14:textId="74ED0F1C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44B1CC70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DCF66" w14:textId="286F042E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termelés gépeinek bejáratása, korrózió elleni védelme, gépek tárolása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A2856" w14:textId="7F95B5A8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A527E" w14:textId="2D66DAAE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75631106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B8D4" w14:textId="0BF172D4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lastRenderedPageBreak/>
              <w:t>Mezőgazdasági termelés gépeire vonatkozó munka-, tűz- és környezetvédelmi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B9C8B" w14:textId="7687B042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16055" w14:textId="4E81D1A1" w:rsidR="00EE360C" w:rsidRPr="00F41D2A" w:rsidRDefault="00EE360C" w:rsidP="00EE36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B1CFCE1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11746" w14:textId="6553FED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Szervezési, vezetési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6E19F" w14:textId="6264EA9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A8114" w14:textId="5488137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9BABD82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E0287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3D721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0B78C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1B26019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508DB" w14:textId="6F9F7D32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Összeállítási és alkatrészrajz készítése, olvasása, értelmezése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19139" w14:textId="5492EB9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D257B" w14:textId="2363CBA8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C484924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D6AFC" w14:textId="4688A56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Szabványok, táblázatok, kezelési utasítások gépkönyvek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E1F76" w14:textId="033F25B0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9CA83" w14:textId="2895714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4DF2050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ADA51" w14:textId="0828A92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Mérő- és diagnosztikai 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65987" w14:textId="1AEE62F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54C82" w14:textId="4658364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6B594E4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77182" w14:textId="4126849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Mezőgazdasági termelés gépeinek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A56E7" w14:textId="7DB8EC3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4AB1E" w14:textId="3A4BF57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F45B5F5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DD242" w14:textId="0F15BD1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Szerelő és megmunkáló szerszámok, 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8093C" w14:textId="5002E3E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74C25" w14:textId="19EF087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5239797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27DCD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139E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7BD38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D2D5B05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B73E5" w14:textId="3B0E459C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Önállóság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9CB38" w14:textId="2D91546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5F192" w14:textId="3B60C2DF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152E538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999E5" w14:textId="0A20C6B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Felelősségtudat 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1C02E" w14:textId="2674554A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68453" w14:textId="57F8C68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29B10C4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06537" w14:textId="7DE62B2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7E0F1" w14:textId="02122A6C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D8864" w14:textId="0DF22E0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09DC495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EF8E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0B878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1D70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BE2998C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B43A0" w14:textId="5058237E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E18A6" w14:textId="60568917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44707" w14:textId="72D61BE8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3480293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C5195" w14:textId="63736569" w:rsidR="002B44BF" w:rsidRPr="00F41D2A" w:rsidRDefault="002B44BF" w:rsidP="00920A00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Adekvát metakommunikáció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27966" w14:textId="1E97A1FB" w:rsidR="002B44BF" w:rsidRPr="00F41D2A" w:rsidRDefault="0000717A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827B5" w14:textId="0CF8B3CB" w:rsidR="002B44BF" w:rsidRPr="00F41D2A" w:rsidRDefault="0000717A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888E62F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96D11" w14:textId="1AF98A58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Konfliktusmegoldó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A23E0" w14:textId="723D1D92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F4E91" w14:textId="2DA44E72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D7D93C2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0D349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735E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CEAB1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C4097AA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A2995" w14:textId="5B905FC1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A0422" w14:textId="4CB654DE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D5F60" w14:textId="09E295C1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B2C719F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72562" w14:textId="5497BD11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Hibakeresés (diagnosztizálás)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1E529" w14:textId="5C3D189B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13773" w14:textId="2EE5CD93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5061647D" w14:textId="77777777" w:rsidTr="0061719C">
        <w:trPr>
          <w:trHeight w:val="255"/>
          <w:jc w:val="center"/>
        </w:trPr>
        <w:tc>
          <w:tcPr>
            <w:tcW w:w="6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F9908" w14:textId="410C3D05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EB18E" w14:textId="0D8DC0A3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E72C5" w14:textId="1223DC33" w:rsidR="00782D57" w:rsidRPr="00F41D2A" w:rsidRDefault="00782D57" w:rsidP="00920A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358E9D9" w14:textId="77777777" w:rsidR="00A23F09" w:rsidRPr="00F41D2A" w:rsidRDefault="00A23F09" w:rsidP="00A23F09">
      <w:pPr>
        <w:rPr>
          <w:rFonts w:cs="Times New Roman"/>
        </w:rPr>
      </w:pPr>
    </w:p>
    <w:p w14:paraId="13CB3F41" w14:textId="45052F20" w:rsidR="00A23F09" w:rsidRPr="00F41D2A" w:rsidRDefault="00205A8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Munkagépek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C476A7" w:rsidRPr="00F41D2A">
        <w:rPr>
          <w:rFonts w:cs="Times New Roman"/>
          <w:b/>
        </w:rPr>
        <w:t>155</w:t>
      </w:r>
      <w:r w:rsidR="00A23F09" w:rsidRPr="00F41D2A">
        <w:rPr>
          <w:rFonts w:cs="Times New Roman"/>
          <w:b/>
        </w:rPr>
        <w:t xml:space="preserve"> óra/</w:t>
      </w:r>
      <w:r w:rsidR="00C476A7" w:rsidRPr="00F41D2A">
        <w:rPr>
          <w:rFonts w:cs="Times New Roman"/>
          <w:b/>
        </w:rPr>
        <w:t>160</w:t>
      </w:r>
      <w:r w:rsidR="00A23F09" w:rsidRPr="00F41D2A">
        <w:rPr>
          <w:rFonts w:cs="Times New Roman"/>
          <w:b/>
        </w:rPr>
        <w:t xml:space="preserve"> óra*</w:t>
      </w:r>
    </w:p>
    <w:p w14:paraId="77464B78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5ECA36E6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EA8FC96" w14:textId="0C3F066C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03EEB09B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6F9E0EE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3B361C11" w14:textId="77777777" w:rsidR="00205A84" w:rsidRPr="00F41D2A" w:rsidRDefault="00205A84" w:rsidP="00205A8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munkagépek tantárgy tanításának általános célja az, hogy a tanuló a képzési idő alatt megszerezze a mezőgazdasági gépésztechnikus szakma műveléséhez szükséges elméleti szakterületi tudást. Ennek eredményeként a technikus képesítés megszerzése után önállóan képes legyen üzemeltetni, és középvezetői szinten irányítani, a mezőgazdaságban megtalálható korszerű munkagépeket és egyéb gépészeti berendezéseket. A mezőgazdasági munkagépek tantárgy tanításának célja, hogy:</w:t>
      </w:r>
    </w:p>
    <w:p w14:paraId="25DF9DDB" w14:textId="77777777" w:rsidR="00205A84" w:rsidRPr="00F41D2A" w:rsidRDefault="00205A84" w:rsidP="00205A8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tudatosítsa a tanulóban, hogy a nagy értékű mezőgazdasági munkagépek és gépészeti berendezések szakszerű kezelése, karbantartása, védelme elősegíti a gazdaságos üzemeltetést, az optimális gépkihasználást és a mezőgazdasági terméseredmények növekedését,</w:t>
      </w:r>
    </w:p>
    <w:p w14:paraId="0EB7A0B2" w14:textId="77777777" w:rsidR="00205A84" w:rsidRPr="00F41D2A" w:rsidRDefault="00205A84" w:rsidP="00205A8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alakítson ki a tanulóban a tantárgyi program elsajátítása révén olyan igényeket és képességeket, amelyek feltétlenül szükségesek a folyamatos tovább- és önképzéshez, általános és szakmai műveltség állandó fejlesztéséhez,</w:t>
      </w:r>
    </w:p>
    <w:p w14:paraId="359C80BD" w14:textId="77777777" w:rsidR="00205A84" w:rsidRPr="00F41D2A" w:rsidRDefault="00205A84" w:rsidP="00205A8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a tantárgyban elsajátított ismeretanyag fejlessze tovább a tanulóban a mezőgazdasági munkagépeken alkalmazott korszerű műszaki megoldások felismerését, az azonos rokon funkciójú megoldások behelyettesítését, a gyors változások befogadását és felismerését,</w:t>
      </w:r>
    </w:p>
    <w:p w14:paraId="5003B5B7" w14:textId="77777777" w:rsidR="00205A84" w:rsidRPr="00F41D2A" w:rsidRDefault="00205A84" w:rsidP="00205A8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fejlessze a tanuló logikus, kreatív gondolkodását és műszaki szemléletét,</w:t>
      </w:r>
    </w:p>
    <w:p w14:paraId="6B36F442" w14:textId="395F0C44" w:rsidR="00A23F09" w:rsidRPr="00F41D2A" w:rsidRDefault="00205A84" w:rsidP="00205A84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</w:t>
      </w:r>
      <w:r w:rsidRPr="00F41D2A">
        <w:rPr>
          <w:rFonts w:cs="Times New Roman"/>
        </w:rPr>
        <w:tab/>
        <w:t>fejlesszen ki a tanulóban olyan személyiségjegyeket (pontosság, fegyelmezettség, felelősségtudat, önállóság), amelynek birtokában mindig szakszerűen, az agronómiai a műszaki és technológiai előírásoknak megfelelően végezheti munkáját.</w:t>
      </w:r>
    </w:p>
    <w:p w14:paraId="36457419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183C11F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5694742A" w14:textId="2D54CEF1" w:rsidR="00A23F09" w:rsidRPr="00F41D2A" w:rsidRDefault="00205A84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</w:t>
      </w:r>
    </w:p>
    <w:p w14:paraId="1839480D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688DD790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24939C09" w14:textId="33C944A8" w:rsidR="00A23F09" w:rsidRPr="00F41D2A" w:rsidRDefault="001745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Tápanyag </w:t>
      </w:r>
      <w:r w:rsidR="00205A84" w:rsidRPr="00F41D2A">
        <w:rPr>
          <w:rFonts w:cs="Times New Roman"/>
          <w:b/>
          <w:i/>
        </w:rPr>
        <w:t>visszapótlás gépei</w:t>
      </w:r>
    </w:p>
    <w:p w14:paraId="422507E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szórógépekkel szemben támasztott műszaki és agrotechnikai követelmények.</w:t>
      </w:r>
    </w:p>
    <w:p w14:paraId="21AC770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Trágyalé és hígtrágya kijuttató gépek.</w:t>
      </w:r>
    </w:p>
    <w:p w14:paraId="705EAF5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istállótrágya szórás gépei: szerkezeti felépítés működés, beállítás, üzemeltetési próba.</w:t>
      </w:r>
    </w:p>
    <w:p w14:paraId="7B79831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szervestrágya-szórás gépeinek munkaszervezési kérdései, gépláncok szervezése (pl. rakodógépek, szántó gépcsoportok).</w:t>
      </w:r>
    </w:p>
    <w:p w14:paraId="7FA78F3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szilárd műtrágyaszórás gépei: mechanikus és pneumatikus rendszerű gépek szerkezeti felépítése, működése, beállítása, üzemeltetési próba. </w:t>
      </w:r>
    </w:p>
    <w:p w14:paraId="5A2E9DF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kiszórt mennyiség beállításának és ellenőrzésének lehetőségei.</w:t>
      </w:r>
    </w:p>
    <w:p w14:paraId="496F6E0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műtrágyaszóró gépek karbantartása, hibaelhárítása.</w:t>
      </w:r>
    </w:p>
    <w:p w14:paraId="52DD56E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műtrágyaszórást előkészítő és kiszolgáló gépek.</w:t>
      </w:r>
    </w:p>
    <w:p w14:paraId="105B39D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folyékony műtrágyák kijuttatásának technológiája és gépei.</w:t>
      </w:r>
    </w:p>
    <w:p w14:paraId="16C63B0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kijuttatandó folyadékmennyiség meghatározása, beállítása, ellenőrzése.</w:t>
      </w:r>
    </w:p>
    <w:p w14:paraId="4DD5CE40" w14:textId="0B677A98" w:rsidR="00A23F09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Munka-, tűz- és környezetvédelmi előírások a tápanyag visszapótlás gépesített munkafolyamataiban.</w:t>
      </w:r>
    </w:p>
    <w:p w14:paraId="1E5643F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795475" w14:textId="088D44D8" w:rsidR="00A23F09" w:rsidRPr="00F41D2A" w:rsidRDefault="00205A8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Talajművelés gépei</w:t>
      </w:r>
    </w:p>
    <w:p w14:paraId="618EEEB9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 fontosabb fizikai és mechanikai tulajdonságai.</w:t>
      </w:r>
    </w:p>
    <w:p w14:paraId="436906E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egyszerű és összetett ék, mint talajművelő szerszám: az eke: </w:t>
      </w:r>
    </w:p>
    <w:p w14:paraId="2F3986C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eke munkájának és a szántás geometriájának vizsgálata,</w:t>
      </w:r>
    </w:p>
    <w:p w14:paraId="4CF4847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eke munkájával szemben támasztott műszaki és agrotechnikai követelmények.</w:t>
      </w:r>
    </w:p>
    <w:p w14:paraId="5B8AB2F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ekék csoportosítása.</w:t>
      </w:r>
    </w:p>
    <w:p w14:paraId="73001FC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eke szerkezeti felépítése:</w:t>
      </w:r>
    </w:p>
    <w:p w14:paraId="66D090D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működő részek: szántóvas, kormánylemez, előhántó, csoroszlya, ekenád, csúszó talp, altalajlazító, utóhántó, előmetsző lemez,</w:t>
      </w:r>
    </w:p>
    <w:p w14:paraId="6A50E60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kiegészítő szerkezeti részek: keretszerkezet, járószerkezet, vonó- illetve függesztő-szerkezet, kiemelő berendezés, állító mechanizmusok, ekefej biztosító berendezések. </w:t>
      </w:r>
    </w:p>
    <w:p w14:paraId="3C94E87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Alkalmazott függesztett és félig-függesztett ekék. A vontatott eke.</w:t>
      </w:r>
    </w:p>
    <w:p w14:paraId="37A7F6B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ekék beállításának és üzemeltetésének általános szempontjai. Szántási módok.</w:t>
      </w:r>
    </w:p>
    <w:p w14:paraId="41B105F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kialakítású és rendeltetésű ekék. Ekecsaládok.</w:t>
      </w:r>
    </w:p>
    <w:p w14:paraId="3F3E26F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Eketestre ható erők, az eke vontatási ellenállása, a vonóerő és a vontatási teljesítményigény számítása. A vonóerő csökkentés lehetőségei. Az energiatakarékos szántás.</w:t>
      </w:r>
    </w:p>
    <w:p w14:paraId="4E6912C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tárcsa:</w:t>
      </w:r>
    </w:p>
    <w:p w14:paraId="3002B96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tárcsalevél agrotechnikai munkája, geometriai kialakítása,</w:t>
      </w:r>
    </w:p>
    <w:p w14:paraId="738FA57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tárcsatag szerkezeti felépítése,</w:t>
      </w:r>
    </w:p>
    <w:p w14:paraId="68CAD80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tárcsatagra ható erők, és nyomatékok,</w:t>
      </w:r>
    </w:p>
    <w:p w14:paraId="48CDBD9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alkalmazott tárcsás talajművelő gépek csoportosítása,</w:t>
      </w:r>
    </w:p>
    <w:p w14:paraId="17EEFCC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tárcsás boronák szerkezeti felépítése: kétsoros X és V elrendezésű,</w:t>
      </w:r>
    </w:p>
    <w:p w14:paraId="4665587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alkalmazott tárcsás boronák beállítása, üzemeltetési próbája, karbantartása és javítása,</w:t>
      </w:r>
    </w:p>
    <w:p w14:paraId="38FF506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különleges tárcsás talajművelők: tárcsás eke, oldalazó tárcsa, víztározós tárcsa, egyirányú tárcsás borona.</w:t>
      </w:r>
    </w:p>
    <w:p w14:paraId="35BB64D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Az ásóborona munkája, szerkezeti kialakítása, beállítása, szerepe a gépkapcsolásokban, üzemeltetési próba, javítás, karbantartás.</w:t>
      </w:r>
    </w:p>
    <w:p w14:paraId="7118708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Talajlazítók:</w:t>
      </w:r>
    </w:p>
    <w:p w14:paraId="51A1145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szántóföldi kultivátor, nehéz kultivátor, </w:t>
      </w:r>
      <w:proofErr w:type="spellStart"/>
      <w:r w:rsidRPr="00F41D2A">
        <w:rPr>
          <w:rFonts w:cs="Times New Roman"/>
        </w:rPr>
        <w:t>középmély</w:t>
      </w:r>
      <w:proofErr w:type="spellEnd"/>
      <w:r w:rsidRPr="00F41D2A">
        <w:rPr>
          <w:rFonts w:cs="Times New Roman"/>
        </w:rPr>
        <w:t xml:space="preserve"> lazító, altalajlazító, szárnyas lazító agrotechnikai munkája, szerkezeti felépítése, beállítása, üzemeltetési próbája.</w:t>
      </w:r>
    </w:p>
    <w:p w14:paraId="2B96948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lazítók vonóerő és teljesítményigényének számítása. </w:t>
      </w:r>
    </w:p>
    <w:p w14:paraId="4ACD55C9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Mozgásmódok meghatározása.</w:t>
      </w:r>
    </w:p>
    <w:p w14:paraId="4260F03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Sorközművelő kultivátorok agrotechnikai munkája, a kultivátor feladata szerkezeti részei, szerszámok elrendezése, beállítása, karbantartása, élezése.</w:t>
      </w:r>
    </w:p>
    <w:p w14:paraId="1BEB380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Fogasboronák</w:t>
      </w:r>
      <w:proofErr w:type="spellEnd"/>
      <w:r w:rsidRPr="00F41D2A">
        <w:rPr>
          <w:rFonts w:cs="Times New Roman"/>
        </w:rPr>
        <w:t>. Forgó és lengő boronák agrotechnikai munkája, szerkezeti felépítése, működése, beállítása, üzemeltetési próbája, szerepük a gépkapcsolásokban.</w:t>
      </w:r>
    </w:p>
    <w:p w14:paraId="29D24A0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Hengerek agrotechnikai munkája, csoportosítása, szerkezeti megoldások, alkalmazási területei, üzemeltetési próbája.</w:t>
      </w:r>
    </w:p>
    <w:p w14:paraId="036EB95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Simítók.</w:t>
      </w:r>
    </w:p>
    <w:p w14:paraId="49C8634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Talajmaró szerkezeti felépítése, működése, üzemeltetési próbája.</w:t>
      </w:r>
    </w:p>
    <w:p w14:paraId="279517C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Talajművelő gépkombinációk, kombinált magágy előkészítés gépei.</w:t>
      </w:r>
    </w:p>
    <w:p w14:paraId="1DBEBCC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kombinátorokkal szemben támasztott agrotechnikai követelmények, az optimális magágy feltétele.</w:t>
      </w:r>
    </w:p>
    <w:p w14:paraId="395C3B8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kombinátorok szerkezeti felépítése, működése, beállítása, üzemeltetési próbája.</w:t>
      </w:r>
    </w:p>
    <w:p w14:paraId="2264E78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tereprendezés és a melioráció gépei. A gépek szerkezeti felépítése, működése, beállítása, felhasználási területei, üzemeltetési próbája.</w:t>
      </w:r>
    </w:p>
    <w:p w14:paraId="3FA9F986" w14:textId="73FED5DE" w:rsidR="00A23F09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talajművelés gépeinek munka-, tűz- és környezetvédelmi előírásai.</w:t>
      </w:r>
    </w:p>
    <w:p w14:paraId="76D66E9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5E23DA" w14:textId="5BE1C8F3" w:rsidR="00A23F09" w:rsidRPr="00F41D2A" w:rsidRDefault="00205A8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Vetés, ültetés, palántázás gépei</w:t>
      </w:r>
    </w:p>
    <w:p w14:paraId="2C34D91D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vetési módok.</w:t>
      </w:r>
    </w:p>
    <w:p w14:paraId="0279EEA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vetőgépekkel szemben támasztott agrotechnikai és műszaki követelmények.</w:t>
      </w:r>
    </w:p>
    <w:p w14:paraId="1AC52A3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vetőgépek csoportosítása.</w:t>
      </w:r>
    </w:p>
    <w:p w14:paraId="18F1B75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Gabonavetőgépek:</w:t>
      </w:r>
    </w:p>
    <w:p w14:paraId="0C13149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gabonavetőgépek szerkezeti felépítése, működése,</w:t>
      </w:r>
    </w:p>
    <w:p w14:paraId="5308CC9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vetőszerkezet feladata, szerkezeti felépítése, megoldási variációk, állítási lehetőségek, jellegzetes hibák és javításuk,</w:t>
      </w:r>
    </w:p>
    <w:p w14:paraId="139E063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Sornyitó szerkezetek kialakításai, kiválasztásuk, meghibásodásaik, javításuk.</w:t>
      </w:r>
    </w:p>
    <w:p w14:paraId="30603BE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felszerelhető csoroszlyák számának meghatározása.</w:t>
      </w:r>
    </w:p>
    <w:p w14:paraId="76E6C5E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Csoroszlyakiemelő szerkezetek feladata, működése, beszabályozása.</w:t>
      </w:r>
    </w:p>
    <w:p w14:paraId="0E446AC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vetőszerkezetek meghajtásának módjai, szerepük a kiadagolandó magmennyiség szabályozásában. Leforgatási próba, ellenőrző számítás.</w:t>
      </w:r>
    </w:p>
    <w:p w14:paraId="71C1C91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nyomjelző feladata, beállítása, a beállításhoz szükséges számítások végzése, működtetése, karbantartása.</w:t>
      </w:r>
    </w:p>
    <w:p w14:paraId="324C149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Gabonavető gépcsoportok kialakítása. Gépkapcsolások, vetőgépvontató keretek kialakításai.</w:t>
      </w:r>
    </w:p>
    <w:p w14:paraId="2BBE459D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Gabonavetőgépek beállításához kapcsolódó feladatok:</w:t>
      </w:r>
    </w:p>
    <w:p w14:paraId="3D81555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sortávolság, vetési mélység, kivetendő magmennyiség, a nyomjelző tárcsa beállítása, a beállítások ellenőrzése, gépkapcsolás feltételei,</w:t>
      </w:r>
    </w:p>
    <w:p w14:paraId="25B3415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vetési mélység és a tőtáv egyenletesség ellenőrzése,</w:t>
      </w:r>
    </w:p>
    <w:p w14:paraId="68DDBD6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keresztirányú adagolás egyenletesség mérése,</w:t>
      </w:r>
    </w:p>
    <w:p w14:paraId="1DB817B9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vetőgép mozgásmódjának meghatározása,</w:t>
      </w:r>
    </w:p>
    <w:p w14:paraId="3A72DEF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a vetőgép kiszolgálása, a vetőgépfeltöltés módszerei, gépei és eszközei, </w:t>
      </w:r>
    </w:p>
    <w:p w14:paraId="63E14E0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vetőgépek karbantartása.</w:t>
      </w:r>
    </w:p>
    <w:p w14:paraId="557B2C4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Alkalmazott gabonavetőgépek.</w:t>
      </w:r>
    </w:p>
    <w:p w14:paraId="715E491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Aprómag vetőgépek szerkezeti megoldásai, működési elvük, beállításuk.</w:t>
      </w:r>
    </w:p>
    <w:p w14:paraId="4926615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Szemenkénti vetőgépek:</w:t>
      </w:r>
    </w:p>
    <w:p w14:paraId="60709E1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szemenkénti vetőgépek általános szerkezeti felépítése,</w:t>
      </w:r>
    </w:p>
    <w:p w14:paraId="5B6CE81D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vetőegységek kialakítási módjai,</w:t>
      </w:r>
    </w:p>
    <w:p w14:paraId="7C1176A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vetőszerkezetek csoportosítása, szerkezeti elemei, működési elve, tőtávolság szabályozási lehetőségek,</w:t>
      </w:r>
    </w:p>
    <w:p w14:paraId="4500CD0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vetőegységek függesztő szerkezetei,</w:t>
      </w:r>
    </w:p>
    <w:p w14:paraId="4AC5D3B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csoroszlyamegoldások,</w:t>
      </w:r>
    </w:p>
    <w:p w14:paraId="2257F55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vetőgépek hajtásszerkezetei,</w:t>
      </w:r>
    </w:p>
    <w:p w14:paraId="236BC6A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vetőgépek kiegészítő szerkezeti egységei: </w:t>
      </w:r>
      <w:proofErr w:type="spellStart"/>
      <w:r w:rsidRPr="00F41D2A">
        <w:rPr>
          <w:rFonts w:cs="Times New Roman"/>
        </w:rPr>
        <w:t>mikrogranulátum</w:t>
      </w:r>
      <w:proofErr w:type="spellEnd"/>
      <w:r w:rsidRPr="00F41D2A">
        <w:rPr>
          <w:rFonts w:cs="Times New Roman"/>
        </w:rPr>
        <w:t xml:space="preserve">, </w:t>
      </w:r>
      <w:proofErr w:type="spellStart"/>
      <w:r w:rsidRPr="00F41D2A">
        <w:rPr>
          <w:rFonts w:cs="Times New Roman"/>
        </w:rPr>
        <w:t>növényvédőszer</w:t>
      </w:r>
      <w:proofErr w:type="spellEnd"/>
      <w:r w:rsidRPr="00F41D2A">
        <w:rPr>
          <w:rFonts w:cs="Times New Roman"/>
        </w:rPr>
        <w:t xml:space="preserve"> kijuttatók,</w:t>
      </w:r>
    </w:p>
    <w:p w14:paraId="78AFAE8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vetésellenőrző műszerek, fedélzeti számítógépek,</w:t>
      </w:r>
    </w:p>
    <w:p w14:paraId="06C873E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alkalmazott szemenkénti vetőgépek.</w:t>
      </w:r>
    </w:p>
    <w:p w14:paraId="5313113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Szemenkénti vetőgépek beállítása:</w:t>
      </w:r>
    </w:p>
    <w:p w14:paraId="1D87B8C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vetőgép kiválasztása, gépkapcsolás megvalósítása,</w:t>
      </w:r>
    </w:p>
    <w:p w14:paraId="7AC88FA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beállítás adott tőtávolságra,</w:t>
      </w:r>
    </w:p>
    <w:p w14:paraId="7B3C8A1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sortávolság, vetési mélység állítása,</w:t>
      </w:r>
    </w:p>
    <w:p w14:paraId="5C8B18B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nyomjelző beállítása,</w:t>
      </w:r>
    </w:p>
    <w:p w14:paraId="5F409F9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ellenőrzések: vetőelem, magkilökő, maglesodró vetésellenőrző szerkezetek működése, vetési mélység, csatlakozó sor,</w:t>
      </w:r>
    </w:p>
    <w:p w14:paraId="4D364B2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vetőgép kiszolgálás,</w:t>
      </w:r>
    </w:p>
    <w:p w14:paraId="36EDE9F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szemenkénti vetőgépek karbantartása, hibaelhárítása,</w:t>
      </w:r>
    </w:p>
    <w:p w14:paraId="6035778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üzemeltetés munkavédelmi előírásai.</w:t>
      </w:r>
    </w:p>
    <w:p w14:paraId="7E385FB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Burgonyaültető gépek:</w:t>
      </w:r>
    </w:p>
    <w:p w14:paraId="53BD0D9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ültetőgépekkel szemben támasztott követelmények,</w:t>
      </w:r>
    </w:p>
    <w:p w14:paraId="16BECAC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ültetőgépek csoportosítása, szerkezeti felépítése, működése,</w:t>
      </w:r>
    </w:p>
    <w:p w14:paraId="3076BA6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gépek kiegészítő szerkezeti egységei: tőhiány pótló, ültetés ellenőrző elemek.</w:t>
      </w:r>
    </w:p>
    <w:p w14:paraId="55D976B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Burgonyaültető gépek beállítása: </w:t>
      </w:r>
    </w:p>
    <w:p w14:paraId="12ABB23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tőtávolság, sortávolság, ültetési mélység, nyomjelző beállítása,</w:t>
      </w:r>
    </w:p>
    <w:p w14:paraId="5FE0546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ültetőgép kiszolgálása,</w:t>
      </w:r>
    </w:p>
    <w:p w14:paraId="3C13A3C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üzemeltetési paraméterek ellenőrzése,</w:t>
      </w:r>
    </w:p>
    <w:p w14:paraId="587EDC6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ültetőgépek karbantartása, hibaelhárítása.</w:t>
      </w:r>
    </w:p>
    <w:p w14:paraId="15D9ACA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Palántázó gépek:</w:t>
      </w:r>
    </w:p>
    <w:p w14:paraId="5AC1C26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gépekkel szemben támasztott követelmények,</w:t>
      </w:r>
    </w:p>
    <w:p w14:paraId="564C090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palántázó gépek csoportosítása,</w:t>
      </w:r>
    </w:p>
    <w:p w14:paraId="3E02B43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gépek szerkezeti felépítése, működése, beállítása, üzemeltetési próbája,</w:t>
      </w:r>
    </w:p>
    <w:p w14:paraId="05921946" w14:textId="33ED0CBB" w:rsidR="00A23F09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vetés, ültetés, palántázás gépeinek munka-, tűz- és környezetvédelmi előírásai.</w:t>
      </w:r>
    </w:p>
    <w:p w14:paraId="50E032F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0F67AC" w14:textId="4FA28DC2" w:rsidR="00A23F09" w:rsidRPr="00F41D2A" w:rsidRDefault="00205A8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Növényvédelem gépei</w:t>
      </w:r>
    </w:p>
    <w:p w14:paraId="4EB8281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növényvédelmi gépekkel szemben támasztott követelmények.</w:t>
      </w:r>
    </w:p>
    <w:p w14:paraId="09E6668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cseppképzés elve.</w:t>
      </w:r>
    </w:p>
    <w:p w14:paraId="66F7112B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gépek csoportosítása.</w:t>
      </w:r>
    </w:p>
    <w:p w14:paraId="2F5A823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növényvédő gépek általános felépítése.</w:t>
      </w:r>
    </w:p>
    <w:p w14:paraId="3E41C7B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gépek szerkezeti elemei: tartályok, szűrők, szivattyúk, nyomásszabályozók, biztonsági berendezések, keverő szerkezetek, keretszerkezetek, szórófejek.</w:t>
      </w:r>
    </w:p>
    <w:p w14:paraId="7C98054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szerkezeti elemek működése, beállítása, hibaelhárítása.</w:t>
      </w:r>
    </w:p>
    <w:p w14:paraId="6F10804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növényvédő gépek beállítása, a szórásmennyiség, szórásegyenletesség ellenőrzése, a gépek üzemeltetése. Fedélzeti számítógépek szerepe a kiadagolt mennyiség szabályozásában, nyilvántartásában.</w:t>
      </w:r>
    </w:p>
    <w:p w14:paraId="67157F2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Beállítási számítások. </w:t>
      </w:r>
    </w:p>
    <w:p w14:paraId="3EBBDBE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Szántóföldi, fa és szőlővédelmi permetezők.</w:t>
      </w:r>
    </w:p>
    <w:p w14:paraId="47EFF38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Hidraulikus cseppképzésű permetezőgépek.</w:t>
      </w:r>
    </w:p>
    <w:p w14:paraId="5B5D536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Szállítólevegős permetezőgépek.</w:t>
      </w:r>
    </w:p>
    <w:p w14:paraId="2654C74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Légporlasztásos permetezőgépek.</w:t>
      </w:r>
    </w:p>
    <w:p w14:paraId="1D6E694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Ködképző berendezések.</w:t>
      </w:r>
    </w:p>
    <w:p w14:paraId="2FC9AB4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Porozó gépek általános felépítése működése, beállítása, üzemeltetési próbája.</w:t>
      </w:r>
    </w:p>
    <w:p w14:paraId="66BB83A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Növényvédelmi repülőgépek.</w:t>
      </w:r>
    </w:p>
    <w:p w14:paraId="42B6697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Csávázó gépek szerkezeti felépítése, működése, beállítása, üzemeltetési próbája.</w:t>
      </w:r>
    </w:p>
    <w:p w14:paraId="6AFA0014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Növényvédő gépek kiszolgálása.</w:t>
      </w:r>
    </w:p>
    <w:p w14:paraId="13E2026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Új eljárások a növényvédelmi munkák gépesítésében.</w:t>
      </w:r>
    </w:p>
    <w:p w14:paraId="1E0911B2" w14:textId="25687FF3" w:rsidR="00A23F09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Munka-, tűz- és környezetvédelmi előírások, feladatok betartása a növényvédő gépek üzemeltetési munkáiban.</w:t>
      </w:r>
    </w:p>
    <w:p w14:paraId="5CF895D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98E0BF" w14:textId="1CE12CA0" w:rsidR="00A23F09" w:rsidRPr="00F41D2A" w:rsidRDefault="00205A8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Öntözés gépei</w:t>
      </w:r>
    </w:p>
    <w:p w14:paraId="2B2B2BA9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vízgazdálkodás jelentősége, öntözési módok.</w:t>
      </w:r>
    </w:p>
    <w:p w14:paraId="3236C43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öntözőgépekkel szemben támasztott követelmények.</w:t>
      </w:r>
    </w:p>
    <w:p w14:paraId="7A12594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esőszerűen öntözés gépeinek csoportosítása.</w:t>
      </w:r>
    </w:p>
    <w:p w14:paraId="2CF8F1A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öntözőberendezések fő szerkezeti egységeinek szerkezeti felépítése, működése (szivattyúk, csövek és csőszerelvények, szórófejek).</w:t>
      </w:r>
    </w:p>
    <w:p w14:paraId="655C9339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vízemelés gépeinek üzemi jellemzői, gépek berendezések kiválasztása, beállítása.</w:t>
      </w:r>
    </w:p>
    <w:p w14:paraId="2B88EAF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Szántóföldi öntözőberendezések szerkezeti felépítése, telepítési terve, üzemeltetési próbája, üzemeltetési és telepítési számítások.</w:t>
      </w:r>
    </w:p>
    <w:p w14:paraId="3EA9F55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csepegtető öntözés szerkezeti egységei, kialakításuk, működésük, üzemeltetési próbájuk. </w:t>
      </w:r>
    </w:p>
    <w:p w14:paraId="193609F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öntözés automatizálása.</w:t>
      </w:r>
    </w:p>
    <w:p w14:paraId="4EF2ED75" w14:textId="19AAC48C" w:rsidR="00A23F09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öntözés gépeinek munka-, tűz- és környezetvédelmi előírásai.</w:t>
      </w:r>
    </w:p>
    <w:p w14:paraId="588C74D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6A9BE5" w14:textId="5F29A836" w:rsidR="00A23F09" w:rsidRPr="00F41D2A" w:rsidRDefault="00205A8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Szálastakarmányok betakarításának gépei</w:t>
      </w:r>
    </w:p>
    <w:p w14:paraId="0DC3500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szálastakarmány betakarítógépekkel szemben támasztott általános agrotechnikai, </w:t>
      </w:r>
      <w:proofErr w:type="spellStart"/>
      <w:r w:rsidRPr="00F41D2A">
        <w:rPr>
          <w:rFonts w:cs="Times New Roman"/>
        </w:rPr>
        <w:t>zootechnikai</w:t>
      </w:r>
      <w:proofErr w:type="spellEnd"/>
      <w:r w:rsidRPr="00F41D2A">
        <w:rPr>
          <w:rFonts w:cs="Times New Roman"/>
        </w:rPr>
        <w:t xml:space="preserve"> és műszaki követelmények.</w:t>
      </w:r>
    </w:p>
    <w:p w14:paraId="18E1FCE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betakarítógépek csoportosítása.</w:t>
      </w:r>
    </w:p>
    <w:p w14:paraId="30AFF40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Kaszálógépek:</w:t>
      </w:r>
    </w:p>
    <w:p w14:paraId="6931564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alternáló mozgást végző kaszák szerkezeti felépítése, működése, a vágás folyamata, beállítása, üzemeltetési próbája, üzemzavar jellegű meghibásodások, munka-védelmi és vadvédelmi előírások ismertetése,</w:t>
      </w:r>
    </w:p>
    <w:p w14:paraId="24C8DD2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forgókéses kaszák szerkezeti felépítése, működése, beállítása, üzemeltetése, munkavédelme.</w:t>
      </w:r>
    </w:p>
    <w:p w14:paraId="48D913C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Szálastakarmányok betakarításának gépei:</w:t>
      </w:r>
    </w:p>
    <w:p w14:paraId="4AD9C29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szársértő szerkezetek munkája, szerkezeti megoldásai,</w:t>
      </w:r>
    </w:p>
    <w:p w14:paraId="1F0B054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alkalmazott kaszálógépek, szerkezeti felépítése, működése, beállítása, üzemeltetési próbája.</w:t>
      </w:r>
    </w:p>
    <w:p w14:paraId="04D565C2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rendkezelés gépei:</w:t>
      </w:r>
    </w:p>
    <w:p w14:paraId="09AD8079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rendkezelők csoportosítása,</w:t>
      </w:r>
    </w:p>
    <w:p w14:paraId="60264FE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rendsodrók szerkezeti felépítése, működése, rendképzési műveletek és a rend-sodró beállítása, üzemeltetési próbája,</w:t>
      </w:r>
    </w:p>
    <w:p w14:paraId="38D39E9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rendkezelők szerkezeti felépítése, működése, beállítása, üzemeltetési próbája.</w:t>
      </w:r>
    </w:p>
    <w:p w14:paraId="2976F81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Rendlazító szerkezetek, adapterek.</w:t>
      </w:r>
    </w:p>
    <w:p w14:paraId="54196FC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Traktoros gereblyék.</w:t>
      </w:r>
    </w:p>
    <w:p w14:paraId="6EE1760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Rendfelszedő szerkezetek:</w:t>
      </w:r>
    </w:p>
    <w:p w14:paraId="5A7939B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rendfelszedő szerkezetekkel szemben támasztott követelmények,</w:t>
      </w:r>
    </w:p>
    <w:p w14:paraId="77A704A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kialakítási változataik, alkalmazási területeik,</w:t>
      </w:r>
    </w:p>
    <w:p w14:paraId="5D6A743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- rendfelszedő adapterek,</w:t>
      </w:r>
    </w:p>
    <w:p w14:paraId="57F8BA5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rendfelszedő pótkocsik szerkezeti kialakítása, működése, üzemeltetési próbája.</w:t>
      </w:r>
    </w:p>
    <w:p w14:paraId="7C11986F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bálázás gépei:</w:t>
      </w:r>
    </w:p>
    <w:p w14:paraId="4A11CBB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bálázó gépek csoportosítása,</w:t>
      </w:r>
    </w:p>
    <w:p w14:paraId="27C01866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bálázó gépek szerkezeti felépítése, működése, beállítása,</w:t>
      </w:r>
    </w:p>
    <w:p w14:paraId="0F74C56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kötöző szerkezetek beállítása, a kötés művelete,</w:t>
      </w:r>
    </w:p>
    <w:p w14:paraId="0DC559F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alkalmazott kis és nagybála készítő gépek szerkezeti felépítése, beállítása, üzemeltetési próbája,</w:t>
      </w:r>
    </w:p>
    <w:p w14:paraId="6719C50D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gyakoribb meghibásodások és azok javítása, hibaelhárítása,</w:t>
      </w:r>
    </w:p>
    <w:p w14:paraId="62A97FE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hengeres bálák védőfóliázásának eszközei,</w:t>
      </w:r>
    </w:p>
    <w:p w14:paraId="1B9BB3C1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bálagyűjtés és kazalrakás gépei és technológiája,</w:t>
      </w:r>
    </w:p>
    <w:p w14:paraId="3F4BC4D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szilázs készítése bálázással.</w:t>
      </w:r>
    </w:p>
    <w:p w14:paraId="58CC0C47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szálastakarmányok aprításának gépei:</w:t>
      </w:r>
    </w:p>
    <w:p w14:paraId="26FFF043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aprítást, zúzást végző szerkezeti elemek kialakítása, működési elve, a szecskahosszúság állítása,</w:t>
      </w:r>
    </w:p>
    <w:p w14:paraId="43B1067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az aprító és zúzó gépek csoportosítása,</w:t>
      </w:r>
    </w:p>
    <w:p w14:paraId="7951F20C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járva szecskázó gépek szerkezeti felépítése, működése, beállítása, üzemeltetési próbája, karbantartása, hibaelhárítása, javítása, munkavédelmi előírásai,</w:t>
      </w:r>
    </w:p>
    <w:p w14:paraId="57BFA900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szecskázó dobok, tárcsák, forgókéseinek és az állókések élezése, beállítása,</w:t>
      </w:r>
    </w:p>
    <w:p w14:paraId="6EC33B8A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aprító szerkezetek kiegyensúlyozása,</w:t>
      </w:r>
    </w:p>
    <w:p w14:paraId="52D01578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védelmi rendszerek szerepe és műszaki megoldásai,</w:t>
      </w:r>
    </w:p>
    <w:p w14:paraId="13D46BA5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zúzva betakarítás szerkezeti megoldásai, átalakítások, beállítások,</w:t>
      </w:r>
    </w:p>
    <w:p w14:paraId="5732649E" w14:textId="77777777" w:rsidR="00205A84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szárzúzók szerkezeti felépítése, működése, beállítása, üzemeltetési próbája. </w:t>
      </w:r>
    </w:p>
    <w:p w14:paraId="57EB607B" w14:textId="698BAFD9" w:rsidR="00A23F09" w:rsidRPr="00F41D2A" w:rsidRDefault="00205A84" w:rsidP="00205A8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szálastakarmányok betakarításának gépeire vonatkozó munka-, tűz- és környezetvédelmi előírások.</w:t>
      </w:r>
    </w:p>
    <w:p w14:paraId="7BE122AD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FC3871" w14:textId="3962B4A7" w:rsidR="00A23F09" w:rsidRPr="00F41D2A" w:rsidRDefault="00AA07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Gabona betakarítás gépei</w:t>
      </w:r>
    </w:p>
    <w:p w14:paraId="59AA02F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gabona betakarítás technológiája.</w:t>
      </w:r>
    </w:p>
    <w:p w14:paraId="6A40A60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 gépekkel szemben támasztott agrotechnikai és műszaki követelmények.</w:t>
      </w:r>
    </w:p>
    <w:p w14:paraId="4D2E54C0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 gép általános szerkezeti felépítése, működési elve, a betakarított termény útja.</w:t>
      </w:r>
    </w:p>
    <w:p w14:paraId="05762D69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aratószerkezet részeinek feladata, szerkezeti megoldásai, működése, beállítása.</w:t>
      </w:r>
    </w:p>
    <w:p w14:paraId="21B8B89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aratórész munkájának ellenőrzése.</w:t>
      </w:r>
    </w:p>
    <w:p w14:paraId="468E291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aratórész karbantartása, hibaelhárítása, javítása.</w:t>
      </w:r>
    </w:p>
    <w:p w14:paraId="56CBF01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cséplőszerkezet részeinek feladata, szerkezeti megoldásai, működése, beállítása.</w:t>
      </w:r>
    </w:p>
    <w:p w14:paraId="68C75350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cséplőszerkezet munkájának ellenőrzése.</w:t>
      </w:r>
    </w:p>
    <w:p w14:paraId="41D4088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dob áteresztőképességének meghatározása. A dob kerületi sebességének és a magtörés, magveszteség értékeinek összefüggése.</w:t>
      </w:r>
    </w:p>
    <w:p w14:paraId="7E588639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cséplődob, dobkosár javítása, cseréje.</w:t>
      </w:r>
    </w:p>
    <w:p w14:paraId="25222EB9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tisztító szerkezet részeinek feladata, szerkezeti megoldásai, működése, beállítása.</w:t>
      </w:r>
    </w:p>
    <w:p w14:paraId="2B6725F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tisztítási teljesítmény fokozásának szerkezeti lehetőségei.</w:t>
      </w:r>
    </w:p>
    <w:p w14:paraId="2F28DF8F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tisztítómű munkájának ellenőrzése.</w:t>
      </w:r>
    </w:p>
    <w:p w14:paraId="4E152E7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tisztítómű karbantartása, hibaelhárítása, szerkezeti elemek cseréje.</w:t>
      </w:r>
    </w:p>
    <w:p w14:paraId="1DA469F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 gép kiegészítő szerkezeti egységeinek feladata, szerkezeti megoldásai, működése, beállítása.</w:t>
      </w:r>
    </w:p>
    <w:p w14:paraId="47810CCE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Jelző és szabályozó berendezések feladata, beállítása, a kapott információk felhasználása. Fedélzeti számítógép szerepe a gépüzemeltetésben.</w:t>
      </w:r>
    </w:p>
    <w:p w14:paraId="3CD514E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 gépek kiválasztása. A betakarítás megtervezése, megszervezése.</w:t>
      </w:r>
    </w:p>
    <w:p w14:paraId="558FA22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aratócséplő gépek üzemeltetési próbája. </w:t>
      </w:r>
    </w:p>
    <w:p w14:paraId="024BBF62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Az arató-cséplő gépek műszaki kiszolgálása.</w:t>
      </w:r>
    </w:p>
    <w:p w14:paraId="150E089E" w14:textId="46695B07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gabona betakarítás gépeire munka-, tűz- és környezetvédelmi előírások.</w:t>
      </w:r>
    </w:p>
    <w:p w14:paraId="566D466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32AF51" w14:textId="640B36F8" w:rsidR="00A23F09" w:rsidRPr="00F41D2A" w:rsidRDefault="00AA07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Kukorica betakarítás gépei</w:t>
      </w:r>
    </w:p>
    <w:p w14:paraId="04B7A29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kukorica betakarítási módok és a keletkező végtermék.</w:t>
      </w:r>
    </w:p>
    <w:p w14:paraId="13E4CBC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betakarító gépekkel szemben támasztott </w:t>
      </w:r>
      <w:proofErr w:type="spellStart"/>
      <w:r w:rsidRPr="00F41D2A">
        <w:rPr>
          <w:rFonts w:cs="Times New Roman"/>
        </w:rPr>
        <w:t>agro-</w:t>
      </w:r>
      <w:proofErr w:type="spellEnd"/>
      <w:r w:rsidRPr="00F41D2A">
        <w:rPr>
          <w:rFonts w:cs="Times New Roman"/>
        </w:rPr>
        <w:t xml:space="preserve"> és </w:t>
      </w:r>
      <w:proofErr w:type="spellStart"/>
      <w:r w:rsidRPr="00F41D2A">
        <w:rPr>
          <w:rFonts w:cs="Times New Roman"/>
        </w:rPr>
        <w:t>zootechnikai</w:t>
      </w:r>
      <w:proofErr w:type="spellEnd"/>
      <w:r w:rsidRPr="00F41D2A">
        <w:rPr>
          <w:rFonts w:cs="Times New Roman"/>
        </w:rPr>
        <w:t>, műszaki követelmények.</w:t>
      </w:r>
    </w:p>
    <w:p w14:paraId="4B69DEAE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 gépek csoportosítása.</w:t>
      </w:r>
    </w:p>
    <w:p w14:paraId="37908B72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csőtörés elve, a csőtörő adapter szerkezeti felépítése, működése, beállítása, felszerelése az arató-cséplő gépre.</w:t>
      </w:r>
    </w:p>
    <w:p w14:paraId="3F42687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 gép átszerelése morzsolásos kukorica betakarításra és szem csutka keverék betakarítására.</w:t>
      </w:r>
    </w:p>
    <w:p w14:paraId="71AF2F3E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 beállítása, üzemeltetési próbája.</w:t>
      </w:r>
    </w:p>
    <w:p w14:paraId="68B4415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kukoricaszár kezelése, zúzása, aláforgatása.</w:t>
      </w:r>
    </w:p>
    <w:p w14:paraId="663B0B4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csöves kukorica betakarításának gépei.</w:t>
      </w:r>
    </w:p>
    <w:p w14:paraId="022BB15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 gépek szerkezeti felépítése, működése, beállítása, üzemeltetési próbája.</w:t>
      </w:r>
    </w:p>
    <w:p w14:paraId="613FA362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Fosztó szerkezetek működése.</w:t>
      </w:r>
    </w:p>
    <w:p w14:paraId="616BD0B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önjáró csőtörő-fosztó betakarítógépek üzemeltetési próbája, kiszolgálása.</w:t>
      </w:r>
    </w:p>
    <w:p w14:paraId="687C7E5B" w14:textId="0DB61089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kukorica betakarítás gépeire vonatkozó munka-, tűz- és környezetvédelmi előírások.</w:t>
      </w:r>
    </w:p>
    <w:p w14:paraId="0B08514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232A65" w14:textId="429A0E78" w:rsidR="00A23F09" w:rsidRPr="00F41D2A" w:rsidRDefault="00AA07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Szemes termények utókezelésének gépei</w:t>
      </w:r>
    </w:p>
    <w:p w14:paraId="7BC6736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utókezelés fogalma és műveletei: tisztítás, osztályozás, szárítás, tárolás.</w:t>
      </w:r>
    </w:p>
    <w:p w14:paraId="0745C269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Tisztítás-osztályozás:</w:t>
      </w:r>
    </w:p>
    <w:p w14:paraId="1A3FEC05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magtisztítás és osztályozás fogalma, jelentősége,</w:t>
      </w:r>
    </w:p>
    <w:p w14:paraId="214E464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magvak fizikai tulajdonságai és az elválasztás elve,</w:t>
      </w:r>
    </w:p>
    <w:p w14:paraId="52EB9A3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elválasztás a méret, alak, lebegőképesség, gördülékenység, rugalmasság, felületi érdesség, sűrűség, összetett fizikai tulajdonság, szín, elektrosztatikai tulajdonság alapján,</w:t>
      </w:r>
    </w:p>
    <w:p w14:paraId="33880A32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magtisztítás és osztályozás gépei. A gépek szerkezeti felépítése, működése, beállítása, üzemeltetése,</w:t>
      </w:r>
    </w:p>
    <w:p w14:paraId="04FBEE5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magtisztító és vetőmag feldolgozó üzemek gépei és technológiai eljárásai.</w:t>
      </w:r>
    </w:p>
    <w:p w14:paraId="4FF25E3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Szárítás:</w:t>
      </w:r>
    </w:p>
    <w:p w14:paraId="20150DB8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szemes termények szárításának elmélete, a magvak kémiai összetevői és a szárítás összefüggései,</w:t>
      </w:r>
    </w:p>
    <w:p w14:paraId="62BC05F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vízelvonás folyamata és hőigénye. Az elvont vízmennyiség és a szükséges energiamennyiség számítása,</w:t>
      </w:r>
    </w:p>
    <w:p w14:paraId="623E92F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szemes terményszárítók csoportosítása,</w:t>
      </w:r>
    </w:p>
    <w:p w14:paraId="15985E8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szárítók szerkezeti felépítése, működése, energiatakarékos üzeme,</w:t>
      </w:r>
    </w:p>
    <w:p w14:paraId="116F2A40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szárítást segítő automatikus jelző és szabályozó berendezések,</w:t>
      </w:r>
    </w:p>
    <w:p w14:paraId="70B49E7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szárítás technológiai folyamata a nyersáru beérkezésétől a tárházig.</w:t>
      </w:r>
    </w:p>
    <w:p w14:paraId="5C30CE9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Tárolás:</w:t>
      </w:r>
    </w:p>
    <w:p w14:paraId="5772651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tárolás, raktározás jelentősége,</w:t>
      </w:r>
    </w:p>
    <w:p w14:paraId="5A9C6B28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korszerű tárolás és raktározás feltételrendszere,</w:t>
      </w:r>
    </w:p>
    <w:p w14:paraId="3DC7D4E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zárt és nyitott tárolóterek, hűtőtároló raktárak, tárházak,</w:t>
      </w:r>
    </w:p>
    <w:p w14:paraId="363F163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szemes termények és ipari eredetű anyagok raktározása,</w:t>
      </w:r>
    </w:p>
    <w:p w14:paraId="2D44A26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tárolás és raktározás gépészeti berendezései,</w:t>
      </w:r>
    </w:p>
    <w:p w14:paraId="351E4C78" w14:textId="478535B4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szemes termények utókezelésének gépei tárolás és raktározás munka-, tűz- és környezetvédelmi előírásai.</w:t>
      </w:r>
    </w:p>
    <w:p w14:paraId="6668610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5EFD51" w14:textId="6CAA890A" w:rsidR="00A23F09" w:rsidRPr="00F41D2A" w:rsidRDefault="00E0326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lastRenderedPageBreak/>
        <w:t>Burgonya betakarítás</w:t>
      </w:r>
      <w:r w:rsidR="00AA07E4" w:rsidRPr="00F41D2A">
        <w:rPr>
          <w:rFonts w:cs="Times New Roman"/>
          <w:b/>
          <w:i/>
        </w:rPr>
        <w:t xml:space="preserve"> gépei</w:t>
      </w:r>
    </w:p>
    <w:p w14:paraId="0F00CDA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betakarító gépekkel szemben támasztott követelmények.</w:t>
      </w:r>
    </w:p>
    <w:p w14:paraId="2CDE131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betakarítási módok.</w:t>
      </w:r>
    </w:p>
    <w:p w14:paraId="5E8E9B7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burgonyaszár eltávolításának módjai és gépei.</w:t>
      </w:r>
    </w:p>
    <w:p w14:paraId="1FEEFCB9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burgonyabetakarító gépek általános szerkezeti felépítése, működése, beállítások.</w:t>
      </w:r>
    </w:p>
    <w:p w14:paraId="2E620C8A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Alkalmazott betakarítógépek: </w:t>
      </w:r>
    </w:p>
    <w:p w14:paraId="0287E0F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kiszedő, tisztító, </w:t>
      </w:r>
      <w:proofErr w:type="spellStart"/>
      <w:r w:rsidRPr="00F41D2A">
        <w:rPr>
          <w:rFonts w:cs="Times New Roman"/>
        </w:rPr>
        <w:t>kocsirakó</w:t>
      </w:r>
      <w:proofErr w:type="spellEnd"/>
      <w:r w:rsidRPr="00F41D2A">
        <w:rPr>
          <w:rFonts w:cs="Times New Roman"/>
        </w:rPr>
        <w:t xml:space="preserve">, </w:t>
      </w:r>
    </w:p>
    <w:p w14:paraId="31CE9E4E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burgonyakombájn.</w:t>
      </w:r>
    </w:p>
    <w:p w14:paraId="5E9BD4C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betakarító gépek üzemeltetési próbája, munkájának szervezése.</w:t>
      </w:r>
    </w:p>
    <w:p w14:paraId="1B3DC65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tárolása, a tárházak gépei: tisztító, osztályozó, válogató gépek szerkezeti felépítése, működése, beállítása.</w:t>
      </w:r>
    </w:p>
    <w:p w14:paraId="5028F9F8" w14:textId="5120C3B2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betakarítás gépeinek munka-, tűz- és környezetvédelmi előírásai.</w:t>
      </w:r>
      <w:r w:rsidR="00A23F09" w:rsidRPr="00F41D2A">
        <w:rPr>
          <w:rFonts w:cs="Times New Roman"/>
        </w:rPr>
        <w:t xml:space="preserve"> </w:t>
      </w:r>
      <w:proofErr w:type="gramStart"/>
      <w:r w:rsidR="00A23F09" w:rsidRPr="00F41D2A">
        <w:rPr>
          <w:rFonts w:cs="Times New Roman"/>
        </w:rPr>
        <w:t>kifejtése</w:t>
      </w:r>
      <w:proofErr w:type="gramEnd"/>
    </w:p>
    <w:p w14:paraId="4F0A8E5D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045582" w14:textId="715458E4" w:rsidR="00A23F09" w:rsidRPr="00F41D2A" w:rsidRDefault="00AA07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Cukorrépa betakarítás gépei</w:t>
      </w:r>
    </w:p>
    <w:p w14:paraId="0DE9E14E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cukorrépa betakarításának technológiái.</w:t>
      </w:r>
    </w:p>
    <w:p w14:paraId="6075195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betakarítógépekkel szemben támasztott követelmények.</w:t>
      </w:r>
    </w:p>
    <w:p w14:paraId="07592A2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betakarítógépek fő szerkezeti egységei:</w:t>
      </w:r>
    </w:p>
    <w:p w14:paraId="02B38320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fejező szerkezetek,</w:t>
      </w:r>
    </w:p>
    <w:p w14:paraId="3BBA0B63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kiszedő szerkezetek, </w:t>
      </w:r>
    </w:p>
    <w:p w14:paraId="6B53A79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tisztító és szállító szerkezetek.</w:t>
      </w:r>
    </w:p>
    <w:p w14:paraId="035209EE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szerkezeti egységek feladata, működése, beállítása.</w:t>
      </w:r>
    </w:p>
    <w:p w14:paraId="7D53A57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Egy, két és hárommenetes technológiák gépeinek szerkezeti felépítése, működése, beállítása, üzemeltetési próbája.</w:t>
      </w:r>
    </w:p>
    <w:p w14:paraId="0D005E78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betakarítógépek karbantartása, javítása, műszaki kiszolgálása.</w:t>
      </w:r>
    </w:p>
    <w:p w14:paraId="6234D2A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betakarítási technológiák munkaszervezési feladatai. Gépláncok szervezése.</w:t>
      </w:r>
    </w:p>
    <w:p w14:paraId="38514042" w14:textId="1B6C5B9A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cukorrépa betakarítás gépeire vonatkozó munka-, tűz- és környezetvédelmi előírások</w:t>
      </w:r>
    </w:p>
    <w:p w14:paraId="201AEA4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99CE5A" w14:textId="67AEB3FE" w:rsidR="00A23F09" w:rsidRPr="00F41D2A" w:rsidRDefault="00AA07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Ipari növények betakarításának gépei</w:t>
      </w:r>
    </w:p>
    <w:p w14:paraId="4B0BD045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ipari és egyéb növények betakarításához alkalmazott gépek csoportosítása.</w:t>
      </w:r>
    </w:p>
    <w:p w14:paraId="1F41D15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repce és a napraforgó betakarításához használt adapterek szerkezeti felépítése, működése és beállítása. Az adapterek alapgéphez való kapcsolatának lehetőségei és a gépek üzemeltetési próbája.</w:t>
      </w:r>
    </w:p>
    <w:p w14:paraId="3B07D9A2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rizs, hüvelyesek és az </w:t>
      </w:r>
      <w:proofErr w:type="spellStart"/>
      <w:r w:rsidRPr="00F41D2A">
        <w:rPr>
          <w:rFonts w:cs="Times New Roman"/>
        </w:rPr>
        <w:t>aprómagvak</w:t>
      </w:r>
      <w:proofErr w:type="spellEnd"/>
      <w:r w:rsidRPr="00F41D2A">
        <w:rPr>
          <w:rFonts w:cs="Times New Roman"/>
        </w:rPr>
        <w:t xml:space="preserve"> betakarításához használt adapterek szerkezeti felépítése, működése beállítása. Az adapterek alapgéphez való kapcsolatának lehetőségei és a gépek üzemeltetési próbája.</w:t>
      </w:r>
    </w:p>
    <w:p w14:paraId="3734E11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cukorrépa betakarításának technológiái során alkalmazott gépek berendezések szerkezeti felépítése, működése, beállítása és üzemeltetése.</w:t>
      </w:r>
    </w:p>
    <w:p w14:paraId="02ABDC8B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ipari és egyéb növények betakarításához használt kiszolgáló gépek, szerkezeti felépítése, működése.</w:t>
      </w:r>
    </w:p>
    <w:p w14:paraId="7E8E2D81" w14:textId="522E0F89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ipari és egyéb növények betakarításához használt gépek, berendezések üzemeltetésére vonatkozó munka-, tűz- és környezetvédelmi előírások.</w:t>
      </w:r>
    </w:p>
    <w:p w14:paraId="2F74B3C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210A18" w14:textId="74E0D65B" w:rsidR="00A23F09" w:rsidRPr="00F41D2A" w:rsidRDefault="00AA07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Zöldség</w:t>
      </w:r>
      <w:r w:rsidR="002B44BF" w:rsidRPr="00F41D2A">
        <w:rPr>
          <w:rFonts w:cs="Times New Roman"/>
          <w:b/>
          <w:i/>
        </w:rPr>
        <w:t>,</w:t>
      </w:r>
      <w:r w:rsidRPr="00F41D2A">
        <w:rPr>
          <w:rFonts w:cs="Times New Roman"/>
          <w:b/>
          <w:i/>
        </w:rPr>
        <w:t xml:space="preserve"> gyümölcs betakarítás és feldolgozás gépei</w:t>
      </w:r>
    </w:p>
    <w:p w14:paraId="58B3F96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Szántóföldi zöldség betakarítás gépei:</w:t>
      </w:r>
    </w:p>
    <w:p w14:paraId="0B73BE5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betakarítógépekkel szemben támasztott követelmények,</w:t>
      </w:r>
    </w:p>
    <w:p w14:paraId="72599B8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zöldség betakarítási módok,</w:t>
      </w:r>
    </w:p>
    <w:p w14:paraId="72B01295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betakarítást könnyítő módszerek.</w:t>
      </w:r>
    </w:p>
    <w:p w14:paraId="67C5D33D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 technológiák gépei:</w:t>
      </w:r>
    </w:p>
    <w:p w14:paraId="2B45C7C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- zöldborsó, zöldbab, uborka, paradicsom, fűszer paprika, káposzta, hagyma, gyökérzöldség,</w:t>
      </w:r>
    </w:p>
    <w:p w14:paraId="2F0D86AA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betakarító gépek szerkezeti felépítése, működése, beállítása, üzemeltetése, kiszolgálása.</w:t>
      </w:r>
    </w:p>
    <w:p w14:paraId="34F40724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Gyümölcs betakarítás gépei:</w:t>
      </w:r>
    </w:p>
    <w:p w14:paraId="10C2D2B0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gyümölcs betakarító gépekkel szemben támasztott követelmények,</w:t>
      </w:r>
    </w:p>
    <w:p w14:paraId="1D195EEA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gyümölcsök csoportosítása a betakarítás szempontjából,</w:t>
      </w:r>
    </w:p>
    <w:p w14:paraId="715AFA9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gyümölcs szüretet segítő eszközök,</w:t>
      </w:r>
    </w:p>
    <w:p w14:paraId="4A4C6CEA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 szüret gépei:</w:t>
      </w:r>
    </w:p>
    <w:p w14:paraId="70FB22C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rázógépek,</w:t>
      </w:r>
    </w:p>
    <w:p w14:paraId="6D72EB7C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önjáró szedőgépek,</w:t>
      </w:r>
    </w:p>
    <w:p w14:paraId="6CC0EC28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betakarítógépek szerkezeti felépítése, működése, beállítása, üzemeltetése,</w:t>
      </w:r>
    </w:p>
    <w:p w14:paraId="40309AF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betakarítás és a feldolgozás technológiai folyamata.</w:t>
      </w:r>
    </w:p>
    <w:p w14:paraId="23B5C6E1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feldolgozás gépei:</w:t>
      </w:r>
    </w:p>
    <w:p w14:paraId="0F9B74B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feldolgozás és tárolás követelményei,</w:t>
      </w:r>
    </w:p>
    <w:p w14:paraId="59D95530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gyümölcsmanipulálás gépei: ládaürítők, selejtezők, tisztító és válogató gépek, szerkezeti felépítése, működése,</w:t>
      </w:r>
    </w:p>
    <w:p w14:paraId="01A601EF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osztályozó gépek szerkezeti megoldásai, működési elve,</w:t>
      </w:r>
    </w:p>
    <w:p w14:paraId="58A4EC1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manipuláló gépsorok,</w:t>
      </w:r>
    </w:p>
    <w:p w14:paraId="4A020606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gyümölcstároló tárházak gépészeti berendezései,</w:t>
      </w:r>
    </w:p>
    <w:p w14:paraId="4AADE70D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gyümölcs tárolása, hűtése, hűtőberendezések üzemeltetése,</w:t>
      </w:r>
    </w:p>
    <w:p w14:paraId="0C85B385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a szőlőfeldolgozás gépei: a feldolgozó gépekkel szemben támasztott követelmények, </w:t>
      </w:r>
    </w:p>
    <w:p w14:paraId="0044A7F9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szőlőfeldolgozás technológiai folyamatai (fehér, vörös bor).</w:t>
      </w:r>
    </w:p>
    <w:p w14:paraId="64ECA6D7" w14:textId="77777777" w:rsidR="00AA07E4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feldolgozó gépek szerkezeti felépítése, működése, üzemeltetése (zúzógépek, bogyózó gépek, cefreszivattyú, mustleválasztók, sajtók, szeparátorok, szűrők), kis és nagyüzemi technológiák gépei.</w:t>
      </w:r>
    </w:p>
    <w:p w14:paraId="2D8D14C9" w14:textId="5F4004C4" w:rsidR="00A23F09" w:rsidRPr="00F41D2A" w:rsidRDefault="00AA07E4" w:rsidP="00AA07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 és szőlő feldolgozás gépeinek munka-, tűz- és környezetvédelmi előírásai.</w:t>
      </w:r>
    </w:p>
    <w:p w14:paraId="1863233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4B81D3" w14:textId="3BC74DB6" w:rsidR="00A23F09" w:rsidRPr="00F41D2A" w:rsidRDefault="009464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Szállítás és anyagmozgatás gépei</w:t>
      </w:r>
    </w:p>
    <w:p w14:paraId="0EC03B7B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anyagmozgató gépek munkájának jellemzése, csoportosítása.</w:t>
      </w:r>
    </w:p>
    <w:p w14:paraId="7FB6A90F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gépekkel szemben támasztott követelmények.</w:t>
      </w:r>
    </w:p>
    <w:p w14:paraId="1D809A50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tengelyen történő szállítás gépei: pótkocsik, teherautók, targoncák.</w:t>
      </w:r>
    </w:p>
    <w:p w14:paraId="69ACBE42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egy és kéttengelyes pótkocsik vontatásakor fellépő erők.</w:t>
      </w:r>
    </w:p>
    <w:p w14:paraId="230BE9F5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tengelyen történő szállítás szállítási és műszak teljesítményének számítása.</w:t>
      </w:r>
    </w:p>
    <w:p w14:paraId="1B1B18C6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Szállítási munkák szállítógép szükségletének meghatározása.</w:t>
      </w:r>
    </w:p>
    <w:p w14:paraId="79922351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Folyamatos üzemű szállító- és rakodógépek: szállítószalagok, szállítócsigák, kaparóelemes szállítók, serleges felhordók, pneumatikus szállítóberendezések szerkezeti felépítése, működése, a szállítási teljesítmény meghatározása, üzemeltetési próbája.</w:t>
      </w:r>
    </w:p>
    <w:p w14:paraId="7661CDE3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Szakaszos üzemű rakodógépek: homlokrakodók, forgógémes rakodók, forgótornyos rakodók, és egyéb rakodógépek szerkezeti felépítése, működése, üzemeltetési próbája.</w:t>
      </w:r>
    </w:p>
    <w:p w14:paraId="21C04B01" w14:textId="5A4F18F4" w:rsidR="00A23F09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anyagmozgatás gépeinek munka-, tűz- és környezetvédelmi előírásai.</w:t>
      </w:r>
    </w:p>
    <w:p w14:paraId="690A268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75CA1C" w14:textId="5A4D682B" w:rsidR="00A23F09" w:rsidRPr="00F41D2A" w:rsidRDefault="009464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Az állattartás épületei és gépei</w:t>
      </w:r>
    </w:p>
    <w:p w14:paraId="17BDB5F2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állattartó telepek létesítésének feltételei.</w:t>
      </w:r>
    </w:p>
    <w:p w14:paraId="63F9B671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állattartó telepek létesítményei.</w:t>
      </w:r>
    </w:p>
    <w:p w14:paraId="7DD8E95C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istállók és járulékos létesítmények építészeti megoldásai.</w:t>
      </w:r>
    </w:p>
    <w:p w14:paraId="057D663C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Építészeti rajzok értelmezése, rajzolvasása.</w:t>
      </w:r>
    </w:p>
    <w:p w14:paraId="36C7D05B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tartástechnológiák és az épületek szerkezeti kialakításai.</w:t>
      </w:r>
    </w:p>
    <w:p w14:paraId="2A91149E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istállók szellőztetése, fűtése, világítása. A klímaszabályozó berendezések gépészeti megoldásai.</w:t>
      </w:r>
    </w:p>
    <w:p w14:paraId="1AD0B7E9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telep villamos energia ellátása. Az energia ellátó rendszer felépítése, egységei.</w:t>
      </w:r>
    </w:p>
    <w:p w14:paraId="542C1632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telepek vízellátása, csatornázása.</w:t>
      </w:r>
    </w:p>
    <w:p w14:paraId="3A5C70FA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úthálózat és járulékos létesítmények.</w:t>
      </w:r>
    </w:p>
    <w:p w14:paraId="0767077B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állattartó telepek takarmányellátásának biztosítása.</w:t>
      </w:r>
    </w:p>
    <w:p w14:paraId="1696B94D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tömeg takarmányok előkészítésének gépei.</w:t>
      </w:r>
    </w:p>
    <w:p w14:paraId="2F4F7A9E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Abraktakarmányok előkészítésének gépei: darálók, keverőgépek, adagolók, mérlegek, granulátum készítő gépek szerkezeti felépítése, működése, beállítása, üzemeltetése.</w:t>
      </w:r>
    </w:p>
    <w:p w14:paraId="171FC95B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takarmányok kiosztásának gépei: mobil, beépített.</w:t>
      </w:r>
    </w:p>
    <w:p w14:paraId="397C6640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Nedves takarmányok kiosztásának berendezései.</w:t>
      </w:r>
    </w:p>
    <w:p w14:paraId="746B75F2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Önetetők, automatizált takarmányadagolók.</w:t>
      </w:r>
    </w:p>
    <w:p w14:paraId="5998B6CE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takarmányozás számítógépes ellenőrzési és adagolási rendszere.</w:t>
      </w:r>
    </w:p>
    <w:p w14:paraId="52A9DA45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Állattartó telepek vízigényének meghatározása.</w:t>
      </w:r>
    </w:p>
    <w:p w14:paraId="59277650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Itató berendezések feladata, szerkezeti felépítése, működése, üzemeltetése:</w:t>
      </w:r>
    </w:p>
    <w:p w14:paraId="59F2AE75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proofErr w:type="gramStart"/>
      <w:r w:rsidRPr="00F41D2A">
        <w:rPr>
          <w:rFonts w:cs="Times New Roman"/>
        </w:rPr>
        <w:t>istállók</w:t>
      </w:r>
      <w:proofErr w:type="gramEnd"/>
      <w:r w:rsidRPr="00F41D2A">
        <w:rPr>
          <w:rFonts w:cs="Times New Roman"/>
        </w:rPr>
        <w:t xml:space="preserve"> és legelők itató berendezései,</w:t>
      </w:r>
    </w:p>
    <w:p w14:paraId="4E1B9EB6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proofErr w:type="gramStart"/>
      <w:r w:rsidRPr="00F41D2A">
        <w:rPr>
          <w:rFonts w:cs="Times New Roman"/>
        </w:rPr>
        <w:t>különböző</w:t>
      </w:r>
      <w:proofErr w:type="gramEnd"/>
      <w:r w:rsidRPr="00F41D2A">
        <w:rPr>
          <w:rFonts w:cs="Times New Roman"/>
        </w:rPr>
        <w:t xml:space="preserve"> állatfajok itató berendezései.</w:t>
      </w:r>
    </w:p>
    <w:p w14:paraId="14A48EA7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Trágyaeltávolítás gépei tartástechnológiák és a trágyaeltávolítás módjai.</w:t>
      </w:r>
    </w:p>
    <w:p w14:paraId="08014AAD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Tejelő szarvasmarha telepek, istállók fejési rendszerei.</w:t>
      </w:r>
    </w:p>
    <w:p w14:paraId="349A968E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fejés biológiai kérdései.</w:t>
      </w:r>
    </w:p>
    <w:p w14:paraId="298E98E8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gépi fejés elve, alkalmazásának műszaki feltételei.</w:t>
      </w:r>
    </w:p>
    <w:p w14:paraId="5E8CD585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fejőkészülék szerkezeti egységei, működése, üzembe helyezése.</w:t>
      </w:r>
    </w:p>
    <w:p w14:paraId="5BE835F7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fejési rendszerek egyéb kiegészítő berendezései.</w:t>
      </w:r>
    </w:p>
    <w:p w14:paraId="766B3F16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Fejősajtáros, fejőtankos, tejvezetékes, fejőtermi rendszerek üzemeltetése, kezelése, karbantartása, tisztítása.</w:t>
      </w:r>
    </w:p>
    <w:p w14:paraId="0B602096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Számítógépes tartástechnológiai rendszerek.</w:t>
      </w:r>
    </w:p>
    <w:p w14:paraId="01CEDC0F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tejkezelés gépei:</w:t>
      </w:r>
    </w:p>
    <w:p w14:paraId="77DCDC73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tejhűtők, hűtési rendszerek,</w:t>
      </w:r>
    </w:p>
    <w:p w14:paraId="6F022009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tejkádak és kiegészítő szerkezeti egységeik,</w:t>
      </w:r>
    </w:p>
    <w:p w14:paraId="3F93FE91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 tej fölözése, tejszeparátorok szerkezeti felépítése, működése, zsírtartalom beállítása.</w:t>
      </w:r>
    </w:p>
    <w:p w14:paraId="2B99DFE9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Állattartó telepek műszaki kiszolgálása: karbantartási, hibaelhárítási és javítási munkák.</w:t>
      </w:r>
    </w:p>
    <w:p w14:paraId="52D77AAC" w14:textId="5922EFBE" w:rsidR="00A23F09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állattartó telepek munka-, tűz- és környezetvédelmi előírásai.</w:t>
      </w:r>
    </w:p>
    <w:p w14:paraId="2F8A04E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EB0BC0" w14:textId="7B5C6DB2" w:rsidR="00A23F09" w:rsidRPr="00F41D2A" w:rsidRDefault="00A046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munkagépek karbantartás</w:t>
      </w:r>
      <w:r w:rsidR="00946458" w:rsidRPr="00F41D2A">
        <w:rPr>
          <w:rFonts w:cs="Times New Roman"/>
          <w:b/>
          <w:i/>
        </w:rPr>
        <w:t>a</w:t>
      </w:r>
    </w:p>
    <w:p w14:paraId="390DD95B" w14:textId="2EE96D39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Karbantartás fontossága.</w:t>
      </w:r>
    </w:p>
    <w:p w14:paraId="63585D82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Karbantartás szervezése.</w:t>
      </w:r>
    </w:p>
    <w:p w14:paraId="5008422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Karbantartási fokozatok, műveletei.</w:t>
      </w:r>
    </w:p>
    <w:p w14:paraId="67DFC583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Karbantartási műveletek mezőgazdasági munkagépeknél:</w:t>
      </w:r>
    </w:p>
    <w:p w14:paraId="0EA91486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talajművelő gépek,</w:t>
      </w:r>
    </w:p>
    <w:p w14:paraId="07851BAB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tápanyag-visszapótló gépek,</w:t>
      </w:r>
    </w:p>
    <w:p w14:paraId="1883316F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vető-, ültető- és palántázó gépek,</w:t>
      </w:r>
    </w:p>
    <w:p w14:paraId="7C0C3FA5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növényápolás gépei,</w:t>
      </w:r>
    </w:p>
    <w:p w14:paraId="7CF2925A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betakarító gépek,</w:t>
      </w:r>
    </w:p>
    <w:p w14:paraId="402EABED" w14:textId="39C6439A" w:rsidR="00A23F09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állattartó telepi gépek berendezések</w:t>
      </w:r>
    </w:p>
    <w:p w14:paraId="5986818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232CF9" w14:textId="6C752AA6" w:rsidR="00A23F09" w:rsidRPr="00F41D2A" w:rsidRDefault="00A046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lastRenderedPageBreak/>
        <w:t>Új és javított gépek bejáratása, korrózió védelem, gépek tárolás</w:t>
      </w:r>
      <w:r w:rsidR="00946458" w:rsidRPr="00F41D2A">
        <w:rPr>
          <w:rFonts w:cs="Times New Roman"/>
          <w:b/>
          <w:i/>
        </w:rPr>
        <w:t>a</w:t>
      </w:r>
    </w:p>
    <w:p w14:paraId="095ABF58" w14:textId="23ACB952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Javított gépek végkikészítése.</w:t>
      </w:r>
    </w:p>
    <w:p w14:paraId="796B36E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 korrózióvédelme.</w:t>
      </w:r>
    </w:p>
    <w:p w14:paraId="21274FDC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Korrózió elleni védelem szükségessége.</w:t>
      </w:r>
    </w:p>
    <w:p w14:paraId="7C2F6716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Korrózió elleni védelem csoportosítása.</w:t>
      </w:r>
    </w:p>
    <w:p w14:paraId="4192B1BA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Átmeneti korrózió elleni védelem, technológiai folyamata.</w:t>
      </w:r>
    </w:p>
    <w:p w14:paraId="33B8F46D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Védőanyagok csoportosítása.</w:t>
      </w:r>
    </w:p>
    <w:p w14:paraId="5985DADA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 tárolása.</w:t>
      </w:r>
    </w:p>
    <w:p w14:paraId="7F29D48D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Géptárolás szükségessége, létesítményei.</w:t>
      </w:r>
    </w:p>
    <w:p w14:paraId="02CC32F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Különféle gépek, gépcsoportok tárolása.</w:t>
      </w:r>
    </w:p>
    <w:p w14:paraId="188110A5" w14:textId="3D1F1A0C" w:rsidR="00A23F09" w:rsidRPr="00F41D2A" w:rsidRDefault="00A0467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Gépudvar kialakítása, egyéb létesítmények.</w:t>
      </w:r>
    </w:p>
    <w:p w14:paraId="2A6848A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B83024" w14:textId="004369BC" w:rsidR="00A23F09" w:rsidRPr="00F41D2A" w:rsidRDefault="00A046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Mezőgazdasági munkagépek részegységeinek javítása </w:t>
      </w:r>
    </w:p>
    <w:p w14:paraId="284327B3" w14:textId="01BEAE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Ekék javítása:</w:t>
      </w:r>
    </w:p>
    <w:p w14:paraId="3356C429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szántóvas élezése, él felrakás,</w:t>
      </w:r>
    </w:p>
    <w:p w14:paraId="22B03356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csoroszlyák (késes, tárcsás).</w:t>
      </w:r>
    </w:p>
    <w:p w14:paraId="5CAE26EF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Tárcsás talajművelő eszközök javítása.</w:t>
      </w:r>
    </w:p>
    <w:p w14:paraId="20187D9C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Kultivátorkapák javítása.</w:t>
      </w:r>
    </w:p>
    <w:p w14:paraId="66979AE4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Kombinált talajművelő gépek javítása.</w:t>
      </w:r>
    </w:p>
    <w:p w14:paraId="611E1922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Mély és közép-mélylazítók javítása.</w:t>
      </w:r>
    </w:p>
    <w:p w14:paraId="5AB7144D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Szervestrágya-szórók javítása.</w:t>
      </w:r>
    </w:p>
    <w:p w14:paraId="3C92BDD7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szállító, továbbító szerkezetek javítása,</w:t>
      </w:r>
    </w:p>
    <w:p w14:paraId="6489C236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szóró szerkezetek javítása,</w:t>
      </w:r>
    </w:p>
    <w:p w14:paraId="13EC7B0B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meghajtó elemek javítása.</w:t>
      </w:r>
    </w:p>
    <w:p w14:paraId="72391E46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Műtrágyaszórók javítása:</w:t>
      </w:r>
    </w:p>
    <w:p w14:paraId="144B55FF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kihordó és adagnagyság szabályozó szerkezet javítása,</w:t>
      </w:r>
    </w:p>
    <w:p w14:paraId="292EE723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szóró szerkezet és meghajtások javítása.</w:t>
      </w:r>
    </w:p>
    <w:p w14:paraId="0765F8D8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Gabona és apró magvak vetőgépeinek javítása:</w:t>
      </w:r>
    </w:p>
    <w:p w14:paraId="6E0822C0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csúszó és tárcsás csoroszlyák javítása,</w:t>
      </w:r>
    </w:p>
    <w:p w14:paraId="492A0700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Norton-szekrény kapcsolószerkezeteinek javítása.</w:t>
      </w:r>
    </w:p>
    <w:p w14:paraId="6C5B7087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Szemenkénti vetőgépek javítása.</w:t>
      </w:r>
    </w:p>
    <w:p w14:paraId="0AF8C99B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Tartályok hibái és javításuk.</w:t>
      </w:r>
    </w:p>
    <w:p w14:paraId="055AFBC8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Permetlészivattyúk és szerelvényeik (görgős, membrán, centrifugál szivattyúk).</w:t>
      </w:r>
    </w:p>
    <w:p w14:paraId="0E79CB2D" w14:textId="085EE12C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Ventilátorok, vákuumszivattyúk (tartálykocsik) javítása.</w:t>
      </w:r>
    </w:p>
    <w:p w14:paraId="71743491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Szórófejek, szóró keretek javítása.</w:t>
      </w:r>
    </w:p>
    <w:p w14:paraId="121199DC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Kaszáló gépek javítása.</w:t>
      </w:r>
    </w:p>
    <w:p w14:paraId="48485813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Kaszaszerkezetek hibái és javításuk:</w:t>
      </w:r>
    </w:p>
    <w:p w14:paraId="1A67B1DD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alternáló kaszaszerkezet,</w:t>
      </w:r>
    </w:p>
    <w:p w14:paraId="171F206A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rotációs kaszaszerkezet és meghajtó szerkezet javítása.</w:t>
      </w:r>
    </w:p>
    <w:p w14:paraId="202B2DAB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Rendkezelés gépeinek hibái, javítása.</w:t>
      </w:r>
    </w:p>
    <w:p w14:paraId="3383C493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Bálakészítés gépei:</w:t>
      </w:r>
    </w:p>
    <w:p w14:paraId="611911D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rendfelszedő-szerkezetek hibái és javítása,</w:t>
      </w:r>
    </w:p>
    <w:p w14:paraId="19CF6305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tömörítő-szerkezetek javítása,</w:t>
      </w:r>
    </w:p>
    <w:p w14:paraId="44166379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hengerbála-készítő egységek (szalagok, hengerek és csapágyazások).</w:t>
      </w:r>
    </w:p>
    <w:p w14:paraId="29F2FCB0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Szecskázó gépek javítása.</w:t>
      </w:r>
    </w:p>
    <w:p w14:paraId="69D4BCB5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Szemestermény-betakarítás gépeinek javítása.</w:t>
      </w:r>
    </w:p>
    <w:p w14:paraId="2158649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Cséplődob, dobkosár, dob kiegyensúlyozása.</w:t>
      </w:r>
    </w:p>
    <w:p w14:paraId="5718B459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Tisztítószerkezet hibái és javítása.</w:t>
      </w:r>
    </w:p>
    <w:p w14:paraId="69CBA7F3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Szállító- és felhordó-szerkezetek javítása.</w:t>
      </w:r>
    </w:p>
    <w:p w14:paraId="44F70B84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Adapterek javítása (tájjellegnek megfelelően).</w:t>
      </w:r>
    </w:p>
    <w:p w14:paraId="5481928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Szárítás gépeinek javítása.</w:t>
      </w:r>
    </w:p>
    <w:p w14:paraId="09E035FE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Öntöző gépek javítása.</w:t>
      </w:r>
    </w:p>
    <w:p w14:paraId="79841408" w14:textId="77777777" w:rsidR="00A04678" w:rsidRPr="00F41D2A" w:rsidRDefault="00A04678" w:rsidP="00A0467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Szivattyúk, csövek, csőkötések, elzáró-szerkezetek javítása.</w:t>
      </w:r>
    </w:p>
    <w:p w14:paraId="1E1BD07D" w14:textId="08BADB8E" w:rsidR="00A23F09" w:rsidRPr="00F41D2A" w:rsidRDefault="00A0467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Szórófejek, tartó- és mozgatószerkezetek javítása.</w:t>
      </w:r>
    </w:p>
    <w:p w14:paraId="2C1A052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4C0823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00E11A7C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6C1AC96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1824EBD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1F135D7D" w14:textId="0544750F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44F65110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031005F" w14:textId="092C474D" w:rsidR="00A23F09" w:rsidRPr="00F41D2A" w:rsidRDefault="0094645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Munkagépek szakmai gyakorlat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E03265" w:rsidRPr="00F41D2A">
        <w:rPr>
          <w:rFonts w:cs="Times New Roman"/>
          <w:b/>
        </w:rPr>
        <w:t>124</w:t>
      </w:r>
      <w:r w:rsidR="00A23F09" w:rsidRPr="00F41D2A">
        <w:rPr>
          <w:rFonts w:cs="Times New Roman"/>
          <w:b/>
        </w:rPr>
        <w:t xml:space="preserve"> óra/</w:t>
      </w:r>
      <w:r w:rsidR="00E03265" w:rsidRPr="00F41D2A">
        <w:rPr>
          <w:rFonts w:cs="Times New Roman"/>
          <w:b/>
        </w:rPr>
        <w:t>124</w:t>
      </w:r>
      <w:r w:rsidR="00A23F09" w:rsidRPr="00F41D2A">
        <w:rPr>
          <w:rFonts w:cs="Times New Roman"/>
          <w:b/>
        </w:rPr>
        <w:t xml:space="preserve"> óra*</w:t>
      </w:r>
    </w:p>
    <w:p w14:paraId="12E7EF2B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66CEF001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BDA36B9" w14:textId="50D85DE7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6D72214F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4E74C630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06F14DBF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Munkagépek szakmai gyakorlat tantárgy tanításának célja, hogy a tanulók a képzési idő alatt megszerezzék a mezőgazdasági gépésztechnikus szakképesítéshez, az önálló munkavégzéshez szükséges gyakorlati tudást, a gépüzemeltetés, a gépjavítás és a mezőgazdasági gazdálkodás terén egyaránt.</w:t>
      </w:r>
    </w:p>
    <w:p w14:paraId="72404843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szakmai gyakorlat felhasználja az elméleti tárgyak tanulása során elsajátított ismereteket, ezért a gyakorlati tudás megszerzése érdekében a tantárgynak meg kell oldania, hogy:</w:t>
      </w:r>
    </w:p>
    <w:p w14:paraId="2721352B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készítsen fel a pontos, szakszerű, gazdaságos, az önálló és kitartó munkavégzésre, a folyamatos ismeretszerzésre, a korszerű technika, technológia iránti érdeklődésre,</w:t>
      </w:r>
    </w:p>
    <w:p w14:paraId="40016BCB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mutassa meg a technológiai eljárások sokszínűségét, kombinálhatóságát, az elvégzendő műveletek logikai sorrendjét,</w:t>
      </w:r>
    </w:p>
    <w:p w14:paraId="119114EE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juttassa sikerélményhez a tanulókat a gyakorlat során,</w:t>
      </w:r>
    </w:p>
    <w:p w14:paraId="05DC9B32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fejlessze a kézügyességet, a kombinációs készséget, a kreativitást, a munkatempót, a teljesítményt,</w:t>
      </w:r>
    </w:p>
    <w:p w14:paraId="7B3A917F" w14:textId="77777777" w:rsidR="00946458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tanítsa meg a szakmai alapismereteket olyan szinten, amely képessé teszi a tanulókat bármely alapvető szakmai feladat elvégzésére,</w:t>
      </w:r>
    </w:p>
    <w:p w14:paraId="70E40E41" w14:textId="10ECA828" w:rsidR="00A23F09" w:rsidRPr="00F41D2A" w:rsidRDefault="00946458" w:rsidP="00946458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készítse fel a tanulókat a mezőgazdaságban használatos gépek és eszközök szakszerű, biztonságos, balesetmentes üzemeltetésére, javítására és karbantartására.</w:t>
      </w:r>
    </w:p>
    <w:p w14:paraId="7803C640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43D98228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0A630A95" w14:textId="12F7CCD5" w:rsidR="00A23F09" w:rsidRPr="00F41D2A" w:rsidRDefault="00946458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statika), Munkagépek</w:t>
      </w:r>
    </w:p>
    <w:p w14:paraId="1499A5A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657417D5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31C33A5E" w14:textId="349A1791" w:rsidR="00A23F09" w:rsidRPr="00F41D2A" w:rsidRDefault="00BB0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Tápanyag </w:t>
      </w:r>
      <w:r w:rsidR="00946458" w:rsidRPr="00F41D2A">
        <w:rPr>
          <w:rFonts w:cs="Times New Roman"/>
          <w:b/>
          <w:i/>
        </w:rPr>
        <w:t>visszapótlás gépei</w:t>
      </w:r>
    </w:p>
    <w:p w14:paraId="15F98809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Szervestrágya-szóró gépek, trágyalé és hígtrágya szóró gépek, tartálykocsik be-mutatása.</w:t>
      </w:r>
    </w:p>
    <w:p w14:paraId="20E470C7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Trágyaszóró gépek szerkezeti felépítése, beállítása különböző szórás mennyiségekre.</w:t>
      </w:r>
    </w:p>
    <w:p w14:paraId="76C73BE9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Gépkapcsolás, szórási próba, ellenőrzés, mozgásmód megválasztása, manőverezés, karbantartás végzése.</w:t>
      </w:r>
    </w:p>
    <w:p w14:paraId="54524DA2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Műtrágyaszóró gépek szerkezeti megoldásainak bemutatása, beállítási lehetőségeik különböző szórásmennyiségekre.</w:t>
      </w:r>
    </w:p>
    <w:p w14:paraId="74792095" w14:textId="77777777" w:rsidR="00946458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Gépkapcsolás, gépbeállítás, szóráskép és kiadagolt mennyiség ellenőrzése, manőverezés kapcsolt gépcsoporttal, karbantartás.</w:t>
      </w:r>
    </w:p>
    <w:p w14:paraId="29A308E2" w14:textId="5635B38F" w:rsidR="00A23F09" w:rsidRPr="00F41D2A" w:rsidRDefault="00946458" w:rsidP="0094645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Munka-, tűz- és környezetvédelmi előírások a tápanyag visszapótlás gépesített munkafolyamataiban.</w:t>
      </w:r>
    </w:p>
    <w:p w14:paraId="6E988CA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59F375" w14:textId="2F2A2CB2" w:rsidR="00A23F09" w:rsidRPr="00F41D2A" w:rsidRDefault="009464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Talajművelés gépei</w:t>
      </w:r>
    </w:p>
    <w:p w14:paraId="3D9FBCF6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ekék munkavégző és kiegészítő szerkezeti részeinek bemutatása függesztett és félig-függesztett ekéken.</w:t>
      </w:r>
    </w:p>
    <w:p w14:paraId="34210FCC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függesztett és félig-függesztett eke felszerelése az erőgépre.</w:t>
      </w:r>
    </w:p>
    <w:p w14:paraId="7367C432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eke beállítása (különböző üzemi helyzetekre) ellenőrzés, próbaszántás, a szántás minőségének értékelése.</w:t>
      </w:r>
    </w:p>
    <w:p w14:paraId="6EDEB01E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ekék karbantartása, előkészítés tárolásra.</w:t>
      </w:r>
    </w:p>
    <w:p w14:paraId="701755C6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tárcsás talajművelő gépek, ásóboronák, lazítók, szántóföldi és sorközművelő kultivátorok, kombinált talajművelő gépek, szerkezeti részeinek, beállításainak bemutatása. </w:t>
      </w:r>
    </w:p>
    <w:p w14:paraId="4A4275E7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Gépkapcsolások, gépcsoportok létrehozása, beállítások, manőverezés, húzatási próbák, a munkaműveletek minőségének ellenőrzése és értékelése.</w:t>
      </w:r>
    </w:p>
    <w:p w14:paraId="2EDDC046" w14:textId="664B7F17" w:rsidR="00A23F09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talajművelés gépeinek munka-, tűz- és környezetvédelmi előírásai.</w:t>
      </w:r>
    </w:p>
    <w:p w14:paraId="0C25FF2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B9ED62" w14:textId="5DE462E8" w:rsidR="00A23F09" w:rsidRPr="00F41D2A" w:rsidRDefault="00BB0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Vetés, ültetés</w:t>
      </w:r>
      <w:r w:rsidR="00242DAB" w:rsidRPr="00F41D2A">
        <w:rPr>
          <w:rFonts w:cs="Times New Roman"/>
          <w:b/>
          <w:i/>
        </w:rPr>
        <w:t xml:space="preserve"> és palántázás gépei</w:t>
      </w:r>
    </w:p>
    <w:p w14:paraId="0ADBE5E6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Szemenkénti vető gépek szerkezeti felépítésének bemutatása.</w:t>
      </w:r>
    </w:p>
    <w:p w14:paraId="310F5CDB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vetőgépek beállítása különböző kivetendő magmennyiségre, forgatási vagy húzatási próba.</w:t>
      </w:r>
    </w:p>
    <w:p w14:paraId="356A0F28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Csoroszlyák, nyomjelzők, vetőszerkezetek beállítása.</w:t>
      </w:r>
    </w:p>
    <w:p w14:paraId="40D443F4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Gépcsoport összeállítása, mozgásmód gyakorlása, csatlakozó sorok, vetési mélység ellenőrzése. </w:t>
      </w:r>
    </w:p>
    <w:p w14:paraId="2A3FB9FD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Vetőgépek kiszolgálása, karbantartása.</w:t>
      </w:r>
    </w:p>
    <w:p w14:paraId="69CEEA49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burgonyaültető gépek szerkezeti részeinek és állítási lehetőségeinek bemutatása.</w:t>
      </w:r>
    </w:p>
    <w:p w14:paraId="41FEE862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Palántaültető gépek bemutatása.</w:t>
      </w:r>
    </w:p>
    <w:p w14:paraId="6B25C6B9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Tő- és sortávolság, ültetési mélység, tőhiány pótlás beállítása.</w:t>
      </w:r>
    </w:p>
    <w:p w14:paraId="2345A038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Ültető és palántázó gépek kiszolgálása, karbantartása.</w:t>
      </w:r>
    </w:p>
    <w:p w14:paraId="4120454F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Mechanikus vetőszerkezettel ellátott sorba vető gépek szerkezeti felépítésének bemutatása.</w:t>
      </w:r>
    </w:p>
    <w:p w14:paraId="0E0FADB0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vetőgépek beállítása különböző kivetendő magmennyiségre, forgatási vagy húzatási próba.</w:t>
      </w:r>
    </w:p>
    <w:p w14:paraId="0A86DF14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Csoroszlyák, nyomjelzők, vetőszerkezetek beállítása</w:t>
      </w:r>
    </w:p>
    <w:p w14:paraId="7328C732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Gépcsoport összeállítása, mozgásmód gyakorlása, csatlakozó sorok, vetési mélység ellenőrzése.</w:t>
      </w:r>
    </w:p>
    <w:p w14:paraId="7FD49241" w14:textId="43C58B3A" w:rsidR="00A23F09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Vetőgépek kiszolgálása, karbantartása.</w:t>
      </w:r>
    </w:p>
    <w:p w14:paraId="18FBB6A9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9B2C5E" w14:textId="4EA11F8A" w:rsidR="00A23F09" w:rsidRPr="00F41D2A" w:rsidRDefault="00242D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Növényápolás gépei</w:t>
      </w:r>
    </w:p>
    <w:p w14:paraId="69E45057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Szántóföldi növényvédő gépek szerkezeti részeinek bemutatása.</w:t>
      </w:r>
    </w:p>
    <w:p w14:paraId="76EB1B61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Szórásmennyiség beállítása és ellenőrzése.</w:t>
      </w:r>
    </w:p>
    <w:p w14:paraId="34864928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Üzemeltetési próba, munka és környezetvédelmi feladatok gyakorlása.</w:t>
      </w:r>
    </w:p>
    <w:p w14:paraId="1EB1532F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Öntözőtelepi gyakorlat (üzemlátogatás).</w:t>
      </w:r>
    </w:p>
    <w:p w14:paraId="13D0E8C6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 berendezések fő egységeinek (szivattyú, csövek, csőszerelvények, szórófejek) bemutatása.</w:t>
      </w:r>
    </w:p>
    <w:p w14:paraId="5B01C3C0" w14:textId="2F46C642" w:rsidR="00A23F09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öntözőrendszer üzemeltetésének megismerése.</w:t>
      </w:r>
    </w:p>
    <w:p w14:paraId="6DBF800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9F803B" w14:textId="39C338D4" w:rsidR="00A23F09" w:rsidRPr="00F41D2A" w:rsidRDefault="00AB0C4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Öntözés gépei </w:t>
      </w:r>
    </w:p>
    <w:p w14:paraId="308A57BE" w14:textId="3F875D3B" w:rsidR="00AB0C40" w:rsidRPr="00F41D2A" w:rsidRDefault="00AB0C40" w:rsidP="00AB0C4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 xml:space="preserve"> Öntözés gépek bemutatása, szerkezeti részek (szivattyúegység, csővezetékek, szórófejek) megismerése, beállítás, telepítés, az üzemeltetés gyakorlása.</w:t>
      </w:r>
    </w:p>
    <w:p w14:paraId="100742A9" w14:textId="2DE9D8F8" w:rsidR="00A23F09" w:rsidRPr="00F41D2A" w:rsidRDefault="00AB0C40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öntözés gépek kiszolgálása, karbantartása</w:t>
      </w:r>
      <w:r w:rsidR="00242DAB" w:rsidRPr="00F41D2A">
        <w:rPr>
          <w:rFonts w:cs="Times New Roman"/>
        </w:rPr>
        <w:t>.</w:t>
      </w:r>
    </w:p>
    <w:p w14:paraId="0194FE1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E4E178" w14:textId="511E9AC5" w:rsidR="00A23F09" w:rsidRPr="00F41D2A" w:rsidRDefault="00BB0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Szálastakarmány betakarítás</w:t>
      </w:r>
      <w:r w:rsidR="00242DAB" w:rsidRPr="00F41D2A">
        <w:rPr>
          <w:rFonts w:cs="Times New Roman"/>
          <w:b/>
          <w:i/>
        </w:rPr>
        <w:t xml:space="preserve"> gépei</w:t>
      </w:r>
    </w:p>
    <w:p w14:paraId="6205629D" w14:textId="698A2E74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Alternáló és rotációs mozgást végző fűkaszák szerkezeti részeinek bemutatása.</w:t>
      </w:r>
    </w:p>
    <w:p w14:paraId="03A51A6C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kaszák beállításának gyakorlása.</w:t>
      </w:r>
    </w:p>
    <w:p w14:paraId="6FF35E99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Felszerelés az erőgépre, üzemi és szállítási helyzetbe szerelés.</w:t>
      </w:r>
    </w:p>
    <w:p w14:paraId="66810AB7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területen fű és pillangósok kaszálása, gépüzemeltetés gyakorlása.</w:t>
      </w:r>
    </w:p>
    <w:p w14:paraId="7F85077C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Önjáró- és vontatott kaszálógépek munkájának megismerése.</w:t>
      </w:r>
    </w:p>
    <w:p w14:paraId="2D7D2DAA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Kis- és nagybála készítő gépek szerkezeti részeinek bemutatása.</w:t>
      </w:r>
    </w:p>
    <w:p w14:paraId="364D91EC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bálázó gépek beállítása, különös tekintettel a kötözőszerkezetekre.</w:t>
      </w:r>
    </w:p>
    <w:p w14:paraId="58E3E94B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gépcsoport kialakítása, mozgásmód a táblán a rend felett, a bálakészítés gyakorlása.</w:t>
      </w:r>
    </w:p>
    <w:p w14:paraId="3A79C4ED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Bálázó gépek kiszolgálása, karbantartása.</w:t>
      </w:r>
    </w:p>
    <w:p w14:paraId="6C849A67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szecskázó gépek szerkezeti részeinek bemutatása.</w:t>
      </w:r>
    </w:p>
    <w:p w14:paraId="3624473F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Szecskázó szerkezetek beállítása, álló és forgókés élezése, szecskázó dobok, tárcsák szerelése, javítása, kiegyensúlyozása.</w:t>
      </w:r>
    </w:p>
    <w:p w14:paraId="26AA9103" w14:textId="6E92D652" w:rsidR="00A23F09" w:rsidRPr="00F41D2A" w:rsidRDefault="00BB014D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Önjáró, vontatott és függesztett szecskázó gépek üzemeltetése</w:t>
      </w:r>
      <w:r w:rsidR="00242DAB" w:rsidRPr="00F41D2A">
        <w:rPr>
          <w:rFonts w:cs="Times New Roman"/>
        </w:rPr>
        <w:t>.</w:t>
      </w:r>
    </w:p>
    <w:p w14:paraId="7889EBE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2C6951" w14:textId="6C3CE982" w:rsidR="00A23F09" w:rsidRPr="00F41D2A" w:rsidRDefault="00BB0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Gabona</w:t>
      </w:r>
      <w:r w:rsidR="00242DAB" w:rsidRPr="00F41D2A">
        <w:rPr>
          <w:rFonts w:cs="Times New Roman"/>
          <w:b/>
          <w:i/>
        </w:rPr>
        <w:t xml:space="preserve"> betakarítás gépei</w:t>
      </w:r>
    </w:p>
    <w:p w14:paraId="655C90B1" w14:textId="678BE500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Arató-cséplő gépek arató cséplő és tisztító szerkezeteinek bemutatása.</w:t>
      </w:r>
    </w:p>
    <w:p w14:paraId="2B27BB15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szerkezeti elemek beállításának lehetőségei adott növényféleség esetén.</w:t>
      </w:r>
    </w:p>
    <w:p w14:paraId="2E40D3DF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beállítások gyakorlása. Karbantartási feladatok végzése.</w:t>
      </w:r>
    </w:p>
    <w:p w14:paraId="080CD12E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 gép egyéb szerkezeti egységeinek bemutatása.</w:t>
      </w:r>
    </w:p>
    <w:p w14:paraId="6EC189E8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Adapterek felszerelése, beállítása.</w:t>
      </w:r>
    </w:p>
    <w:p w14:paraId="11D46BF7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 üzemeltetése, adapterek felvétele.</w:t>
      </w:r>
    </w:p>
    <w:p w14:paraId="68D12543" w14:textId="288F1A39" w:rsidR="00A23F09" w:rsidRPr="00F41D2A" w:rsidRDefault="00BB014D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betakarítógépek kiszolgálása</w:t>
      </w:r>
      <w:r w:rsidR="00242DAB" w:rsidRPr="00F41D2A">
        <w:rPr>
          <w:rFonts w:cs="Times New Roman"/>
        </w:rPr>
        <w:t>.</w:t>
      </w:r>
    </w:p>
    <w:p w14:paraId="3A8F573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1133E5" w14:textId="360E7E01" w:rsidR="00A23F09" w:rsidRPr="00F41D2A" w:rsidRDefault="00AB0C4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Kukorica betakarítás </w:t>
      </w:r>
      <w:r w:rsidR="00BB014D" w:rsidRPr="00F41D2A">
        <w:rPr>
          <w:rFonts w:cs="Times New Roman"/>
          <w:b/>
          <w:i/>
        </w:rPr>
        <w:t>gépei</w:t>
      </w:r>
    </w:p>
    <w:p w14:paraId="36022531" w14:textId="6A5C5E6F" w:rsidR="00BB014D" w:rsidRPr="00F41D2A" w:rsidRDefault="00BB014D" w:rsidP="00BB014D">
      <w:pPr>
        <w:spacing w:after="0"/>
        <w:ind w:left="851"/>
        <w:rPr>
          <w:rFonts w:cs="Times New Roman"/>
        </w:rPr>
      </w:pPr>
      <w:proofErr w:type="gramStart"/>
      <w:r w:rsidRPr="00F41D2A">
        <w:rPr>
          <w:rFonts w:cs="Times New Roman"/>
        </w:rPr>
        <w:t>Kukorica morzsolásos</w:t>
      </w:r>
      <w:proofErr w:type="gramEnd"/>
      <w:r w:rsidRPr="00F41D2A">
        <w:rPr>
          <w:rFonts w:cs="Times New Roman"/>
        </w:rPr>
        <w:t xml:space="preserve"> betakarítása:</w:t>
      </w:r>
    </w:p>
    <w:p w14:paraId="0B598918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kombájn átszerelése, beállításai,</w:t>
      </w:r>
    </w:p>
    <w:p w14:paraId="04ED0B5B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kukoricabetakarító adapter csatlakoztatása,</w:t>
      </w:r>
    </w:p>
    <w:p w14:paraId="14D946ED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kukoricabetakarító adapter beállítása, javítása.</w:t>
      </w:r>
    </w:p>
    <w:p w14:paraId="6E82B3A8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Csöveskukorica</w:t>
      </w:r>
      <w:proofErr w:type="spellEnd"/>
      <w:r w:rsidRPr="00F41D2A">
        <w:rPr>
          <w:rFonts w:cs="Times New Roman"/>
        </w:rPr>
        <w:t xml:space="preserve"> betakarítás gépei </w:t>
      </w:r>
      <w:proofErr w:type="spellStart"/>
      <w:r w:rsidRPr="00F41D2A">
        <w:rPr>
          <w:rFonts w:cs="Times New Roman"/>
        </w:rPr>
        <w:t>fosztószerkezet</w:t>
      </w:r>
      <w:proofErr w:type="spellEnd"/>
      <w:r w:rsidRPr="00F41D2A">
        <w:rPr>
          <w:rFonts w:cs="Times New Roman"/>
        </w:rPr>
        <w:t xml:space="preserve"> beállítása javítása.</w:t>
      </w:r>
    </w:p>
    <w:p w14:paraId="273331C3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Silókukorica betakarítás gépei:</w:t>
      </w:r>
    </w:p>
    <w:p w14:paraId="7208D7E2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asztalos silókukorica betakarító adapterek,</w:t>
      </w:r>
    </w:p>
    <w:p w14:paraId="584EF555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soros silókukorica betakarító adapterek,</w:t>
      </w:r>
    </w:p>
    <w:p w14:paraId="68269E03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</w:t>
      </w:r>
      <w:proofErr w:type="spellStart"/>
      <w:r w:rsidRPr="00F41D2A">
        <w:rPr>
          <w:rFonts w:cs="Times New Roman"/>
        </w:rPr>
        <w:t>szecskázószerkezetek</w:t>
      </w:r>
      <w:proofErr w:type="spellEnd"/>
      <w:r w:rsidRPr="00F41D2A">
        <w:rPr>
          <w:rFonts w:cs="Times New Roman"/>
        </w:rPr>
        <w:t xml:space="preserve"> (tárcsás, dobos) élezése, beállítása,</w:t>
      </w:r>
    </w:p>
    <w:p w14:paraId="2C88B4A7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</w:t>
      </w:r>
      <w:proofErr w:type="spellStart"/>
      <w:r w:rsidRPr="00F41D2A">
        <w:rPr>
          <w:rFonts w:cs="Times New Roman"/>
        </w:rPr>
        <w:t>szecskázódobok</w:t>
      </w:r>
      <w:proofErr w:type="spellEnd"/>
      <w:r w:rsidRPr="00F41D2A">
        <w:rPr>
          <w:rFonts w:cs="Times New Roman"/>
        </w:rPr>
        <w:t xml:space="preserve"> kiegyensúlyozása,</w:t>
      </w:r>
    </w:p>
    <w:p w14:paraId="13874329" w14:textId="77777777" w:rsidR="00BB014D" w:rsidRPr="00F41D2A" w:rsidRDefault="00BB014D" w:rsidP="00BB014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szecskahossz beállítása,</w:t>
      </w:r>
    </w:p>
    <w:p w14:paraId="37008F0A" w14:textId="683A1F29" w:rsidR="00A23F09" w:rsidRPr="00F41D2A" w:rsidRDefault="00BB014D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irányváltó hajtómű szerelése, beállítása</w:t>
      </w:r>
      <w:r w:rsidR="00242DAB" w:rsidRPr="00F41D2A">
        <w:rPr>
          <w:rFonts w:cs="Times New Roman"/>
        </w:rPr>
        <w:t>.</w:t>
      </w:r>
    </w:p>
    <w:p w14:paraId="2B7C4AF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551237" w14:textId="3CBA5757" w:rsidR="00A23F09" w:rsidRPr="00F41D2A" w:rsidRDefault="00AB0C4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F41D2A">
        <w:rPr>
          <w:rFonts w:cs="Times New Roman"/>
          <w:b/>
          <w:i/>
        </w:rPr>
        <w:t>Szemestermények</w:t>
      </w:r>
      <w:proofErr w:type="spellEnd"/>
      <w:r w:rsidRPr="00F41D2A">
        <w:rPr>
          <w:rFonts w:cs="Times New Roman"/>
          <w:b/>
          <w:i/>
        </w:rPr>
        <w:t xml:space="preserve"> utókezelésének gépei</w:t>
      </w:r>
    </w:p>
    <w:p w14:paraId="26091289" w14:textId="65E3B70B" w:rsidR="00AB0C40" w:rsidRPr="00F41D2A" w:rsidRDefault="00AB0C40" w:rsidP="00AB0C4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Magtisztítók munkája, beszabályozásuk.</w:t>
      </w:r>
    </w:p>
    <w:p w14:paraId="4518CAA4" w14:textId="77777777" w:rsidR="00AB0C40" w:rsidRPr="00F41D2A" w:rsidRDefault="00AB0C40" w:rsidP="00AB0C40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Csávázógépek</w:t>
      </w:r>
      <w:proofErr w:type="spellEnd"/>
      <w:r w:rsidRPr="00F41D2A">
        <w:rPr>
          <w:rFonts w:cs="Times New Roman"/>
        </w:rPr>
        <w:t xml:space="preserve"> működése, javítása, mérgezési veszélyek.</w:t>
      </w:r>
    </w:p>
    <w:p w14:paraId="6322CA3F" w14:textId="77777777" w:rsidR="00AB0C40" w:rsidRPr="00F41D2A" w:rsidRDefault="00AB0C40" w:rsidP="00AB0C4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Szárítóberendezések, működése.</w:t>
      </w:r>
    </w:p>
    <w:p w14:paraId="0CA8A711" w14:textId="164D10CC" w:rsidR="00A23F09" w:rsidRPr="00F41D2A" w:rsidRDefault="00AB0C40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Termény nedvességtartalmának meghatározása</w:t>
      </w:r>
      <w:r w:rsidR="00242DAB" w:rsidRPr="00F41D2A">
        <w:rPr>
          <w:rFonts w:cs="Times New Roman"/>
        </w:rPr>
        <w:t>.</w:t>
      </w:r>
    </w:p>
    <w:p w14:paraId="3D1DFDE9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A2991A" w14:textId="69BCF181" w:rsidR="00A23F09" w:rsidRPr="00F41D2A" w:rsidRDefault="00AB0C4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Burgonya betakarításának gépe</w:t>
      </w:r>
      <w:r w:rsidR="00242DAB" w:rsidRPr="00F41D2A">
        <w:rPr>
          <w:rFonts w:cs="Times New Roman"/>
          <w:b/>
          <w:i/>
        </w:rPr>
        <w:t>i</w:t>
      </w:r>
    </w:p>
    <w:p w14:paraId="66F90E34" w14:textId="71C9B23B" w:rsidR="00AB0C40" w:rsidRPr="00F41D2A" w:rsidRDefault="00AB0C40" w:rsidP="00AB0C4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 xml:space="preserve"> A burgonyabetakarító gépek kiásó, felszedő, tisztító, osztályozó és válogató szerkezeteinek bemutatása.</w:t>
      </w:r>
    </w:p>
    <w:p w14:paraId="7BA2D8C6" w14:textId="77777777" w:rsidR="00AB0C40" w:rsidRPr="00F41D2A" w:rsidRDefault="00AB0C40" w:rsidP="00AB0C4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szerkezeti egységek beállítása, a betakarítógép üzemeltetése.</w:t>
      </w:r>
    </w:p>
    <w:p w14:paraId="72D862E4" w14:textId="369AA71B" w:rsidR="00A23F09" w:rsidRPr="00F41D2A" w:rsidRDefault="00AB0C40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 gépek kiszolgálása, karbantartása</w:t>
      </w:r>
      <w:r w:rsidR="00242DAB" w:rsidRPr="00F41D2A">
        <w:rPr>
          <w:rFonts w:cs="Times New Roman"/>
        </w:rPr>
        <w:t>.</w:t>
      </w:r>
    </w:p>
    <w:p w14:paraId="7256CCF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0247F3" w14:textId="22984843" w:rsidR="00A23F09" w:rsidRPr="00F41D2A" w:rsidRDefault="00BB01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Cukorrépa betakarításának</w:t>
      </w:r>
      <w:r w:rsidR="00242DAB" w:rsidRPr="00F41D2A">
        <w:rPr>
          <w:rFonts w:cs="Times New Roman"/>
          <w:b/>
          <w:i/>
        </w:rPr>
        <w:t xml:space="preserve"> gépe</w:t>
      </w:r>
      <w:r w:rsidRPr="00F41D2A">
        <w:rPr>
          <w:rFonts w:cs="Times New Roman"/>
          <w:b/>
          <w:i/>
        </w:rPr>
        <w:t>i</w:t>
      </w:r>
    </w:p>
    <w:p w14:paraId="0D6F0343" w14:textId="77777777" w:rsidR="00242DAB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Cukorrépa betakarító gépek bemutatása, szerkezeti részek (fejező, kiemelő, tisztító) megismerése, beállítások, az üzemeltetés gyakorlása.</w:t>
      </w:r>
    </w:p>
    <w:p w14:paraId="7D8EE082" w14:textId="2C0AC61F" w:rsidR="00A23F09" w:rsidRPr="00F41D2A" w:rsidRDefault="00242DAB" w:rsidP="00242DA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betakarítógépek kiszolgálása, karbantartása.</w:t>
      </w:r>
    </w:p>
    <w:p w14:paraId="6D47D40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9D496F" w14:textId="2A6005F5" w:rsidR="00A23F09" w:rsidRPr="00F41D2A" w:rsidRDefault="009412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Ipari növények betakarításának gépei</w:t>
      </w:r>
    </w:p>
    <w:p w14:paraId="74E0B026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Napraforgó, hüvelyesek, herefélék, ipari növények betakarítógépeinek bemutatása.</w:t>
      </w:r>
    </w:p>
    <w:p w14:paraId="68171923" w14:textId="4B19E69A" w:rsidR="00A23F09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Beállítási lehetőségek és karbantartási műveletek gyakorlása.</w:t>
      </w:r>
    </w:p>
    <w:p w14:paraId="592C509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1DB5BC" w14:textId="74BF8FF1" w:rsidR="00A23F09" w:rsidRPr="00F41D2A" w:rsidRDefault="009412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Zöldség</w:t>
      </w:r>
      <w:r w:rsidR="002B44BF" w:rsidRPr="00F41D2A">
        <w:rPr>
          <w:rFonts w:cs="Times New Roman"/>
          <w:b/>
          <w:i/>
        </w:rPr>
        <w:t>,</w:t>
      </w:r>
      <w:r w:rsidRPr="00F41D2A">
        <w:rPr>
          <w:rFonts w:cs="Times New Roman"/>
          <w:b/>
          <w:i/>
        </w:rPr>
        <w:t xml:space="preserve"> gyümölcs betakarítás és feldolgozás gépei</w:t>
      </w:r>
    </w:p>
    <w:p w14:paraId="4D3CDC63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 szüretet segítő kézi és gépi eszközök bemutatása.</w:t>
      </w:r>
    </w:p>
    <w:p w14:paraId="52D1BC32" w14:textId="29EB8E2F" w:rsidR="00A23F09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gyümölcsfeldolgozás gépeinek és a tárolás épületeinek, bemutatása, az üzemeltetés feltételeinek tanulmányozása.</w:t>
      </w:r>
    </w:p>
    <w:p w14:paraId="532DAE4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835A52" w14:textId="732FC5D6" w:rsidR="00A23F09" w:rsidRPr="00F41D2A" w:rsidRDefault="009412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Szállítás és anyagmozgatás gépei</w:t>
      </w:r>
    </w:p>
    <w:p w14:paraId="3849767E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szállítás és rakodás gépeinek bemutatása, szerkezeti elemek, működési elvek megismerése.</w:t>
      </w:r>
    </w:p>
    <w:p w14:paraId="7553A200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Folyamatos üzemű rakodógépek üzemeltetése, karbantartása.</w:t>
      </w:r>
    </w:p>
    <w:p w14:paraId="247ADF39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Szakaszos üzemű rakodógépek üzemeltetése, karbantartása.</w:t>
      </w:r>
    </w:p>
    <w:p w14:paraId="3C2CB9AE" w14:textId="75C123E2" w:rsidR="00A23F09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üzemeltetéssel kapcsolatos munkavédelmi feladatok és előírások bemutatása.</w:t>
      </w:r>
    </w:p>
    <w:p w14:paraId="1ADC236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46DC12" w14:textId="44862161" w:rsidR="00A23F09" w:rsidRPr="00F41D2A" w:rsidRDefault="009412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Az állattartás épületei és gépei</w:t>
      </w:r>
    </w:p>
    <w:p w14:paraId="03B29876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Állattartó telepek vízellátásának bemutatása. Az energiaellátás tanulmányozása.</w:t>
      </w:r>
    </w:p>
    <w:p w14:paraId="758FA7D4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Beépített itató berendezések szerkezeti felépítésének, működési elvének megismerése.</w:t>
      </w:r>
    </w:p>
    <w:p w14:paraId="23265C5D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Itató berendezések hibaelhárítása, karbantartás.</w:t>
      </w:r>
    </w:p>
    <w:p w14:paraId="11B22871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Legelői itató berendezések, temperált vizű itatók működési elvének, szerkezeti felépítésének megismerése.</w:t>
      </w:r>
    </w:p>
    <w:p w14:paraId="7AC6238E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Takarmány előkészítő gépek szerkezeti felépítésének, működési elvének megismerése.</w:t>
      </w:r>
    </w:p>
    <w:p w14:paraId="1E4EFABF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Abraktakarmányok készítésének tanulmányozása.</w:t>
      </w:r>
    </w:p>
    <w:p w14:paraId="56F6241D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Takarmánykiosztó szerkezetek, automatizált takarmányadagolók üzemeltetésének tanulmányozása.</w:t>
      </w:r>
    </w:p>
    <w:p w14:paraId="3BD44540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tömeg és abraktakarmányok biztosításának munkaszervezési kérdései.</w:t>
      </w:r>
    </w:p>
    <w:p w14:paraId="5971847C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Trágyaeltávolító berendezések szerkezeti részeinek, működési elvének megismerése a tartástechnológiák ismeretében.</w:t>
      </w:r>
    </w:p>
    <w:p w14:paraId="72F479E3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Hígtrágya kezelésének és kijuttatásának tanulmányozása sertés vagy szarvasmarha telepen.</w:t>
      </w:r>
    </w:p>
    <w:p w14:paraId="27F4E86F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Környezetvédelmi kérdések és előírások megismerése.</w:t>
      </w:r>
    </w:p>
    <w:p w14:paraId="7985C49C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fejési rendszerek és a tejkezelés gépeinek megismerése.</w:t>
      </w:r>
    </w:p>
    <w:p w14:paraId="1BD49028" w14:textId="77777777" w:rsidR="009412B8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fejőberendezések szerkezeti egységeinek bemutatása, szét és összeszerelésük, karbantartásuk, tisztításuk.</w:t>
      </w:r>
    </w:p>
    <w:p w14:paraId="5B75541D" w14:textId="0D37A3E5" w:rsidR="00A23F09" w:rsidRPr="00F41D2A" w:rsidRDefault="009412B8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fejőberendezés beállítása, üzembe helyezése.</w:t>
      </w:r>
    </w:p>
    <w:p w14:paraId="3F28B18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2E7AF5" w14:textId="7D03E07D" w:rsidR="00A23F09" w:rsidRPr="00F41D2A" w:rsidRDefault="009412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munkagépek</w:t>
      </w:r>
      <w:r w:rsidR="00E844CE" w:rsidRPr="00F41D2A">
        <w:rPr>
          <w:rFonts w:cs="Times New Roman"/>
          <w:b/>
          <w:i/>
        </w:rPr>
        <w:t xml:space="preserve"> karbantartása</w:t>
      </w:r>
      <w:r w:rsidRPr="00F41D2A">
        <w:rPr>
          <w:rFonts w:cs="Times New Roman"/>
          <w:b/>
          <w:i/>
        </w:rPr>
        <w:t xml:space="preserve"> </w:t>
      </w:r>
    </w:p>
    <w:p w14:paraId="7954AD09" w14:textId="1724F300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Napi és időszakos karbantartási feladatok előírásszerű végrehajtásának bemutatása, gyakorlása.</w:t>
      </w:r>
    </w:p>
    <w:p w14:paraId="407F20F0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Karbantartási műveletek végzésének gyakorlása a gépkönyv karbantartási utasításainak megfelelően.</w:t>
      </w:r>
    </w:p>
    <w:p w14:paraId="681F7BF7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szántóföldi növénytermesztésben alkalmazott munkagépek karbantartása, előkészítése tárolásra.</w:t>
      </w:r>
    </w:p>
    <w:p w14:paraId="26C548DA" w14:textId="1CF0DACA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karbantartás során feltárt hibás vagy javításra szoruló részegységek felújítása.</w:t>
      </w:r>
    </w:p>
    <w:p w14:paraId="5B336E4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1B2429" w14:textId="4E0098CB" w:rsidR="00A23F09" w:rsidRPr="00F41D2A" w:rsidRDefault="00E844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Új és javított gépek bejáratása, korrózió védelem, gépek tárolása</w:t>
      </w:r>
    </w:p>
    <w:p w14:paraId="2480698C" w14:textId="5A10B890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 tisztításának, gépkönyv alapján előírt karbantartások elvégzése.</w:t>
      </w:r>
    </w:p>
    <w:p w14:paraId="6D5DEE9B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Hibás alkatrészek megrendelése alkatrész-katalógus segítségével.</w:t>
      </w:r>
    </w:p>
    <w:p w14:paraId="4797ACD7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Javított gépek előkészítése átadásra.</w:t>
      </w:r>
    </w:p>
    <w:p w14:paraId="20CE89C0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Önjáró munkagépek nagyjavítása, beüzemelése, bejáratása.</w:t>
      </w:r>
    </w:p>
    <w:p w14:paraId="2E8755D4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Szállító és anyagmozgató gépek üzembe helyezése. </w:t>
      </w:r>
    </w:p>
    <w:p w14:paraId="18F48002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 felkészítése kötelező műszaki vizsgára, gépszemlére.</w:t>
      </w:r>
    </w:p>
    <w:p w14:paraId="76DF85F8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Átmeneti korrózió elleni védelem, technológiai folyamata.</w:t>
      </w:r>
    </w:p>
    <w:p w14:paraId="7823729A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 korrózióvédelmének meghatározása végrehajtása.</w:t>
      </w:r>
    </w:p>
    <w:p w14:paraId="02F0735D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 tárolása.</w:t>
      </w:r>
    </w:p>
    <w:p w14:paraId="5D865C2C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Géptárolás szükségessége, létesítményei.</w:t>
      </w:r>
    </w:p>
    <w:p w14:paraId="068AF655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Különféle gépek, gépcsoportok tárolásának módjai.</w:t>
      </w:r>
    </w:p>
    <w:p w14:paraId="2F472ED5" w14:textId="20B2667B" w:rsidR="00A23F09" w:rsidRPr="00F41D2A" w:rsidRDefault="00E844CE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Gépudvar kialakítása, egyéb létesítmények szakszerű használata</w:t>
      </w:r>
      <w:r w:rsidR="009412B8" w:rsidRPr="00F41D2A">
        <w:rPr>
          <w:rFonts w:cs="Times New Roman"/>
        </w:rPr>
        <w:t>.</w:t>
      </w:r>
    </w:p>
    <w:p w14:paraId="58DC777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E02B7C" w14:textId="6DA7C0BF" w:rsidR="00A23F09" w:rsidRPr="00F41D2A" w:rsidRDefault="00E844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munkagépek részegységeinek javítása</w:t>
      </w:r>
      <w:r w:rsidR="009412B8" w:rsidRPr="00F41D2A">
        <w:rPr>
          <w:rFonts w:cs="Times New Roman"/>
          <w:b/>
          <w:i/>
        </w:rPr>
        <w:t xml:space="preserve"> </w:t>
      </w:r>
    </w:p>
    <w:p w14:paraId="358B5D89" w14:textId="667A5385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Ekék javítása:</w:t>
      </w:r>
    </w:p>
    <w:p w14:paraId="3E9027FD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szántóvas élezése, </w:t>
      </w:r>
      <w:proofErr w:type="spellStart"/>
      <w:r w:rsidRPr="00F41D2A">
        <w:rPr>
          <w:rFonts w:cs="Times New Roman"/>
        </w:rPr>
        <w:t>élfelrakás</w:t>
      </w:r>
      <w:proofErr w:type="spellEnd"/>
      <w:r w:rsidRPr="00F41D2A">
        <w:rPr>
          <w:rFonts w:cs="Times New Roman"/>
        </w:rPr>
        <w:t>,</w:t>
      </w:r>
    </w:p>
    <w:p w14:paraId="3B5AD8DF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csoroszlyák (késes, tárcsás).</w:t>
      </w:r>
    </w:p>
    <w:p w14:paraId="273EB330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Tárcsás talajművelő eszközök javítása.</w:t>
      </w:r>
    </w:p>
    <w:p w14:paraId="2B6CF98D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Kultivátorkapák javítása.</w:t>
      </w:r>
    </w:p>
    <w:p w14:paraId="0EAE6A25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Kombinált talajművelő gépek javítása.</w:t>
      </w:r>
    </w:p>
    <w:p w14:paraId="542AD1B3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Mély és </w:t>
      </w:r>
      <w:proofErr w:type="spellStart"/>
      <w:r w:rsidRPr="00F41D2A">
        <w:rPr>
          <w:rFonts w:cs="Times New Roman"/>
        </w:rPr>
        <w:t>középmély</w:t>
      </w:r>
      <w:proofErr w:type="spellEnd"/>
      <w:r w:rsidRPr="00F41D2A">
        <w:rPr>
          <w:rFonts w:cs="Times New Roman"/>
        </w:rPr>
        <w:t xml:space="preserve"> lazítók javítása.</w:t>
      </w:r>
    </w:p>
    <w:p w14:paraId="09BBAC14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Szervestrágya-szórók:</w:t>
      </w:r>
    </w:p>
    <w:p w14:paraId="7FC52BE4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szállító, továbbító szerkezetek javítása,</w:t>
      </w:r>
    </w:p>
    <w:p w14:paraId="4A31C59C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</w:t>
      </w:r>
      <w:proofErr w:type="spellStart"/>
      <w:r w:rsidRPr="00F41D2A">
        <w:rPr>
          <w:rFonts w:cs="Times New Roman"/>
        </w:rPr>
        <w:t>szórószerkezetek</w:t>
      </w:r>
      <w:proofErr w:type="spellEnd"/>
      <w:r w:rsidRPr="00F41D2A">
        <w:rPr>
          <w:rFonts w:cs="Times New Roman"/>
        </w:rPr>
        <w:t xml:space="preserve"> javítása,</w:t>
      </w:r>
    </w:p>
    <w:p w14:paraId="7276CE35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</w:t>
      </w:r>
      <w:proofErr w:type="spellStart"/>
      <w:r w:rsidRPr="00F41D2A">
        <w:rPr>
          <w:rFonts w:cs="Times New Roman"/>
        </w:rPr>
        <w:t>meghajtóelemek</w:t>
      </w:r>
      <w:proofErr w:type="spellEnd"/>
      <w:r w:rsidRPr="00F41D2A">
        <w:rPr>
          <w:rFonts w:cs="Times New Roman"/>
        </w:rPr>
        <w:t xml:space="preserve"> javítása.</w:t>
      </w:r>
    </w:p>
    <w:p w14:paraId="52D1AD9B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Műtrágyaszórók:</w:t>
      </w:r>
    </w:p>
    <w:p w14:paraId="50FDF1F1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kihordó és adagnagyság szabályozó szerkezet javítása,</w:t>
      </w:r>
    </w:p>
    <w:p w14:paraId="39379433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</w:t>
      </w:r>
      <w:proofErr w:type="spellStart"/>
      <w:r w:rsidRPr="00F41D2A">
        <w:rPr>
          <w:rFonts w:cs="Times New Roman"/>
        </w:rPr>
        <w:t>szórószerkezet</w:t>
      </w:r>
      <w:proofErr w:type="spellEnd"/>
      <w:r w:rsidRPr="00F41D2A">
        <w:rPr>
          <w:rFonts w:cs="Times New Roman"/>
        </w:rPr>
        <w:t xml:space="preserve"> és meghajtások javítása.</w:t>
      </w:r>
    </w:p>
    <w:p w14:paraId="243D46B7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Gabona és </w:t>
      </w:r>
      <w:proofErr w:type="spellStart"/>
      <w:r w:rsidRPr="00F41D2A">
        <w:rPr>
          <w:rFonts w:cs="Times New Roman"/>
        </w:rPr>
        <w:t>aprómagvak</w:t>
      </w:r>
      <w:proofErr w:type="spellEnd"/>
      <w:r w:rsidRPr="00F41D2A">
        <w:rPr>
          <w:rFonts w:cs="Times New Roman"/>
        </w:rPr>
        <w:t xml:space="preserve"> vetőgépeinek javítása:</w:t>
      </w:r>
    </w:p>
    <w:p w14:paraId="5DCE9A51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csúszó és tárcsás csoroszlyák javítása,</w:t>
      </w:r>
    </w:p>
    <w:p w14:paraId="5A030C56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Norton-szekrény kapcsolószerkezeteinek javítása.</w:t>
      </w:r>
    </w:p>
    <w:p w14:paraId="41FD2332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Szemenkénti vetőgépek javítása.</w:t>
      </w:r>
    </w:p>
    <w:p w14:paraId="273C1AD8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Tartályok hibái és javításuk.</w:t>
      </w:r>
    </w:p>
    <w:p w14:paraId="47DE969A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Permetlészivattyúk és szerelvényeik (görgős, membrán, centrifugál szivattyúk).</w:t>
      </w:r>
    </w:p>
    <w:p w14:paraId="41446C62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Ventillátorok, vákuumszivattyúk (tartálykocsik) javítása.</w:t>
      </w:r>
    </w:p>
    <w:p w14:paraId="78FECEA7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Szórófejek, </w:t>
      </w:r>
      <w:proofErr w:type="spellStart"/>
      <w:r w:rsidRPr="00F41D2A">
        <w:rPr>
          <w:rFonts w:cs="Times New Roman"/>
        </w:rPr>
        <w:t>szórókeretek</w:t>
      </w:r>
      <w:proofErr w:type="spellEnd"/>
      <w:r w:rsidRPr="00F41D2A">
        <w:rPr>
          <w:rFonts w:cs="Times New Roman"/>
        </w:rPr>
        <w:t xml:space="preserve"> javítása.</w:t>
      </w:r>
    </w:p>
    <w:p w14:paraId="624AE1D0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Kaszaszerkezetek hibái és javításuk:</w:t>
      </w:r>
    </w:p>
    <w:p w14:paraId="6DC5E038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alternáló kaszaszerkezet,</w:t>
      </w:r>
    </w:p>
    <w:p w14:paraId="5B37C79E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rotációs kaszaszerkezet és </w:t>
      </w:r>
      <w:proofErr w:type="spellStart"/>
      <w:r w:rsidRPr="00F41D2A">
        <w:rPr>
          <w:rFonts w:cs="Times New Roman"/>
        </w:rPr>
        <w:t>meghajtószerkezet</w:t>
      </w:r>
      <w:proofErr w:type="spellEnd"/>
      <w:r w:rsidRPr="00F41D2A">
        <w:rPr>
          <w:rFonts w:cs="Times New Roman"/>
        </w:rPr>
        <w:t xml:space="preserve"> javítása.</w:t>
      </w:r>
    </w:p>
    <w:p w14:paraId="05F1DB3C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Rendkezelés gépeinek hibái, javítása.</w:t>
      </w:r>
    </w:p>
    <w:p w14:paraId="2A743051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Bálakészítés gépei:</w:t>
      </w:r>
    </w:p>
    <w:p w14:paraId="466E4AA6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- rendfelszedő-szerkezetek hibái és javítása,</w:t>
      </w:r>
    </w:p>
    <w:p w14:paraId="10329720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tömörítő-szerkezetek javítása,</w:t>
      </w:r>
    </w:p>
    <w:p w14:paraId="7FDC71C6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hengerbála-készítő egységek (szalagok, hengerek és csapágyazások).</w:t>
      </w:r>
    </w:p>
    <w:p w14:paraId="4705C040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Szecskázógépek</w:t>
      </w:r>
      <w:proofErr w:type="spellEnd"/>
      <w:r w:rsidRPr="00F41D2A">
        <w:rPr>
          <w:rFonts w:cs="Times New Roman"/>
        </w:rPr>
        <w:t xml:space="preserve"> javítása.</w:t>
      </w:r>
    </w:p>
    <w:p w14:paraId="42AD32E3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Cséplődob, dobkosár, dob kiegyensúlyozása.</w:t>
      </w:r>
    </w:p>
    <w:p w14:paraId="09860DED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Tisztítószerkezet hibái és javítása.</w:t>
      </w:r>
    </w:p>
    <w:p w14:paraId="76D1004E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Szállító- és felhordó-szerkezetek javítása.</w:t>
      </w:r>
    </w:p>
    <w:p w14:paraId="4B05ADEA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Adapterek javítása (tájjellegnek megfelelően).</w:t>
      </w:r>
    </w:p>
    <w:p w14:paraId="33EDD455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Szárítás gépeinek javítása.</w:t>
      </w:r>
    </w:p>
    <w:p w14:paraId="45F7910D" w14:textId="77777777" w:rsidR="00E844CE" w:rsidRPr="00F41D2A" w:rsidRDefault="00E844CE" w:rsidP="00E844C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Szivattyúk, csövek, csőkötések, elzáró-szerkezetek javítása.</w:t>
      </w:r>
    </w:p>
    <w:p w14:paraId="5EF0F54F" w14:textId="1742522D" w:rsidR="00A23F09" w:rsidRPr="00F41D2A" w:rsidRDefault="00E844CE" w:rsidP="009412B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Szórófejek, tartó- és mozgatószerkezetek javítása.</w:t>
      </w:r>
    </w:p>
    <w:p w14:paraId="5CFFB98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409A80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4673E895" w14:textId="60E11F4E" w:rsidR="00A23F09" w:rsidRPr="00F41D2A" w:rsidRDefault="009412B8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Munkagépek gyakorlatok helyszínei a tanműhelyek, üzemi műhelyek és gyakorlóterület a gépek beállításához.</w:t>
      </w:r>
    </w:p>
    <w:p w14:paraId="67AE6BED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A08AAB8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398A4623" w14:textId="1D15FA84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08B178C5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AFF3719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2BF1AF59" w14:textId="77777777" w:rsidR="00A23F09" w:rsidRPr="00F41D2A" w:rsidRDefault="00A23F09" w:rsidP="00A23F09">
      <w:pPr>
        <w:rPr>
          <w:rFonts w:cs="Times New Roman"/>
        </w:rPr>
      </w:pPr>
    </w:p>
    <w:p w14:paraId="71E0A725" w14:textId="77777777" w:rsidR="00A23F09" w:rsidRPr="00F41D2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52793106" w14:textId="2716197F" w:rsidR="00A23F09" w:rsidRPr="00F41D2A" w:rsidRDefault="00C50922" w:rsidP="00A23F09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11050-16</w:t>
      </w:r>
      <w:r w:rsidR="00A23F09" w:rsidRPr="00F41D2A">
        <w:rPr>
          <w:rFonts w:cs="Times New Roman"/>
          <w:b/>
          <w:sz w:val="36"/>
        </w:rPr>
        <w:t xml:space="preserve"> azonosító számú</w:t>
      </w:r>
    </w:p>
    <w:p w14:paraId="0E5A9351" w14:textId="51F56824" w:rsidR="00A23F09" w:rsidRPr="00F41D2A" w:rsidRDefault="00C50922" w:rsidP="00A23F09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Gépek üzemeltetése a mezőgazdaságban</w:t>
      </w:r>
    </w:p>
    <w:p w14:paraId="43D23FA0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73DFB59D" w14:textId="77777777" w:rsidR="00A23F09" w:rsidRPr="00F41D2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684735BA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0EE51DC7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06B422C7" w14:textId="5B317D8C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C50922" w:rsidRPr="00F41D2A">
        <w:rPr>
          <w:rFonts w:cs="Times New Roman"/>
        </w:rPr>
        <w:t>11050-16</w:t>
      </w:r>
      <w:r w:rsidRPr="00F41D2A">
        <w:rPr>
          <w:rFonts w:cs="Times New Roman"/>
        </w:rPr>
        <w:t xml:space="preserve"> azonosító számú </w:t>
      </w:r>
      <w:r w:rsidR="00C50922" w:rsidRPr="00F41D2A">
        <w:rPr>
          <w:rFonts w:cs="Times New Roman"/>
        </w:rPr>
        <w:t>Gépek üzemeltetése a mezőgazdaságban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133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09"/>
        <w:gridCol w:w="758"/>
        <w:gridCol w:w="758"/>
        <w:gridCol w:w="759"/>
      </w:tblGrid>
      <w:tr w:rsidR="00F41D2A" w:rsidRPr="00F41D2A" w14:paraId="7EB792BE" w14:textId="77777777" w:rsidTr="0061719C">
        <w:trPr>
          <w:cantSplit/>
          <w:trHeight w:val="2291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A6EAB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987075B" w14:textId="04960141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C321395" w14:textId="3B84C855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Gépjavítás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26400E" w14:textId="0C025BB5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Gépek üzemeltetése szakmai gyakorlat</w:t>
            </w:r>
          </w:p>
        </w:tc>
      </w:tr>
      <w:tr w:rsidR="00F41D2A" w:rsidRPr="00F41D2A" w14:paraId="217A124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85748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4B32B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A34B7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51DE1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3A7675E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F6568" w14:textId="585F9A6F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Kiválasztja a feladat elvégzéséhez szükséges erő- és munkagépeket, valamint az adaptereket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20160" w14:textId="1D8F8E50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B9B5D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4104F" w14:textId="182D67C6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B7B7FD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769F6" w14:textId="36B8E77A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Az üzem technológiai előírásainak megfelelően üzemelteti a rábízott erőforrásokat és elvégzi a munkaműveletek végzéséhez szükséges beállításokat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8EC04" w14:textId="4207DF52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333CA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69A28" w14:textId="20F2D306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0008BFD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3D400" w14:textId="668B768C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Erő- és munkagépeket összekapcsol, üzembe helyez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90E51" w14:textId="370A8302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71F42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6D4B0" w14:textId="1E965A95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502120F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3AB83" w14:textId="04109A75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Önjáró betakarító gépet előkészíti üzemeltetésre, adapter cserél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7991F" w14:textId="15CAE049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9F1E5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1C627" w14:textId="00AFABEE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18DB4F6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4FC06" w14:textId="484F2304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Napi és időszakos karbantartást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54F18" w14:textId="7C65341C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80830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EE350" w14:textId="580C76F3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60CB0B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97AA6" w14:textId="382A07FF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Elvégzi a tápanyag-visszapótlást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3107E" w14:textId="3F81A0B9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C719E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F6496" w14:textId="2B65C58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8B6DE37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3E245" w14:textId="06DB3CF2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Vetést, ültetést és palántázást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2A51" w14:textId="6BA7A602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01037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AB698" w14:textId="7A579E3C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BEDF7B2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E3C90" w14:textId="400C5B60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Öntözőgépeket, berendezéseket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2E64" w14:textId="0AF01714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E7024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10FA8" w14:textId="0E5E6DF8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5834AD0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E9499" w14:textId="4A61F979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Növényápolási és növényvédelmi munkálatokat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7E76" w14:textId="456F9C11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B3649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E3196" w14:textId="57AD7478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C0187C4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64492" w14:textId="146411C6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Elvégzi szálas- és erjesztett takarmány betakarítási munkáit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15D32" w14:textId="05946C4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11DEF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1A57" w14:textId="345A1455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AAB212B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374AA" w14:textId="543534E9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Gabona- és az ipari növény-betakarítását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F562E" w14:textId="73FFA161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9F3EF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FEDC5" w14:textId="7ECADA91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EB037A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9F26B" w14:textId="468CEE42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Elvégzi a gumós- és zöldségnövények, valamint gyümölcs betakarítását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5CBA9" w14:textId="7765CA74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2F59A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4DB4D" w14:textId="472FD6C6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6159490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8363F" w14:textId="54FF08EA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anyagmozgatást végez, mezőgazdasági rakodógépeket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5C2F6" w14:textId="0F89FAA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53A6D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2006" w14:textId="6E63675B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9332346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BDFEF" w14:textId="18DD9952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Földutat épít és karbantart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AAA72" w14:textId="28195B50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989FE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FA00D" w14:textId="7680FA1A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F248F1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47E02" w14:textId="7231CF46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Tisztító, szárító és manipuláló berendezéseket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2DD48" w14:textId="3AFF8CE0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FE2BC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9F607" w14:textId="4D07C05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F37DFAD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5EB06" w14:textId="4E1EB4B3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Raktározás, tárolás-előkészítő munkákat végez, anyagokat, alkatrészeket, eszközöket tárol, raktároz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63E0B" w14:textId="50F44DB8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6DEF2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D789" w14:textId="3D6A9E0D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EF360F7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F5AA4" w14:textId="2B18CF8F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Takarmány-előkészítő gépet, berendezést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533F3" w14:textId="59F7ABB1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6BA2E" w14:textId="77777777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16CCC" w14:textId="3E3E2766" w:rsidR="00577762" w:rsidRPr="00F41D2A" w:rsidRDefault="00577762" w:rsidP="005777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0D5CE9F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48EA5" w14:textId="0D828849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Állattartásban etető-, itató- és trágyaeltávolító berendezést, gépet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11375" w14:textId="63B309F8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415DF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BF7E" w14:textId="717A4340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C9ACBA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A2B0A" w14:textId="66926ACC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Fejő és tejkezelő gépet üzemeltet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20F8D" w14:textId="1A18100B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B63CB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5F33" w14:textId="7A72EE39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A1C4FBD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B6257" w14:textId="282C3A1C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Behatárolja az üzemeltetés során fellépő hibákat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880D1" w14:textId="43BDFBEB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2AA43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D277" w14:textId="262A0A34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3E4455B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BBA09" w14:textId="6A76459A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Kezeli az üzemeltetést segítő elektronikai rendszereket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CC3D5" w14:textId="56591FFA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1B70B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7F3B7" w14:textId="35D62C5B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3E69C9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58102" w14:textId="342C9D6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Ellenőrzi a gépcsoportok működését, a munka minőségét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31879" w14:textId="2E9F3B41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E9F43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0CE37" w14:textId="74707320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A892B07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8CB7" w14:textId="2DB1075A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Vezeti az előírt adminisztrációt (gyártmánylapot, technológiai utasítást stb.)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0361A" w14:textId="7B73E042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85353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13C64" w14:textId="18FD8B30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3D9FC8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49FD5" w14:textId="276F38A4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Betartja és betartatja a munka-, tűz- és környezetvédelmi előírásokat, és a Mezőgazdasági Biztonsági Szabályzat gépek üzemeltetésére vonatkozó előírásait.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484A0" w14:textId="70DCBE5F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0A439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8FE18" w14:textId="44B80DD3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7DB391A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A7BF9" w14:textId="5F8037B3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Szervezi, irányítja a munkacsoportot, részt vesz a technológiai folyamatok összeállításában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2D5A0" w14:textId="54E5AB2A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A309F" w14:textId="77777777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800E7" w14:textId="63F71DEF" w:rsidR="00782D57" w:rsidRPr="00F41D2A" w:rsidRDefault="00782D57" w:rsidP="00097D7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F41D2A" w:rsidRPr="00F41D2A" w14:paraId="0479FC0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A5B68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1912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96B7D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D85B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2C2028D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85DD9" w14:textId="6111DA45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Gépcsoportok összeállításának szempontjai, jellemzői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50DBF" w14:textId="50479910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D2FE7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390C1" w14:textId="12A0633B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F04081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B36BD" w14:textId="70671C4B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F41D2A">
              <w:rPr>
                <w:rFonts w:cs="Times New Roman"/>
              </w:rPr>
              <w:t>Agrotechnológiai</w:t>
            </w:r>
            <w:proofErr w:type="spellEnd"/>
            <w:r w:rsidRPr="00F41D2A">
              <w:rPr>
                <w:rFonts w:cs="Times New Roman"/>
              </w:rPr>
              <w:t xml:space="preserve"> és műszaki igények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FF8CE" w14:textId="406F02B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8D254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98BAD" w14:textId="2E0B947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FF422F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BB2CB" w14:textId="4EA7090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Tápanyag-visszapótló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7022A" w14:textId="17E1E303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AFF18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8FCAF" w14:textId="0D4C793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B13413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6DA28" w14:textId="484B0975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Talajművelő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C0D11" w14:textId="4725F6D4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E2B88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8B888" w14:textId="49D426B3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2F2763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5C628" w14:textId="550B45F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Vetés, ültető, palántázó és ültetvénytelepítés gépeinek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FA1E1" w14:textId="052C874A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21B2B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8FFB5" w14:textId="6ADD7F6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B9D2EF4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B6DB3" w14:textId="1895EF95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Öntözőgépek, berendezések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C5DB2" w14:textId="232DFE2A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33E46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8B748" w14:textId="4E6EC06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EA5B1DB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5C923" w14:textId="7C4F443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Növényápolás gépeinek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22EF0" w14:textId="5C76432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F8454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46DDF" w14:textId="09D9269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AB1970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5072A" w14:textId="1A71F0FB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Szálas- és erjesztett takarmány-betakarító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0B618" w14:textId="1D2ADCA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67668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95CC2" w14:textId="6AAA0E2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8D5FB0F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DE3E4" w14:textId="680C2CE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Gabona- és az ipari növény-betakarító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C9286" w14:textId="6544432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DD959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80DC9" w14:textId="18EEAB58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B90EC98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5FAA2" w14:textId="6BCB5CD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Gumós- és zöldségnövényeket, valamint gyümölcsöt betakarító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CF922" w14:textId="49825AF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E76DA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25971" w14:textId="172FFE0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705441D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B4AD4" w14:textId="74DE0D1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anyagmozgató gépek, rakodógépek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25D31" w14:textId="237EA893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DE0CA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583DE" w14:textId="273108B8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96CDEEB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9BB56" w14:textId="669FE69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Földutak építése és karbantartása során használt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4942E" w14:textId="5846735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57C8E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3D" w14:textId="1F283AD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E6BB62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9E20A" w14:textId="1C8544E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Tisztító, szárító és manipuláló berendezések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15F9E" w14:textId="1C43AB24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DFCE6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BEEDA" w14:textId="6565DBD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CC25620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EBC55" w14:textId="316927B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Raktározás, tárolás-előkészítő munkák gépeinek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BD801" w14:textId="5D1503B4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A7103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E40FA" w14:textId="0FB08900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0F46502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9B1D" w14:textId="3E8ED903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Takarmány-előkészítő gépek, berendezések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B9DB2" w14:textId="38FA1B12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DA0A9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95BEC" w14:textId="0284851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74EE3ED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5D7D6" w14:textId="6293A5A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Állattartásban etető, itató és trágya-eltávolító berendezések,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5FA84" w14:textId="43EEBFE5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888A0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E2077" w14:textId="30F19C44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75AF3A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2BA68" w14:textId="3DB77195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Fejő- és tejkezelő gépek üzemeltetése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5C9A5" w14:textId="17798A0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5C30A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85064" w14:textId="4004B44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A64F24A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D369F" w14:textId="5F72CC6A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Precíziós gazdálkodást segítő elektronikai rendszerek üzemeltetése a mezőgazdaságban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55F02" w14:textId="1A3A5BB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AA320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0BC78" w14:textId="0F859F0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B05B006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605CD" w14:textId="20C2E264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Gépek kiszolgálása, alkatrészellátás, karbantartás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97524" w14:textId="7EB2C66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FE6F4" w14:textId="380BCE5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C08AA" w14:textId="14338E9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8BF9658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5FC3" w14:textId="4A4DBBC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Kezelési, karbantartási utasítások, alkatrész-katalógusok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19227" w14:textId="083AC24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0EBF6" w14:textId="37F797A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917B4" w14:textId="18F1FAAB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785972E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55966" w14:textId="063854D9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Javított gépek bejáratása, ellenőrzése, beállítása, dokumentációk kiállítása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3903E" w14:textId="1D711554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193D5" w14:textId="3081B66A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12F38" w14:textId="162A345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DA1000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5792D" w14:textId="568F634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Anyagok, alkatrészek meghatározása, kiválasztása, megrendelése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6BFC4" w14:textId="7B06F27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784F7" w14:textId="7B3FC4B0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4CB80" w14:textId="6C2776C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AEEFA22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A05BF" w14:textId="404BFBE9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Tisztítás, korrózióvédelem, tárolás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B5311" w14:textId="69D78DE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E957C" w14:textId="58699F6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97583" w14:textId="410483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40430C4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EDF2A" w14:textId="68BFCDCA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gépek üzemeltetésével kapcsolatos szakmai számítások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42EFE" w14:textId="26C8528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B8CDB" w14:textId="6714276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8B72" w14:textId="653437A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F5FEB8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FBD6C" w14:textId="2FE82AB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mezőgazdasági gépek üzemeltetése során szükséges dokumentumok és azok vezetése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2B991" w14:textId="5DF306D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5C7A4" w14:textId="0B395C9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8C1DC" w14:textId="1F490B0B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08C814B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C3247" w14:textId="6C729E00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Betartja és betartatja a mezőgazdasági gépek üzemeltetése, javítása során a munka-, tűz- és környezetvédelmi szabályokat és a Mezőgazdasági Biztonsági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18E27" w14:textId="730C96B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76F7E" w14:textId="32A2A89C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D2266" w14:textId="50397000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7B8C81E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48C7B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30E3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5910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977C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49F9A78C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20888" w14:textId="66062F83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Műszaki rajz, kapcsolási rajzok készítése, olvasása,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E2259" w14:textId="440438A2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87B1C" w14:textId="2F33BCC0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7C5A7" w14:textId="27A04C7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BDC0904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D7E81" w14:textId="09D0090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lastRenderedPageBreak/>
              <w:t xml:space="preserve">Folyamatábrák, diagramok, </w:t>
            </w:r>
            <w:proofErr w:type="spellStart"/>
            <w:r w:rsidRPr="00F41D2A">
              <w:rPr>
                <w:rFonts w:cs="Times New Roman"/>
              </w:rPr>
              <w:t>nomogramok</w:t>
            </w:r>
            <w:proofErr w:type="spellEnd"/>
            <w:r w:rsidRPr="00F41D2A">
              <w:rPr>
                <w:rFonts w:cs="Times New Roman"/>
              </w:rPr>
              <w:t xml:space="preserve"> kitöltése, készítése, olvasása,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AC9C4" w14:textId="473FADA5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B592B" w14:textId="6EDCCDD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8EEE" w14:textId="4BA379A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98F3768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28D5B" w14:textId="1FE6DF9B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gépek, elektromos és elektronikai rendszerek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5D105" w14:textId="12AB82B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09B6A" w14:textId="27D1A4DF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6E8E1" w14:textId="597DF8FE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F41D2A" w:rsidRPr="00F41D2A" w14:paraId="36AB8936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D39D7" w14:textId="2C95FD7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Szakmai jelzésrendszerek, szakkifejezések ismerete,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0DB9F" w14:textId="2D2B20ED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65FE4" w14:textId="30AECAEA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994DA" w14:textId="50C60A81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CD84B1F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BB34F" w14:textId="79FCAC76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Szerelő és megmunkáló szerszámok, 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ABD9B" w14:textId="562C7BF2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8D054" w14:textId="77777777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0B5E" w14:textId="588DD5B9" w:rsidR="00D3299F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FB4F1A8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628D0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93AF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794A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FC29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D689678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79226" w14:textId="168CF8DD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E86A9" w14:textId="3933FF44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0C67B" w14:textId="17A3B216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B224B" w14:textId="77EFCA75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483BDE5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14665" w14:textId="1AD4AA66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Állóképesség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717F" w14:textId="6B99C499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090D" w14:textId="1FC843C9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1117D" w14:textId="4536D799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8B8E3AE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8B46A" w14:textId="05180E9B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Tűrőképesség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DFF27" w14:textId="06F50EE1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2614C" w14:textId="7471E853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B6A31" w14:textId="63F9F46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C6E0955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0379C7" w14:textId="7777777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3B2F6" w14:textId="7777777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5883E" w14:textId="537AF5E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89C8C" w14:textId="7777777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2802F3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8A6E4" w14:textId="02DCCB99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76EB0" w14:textId="6B7B5963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E4B7F" w14:textId="7777777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34731" w14:textId="6B022446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194C9AB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F361A" w14:textId="76211CA1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Kapcsolatfenntartó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B7257" w14:textId="6F545262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E46DB" w14:textId="7777777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0EB77" w14:textId="4C369048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3A99488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97AFD" w14:textId="10E96A39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Tolerancia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01BE4" w14:textId="659CC07B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AEDD1" w14:textId="77777777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24BA9" w14:textId="644A07ED" w:rsidR="00782D57" w:rsidRPr="00F41D2A" w:rsidRDefault="00782D57" w:rsidP="00AA540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8B805AA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403BD" w14:textId="7777777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05DCD" w14:textId="7777777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B49ED" w14:textId="4C76DAD5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FFBBC" w14:textId="77777777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471AC943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E1F6E" w14:textId="4F4A6DD3" w:rsidR="00782D57" w:rsidRPr="00F41D2A" w:rsidRDefault="00D3299F" w:rsidP="00D329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Hibakeresés, </w:t>
            </w:r>
            <w:r w:rsidR="00782D57" w:rsidRPr="00F41D2A">
              <w:rPr>
                <w:rFonts w:eastAsia="Times New Roman" w:cs="Times New Roman"/>
                <w:szCs w:val="24"/>
                <w:lang w:eastAsia="hu-HU"/>
              </w:rPr>
              <w:t>diagnosztizálás/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87C2D" w14:textId="36BAB38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0B38C" w14:textId="689ECB0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4DC9A" w14:textId="3B9AB003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1BB5F9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7F098" w14:textId="338729E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5EE94" w14:textId="63602CAE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E8B2B" w14:textId="53E7F7B8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DBD93" w14:textId="385F252D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65465C61" w14:textId="77777777" w:rsidTr="0061719C">
        <w:trPr>
          <w:trHeight w:val="255"/>
          <w:jc w:val="center"/>
        </w:trPr>
        <w:tc>
          <w:tcPr>
            <w:tcW w:w="5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E1857" w14:textId="7B9F0944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Figyelem-összpontosítás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89333" w14:textId="1F3371C9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40451" w14:textId="3FDEC99B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64369" w14:textId="35221121" w:rsidR="00782D57" w:rsidRPr="00F41D2A" w:rsidRDefault="00782D57" w:rsidP="005C00F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</w:tbl>
    <w:p w14:paraId="5752EA8A" w14:textId="77777777" w:rsidR="00A23F09" w:rsidRPr="00F41D2A" w:rsidRDefault="00A23F09" w:rsidP="00A23F09">
      <w:pPr>
        <w:rPr>
          <w:rFonts w:cs="Times New Roman"/>
        </w:rPr>
      </w:pPr>
    </w:p>
    <w:p w14:paraId="4C741092" w14:textId="2CABF5C6" w:rsidR="00A23F09" w:rsidRPr="00F41D2A" w:rsidRDefault="0019147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Gépek üzemeltetése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894188" w:rsidRPr="00F41D2A">
        <w:rPr>
          <w:rFonts w:cs="Times New Roman"/>
          <w:b/>
        </w:rPr>
        <w:t>108</w:t>
      </w:r>
      <w:r w:rsidR="00A23F09" w:rsidRPr="00F41D2A">
        <w:rPr>
          <w:rFonts w:cs="Times New Roman"/>
          <w:b/>
        </w:rPr>
        <w:t xml:space="preserve"> óra/</w:t>
      </w:r>
      <w:r w:rsidR="00894188" w:rsidRPr="00F41D2A">
        <w:rPr>
          <w:rFonts w:cs="Times New Roman"/>
          <w:b/>
        </w:rPr>
        <w:t>108</w:t>
      </w:r>
      <w:r w:rsidR="00A23F09" w:rsidRPr="00F41D2A">
        <w:rPr>
          <w:rFonts w:cs="Times New Roman"/>
          <w:b/>
        </w:rPr>
        <w:t xml:space="preserve"> óra*</w:t>
      </w:r>
    </w:p>
    <w:p w14:paraId="1BAC845D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445E96A9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BC6B80B" w14:textId="5EECEEF2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118F785B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4809065D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1D45E651" w14:textId="014903BC" w:rsidR="00A23F09" w:rsidRPr="00F41D2A" w:rsidRDefault="00C50922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Gépek üzemeltetése tantárgy tanításának célja, hogy olyan műszaki szemléletet alakítson ki, amely biztosítja a gyakorlatias és biztonságos munkavégzést, fejlessze a tanulók igényes, pontos és fegyelmezett munkavégzés iránti igényét. Képessé tegye a képzésben résztvevőket a mezőgazdaságban alkalmazott gépek üzemeltetésnek elméleti alapjainak elsajátítására, valamint a közlekedésben való részvétel műszaki és jogi előírásainak alkalmazására. Megfelelő alapot adjon a mezőgazdaságban alkalmazott gépek, gépkapcsolatok üzemeltetésére. Rendszerezze és közvetítse az alapozó és kapcsolódó szakmai tantárgyak ismeretanyagát, a tanult törvényszerűségek, összefüggések felhasználását.</w:t>
      </w:r>
    </w:p>
    <w:p w14:paraId="1DA184AC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86B8CC1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3103B2E3" w14:textId="1A542C99" w:rsidR="00A23F09" w:rsidRPr="00F41D2A" w:rsidRDefault="00C50922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statika), Erőgépek, Munkagépek.</w:t>
      </w:r>
    </w:p>
    <w:p w14:paraId="75F28215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37554BD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7740D343" w14:textId="06E7945D" w:rsidR="00A23F09" w:rsidRPr="00F41D2A" w:rsidRDefault="00C5092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Tápanyag visszapótlás gépeinek üzemeltetése</w:t>
      </w:r>
    </w:p>
    <w:p w14:paraId="40638DBE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Trágyalé és hígtrágya kijuttató gépek kapcsolata az erőgépekkel, a kapcsolat létrehozásának elvei, módjai, a beállításhoz szükséges számítások. A munkavégzés közben a gépkapcsolat mozgásmódja.</w:t>
      </w:r>
    </w:p>
    <w:p w14:paraId="46418A5D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istállótrágya szóró gépek összekapcsolási módjai az erőgépekkel. A gépkapcsolatok megválasztása, a gépek beállításához szükséges számítások. A gépkapcsolat üzemeltetésének alapszabályai.</w:t>
      </w:r>
    </w:p>
    <w:p w14:paraId="5B65F18B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mechanikus és pneumatikus rendszerű műtrágyaszóró gépeinek kapcsolata az erőgépekkel. A beállításhoz kapcsolódó számítások. A gépcsoport üzemeltetése: mozgásmód a táblán, a szórásmennyiség ellenőrzése, az automatikus rendszerek pl. GPS működtetése.</w:t>
      </w:r>
    </w:p>
    <w:p w14:paraId="70F04094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műtrágyaszórást előkészítő és kiszolgáló gépek beállításának módjai, a gépek üzemeltetése.</w:t>
      </w:r>
    </w:p>
    <w:p w14:paraId="4BEA5ADC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folyékony műtrágyák kijuttatása során alkalmazott gépek kapcsolata az erőgépekkel. Az üzemeltetéshez szükséges paraméterek meghatározása, az üzemeltetés és az ellenőrzés módjai.</w:t>
      </w:r>
    </w:p>
    <w:p w14:paraId="78AC95BE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tápanyag-visszapótlás gépeinek üzemeltetése során szükséges kiszolgáló gépek, berendezések üzemeltetése.</w:t>
      </w:r>
    </w:p>
    <w:p w14:paraId="0CF5B43E" w14:textId="6902D92A" w:rsidR="00A23F09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Munka-, tűz- és környezetvédelmi előírások a tápanyag-visszapótlás során.</w:t>
      </w:r>
    </w:p>
    <w:p w14:paraId="49106E96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6F55F3" w14:textId="4DBB3A9E" w:rsidR="00A23F09" w:rsidRPr="00F41D2A" w:rsidRDefault="00C5092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Talajművelés gépeinek üzemeltetése</w:t>
      </w:r>
    </w:p>
    <w:p w14:paraId="62EFF356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Eketestre ható erők, az eke vontatási ellenállása, a vonóerő és a vontatási teljesítményigény számítása. A vonóerő csökkentés lehetőségei. </w:t>
      </w:r>
    </w:p>
    <w:p w14:paraId="2A571265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Vontatott, függesztett és félig-függesztett ekék kapcsolata az erőgépekkel, a különböző rendszerű ekék beállítása, üzemeltetése. Az energiatakarékos szántás lehetőségei.</w:t>
      </w:r>
    </w:p>
    <w:p w14:paraId="69697299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tárcsatagra ható erők, és nyomatékok, a különböző kialakítású tárcsás talajművelő gépek vontatási energiaszükségletének megállapítása, összekapcsolása az erőgépekkel. A tárcsázás végrehajtása, a gépek üzemeltetése.</w:t>
      </w:r>
    </w:p>
    <w:p w14:paraId="0D5E437B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ásóborona erőgépigényének meghatározási elvei, az ásóborona összekapcsolása az erőgépekkel. A gépcsoporttal való mozgásmódok az üzemeltetés során.</w:t>
      </w:r>
    </w:p>
    <w:p w14:paraId="744F8EBC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talajlazítókra ható erők, a lazító vontatási ellenállása, a vonóerő és a vontatási teljesítményigény meghatározása. A vonóerő csökkentés lehetőségei. </w:t>
      </w:r>
    </w:p>
    <w:p w14:paraId="2B23C652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Vontatott, függesztett és félig-függesztett talajlazítók kapcsolata az erőgépekkel, a különböző rendszerű talajlazítók beállítása, üzemeltetése. </w:t>
      </w:r>
    </w:p>
    <w:p w14:paraId="167C13BB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sorközművelő kultivátor üzemeltetése.</w:t>
      </w:r>
    </w:p>
    <w:p w14:paraId="310D9B8A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fogas boronák kapcsolása, a vonókeretek kialakítása és az erőgépekhez való kapcsolási módjai. A forgó és lengő boronák beállítása, üzemeltetése. </w:t>
      </w:r>
    </w:p>
    <w:p w14:paraId="7214D638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hengerek, simítók kapcsolási módjai a vonókeretek kialakítása és kapcsolódása az erőgépekhez.</w:t>
      </w:r>
    </w:p>
    <w:p w14:paraId="246B216D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talajmarók erőgépekhez való kapcsolási módjai, beállítása és üzemeltetése.</w:t>
      </w:r>
    </w:p>
    <w:p w14:paraId="3CEE0879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kombinátorokra ható erők, és nyomatékok. A különböző kialakítású kombinált talajművelő gépek vontatási energiaszükségletének megállapítása, összekapcsolása az erőgépekkel. A gépcsoportok üzemeltetése.</w:t>
      </w:r>
    </w:p>
    <w:p w14:paraId="12C7D470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tereprendezés és a melioráció gépek kapcsolata az erőgépekkel, a gépkapcsolatok üzemeltetése.</w:t>
      </w:r>
    </w:p>
    <w:p w14:paraId="172D954C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talajművelő gépcsoport üzemeltetése során alkalmazott automatikus rendszerek üzemeltetése.</w:t>
      </w:r>
    </w:p>
    <w:p w14:paraId="4840FC81" w14:textId="19D44818" w:rsidR="00A23F09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talajművelés gépeinek üzemeltetésére vonatkozó munka-, tűz- és környezetvédelmi előírások.</w:t>
      </w:r>
    </w:p>
    <w:p w14:paraId="0023C7A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AFA6B0" w14:textId="44DF603D" w:rsidR="00A23F09" w:rsidRPr="00F41D2A" w:rsidRDefault="00C5092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Vetés, ültetés, palántázás gépeinek üzemeltetése</w:t>
      </w:r>
    </w:p>
    <w:p w14:paraId="6A184F6F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vető-, ültető- és </w:t>
      </w:r>
      <w:proofErr w:type="spellStart"/>
      <w:r w:rsidRPr="00F41D2A">
        <w:rPr>
          <w:rFonts w:cs="Times New Roman"/>
        </w:rPr>
        <w:t>palántázógépek</w:t>
      </w:r>
      <w:proofErr w:type="spellEnd"/>
      <w:r w:rsidRPr="00F41D2A">
        <w:rPr>
          <w:rFonts w:cs="Times New Roman"/>
        </w:rPr>
        <w:t xml:space="preserve"> beállításához és üzemeltetéséhez tartozó számítások pl. felszerelhető csoroszlyák száma, kivetett magmennyiség, leforgatási próba, kiültetett gumó és palánta mennyisége, nyomjelző.</w:t>
      </w:r>
    </w:p>
    <w:p w14:paraId="41AC4771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Gabona- aprómag- és szemenkénti vetőgépek beállításához, üzemeltetéséhez szükséges erőgépek meghatározása, a gépkapcsolási lehetőségek, a gépcsoport üzemeltetése. A vetésellenőrző és vetést segítő rendszerek üzemeltetése.</w:t>
      </w:r>
    </w:p>
    <w:p w14:paraId="093D8608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Ültetőgépek üzemeltetésének feltételei, az ültetés jellemző paraméterei, a gépek kiegészítő szerkezeti egységei: tőhiány pótló, ültetés ellenőrző elemek üzemeltetése.</w:t>
      </w:r>
    </w:p>
    <w:p w14:paraId="184B9B6E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proofErr w:type="spellStart"/>
      <w:r w:rsidRPr="00F41D2A">
        <w:rPr>
          <w:rFonts w:cs="Times New Roman"/>
        </w:rPr>
        <w:t>Palántázógépek</w:t>
      </w:r>
      <w:proofErr w:type="spellEnd"/>
      <w:r w:rsidRPr="00F41D2A">
        <w:rPr>
          <w:rFonts w:cs="Times New Roman"/>
        </w:rPr>
        <w:t xml:space="preserve"> üzemeltetésének feltételei, a palántázás jellemző paraméterei, a gépkacsolások létrehozásának elvei, a gépcsoport üzemeltetése, alkalmazott ellenőrzési rendszerek.</w:t>
      </w:r>
    </w:p>
    <w:p w14:paraId="2796791E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vetés-, ültetés és palántázás gépcsoportjainak üzemeltetése során alkalmazott automatikus rendszerek üzemeltetése.</w:t>
      </w:r>
    </w:p>
    <w:p w14:paraId="52B1498A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vetés-, ültetés és palántázás gépeinek üzemeltetése során szükséges kiszolgáló gépek, berendezések üzemeltetése.</w:t>
      </w:r>
    </w:p>
    <w:p w14:paraId="289A974A" w14:textId="75CA9138" w:rsidR="00A23F09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vetés-, ültetés és palántázás gépeinek üzemeltetésére vonatkozó munka-, tűz- és környezetvédelmi előírások.</w:t>
      </w:r>
    </w:p>
    <w:p w14:paraId="4DAAC29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F799A9" w14:textId="5458685E" w:rsidR="00A23F09" w:rsidRPr="00F41D2A" w:rsidRDefault="00C5092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Növényápolás gépeinek üzemeltetése</w:t>
      </w:r>
    </w:p>
    <w:p w14:paraId="5E769C07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növényvédő gépek beállításához szükséges számítások, az erőgépigény meghatározása. A gépcsoport beállítása és ellenőrzése pl. szórásmennyiség, szórásegyenletesség, valamint a gépek üzemeltetése. A növényvédő gépeken alkalmazott automatikus rendszerek beállítása és üzemeltetése. </w:t>
      </w:r>
    </w:p>
    <w:p w14:paraId="074CA7F7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Csávázó gépek beállítása és üzemeltetése.</w:t>
      </w:r>
    </w:p>
    <w:p w14:paraId="22D46608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Új eljárások a növényvédelmi technológiák alkalmazása a növényvédelem területén.</w:t>
      </w:r>
    </w:p>
    <w:p w14:paraId="495AF654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Sorközművelő kultivátorok erőgépekkel történő összekapcsolása, a gépkapcsolat beállítása, alkalmazott kultivátorra szerelt kiegészítő berendezések beállítása, a gépcsoport üzemeltetése. </w:t>
      </w:r>
    </w:p>
    <w:p w14:paraId="41A8E1E9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öntözéshez szükséges számítások. A vízemelés gépeinek üzemi jellemzői, kiválasztásuk, üzemeltetésük.</w:t>
      </w:r>
    </w:p>
    <w:p w14:paraId="06EF88FB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Mezőgazdaságban alkalmazott öntözőberendezések telepítési terve, az öntőberendezések üzemeltetése.</w:t>
      </w:r>
    </w:p>
    <w:p w14:paraId="2E66B6CA" w14:textId="77777777" w:rsidR="00C50922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növényápolás gépeinek üzemeltetése során szükséges kiszolgáló gépek, berendezések üzemeltetése.</w:t>
      </w:r>
    </w:p>
    <w:p w14:paraId="77CE9F77" w14:textId="24EDEDE7" w:rsidR="00A23F09" w:rsidRPr="00F41D2A" w:rsidRDefault="00C50922" w:rsidP="00C5092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növényápolás gépeinek üzemeltetésére vonatkozó munka-, tűz- és környezetvédelmi előírások.</w:t>
      </w:r>
    </w:p>
    <w:p w14:paraId="4CC8857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B56CDE" w14:textId="15778C3B" w:rsidR="00A23F09" w:rsidRPr="00F41D2A" w:rsidRDefault="00D41D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Öntözés gépeinek üzemeltetése </w:t>
      </w:r>
    </w:p>
    <w:p w14:paraId="1107F4D4" w14:textId="221A0FD9" w:rsidR="00D41D25" w:rsidRPr="00F41D2A" w:rsidRDefault="00473E2D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D41D25" w:rsidRPr="00F41D2A">
        <w:rPr>
          <w:rFonts w:cs="Times New Roman"/>
        </w:rPr>
        <w:t>z</w:t>
      </w:r>
      <w:r w:rsidRPr="00F41D2A">
        <w:rPr>
          <w:rFonts w:cs="Times New Roman"/>
        </w:rPr>
        <w:t xml:space="preserve"> </w:t>
      </w:r>
      <w:r w:rsidR="00D41D25" w:rsidRPr="00F41D2A">
        <w:rPr>
          <w:rFonts w:cs="Times New Roman"/>
        </w:rPr>
        <w:t>öntözéssel kapcsolatos számítások.</w:t>
      </w:r>
    </w:p>
    <w:p w14:paraId="221E486F" w14:textId="773F0162" w:rsidR="00A23F09" w:rsidRPr="00F41D2A" w:rsidRDefault="00D41D25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öntözőberendezések előkészítése üzemeltetésre. Öntözőberendezések telepítése, </w:t>
      </w:r>
      <w:proofErr w:type="spellStart"/>
      <w:r w:rsidRPr="00F41D2A">
        <w:rPr>
          <w:rFonts w:cs="Times New Roman"/>
        </w:rPr>
        <w:t>vizellátási</w:t>
      </w:r>
      <w:proofErr w:type="spellEnd"/>
      <w:r w:rsidRPr="00F41D2A">
        <w:rPr>
          <w:rFonts w:cs="Times New Roman"/>
        </w:rPr>
        <w:t xml:space="preserve"> lehetőségek. Öntözőberendezések kiszolgálásához szükséges berendezések. A berendezések tárolása, </w:t>
      </w:r>
      <w:proofErr w:type="spellStart"/>
      <w:r w:rsidRPr="00F41D2A">
        <w:rPr>
          <w:rFonts w:cs="Times New Roman"/>
        </w:rPr>
        <w:t>fagytalanítás</w:t>
      </w:r>
      <w:proofErr w:type="spellEnd"/>
      <w:r w:rsidRPr="00F41D2A">
        <w:rPr>
          <w:rFonts w:cs="Times New Roman"/>
        </w:rPr>
        <w:t>. Az üzemeltetésre vonatkozó munka-, tűz- és balesetvédelmi előírások</w:t>
      </w:r>
      <w:r w:rsidR="00473E2D" w:rsidRPr="00F41D2A">
        <w:rPr>
          <w:rFonts w:cs="Times New Roman"/>
        </w:rPr>
        <w:t>.</w:t>
      </w:r>
    </w:p>
    <w:p w14:paraId="7ECD7E3F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71325F" w14:textId="250B6275" w:rsidR="00A23F09" w:rsidRPr="00F41D2A" w:rsidRDefault="003552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Szálastakarmányok</w:t>
      </w:r>
      <w:r w:rsidR="007F67B0" w:rsidRPr="00F41D2A">
        <w:rPr>
          <w:rFonts w:cs="Times New Roman"/>
          <w:b/>
          <w:i/>
        </w:rPr>
        <w:t xml:space="preserve"> </w:t>
      </w:r>
      <w:r w:rsidR="00473E2D" w:rsidRPr="00F41D2A">
        <w:rPr>
          <w:rFonts w:cs="Times New Roman"/>
          <w:b/>
          <w:i/>
        </w:rPr>
        <w:t>betakarítás</w:t>
      </w:r>
      <w:r w:rsidR="007F67B0" w:rsidRPr="00F41D2A">
        <w:rPr>
          <w:rFonts w:cs="Times New Roman"/>
          <w:b/>
          <w:i/>
        </w:rPr>
        <w:t>a,</w:t>
      </w:r>
      <w:r w:rsidR="00473E2D" w:rsidRPr="00F41D2A">
        <w:rPr>
          <w:rFonts w:cs="Times New Roman"/>
          <w:b/>
          <w:i/>
        </w:rPr>
        <w:t xml:space="preserve"> gépeinek üzemeltetése</w:t>
      </w:r>
    </w:p>
    <w:p w14:paraId="52A205BF" w14:textId="7BC430C0" w:rsidR="003552F8" w:rsidRPr="00F41D2A" w:rsidRDefault="00473E2D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3552F8" w:rsidRPr="00F41D2A">
        <w:rPr>
          <w:rFonts w:cs="Times New Roman"/>
        </w:rPr>
        <w:t xml:space="preserve"> szálastakarmányok betakarításához tartozó számítások.</w:t>
      </w:r>
    </w:p>
    <w:p w14:paraId="2CC356AA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különböző kivitelű kaszák pl. alternáló mozgást végző és forgókéses kaszák összekapcsolásának módjai az erőgéppel. A gépcsoportok beállítása, üzemeltetése. Önjáró kaszálógépek beállítása és üzemeltetése.</w:t>
      </w:r>
    </w:p>
    <w:p w14:paraId="5CE08F46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rendkezelő gépekhez kapcsolható erőgépek kiválasztási szempontjai. A gépcsoportok beállítása különböző műveletekhez (rendsodrás, rendterítés, rendforgatás), a gépek üzemeltetése.</w:t>
      </w:r>
    </w:p>
    <w:p w14:paraId="2DE55044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Rendfelszedő pótkocsik üzemeltetéséhez szükséges erőgépek kiválasztása, a gépcsoport beállítása és üzemeltetése.</w:t>
      </w:r>
    </w:p>
    <w:p w14:paraId="51450064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Kis és nagybála készítő gépekhez kapcsolható erőgépek kiválasztásának elvei, az erőgépekhez kapcsolt henger és hasábbálázó gépek beállítása és üzemeltetése. A különleges bálázási technológiák végrehajtásához szükséges adapterek felszerelése, beállítása és a technológiának megfelelő üzemeltetés.</w:t>
      </w:r>
    </w:p>
    <w:p w14:paraId="5F2CE54D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vontatott járva szecskázó gépekhez szükséges erőgépek kiválasztása, a gépkapcsolat létrehozása, beállítása és üzemeltetése. Az önjáró </w:t>
      </w:r>
      <w:proofErr w:type="spellStart"/>
      <w:r w:rsidRPr="00F41D2A">
        <w:rPr>
          <w:rFonts w:cs="Times New Roman"/>
        </w:rPr>
        <w:t>szecskázógépek</w:t>
      </w:r>
      <w:proofErr w:type="spellEnd"/>
      <w:r w:rsidRPr="00F41D2A">
        <w:rPr>
          <w:rFonts w:cs="Times New Roman"/>
        </w:rPr>
        <w:t xml:space="preserve"> beállítása a különböző technológiájú betakarítási módokhoz, a gépek üzemeltetése. </w:t>
      </w:r>
    </w:p>
    <w:p w14:paraId="5865A72B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szálastakarmány betakarításának gépeit kiszolgáló gépek, berendezések üzemeltetése.</w:t>
      </w:r>
    </w:p>
    <w:p w14:paraId="4ECB018D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szárzúzók üzemeltetéséhez szükséges erőgépek, a gépcsoport beállítása, üzemeltetése.</w:t>
      </w:r>
    </w:p>
    <w:p w14:paraId="0DA6272E" w14:textId="75793FAE" w:rsidR="00A23F09" w:rsidRPr="00F41D2A" w:rsidRDefault="003552F8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szálastakarmányok betakarításában résztvevő gépek üzemeltetésére vonatkozó munka-, tűz- és környezetvédelmi előírások</w:t>
      </w:r>
      <w:r w:rsidR="00473E2D" w:rsidRPr="00F41D2A">
        <w:rPr>
          <w:rFonts w:cs="Times New Roman"/>
        </w:rPr>
        <w:t>.</w:t>
      </w:r>
    </w:p>
    <w:p w14:paraId="3A39B9D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9A8A46" w14:textId="2F9036DB" w:rsidR="00A23F09" w:rsidRPr="00F41D2A" w:rsidRDefault="003552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Gabona betakarítása</w:t>
      </w:r>
      <w:r w:rsidR="00473E2D" w:rsidRPr="00F41D2A">
        <w:rPr>
          <w:rFonts w:cs="Times New Roman"/>
          <w:b/>
          <w:i/>
        </w:rPr>
        <w:t>, gépeinek üzemeltetése</w:t>
      </w:r>
    </w:p>
    <w:p w14:paraId="59741248" w14:textId="77777777" w:rsidR="003552F8" w:rsidRPr="00F41D2A" w:rsidRDefault="00473E2D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3552F8" w:rsidRPr="00F41D2A">
        <w:rPr>
          <w:rFonts w:cs="Times New Roman"/>
        </w:rPr>
        <w:t xml:space="preserve"> gabona-betakarítás gépeinek üzemeltetéséhez szükséges számítások, a betakarítás megszervezése.</w:t>
      </w:r>
    </w:p>
    <w:p w14:paraId="54EE3D48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arató-cséplőgépek aratószerkezetének, cséplőszerkezetének, tisztítószerkezetének és egyéb szerkezeti egységeinek beállítása, adott termény betakarításához. Az arató-cséplőgépekre szerelhető adapterek kiválasztása az adott növény betakarításához, az adapterek beállítása. Az arató-cséplőgépek üzemeltetése különböző betakarítási technológiáknak megfelelően. </w:t>
      </w:r>
    </w:p>
    <w:p w14:paraId="52B1C6ED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gépeken alkalmazott jelző és szabályozó berendezések és a fedélzeti számítógépek feladata, beállítása, a kapott információk felhasználása a gépek üzemeltetése során.</w:t>
      </w:r>
    </w:p>
    <w:p w14:paraId="09294ECA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arató-cséplőgépek üzemeltetése során szükséges kiszolgáló gépek, berendezések üzemeltetése.</w:t>
      </w:r>
    </w:p>
    <w:p w14:paraId="10C042F3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csöves kukorica betakarításakor használt gépek üzemeltetése.</w:t>
      </w:r>
    </w:p>
    <w:p w14:paraId="6AB7893A" w14:textId="13527463" w:rsidR="00A23F09" w:rsidRPr="00F41D2A" w:rsidRDefault="003552F8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arató-cséplőgépek üzemeltetésére vonatkozó munka-, tűz- és környezetvédelmi előírások</w:t>
      </w:r>
      <w:r w:rsidR="00473E2D" w:rsidRPr="00F41D2A">
        <w:rPr>
          <w:rFonts w:cs="Times New Roman"/>
        </w:rPr>
        <w:t>.</w:t>
      </w:r>
    </w:p>
    <w:p w14:paraId="1E18623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7BCFC3" w14:textId="58A52534" w:rsidR="00A23F09" w:rsidRPr="00F41D2A" w:rsidRDefault="00D41D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Szemes termények utókezelése</w:t>
      </w:r>
      <w:r w:rsidR="00E03265" w:rsidRPr="00F41D2A">
        <w:rPr>
          <w:rFonts w:cs="Times New Roman"/>
          <w:b/>
          <w:i/>
        </w:rPr>
        <w:t>, gépeinek</w:t>
      </w:r>
      <w:r w:rsidR="00473E2D" w:rsidRPr="00F41D2A">
        <w:rPr>
          <w:rFonts w:cs="Times New Roman"/>
          <w:b/>
          <w:i/>
        </w:rPr>
        <w:t xml:space="preserve"> üzemeltetése</w:t>
      </w:r>
    </w:p>
    <w:p w14:paraId="7E84C720" w14:textId="77777777" w:rsidR="00D41D25" w:rsidRPr="00F41D2A" w:rsidRDefault="00D41D25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szemes termények utókezelése, gépeinek üzemeltetéséhez kapcsolódó számítások.</w:t>
      </w:r>
    </w:p>
    <w:p w14:paraId="46D8084B" w14:textId="77777777" w:rsidR="00D41D25" w:rsidRPr="00F41D2A" w:rsidRDefault="00D41D25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Tisztítás-osztályozás méret, alak, lebegőképesség, gördülékenység, rugalmasság, felületi érdesség, sűrűség, összetett fizikai tulajdonság, szín, elektrosztatikai tulajdonság alapján működő gépek előkészítése, beállítása és üzemeltetése.</w:t>
      </w:r>
    </w:p>
    <w:p w14:paraId="68C2EDD9" w14:textId="77777777" w:rsidR="00D41D25" w:rsidRPr="00F41D2A" w:rsidRDefault="00D41D25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szárítók beállítása, energiatakarékos üzemeltetése. A szárítást segítő automatikus jelző és szabályozó berendezések.</w:t>
      </w:r>
    </w:p>
    <w:p w14:paraId="192B9E69" w14:textId="77777777" w:rsidR="00D41D25" w:rsidRPr="00F41D2A" w:rsidRDefault="00D41D25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szárított termények tárolásakor használt gépek, berendezések üzemeltetése.</w:t>
      </w:r>
    </w:p>
    <w:p w14:paraId="3968F04C" w14:textId="77777777" w:rsidR="00D41D25" w:rsidRPr="00F41D2A" w:rsidRDefault="00D41D25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szemes termények utókezelésekor használt kiszolgáló gépek, berendezések üzemeltetése.</w:t>
      </w:r>
    </w:p>
    <w:p w14:paraId="30DE3D23" w14:textId="71E20E69" w:rsidR="00A23F09" w:rsidRPr="00F41D2A" w:rsidRDefault="00D41D25" w:rsidP="00D41D25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szemes termények utókezelésekor használt gépek, berendezések üzemeltetésére vonatkozó munka-, tűz- és környezetvédelmi előírások</w:t>
      </w:r>
      <w:r w:rsidR="003552F8" w:rsidRPr="00F41D2A">
        <w:rPr>
          <w:rFonts w:cs="Times New Roman"/>
        </w:rPr>
        <w:t>.</w:t>
      </w:r>
      <w:r w:rsidR="00473E2D" w:rsidRPr="00F41D2A">
        <w:rPr>
          <w:rFonts w:cs="Times New Roman"/>
        </w:rPr>
        <w:t xml:space="preserve"> </w:t>
      </w:r>
    </w:p>
    <w:p w14:paraId="58DC44A0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4190F5" w14:textId="07FA4791" w:rsidR="00A23F09" w:rsidRPr="00F41D2A" w:rsidRDefault="003552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Burgonya betakarítása, gépeinek </w:t>
      </w:r>
      <w:r w:rsidR="00473E2D" w:rsidRPr="00F41D2A">
        <w:rPr>
          <w:rFonts w:cs="Times New Roman"/>
          <w:b/>
          <w:i/>
        </w:rPr>
        <w:t>üzemeltetése</w:t>
      </w:r>
    </w:p>
    <w:p w14:paraId="218CBDA0" w14:textId="0BEBE000" w:rsidR="003552F8" w:rsidRPr="00F41D2A" w:rsidRDefault="00473E2D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3552F8" w:rsidRPr="00F41D2A">
        <w:rPr>
          <w:rFonts w:cs="Times New Roman"/>
        </w:rPr>
        <w:t xml:space="preserve"> burgonyabetakarító gépek üzemeltetéséhez kapcsolódó számítások.</w:t>
      </w:r>
    </w:p>
    <w:p w14:paraId="2F5355B4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burgonyabetakarító gépek előkészítése munkavégzésre, beállítása, üzemeltetése. </w:t>
      </w:r>
    </w:p>
    <w:p w14:paraId="2B0BA52C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válogatásához, osztályozásához alkalmazott gépek berendezések üzemeltetése.</w:t>
      </w:r>
    </w:p>
    <w:p w14:paraId="78CC4719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burgonyabetakarító gépeket kiszolgáló gépek, berendezések üzemeltetése.</w:t>
      </w:r>
    </w:p>
    <w:p w14:paraId="0F62D0E3" w14:textId="4D3DC769" w:rsidR="00A23F09" w:rsidRPr="00F41D2A" w:rsidRDefault="003552F8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burgonya-betakarításához használt gépek, berendezések üzemeltetésére vonatkozó munka-, tűz- és környezetvédelmi előírások.</w:t>
      </w:r>
    </w:p>
    <w:p w14:paraId="5CF44BB0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0873C2" w14:textId="68F8CB65" w:rsidR="00A23F09" w:rsidRPr="00F41D2A" w:rsidRDefault="003552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Ipari és egyéb növények betakarítása,</w:t>
      </w:r>
      <w:r w:rsidR="00E03265" w:rsidRPr="00F41D2A">
        <w:rPr>
          <w:rFonts w:cs="Times New Roman"/>
          <w:b/>
          <w:i/>
        </w:rPr>
        <w:t xml:space="preserve"> gépeinek</w:t>
      </w:r>
      <w:r w:rsidRPr="00F41D2A">
        <w:rPr>
          <w:rFonts w:cs="Times New Roman"/>
          <w:b/>
          <w:i/>
        </w:rPr>
        <w:t xml:space="preserve"> </w:t>
      </w:r>
      <w:r w:rsidR="00473E2D" w:rsidRPr="00F41D2A">
        <w:rPr>
          <w:rFonts w:cs="Times New Roman"/>
          <w:b/>
          <w:i/>
        </w:rPr>
        <w:t>üzemeltetése</w:t>
      </w:r>
    </w:p>
    <w:p w14:paraId="705E4CA2" w14:textId="69E91C0A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ipari és egyéb növények betakarításához alkalmazott gépek üzemeltetéséhez szükséges számítások.</w:t>
      </w:r>
    </w:p>
    <w:p w14:paraId="6CAEC7B4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repce és a napraforgó betakarításához használt adapterek beállítása, az alapgéphez való kapcsolata és a gépek üzemeltetése.</w:t>
      </w:r>
    </w:p>
    <w:p w14:paraId="0830311E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rizs, hüvelyesek és az </w:t>
      </w:r>
      <w:proofErr w:type="spellStart"/>
      <w:r w:rsidRPr="00F41D2A">
        <w:rPr>
          <w:rFonts w:cs="Times New Roman"/>
        </w:rPr>
        <w:t>aprómagvak</w:t>
      </w:r>
      <w:proofErr w:type="spellEnd"/>
      <w:r w:rsidRPr="00F41D2A">
        <w:rPr>
          <w:rFonts w:cs="Times New Roman"/>
        </w:rPr>
        <w:t xml:space="preserve"> betakarításához használt adapterek beállítása, az alapgéphez való kapcsolata és a gépek üzemeltetése.</w:t>
      </w:r>
    </w:p>
    <w:p w14:paraId="3BD8EE97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cukorrépa betakarításának technológiái során alkalmazott gépek berendezések beállítása és üzemeltetése.</w:t>
      </w:r>
    </w:p>
    <w:p w14:paraId="0C45F485" w14:textId="77777777" w:rsidR="003552F8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ipari és egyéb növények betakarításához használt kiszolgáló gépek, berendezések üzemeltetése.</w:t>
      </w:r>
    </w:p>
    <w:p w14:paraId="164DA4A2" w14:textId="72C247BD" w:rsidR="00A23F09" w:rsidRPr="00F41D2A" w:rsidRDefault="003552F8" w:rsidP="003552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ipari és egyéb növények betakarításához használt gépek, berendezések üzemeltetésére vonatkozó munka-, tűz- és környezetvédelmi előírások</w:t>
      </w:r>
      <w:r w:rsidR="00D41D25" w:rsidRPr="00F41D2A">
        <w:rPr>
          <w:rFonts w:cs="Times New Roman"/>
        </w:rPr>
        <w:t xml:space="preserve"> </w:t>
      </w:r>
    </w:p>
    <w:p w14:paraId="3BB1957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BF11E7" w14:textId="61B17E4E" w:rsidR="00A23F09" w:rsidRPr="00F41D2A" w:rsidRDefault="00473E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Zöldség- és gyümölcs-betakarítás, feldolgozás gépeinek üzemeltetése</w:t>
      </w:r>
    </w:p>
    <w:p w14:paraId="4BADCF33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zöldség és gyümölcs betakarítás, feldolgozás gépeinek üzemeltetéséhez szükséges számítások.</w:t>
      </w:r>
    </w:p>
    <w:p w14:paraId="65F2ADEB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zöldborsó, zöldbab, uborka, paradicsom, fűszer paprika, káposzta, hagyma, gyökérzöldség betakarításához használt gépek berendezések előkészítése betakarításra, beállítása és üzemeltetése.</w:t>
      </w:r>
    </w:p>
    <w:p w14:paraId="2A06FAC5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gyümölcs-betakarítás eszközeinek, gépeinek (pl. rázógépek) berendezéseinek felkészítése betakarításra, a gépek, berendezések beállítása és üzemeltetése.</w:t>
      </w:r>
    </w:p>
    <w:p w14:paraId="68CF2EB5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gyümölcsmanipulálás gépeinek (ládaürítők, selejtezők, tisztító és válogató gépek, stb.) beállítása, üzemeltetése.</w:t>
      </w:r>
    </w:p>
    <w:p w14:paraId="6F3FB91B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szőlőfeldolgozás gépeinek (pl. zúzógépek, bogyózó gépek, cefreszivattyú, mustleválasztók, sajtók, szeparátorok, szűrők) előkészítése, beállítása és üzemeltetése. A borkészítés technológiai rendszerei.</w:t>
      </w:r>
    </w:p>
    <w:p w14:paraId="7AAD3B77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zöldség és gyümölcs betakarítás, feldolgozás gépeit kiszolgáló eszközök, berendezések üzemeltetése.</w:t>
      </w:r>
    </w:p>
    <w:p w14:paraId="0B1E9C72" w14:textId="0557C74F" w:rsidR="00A23F09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zöldség és gyümölcs betakarítás, feldolgozás gépeinek, berendezéseinek üzemeltetésére vonatkozó munka-, tűz- és környezetvédelmi előírások.</w:t>
      </w:r>
    </w:p>
    <w:p w14:paraId="3064668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BD3955" w14:textId="5D76521D" w:rsidR="00A23F09" w:rsidRPr="00F41D2A" w:rsidRDefault="00473E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Szállítás és anyagmozgatás gépeinek üzemeltetése</w:t>
      </w:r>
    </w:p>
    <w:p w14:paraId="59DB0066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anyagmozgatás gépeinek üzemeltetéséhez szükséges számítások.</w:t>
      </w:r>
    </w:p>
    <w:p w14:paraId="41AB224B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tengelyen történő szállítás gépei pl. pótkocsik, targoncák felkészítése szállítása és üzemeltetése. Az egy és kéttengelyes pótkocsik üzemeltetésekor fellépő erők.</w:t>
      </w:r>
    </w:p>
    <w:p w14:paraId="5D4F7DE5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Folyamatos üzemű szállító- és rakodógépek: szállítószalagok, szállítócsigák, kaparó-elemes szállítók, serleges felhordók, pneumatikus szállítóberendezések előkészítése munkavégzésre, beállítása és üzemeltetése.</w:t>
      </w:r>
    </w:p>
    <w:p w14:paraId="4D9DB48C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Szakaszos üzemű rakodógépek (homlokrakodók, forgógémes rakodók, forgótornyos rakodók, és egyéb) üzemeltetésre való előkészítése, az anyagmozgatás végrehajtása. </w:t>
      </w:r>
    </w:p>
    <w:p w14:paraId="36245074" w14:textId="77777777" w:rsidR="00473E2D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Anyagmozgatás gépeit kiszolgáló eszközök, berendezések üzemeltetése.</w:t>
      </w:r>
    </w:p>
    <w:p w14:paraId="744D3CE1" w14:textId="37180202" w:rsidR="00A23F09" w:rsidRPr="00F41D2A" w:rsidRDefault="00473E2D" w:rsidP="00473E2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Anyagmozgatás gépeinek, berendezéseinek üzemeltetésére vonatkozó munka-, tűz- és környezetvédelmi előírások.</w:t>
      </w:r>
    </w:p>
    <w:p w14:paraId="52257D1F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3DF1FF" w14:textId="43F70F08" w:rsidR="00A23F09" w:rsidRPr="00F41D2A" w:rsidRDefault="00FF0E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Az á</w:t>
      </w:r>
      <w:r w:rsidR="00473E2D" w:rsidRPr="00F41D2A">
        <w:rPr>
          <w:rFonts w:cs="Times New Roman"/>
          <w:b/>
          <w:i/>
        </w:rPr>
        <w:t>llattartás é</w:t>
      </w:r>
      <w:r w:rsidRPr="00F41D2A">
        <w:rPr>
          <w:rFonts w:cs="Times New Roman"/>
          <w:b/>
          <w:i/>
        </w:rPr>
        <w:t>pületei</w:t>
      </w:r>
      <w:r w:rsidR="00473E2D" w:rsidRPr="00F41D2A">
        <w:rPr>
          <w:rFonts w:cs="Times New Roman"/>
          <w:b/>
          <w:i/>
        </w:rPr>
        <w:t xml:space="preserve"> és gépeinek üzemeltetése</w:t>
      </w:r>
    </w:p>
    <w:p w14:paraId="7C6AA70D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Az állattartás épületei és gépeinek üzemeltetéséhez szükséges számítások.</w:t>
      </w:r>
    </w:p>
    <w:p w14:paraId="22979E3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istállók szellőztetése, fűtése, világításának üzemeltetési alapjai. A klímaszabályozó berendezések üzemeltetése.</w:t>
      </w:r>
    </w:p>
    <w:p w14:paraId="2D9DDE54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Állattartó telepek vízellátó rendszerének eszközei, kapcsolási rajzok kialakítása, elemzése. </w:t>
      </w:r>
    </w:p>
    <w:p w14:paraId="1C670C64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tömegtakarmányok előkészítése, gépeinek beállítása és üzemeltetése.</w:t>
      </w:r>
    </w:p>
    <w:p w14:paraId="385323EE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Abraktakarmányok előkészítő (darálók, keverőgépek, adagolók, mérlegek, granulátum készítő és egyéb) gépek előkészítése üzemeltetésre, a technológiai folyamatnak megfelelő üzemeltetése.</w:t>
      </w:r>
    </w:p>
    <w:p w14:paraId="689645DD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mobil, beépített takarmánykiosztó gépek előkészítése, beállítása és üzemeltetése. Az önetetők és az automatizált takarmányadagolók üzemeltetése.</w:t>
      </w:r>
    </w:p>
    <w:p w14:paraId="68031868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Itató-berendezések számának meghatározása az állatlétszámtól függően, az itató-berendezések beépítési módjai, valamint azok üzemeltetése.</w:t>
      </w:r>
    </w:p>
    <w:p w14:paraId="59CC47E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tartástechnológiáknak megfelelő trágyaeltávolításhoz használt gépek üzemeltetése.</w:t>
      </w:r>
    </w:p>
    <w:p w14:paraId="0CEFB8B3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fejési rendszerek és egyéb kiegészítő berendezések előkészítése, a fejő- és </w:t>
      </w:r>
      <w:proofErr w:type="spellStart"/>
      <w:r w:rsidRPr="00F41D2A">
        <w:rPr>
          <w:rFonts w:cs="Times New Roman"/>
        </w:rPr>
        <w:t>tejkezelőgépek</w:t>
      </w:r>
      <w:proofErr w:type="spellEnd"/>
      <w:r w:rsidRPr="00F41D2A">
        <w:rPr>
          <w:rFonts w:cs="Times New Roman"/>
        </w:rPr>
        <w:t xml:space="preserve"> üzemeltetése.</w:t>
      </w:r>
    </w:p>
    <w:p w14:paraId="638D5296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Számítógéppel támogatott tartástechnológiai rendszerek jellemzői és a rendszerek üzemeltetésének alapjai.</w:t>
      </w:r>
    </w:p>
    <w:p w14:paraId="3FA64119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Állattartás épületei és gépeinek üzemeltetését biztosító kiszolgáló eszközök, berendezések üzemeltetése.</w:t>
      </w:r>
    </w:p>
    <w:p w14:paraId="7A796E0B" w14:textId="0D4100AD" w:rsidR="00A23F09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Állattartás épületei és gépeinek üzemeltetését biztosító berendezések üzemeltetésére vonatkozó munka-, tűz- és környezetvédelmi előírások.</w:t>
      </w:r>
    </w:p>
    <w:p w14:paraId="1F7F94D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57AB62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2D569782" w14:textId="41CCF3E5" w:rsidR="00A23F09" w:rsidRPr="00F41D2A" w:rsidRDefault="009560C7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elméleti képzés, amelynek fő helyszíne a tanterem, szaktanterem.</w:t>
      </w:r>
    </w:p>
    <w:p w14:paraId="6DFF25F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C191A86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5A1B6277" w14:textId="61FE9897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679D5CA0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B7D2B79" w14:textId="6A8B02F2" w:rsidR="00A23F09" w:rsidRPr="00F41D2A" w:rsidRDefault="009560C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Gépjavítás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894188" w:rsidRPr="00F41D2A">
        <w:rPr>
          <w:rFonts w:cs="Times New Roman"/>
          <w:b/>
        </w:rPr>
        <w:t>78</w:t>
      </w:r>
      <w:r w:rsidR="00A23F09" w:rsidRPr="00F41D2A">
        <w:rPr>
          <w:rFonts w:cs="Times New Roman"/>
          <w:b/>
        </w:rPr>
        <w:t xml:space="preserve"> óra/</w:t>
      </w:r>
      <w:r w:rsidR="00894188" w:rsidRPr="00F41D2A">
        <w:rPr>
          <w:rFonts w:cs="Times New Roman"/>
          <w:b/>
        </w:rPr>
        <w:t>78</w:t>
      </w:r>
      <w:r w:rsidR="00A23F09" w:rsidRPr="00F41D2A">
        <w:rPr>
          <w:rFonts w:cs="Times New Roman"/>
          <w:b/>
        </w:rPr>
        <w:t xml:space="preserve"> óra*</w:t>
      </w:r>
    </w:p>
    <w:p w14:paraId="2BF97DE0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1D5EC7B4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8200940" w14:textId="7F88479F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600FB351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55F06D0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399531FB" w14:textId="015DB28B" w:rsidR="00A23F09" w:rsidRPr="00F41D2A" w:rsidRDefault="00346EF8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tanulók sajátítsák el a mezőgazdasági gépészetben, a különféle gépelemek javításához leggyakrabban alkalma</w:t>
      </w:r>
      <w:r w:rsidR="00097D70" w:rsidRPr="00F41D2A">
        <w:rPr>
          <w:rFonts w:cs="Times New Roman"/>
        </w:rPr>
        <w:t>zott gépjavítási technológiákat. A</w:t>
      </w:r>
      <w:r w:rsidRPr="00F41D2A">
        <w:rPr>
          <w:rFonts w:cs="Times New Roman"/>
        </w:rPr>
        <w:t xml:space="preserve"> </w:t>
      </w:r>
      <w:r w:rsidR="00C008C1" w:rsidRPr="00F41D2A">
        <w:rPr>
          <w:rFonts w:cs="Times New Roman"/>
        </w:rPr>
        <w:t>motorok, tüzelőanyag ellátó rendszerek, erőátviteli berendezések, járószerkezetek, fékszerkezetek, hidraulikus és elektromos berendezések diagnosztikai vizsgálatát</w:t>
      </w:r>
      <w:r w:rsidRPr="00F41D2A">
        <w:rPr>
          <w:rFonts w:cs="Times New Roman"/>
        </w:rPr>
        <w:t xml:space="preserve">, a diagnosztikai berendezések használatát és a </w:t>
      </w:r>
      <w:r w:rsidR="00C008C1" w:rsidRPr="00F41D2A">
        <w:rPr>
          <w:rFonts w:cs="Times New Roman"/>
        </w:rPr>
        <w:t>mérési eredményeik értékelését</w:t>
      </w:r>
      <w:r w:rsidR="00097D70" w:rsidRPr="00F41D2A">
        <w:rPr>
          <w:rFonts w:cs="Times New Roman"/>
        </w:rPr>
        <w:t>.</w:t>
      </w:r>
      <w:r w:rsidRPr="00F41D2A">
        <w:rPr>
          <w:rFonts w:cs="Times New Roman"/>
        </w:rPr>
        <w:t xml:space="preserve"> </w:t>
      </w:r>
      <w:r w:rsidR="00097D70" w:rsidRPr="00F41D2A">
        <w:rPr>
          <w:rFonts w:cs="Times New Roman"/>
        </w:rPr>
        <w:t>I</w:t>
      </w:r>
      <w:r w:rsidRPr="00F41D2A">
        <w:rPr>
          <w:rFonts w:cs="Times New Roman"/>
        </w:rPr>
        <w:t>smerjék fel az erőgépek, a mezőgazdasági munkagépek</w:t>
      </w:r>
      <w:r w:rsidR="00C008C1" w:rsidRPr="00F41D2A">
        <w:rPr>
          <w:rFonts w:cs="Times New Roman"/>
        </w:rPr>
        <w:t>, az önjáró betakarítógépek,</w:t>
      </w:r>
      <w:r w:rsidRPr="00F41D2A">
        <w:rPr>
          <w:rFonts w:cs="Times New Roman"/>
        </w:rPr>
        <w:t xml:space="preserve"> meghibásodását javíthatóságát, sajátítsák el az agrárgazdaságban használt gépek és részegységeik javításához leggyakrabban alkalmazott gépjavítási technológiákat, valamint a hozzájuk tartozó szerszámokat, gépeket berendezéseket.</w:t>
      </w:r>
    </w:p>
    <w:p w14:paraId="2BAB2A8C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608C17D2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797AC0C2" w14:textId="63E17862" w:rsidR="00A23F09" w:rsidRPr="00F41D2A" w:rsidRDefault="00C008C1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statika), Erőgépek, Munkagépek.</w:t>
      </w:r>
    </w:p>
    <w:p w14:paraId="7541BAC6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5A73823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Témakörök</w:t>
      </w:r>
    </w:p>
    <w:p w14:paraId="2B217A72" w14:textId="3AB687AD" w:rsidR="00A23F09" w:rsidRPr="00F41D2A" w:rsidRDefault="00956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Gépjavítás alapjai</w:t>
      </w:r>
    </w:p>
    <w:p w14:paraId="2AB1FB0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gépjavítás helye és szerepe az üzemfenntartás rendszerében.</w:t>
      </w:r>
    </w:p>
    <w:p w14:paraId="08F8713F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meghibásodás és okai.</w:t>
      </w:r>
    </w:p>
    <w:p w14:paraId="3E1D43B8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műszaki hibák és megjelenési formái.</w:t>
      </w:r>
    </w:p>
    <w:p w14:paraId="03BBCEC7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Hiba-megállapítás érzékszervekkel és műszeres méréssel.</w:t>
      </w:r>
    </w:p>
    <w:p w14:paraId="56F84F1B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szerelés alapfogalmai, szerszámai és készülékei.</w:t>
      </w:r>
    </w:p>
    <w:p w14:paraId="0EFF9C19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 és alkatrészek tisztításának módszerei, az egyes módszerek jellemzői.</w:t>
      </w:r>
    </w:p>
    <w:p w14:paraId="7F142406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Alkatrészek ellenőrzése, </w:t>
      </w:r>
      <w:proofErr w:type="spellStart"/>
      <w:r w:rsidRPr="00F41D2A">
        <w:rPr>
          <w:rFonts w:cs="Times New Roman"/>
        </w:rPr>
        <w:t>hibafelvételezése</w:t>
      </w:r>
      <w:proofErr w:type="spellEnd"/>
      <w:r w:rsidRPr="00F41D2A">
        <w:rPr>
          <w:rFonts w:cs="Times New Roman"/>
        </w:rPr>
        <w:t>.</w:t>
      </w:r>
    </w:p>
    <w:p w14:paraId="42B6FC2E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Kötőgépelemek hibái és javításuk.</w:t>
      </w:r>
    </w:p>
    <w:p w14:paraId="00F55040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Furatos alkatrészek, sima tengelyek felújítása.</w:t>
      </w:r>
    </w:p>
    <w:p w14:paraId="5E144B10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Bordás és bütykös tengelyek felújítása.</w:t>
      </w:r>
    </w:p>
    <w:p w14:paraId="4B909E46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Sikló- és gördülőcsapágyak javítása, szerelése.</w:t>
      </w:r>
    </w:p>
    <w:p w14:paraId="0614B33B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Szíj-, lánc-, fogaskerék-, csigahajtás javítása, szerelése.</w:t>
      </w:r>
    </w:p>
    <w:p w14:paraId="632CA311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Rugók javítása, szerelése.</w:t>
      </w:r>
    </w:p>
    <w:p w14:paraId="4278ABB3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Tömítések célja, csoportosítása, kialakítása és jellemzői.</w:t>
      </w:r>
    </w:p>
    <w:p w14:paraId="2A5FDAC7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Forgórészek kiegyensúlyozása.</w:t>
      </w:r>
    </w:p>
    <w:p w14:paraId="3E633843" w14:textId="68AD7CD7" w:rsidR="00A23F09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Lemezek, tartók és egyéb deformált alkatrészek egyengetése, javításának módjai.</w:t>
      </w:r>
    </w:p>
    <w:p w14:paraId="7F723BCD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6D2307" w14:textId="28DCA36E" w:rsidR="00A23F09" w:rsidRPr="00F41D2A" w:rsidRDefault="00956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gépek állapotváltozásának formái</w:t>
      </w:r>
    </w:p>
    <w:p w14:paraId="5194E56D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gépeken bekövetkező műszaki hibák okai és megnyilvánulási formái.</w:t>
      </w:r>
    </w:p>
    <w:p w14:paraId="58325A37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mechanikai kopásformái, az egyes kopások jellemző és megnyilvánulási formái.</w:t>
      </w:r>
    </w:p>
    <w:p w14:paraId="1EBBE519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Korrózió jelentősége és formái. A korrózió megjelenési formái, jellemzői és a védelem lehetőségei.</w:t>
      </w:r>
    </w:p>
    <w:p w14:paraId="61E5B19C" w14:textId="566B992D" w:rsidR="00A23F09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alkatrészek kifáradásának folyamata. A kifáradást kiváltó okok, megjelenési formák, a károsodás csökkentésének lehetőségei.</w:t>
      </w:r>
    </w:p>
    <w:p w14:paraId="43DBA75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B0274C" w14:textId="61DF5163" w:rsidR="00A23F09" w:rsidRPr="00F41D2A" w:rsidRDefault="00956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Műszaki állapotváltozások mérése, gépek diagnosztizálása</w:t>
      </w:r>
    </w:p>
    <w:p w14:paraId="01726A83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Diagnosztika fogalma, szerepe, fejlődésének irányai.</w:t>
      </w:r>
    </w:p>
    <w:p w14:paraId="1D6CE0CF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Otto- és dízelmotorok kipufogógáz összetételének vizsgálata, a károsanyag-csökkentés lehetőségei.</w:t>
      </w:r>
    </w:p>
    <w:p w14:paraId="74F92809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dízel tüzelőanyag-ellátó rendszerének vizsgálata: és beszabályozásának módjai tápszivattyú, adagolószivattyúk, </w:t>
      </w:r>
      <w:proofErr w:type="spellStart"/>
      <w:r w:rsidRPr="00F41D2A">
        <w:rPr>
          <w:rFonts w:cs="Times New Roman"/>
        </w:rPr>
        <w:t>előbefecskendezési</w:t>
      </w:r>
      <w:proofErr w:type="spellEnd"/>
      <w:r w:rsidRPr="00F41D2A">
        <w:rPr>
          <w:rFonts w:cs="Times New Roman"/>
        </w:rPr>
        <w:t xml:space="preserve"> szög, befecskendező fúvókák, kiegészítő berendezések. Tüzelőanyag-fogyasztás mérése, az eltérések lehetséges okai.</w:t>
      </w:r>
    </w:p>
    <w:p w14:paraId="1581C783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Korszerű dízel tüzelőanyag-ellátó rendszerek kialakítása, vizsgálati módszerei.</w:t>
      </w:r>
    </w:p>
    <w:p w14:paraId="2ECFAD8E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motorok hengertömítettségének vizsgálati módszerei, az egyes vizsgálatok elvei, a mérés folyamata.</w:t>
      </w:r>
    </w:p>
    <w:p w14:paraId="7041E691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Hengerteljesítmény különbség mérése.</w:t>
      </w:r>
    </w:p>
    <w:p w14:paraId="2B373B8B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Otto-motorok tüzelőanyag-ellátó rendszerének vizsgálata. A porlasztók, befecskendezési rendszerek kialakítása, vizsgálatának módszerei. </w:t>
      </w:r>
    </w:p>
    <w:p w14:paraId="00F40882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Otto-motorok gyújtóberendezésének vizsgálata, jellemző meghibásodásai, javítás lehetőségei.</w:t>
      </w:r>
    </w:p>
    <w:p w14:paraId="2CF721DE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Öndiagnosztikai rendszerek működése, alkalmazása.</w:t>
      </w:r>
    </w:p>
    <w:p w14:paraId="1FDB15CC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Mechanikus teljesítmény-átviteli rendszerek diagnosztikai vizsgálata.</w:t>
      </w:r>
    </w:p>
    <w:p w14:paraId="32DFF16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berendezés diagnosztikai vizsgálata, hidrosztatikus hajtóművek ellenőrzése, beszabályozása, hibakeresés.</w:t>
      </w:r>
    </w:p>
    <w:p w14:paraId="543D377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Járószerkezetek diagnosztikai vizsgálata, jellemző meghibásodásai és a javítás lehetőségei. </w:t>
      </w:r>
    </w:p>
    <w:p w14:paraId="4B861BD9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kormányzási rendszerek vizsgálati módszerei, az egyes vizsgálatok elve, és folyamata.</w:t>
      </w:r>
    </w:p>
    <w:p w14:paraId="72E731C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 fékszerkezetének műszaki előírásai, a fékezési jellemzők mérési módszerei, a vizsgálatok folyamata.</w:t>
      </w:r>
    </w:p>
    <w:p w14:paraId="2A6E0A0C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Gépek elektromos és elektronikai rendszerének vizsgálati lehetőségei, a vizsgálatok lépései és a kapott eredmények értékelése. </w:t>
      </w:r>
    </w:p>
    <w:p w14:paraId="6CE07542" w14:textId="49379CBE" w:rsidR="00A23F09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műszaki állapotváltozások mérése, gépek diagnosztizálásakor betartandó munka-, tűz- és környezetvédelmi előírások.</w:t>
      </w:r>
    </w:p>
    <w:p w14:paraId="79FF5F5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F9318B" w14:textId="1CB9223D" w:rsidR="00A23F09" w:rsidRPr="00F41D2A" w:rsidRDefault="009560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Gépjavítás technológiai eljárásai</w:t>
      </w:r>
    </w:p>
    <w:p w14:paraId="557FA21E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felújítás mechanikai módszereinek csoportosítása, az egyes módszerek jellemzői, a munkavégzés során használt anyagok és eszközök.</w:t>
      </w:r>
    </w:p>
    <w:p w14:paraId="1C7B31D7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felújítása hegesztéssel, az alkalmazott technológiák jellemzői, a felújításhoz használt eszközök és anyagok, a felújítás folyamata.</w:t>
      </w:r>
    </w:p>
    <w:p w14:paraId="3D33CFE2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Elektrokémiai és kémiai eljárással végzett alkatrész-felújításoknál alkalmazott technológiák jellemzői, a felújításhoz használt eszközök és anyagok, a felújítás folyamata.</w:t>
      </w:r>
    </w:p>
    <w:p w14:paraId="07BAF596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felújítása fémszórással, az alkalmazott technológiák jellemzői, a felújításhoz használt eszközök és anyagok, a felújítás folyamata.</w:t>
      </w:r>
    </w:p>
    <w:p w14:paraId="2A6C1EDC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műanyagfelszórással végzett alkatrész-felújításoknál alkalmazott technológiák jellemzői, a felújításhoz használt eszközök és anyagok, a felújítás folyamata.</w:t>
      </w:r>
    </w:p>
    <w:p w14:paraId="10E8AD93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felújítása ragasztással, az alkalmazott technológiák jellemzői, a felújításhoz használt eszközök és anyagok, a felújítás folyamata.</w:t>
      </w:r>
    </w:p>
    <w:p w14:paraId="4957971A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Egyéb alkatrész-felújítási technológiák csoportosítása, jellemzése, a technológiai folyamat lépései.</w:t>
      </w:r>
    </w:p>
    <w:p w14:paraId="404C8AD9" w14:textId="77777777" w:rsidR="009560C7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Felületkezelő mechanikai és kémiai eljárások csoportosítása, az egyes eljárások technológiai folyamata.</w:t>
      </w:r>
    </w:p>
    <w:p w14:paraId="76EE9076" w14:textId="166D14F0" w:rsidR="00A23F09" w:rsidRPr="00F41D2A" w:rsidRDefault="009560C7" w:rsidP="009560C7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gépjavítási technológiák végrehajtása során betartandó munka-, tűz- és környezetvédelmi előírások.</w:t>
      </w:r>
    </w:p>
    <w:p w14:paraId="3928FF7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A88E0C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0D5E64F6" w14:textId="61F469BF" w:rsidR="00A23F09" w:rsidRPr="00F41D2A" w:rsidRDefault="006B6127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elméleti képzés, amelynek fő helyszíne a tanterem, szaktanterem.</w:t>
      </w:r>
    </w:p>
    <w:p w14:paraId="7953FBEB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BF4FC7A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508690A3" w14:textId="0E93F6AE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55679F85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5363A84" w14:textId="2484CFBC" w:rsidR="00A23F09" w:rsidRPr="00F41D2A" w:rsidRDefault="006B612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Gépek üzemelte</w:t>
      </w:r>
      <w:r w:rsidR="00347FF4" w:rsidRPr="00F41D2A">
        <w:rPr>
          <w:rFonts w:cs="Times New Roman"/>
          <w:b/>
        </w:rPr>
        <w:t>tése szakmai gyakorlat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894188" w:rsidRPr="00F41D2A">
        <w:rPr>
          <w:rFonts w:cs="Times New Roman"/>
          <w:b/>
        </w:rPr>
        <w:t>217</w:t>
      </w:r>
      <w:r w:rsidR="00A23F09" w:rsidRPr="00F41D2A">
        <w:rPr>
          <w:rFonts w:cs="Times New Roman"/>
          <w:b/>
        </w:rPr>
        <w:t xml:space="preserve"> óra/</w:t>
      </w:r>
      <w:r w:rsidR="00894188" w:rsidRPr="00F41D2A">
        <w:rPr>
          <w:rFonts w:cs="Times New Roman"/>
          <w:b/>
        </w:rPr>
        <w:t>217</w:t>
      </w:r>
      <w:r w:rsidR="00A23F09" w:rsidRPr="00F41D2A">
        <w:rPr>
          <w:rFonts w:cs="Times New Roman"/>
          <w:b/>
        </w:rPr>
        <w:t xml:space="preserve"> óra*</w:t>
      </w:r>
    </w:p>
    <w:p w14:paraId="0C6F85CA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2D6C53D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FD89D65" w14:textId="64C90C84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241AFA12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39F837DE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7E3A5770" w14:textId="77777777" w:rsidR="006B6127" w:rsidRPr="00F41D2A" w:rsidRDefault="006B6127" w:rsidP="006B6127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Gépek üzemeltetése szakmai gyakorlat tantárgy célja, hogy a tanulók megszerezzék a Mezőgazdasági gépésztechnikus szakképesítéshez, az önálló munkavégzéshez szükséges gyakorlati tudást a mezőgazdaságban alkalmazott gépek, berendezések és gépkapcsolások üzemeltetéséhez és javításához.</w:t>
      </w:r>
    </w:p>
    <w:p w14:paraId="1F3951D6" w14:textId="77777777" w:rsidR="006B6127" w:rsidRPr="00F41D2A" w:rsidRDefault="006B6127" w:rsidP="006B6127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Gépek üzemeltetése a mezőgazdaságban gyakorlat felhasználja az elméleti tárgyak tanulása során elsajátított ismereteket, ezért a gyakorlati tudás megszerzése érdekében:</w:t>
      </w:r>
    </w:p>
    <w:p w14:paraId="750532D0" w14:textId="77777777" w:rsidR="006B6127" w:rsidRPr="00F41D2A" w:rsidRDefault="006B6127" w:rsidP="006B6127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lastRenderedPageBreak/>
        <w:t>- készítsen fel a pontos, szakszerű, gazdaságos, az önálló és kitartó munkavégzésre, - a folyamatos ismeretszerzésre, a korszerű technika, technológia iránti érdeklődésre,</w:t>
      </w:r>
    </w:p>
    <w:p w14:paraId="637B5EFB" w14:textId="77777777" w:rsidR="006B6127" w:rsidRPr="00F41D2A" w:rsidRDefault="006B6127" w:rsidP="006B6127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mutassa meg a technológiai eljárások összetettségét, kombinálhatóságát, az elvégzendő műveletek logikai sorrendjét,</w:t>
      </w:r>
    </w:p>
    <w:p w14:paraId="0EF7A21F" w14:textId="77777777" w:rsidR="006B6127" w:rsidRPr="00F41D2A" w:rsidRDefault="006B6127" w:rsidP="006B6127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tanítsa meg a mezőgazdaságban üzemeltetett gépek, berendezések gépkapcsolások üzemeltetésére vonatkozó alapismereteit olyan szinten, amely képessé teszi a végzett tanulókat alapvető üzemeltetési feladatok elvégzésére,</w:t>
      </w:r>
    </w:p>
    <w:p w14:paraId="02840363" w14:textId="4D13380F" w:rsidR="00A23F09" w:rsidRPr="00F41D2A" w:rsidRDefault="006B6127" w:rsidP="006B6127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- készítse fel a tanulókat a mezőgazdaságban használatos gépek, berendezések és gépkapcsolások szakszerű, biztonságos, balesetmentes üzemeltetésére, javítására.</w:t>
      </w:r>
    </w:p>
    <w:p w14:paraId="1D82A83C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387CD347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27C20E3B" w14:textId="1707A9F7" w:rsidR="00A23F09" w:rsidRPr="00F41D2A" w:rsidRDefault="006B6127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Rajz (vetületi ábrázolás), Kémia (anyagok szerkezete), Fizika (mechanika, statika), Erőgépek, Munkagépek.</w:t>
      </w:r>
    </w:p>
    <w:p w14:paraId="5AA8B331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4EF3CC4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38FAD623" w14:textId="1B5830AD" w:rsidR="00A23F09" w:rsidRPr="00F41D2A" w:rsidRDefault="00F155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Tápanyag visszapótlás</w:t>
      </w:r>
      <w:r w:rsidR="00B35AC6" w:rsidRPr="00F41D2A">
        <w:rPr>
          <w:rFonts w:cs="Times New Roman"/>
          <w:b/>
          <w:i/>
        </w:rPr>
        <w:t xml:space="preserve"> gépeinek beállítása és </w:t>
      </w:r>
      <w:r w:rsidRPr="00F41D2A">
        <w:rPr>
          <w:rFonts w:cs="Times New Roman"/>
          <w:b/>
          <w:i/>
        </w:rPr>
        <w:t>üzemeltetése</w:t>
      </w:r>
    </w:p>
    <w:p w14:paraId="40891A20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Trágyalé és hígtrágya kijuttató gépek erőgépekhez való kapcsolatának bemutatása, gyakorlása. A gépcsoport beállítása, ellenőrzése és a munkafeladat végrehajtásának bemutatása és üzemeltetés gyakorlása.</w:t>
      </w:r>
    </w:p>
    <w:p w14:paraId="66BC01CF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istállótrágya szórás gépek összekapcsolásának bemutatása, az összekapcsolások gyakorlása. A gépkapcsolat beállítása, ellenőrzése a gépcsoport üzemeltetésének gyakorlása.</w:t>
      </w:r>
    </w:p>
    <w:p w14:paraId="559E4747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mechanikus és pneumatikus rendszerű műtrágyaszórás gépeinek erőgéphez való kapcsolatának bemutatása, a végrehajtás gyakorlása. A gépcsoport üzemeltetésre való előkészítése és a munkafolyamatok gyakorlása. </w:t>
      </w:r>
    </w:p>
    <w:p w14:paraId="342149E8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gépcsoport üzemeltetését és a folyamatos beállítást segítő automatikus rendszerek beállításának és üzemeltetésének gyakorlása.</w:t>
      </w:r>
    </w:p>
    <w:p w14:paraId="7C1D1E52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folyékony műtrágyák kijuttatása során alkalmazott gépek üzemeltetésének bemutatása. </w:t>
      </w:r>
    </w:p>
    <w:p w14:paraId="09F5D9A1" w14:textId="541AEA08" w:rsidR="00A23F09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Munka-, tűz- és környezetvédelmi előírások a tápanyag visszapótlás gépeinek üzemeltetésekor.</w:t>
      </w:r>
    </w:p>
    <w:p w14:paraId="37AAB1F5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79CDE3" w14:textId="414E61EB" w:rsidR="00A23F09" w:rsidRPr="00F41D2A" w:rsidRDefault="00F155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Talajművelés gépeinek beállítása és üzemeltetése</w:t>
      </w:r>
    </w:p>
    <w:p w14:paraId="191EB9A7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Vontatott, függesztett és félig-függesztett ekék erőgéppel való kapcsolatának bemutatása, a végrehajtás gyakorlása. A gépkapcsolat beállításának és üzemeltetésének gyakorlása. </w:t>
      </w:r>
    </w:p>
    <w:p w14:paraId="4AC50B51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tárcsás talajművelő eszközök és ásóboronák erőgéphez történő kapcsolásának, beállításának és üzemeltetésének bemutatása és gyakorlása.</w:t>
      </w:r>
    </w:p>
    <w:p w14:paraId="044FFF7E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Vontatott, függesztett és félig-függesztett talajlazítók erőgéphez történő kapcsolásának bemutatása és a végrehajtás gyakorlása. A gépcsoport üzemeltetéshez történő előkészítésének gyakorlása és az üzemeltetés végrehajtása. </w:t>
      </w:r>
    </w:p>
    <w:p w14:paraId="0C0928D1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sorközművelő kultivátorok beállítása, ellenőrzése és az üzemeltetés gyakorlása.</w:t>
      </w:r>
    </w:p>
    <w:p w14:paraId="566F9B90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fogas boronák, hengerek és simítók erőgéphez történő kapcsolásának, beállításának és üzemeltetésének bemutatása és gyakorlása.</w:t>
      </w:r>
    </w:p>
    <w:p w14:paraId="12AFC1A6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talajmarók erőgépekhez való kapcsolási módjainak, beállításának és üzemeltetésének bemutatása a végrehajtás gyakorlása.</w:t>
      </w:r>
    </w:p>
    <w:p w14:paraId="7BA4CB14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különböző kialakítású kombinált talajművelő gépek előkészítése üzemeltetésre. A gépcsoportok üzemeltetésének gyakorlása.</w:t>
      </w:r>
    </w:p>
    <w:p w14:paraId="7C0FACEE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talajművelő gépcsoport üzemeltetése során alkalmazott automatikus rendszerek üzemeltetésének gyakorlása.</w:t>
      </w:r>
    </w:p>
    <w:p w14:paraId="1DDC34B0" w14:textId="17D85DE1" w:rsidR="00A23F09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talajművelés gépeinek üzemeltetésére vonatkozó munka-, tűz- és környezetvédelmi előírások.</w:t>
      </w:r>
    </w:p>
    <w:p w14:paraId="23DE18C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6895A2" w14:textId="100BE544" w:rsidR="00A23F09" w:rsidRPr="00F41D2A" w:rsidRDefault="00F155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Vetés, ültetés, palántázás gépeinek beállítása és üzemeltetése</w:t>
      </w:r>
    </w:p>
    <w:p w14:paraId="2EF4E0B7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Gabona- aprómag- és szemenkénti vetőgépek beállításának, ellenőrzésének, üzemeltetésének bemutatása, gyakorlása. A vetésellenőrző és vetést segítő rendszerek üzemeltetésének bemutatása.</w:t>
      </w:r>
    </w:p>
    <w:p w14:paraId="035D9AB6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Vető-, ültető- és </w:t>
      </w:r>
      <w:proofErr w:type="spellStart"/>
      <w:r w:rsidRPr="00F41D2A">
        <w:rPr>
          <w:rFonts w:cs="Times New Roman"/>
        </w:rPr>
        <w:t>palántázógépek</w:t>
      </w:r>
      <w:proofErr w:type="spellEnd"/>
      <w:r w:rsidRPr="00F41D2A">
        <w:rPr>
          <w:rFonts w:cs="Times New Roman"/>
        </w:rPr>
        <w:t xml:space="preserve"> előkészítése üzemeltetésre, ellenőrzés beállítás bemutatása. </w:t>
      </w:r>
    </w:p>
    <w:p w14:paraId="3904DD82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vetés-, ültetés és palántázás gépcsoportjainak üzemeltetése során alkalmazott sorvezető rendszerek üzemeltetése.</w:t>
      </w:r>
    </w:p>
    <w:p w14:paraId="39412272" w14:textId="31C3F4E0" w:rsidR="00A23F09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vetés-, ültetés és palántázás gépeinek üzemeltetésére vonatkozó munka-, tűz- és környezetvédelmi előírások.</w:t>
      </w:r>
    </w:p>
    <w:p w14:paraId="12D34AE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ED5170" w14:textId="4B2DA574" w:rsidR="00A23F09" w:rsidRPr="00F41D2A" w:rsidRDefault="00F155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Növényápolás gépeinek beállítása és üzemeltetése</w:t>
      </w:r>
    </w:p>
    <w:p w14:paraId="536F2285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permetezőgépek erőgéphez történő kapcsolatának bemutatása, a beállítás, ellenőrzés és az üzemeltetés gyakorlása. A növényvédő gépeken alkalmazott automatikus rendszerek beállítása és üzemeltetése. </w:t>
      </w:r>
    </w:p>
    <w:p w14:paraId="698C236D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Csávázó gépek beállításának és üzemeltetésének bemutatása.</w:t>
      </w:r>
    </w:p>
    <w:p w14:paraId="40380801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Sorközművelő kultivátorok erőgépekkel történő összekapcsolása, a gépkapcsolat beállítása üzemeltetés gyakorlása. A kultivátorra szerelt kiegészítő berendezések beállítása a gépcsoport üzemeltetése. </w:t>
      </w:r>
    </w:p>
    <w:p w14:paraId="4097EE6C" w14:textId="77777777" w:rsidR="00F1559F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öntözőberendezések telepítésének és üzemeltetésének bemutatása.</w:t>
      </w:r>
    </w:p>
    <w:p w14:paraId="015A2782" w14:textId="5F1ED6CA" w:rsidR="00A23F09" w:rsidRPr="00F41D2A" w:rsidRDefault="00F1559F" w:rsidP="00F1559F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növényápolás gépeinek üzemeltetésére vonatkozó munka-, tűz- és környezetvédelmi előírások.</w:t>
      </w:r>
    </w:p>
    <w:p w14:paraId="7AAA565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BEC5E1" w14:textId="20908CA2" w:rsidR="00A23F09" w:rsidRPr="00F41D2A" w:rsidRDefault="00B02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Öntözés gépeinek üzemeltetése </w:t>
      </w:r>
    </w:p>
    <w:p w14:paraId="0B6E5E3E" w14:textId="699C8E9C" w:rsidR="00B020A4" w:rsidRPr="00F41D2A" w:rsidRDefault="002A5B1B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B020A4" w:rsidRPr="00F41D2A">
        <w:rPr>
          <w:rFonts w:cs="Times New Roman"/>
        </w:rPr>
        <w:t xml:space="preserve">z öntözőgépek telepítése, a beállítás, ellenőrzés és az üzemeltetés gyakorlása. Az öntöző gépeken alkalmazott automatikus rendszerek beállítása és üzemeltetése. </w:t>
      </w:r>
    </w:p>
    <w:p w14:paraId="24223682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Csávázó gépek beállításának és üzemeltetésének bemutatása.</w:t>
      </w:r>
    </w:p>
    <w:p w14:paraId="4F91E5BA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öntözőberendezések telepítésének és üzemeltetésének bemutatása.</w:t>
      </w:r>
    </w:p>
    <w:p w14:paraId="14B85116" w14:textId="68B9DD64" w:rsidR="00B020A4" w:rsidRPr="00F41D2A" w:rsidRDefault="00B020A4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öntözőberendezések üzemeltetésére vonatkozó munka-, tűz- és környezetvédelmi előírások.</w:t>
      </w:r>
    </w:p>
    <w:p w14:paraId="1E450F06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5E180B" w14:textId="616D8713" w:rsidR="00A23F09" w:rsidRPr="00F41D2A" w:rsidRDefault="005C01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Szálastakarmányok betakarítása, gépeinek b</w:t>
      </w:r>
      <w:r w:rsidR="002A5B1B" w:rsidRPr="00F41D2A">
        <w:rPr>
          <w:rFonts w:cs="Times New Roman"/>
          <w:b/>
          <w:i/>
        </w:rPr>
        <w:t>eállítása és üzemeltetése</w:t>
      </w:r>
    </w:p>
    <w:p w14:paraId="654710B8" w14:textId="67F0A730" w:rsidR="005C0170" w:rsidRPr="00F41D2A" w:rsidRDefault="005C0170" w:rsidP="005C017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különböző kivitelű kaszák pl. alternáló mozgást végző és forgókéses kaszák erőgépekkel való összekapcsolásának bemutatása, gyakorlása. A gépcsoportok beállítása, ellenőrzése és üzemeltetése. Önjáró kaszálógépek beállításának és üzemeltetésének bemutatása.</w:t>
      </w:r>
    </w:p>
    <w:p w14:paraId="725950D6" w14:textId="77777777" w:rsidR="005C0170" w:rsidRPr="00F41D2A" w:rsidRDefault="005C0170" w:rsidP="005C017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rendkezelő gépek összekapcsolása az erőgéppel. A gépcsoportok beállítása különböző műveletekhez (rendsodrás, rendterítés, rendforgatás), a gépek üzemeltetésének gyakorlása.</w:t>
      </w:r>
    </w:p>
    <w:p w14:paraId="677F1475" w14:textId="77777777" w:rsidR="005C0170" w:rsidRPr="00F41D2A" w:rsidRDefault="005C0170" w:rsidP="005C017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Rendfelszedő pótkocsik üzemeltetéséhez szükséges erőgépek összekapcsolása, a gépcsoport beállítása és üzemeltetésének gyakorlása.</w:t>
      </w:r>
    </w:p>
    <w:p w14:paraId="1140A9F1" w14:textId="77777777" w:rsidR="005C0170" w:rsidRPr="00F41D2A" w:rsidRDefault="005C0170" w:rsidP="005C017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Kis és nagybála készítő gépekhez kapcsolható erőgépek kapcsolatainak létrehozása. Az erőgépekhez kapcsolt henger és hasábbálázó gépek beállításának és üzemeltetésének gyakorlása. A különleges bálázási technológiák végrehajtásához szükséges adapterek felszerelésének, beállításának és a technológiának megfelelő üzemeltetésének bemutatása.</w:t>
      </w:r>
    </w:p>
    <w:p w14:paraId="78C4496E" w14:textId="77777777" w:rsidR="005C0170" w:rsidRPr="00F41D2A" w:rsidRDefault="005C0170" w:rsidP="005C017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 xml:space="preserve">A vontatott járva szecskázó gépekhez szükséges erőgépek kiválasztása, a gépkapcsolat létrehozása, beállításának és üzemeltetésének gyakorlása. Az önjáró </w:t>
      </w:r>
      <w:proofErr w:type="spellStart"/>
      <w:r w:rsidRPr="00F41D2A">
        <w:rPr>
          <w:rFonts w:cs="Times New Roman"/>
        </w:rPr>
        <w:t>szecskázógépek</w:t>
      </w:r>
      <w:proofErr w:type="spellEnd"/>
      <w:r w:rsidRPr="00F41D2A">
        <w:rPr>
          <w:rFonts w:cs="Times New Roman"/>
        </w:rPr>
        <w:t xml:space="preserve"> beállításának bemutatása a különböző technológiájú betakarítási módokhoz. </w:t>
      </w:r>
    </w:p>
    <w:p w14:paraId="1D41FAB9" w14:textId="77777777" w:rsidR="005C0170" w:rsidRPr="00F41D2A" w:rsidRDefault="005C0170" w:rsidP="005C0170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szárzúzók üzemeltetéséhez szükséges erőgépkapcsolatok bemutatása, a gépcsoport beállításának, ellenőrzésének és üzemeltetésének gyakorlása.</w:t>
      </w:r>
    </w:p>
    <w:p w14:paraId="66CD470B" w14:textId="4F771311" w:rsidR="00A23F09" w:rsidRPr="00F41D2A" w:rsidRDefault="005C0170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szálastakarmányok betakarításában résztvevő gépek üzemeltetésére vonatkozó munka-, tűz- és környezetvédelmi előírások.</w:t>
      </w:r>
    </w:p>
    <w:p w14:paraId="6C2B6429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AE59B3" w14:textId="395F2CFB" w:rsidR="00A23F09" w:rsidRPr="00F41D2A" w:rsidRDefault="00B02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Gabona betakarítás</w:t>
      </w:r>
      <w:r w:rsidR="00E03265" w:rsidRPr="00F41D2A">
        <w:rPr>
          <w:rFonts w:cs="Times New Roman"/>
          <w:b/>
          <w:i/>
        </w:rPr>
        <w:t>a,</w:t>
      </w:r>
      <w:r w:rsidRPr="00F41D2A">
        <w:rPr>
          <w:rFonts w:cs="Times New Roman"/>
          <w:b/>
          <w:i/>
        </w:rPr>
        <w:t xml:space="preserve"> gépeinek beállítása é</w:t>
      </w:r>
      <w:r w:rsidR="002A5B1B" w:rsidRPr="00F41D2A">
        <w:rPr>
          <w:rFonts w:cs="Times New Roman"/>
          <w:b/>
          <w:i/>
        </w:rPr>
        <w:t>s üzemeltetése</w:t>
      </w:r>
    </w:p>
    <w:p w14:paraId="441EDCBE" w14:textId="262A26FF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arató-cséplőgépek aratószerkezetének, cséplőszerkezetének, tisztítószerkezetének és egyéb szerkezeti egységeinek beállításának bemutatása az adott termény betakarításához. A beállítások és az üzemeltetés gyakorlása. </w:t>
      </w:r>
    </w:p>
    <w:p w14:paraId="6F072CCD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arató-cséplőgépekre szerelhető adapterek kiválasztása, beállítása az adott növény betakarításához. Az arató-cséplőgépek üzemeltetése különböző betakarítási technológiáknak megfelelően. </w:t>
      </w:r>
    </w:p>
    <w:p w14:paraId="014EB521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gépeken alkalmazott jelző és szabályozó berendezések és a fedélzeti számítógépek üzemeltetése. </w:t>
      </w:r>
    </w:p>
    <w:p w14:paraId="438761D2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csöves kukorica betakarítására használt gépek beállításának bemutatása üzemeltetés gyakorlása.</w:t>
      </w:r>
    </w:p>
    <w:p w14:paraId="56B41BF1" w14:textId="7903A843" w:rsidR="00A23F09" w:rsidRPr="00F41D2A" w:rsidRDefault="00B020A4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arató-cséplőgépek üzemeltetésére vonatkozó munka-, tűz- és környezetvédelmi előírások.</w:t>
      </w:r>
    </w:p>
    <w:p w14:paraId="56A0C650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E4DC20" w14:textId="65408AAB" w:rsidR="00A23F09" w:rsidRPr="00F41D2A" w:rsidRDefault="00B02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Szemes termények utókezelése, gépeinek beállítása</w:t>
      </w:r>
      <w:r w:rsidR="002A5B1B" w:rsidRPr="00F41D2A">
        <w:rPr>
          <w:rFonts w:cs="Times New Roman"/>
          <w:b/>
          <w:i/>
        </w:rPr>
        <w:t xml:space="preserve"> </w:t>
      </w:r>
      <w:r w:rsidRPr="00F41D2A">
        <w:rPr>
          <w:rFonts w:cs="Times New Roman"/>
          <w:b/>
          <w:i/>
        </w:rPr>
        <w:t xml:space="preserve">és </w:t>
      </w:r>
      <w:r w:rsidR="002A5B1B" w:rsidRPr="00F41D2A">
        <w:rPr>
          <w:rFonts w:cs="Times New Roman"/>
          <w:b/>
          <w:i/>
        </w:rPr>
        <w:t>üzemeltetése</w:t>
      </w:r>
    </w:p>
    <w:p w14:paraId="2B027BEF" w14:textId="35AE381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Tisztítás-osztályozás méret, alak, lebegőképesség, gördülékenység, rugalmasság, felületi érdesség, sűrűség, összetett fizikai tulajdonság, szín, elektrosztatikai tulajdonság alapján működő gépek előkészítésének, beállításának bemutatása.</w:t>
      </w:r>
    </w:p>
    <w:p w14:paraId="195954DF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szárítók előkészítésének beállításának bemutatása különböző növények szárításához.</w:t>
      </w:r>
    </w:p>
    <w:p w14:paraId="1319A8B6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szárított termények tárolásakor használt gépek, berendezések üzemeltetése.</w:t>
      </w:r>
    </w:p>
    <w:p w14:paraId="16DDBB80" w14:textId="32A135EC" w:rsidR="00A23F09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szemes termények utókezelésekor használt gépek, berendezések üzemeltetésére vonatkozó munka-, tűz- és környezetvédelmi előírások.</w:t>
      </w:r>
    </w:p>
    <w:p w14:paraId="536EEB5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47AAF8" w14:textId="2C9B23A5" w:rsidR="00A23F09" w:rsidRPr="00F41D2A" w:rsidRDefault="002A5B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Burgonya betakarítás</w:t>
      </w:r>
      <w:r w:rsidR="00FD3280" w:rsidRPr="00F41D2A">
        <w:rPr>
          <w:rFonts w:cs="Times New Roman"/>
          <w:b/>
          <w:i/>
        </w:rPr>
        <w:t>a,</w:t>
      </w:r>
      <w:r w:rsidRPr="00F41D2A">
        <w:rPr>
          <w:rFonts w:cs="Times New Roman"/>
          <w:b/>
          <w:i/>
        </w:rPr>
        <w:t xml:space="preserve"> gépeinek beállítása és üzemeltetése</w:t>
      </w:r>
    </w:p>
    <w:p w14:paraId="30A5E255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burgonyabetakarító gépek előkészítésének, beállításának bemutatása.</w:t>
      </w:r>
    </w:p>
    <w:p w14:paraId="66E8B74F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 válogatásához, osztályozásához alkalmazott gépek berendezések beállításának és üzemének bemutatása.</w:t>
      </w:r>
    </w:p>
    <w:p w14:paraId="08CD4923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burgonyabetakarító gépeket kiszolgáló gépek, berendezések beállításának és üzemének bemutatása.</w:t>
      </w:r>
    </w:p>
    <w:p w14:paraId="1576CCAE" w14:textId="3341A3CA" w:rsidR="00A23F09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burgonya-betakarításához használt gépek, berendezések üzemeltetésére vonatkozó munka-, tűz- és környezetvédelmi előírások.</w:t>
      </w:r>
    </w:p>
    <w:p w14:paraId="0996E7DC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49A2AF" w14:textId="1182B89D" w:rsidR="00A23F09" w:rsidRPr="00F41D2A" w:rsidRDefault="00B02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 xml:space="preserve">Ipari és egyéb növények betakarítása, gépeinek beállítása és </w:t>
      </w:r>
      <w:r w:rsidR="002A5B1B" w:rsidRPr="00F41D2A">
        <w:rPr>
          <w:rFonts w:cs="Times New Roman"/>
          <w:b/>
          <w:i/>
        </w:rPr>
        <w:t>üzemeltetése</w:t>
      </w:r>
    </w:p>
    <w:p w14:paraId="02F173BD" w14:textId="4E9F8521" w:rsidR="00B020A4" w:rsidRPr="00F41D2A" w:rsidRDefault="002A5B1B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</w:t>
      </w:r>
      <w:r w:rsidR="00B020A4" w:rsidRPr="00F41D2A">
        <w:rPr>
          <w:rFonts w:cs="Times New Roman"/>
        </w:rPr>
        <w:t xml:space="preserve"> repce és a napraforgó betakarításához használt betakarítógépek beállítása, üzemeltetése.</w:t>
      </w:r>
    </w:p>
    <w:p w14:paraId="03F1DA41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rizs, hüvelyesek és az </w:t>
      </w:r>
      <w:proofErr w:type="spellStart"/>
      <w:r w:rsidRPr="00F41D2A">
        <w:rPr>
          <w:rFonts w:cs="Times New Roman"/>
        </w:rPr>
        <w:t>aprómagvak</w:t>
      </w:r>
      <w:proofErr w:type="spellEnd"/>
      <w:r w:rsidRPr="00F41D2A">
        <w:rPr>
          <w:rFonts w:cs="Times New Roman"/>
        </w:rPr>
        <w:t xml:space="preserve"> betakarításához használt adapterek beállításának, az alapgéphez való kapcsolatának és üzemeltetésének bemutatása.</w:t>
      </w:r>
    </w:p>
    <w:p w14:paraId="704E92C1" w14:textId="77777777" w:rsidR="00B020A4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cukorrépa betakarításának technológiái során alkalmazott gépek berendezések beállítása és üzemeltetése.</w:t>
      </w:r>
    </w:p>
    <w:p w14:paraId="0CF30385" w14:textId="6EF8B916" w:rsidR="00A23F09" w:rsidRPr="00F41D2A" w:rsidRDefault="00B020A4" w:rsidP="00B020A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Az ipari és egyéb növények betakarításához használt gépek, berendezések üzemeltetésére vonatkozó munka-, tűz- és környezetvédelmi előírások.</w:t>
      </w:r>
    </w:p>
    <w:p w14:paraId="61DAC72D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17FC97" w14:textId="2260C5F2" w:rsidR="00A23F09" w:rsidRPr="00F41D2A" w:rsidRDefault="002A5B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Zöldség</w:t>
      </w:r>
      <w:r w:rsidR="00FD3280" w:rsidRPr="00F41D2A">
        <w:rPr>
          <w:rFonts w:cs="Times New Roman"/>
          <w:b/>
          <w:i/>
        </w:rPr>
        <w:t xml:space="preserve">, gyümölcs </w:t>
      </w:r>
      <w:r w:rsidR="00E03265" w:rsidRPr="00F41D2A">
        <w:rPr>
          <w:rFonts w:cs="Times New Roman"/>
          <w:b/>
          <w:i/>
        </w:rPr>
        <w:t xml:space="preserve">betakarítás és </w:t>
      </w:r>
      <w:r w:rsidRPr="00F41D2A">
        <w:rPr>
          <w:rFonts w:cs="Times New Roman"/>
          <w:b/>
          <w:i/>
        </w:rPr>
        <w:t>feldolgozás gépeinek beállítása és üzemeltetése</w:t>
      </w:r>
    </w:p>
    <w:p w14:paraId="4324802F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zöldborsó, zöldbab, uborka, paradicsom, fűszer paprika, káposzta, hagyma, gyökérzöldség betakarításához használt gépek berendezések előkészítésének beállításának bemutatása.</w:t>
      </w:r>
    </w:p>
    <w:p w14:paraId="6A566CA1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gyümölcs-betakarítás eszközeinek, gépeinek (pl. rázógépek) berendezéseinek felkészítése betakarításra, a gépek, berendezések bemutatása.</w:t>
      </w:r>
    </w:p>
    <w:p w14:paraId="1092495D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gyümölcsmanipulálás gépeinek (ládaürítők, selejtezők, tisztító és válogató gépek, stb.) bemutatása.</w:t>
      </w:r>
    </w:p>
    <w:p w14:paraId="57152556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szőlőfeldolgozás gépeinek (pl. zúzógépek, bogyózó gépek, cefreszivattyú, mustleválasztók, sajtók, szeparátorok, szűrők) bemutatása. </w:t>
      </w:r>
    </w:p>
    <w:p w14:paraId="3041EE45" w14:textId="5C9A4A85" w:rsidR="00A23F09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zöldség és gyümölcs betakarítás, feldolgozás gépeinek, berendezéseinek üzemeltetésére vonatkozó munka-, tűz- és környezetvédelmi előírások.</w:t>
      </w:r>
    </w:p>
    <w:p w14:paraId="6C5E967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C06048" w14:textId="34265723" w:rsidR="00A23F09" w:rsidRPr="00F41D2A" w:rsidRDefault="002A5B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Szállítás és anyagmozgatás gépeinek üzemeltetése</w:t>
      </w:r>
    </w:p>
    <w:p w14:paraId="59B7E394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tengelyen történő szállítás gépei pl. pótkocsik, targoncák felkészítése szállítása és üzemeltetésének gyakorlása. </w:t>
      </w:r>
    </w:p>
    <w:p w14:paraId="7EA2808D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Folyamatos üzemű szállító- és rakodógépek: szállítószalagok, szállítócsigák, kaparó-elemes szállítók, serleges felhordók, pneumatikus szállítóberendezések előkészítése munkavégzésre, beállításának bemutatása és üzemeltetés gyakorlása.</w:t>
      </w:r>
    </w:p>
    <w:p w14:paraId="3B2AA59F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Szakaszos üzemű rakodógépek (homlokrakodók, forgógémes rakodók, forgótornyos rakodók, és egyéb) üzemeltetésre való előkészítése, az anyagmozgatás végrehajtása. </w:t>
      </w:r>
    </w:p>
    <w:p w14:paraId="063A4B0E" w14:textId="4DA85BB5" w:rsidR="00A23F09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Anyagmozgatás gépeinek, berendezéseinek üzemeltetésére vonatkozó munka-, tűz- és környezetvédelmi előírások.</w:t>
      </w:r>
    </w:p>
    <w:p w14:paraId="055E019A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701630" w14:textId="6C35CAEF" w:rsidR="00A23F09" w:rsidRPr="00F41D2A" w:rsidRDefault="002A5B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Állattartás épületei és gépeinek előkészítése, beállítása és üzemeltetése</w:t>
      </w:r>
    </w:p>
    <w:p w14:paraId="36507DD3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istállók szellőztetésének, fűtésének, világításának bemutatása.</w:t>
      </w:r>
    </w:p>
    <w:p w14:paraId="48F7E0D1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tömeg takarmány-előkészítő gépek beállításának és üzemeltetésének bemutatása.</w:t>
      </w:r>
    </w:p>
    <w:p w14:paraId="6878919B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Abraktakarmányok előkészítő (darálók, keverőgépek, adagolók, mérlegek, granulátum készítő és egyéb) gépek előkészítése a technológiai folyamatnak megfelelő bemutatása.</w:t>
      </w:r>
    </w:p>
    <w:p w14:paraId="7476E5C9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mobil, beépített takarmánykiosztó gépek előkészítésének, beállításának és üzemeltetésének bemutatása. Az önetetők és az automatizált takarmányadagolók bemutatása.</w:t>
      </w:r>
    </w:p>
    <w:p w14:paraId="105A413D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Itató-berendezések beállításának bemutatása.</w:t>
      </w:r>
    </w:p>
    <w:p w14:paraId="71858651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tartástechnológiáknak megfelelő trágyaeltávolításhoz használt gépek üzemeltetésének bemutatása.</w:t>
      </w:r>
    </w:p>
    <w:p w14:paraId="2A7EC45E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fejési rendszerek és egyéb kiegészítő berendezések előkészítése, a fejő- és </w:t>
      </w:r>
      <w:proofErr w:type="spellStart"/>
      <w:r w:rsidRPr="00F41D2A">
        <w:rPr>
          <w:rFonts w:cs="Times New Roman"/>
        </w:rPr>
        <w:t>tejkezelőgépek</w:t>
      </w:r>
      <w:proofErr w:type="spellEnd"/>
      <w:r w:rsidRPr="00F41D2A">
        <w:rPr>
          <w:rFonts w:cs="Times New Roman"/>
        </w:rPr>
        <w:t xml:space="preserve"> üzemeltetése.</w:t>
      </w:r>
    </w:p>
    <w:p w14:paraId="5C401633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Számítógéppel támogatott tartástechnológiai rendszerek üzemeltetésének bemutatása.</w:t>
      </w:r>
    </w:p>
    <w:p w14:paraId="210FED7B" w14:textId="14A94E91" w:rsidR="00A23F09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Állattartás épületei és gépeinek üzemeltetését biztosító berendezések üzemeltetésére vonatkozó munka-, tűz- és környezetvédelmi előírások.</w:t>
      </w:r>
    </w:p>
    <w:p w14:paraId="7B164A7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2E230" w14:textId="5859816A" w:rsidR="00A23F09" w:rsidRPr="00F41D2A" w:rsidRDefault="002A5B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Gépjavítás alapjai</w:t>
      </w:r>
    </w:p>
    <w:p w14:paraId="531FCECA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hiba-felvételezése, hibafelvételi jegyzőkönyvek készítése. Hiba-megállapítás érzékszervekkel és műszeres méréssel.</w:t>
      </w:r>
    </w:p>
    <w:p w14:paraId="064CF29A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szerelés alapfogalmai, szerszámai és készülékei.</w:t>
      </w:r>
    </w:p>
    <w:p w14:paraId="5103C1E8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 és alkatrészek tisztításának módszerei, az egyes módszerek jellemzői.</w:t>
      </w:r>
    </w:p>
    <w:p w14:paraId="1832B175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Kötőgépelemek jellemző hibái, hibák megjelenési formái a javítás gyakorlása.</w:t>
      </w:r>
    </w:p>
    <w:p w14:paraId="6BCE969D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Furatos alkatrészek, sima tengelyek jellemző hibái, hibák megjelenési formái a javítás gyakorlása.</w:t>
      </w:r>
    </w:p>
    <w:p w14:paraId="6F74FF51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Bordás és bütykös tengelyek jellemző hibái, hibák megjelenési formái a javítás gyakorlása.</w:t>
      </w:r>
    </w:p>
    <w:p w14:paraId="7673B10C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Sikló- és gördülőcsapágyak jellemző hibái, hibák megjelenési formái a javítás végrehajtása.</w:t>
      </w:r>
    </w:p>
    <w:p w14:paraId="4F5C057B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Szíj-, lánc-, fogaskerék-, csigahajtás jellemző hibái, hibák megjelenési formái a javítás módjai és a javítás végrehajtása.</w:t>
      </w:r>
    </w:p>
    <w:p w14:paraId="184B1DB9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Rugók jellemző hibái, hibák megjelenési formái a javítás végrehajtása.</w:t>
      </w:r>
    </w:p>
    <w:p w14:paraId="14BFF41D" w14:textId="77777777" w:rsidR="002A5B1B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Forgórészek kiegyensúlyozásának gyakorlata.</w:t>
      </w:r>
    </w:p>
    <w:p w14:paraId="381C1F22" w14:textId="2172E047" w:rsidR="00A23F09" w:rsidRPr="00F41D2A" w:rsidRDefault="002A5B1B" w:rsidP="002A5B1B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Lemezek, tartók és egyéb deformált alkatrészek egyengetése, javítása.</w:t>
      </w:r>
    </w:p>
    <w:p w14:paraId="29E3311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DE5197" w14:textId="426A1471" w:rsidR="00A23F09" w:rsidRPr="00F41D2A" w:rsidRDefault="00346E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gépek áll</w:t>
      </w:r>
      <w:r w:rsidR="00B020A4" w:rsidRPr="00F41D2A">
        <w:rPr>
          <w:rFonts w:cs="Times New Roman"/>
          <w:b/>
          <w:i/>
        </w:rPr>
        <w:t xml:space="preserve">apotfelmérése, diagnosztizálása </w:t>
      </w:r>
    </w:p>
    <w:p w14:paraId="70BFEB5F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Otto- és dízelmotorok kipufogógáz összetétel vizsgálatának bemutatása.</w:t>
      </w:r>
    </w:p>
    <w:p w14:paraId="0DB58CCF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dízel tüzelőanyag-ellátó rendszer komplex vizsgálatának bemutatása. A tápszivattyú, adagolószivattyú, befecskendező fúvókák, kiegészítő berendezések </w:t>
      </w:r>
      <w:proofErr w:type="spellStart"/>
      <w:r w:rsidRPr="00F41D2A">
        <w:rPr>
          <w:rFonts w:cs="Times New Roman"/>
        </w:rPr>
        <w:t>hibalfelvételezése</w:t>
      </w:r>
      <w:proofErr w:type="spellEnd"/>
      <w:r w:rsidRPr="00F41D2A">
        <w:rPr>
          <w:rFonts w:cs="Times New Roman"/>
        </w:rPr>
        <w:t>, javítása. Tüzelőanyag-fogyasztás mérése, szükség esetén javítások végrehajtása.</w:t>
      </w:r>
    </w:p>
    <w:p w14:paraId="08E786E4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Korszerű dízel tüzelőanyag-ellátó rendszerek vizsgálatának bemutatása.</w:t>
      </w:r>
    </w:p>
    <w:p w14:paraId="352E9A51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motorok hengertömítettség vizsgálatának elvégzése különböző módszerek alkalmazásával.</w:t>
      </w:r>
    </w:p>
    <w:p w14:paraId="57E2E5D3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Hengerteljesítmény különbség mérésének végrehajtása</w:t>
      </w:r>
    </w:p>
    <w:p w14:paraId="3697A5AC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Otto-motorok tüzelőanyag-ellátó rendszerének vizsgálata. A porlasztók, befecskendezési rendszerek vizsgálatának bemutatása. </w:t>
      </w:r>
    </w:p>
    <w:p w14:paraId="72BB7F0A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Otto-motorok gyújtóberendezés vizsgálatának bemutatása.</w:t>
      </w:r>
    </w:p>
    <w:p w14:paraId="1E058E62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Öndiagnosztikai rendszerek működése, alkalmazása.</w:t>
      </w:r>
    </w:p>
    <w:p w14:paraId="563400DE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Mechanikus teljesítmény-átviteli rendszerek diagnosztikai vizsgálata.</w:t>
      </w:r>
    </w:p>
    <w:p w14:paraId="2412387D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Hidraulikus berendezés diagnosztikai vizsgálata, hidrosztatikus hajtóművek jellemző paraméterek vizsgálata, hibakeresés.</w:t>
      </w:r>
    </w:p>
    <w:p w14:paraId="6A0DE634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Járószerkezetek diagnosztikai vizsgálatának végrehajtása.</w:t>
      </w:r>
    </w:p>
    <w:p w14:paraId="32454E14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kormányzási rendszerek vizsgálati módszereinek bemutatása.</w:t>
      </w:r>
    </w:p>
    <w:p w14:paraId="27D13267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Gépek fékszerkezetének vizsgálata a fékezési jellemzők mérése. </w:t>
      </w:r>
    </w:p>
    <w:p w14:paraId="1F876ACB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Gépek elektromos és elektronikai rendszer vizsgálati módszereinek bemutatása. A gépek egyszerű elektromos jellemzőinek mérése pl. feszültség, ellenállás, áramerősség.</w:t>
      </w:r>
    </w:p>
    <w:p w14:paraId="6AECBD5C" w14:textId="0AE2F973" w:rsidR="00A23F09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műszaki állapotváltozások mérése, gépek diagnosztizálásakor betartandó munka-, tűz- és környezetvédelmi előírások.</w:t>
      </w:r>
    </w:p>
    <w:p w14:paraId="1729526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4B2D7C" w14:textId="3B08F626" w:rsidR="00A23F09" w:rsidRPr="00F41D2A" w:rsidRDefault="00346E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Gépek javítása során alkalmazott technológiai eljárások</w:t>
      </w:r>
    </w:p>
    <w:p w14:paraId="742697AC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felújítás mechanikai módszereinek bemutatása.</w:t>
      </w:r>
    </w:p>
    <w:p w14:paraId="07959002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hegesztéssel történő felújításának bemutatása, munkafolyamatok gyakorlása.</w:t>
      </w:r>
    </w:p>
    <w:p w14:paraId="0FC24D35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Elektrokémiai és kémiai eljárással végzett alkatrész-felújításoknál alkalmazott technológiák bemutatása.</w:t>
      </w:r>
    </w:p>
    <w:p w14:paraId="2C18B1BD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fémszórással történő felújításának bemutatása, a munkafolyamatok gyakorlása.</w:t>
      </w:r>
    </w:p>
    <w:p w14:paraId="4A675E13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A műanyagfelszórással végzett alkatrész-felújításoknál alkalmazott technológiák bemutatása.</w:t>
      </w:r>
    </w:p>
    <w:p w14:paraId="7A90E480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Alkatrészek ragasztással történő felújítása, a ragasztott kötések létrehozása.</w:t>
      </w:r>
    </w:p>
    <w:p w14:paraId="239B0E65" w14:textId="77777777" w:rsidR="00346EF8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Felületkezelő mechanikai és kémiai eljárások bemutatása.</w:t>
      </w:r>
    </w:p>
    <w:p w14:paraId="0A1CAF63" w14:textId="550AAE19" w:rsidR="00A23F09" w:rsidRPr="00F41D2A" w:rsidRDefault="00346EF8" w:rsidP="00346EF8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gépjavítási technológiák végrehajtása során betartandó munka-, tűz- és környezetvédelmi előírások.</w:t>
      </w:r>
    </w:p>
    <w:p w14:paraId="09812B6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B81885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4E918374" w14:textId="30632681" w:rsidR="00A23F09" w:rsidRPr="00F41D2A" w:rsidRDefault="00346EF8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Gépek üzemeltetése a mezőgazdaságban gyakorlatok helyszínei a tanműhely, tangazdaság, tankert és szántóföld a gépek, gépcsoportok üzemeltetésére.</w:t>
      </w:r>
    </w:p>
    <w:p w14:paraId="3F6CCA8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8F079EC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2C8212F3" w14:textId="70EFD6AD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151DC14E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AEB3B53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4D4F92B4" w14:textId="77777777" w:rsidR="00A23F09" w:rsidRPr="00F41D2A" w:rsidRDefault="00A23F09" w:rsidP="00A23F09">
      <w:pPr>
        <w:rPr>
          <w:rFonts w:cs="Times New Roman"/>
        </w:rPr>
      </w:pPr>
    </w:p>
    <w:p w14:paraId="00BBDC09" w14:textId="77777777" w:rsidR="00A23F09" w:rsidRPr="00F41D2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41F4F42D" w14:textId="3D96E1D6" w:rsidR="00A23F09" w:rsidRPr="00F41D2A" w:rsidRDefault="00625E02" w:rsidP="00A23F09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11908-16</w:t>
      </w:r>
      <w:r w:rsidR="00A23F09" w:rsidRPr="00F41D2A">
        <w:rPr>
          <w:rFonts w:cs="Times New Roman"/>
          <w:b/>
          <w:sz w:val="36"/>
        </w:rPr>
        <w:t xml:space="preserve"> azonosító számú</w:t>
      </w:r>
    </w:p>
    <w:p w14:paraId="6D4830F2" w14:textId="1979A5FA" w:rsidR="00A23F09" w:rsidRPr="00F41D2A" w:rsidRDefault="00FE2CB9" w:rsidP="00A23F09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Mezőgazdasági ismeretek</w:t>
      </w:r>
    </w:p>
    <w:p w14:paraId="058AADFA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3440FF40" w14:textId="77777777" w:rsidR="00A23F09" w:rsidRPr="00F41D2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3C8D1344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0B28E974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B90C123" w14:textId="6532A97C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625E02" w:rsidRPr="00F41D2A">
        <w:rPr>
          <w:rFonts w:cs="Times New Roman"/>
        </w:rPr>
        <w:t>11908-16</w:t>
      </w:r>
      <w:r w:rsidRPr="00F41D2A">
        <w:rPr>
          <w:rFonts w:cs="Times New Roman"/>
        </w:rPr>
        <w:t xml:space="preserve"> azonosító számú </w:t>
      </w:r>
      <w:r w:rsidR="00625E02" w:rsidRPr="00F41D2A">
        <w:rPr>
          <w:rFonts w:cs="Times New Roman"/>
        </w:rPr>
        <w:t>Mezőgazdasági ismeretek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20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7"/>
        <w:gridCol w:w="758"/>
        <w:gridCol w:w="842"/>
      </w:tblGrid>
      <w:tr w:rsidR="00F41D2A" w:rsidRPr="00F41D2A" w14:paraId="4C058A34" w14:textId="77777777" w:rsidTr="0061719C">
        <w:trPr>
          <w:cantSplit/>
          <w:trHeight w:val="2291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E25D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0DB56B" w14:textId="74DDC35E" w:rsidR="00782D57" w:rsidRPr="00F41D2A" w:rsidRDefault="00782D57" w:rsidP="00FE2CB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Mezőgazdasági ismeretek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8F59253" w14:textId="4566E99D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Mezőgazdasági ismeretek szakmai gyakorlat</w:t>
            </w:r>
          </w:p>
        </w:tc>
      </w:tr>
      <w:tr w:rsidR="00F41D2A" w:rsidRPr="00F41D2A" w14:paraId="055B3371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93C130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70F2D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E08CB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E0C898B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1B6DF" w14:textId="773F707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Talajművelést, talajvédelmi munkát, talajjavítást, tápanyag-utánpótlást végez, meteorológiai adatokat mér, gyűjt, talajvizsgálatot végeztet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14CBE" w14:textId="7F12737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A1D04" w14:textId="01E5A2F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67808A8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141FB" w14:textId="7B294E93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Magágyat készít, vetést, ültetést, telepítést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D0257" w14:textId="5F6E93C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F9A5F" w14:textId="3028492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3EA8FD4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D4938" w14:textId="0F58E4B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Kártevők és kórokozók ellen védekezik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ED95C" w14:textId="4019E7B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58D8A" w14:textId="3CDC0D7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1AFA53F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0EBC5" w14:textId="2F14A50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Növényápolási, öntözési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1A1B5" w14:textId="6BA1130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57EFD" w14:textId="1D63B5E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AF23213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1060E" w14:textId="546BA18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Termésbecslést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1FE62" w14:textId="69DE70C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8D164" w14:textId="159992D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C2BEAA3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11AFE" w14:textId="6BC93C9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Betakarítja a termést, megtervezi a mintavételt és mintát vesz, értékel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54ACD" w14:textId="606AF1C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39415" w14:textId="01C94C4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4924019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55258" w14:textId="1474FA5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Terményt kezel, tárol, csomagol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4DFB8" w14:textId="30B6023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78950" w14:textId="517EAF52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F898181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1B507" w14:textId="2F732B6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Optimális elhelyezést és mikroklímát biztosít a haszonállatok részére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AC55B" w14:textId="4664AAA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1F89E" w14:textId="1EF3C29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9DBF416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A17D7" w14:textId="24EC26B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Állatokat ápol, csoportosít, minősít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1751C" w14:textId="28D0282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6A37D" w14:textId="54A10EE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9899DA3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FAEC9" w14:textId="3CE2709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Takarmányt előkészít, minősít, tárol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110BE" w14:textId="7194BB4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BF395" w14:textId="71E2C90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BA4F4CF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15E5D" w14:textId="36B76C1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Technológiai utasítás szerint végzi, végezteti a növénytermesztés, az állattartás, a kertészeti termék-előállítás gépi munkafeladatait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020F" w14:textId="6EE6B999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BEFC" w14:textId="246B036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120A3DB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50AA60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50468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6FA5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50D055B7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EF29C" w14:textId="35708B99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Agrometeorológia, éghajlati (klimatikus) tényezők, meteorológiai mérések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E2111" w14:textId="09FEF16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74D37" w14:textId="14808943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48DF8B8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CDA99" w14:textId="08ED000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növénytermesztés alapjai, növényélettani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AD4EE" w14:textId="0BBAAD7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794E3" w14:textId="139E6F4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8DCD53B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843AA" w14:textId="03C7030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talaj kialakulása, fizikai, kémiai, biológiai tulajdonságai, talajtípusok, mintavétel, talajvizsgálati módszerek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8C69E" w14:textId="3E38279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890F7" w14:textId="0B53C5B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E0EE757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45D77" w14:textId="2134853B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Talajművelés alapműveletei, eszközei, azok munkája, talajművelési rendszerek, talajhasználat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269C1" w14:textId="0516AEF3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14EA" w14:textId="52424EA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67392B8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7711" w14:textId="3C83F66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Talajvédelem: erózió és defláció, talajjavítás (savanyú, szikes, homok és láptalajok javítása), vetésforgó, vetésváltás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1A236" w14:textId="5B08ABD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8E60E" w14:textId="76B5589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4EC1846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4B906" w14:textId="3E7C91F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Szerves- és műtrágyázás feladata, technológiai eljárások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AFE02" w14:textId="6D49751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F82F8" w14:textId="361EDB7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5B8F046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42765" w14:textId="078CDCA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Szaporítás: vetés, ültetés, palántázás, telepítés, vetőmagok, szaporítóanyagok és legfontosabb tulajdonságaik, a </w:t>
            </w:r>
            <w:proofErr w:type="spellStart"/>
            <w:r w:rsidRPr="00F41D2A">
              <w:rPr>
                <w:rFonts w:cs="Times New Roman"/>
              </w:rPr>
              <w:t>tenyészterület</w:t>
            </w:r>
            <w:proofErr w:type="spellEnd"/>
            <w:r w:rsidRPr="00F41D2A">
              <w:rPr>
                <w:rFonts w:cs="Times New Roman"/>
              </w:rPr>
              <w:t xml:space="preserve"> fogalma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816E6" w14:textId="282A4E7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3492D" w14:textId="7A122CB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BD94C64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2723F" w14:textId="21C3A6F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Gyümölcsösök és szőlőültetvények létesítésének, gondozásának alapjai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5A897" w14:textId="29BA069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16A31" w14:textId="609AA51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C67267B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84036" w14:textId="3FE368D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Növényápolás (talajápolás, növényvédelem), gyomnövények és az ellenük való védekezés, öntözés feladata, lehetőségei, rendszerei, technológiája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45B6B" w14:textId="5B562B7C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3DED3" w14:textId="13CF087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FE341FE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DF319" w14:textId="266C4E4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Betakarítás (termésbecslés, betakarítási módok): termények </w:t>
            </w:r>
            <w:r w:rsidRPr="00F41D2A">
              <w:rPr>
                <w:rFonts w:cs="Times New Roman"/>
              </w:rPr>
              <w:lastRenderedPageBreak/>
              <w:t>gyűjtése, beszállítása, tisztítása, tárolása, tartósítása, a feldolgozás alapjai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3CE51" w14:textId="083642FB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B0CD" w14:textId="24B44A7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C6CDC4F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638BE" w14:textId="1EFFA57B" w:rsidR="00782D57" w:rsidRPr="00F41D2A" w:rsidRDefault="0004513D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lastRenderedPageBreak/>
              <w:t>A fontosabb szántóföldi növények (gabonafélék, gyökér- és gumós növények, hüvelyesek, ipari növények) termesztéstechnológiája, a szántóföldi zöldségtermesztés alapelvei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BB799" w14:textId="78C5B2E4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F5C0B" w14:textId="536CC84B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D279E41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548B4" w14:textId="4F22517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Állattenyésztési alapfogalmak, gazdasági állatok jellemzői, értékmérő tulajdonságok, a gazdasági állatok szaporítása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2EA5F" w14:textId="0DC7469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61534" w14:textId="30ECCC2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10448B1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36DBD" w14:textId="7362035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Az állatok anatómiai felépítése, testtájak, az emésztőrendszer, az emésztés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5A20F" w14:textId="4BB776A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6EE57" w14:textId="5850FEA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105788C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AE1A6" w14:textId="5CFDA2C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Takarmányozási alapismeretek (emészthetőség, táplálóérték, energiaérték, takarmányok alkotórészei, </w:t>
            </w:r>
            <w:proofErr w:type="spellStart"/>
            <w:r w:rsidRPr="00F41D2A">
              <w:rPr>
                <w:rFonts w:cs="Times New Roman"/>
              </w:rPr>
              <w:t>értékesülés</w:t>
            </w:r>
            <w:proofErr w:type="spellEnd"/>
            <w:r w:rsidRPr="00F41D2A">
              <w:rPr>
                <w:rFonts w:cs="Times New Roman"/>
              </w:rPr>
              <w:t>), takarmány-előkészítés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F7605" w14:textId="5E6291B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F7A0E" w14:textId="067E369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B5A064D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E3CBF" w14:textId="5159A2C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gazdasági állatok tartástechnológiája: elhelyezés, gondozás, etetés, itatás módja, rendje, legeltetés, egészséges és beteg állat felismerésének alapelvei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D3377" w14:textId="20558E9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C5265" w14:textId="0D4B96F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FFBE54E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0AA63" w14:textId="4097A18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Termékek kiszállítása, kezelése, egyéb feladatok az állattartó telepeken (fejés- és tejkezelés, tojástermelés, telepek fertőtlenítése, trágya-eltávolítás stb.)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57FE4" w14:textId="60B8EA4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82545" w14:textId="3101859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23338A5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8D301" w14:textId="054EE1C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Gyepgazdálkodás, szálas takarmánynövények termesztése, beszállítása, tárolása, tartósítása, előkészítése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395E5" w14:textId="02E76ED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A4570" w14:textId="03938EA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F29E6A4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0E770" w14:textId="214C431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Állatvédelmi és </w:t>
            </w:r>
            <w:proofErr w:type="spellStart"/>
            <w:r w:rsidRPr="00F41D2A">
              <w:rPr>
                <w:rFonts w:cs="Times New Roman"/>
              </w:rPr>
              <w:t>-jólléti</w:t>
            </w:r>
            <w:proofErr w:type="spellEnd"/>
            <w:r w:rsidRPr="00F41D2A">
              <w:rPr>
                <w:rFonts w:cs="Times New Roman"/>
              </w:rPr>
              <w:t xml:space="preserve"> ismeretek (általános szabályok, állattartás és állatszállítás szabályai)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B70D3" w14:textId="2F2ADDE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4573F" w14:textId="1A8F575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F4CACA5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1FFD7" w14:textId="4EFAD4A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természetvédelem alapelvei, feladatai, a talaj védelme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0A1EA" w14:textId="57C0230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05A6F" w14:textId="010CC21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06B5A49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8820CB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EBFF8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77E1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7094899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39575" w14:textId="2D19E69B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9BEC" w14:textId="66CEAA4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F6E38" w14:textId="21682FA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FF14F0C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2D1FB" w14:textId="7097A806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E351B" w14:textId="28BCFCD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840D3" w14:textId="753D8339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0A0596C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234C9" w14:textId="53E012D9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Számolási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FD58E" w14:textId="563FF376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07229" w14:textId="6E6BCD88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8C27BCE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34ABE" w14:textId="38B8C82D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Térérzékelés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31F1" w14:textId="23E4443C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3B900" w14:textId="071A7C21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D0CA4AF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D4DAD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BF353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277BE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966F23D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69D00" w14:textId="550991DE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Önállóság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1D127" w14:textId="6B2DCFAE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1C24C" w14:textId="578544D7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A64F50D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7DA6F" w14:textId="2EAEC50C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3D114" w14:textId="01CA2824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8D6BE" w14:textId="4372AB32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A33741B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A768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14234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58AB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92D8B6F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A0F45" w14:textId="37E6A0FB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 xml:space="preserve">Meggyőzőkészség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88D47" w14:textId="25BA7CE0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0B404" w14:textId="7E555FFC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58824F5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AC537" w14:textId="2C5032BF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Motiváló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CA90B" w14:textId="1BB787F4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DF194" w14:textId="27A1A85E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  <w:r w:rsidR="00FF0EB8"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2828919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D8D34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2E0BE7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8B9734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D50BEF0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24412" w14:textId="2CDF0FAB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A4506" w14:textId="0468F13C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6E9E5" w14:textId="48FB43AB" w:rsidR="00782D57" w:rsidRPr="00F41D2A" w:rsidRDefault="00782D57" w:rsidP="00352F1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F3D6127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3F1E1" w14:textId="049E311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2FC42" w14:textId="7777777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460AA" w14:textId="0CD159EB" w:rsidR="0004513D" w:rsidRPr="00F41D2A" w:rsidRDefault="00FF0EB8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1BCFB720" w14:textId="77777777" w:rsidTr="0061719C">
        <w:trPr>
          <w:trHeight w:val="255"/>
          <w:jc w:val="center"/>
        </w:trPr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2356C" w14:textId="43CEF52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Eredményorientáltság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833F8" w14:textId="7777777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E92BA" w14:textId="0BB585EE" w:rsidR="0004513D" w:rsidRPr="00F41D2A" w:rsidRDefault="00FF0EB8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41D2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A9BBF31" w14:textId="77777777" w:rsidR="00A23F09" w:rsidRPr="00F41D2A" w:rsidRDefault="00A23F09" w:rsidP="00A23F09">
      <w:pPr>
        <w:rPr>
          <w:rFonts w:cs="Times New Roman"/>
        </w:rPr>
      </w:pPr>
    </w:p>
    <w:p w14:paraId="1402697C" w14:textId="77777777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B9573BE" w14:textId="13B98E3F" w:rsidR="00A23F09" w:rsidRPr="00F41D2A" w:rsidRDefault="00625E0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Mezőgazdasági ismeretek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894188" w:rsidRPr="00F41D2A">
        <w:rPr>
          <w:rFonts w:cs="Times New Roman"/>
          <w:b/>
        </w:rPr>
        <w:t>1</w:t>
      </w:r>
      <w:r w:rsidR="00D55779" w:rsidRPr="00F41D2A">
        <w:rPr>
          <w:rFonts w:cs="Times New Roman"/>
          <w:b/>
        </w:rPr>
        <w:t>34</w:t>
      </w:r>
      <w:r w:rsidR="00A23F09" w:rsidRPr="00F41D2A">
        <w:rPr>
          <w:rFonts w:cs="Times New Roman"/>
          <w:b/>
        </w:rPr>
        <w:t xml:space="preserve"> óra/</w:t>
      </w:r>
      <w:r w:rsidR="00D55779" w:rsidRPr="00F41D2A">
        <w:rPr>
          <w:rFonts w:cs="Times New Roman"/>
          <w:b/>
        </w:rPr>
        <w:t>134</w:t>
      </w:r>
      <w:r w:rsidR="00A23F09" w:rsidRPr="00F41D2A">
        <w:rPr>
          <w:rFonts w:cs="Times New Roman"/>
          <w:b/>
        </w:rPr>
        <w:t xml:space="preserve"> óra*</w:t>
      </w:r>
    </w:p>
    <w:p w14:paraId="6F86149D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05D1CE04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CD9100C" w14:textId="01564970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0E4976BA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335C734C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50298C2F" w14:textId="77777777" w:rsidR="00625E02" w:rsidRPr="00F41D2A" w:rsidRDefault="00625E02" w:rsidP="00625E02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Mezőgazdasági ismeretek tantárgy oktatásának célja, hogy a Mezőgazdasági gépésztechnikus végzettség birtokában a gépekkel, eszközökkel, műszaki berendezésekkel a termelési folyamatok elvégzése gyorsan, a technológia által megkövetelt időpontban, a növény, állat igényeinek megfelelően történjen. A végzett szakemberek biztosítják a munkafolyamatokhoz szükséges berendezések üzemfenntartását, és döntő többségében kezelik a gépeket, ellenőrzik működésüket. Alkalmazni tudják a növénytermesztési, az állattenyésztési technológiákat, valamint az ehhez szükséges környezeti, biológiai ismereteket is megszerezték. </w:t>
      </w:r>
    </w:p>
    <w:p w14:paraId="7CBFE726" w14:textId="64F3BE97" w:rsidR="00A23F09" w:rsidRPr="00F41D2A" w:rsidRDefault="00625E02" w:rsidP="00625E02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összetett, bonyolult mezőgazdasági termelési feladatok eredményes végzése érdekében a biztos műszaki felkészültségre és a természet összefüggéseinek ismeretére egyaránt szükség van.</w:t>
      </w:r>
    </w:p>
    <w:p w14:paraId="6913940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F2236FE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4EA48A6F" w14:textId="59F17EEF" w:rsidR="00A23F09" w:rsidRPr="00F41D2A" w:rsidRDefault="00625E02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Földrajz (éghajlat, domborzat), Biológia (növények, állatok felépítése és a biológiai folyamatok), Környezetvédelem.</w:t>
      </w:r>
    </w:p>
    <w:p w14:paraId="195FAE3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6AAA742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5BDF4273" w14:textId="0B085950" w:rsidR="00A23F09" w:rsidRPr="00F41D2A" w:rsidRDefault="00625E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Növények életműködése, környezete</w:t>
      </w:r>
    </w:p>
    <w:p w14:paraId="3BC0A7B3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Vegetatív és generatív szervek, a növény felépítése: gyökér, szár, levél, virág, termés, módosult szervek.</w:t>
      </w:r>
    </w:p>
    <w:p w14:paraId="68EE5265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Zöldségtermő növények főbb részei.</w:t>
      </w:r>
    </w:p>
    <w:p w14:paraId="19DBDAC4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Szőlő és gyümölcstermő növények főbb részei.</w:t>
      </w:r>
    </w:p>
    <w:p w14:paraId="22643E2A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Életműködés feltételei, tápanyag- és vízfelvétel.</w:t>
      </w:r>
    </w:p>
    <w:p w14:paraId="7AB18422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Ivaros és ivartalan szaporodás.</w:t>
      </w:r>
    </w:p>
    <w:p w14:paraId="0726F302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Termesztett növények és gyomnövények morfológiai jellemzése.</w:t>
      </w:r>
    </w:p>
    <w:p w14:paraId="7C454181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Környezet és élővilág kapcsolata.</w:t>
      </w:r>
    </w:p>
    <w:p w14:paraId="07EEF165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Éghajlattani alapismeretek: légkör, időjárás, napsugárzás, levegő és talaj hőmérséklete, levegő páratartalma, áramlása, csapadékképződés.</w:t>
      </w:r>
    </w:p>
    <w:p w14:paraId="1F052DD1" w14:textId="44766A43" w:rsidR="00A23F09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Éghajlati típusok, Magyarország éghajlati körzetei a mezőgazdasági termelés szempontjából.</w:t>
      </w:r>
    </w:p>
    <w:p w14:paraId="24BB5DF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1027DE" w14:textId="7C85883C" w:rsidR="00A23F09" w:rsidRPr="00F41D2A" w:rsidRDefault="00625E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Talajtan, talajművelés, trágyázás</w:t>
      </w:r>
    </w:p>
    <w:p w14:paraId="1A85F104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 fogalma, kialakulása, fizikai, kémiai és biológiai tulajdonságai, osztályozása (mechanikai összetétel, talajkötöttség, szerkezet, hézag-térfogat, vízgazdálkodás, levegőgazdálkodás, hőmérséklet, kémhatás, talajérettség, termőképesség stb.).</w:t>
      </w:r>
    </w:p>
    <w:p w14:paraId="1F7BF967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Talajtípusok: váztalajok, barna erdőtalajok, csernozjom, szikes, homokos talajok, a különböző talajtípusok legfontosabb tulajdonságai.</w:t>
      </w:r>
    </w:p>
    <w:p w14:paraId="721B9AD0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Talajművelés célja, alapműveletei, talajművelési munkák jellemzői, agrotechnikai követelmények (eke, tárcsa, kultivátor, mélylazító, </w:t>
      </w:r>
      <w:proofErr w:type="spellStart"/>
      <w:r w:rsidRPr="00F41D2A">
        <w:rPr>
          <w:rFonts w:cs="Times New Roman"/>
        </w:rPr>
        <w:t>fogasborona</w:t>
      </w:r>
      <w:proofErr w:type="spellEnd"/>
      <w:r w:rsidRPr="00F41D2A">
        <w:rPr>
          <w:rFonts w:cs="Times New Roman"/>
        </w:rPr>
        <w:t>, talajmaró, hengerek, talajegyengető, kombinált gépek munkája).</w:t>
      </w:r>
    </w:p>
    <w:p w14:paraId="280F18D2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Talajjavítás, talajvédelem, talajművelést meghatározó és befolyásoló tényezők (erózió, defláció, talajjavítás stb.).</w:t>
      </w:r>
    </w:p>
    <w:p w14:paraId="6638027C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Talajművelési rendszer fogalma.</w:t>
      </w:r>
    </w:p>
    <w:p w14:paraId="0DC432DB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Őszi vetésű, tavaszi vetésű növények talajművelési rendszere.</w:t>
      </w:r>
    </w:p>
    <w:p w14:paraId="3ADFACF0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Talajerő utánpótlás fogalma, célja módjai.</w:t>
      </w:r>
    </w:p>
    <w:p w14:paraId="31FA4190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Szervestrágyázás jelentősége, módjai, (almos istállótrágya, hígtrágya, tarló- és szármaradvány-trágyák, zöldtrágyázás, egyéb szerves anyagból készült trágyák stb.).</w:t>
      </w:r>
    </w:p>
    <w:p w14:paraId="68B20B00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Szervetlen trágyázás jelentősége, módjai (pl. nitrogén, foszfor, kálium, mikroelemek, talajjavító anyagok, egyéb kemikáliák).</w:t>
      </w:r>
    </w:p>
    <w:p w14:paraId="115CE91A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Trágyázás agrotechnikai követelményei, technológiája, alaptrágyázás, fejtrágyázás.</w:t>
      </w:r>
    </w:p>
    <w:p w14:paraId="5DD63B66" w14:textId="40C4E96E" w:rsidR="00A23F09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Trágyamennyiség meghatározása (pl. talajminta vételezés, vizsgálat, tápanyag-készlet megállapítása, trágya szükséglet számítása).</w:t>
      </w:r>
    </w:p>
    <w:p w14:paraId="7EB1AA6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E2C594" w14:textId="7AAFE0C5" w:rsidR="00A23F09" w:rsidRPr="00F41D2A" w:rsidRDefault="00625E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Vetés, ültetés, növényápolás</w:t>
      </w:r>
    </w:p>
    <w:p w14:paraId="1E6A5627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Vetésforgó, vetésváltás, növényi sorrend, monokultúrás termelés.</w:t>
      </w:r>
    </w:p>
    <w:p w14:paraId="7077CD3D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Vetőmag tulajdonságai, előkészítése.</w:t>
      </w:r>
    </w:p>
    <w:p w14:paraId="3F098A68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Vetés agrotechnikai követelményei (magágy készítés, vetés módjai, mélysége, tőtáv, sortáv meghatározása, vetőmagmennyiség kiszámítása).</w:t>
      </w:r>
    </w:p>
    <w:p w14:paraId="6C0F8B53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Kelés előtti talajápolás, kelés utáni talajápolás.</w:t>
      </w:r>
    </w:p>
    <w:p w14:paraId="2B60DD4C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szaporítási eljárások (növényház, hajtatóház, növényágy), palántanevelés, csemetenevelés.</w:t>
      </w:r>
    </w:p>
    <w:p w14:paraId="3E16870C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Növényápolás fogalma, </w:t>
      </w:r>
      <w:proofErr w:type="spellStart"/>
      <w:r w:rsidRPr="00F41D2A">
        <w:rPr>
          <w:rFonts w:cs="Times New Roman"/>
        </w:rPr>
        <w:t>tenyészterület</w:t>
      </w:r>
      <w:proofErr w:type="spellEnd"/>
      <w:r w:rsidRPr="00F41D2A">
        <w:rPr>
          <w:rFonts w:cs="Times New Roman"/>
        </w:rPr>
        <w:t>, a növény fejlődésének szabályozása</w:t>
      </w:r>
    </w:p>
    <w:p w14:paraId="0147BA6B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növényápolási feladatok.</w:t>
      </w:r>
    </w:p>
    <w:p w14:paraId="37C7534B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Növényvédelmi eljárások csoportosítása, védekezés gyomok, kártevők, kórokozók ellen.</w:t>
      </w:r>
    </w:p>
    <w:p w14:paraId="74D33577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Vegyszeres növényvédelmi eljárások, vegyszerek csoportosítása, hatásmechanizmusa.</w:t>
      </w:r>
    </w:p>
    <w:p w14:paraId="65B71E00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Integrált növényvédelem fogalma, jelentősége és szerepe.</w:t>
      </w:r>
    </w:p>
    <w:p w14:paraId="3D06C4EF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Öntözés jelentősége, feltételei, alapfogalmai, agrotechnikai követelményei.</w:t>
      </w:r>
    </w:p>
    <w:p w14:paraId="16C26D00" w14:textId="24B9AABC" w:rsidR="00A23F09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Öntözés ideje, módjai (felületi, esőszerű, csepegtető, barázdás, árasztó, felszín alatti öntözés).</w:t>
      </w:r>
    </w:p>
    <w:p w14:paraId="3BDC4F40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D91CB6" w14:textId="6C17FB3B" w:rsidR="00A23F09" w:rsidRPr="00F41D2A" w:rsidRDefault="00625E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Betakarítás, termesztési módok</w:t>
      </w:r>
    </w:p>
    <w:p w14:paraId="23BC9BEA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 optimális idejének meghatározása, terményérettség fogalma a különböző kultúrákban.</w:t>
      </w:r>
    </w:p>
    <w:p w14:paraId="15B62DDC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Betakarítási módok (szántóföldi termesztés, takarmánytermesztés, rét-legelőgazdálkodás, zöldség- gyümölcs-, szőlőtermesztés).</w:t>
      </w:r>
    </w:p>
    <w:p w14:paraId="090A2033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Melléktermékek betakarítása, hasznosítása.</w:t>
      </w:r>
    </w:p>
    <w:p w14:paraId="6481FEBF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Betakarítási veszteségek.</w:t>
      </w:r>
    </w:p>
    <w:p w14:paraId="6A16C465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Összefoglalás a tájkörzeti adottságok szerint meghatározott szántóföldi, illetve kertészeti növénytermesztési folyamatokról, a munkafeladatok naptári, időjárási ütemezése megjelölésével (feldolgozás tanórai keretek között, vagy otthoni feladatként, valamint az összefüggő gyakorlaton).</w:t>
      </w:r>
    </w:p>
    <w:p w14:paraId="06793CD3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Gabonafélék termesztési folyamata (őszi búza, kukorica, silókukorica, egyéb gabonafélék): nemzetgazdasági jelentőség, jellemzés, növekedés, fejlődés, tápanyagigény, előveteményei, </w:t>
      </w:r>
      <w:proofErr w:type="spellStart"/>
      <w:r w:rsidRPr="00F41D2A">
        <w:rPr>
          <w:rFonts w:cs="Times New Roman"/>
        </w:rPr>
        <w:t>talajelőkészítés</w:t>
      </w:r>
      <w:proofErr w:type="spellEnd"/>
      <w:r w:rsidRPr="00F41D2A">
        <w:rPr>
          <w:rFonts w:cs="Times New Roman"/>
        </w:rPr>
        <w:t>, vetés, növényápolás, növényvédelem, trágyázás, károsítók, betakarítás, tárolás.</w:t>
      </w:r>
    </w:p>
    <w:p w14:paraId="741F0DDE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Pillangósvirágú növények termesztési folyamata (pl. borsó, szója, lucerna, </w:t>
      </w:r>
      <w:proofErr w:type="spellStart"/>
      <w:r w:rsidRPr="00F41D2A">
        <w:rPr>
          <w:rFonts w:cs="Times New Roman"/>
        </w:rPr>
        <w:t>vöröshere</w:t>
      </w:r>
      <w:proofErr w:type="spellEnd"/>
      <w:r w:rsidRPr="00F41D2A">
        <w:rPr>
          <w:rFonts w:cs="Times New Roman"/>
        </w:rPr>
        <w:t xml:space="preserve"> stb.): nemzetgazdasági jelentőség, jellemzés, növekedés, fejlődés, tápanyagigény, előveteményei, </w:t>
      </w:r>
      <w:proofErr w:type="spellStart"/>
      <w:r w:rsidRPr="00F41D2A">
        <w:rPr>
          <w:rFonts w:cs="Times New Roman"/>
        </w:rPr>
        <w:t>talajelőkészítés</w:t>
      </w:r>
      <w:proofErr w:type="spellEnd"/>
      <w:r w:rsidRPr="00F41D2A">
        <w:rPr>
          <w:rFonts w:cs="Times New Roman"/>
        </w:rPr>
        <w:t>, vetés, növényápolás, növényvédelem, trágyázás, károsítók, betakarítás, tárolás.</w:t>
      </w:r>
    </w:p>
    <w:p w14:paraId="6663E5B9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Gyökér- és gumós növények termesztése (pl. burgonya, cukorrépa): nemzetgazdasági jelentőség, jellemzés, növekedés, fejlődés, tápanyagigény, előveteményei, </w:t>
      </w:r>
      <w:proofErr w:type="spellStart"/>
      <w:r w:rsidRPr="00F41D2A">
        <w:rPr>
          <w:rFonts w:cs="Times New Roman"/>
        </w:rPr>
        <w:lastRenderedPageBreak/>
        <w:t>talajelőkészítés</w:t>
      </w:r>
      <w:proofErr w:type="spellEnd"/>
      <w:r w:rsidRPr="00F41D2A">
        <w:rPr>
          <w:rFonts w:cs="Times New Roman"/>
        </w:rPr>
        <w:t>, vetés/ültetés, növényápolás, növényvédelem, trágyázás, károsítók, betakarítás, tárolás.</w:t>
      </w:r>
    </w:p>
    <w:p w14:paraId="2170CF96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Egyéb növények termesztése (napraforgó, repce, cirok-félék, rostnövények): nemzetgazdasági jelentőség, jellemzés, növekedés, fejlődés, tápanyagigény, előveteményei, </w:t>
      </w:r>
      <w:proofErr w:type="spellStart"/>
      <w:r w:rsidRPr="00F41D2A">
        <w:rPr>
          <w:rFonts w:cs="Times New Roman"/>
        </w:rPr>
        <w:t>talajelőkészítés</w:t>
      </w:r>
      <w:proofErr w:type="spellEnd"/>
      <w:r w:rsidRPr="00F41D2A">
        <w:rPr>
          <w:rFonts w:cs="Times New Roman"/>
        </w:rPr>
        <w:t>, vetés, növényápolás, növényvédelem, trágyázás, károsítók, betakarítás, tárolás.</w:t>
      </w:r>
    </w:p>
    <w:p w14:paraId="7FD87E1D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Zöldségtermesztési rendszerek jellemzői (növényházi, fólia alatti, szabadföldi): nemzetgazdasági jelentőség, jellemzés, növekedés, fejlődés, tápanyagigény, előveteményei, </w:t>
      </w:r>
      <w:proofErr w:type="spellStart"/>
      <w:r w:rsidRPr="00F41D2A">
        <w:rPr>
          <w:rFonts w:cs="Times New Roman"/>
        </w:rPr>
        <w:t>talajelőkészítés</w:t>
      </w:r>
      <w:proofErr w:type="spellEnd"/>
      <w:r w:rsidRPr="00F41D2A">
        <w:rPr>
          <w:rFonts w:cs="Times New Roman"/>
        </w:rPr>
        <w:t>, vetés/palántázás, növényápolás, növényvédelem, trágyázás, károsítók, betakarítás, tárolás.</w:t>
      </w:r>
    </w:p>
    <w:p w14:paraId="2F6B0976" w14:textId="77777777" w:rsidR="00625E02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Gyümölcsültetvények munkafolyamatai: nemzetgazdasági jelentőség, jellemzés, növekedés, fejlődés, tápanyagigény, </w:t>
      </w:r>
      <w:proofErr w:type="spellStart"/>
      <w:r w:rsidRPr="00F41D2A">
        <w:rPr>
          <w:rFonts w:cs="Times New Roman"/>
        </w:rPr>
        <w:t>talajelőkészítés</w:t>
      </w:r>
      <w:proofErr w:type="spellEnd"/>
      <w:r w:rsidRPr="00F41D2A">
        <w:rPr>
          <w:rFonts w:cs="Times New Roman"/>
        </w:rPr>
        <w:t>, telepítés, növényápolás, növényvédelem, trágyázás, károsítók, betakarítás, tárolás</w:t>
      </w:r>
    </w:p>
    <w:p w14:paraId="5D2F34CD" w14:textId="6552B548" w:rsidR="00A23F09" w:rsidRPr="00F41D2A" w:rsidRDefault="00625E02" w:rsidP="00625E02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Rétek és legelők, gyepek, szálas takarmányok: nemzetgazdasági jelentőség, jellemzés, növekedés, telepítés, gondozás, fejlődés, tápanyagigény, </w:t>
      </w:r>
      <w:proofErr w:type="spellStart"/>
      <w:r w:rsidRPr="00F41D2A">
        <w:rPr>
          <w:rFonts w:cs="Times New Roman"/>
        </w:rPr>
        <w:t>talajelőkészítés</w:t>
      </w:r>
      <w:proofErr w:type="spellEnd"/>
      <w:r w:rsidRPr="00F41D2A">
        <w:rPr>
          <w:rFonts w:cs="Times New Roman"/>
        </w:rPr>
        <w:t>, vetés, növényápolás, növényvédelem, trágyázás, károsítók, betakarítás, tárolás).</w:t>
      </w:r>
    </w:p>
    <w:p w14:paraId="77098FA2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D84106" w14:textId="666F547B" w:rsidR="00A23F09" w:rsidRPr="00F41D2A" w:rsidRDefault="00ED4F4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Állattartási alapismeretek</w:t>
      </w:r>
    </w:p>
    <w:p w14:paraId="0C4DA795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Haszon- és háziállatok fogalma, fajtái.</w:t>
      </w:r>
    </w:p>
    <w:p w14:paraId="1A22AFC3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Állatvédelem és állatjóléti ismeretek, az állatok elhelyezése.</w:t>
      </w:r>
    </w:p>
    <w:p w14:paraId="3FBD7AE5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Állati szervezet felépítése, emlősállatok és madarak testtájai.</w:t>
      </w:r>
    </w:p>
    <w:p w14:paraId="63207FBA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Emésztés jellemzői.</w:t>
      </w:r>
    </w:p>
    <w:p w14:paraId="70D0E8EB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Szaporodás jellemzői.</w:t>
      </w:r>
    </w:p>
    <w:p w14:paraId="19848439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egészséges és a beteg állat viselkedése, jellemzői.</w:t>
      </w:r>
    </w:p>
    <w:p w14:paraId="0BD13422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állattartás higiéniai követelményei.</w:t>
      </w:r>
    </w:p>
    <w:p w14:paraId="73C9C361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Takarmányok jellemzői, tartósítása, tárolása.</w:t>
      </w:r>
    </w:p>
    <w:p w14:paraId="1E5967F0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Takarmányok alkotó részei, csoportosítása.</w:t>
      </w:r>
    </w:p>
    <w:p w14:paraId="66F513DD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Törzskönyvezés, és gyakorlati végrehajtása.</w:t>
      </w:r>
    </w:p>
    <w:p w14:paraId="374350BB" w14:textId="02EC2715" w:rsidR="00A23F09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Etetési, itatási technológiák.</w:t>
      </w:r>
    </w:p>
    <w:p w14:paraId="2C7CEFB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0470BB" w14:textId="7DA0E2AF" w:rsidR="00A23F09" w:rsidRPr="00F41D2A" w:rsidRDefault="00ED4F4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Fontosabb haszonállatok jellemzői</w:t>
      </w:r>
    </w:p>
    <w:p w14:paraId="6B777A08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Baromfi jellemzői, jelentősége, értékmérő tulajdonságai (hús-, tojás-, toll-, májtermelő képesség), tyúkfajták és hibridek, pecsenyecsirke, árutojás előállítása, a baromfi elhelyezése.</w:t>
      </w:r>
    </w:p>
    <w:p w14:paraId="61916FE7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Sertés jellemzői, jelentősége, értékmérő tulajdonságai (hústermelő képesség, szaporaság, malacnevelő képesség, egészség, ellenálló képesség), sertésfajták és hibridek, a sertés elhelyezése (épületek, berendezés, környezetszabályozás, trágyakezelés), takarmányozása, hízlalási módok, a sertés gondozása.</w:t>
      </w:r>
    </w:p>
    <w:p w14:paraId="237ED972" w14:textId="77777777" w:rsidR="00ED4F4E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Szarvasmarha jellemzői, jelentősége, értékmérő tulajdonságai (ellenálló képesség, termékenység, szaporaság, tej-, hústermelő képesség), kettős hasznosítású, tejtermelő, húshasznosítású fajták, elhelyezése, gondozása, takarmányozása, fejés.</w:t>
      </w:r>
    </w:p>
    <w:p w14:paraId="55659371" w14:textId="234C534F" w:rsidR="00A23F09" w:rsidRPr="00F41D2A" w:rsidRDefault="00ED4F4E" w:rsidP="00ED4F4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Juh jellemzői, jelentősége, értékmérő tulajdonságai, juhfajták és hibridek (hús-, tej- és gyapjútermelése, elhelyezése, szaporítása, takarmányozása).</w:t>
      </w:r>
    </w:p>
    <w:p w14:paraId="34D64A4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FBB401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3B353526" w14:textId="678E52A6" w:rsidR="00A23F09" w:rsidRPr="00F41D2A" w:rsidRDefault="00347FF4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elméleti képzés, amelynek fő helyszíne a tanterem, szaktanterem.</w:t>
      </w:r>
    </w:p>
    <w:p w14:paraId="0344C1C8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B512012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124816A7" w14:textId="27A51859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7299BC69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7C206C4" w14:textId="59A03306" w:rsidR="00A23F09" w:rsidRPr="00F41D2A" w:rsidRDefault="00352F1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Mezőgazdasági ismeretek szakmai gyakorlat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7B2487" w:rsidRPr="00F41D2A">
        <w:rPr>
          <w:rFonts w:cs="Times New Roman"/>
          <w:b/>
        </w:rPr>
        <w:t>5</w:t>
      </w:r>
      <w:r w:rsidR="00F66AC3" w:rsidRPr="00F41D2A">
        <w:rPr>
          <w:rFonts w:cs="Times New Roman"/>
          <w:b/>
        </w:rPr>
        <w:t>4</w:t>
      </w:r>
      <w:r w:rsidR="00A23F09" w:rsidRPr="00F41D2A">
        <w:rPr>
          <w:rFonts w:cs="Times New Roman"/>
          <w:b/>
        </w:rPr>
        <w:t xml:space="preserve"> óra/</w:t>
      </w:r>
      <w:r w:rsidR="007B2487" w:rsidRPr="00F41D2A">
        <w:rPr>
          <w:rFonts w:cs="Times New Roman"/>
          <w:b/>
        </w:rPr>
        <w:t>5</w:t>
      </w:r>
      <w:r w:rsidR="00F66AC3" w:rsidRPr="00F41D2A">
        <w:rPr>
          <w:rFonts w:cs="Times New Roman"/>
          <w:b/>
        </w:rPr>
        <w:t>4</w:t>
      </w:r>
      <w:r w:rsidR="00A23F09" w:rsidRPr="00F41D2A">
        <w:rPr>
          <w:rFonts w:cs="Times New Roman"/>
          <w:b/>
        </w:rPr>
        <w:t xml:space="preserve"> óra*</w:t>
      </w:r>
    </w:p>
    <w:p w14:paraId="698A77C0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0020E5FB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92390E0" w14:textId="6A153ABD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 főszakképesítéshez kapcsolódik.</w:t>
      </w:r>
    </w:p>
    <w:p w14:paraId="347987D1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355C25BF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20FBC0CF" w14:textId="77777777" w:rsidR="00352F11" w:rsidRPr="00F41D2A" w:rsidRDefault="00352F11" w:rsidP="00352F1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Mezőgazdasági ismeretek szakmai gyakorlat tantárgy oktatásának célja, hogy a Mezőgazdasági gépésztechnikus végzettség birtokában a gépekkel, eszközökkel, műszaki berendezésekkel a termelési folyamatok elvégzése gyorsan, a technológia által megkövetelt időpontban, a növény, állat igényeinek megfelelően történjen. A végzett szakemberek biztosítják a munkafolyamatokhoz szükséges berendezések üzemfenntartását, és döntő többségében kezelik a gépeket, ellenőrzik működésüket. Alkalmazni tudják a növénytermesztési, az állattenyésztési technológiákat, valamint az ehhez szükséges környezeti, biológiai ismereteket is megszerezték. </w:t>
      </w:r>
    </w:p>
    <w:p w14:paraId="2B20F042" w14:textId="75208077" w:rsidR="00A23F09" w:rsidRPr="00F41D2A" w:rsidRDefault="00352F11" w:rsidP="00352F11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Az összetett, bonyolult mezőgazdasági termelési feladatok eredményes végzése érdekében a biztos műszaki felkészültségre és a természet összefüggéseinek ismeretére egyaránt szükség van.</w:t>
      </w:r>
    </w:p>
    <w:p w14:paraId="29ADEA55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003929D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741C570E" w14:textId="06D22B7E" w:rsidR="00A23F09" w:rsidRPr="00F41D2A" w:rsidRDefault="00352F11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Földrajz (éghajlat, domborzat), Biológia (növények, állatok felépítése és a biológiai folyamatok), Környezetvédelem.</w:t>
      </w:r>
    </w:p>
    <w:p w14:paraId="7E449740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86B6EB5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3C82E45B" w14:textId="5F169A8B" w:rsidR="00A23F09" w:rsidRPr="00F41D2A" w:rsidRDefault="00352F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Növények életműködése, környezete</w:t>
      </w:r>
    </w:p>
    <w:p w14:paraId="2A7A7608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Vegetatív és generatív szervek, a növény felépítése: gyökér, szár, levél, virág, termés, módosult szervek bemutatása.</w:t>
      </w:r>
    </w:p>
    <w:p w14:paraId="370ED611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Zöldségtermő növények főbb részeinek megismerése.</w:t>
      </w:r>
    </w:p>
    <w:p w14:paraId="4F3716C0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Szőlő és gyümölcstermő növények főbb részeinek megismerése.</w:t>
      </w:r>
    </w:p>
    <w:p w14:paraId="0F70B605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Életműködés feltételei, tápanyag- és vízfelvétel megismerése.</w:t>
      </w:r>
    </w:p>
    <w:p w14:paraId="7203915D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Ivaros és ivartalan szaporítási módok megismerése.</w:t>
      </w:r>
    </w:p>
    <w:p w14:paraId="0DEC9BCB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Termesztett növények és gyomnövények morfológiai jellemzése, adott növényen.</w:t>
      </w:r>
    </w:p>
    <w:p w14:paraId="492169BA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Környezet és élővilág kapcsolatának megfigyelése.</w:t>
      </w:r>
    </w:p>
    <w:p w14:paraId="21E1DA24" w14:textId="77777777" w:rsidR="00352F11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Éghajlattani alapismeretek: légkör, időjárás, napsugárzás, levegő és talaj hőmérséklete, levegő páratartalma, áramlása, csapadékképződés, megfigyelése és mérése.</w:t>
      </w:r>
    </w:p>
    <w:p w14:paraId="047F3F4B" w14:textId="4CE9BF72" w:rsidR="00A23F09" w:rsidRPr="00F41D2A" w:rsidRDefault="00352F11" w:rsidP="00352F1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Éghajlati típusok, Magyarország éghajlati körzetei a mezőgazdasági termelés szempontjából.</w:t>
      </w:r>
    </w:p>
    <w:p w14:paraId="20ABD79F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7BAB27" w14:textId="13B20051" w:rsidR="00A23F09" w:rsidRPr="00F41D2A" w:rsidRDefault="00347F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Talajtan, talajművelés, trágyázás</w:t>
      </w:r>
    </w:p>
    <w:p w14:paraId="6AFFAF86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 fogalma, kialakulása, fizikai, kémiai és biológiai tulajdonságai, osztályozása (mechanikai összetétel, talajkötöttség, szerkezet, hézag-térfogat, vízgazdálkodás, levegőgazdálkodás, hőmérséklet, kémhatás, talajérettség, termőképesség stb.) egyszerű vizsgálata.</w:t>
      </w:r>
    </w:p>
    <w:p w14:paraId="6DFD92D3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Talajtípusok: váztalajok, barna erdőtalajok, csernozjom, szikes, homokos talajok, a különböző talajtípusok legfontosabb tulajdonságai, termőkörzet jellemző talajainak megismerése.</w:t>
      </w:r>
    </w:p>
    <w:p w14:paraId="33F69F44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Talajművelés célja, alapműveletei, talajművelési munkák jellemzői, agrotechnikai követelmények (eke, tárcsa, kultivátor, mélylazító, </w:t>
      </w:r>
      <w:proofErr w:type="spellStart"/>
      <w:r w:rsidRPr="00F41D2A">
        <w:rPr>
          <w:rFonts w:cs="Times New Roman"/>
        </w:rPr>
        <w:t>fogasborona</w:t>
      </w:r>
      <w:proofErr w:type="spellEnd"/>
      <w:r w:rsidRPr="00F41D2A">
        <w:rPr>
          <w:rFonts w:cs="Times New Roman"/>
        </w:rPr>
        <w:t>, talajmaró, hengerek, talajegyengető, kombinált gépek munkája), azok bemutatása.</w:t>
      </w:r>
    </w:p>
    <w:p w14:paraId="1748BBDD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>Talajjavítás, talajvédelem, talajművelést meghatározó és befolyásoló tényezők (erózió, defláció, talajjavítás stb.) megismerése.</w:t>
      </w:r>
    </w:p>
    <w:p w14:paraId="5C5BBDB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Talajművelési rendszerek bemutatása.</w:t>
      </w:r>
    </w:p>
    <w:p w14:paraId="4688EFD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Őszi vetésű, tavaszi vetésű növények talajművelési rendszerének tanulmányozása</w:t>
      </w:r>
    </w:p>
    <w:p w14:paraId="0E64E777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Talajerő utánpótlás fogalma, célja módjai.</w:t>
      </w:r>
    </w:p>
    <w:p w14:paraId="50107F18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Szervestrágyázás jelentősége, módjai, (almos istállótrágya, hígtrágya, tarló- és szármaradvány-trágyák, zöldtrágyázás, egyéb szerves anyagból készült trágyák stb.) megismerése.</w:t>
      </w:r>
    </w:p>
    <w:p w14:paraId="23E8A4C5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Szervetlen trágyázás jelentősége, módjai (pl. nitrogén, foszfor, kálium, mikroelemek, talajjavító anyagok, egyéb kemikáliák), műtrágyák megismerése.</w:t>
      </w:r>
    </w:p>
    <w:p w14:paraId="2F05E65F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Trágyázás agrotechnikai követelményei, technológiája, alaptrágyázás, fejtrágyázás.</w:t>
      </w:r>
    </w:p>
    <w:p w14:paraId="5261E071" w14:textId="7C75988E" w:rsidR="00A23F09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Trágyamennyiség meghatározása (pl. talajminta vételezés, vizsgálat, tápanyag-készlet megállapítása, trágya szükséglet számítása), talajvizsgálati eredmények értékelése.</w:t>
      </w:r>
    </w:p>
    <w:p w14:paraId="0FEC30D6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1A36CA" w14:textId="439A929B" w:rsidR="00A23F09" w:rsidRPr="00F41D2A" w:rsidRDefault="00347F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Vetés, ültetés, növényápolás</w:t>
      </w:r>
    </w:p>
    <w:p w14:paraId="2A0808D5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Vetésforgó, vetésváltás, növényi sorrend, monokultúrás termelés vizsgálata.</w:t>
      </w:r>
    </w:p>
    <w:p w14:paraId="1147A2BB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Vetőmag tulajdonságai, előkészítése, egyszerű vizsgálata.</w:t>
      </w:r>
    </w:p>
    <w:p w14:paraId="043AA12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Vetés agrotechnikai követelményei (magágy készítés, vetés módjai, mélysége, tőtáv, sortáv meghatározása, vetőmagmennyiség kiszámítása), vetési munka tanulmányozása</w:t>
      </w:r>
    </w:p>
    <w:p w14:paraId="5843FD26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Kelés előtti talajápolás, kelés utáni talajápolás, határszemle.</w:t>
      </w:r>
    </w:p>
    <w:p w14:paraId="4353814F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szaporítási eljárások (növényház, hajtatóház, növényágy), palántanevelés, csemetenevelés megismerése.</w:t>
      </w:r>
    </w:p>
    <w:p w14:paraId="759479C1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Növényápolás fogalma, </w:t>
      </w:r>
      <w:proofErr w:type="spellStart"/>
      <w:r w:rsidRPr="00F41D2A">
        <w:rPr>
          <w:rFonts w:cs="Times New Roman"/>
        </w:rPr>
        <w:t>tenyészterület</w:t>
      </w:r>
      <w:proofErr w:type="spellEnd"/>
      <w:r w:rsidRPr="00F41D2A">
        <w:rPr>
          <w:rFonts w:cs="Times New Roman"/>
        </w:rPr>
        <w:t>, a növény fejlődésének szabályozása megismerése.</w:t>
      </w:r>
    </w:p>
    <w:p w14:paraId="5C0FDAF2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Különleges növényápolási feladatok megismerése.</w:t>
      </w:r>
    </w:p>
    <w:p w14:paraId="674F5D3D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Növényvédelmi eljárások csoportosítása, védekezés gyomok, kártevők, kórokozók ellen.</w:t>
      </w:r>
    </w:p>
    <w:p w14:paraId="6AB8D981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Vegyszeres növényvédelmi eljárások, vegyszerek csoportosítása, hatásmechanizmusa, növény védőszerek megismerése.</w:t>
      </w:r>
    </w:p>
    <w:p w14:paraId="507D1CBA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Integrált növényvédelem megismerése.</w:t>
      </w:r>
    </w:p>
    <w:p w14:paraId="6AC3F6DE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Öntözés jelentősége, feltételei, alapfogalmai, agrotechnikai követelményei, öntözés tanulmányozása.</w:t>
      </w:r>
    </w:p>
    <w:p w14:paraId="4FB4D44D" w14:textId="4FDC7342" w:rsidR="00A23F09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Öntözés ideje, módjai (felületi, esőszerű, csepegtető, barázdás, árasztó, felszín alatti öntözés) megismerése.</w:t>
      </w:r>
    </w:p>
    <w:p w14:paraId="67415D9F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B179D2" w14:textId="4AFDA5C0" w:rsidR="00A23F09" w:rsidRPr="00F41D2A" w:rsidRDefault="00347F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Betakarítás, termesztési módok</w:t>
      </w:r>
    </w:p>
    <w:p w14:paraId="5FDB650B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 optimális idejének meghatározása, terményérettség fogalma a különböző kultúrákban határszemle alkalmából.</w:t>
      </w:r>
    </w:p>
    <w:p w14:paraId="7EC031F5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Betakarítási módok (szántóföldi termesztés, takarmánytermesztés, rét-legelőgazdálkodás, zöldség- gyümölcs-, szőlőtermesztés) határszemle alkalmából.</w:t>
      </w:r>
    </w:p>
    <w:p w14:paraId="2E49717A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Melléktermékek betakarítása, hasznosítása határszemle alkalmából.</w:t>
      </w:r>
    </w:p>
    <w:p w14:paraId="52931755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Betakarítási veszteségek mérése.</w:t>
      </w:r>
    </w:p>
    <w:p w14:paraId="6FF2F2B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Összefoglalás a tájkörzeti adottságok szerint meghatározott szántóföldi, illetve kertészeti növénytermesztési folyamatokról, a munkafeladatok naptári, időjárási ütemezése megjelölésével (feldolgozás tanórai keretek között, vagy otthoni feladatként, valamint az összefüggő gyakorlaton).</w:t>
      </w:r>
    </w:p>
    <w:p w14:paraId="56554FD5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Gabonafélék termesztési folyamata (őszi búza, kukorica, silókukorica, egyéb gabonafélék): nemzetgazdasági jelentőség, jellemzés, növekedés, fejlődés, </w:t>
      </w:r>
      <w:r w:rsidRPr="00F41D2A">
        <w:rPr>
          <w:rFonts w:cs="Times New Roman"/>
        </w:rPr>
        <w:lastRenderedPageBreak/>
        <w:t>tápanyagigény, előveteményei, talajelőkészítés, vetés, növényápolás, növényvédelem, trágyázás, károsítók, betakarítás, tárolás, megfigyelése.</w:t>
      </w:r>
    </w:p>
    <w:p w14:paraId="21E48F0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Pillangósvirágú növények termesztési folyamata (pl. borsó, szója, lucerna, vöröshere stb.): nemzetgazdasági jelentőség, jellemzés, növekedés, fejlődés, tápanyagigény, előveteményei, talajelőkészítés, vetés, növényápolás, növényvédelem, trágyázás, károsítók, betakarítás, tárolás megfigyelése.</w:t>
      </w:r>
    </w:p>
    <w:p w14:paraId="584EA6B3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Gyökér- és gumós növények termesztése (pl. burgonya, cukorrépa): nemzetgazdasági jelentőség, jellemzés, növekedés, fejlődés, tápanyagigény, előveteményei, talajelőkészítés, vetés/ültetés, növényápolás, növényvédelem, trágyázás, károsítók, betakarítás, tárolás megfigyelése.</w:t>
      </w:r>
    </w:p>
    <w:p w14:paraId="5C5E079A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Egyéb növények termesztése (napraforgó, repce, cirok-félék, rostnövények): nemzetgazdasági jelentőség, jellemzés, növekedés, fejlődés, tápanyagigény, előveteményei, talajelőkészítés, vetés, növényápolás, növényvédelem, trágyázás, károsítók, betakarítás, tárolás megfigyelése.</w:t>
      </w:r>
    </w:p>
    <w:p w14:paraId="1E569256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Zöldségtermesztési rendszerek jellemzői (növényházi, fólia alatti, szabadföldi): nemzetgazdasági jelentőség, jellemzés, növekedés, fejlődés, tápanyagigény, előveteményei, talajelőkészítés, vetés/palántázás, növényápolás, növényvédelem, trágyázás, károsítók, betakarítás, tárolás megfigyelése</w:t>
      </w:r>
    </w:p>
    <w:p w14:paraId="7A38BC97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Gyümölcsültetvények munkafolyamatai: nemzetgazdasági jelentőség, jellemzés, növekedés, fejlődés, tápanyagigény, talajelőkészítés, telepítés, növényápolás, növényvédelem, trágyázás, károsítók, betakarítás, tárolás megfigyelése.</w:t>
      </w:r>
    </w:p>
    <w:p w14:paraId="209B5E0F" w14:textId="18357743" w:rsidR="00A23F09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Rétek és legelők, gyepek, szálas takarmányok: nemzetgazdasági jelentőség, jellemzés, növekedés, telepítés, gondozás, fejlődés, tápanyagigény, talajelőkészítés, vetés, növényápolás, növényvédelem, trágyázás, károsítók, betakarítás, tárolás) megfigyelése.</w:t>
      </w:r>
    </w:p>
    <w:p w14:paraId="0374271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0C5554" w14:textId="186ADE3B" w:rsidR="00A23F09" w:rsidRPr="00F41D2A" w:rsidRDefault="00347F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Állattartási alapismeretek</w:t>
      </w:r>
    </w:p>
    <w:p w14:paraId="7D39658C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Haszon- és háziállatok fogalma, fajtái, tenyésztett állatfajok, fajták megismerése.</w:t>
      </w:r>
    </w:p>
    <w:p w14:paraId="1DF99789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Állatvédelem és állatjóléti ismeretek, az állatok elhelyezésének tanulmányozása.</w:t>
      </w:r>
    </w:p>
    <w:p w14:paraId="0B37170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Állati szervezet felépítése, emlősállatok és madarak testtájainak megismerése.</w:t>
      </w:r>
    </w:p>
    <w:p w14:paraId="5B79FF44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Emésztés jellemzői, különféle állatfajok megfigyelése.</w:t>
      </w:r>
    </w:p>
    <w:p w14:paraId="7242AA3E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Szaporodás jellemzői, különféle állatfajok megfigyelése.</w:t>
      </w:r>
    </w:p>
    <w:p w14:paraId="028A04DD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egészséges és a beteg állat viselkedése, jellemzői, azok megfigyelése</w:t>
      </w:r>
    </w:p>
    <w:p w14:paraId="03E93AFA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állattartás higiéniai követelményei állattartó épületek rendje, tisztasága.</w:t>
      </w:r>
    </w:p>
    <w:p w14:paraId="25882E24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Takarmányok jellemzői, tartósítási, tárolási körülményeinek megismerése.</w:t>
      </w:r>
    </w:p>
    <w:p w14:paraId="745ED0B7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Takarmányok alkotó részei, csoportosítása, megismerése.</w:t>
      </w:r>
    </w:p>
    <w:p w14:paraId="7479EF88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Törzskönyvezés, és gyakorlati végrehajtása, tanulmányozása.</w:t>
      </w:r>
    </w:p>
    <w:p w14:paraId="6632454A" w14:textId="4D1115BA" w:rsidR="00A23F09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Etetési, itatási technológiák végrehajtása.</w:t>
      </w:r>
    </w:p>
    <w:p w14:paraId="3199168E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0303ED" w14:textId="566B819A" w:rsidR="00A23F09" w:rsidRPr="00F41D2A" w:rsidRDefault="00347F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Fontosabb haszonállatok jellemzői</w:t>
      </w:r>
    </w:p>
    <w:p w14:paraId="3A0F0A35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Baromfi jellemzői, jelentősége, értékmérő tulajdonságai (hús-, tojás-, toll-, májtermelő képesség), tyúkfajták és hibridek, pecsenyecsirke, árutojás előállítása, a baromfi elhelyezése. </w:t>
      </w:r>
      <w:proofErr w:type="gramStart"/>
      <w:r w:rsidRPr="00F41D2A">
        <w:rPr>
          <w:rFonts w:cs="Times New Roman"/>
        </w:rPr>
        <w:t>Baromfi tartó</w:t>
      </w:r>
      <w:proofErr w:type="gramEnd"/>
      <w:r w:rsidRPr="00F41D2A">
        <w:rPr>
          <w:rFonts w:cs="Times New Roman"/>
        </w:rPr>
        <w:t xml:space="preserve"> üzem megismerése.</w:t>
      </w:r>
    </w:p>
    <w:p w14:paraId="6E076320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Sertés jellemzői, jelentősége, értékmérő tulajdonságai (hústermelő képesség, szaporaság, malacnevelő képesség, egészség, ellenálló képesség), sertésfajták és hibridek, a sertés elhelyezése (épületek, berendezés, környezetszabályozás, trágyakezelés), takarmányozása, hízlalási módok, a sertés gondozása. Sertéstartó üzem megismerése.</w:t>
      </w:r>
    </w:p>
    <w:p w14:paraId="2C72B498" w14:textId="77777777" w:rsidR="00347FF4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Szarvasmarha jellemzői, jelentősége, értékmérő tulajdonságai (ellenálló képesség, termékenység, szaporaság, tej-, hústermelő képesség), kettős hasznosítású, </w:t>
      </w:r>
      <w:r w:rsidRPr="00F41D2A">
        <w:rPr>
          <w:rFonts w:cs="Times New Roman"/>
        </w:rPr>
        <w:lastRenderedPageBreak/>
        <w:t xml:space="preserve">tejtermelő, húshasznosítású fajták, elhelyezése, gondozása, takarmányozása, fejés. </w:t>
      </w:r>
      <w:proofErr w:type="gramStart"/>
      <w:r w:rsidRPr="00F41D2A">
        <w:rPr>
          <w:rFonts w:cs="Times New Roman"/>
        </w:rPr>
        <w:t>Szarvasmarha tartó</w:t>
      </w:r>
      <w:proofErr w:type="gramEnd"/>
      <w:r w:rsidRPr="00F41D2A">
        <w:rPr>
          <w:rFonts w:cs="Times New Roman"/>
        </w:rPr>
        <w:t xml:space="preserve"> üzem megismerése.</w:t>
      </w:r>
    </w:p>
    <w:p w14:paraId="63BA79BB" w14:textId="38E5C0A0" w:rsidR="00A23F09" w:rsidRPr="00F41D2A" w:rsidRDefault="00347FF4" w:rsidP="00347FF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Juh jellemzői, jelentősége, értékmérő tulajdonságai, juhfajták és hibridek (hús-, tej- és gyapjútermelése, elhelyezése, szaporítása, takarmányozása). Juhtartó üzem megismerése.</w:t>
      </w:r>
    </w:p>
    <w:p w14:paraId="03DCE496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0FBFC5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033CD930" w14:textId="17BDE9FE" w:rsidR="00A23F09" w:rsidRPr="00F41D2A" w:rsidRDefault="00347FF4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Mezőgazdasági ismeretek gyakorlatok helyszínei a tanműhely tankert, növénytermesztő és állattartó üzemek, állattartó telepek.</w:t>
      </w:r>
    </w:p>
    <w:p w14:paraId="5064BA36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449196A6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204D2484" w14:textId="41AA162F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4A7E96FF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6B4B00FE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7721127" w14:textId="77777777" w:rsidR="00A23F09" w:rsidRPr="00F41D2A" w:rsidRDefault="00A23F09" w:rsidP="00A23F09">
      <w:pPr>
        <w:rPr>
          <w:rFonts w:cs="Times New Roman"/>
        </w:rPr>
      </w:pPr>
    </w:p>
    <w:p w14:paraId="2E08C8D4" w14:textId="77777777" w:rsidR="00A23F09" w:rsidRPr="00F41D2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220D47AE" w14:textId="445DE03E" w:rsidR="00A23F09" w:rsidRPr="00F41D2A" w:rsidRDefault="00ED4F4E" w:rsidP="00A23F09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11906-16</w:t>
      </w:r>
      <w:r w:rsidR="00A23F09" w:rsidRPr="00F41D2A">
        <w:rPr>
          <w:rFonts w:cs="Times New Roman"/>
          <w:b/>
          <w:sz w:val="36"/>
        </w:rPr>
        <w:t xml:space="preserve"> azonosító számú</w:t>
      </w:r>
    </w:p>
    <w:p w14:paraId="7283AFCE" w14:textId="1F972945" w:rsidR="00A23F09" w:rsidRPr="00F41D2A" w:rsidRDefault="00ED4F4E" w:rsidP="00A23F09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Agrárvállalkozási, kereskedelmi ismeretek</w:t>
      </w:r>
    </w:p>
    <w:p w14:paraId="40FC6A9F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2E93281C" w14:textId="77777777" w:rsidR="00A23F09" w:rsidRPr="00F41D2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5E76858C" w14:textId="77777777" w:rsidR="00A23F09" w:rsidRPr="00F41D2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03EE41BA" w14:textId="77777777" w:rsidR="00A23F09" w:rsidRPr="00F41D2A" w:rsidRDefault="00A23F09" w:rsidP="00A23F09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665C2554" w14:textId="17B500E0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</w:t>
      </w:r>
      <w:r w:rsidR="00ED4F4E" w:rsidRPr="00F41D2A">
        <w:rPr>
          <w:rFonts w:cs="Times New Roman"/>
        </w:rPr>
        <w:t>11906-16</w:t>
      </w:r>
      <w:r w:rsidRPr="00F41D2A">
        <w:rPr>
          <w:rFonts w:cs="Times New Roman"/>
        </w:rPr>
        <w:t xml:space="preserve"> azonosító számú </w:t>
      </w:r>
      <w:r w:rsidR="00A32BE4" w:rsidRPr="00F41D2A">
        <w:rPr>
          <w:rFonts w:cs="Times New Roman"/>
        </w:rPr>
        <w:t>Agrárvállalkozási, kereskedelmi ismeretek</w:t>
      </w:r>
      <w:r w:rsidRPr="00F41D2A">
        <w:rPr>
          <w:rFonts w:cs="Times New Roman"/>
        </w:rPr>
        <w:t xml:space="preserve">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F41D2A" w:rsidRPr="00F41D2A" w14:paraId="33A344B2" w14:textId="77777777" w:rsidTr="0061719C">
        <w:trPr>
          <w:cantSplit/>
          <w:trHeight w:val="2149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10086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F4DFBEE" w14:textId="3568091E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Gazdálkodási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DC6BEFD" w14:textId="5474F018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Gazdálkodási alapgyakorlatok</w:t>
            </w:r>
          </w:p>
        </w:tc>
      </w:tr>
      <w:tr w:rsidR="00F41D2A" w:rsidRPr="00F41D2A" w14:paraId="26FEE2D5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F32DD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F05B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B884F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D444CB0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C7794" w14:textId="223A0E72" w:rsidR="00782D57" w:rsidRPr="00F41D2A" w:rsidRDefault="0004513D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Megtervezi a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44BF9" w14:textId="2BDCF4C1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355D1" w14:textId="56A65EDD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56663FE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39B29" w14:textId="5BDDDBBA" w:rsidR="00782D57" w:rsidRPr="00F41D2A" w:rsidRDefault="0004513D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Ismeri az őstermelői és kistermelői élelmiszer előállítási tevékenység folytatásának feltételeit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42739" w14:textId="4B0DA9A2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17971" w14:textId="66318F5B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3A06BD5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79032" w14:textId="2129ACAA" w:rsidR="0004513D" w:rsidRPr="00F41D2A" w:rsidRDefault="0004513D" w:rsidP="0004513D">
            <w:pPr>
              <w:pStyle w:val="NormlWeb"/>
              <w:spacing w:before="0" w:beforeAutospacing="0" w:after="20" w:afterAutospacing="0"/>
              <w:jc w:val="both"/>
            </w:pPr>
            <w:r w:rsidRPr="00F41D2A">
              <w:t>Kiválasztja a megfelelő vállalkozási formát, elindítja a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38FF3" w14:textId="77777777" w:rsidR="0004513D" w:rsidRPr="00F41D2A" w:rsidRDefault="0004513D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6498D" w14:textId="2F68CA1E" w:rsidR="0004513D" w:rsidRPr="00F41D2A" w:rsidRDefault="00FF0EB8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8A7B44A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CF624" w14:textId="157F359B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Üzleti tervet, mezőgazdasági technológiai és kampánytervet készít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BA742" w14:textId="67F48DB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C6332" w14:textId="2BEE8A3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B7C099C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1F86A" w14:textId="2176318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Megtervezi a vállalkozás anyagi feltételeit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3EDE7" w14:textId="22386CC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A5FE8" w14:textId="69B2BA8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0029F3F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FD22" w14:textId="1E73DC7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Biztosítja a vállalkozásához szükséges személyi és tárgyi feltételeket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9E0BC" w14:textId="1A9C668E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F6EE8" w14:textId="7D170DA1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312042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69A3" w14:textId="43CAECF2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Betartja és betartatja a munkajogi előírásokat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18F58" w14:textId="6852B5D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509FF" w14:textId="4816E53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D5DE38B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7857" w14:textId="65574D5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Irányítási és szervezési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C6378" w14:textId="0127C43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80BF78" w14:textId="6D9EDBC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D8EF75A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513F4" w14:textId="57986CE2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Tudatosan fejleszti vállalkozása eszközeit, termékeit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B3755" w14:textId="315AC7D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67A7E" w14:textId="02B0F38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ED46202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57FE6" w14:textId="513442C0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Adózási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84B8F" w14:textId="65B5AD04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77ED8" w14:textId="05BB627A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DF6B935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10CF" w14:textId="3CF6F802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Figyelemmel kíséri a vállalkozásával kapcsolatos jogszabályokat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ED374" w14:textId="01964267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2E588" w14:textId="7C7E0D1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F208E6E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32F8" w14:textId="1E1DCBE2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Kapcsolatot tart a környezetével, továbbképzéseken vesz részt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61B5B" w14:textId="55B92BED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41B92" w14:textId="3BD70F2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8623B8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88B85" w14:textId="01636693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Szükség esetén átalakítja vagy megszünteti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D2849" w14:textId="1E44D8B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F507D" w14:textId="523BCD8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06438C6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E9CD0" w14:textId="32062E4F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Piackutatást, piacbefolyásolási tevékenységet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2C7A8" w14:textId="3955E175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25339" w14:textId="2EB72138" w:rsidR="0004513D" w:rsidRPr="00F41D2A" w:rsidRDefault="0004513D" w:rsidP="000451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52F0EC0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171C5" w14:textId="42822168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Üzleti tárgyalást, üzleti levelezést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683DB" w14:textId="1548783D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D5AFA" w14:textId="18396D64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88DFE20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3E21F" w14:textId="6E2655C4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Tervet, pályázatot készít/készíttet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69A4D" w14:textId="4FB52222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A4A0D" w14:textId="72EB5BC6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91EC6EC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9D931" w14:textId="4A2CAA93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Támogatást igényel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DF3AF" w14:textId="2E9895C1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A53F8" w14:textId="2EB5EA7A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3F7E22C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056C" w14:textId="13F10A3D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Elvégzi a szükséges gazdasági számításokat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9D01B" w14:textId="21227751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18DC7" w14:textId="424817E5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EF9B01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0D82D" w14:textId="62C9923E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Jelentést, kimutatást készít, adatszolgáltatást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2052D" w14:textId="69FC3D7F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D461F" w14:textId="0CD01D56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DA4FA79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655ED" w14:textId="27022ACF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Figyelembe veszi a fogyasztói érdekvédelem szabályait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B35A5" w14:textId="19311461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5DEE6" w14:textId="0AE7842A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77FAD4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9EE78" w14:textId="6EC5F833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Beszerzi a termeléshez, szolgáltatáshoz szükséges anyagokat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E2465" w14:textId="3BCFBE87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7165F" w14:textId="2BCD2094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D3D60F7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6ABB9" w14:textId="776797F1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Készletezési, raktározási tevékenységet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69D85" w14:textId="5C3CF202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25AB78" w14:textId="291D2180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567C38E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D159" w14:textId="5D9AFF1E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Értékesítési tevékenységet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539A5" w14:textId="1E3A1704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14184" w14:textId="3591A442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0285D0B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5FF8B" w14:textId="2F574D79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952FC" w14:textId="4343D819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15F12" w14:textId="1CC61951" w:rsidR="00782D57" w:rsidRPr="00F41D2A" w:rsidRDefault="00782D57" w:rsidP="005B56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F05754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63FC4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93B11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BAE21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2387FE8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3F0B" w14:textId="2FF165B0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Alapfogalmak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F5B92" w14:textId="3D23EDE8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8A9F5" w14:textId="266AC00A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D62C2D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056C" w14:textId="020AE531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Őstermelői tevékenység, kistermelői élelmiszer előállítás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2D97A" w14:textId="46AC7034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DDD9B" w14:textId="60594F55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1EBE4AF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C3791" w14:textId="6D9A2AB4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mezőgazdasági termelés, szolgáltatás eszközeinek üzemgazdasági értékelése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C9044" w14:textId="4A3D5A92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74B54" w14:textId="2EC86CA8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CBCACE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A98EF" w14:textId="39F5306D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termékek, szolgáltatások ráfordításai és költségei, az egyes ágazatok jellemző költségei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9D421" w14:textId="5F9FE8DC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BBE85" w14:textId="14B53364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B2B08C1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C412" w14:textId="0E4F85E4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A gépi bérmunkavállalással kapcsolatos jogi formák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8A1BB" w14:textId="0439F316" w:rsidR="00364B44" w:rsidRPr="00F41D2A" w:rsidRDefault="00FF0EB8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16FCE" w14:textId="77777777" w:rsidR="00364B44" w:rsidRPr="00F41D2A" w:rsidRDefault="00364B44" w:rsidP="00364B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</w:p>
        </w:tc>
      </w:tr>
      <w:tr w:rsidR="00F41D2A" w:rsidRPr="00F41D2A" w14:paraId="37A30C30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A7C18" w14:textId="51C5F5EC" w:rsidR="00782D57" w:rsidRPr="00F41D2A" w:rsidRDefault="00364B44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termelési folyamat és tényezői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7A658" w14:textId="25993497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056118" w14:textId="018339C2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D841EFE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CD5B1" w14:textId="2B598CFD" w:rsidR="00782D57" w:rsidRPr="00F41D2A" w:rsidRDefault="00364B44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lastRenderedPageBreak/>
              <w:t>A vállalkozás fogalma, létesítése, jellemzői, eredménye, megszüntetése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EDD64" w14:textId="4617648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002FE" w14:textId="0A78BC9E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2851A6C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1E9F9" w14:textId="54E8B74A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Az üzleti terv készítésének céljai, az üzleti terv felépítése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9C26A" w14:textId="7ECC6D11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3FE86" w14:textId="0381278E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6618831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AEB2F" w14:textId="27A63F9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 szerződéskötés alapelvei, fontosabb szerződéstípusok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D2411" w14:textId="2FE2601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D90A5" w14:textId="1A8D433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B514DD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8CF10" w14:textId="3857C422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Bizonylati elv és fegyelem, bizonylatok kitöltése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C64B8" w14:textId="1A0C2691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09A65" w14:textId="5F3056D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E5A341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ABE1A" w14:textId="04B4DCD2" w:rsidR="00364B44" w:rsidRPr="00F41D2A" w:rsidRDefault="00364B44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Mezőgazdasági termelő és szolgáltató ágazatok analitikus nyilvántartásai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BC6B6" w14:textId="77777777" w:rsidR="00364B44" w:rsidRPr="00F41D2A" w:rsidRDefault="00364B44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2F0BC" w14:textId="2A4CBE99" w:rsidR="00364B44" w:rsidRPr="00F41D2A" w:rsidRDefault="00FF0EB8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790F54B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9739" w14:textId="36F49AE7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Az üzleti tárgyalás feltételei, résztvevői, menete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45AE5" w14:textId="60E753CD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FE054" w14:textId="2586CF0B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3D4F2B1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D745E" w14:textId="3FC19E3B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 kommunikáció módszerei, eszközei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61710" w14:textId="01E010FC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F7D47" w14:textId="0BF834F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327380F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85018" w14:textId="4C14C20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Az üzleti levelezés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5827C" w14:textId="536425ED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B99C0" w14:textId="440FEA2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3F7BBC4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2A46E" w14:textId="5F08C72E" w:rsidR="00782D57" w:rsidRPr="00F41D2A" w:rsidRDefault="00047C3D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piackutatás módszerei mezőgazdasági, kistermelői élelmiszer termékek, szolgáltatások esetén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2AFB8F" w14:textId="3C17A83B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1707F" w14:textId="729DC136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7A02A97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9B0AA" w14:textId="3C1A3FA9" w:rsidR="00782D57" w:rsidRPr="00F41D2A" w:rsidRDefault="00047C3D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Mezőgazdasági, kistermelői élelmiszer termékek, szolgáltatások jellemzői, marketingje, termékfejlesztés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B3031" w14:textId="07D58B40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497BF" w14:textId="264BBF76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A96835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43707" w14:textId="395B92B5" w:rsidR="00782D57" w:rsidRPr="00F41D2A" w:rsidRDefault="00047C3D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Mezőgazdasági, kistermelői élelmiszer termékek, szolgáltatások árképzése, speciális értékesítési módjai,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FE56E" w14:textId="7B5B96E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1774A" w14:textId="03B8907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DE62194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E7A7" w14:textId="3F3EB470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Pályázatkészítés, a támogatások igénybevételének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FD7F3" w14:textId="639D11B0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C366E" w14:textId="1BBC877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A4DD98A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63711" w14:textId="2AA4F99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Biztosítási lehetőségek az üzleti életben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B88CE" w14:textId="1607827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C039B" w14:textId="39244DE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D13EC11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D9F10" w14:textId="03A4B0C0" w:rsidR="00782D57" w:rsidRPr="00F41D2A" w:rsidRDefault="00B56DA2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vállalkozás pénzügyei, hitelezés, adózás, a különböző vállalkozási formákra jellemző adózás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C177C" w14:textId="2F51D1C4" w:rsidR="00782D57" w:rsidRPr="00F41D2A" w:rsidRDefault="00FF0EB8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  <w:r w:rsidR="00782D57"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DC563" w14:textId="0D750507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2D6D8C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A7ACF" w14:textId="5D4E873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Társadalombiztosítás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B643B2" w14:textId="28A5AF6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FDE1A" w14:textId="7747EB1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B3B9E8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0857A" w14:textId="1D13EE2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Munkajogi, munkaügyi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D4FCA" w14:textId="20A3818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AFA9B" w14:textId="3BAC85C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ED7452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DB973" w14:textId="6A5FBE08" w:rsidR="00782D57" w:rsidRPr="00F41D2A" w:rsidRDefault="00B56DA2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Beszerzés folyamata, raktározás, készletezés, leltározás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0540F" w14:textId="721AAF2E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590C7" w14:textId="04BF69B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AD1DA1B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42AAE" w14:textId="31D898D5" w:rsidR="00782D57" w:rsidRPr="00F41D2A" w:rsidRDefault="00B56DA2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támogatások, kompenzációs felár, felvásárlási jegy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61C51" w14:textId="54298341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937B9" w14:textId="579D39B1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2EBD318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0511" w14:textId="07FF123B" w:rsidR="00782D57" w:rsidRPr="00F41D2A" w:rsidRDefault="00047C3D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</w:t>
            </w:r>
            <w:r w:rsidR="00782D57" w:rsidRPr="00F41D2A">
              <w:rPr>
                <w:rFonts w:cs="Times New Roman"/>
                <w:szCs w:val="24"/>
                <w:lang w:eastAsia="hu-HU"/>
              </w:rPr>
              <w:t xml:space="preserve"> képzéshez illeszkedő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42D0D" w14:textId="3557B58D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11753" w14:textId="00DCC24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3F85802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0E15F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D5AD3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2568D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089BDF2A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52C47" w14:textId="39D26E9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07AAE" w14:textId="58EA9FEE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F4BB7" w14:textId="3C0642F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99883FB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CFAC3" w14:textId="57436E2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nyelvi íráskészség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D06FE" w14:textId="50E563AC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23DA8" w14:textId="0B2D9C5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A8201A2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C008A" w14:textId="6FD3B42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írásbeli fogalmazás készsége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D6521" w14:textId="27B35AB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D8943" w14:textId="26AC05C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66DC377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562CC" w14:textId="30679C2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BCF68" w14:textId="11DF839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06B1A" w14:textId="46C789B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082406B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6E2A" w14:textId="6FFA760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F3B78" w14:textId="76901C13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927E3" w14:textId="1192043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70248B9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0E0B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8FCC2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56E20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5412306A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C834C" w14:textId="54F80FB6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5ED40" w14:textId="4B7FA6A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B86CB" w14:textId="7B2990A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49647B2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82DB2" w14:textId="049F997C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DE1AC" w14:textId="79CFE7B6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785C9" w14:textId="37F91DC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F009DC5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92BAA" w14:textId="6AF7AA5D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CF4D8" w14:textId="3A4F9A8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E9E55F" w14:textId="1AE85137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C9FAFC5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B139CD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33FE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70689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7AD950FE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6E316" w14:textId="66D375A2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27BE7" w14:textId="5954C162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811E3" w14:textId="238BBE45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5BC8F3D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50A4B" w14:textId="430F2599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8E05A" w14:textId="372231D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38EF9" w14:textId="35DE644A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EA13FF1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FDA13" w14:textId="2FBA2F4B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DC640" w14:textId="14B523DE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B3355" w14:textId="042DCA67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71A460E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EA74A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49833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FBFF5" w14:textId="77777777" w:rsidR="00782D57" w:rsidRPr="00F41D2A" w:rsidRDefault="00782D57" w:rsidP="00DF1D2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B756026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E4B32" w14:textId="4F618C9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Problémaelemzés, -feltárás, -megoldás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79B46" w14:textId="6C5B87F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CABAA" w14:textId="0E7D273E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93BE1D3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6601C" w14:textId="725734AF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1BE89" w14:textId="168D2280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72F44" w14:textId="3F7144F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17308AFC" w14:textId="77777777" w:rsidTr="0061719C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324C9" w14:textId="776FA7F8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6F149" w14:textId="118BD90C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3552F" w14:textId="3D124FE4" w:rsidR="00782D57" w:rsidRPr="00F41D2A" w:rsidRDefault="00782D57" w:rsidP="00F909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3C50B353" w14:textId="77777777" w:rsidR="00A23F09" w:rsidRPr="00F41D2A" w:rsidRDefault="00A23F09" w:rsidP="00A23F09">
      <w:pPr>
        <w:rPr>
          <w:rFonts w:cs="Times New Roman"/>
        </w:rPr>
      </w:pPr>
    </w:p>
    <w:p w14:paraId="7EFC3F74" w14:textId="77777777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2E1B5035" w14:textId="61824940" w:rsidR="00A23F09" w:rsidRPr="00F41D2A" w:rsidRDefault="00622FE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Gazdálkodás</w:t>
      </w:r>
      <w:r w:rsidR="00A32BE4" w:rsidRPr="00F41D2A">
        <w:rPr>
          <w:rFonts w:cs="Times New Roman"/>
          <w:b/>
        </w:rPr>
        <w:t xml:space="preserve">i </w:t>
      </w:r>
      <w:r w:rsidR="0055009C" w:rsidRPr="00F41D2A">
        <w:rPr>
          <w:rFonts w:cs="Times New Roman"/>
          <w:b/>
        </w:rPr>
        <w:t>alap</w:t>
      </w:r>
      <w:r w:rsidR="00A32BE4" w:rsidRPr="00F41D2A">
        <w:rPr>
          <w:rFonts w:cs="Times New Roman"/>
          <w:b/>
        </w:rPr>
        <w:t>ismeretek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D55779" w:rsidRPr="00F41D2A">
        <w:rPr>
          <w:rFonts w:cs="Times New Roman"/>
          <w:b/>
        </w:rPr>
        <w:t>116</w:t>
      </w:r>
      <w:r w:rsidR="00A23F09" w:rsidRPr="00F41D2A">
        <w:rPr>
          <w:rFonts w:cs="Times New Roman"/>
          <w:b/>
        </w:rPr>
        <w:t xml:space="preserve"> óra/</w:t>
      </w:r>
      <w:r w:rsidR="00D55779" w:rsidRPr="00F41D2A">
        <w:rPr>
          <w:rFonts w:cs="Times New Roman"/>
          <w:b/>
        </w:rPr>
        <w:t>126</w:t>
      </w:r>
      <w:r w:rsidR="00A23F09" w:rsidRPr="00F41D2A">
        <w:rPr>
          <w:rFonts w:cs="Times New Roman"/>
          <w:b/>
        </w:rPr>
        <w:t xml:space="preserve"> óra*</w:t>
      </w:r>
    </w:p>
    <w:p w14:paraId="68E0DFE3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15F9F11E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30A3C3B9" w14:textId="2E47ACD7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tantárgy a </w:t>
      </w:r>
      <w:r w:rsidR="0055009C" w:rsidRPr="00F41D2A">
        <w:rPr>
          <w:rFonts w:cs="Times New Roman"/>
        </w:rPr>
        <w:t>fő</w:t>
      </w:r>
      <w:r w:rsidRPr="00F41D2A">
        <w:rPr>
          <w:rFonts w:cs="Times New Roman"/>
        </w:rPr>
        <w:t>szakképesítéshez kapcsolódik.</w:t>
      </w:r>
    </w:p>
    <w:p w14:paraId="1598500D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F43ACE9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324D243D" w14:textId="6705D663" w:rsidR="00A23F09" w:rsidRPr="00F41D2A" w:rsidRDefault="00A32BE4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tanulók váljanak alkalmassá az önálló gazdálkodás megtervezéséhez, a lehetőségeiknek megfelelő gazdálkodási forma kiválasztására, annak működtetésére, szükség esetén megszűntetésére. Értsék a gazdasági folyamatok, a jövedelemképződés összefüggéseit. Legyenek tisztában a munka világát szabályozó előírásokkal, az alapvető munkajogi, adózási szabályokkal.</w:t>
      </w:r>
    </w:p>
    <w:p w14:paraId="5473F779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7FE9C973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46E24194" w14:textId="38AC78FF" w:rsidR="00A23F09" w:rsidRPr="00F41D2A" w:rsidRDefault="00A32BE4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Történelem és társadalomismeret (az Európai Unió kialakulása)</w:t>
      </w:r>
    </w:p>
    <w:p w14:paraId="70FAADE5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BEE0FF1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56E6842A" w14:textId="4A67ACB3" w:rsidR="00A23F09" w:rsidRPr="00F41D2A" w:rsidRDefault="00A32B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 gazdálkodás alapismeretei</w:t>
      </w:r>
    </w:p>
    <w:p w14:paraId="14D5F552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termelés erőforrásai:</w:t>
      </w:r>
    </w:p>
    <w:p w14:paraId="6F30F4BF" w14:textId="1B6A489B" w:rsidR="00A32BE4" w:rsidRPr="00F41D2A" w:rsidRDefault="00A32BE4" w:rsidP="00A32BE4">
      <w:pPr>
        <w:spacing w:after="0"/>
        <w:ind w:left="851"/>
        <w:rPr>
          <w:rFonts w:cs="Times New Roman"/>
        </w:rPr>
      </w:pPr>
      <w:proofErr w:type="gramStart"/>
      <w:r w:rsidRPr="00F41D2A">
        <w:rPr>
          <w:rFonts w:cs="Times New Roman"/>
        </w:rPr>
        <w:t>a</w:t>
      </w:r>
      <w:proofErr w:type="gramEnd"/>
      <w:r w:rsidRPr="00F41D2A">
        <w:rPr>
          <w:rFonts w:cs="Times New Roman"/>
        </w:rPr>
        <w:t xml:space="preserve"> termelés eszközrendszere (befektetett eszközök, forgóeszközök, termőföld, munkaerő), az eszközök hatékony működtetésének összefüggései,</w:t>
      </w:r>
    </w:p>
    <w:p w14:paraId="442A38CD" w14:textId="0A8C832D" w:rsidR="00A32BE4" w:rsidRPr="00F41D2A" w:rsidRDefault="00A32BE4" w:rsidP="00A32BE4">
      <w:pPr>
        <w:spacing w:after="0"/>
        <w:ind w:left="851"/>
        <w:rPr>
          <w:rFonts w:cs="Times New Roman"/>
        </w:rPr>
      </w:pPr>
      <w:proofErr w:type="gramStart"/>
      <w:r w:rsidRPr="00F41D2A">
        <w:rPr>
          <w:rFonts w:cs="Times New Roman"/>
        </w:rPr>
        <w:t>a</w:t>
      </w:r>
      <w:proofErr w:type="gramEnd"/>
      <w:r w:rsidRPr="00F41D2A">
        <w:rPr>
          <w:rFonts w:cs="Times New Roman"/>
        </w:rPr>
        <w:t xml:space="preserve"> termelés ráfordításai és költségei, a termelési tevékenység eredménye, hatékonyságot kifejező mutatók képzése.</w:t>
      </w:r>
    </w:p>
    <w:p w14:paraId="22D1DC3A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termelés reálszférája: </w:t>
      </w:r>
      <w:proofErr w:type="gramStart"/>
      <w:r w:rsidRPr="00F41D2A">
        <w:rPr>
          <w:rFonts w:cs="Times New Roman"/>
        </w:rPr>
        <w:t>beszerzés termelés</w:t>
      </w:r>
      <w:proofErr w:type="gramEnd"/>
      <w:r w:rsidRPr="00F41D2A">
        <w:rPr>
          <w:rFonts w:cs="Times New Roman"/>
        </w:rPr>
        <w:t xml:space="preserve"> készletezés minőség-ellenőrzés értékesítés </w:t>
      </w:r>
    </w:p>
    <w:p w14:paraId="64692383" w14:textId="2B65E907" w:rsidR="00A23F09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termelés pénzügyei a pénz szerepe a piacgazdaságban pénzintézeti rendszer, pénzintézetek tevékenysége pénzforgalom típusai, jellemzői hitelezés értékpapírok és tőzsde.</w:t>
      </w:r>
    </w:p>
    <w:p w14:paraId="308433C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C3354E" w14:textId="21F285B3" w:rsidR="00A23F09" w:rsidRPr="00F41D2A" w:rsidRDefault="00A32B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Vállalkozási alapismeretek</w:t>
      </w:r>
    </w:p>
    <w:p w14:paraId="419F0163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vállalkozások csoportosítása a vállalkozás fogalma, általános jellemzői, feltételei.</w:t>
      </w:r>
    </w:p>
    <w:p w14:paraId="0C04FA60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egyéni és társas vállalkozás és a szövetkezetek jellemzői, működésének szabályai, alapítása.</w:t>
      </w:r>
    </w:p>
    <w:p w14:paraId="3605EC53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Cégnyilvántartás, cégfelügyelet, érdekképviseletek szerepe, felépítése.</w:t>
      </w:r>
    </w:p>
    <w:p w14:paraId="1C47EF84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vállalkozási formák közötti választás szempontjai.</w:t>
      </w:r>
    </w:p>
    <w:p w14:paraId="0EBC59BF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vállalkozások adózási, nyilvántartási kötelezettségének tartalma, formái.</w:t>
      </w:r>
    </w:p>
    <w:p w14:paraId="0DE0CD47" w14:textId="545A38D8" w:rsidR="00A23F09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munkaviszony és jellemző tulajdonságai általános jogi ismeretek munkaviszony keletkezése, megszűnésének, megszüntetésének esetei munkáltató, munkavállaló jogai és kötelezettségei munkáltató, munkavállaló kártérítési felelőssége munkaügyi vita.</w:t>
      </w:r>
    </w:p>
    <w:p w14:paraId="042FCB6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9AE125" w14:textId="21A2EB1C" w:rsidR="00A23F09" w:rsidRPr="00F41D2A" w:rsidRDefault="00A32B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vállalkozások sajátosságai</w:t>
      </w:r>
    </w:p>
    <w:p w14:paraId="23744ED8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őstermelői tevékenység jellemzői, működésének szabályai, a kistermelői élelmiszer előállítás szabályai. </w:t>
      </w:r>
    </w:p>
    <w:p w14:paraId="400185B1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vállalkozások kiegészítő jövedelemszerzési lehetőségei.</w:t>
      </w:r>
    </w:p>
    <w:p w14:paraId="28BC2129" w14:textId="7561271A" w:rsidR="00A23F09" w:rsidRPr="00F41D2A" w:rsidRDefault="00B56DA2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vállalkozások fin</w:t>
      </w:r>
      <w:r w:rsidR="00A32BE4" w:rsidRPr="00F41D2A">
        <w:rPr>
          <w:rFonts w:cs="Times New Roman"/>
        </w:rPr>
        <w:t>anszírozása.</w:t>
      </w:r>
    </w:p>
    <w:p w14:paraId="5450D7C4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726B0C" w14:textId="16B53226" w:rsidR="00A23F09" w:rsidRPr="00F41D2A" w:rsidRDefault="00A32B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Marketin</w:t>
      </w:r>
      <w:r w:rsidR="00C92959" w:rsidRPr="00F41D2A">
        <w:rPr>
          <w:rFonts w:cs="Times New Roman"/>
          <w:b/>
          <w:i/>
        </w:rPr>
        <w:t>g, fogyasztóvédelem</w:t>
      </w:r>
    </w:p>
    <w:p w14:paraId="3267960D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marketing sajátos fogalmi rendszere (szükséglet, jószág, hasznosság, szűkösség, haszonáldozat, termelői, fogyasztói többlet, termelési lehetőségek határa).</w:t>
      </w:r>
    </w:p>
    <w:p w14:paraId="4AF434E8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Piaci ismeretek: piac fogalma, működése, piactípusok, a piac résztvevői, mérete. </w:t>
      </w:r>
    </w:p>
    <w:p w14:paraId="3A672885" w14:textId="77777777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lastRenderedPageBreak/>
        <w:t xml:space="preserve">A fogyasztói magatartás jellemzői különféle piactípusokon. </w:t>
      </w:r>
    </w:p>
    <w:p w14:paraId="537DED83" w14:textId="0703DDF8" w:rsidR="00A32BE4" w:rsidRPr="00F41D2A" w:rsidRDefault="00A32BE4" w:rsidP="00A32BE4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Marketing információk, a piackutatás formái.</w:t>
      </w:r>
    </w:p>
    <w:p w14:paraId="7A09B810" w14:textId="77777777" w:rsidR="00C92959" w:rsidRPr="00F41D2A" w:rsidRDefault="00A32BE4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Marketing mix elemek, összefüggések</w:t>
      </w:r>
      <w:r w:rsidR="003F7F1B" w:rsidRPr="00F41D2A">
        <w:rPr>
          <w:rFonts w:cs="Times New Roman"/>
        </w:rPr>
        <w:t>.</w:t>
      </w:r>
      <w:r w:rsidR="00C92959" w:rsidRPr="00F41D2A">
        <w:rPr>
          <w:rFonts w:cs="Times New Roman"/>
        </w:rPr>
        <w:t xml:space="preserve"> </w:t>
      </w:r>
    </w:p>
    <w:p w14:paraId="60EAF922" w14:textId="30A9141E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Fogyasztóvédelmi ismeretek:</w:t>
      </w:r>
    </w:p>
    <w:p w14:paraId="31647F18" w14:textId="6A99C70F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alapfogalmak (fogyasztó, tudatos fogyasztó, vállalkozás, termék/szolgáltatás, eladási ár és egységár),</w:t>
      </w:r>
    </w:p>
    <w:p w14:paraId="776C8B37" w14:textId="1903DD6C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ár feltüntetése,</w:t>
      </w:r>
    </w:p>
    <w:p w14:paraId="1A25B278" w14:textId="029F0809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gyermek- és fiatalkorúak védelmét szolgáló előírások,</w:t>
      </w:r>
    </w:p>
    <w:p w14:paraId="333C783E" w14:textId="58C6086D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panaszkezelés, ügyfélszolgálat,</w:t>
      </w:r>
    </w:p>
    <w:p w14:paraId="31DDA36A" w14:textId="21E10517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békéltető testület,</w:t>
      </w:r>
    </w:p>
    <w:p w14:paraId="1ED2D886" w14:textId="35021BFC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fogyasztói érdekek képviseletét ellátó egyesületek,</w:t>
      </w:r>
    </w:p>
    <w:p w14:paraId="19C95D4E" w14:textId="05C7B38A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piacfelügyeleti alapfogalmak (biztonságos termék, CE megfelelőségi jelölés),</w:t>
      </w:r>
    </w:p>
    <w:p w14:paraId="5D0D3DE5" w14:textId="442984AB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-kereskedelmi törvény fogyasztóvédelmi rendelkezései (méret, súly, használhatóság ellenőrzése; vásárlók könyve vezetése, üzlet nyitva tartásáról szóló tájékoztatás, e-kereskedelemhez kapcsolódó fogyasztóvédelmi előírások),</w:t>
      </w:r>
    </w:p>
    <w:p w14:paraId="600C5BBF" w14:textId="7D92A5C7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kellékszavatosság, </w:t>
      </w:r>
    </w:p>
    <w:p w14:paraId="55289B42" w14:textId="04B63691" w:rsidR="00C9295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- jótállás,</w:t>
      </w:r>
    </w:p>
    <w:p w14:paraId="0C8173F8" w14:textId="2506EA47" w:rsidR="00A23F09" w:rsidRPr="00F41D2A" w:rsidRDefault="00C92959" w:rsidP="00C9295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- fogyasztóvédelemmel kapcsolatos jogszabályok.  </w:t>
      </w:r>
    </w:p>
    <w:p w14:paraId="5D4AA4F1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A6A611" w14:textId="00ADE6D0" w:rsidR="00A23F09" w:rsidRPr="00F41D2A" w:rsidRDefault="00A32B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 mezőgazdasági vállalkozások, termékek marketingje</w:t>
      </w:r>
    </w:p>
    <w:p w14:paraId="5296E3A1" w14:textId="77777777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termékek sajátosságai.</w:t>
      </w:r>
    </w:p>
    <w:p w14:paraId="01A781E4" w14:textId="77777777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termékek piacának, vásárlási folyamatának jellemzői.</w:t>
      </w:r>
    </w:p>
    <w:p w14:paraId="122EB89C" w14:textId="77777777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termékek fejlesztésének lehetőségei.</w:t>
      </w:r>
    </w:p>
    <w:p w14:paraId="256CF5AB" w14:textId="77777777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termékek árképzése.</w:t>
      </w:r>
    </w:p>
    <w:p w14:paraId="60195A8D" w14:textId="2B8BA48C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termékek értékesítési módjai.</w:t>
      </w:r>
    </w:p>
    <w:p w14:paraId="7B3D9EF5" w14:textId="5A083D99" w:rsidR="00A23F09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vállalkozás promóciós tevékenységének tartalma.</w:t>
      </w:r>
    </w:p>
    <w:p w14:paraId="0608137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DF9CCF" w14:textId="5BADF682" w:rsidR="00A23F09" w:rsidRPr="00F41D2A" w:rsidRDefault="00D603A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Európai Uniós ismeretek</w:t>
      </w:r>
    </w:p>
    <w:p w14:paraId="09132691" w14:textId="77777777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Európai Unió kialakulása és intézményi- és finanszírozási rendszere </w:t>
      </w:r>
    </w:p>
    <w:p w14:paraId="3EBB2C1E" w14:textId="616AC4D1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Közös Agrárpolitika (KAP) kialakulása, működése.</w:t>
      </w:r>
    </w:p>
    <w:p w14:paraId="2D985184" w14:textId="7C200ED2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Európai Unió agrárszabályozása.</w:t>
      </w:r>
    </w:p>
    <w:p w14:paraId="477C0DE5" w14:textId="636FB6CC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Európai Unió vidékfejlesztési politikája. </w:t>
      </w:r>
    </w:p>
    <w:p w14:paraId="7D2DD4F7" w14:textId="15566DF1" w:rsidR="00D603AD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EU pénzügyi alapok, pályázati rendszerek. </w:t>
      </w:r>
    </w:p>
    <w:p w14:paraId="638FB692" w14:textId="5044954B" w:rsidR="00A23F09" w:rsidRPr="00F41D2A" w:rsidRDefault="00D603AD" w:rsidP="00D603AD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EU és nemzeti támogatások rendszere.</w:t>
      </w:r>
    </w:p>
    <w:p w14:paraId="1B5BE52B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02F832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37F86703" w14:textId="7BFC95B9" w:rsidR="00A23F09" w:rsidRPr="00F41D2A" w:rsidRDefault="00D603AD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Képzés elméleti jellegű, szaktanteremben, informatika szakteremben, tanirodában tartható.</w:t>
      </w:r>
    </w:p>
    <w:p w14:paraId="4F94B78E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125B0529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48E1B5CF" w14:textId="6E982D5C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16089DB8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63975550" w14:textId="77777777" w:rsidR="00A23F09" w:rsidRPr="00F41D2A" w:rsidRDefault="00A23F09" w:rsidP="00A23F09">
      <w:pPr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FB0C41D" w14:textId="79D918D2" w:rsidR="00A23F09" w:rsidRPr="00F41D2A" w:rsidRDefault="003F7F1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Gazdálkodási alapgyakorlatok tantárgy</w:t>
      </w:r>
      <w:r w:rsidR="00A23F09" w:rsidRPr="00F41D2A">
        <w:rPr>
          <w:rFonts w:cs="Times New Roman"/>
          <w:b/>
        </w:rPr>
        <w:t xml:space="preserve"> tantárgy</w:t>
      </w:r>
      <w:r w:rsidR="00A23F09" w:rsidRPr="00F41D2A">
        <w:rPr>
          <w:rFonts w:cs="Times New Roman"/>
          <w:b/>
        </w:rPr>
        <w:tab/>
      </w:r>
      <w:r w:rsidR="00D55779" w:rsidRPr="00F41D2A">
        <w:rPr>
          <w:rFonts w:cs="Times New Roman"/>
          <w:b/>
        </w:rPr>
        <w:t>72</w:t>
      </w:r>
      <w:r w:rsidR="00A23F09" w:rsidRPr="00F41D2A">
        <w:rPr>
          <w:rFonts w:cs="Times New Roman"/>
          <w:b/>
        </w:rPr>
        <w:t xml:space="preserve"> óra/</w:t>
      </w:r>
      <w:r w:rsidR="00D55779" w:rsidRPr="00F41D2A">
        <w:rPr>
          <w:rFonts w:cs="Times New Roman"/>
          <w:b/>
        </w:rPr>
        <w:t>72</w:t>
      </w:r>
      <w:r w:rsidR="00A23F09" w:rsidRPr="00F41D2A">
        <w:rPr>
          <w:rFonts w:cs="Times New Roman"/>
          <w:b/>
        </w:rPr>
        <w:t xml:space="preserve"> óra*</w:t>
      </w:r>
    </w:p>
    <w:p w14:paraId="7B607582" w14:textId="77777777" w:rsidR="00A23F09" w:rsidRPr="00F41D2A" w:rsidRDefault="00A23F09" w:rsidP="00A23F09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3E88E86C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25495C2A" w14:textId="18CE3687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tantárgy a </w:t>
      </w:r>
      <w:r w:rsidR="0055009C" w:rsidRPr="00F41D2A">
        <w:rPr>
          <w:rFonts w:cs="Times New Roman"/>
        </w:rPr>
        <w:t>fő</w:t>
      </w:r>
      <w:r w:rsidRPr="00F41D2A">
        <w:rPr>
          <w:rFonts w:cs="Times New Roman"/>
        </w:rPr>
        <w:t>szakképesítéshez kapcsolódik.</w:t>
      </w:r>
    </w:p>
    <w:p w14:paraId="0A618470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A22739C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62E40625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tanulók sajátítsák el a mezőgazdasági vállalkozás működtetéséhez szükséges alapvető gyakorlati tudnivalókat. </w:t>
      </w:r>
    </w:p>
    <w:p w14:paraId="60CCA3EA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Váljanak képessé a mezőgazdasági termelés releváns adatainak összegyűjtésére, rendszerezésére, a gazdálkodási tevékenység elemzésére, elő és utókalkulációk végzésére.</w:t>
      </w:r>
    </w:p>
    <w:p w14:paraId="25B9261F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képesek mezőgazdasági kampány, technológiai és egyszerű üzleti terv készítésére, fejlesztési célok meghatározására.</w:t>
      </w:r>
    </w:p>
    <w:p w14:paraId="4AF82C22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tisztában a személyi jövedelemadó-bevallást készítésével, járulékfizetési kötelezettségeik ellátásának módjával. Ismerjék meg a társadalombiztosítási jogosultságokat, ezáltal tudjanak alkalmazottat jogszabályoknak megfelelően alkalmazni.</w:t>
      </w:r>
    </w:p>
    <w:p w14:paraId="2DC1E906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03154866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képesek a pályázati lehetőségek felkutatására, a releváns pályázatok kiválasztására, ismerjék meg pályázatírás alapjait.</w:t>
      </w:r>
    </w:p>
    <w:p w14:paraId="76BA06FA" w14:textId="628733E4" w:rsidR="00A23F09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tisztában a mezőgazdasági termékek fejlesztésével, árképzési módjaival, értékesítési folyamatával, promóciójával.</w:t>
      </w:r>
    </w:p>
    <w:p w14:paraId="59AAA6D2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2CEA5D4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5CC27371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Informatika (szövegszerkesztő, táblázatkezelő, adatbázis-kezelő programok </w:t>
      </w:r>
    </w:p>
    <w:p w14:paraId="2AD3AB9D" w14:textId="77777777" w:rsidR="00A00E6E" w:rsidRPr="00F41D2A" w:rsidRDefault="00A00E6E" w:rsidP="00A00E6E">
      <w:pPr>
        <w:spacing w:after="0"/>
        <w:ind w:left="426"/>
        <w:rPr>
          <w:rFonts w:cs="Times New Roman"/>
        </w:rPr>
      </w:pPr>
      <w:proofErr w:type="gramStart"/>
      <w:r w:rsidRPr="00F41D2A">
        <w:rPr>
          <w:rFonts w:cs="Times New Roman"/>
        </w:rPr>
        <w:t>használata</w:t>
      </w:r>
      <w:proofErr w:type="gramEnd"/>
      <w:r w:rsidRPr="00F41D2A">
        <w:rPr>
          <w:rFonts w:cs="Times New Roman"/>
        </w:rPr>
        <w:t xml:space="preserve">, internethasználat) </w:t>
      </w:r>
    </w:p>
    <w:p w14:paraId="4CBC59D5" w14:textId="156B7FA7" w:rsidR="00A23F09" w:rsidRPr="00F41D2A" w:rsidRDefault="00A00E6E" w:rsidP="00A00E6E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Gazdálkodási alapismeretek</w:t>
      </w:r>
    </w:p>
    <w:p w14:paraId="70CF1379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532B0AA8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Témakörök</w:t>
      </w:r>
    </w:p>
    <w:p w14:paraId="3544B90E" w14:textId="1F9C5B7F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Adózási ismeretek</w:t>
      </w:r>
    </w:p>
    <w:p w14:paraId="55847B53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Jövedelemadó bevallás elkészítése főállású egyéni vállalkozó esetén, másodállású egyéni vállalkozó esetén.</w:t>
      </w:r>
    </w:p>
    <w:p w14:paraId="5E000544" w14:textId="1A875995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 Az őstermelő, családi gazdálkodó legkedvezőbb adózási módjának kiválasztása.</w:t>
      </w:r>
    </w:p>
    <w:p w14:paraId="41D6E762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Járulékfizetési kötelezettségek teljesítése munkáltatót terhelő járulékok munkavállalót terhelő járulékok idegenforgalmi hozzájárulás útalap hozzájárulás környezetvédelmi termékdíj. </w:t>
      </w:r>
    </w:p>
    <w:p w14:paraId="6C7760BB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Társadalombiztosítási eljárások rendszere egészségügyi szolgáltatások táppénzjogosultságok betegszabadság terhességi gyermekágyi segély. </w:t>
      </w:r>
    </w:p>
    <w:p w14:paraId="287C28C0" w14:textId="417C6D82" w:rsidR="00A23F09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Jogkövetkezmények, jogorvoslat az adózási rendszerben.</w:t>
      </w:r>
    </w:p>
    <w:p w14:paraId="3E341F59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A36BC0" w14:textId="34D96090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Vállalkozás gyakorlata</w:t>
      </w:r>
    </w:p>
    <w:p w14:paraId="0ED159C3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Vállalkozás létesítése, átalakítása és megszüntetése. </w:t>
      </w:r>
    </w:p>
    <w:p w14:paraId="48699D76" w14:textId="31309B1F" w:rsidR="00A23F09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vállalkozás tárgyi és személyi (munkaerő) feltételeinek kialakítása. A vállalkozás eszközeinek értékelése.</w:t>
      </w:r>
    </w:p>
    <w:p w14:paraId="16CA835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1CB741" w14:textId="23BE53FE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 vállalkozás működtetése során szükséges kalkulációk</w:t>
      </w:r>
    </w:p>
    <w:p w14:paraId="6259ED0A" w14:textId="2AB6AFDF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Ráfordítások, költségek, hozamok, bevételek meghatározása.</w:t>
      </w:r>
    </w:p>
    <w:p w14:paraId="52AF29FB" w14:textId="6C359A39" w:rsidR="00A23F09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Jövedelem, jövedelmezőség, fedezet, hatékonyság meghatározása, elemzése.</w:t>
      </w:r>
    </w:p>
    <w:p w14:paraId="24EA554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D66F7E" w14:textId="2B2F03DA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lastRenderedPageBreak/>
        <w:t>Tervezési gyakorlat</w:t>
      </w:r>
    </w:p>
    <w:p w14:paraId="5980016D" w14:textId="37CF5D40" w:rsidR="00A23F09" w:rsidRPr="00F41D2A" w:rsidRDefault="00A00E6E" w:rsidP="00A23F0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mezőgazdasági kampány-, termelési és üzleti terv felépítése, tartalma, összeállítása.</w:t>
      </w:r>
    </w:p>
    <w:p w14:paraId="1EC38578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E42263" w14:textId="32C78406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Pályázatkészítési gyakorlat</w:t>
      </w:r>
    </w:p>
    <w:p w14:paraId="440808FB" w14:textId="5589D741" w:rsidR="00A23F09" w:rsidRPr="00F41D2A" w:rsidRDefault="00A00E6E" w:rsidP="00A23F09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Pályázati lehetőségek felkutatása, pályázatkészítés.</w:t>
      </w:r>
    </w:p>
    <w:p w14:paraId="034D56EF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0CC8D2" w14:textId="61E614EE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Mezőgazdasági vállalkozás marketing tevékenysége</w:t>
      </w:r>
    </w:p>
    <w:p w14:paraId="01D106EB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 piackutatás mezőgazdasági termék esetében (módszerek, elemzések).</w:t>
      </w:r>
    </w:p>
    <w:p w14:paraId="4B032642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Mezőgazdasági (kitermelői) </w:t>
      </w:r>
      <w:proofErr w:type="gramStart"/>
      <w:r w:rsidRPr="00F41D2A">
        <w:rPr>
          <w:rFonts w:cs="Times New Roman"/>
        </w:rPr>
        <w:t>termék fejlesztési</w:t>
      </w:r>
      <w:proofErr w:type="gramEnd"/>
      <w:r w:rsidRPr="00F41D2A">
        <w:rPr>
          <w:rFonts w:cs="Times New Roman"/>
        </w:rPr>
        <w:t xml:space="preserve"> lehetőségei.</w:t>
      </w:r>
    </w:p>
    <w:p w14:paraId="52DF975B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(kitermelői) termék árképzése, árváltoztatása.</w:t>
      </w:r>
    </w:p>
    <w:p w14:paraId="66BE65AF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(kitermelői) termék értékesítési módjai</w:t>
      </w:r>
    </w:p>
    <w:p w14:paraId="314FCC6F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(kitermelői) termék értékesítéséhez kapcsolódó piacbefolyásolás (reklám, SP, PR, személyes eladás).</w:t>
      </w:r>
    </w:p>
    <w:p w14:paraId="5D627A57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Beszerzést/vásárlást befolyásoló tényezők.</w:t>
      </w:r>
    </w:p>
    <w:p w14:paraId="25FC4867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Beszerzés/vásárlás folyamata. </w:t>
      </w:r>
    </w:p>
    <w:p w14:paraId="0A80EA66" w14:textId="75F06D2E" w:rsidR="00A23F09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Logisztika.</w:t>
      </w:r>
    </w:p>
    <w:p w14:paraId="0EAD07D3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11E90B" w14:textId="4D1A5F69" w:rsidR="00A23F09" w:rsidRPr="00F41D2A" w:rsidRDefault="00A00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Adminisztráció</w:t>
      </w:r>
    </w:p>
    <w:p w14:paraId="4B7CA4BF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Bizonylati elv és fegyelem, bizonylatok kitöltése (alaki, tartalmi, formai követelmények). </w:t>
      </w:r>
    </w:p>
    <w:p w14:paraId="07C920B6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Számlakitöltés készpénzfizetési számla kitöltése átutalásos számla kitöltése nyugta kiállítása készpénzátvételi elismervény kiállítása. </w:t>
      </w:r>
    </w:p>
    <w:p w14:paraId="49F89A1E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Mezőgazdasági (kistermelői) tevékenység tervezéséhez, folytatásához, ellenőrzéséhez szükséges információk, adatok gyűjtése, tárolása, rendszerezése.</w:t>
      </w:r>
    </w:p>
    <w:p w14:paraId="613D4CFC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Eszköz-, anyag- és készletnyilvántartások vezetése. </w:t>
      </w:r>
    </w:p>
    <w:p w14:paraId="07BF4275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Számítógépes adatnyilvántartás, gazdálkodási napló vezetése. </w:t>
      </w:r>
    </w:p>
    <w:p w14:paraId="4F652CFD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Leltározás, leltárkészítés, selejtezés.</w:t>
      </w:r>
    </w:p>
    <w:p w14:paraId="777BBF5F" w14:textId="77777777" w:rsidR="00A00E6E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Termelői regisztráció (őstermelői igazolvány kiváltása, MVH regisztráció). </w:t>
      </w:r>
    </w:p>
    <w:p w14:paraId="0D26181A" w14:textId="7C936F94" w:rsidR="00A23F09" w:rsidRPr="00F41D2A" w:rsidRDefault="00A00E6E" w:rsidP="00A00E6E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Támogatások igénylése.</w:t>
      </w:r>
    </w:p>
    <w:p w14:paraId="09774D67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E1257C" w14:textId="05BEB5E6" w:rsidR="00A23F09" w:rsidRPr="00F41D2A" w:rsidRDefault="001502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41D2A">
        <w:rPr>
          <w:rFonts w:cs="Times New Roman"/>
          <w:b/>
          <w:i/>
        </w:rPr>
        <w:t>Kommunikáció</w:t>
      </w:r>
    </w:p>
    <w:p w14:paraId="1671FEB2" w14:textId="34A05E57" w:rsidR="00150241" w:rsidRPr="00F41D2A" w:rsidRDefault="00150241" w:rsidP="0015024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Információ források kezelése. </w:t>
      </w:r>
    </w:p>
    <w:p w14:paraId="2E44C0AA" w14:textId="77777777" w:rsidR="00150241" w:rsidRPr="00F41D2A" w:rsidRDefault="00150241" w:rsidP="0015024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infokommunikációs irodai eszközök használata (irodai eszközök, telefon, fax, szkenner, iratmegsemmisítő). </w:t>
      </w:r>
    </w:p>
    <w:p w14:paraId="1EA016F9" w14:textId="77777777" w:rsidR="00150241" w:rsidRPr="00F41D2A" w:rsidRDefault="00150241" w:rsidP="0015024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Az üzleti levelezés szabályai. </w:t>
      </w:r>
    </w:p>
    <w:p w14:paraId="7E9E006E" w14:textId="77777777" w:rsidR="00150241" w:rsidRPr="00F41D2A" w:rsidRDefault="00150241" w:rsidP="0015024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 xml:space="preserve">A kommunikáció módszerei, eszközei. </w:t>
      </w:r>
    </w:p>
    <w:p w14:paraId="1867E150" w14:textId="7609AC6B" w:rsidR="00A23F09" w:rsidRPr="00F41D2A" w:rsidRDefault="00150241" w:rsidP="00150241">
      <w:pPr>
        <w:spacing w:after="0"/>
        <w:ind w:left="851"/>
        <w:rPr>
          <w:rFonts w:cs="Times New Roman"/>
        </w:rPr>
      </w:pPr>
      <w:r w:rsidRPr="00F41D2A">
        <w:rPr>
          <w:rFonts w:cs="Times New Roman"/>
        </w:rPr>
        <w:t>Az üzleti tárgyalás résztvevői, menete, kiértékelése.</w:t>
      </w:r>
    </w:p>
    <w:p w14:paraId="643B76AD" w14:textId="77777777" w:rsidR="00A23F09" w:rsidRPr="00F41D2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BC4ECA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5A277512" w14:textId="2BAE9C3E" w:rsidR="00A23F09" w:rsidRPr="00F41D2A" w:rsidRDefault="00670E72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Tanterem, gazdálkodó egységek adminisztrációs helységei.</w:t>
      </w:r>
    </w:p>
    <w:p w14:paraId="36C31DA3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62F090B3" w14:textId="77777777" w:rsidR="00A23F09" w:rsidRPr="00F41D2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41EC1E49" w14:textId="2E871004" w:rsidR="00A23F09" w:rsidRPr="00F41D2A" w:rsidRDefault="00A23F09" w:rsidP="00A23F0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1A52A8A5" w14:textId="77777777" w:rsidR="00A23F09" w:rsidRPr="00F41D2A" w:rsidRDefault="00A23F09" w:rsidP="00A23F09">
      <w:pPr>
        <w:spacing w:after="0"/>
        <w:ind w:left="426"/>
        <w:rPr>
          <w:rFonts w:cs="Times New Roman"/>
        </w:rPr>
      </w:pPr>
    </w:p>
    <w:p w14:paraId="0788726D" w14:textId="77777777" w:rsidR="009E7B0C" w:rsidRPr="00F41D2A" w:rsidRDefault="009E7B0C" w:rsidP="009E7B0C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189A84E9" w14:textId="77777777" w:rsidR="009E7B0C" w:rsidRPr="00F41D2A" w:rsidRDefault="009E7B0C" w:rsidP="009E7B0C">
      <w:pPr>
        <w:rPr>
          <w:rFonts w:cs="Times New Roman"/>
        </w:rPr>
      </w:pPr>
    </w:p>
    <w:p w14:paraId="7AE992CB" w14:textId="77777777" w:rsidR="009E7B0C" w:rsidRPr="00F41D2A" w:rsidRDefault="009E7B0C" w:rsidP="009E7B0C">
      <w:pPr>
        <w:spacing w:before="28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</w:t>
      </w:r>
    </w:p>
    <w:p w14:paraId="6DB15FC4" w14:textId="77777777" w:rsidR="009E7B0C" w:rsidRPr="00F41D2A" w:rsidRDefault="009E7B0C" w:rsidP="009E7B0C">
      <w:pPr>
        <w:spacing w:after="480"/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11906-16 azonosító számú</w:t>
      </w:r>
    </w:p>
    <w:p w14:paraId="48B3E34E" w14:textId="77777777" w:rsidR="009E7B0C" w:rsidRPr="00F41D2A" w:rsidRDefault="009E7B0C" w:rsidP="009E7B0C">
      <w:pPr>
        <w:jc w:val="center"/>
        <w:rPr>
          <w:rFonts w:cs="Times New Roman"/>
          <w:b/>
          <w:sz w:val="36"/>
        </w:rPr>
      </w:pPr>
      <w:r w:rsidRPr="00F41D2A">
        <w:rPr>
          <w:rFonts w:cs="Times New Roman"/>
          <w:b/>
          <w:sz w:val="36"/>
        </w:rPr>
        <w:t>Agrárvállalkozási, kereskedelmi ismeretek</w:t>
      </w:r>
    </w:p>
    <w:p w14:paraId="3823FFFA" w14:textId="77777777" w:rsidR="009E7B0C" w:rsidRPr="00F41D2A" w:rsidRDefault="009E7B0C" w:rsidP="009E7B0C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megnevezésű</w:t>
      </w:r>
      <w:proofErr w:type="gramEnd"/>
    </w:p>
    <w:p w14:paraId="581FEF16" w14:textId="77777777" w:rsidR="009E7B0C" w:rsidRPr="00F41D2A" w:rsidRDefault="009E7B0C" w:rsidP="009E7B0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szakmai</w:t>
      </w:r>
      <w:proofErr w:type="gramEnd"/>
      <w:r w:rsidRPr="00F41D2A">
        <w:rPr>
          <w:rFonts w:cs="Times New Roman"/>
          <w:b/>
          <w:sz w:val="36"/>
        </w:rPr>
        <w:t xml:space="preserve"> követelménymodul</w:t>
      </w:r>
    </w:p>
    <w:p w14:paraId="5C2413F4" w14:textId="77777777" w:rsidR="009E7B0C" w:rsidRPr="00F41D2A" w:rsidRDefault="009E7B0C" w:rsidP="009E7B0C">
      <w:pPr>
        <w:jc w:val="center"/>
        <w:rPr>
          <w:rFonts w:cs="Times New Roman"/>
          <w:b/>
          <w:sz w:val="36"/>
        </w:rPr>
      </w:pPr>
      <w:proofErr w:type="gramStart"/>
      <w:r w:rsidRPr="00F41D2A">
        <w:rPr>
          <w:rFonts w:cs="Times New Roman"/>
          <w:b/>
          <w:sz w:val="36"/>
        </w:rPr>
        <w:t>tantárgyai</w:t>
      </w:r>
      <w:proofErr w:type="gramEnd"/>
      <w:r w:rsidRPr="00F41D2A">
        <w:rPr>
          <w:rFonts w:cs="Times New Roman"/>
          <w:b/>
          <w:sz w:val="36"/>
        </w:rPr>
        <w:t>, témakörei</w:t>
      </w:r>
    </w:p>
    <w:p w14:paraId="6F1E663B" w14:textId="77777777" w:rsidR="009E7B0C" w:rsidRPr="00F41D2A" w:rsidRDefault="009E7B0C" w:rsidP="009E7B0C">
      <w:pPr>
        <w:spacing w:after="200" w:line="276" w:lineRule="auto"/>
        <w:jc w:val="left"/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7C44E987" w14:textId="16C9B587" w:rsidR="009E7B0C" w:rsidRPr="00F41D2A" w:rsidRDefault="009E7B0C" w:rsidP="009E7B0C">
      <w:pPr>
        <w:rPr>
          <w:rFonts w:cs="Times New Roman"/>
        </w:rPr>
      </w:pPr>
      <w:r w:rsidRPr="00F41D2A">
        <w:rPr>
          <w:rFonts w:cs="Times New Roman"/>
        </w:rPr>
        <w:lastRenderedPageBreak/>
        <w:t xml:space="preserve">A 11906-16 azonosító számú Agrárvállalkozási, kereskedelmi ismeretek megnevezésű szakmai követelménymodulhoz tartozó tantárgyak és témakörök oktatása során </w:t>
      </w:r>
      <w:r w:rsidR="0066658D">
        <w:rPr>
          <w:rFonts w:cs="Times New Roman"/>
        </w:rPr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F41D2A" w:rsidRPr="00F41D2A" w14:paraId="6519B6EC" w14:textId="77777777" w:rsidTr="0061719C">
        <w:trPr>
          <w:cantSplit/>
          <w:trHeight w:val="2149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FE93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F63931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Gazdálkodási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A0FA42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Gazdálkodási alapgyakorlatok</w:t>
            </w:r>
          </w:p>
        </w:tc>
      </w:tr>
      <w:tr w:rsidR="00F41D2A" w:rsidRPr="00F41D2A" w14:paraId="4B35156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8B698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B57A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F4B3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55903D02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318D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Megtervezi a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DA73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47CB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40DE8FE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1641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Ismeri az őstermelői és kistermelői élelmiszer előállítási tevékenység folytatásának feltételeit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9DBE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668C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160883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01E2E" w14:textId="77777777" w:rsidR="009E7B0C" w:rsidRPr="00F41D2A" w:rsidRDefault="009E7B0C" w:rsidP="0055009C">
            <w:pPr>
              <w:pStyle w:val="NormlWeb"/>
              <w:spacing w:before="0" w:beforeAutospacing="0" w:after="20" w:afterAutospacing="0"/>
              <w:jc w:val="both"/>
            </w:pPr>
            <w:r w:rsidRPr="00F41D2A">
              <w:t>Kiválasztja a megfelelő vállalkozási formát, elindítja a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2B69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447B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1118F3E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71B3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Üzleti tervet, mezőgazdasági technológiai és kampánytervet készít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C20B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0D3F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C120A8F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0FA9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Megtervezi a vállalkozás anyagi feltételeit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A4E1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3B7E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7A96890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BBEE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Biztosítja a vállalkozásához szükséges személyi és tárgyi feltételeket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8860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AA50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9A950F6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D3B8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Betartja és betartatja a munkajogi előírásokat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23E8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5A49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625D30F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3D3A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Irányítási és szervezési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B388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4A04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2AE040D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EA55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Tudatosan fejleszti vállalkozása eszközeit, termékeit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8D71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1405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EC19D2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E344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Adózási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83B3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3B7D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A538BB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6FBB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Figyelemmel kíséri a vállalkozásával kapcsolatos jogszabályokat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49DB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41CD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39F804A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F85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Kapcsolatot tart a környezetével, továbbképzéseken vesz részt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B346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5B3C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876ABC5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4EE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Szükség esetén átalakítja vagy megszünteti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5D53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1167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261DF43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8595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Piackutatást, piacbefolyásolási tevékenységet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74D7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3D4A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67826DF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EE9F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Üzleti tárgyalást, üzleti levelezést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21FC9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4540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49A973F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17C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Tervet, pályázatot készít/készíttet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5BE5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398D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4A5943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8EF0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Támogatást igényel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6C0A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989B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3C191CC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3CE2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Elvégzi a szükséges gazdasági számításokat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9B07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4E6A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7E213A0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25F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Jelentést, kimutatást készít, adatszolgáltatást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51D7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D783A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C0BBEF5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7D44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Figyelembe veszi a fogyasztói érdekvédelem szabályait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7FBB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F82D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6C70CAD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9AE1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Beszerzi a termeléshez, szolgáltatáshoz szükséges anyagokat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7C60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5AE9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3619B4A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E296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Készletezési, raktározási tevékenységet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83FF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AF33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8402100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F279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Értékesítési tevékenységet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ED78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EF95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21024E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EBED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CF12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C99A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54BFEA6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4FF2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D1BF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781D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369CBFE6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0A5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Alapfogalmak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A4B8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03C0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296878FC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BA1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Őstermelői tevékenység, kistermelői élelmiszer előállítás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1CE8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D30D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70BF910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283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mezőgazdasági termelés, szolgáltatás eszközeinek üzemgazdasági értékelése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10AE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BFDF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A3302C4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BFB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termékek, szolgáltatások ráfordításai és költségei, az egyes ágazatok jellemző költségei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EA94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0C6A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31940E1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DCED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A gépi bérmunkavállalással kapcsolatos jogi formák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55D2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2B65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</w:p>
        </w:tc>
      </w:tr>
      <w:tr w:rsidR="00F41D2A" w:rsidRPr="00F41D2A" w14:paraId="6BB24099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AD07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termelési folyamat és tényezői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BCE6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929B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6736B3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515B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 xml:space="preserve">A vállalkozás fogalma, létesítése, jellemzői, eredménye, </w:t>
            </w:r>
            <w:r w:rsidRPr="00F41D2A">
              <w:rPr>
                <w:rFonts w:cs="Times New Roman"/>
              </w:rPr>
              <w:lastRenderedPageBreak/>
              <w:t>megszüntetése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F935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4DD8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85FA1E2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521C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lastRenderedPageBreak/>
              <w:t>Az üzleti terv készítésének céljai, az üzleti terv felépítése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CBDD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C651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5F94791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25C9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 szerződéskötés alapelvei, fontosabb szerződéstípusok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66ED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5DB4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096C185F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B88A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Bizonylati elv és fegyelem, bizonylatok kitöltése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635A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4159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B4CD8ED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FACF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</w:rPr>
              <w:t>Mezőgazdasági termelő és szolgáltató ágazatok analitikus nyilvántartásai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A1E0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F884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  <w:lang w:eastAsia="hu-HU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9FA9D29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AC59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Az üzleti tárgyalás feltételei, résztvevői, menete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B860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28A2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EC0603A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C011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 kommunikáció módszerei, eszközei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1B47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59B3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0BCB5AC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8635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Az üzleti levelezés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7EB6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DBBD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68E2803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25DA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piackutatás módszerei mezőgazdasági, kistermelői élelmiszer termékek, szolgáltatások esetén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FA52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FF97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54CE1776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E393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Mezőgazdasági, kistermelői élelmiszer termékek, szolgáltatások jellemzői, marketingje, termékfejlesztés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5CE6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BC33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45C7776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6DFF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Mezőgazdasági, kistermelői élelmiszer termékek, szolgáltatások árképzése, speciális értékesítési módjai,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AAEE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4487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C36A78E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C43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Pályázatkészítés, a támogatások igénybevételének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7E78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9BC3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61DD0B7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6CC0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Biztosítási lehetőségek az üzleti életben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EE3E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A760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7A86403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CD9D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A vállalkozás pénzügyei, hitelezés, adózás, a különböző vállalkozási formákra jellemző adózás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DF36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ECE1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3CB5EE8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B0C2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Társadalombiztosítás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ECDD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AE95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AFF91DA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D18B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Munkajogi, munkaügyi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A3CF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1755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47079785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43B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Beszerzés folyamata, raktározás, készletezés, leltározás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1B67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2F90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9D43927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CA25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</w:rPr>
              <w:t>Mezőgazdasági támogatások, kompenzációs felár, felvásárlási jegy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C68A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6A27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932C9BD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1595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E60F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99F5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6CD24E90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72182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638E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11B5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028D6C9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CDD7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9723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F096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C1B5DC5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4CE7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nyelvi íráskészség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15ED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0D72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1CAD83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91D8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írásbeli fogalmazás készsége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F223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0146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18A7A417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6271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6D7D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3A40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2B7A7340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EC52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DFE8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A2BA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F41D2A" w:rsidRPr="00F41D2A" w14:paraId="1BE3692D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A42B3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A324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76CBD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6FB57155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6A70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1D26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1181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7BF9C211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9C15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A089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812E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559B46F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6EF1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E912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2880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0DC08F4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BE722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ED0E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107A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11A858B4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5744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BA23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9DAB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496498EE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AA0A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B016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16FA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AC517A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BBEB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FA38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07AD5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5258D7C8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29D03E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69B2F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C50E9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41D2A" w:rsidRPr="00F41D2A" w14:paraId="297CB02B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E508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Problémaelemzés, -feltárás, -megoldás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1216B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C0AF1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F41D2A" w:rsidRPr="00F41D2A" w14:paraId="3E448583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F3BB0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18F27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D9833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61719C" w:rsidRPr="00F41D2A" w14:paraId="04E87EDC" w14:textId="77777777" w:rsidTr="0061719C">
        <w:trPr>
          <w:trHeight w:val="255"/>
          <w:jc w:val="center"/>
        </w:trPr>
        <w:tc>
          <w:tcPr>
            <w:tcW w:w="6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DA24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771F6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BF73C" w14:textId="77777777" w:rsidR="009E7B0C" w:rsidRPr="00F41D2A" w:rsidRDefault="009E7B0C" w:rsidP="005500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41D2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66576B07" w14:textId="77777777" w:rsidR="009E7B0C" w:rsidRPr="00F41D2A" w:rsidRDefault="009E7B0C" w:rsidP="009E7B0C">
      <w:pPr>
        <w:rPr>
          <w:rFonts w:cs="Times New Roman"/>
        </w:rPr>
      </w:pPr>
    </w:p>
    <w:p w14:paraId="42B1D2B8" w14:textId="77777777" w:rsidR="009E7B0C" w:rsidRPr="00F41D2A" w:rsidRDefault="009E7B0C" w:rsidP="009E7B0C">
      <w:pPr>
        <w:rPr>
          <w:rFonts w:cs="Times New Roman"/>
        </w:rPr>
      </w:pPr>
      <w:r w:rsidRPr="00F41D2A">
        <w:rPr>
          <w:rFonts w:cs="Times New Roman"/>
        </w:rPr>
        <w:br w:type="page"/>
      </w:r>
    </w:p>
    <w:p w14:paraId="3AEDBB41" w14:textId="73ECC4DA" w:rsidR="009E7B0C" w:rsidRPr="00F41D2A" w:rsidRDefault="009E7B0C" w:rsidP="009E7B0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lastRenderedPageBreak/>
        <w:t>Gazdálkodási ismeretek tantárgy</w:t>
      </w:r>
      <w:r w:rsidRPr="00F41D2A">
        <w:rPr>
          <w:rFonts w:cs="Times New Roman"/>
          <w:b/>
        </w:rPr>
        <w:tab/>
      </w:r>
      <w:r w:rsidR="00F05020" w:rsidRPr="00F41D2A">
        <w:rPr>
          <w:rFonts w:cs="Times New Roman"/>
          <w:b/>
        </w:rPr>
        <w:t>67</w:t>
      </w:r>
      <w:r w:rsidRPr="00F41D2A">
        <w:rPr>
          <w:rFonts w:cs="Times New Roman"/>
          <w:b/>
        </w:rPr>
        <w:t xml:space="preserve"> óra/- óra*</w:t>
      </w:r>
    </w:p>
    <w:p w14:paraId="4D35815B" w14:textId="77777777" w:rsidR="009E7B0C" w:rsidRPr="00F41D2A" w:rsidRDefault="009E7B0C" w:rsidP="009E7B0C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18B06A9C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42F6A163" w14:textId="5759B1F8" w:rsidR="009E7B0C" w:rsidRPr="00F41D2A" w:rsidRDefault="009E7B0C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tantárgy a</w:t>
      </w:r>
      <w:r w:rsidR="0061719C">
        <w:rPr>
          <w:rFonts w:cs="Times New Roman"/>
        </w:rPr>
        <w:t>z</w:t>
      </w:r>
      <w:r w:rsidRPr="00F41D2A">
        <w:rPr>
          <w:rFonts w:cs="Times New Roman"/>
        </w:rPr>
        <w:t xml:space="preserve"> 51 621 01 </w:t>
      </w:r>
      <w:proofErr w:type="gramStart"/>
      <w:r w:rsidRPr="00F41D2A">
        <w:rPr>
          <w:rFonts w:cs="Times New Roman"/>
        </w:rPr>
        <w:t>Agrár vállalkozó</w:t>
      </w:r>
      <w:proofErr w:type="gramEnd"/>
      <w:r w:rsidRPr="00F41D2A">
        <w:rPr>
          <w:rFonts w:cs="Times New Roman"/>
        </w:rPr>
        <w:t xml:space="preserve"> </w:t>
      </w:r>
      <w:r w:rsidR="0061719C" w:rsidRPr="0061719C">
        <w:rPr>
          <w:rFonts w:cs="Times New Roman"/>
        </w:rPr>
        <w:t>mellék-</w:t>
      </w:r>
      <w:r w:rsidRPr="00F41D2A">
        <w:rPr>
          <w:rFonts w:cs="Times New Roman"/>
        </w:rPr>
        <w:t>szakképesítéshez kapcsolódik.</w:t>
      </w:r>
    </w:p>
    <w:p w14:paraId="0A9A2E15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57E68A4F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05AC202E" w14:textId="27F2AAB3" w:rsidR="009E7B0C" w:rsidRPr="00F41D2A" w:rsidRDefault="0055009C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tanulók váljanak alkalmassá az önálló gazdálkodás megtervezéséhez, a lehetőségeiknek megfelelő gazdálkodási forma kiválasztására, annak működtetésére, szükség esetén megszűntetésére. Értsék a gazdasági folyamatok, a jövedelemképződés összefüggéseit. Legyenek tisztában a munka világát szabályozó előírásokkal, az alapvető munkajogi, adózási szabályokkal.</w:t>
      </w:r>
    </w:p>
    <w:p w14:paraId="11A81227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14AF8AFE" w14:textId="7208312A" w:rsidR="009E7B0C" w:rsidRPr="00F41D2A" w:rsidRDefault="0055009C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 Történelem és társadalomismeret (az Európai Unió kialakulása)</w:t>
      </w:r>
      <w:r w:rsidR="00670E72" w:rsidRPr="00F41D2A">
        <w:rPr>
          <w:rFonts w:cs="Times New Roman"/>
        </w:rPr>
        <w:t>.</w:t>
      </w:r>
    </w:p>
    <w:p w14:paraId="18027C24" w14:textId="18BC66C6" w:rsidR="00670E72" w:rsidRPr="00F41D2A" w:rsidRDefault="00670E72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Gazdálkodási ismeretek tantárgy valamennyi témakörének szakmai tartalma megegyezik a 11906-16 Agrárvállalkozási, kereskedelmi ismeretek modulhoz tartozó Gazdálkodási alapismeretek tantárgy té</w:t>
      </w:r>
      <w:r w:rsidR="00AE68E9" w:rsidRPr="00F41D2A">
        <w:rPr>
          <w:rFonts w:cs="Times New Roman"/>
        </w:rPr>
        <w:t>maköreinek szakmai tartalmával.</w:t>
      </w:r>
    </w:p>
    <w:p w14:paraId="513E5887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18CC79E7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35B1082F" w14:textId="79AA1C09" w:rsidR="009E7B0C" w:rsidRPr="00F41D2A" w:rsidRDefault="00670E72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Képzés elméleti jellegű, szaktanteremben, informatika szakteremben, tanirodában tartható.</w:t>
      </w:r>
    </w:p>
    <w:p w14:paraId="5FD69009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7430D9EB" w14:textId="270D6551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 tantárgy értékelésének módja</w:t>
      </w:r>
    </w:p>
    <w:p w14:paraId="11250888" w14:textId="19E328B6" w:rsidR="009E7B0C" w:rsidRPr="00F41D2A" w:rsidRDefault="009E7B0C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54C4FC22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1B0FD16A" w14:textId="65AE00CC" w:rsidR="009E7B0C" w:rsidRPr="00F41D2A" w:rsidRDefault="0055009C" w:rsidP="009E7B0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 xml:space="preserve">Gazdálkodási </w:t>
      </w:r>
      <w:r w:rsidR="009E7B0C" w:rsidRPr="00F41D2A">
        <w:rPr>
          <w:rFonts w:cs="Times New Roman"/>
          <w:b/>
        </w:rPr>
        <w:t xml:space="preserve">gyakorlatok tantárgy </w:t>
      </w:r>
      <w:proofErr w:type="spellStart"/>
      <w:r w:rsidR="009E7B0C" w:rsidRPr="00F41D2A">
        <w:rPr>
          <w:rFonts w:cs="Times New Roman"/>
          <w:b/>
        </w:rPr>
        <w:t>tantárgy</w:t>
      </w:r>
      <w:proofErr w:type="spellEnd"/>
      <w:r w:rsidR="009E7B0C" w:rsidRPr="00F41D2A">
        <w:rPr>
          <w:rFonts w:cs="Times New Roman"/>
          <w:b/>
        </w:rPr>
        <w:tab/>
      </w:r>
      <w:r w:rsidR="00F05020" w:rsidRPr="00F41D2A">
        <w:rPr>
          <w:rFonts w:cs="Times New Roman"/>
          <w:b/>
        </w:rPr>
        <w:t>155</w:t>
      </w:r>
      <w:r w:rsidR="009E7B0C" w:rsidRPr="00F41D2A">
        <w:rPr>
          <w:rFonts w:cs="Times New Roman"/>
          <w:b/>
        </w:rPr>
        <w:t xml:space="preserve"> óra/- </w:t>
      </w:r>
      <w:proofErr w:type="spellStart"/>
      <w:r w:rsidR="009E7B0C" w:rsidRPr="00F41D2A">
        <w:rPr>
          <w:rFonts w:cs="Times New Roman"/>
          <w:b/>
        </w:rPr>
        <w:t>óra</w:t>
      </w:r>
      <w:proofErr w:type="spellEnd"/>
      <w:r w:rsidR="009E7B0C" w:rsidRPr="00F41D2A">
        <w:rPr>
          <w:rFonts w:cs="Times New Roman"/>
          <w:b/>
        </w:rPr>
        <w:t>*</w:t>
      </w:r>
    </w:p>
    <w:p w14:paraId="48E199FC" w14:textId="77777777" w:rsidR="009E7B0C" w:rsidRPr="00F41D2A" w:rsidRDefault="009E7B0C" w:rsidP="009E7B0C">
      <w:pPr>
        <w:spacing w:after="0"/>
        <w:jc w:val="right"/>
        <w:rPr>
          <w:rFonts w:cs="Times New Roman"/>
          <w:sz w:val="20"/>
        </w:rPr>
      </w:pPr>
      <w:r w:rsidRPr="00F41D2A">
        <w:rPr>
          <w:rFonts w:cs="Times New Roman"/>
          <w:sz w:val="20"/>
        </w:rPr>
        <w:t>* 9-13. évfolyamon megszervezett képzés/13. és 14. évfolyamon megszervezett képzés</w:t>
      </w:r>
    </w:p>
    <w:p w14:paraId="11DD4785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710D6D2A" w14:textId="6A387CD1" w:rsidR="009E7B0C" w:rsidRPr="00F41D2A" w:rsidRDefault="009E7B0C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tantárgy az 51 621 01 </w:t>
      </w:r>
      <w:proofErr w:type="gramStart"/>
      <w:r w:rsidRPr="00F41D2A">
        <w:rPr>
          <w:rFonts w:cs="Times New Roman"/>
        </w:rPr>
        <w:t>Agrár vállalkozó</w:t>
      </w:r>
      <w:proofErr w:type="gramEnd"/>
      <w:r w:rsidRPr="00F41D2A">
        <w:rPr>
          <w:rFonts w:cs="Times New Roman"/>
        </w:rPr>
        <w:t xml:space="preserve"> </w:t>
      </w:r>
      <w:r w:rsidR="0061719C" w:rsidRPr="0061719C">
        <w:rPr>
          <w:rFonts w:cs="Times New Roman"/>
        </w:rPr>
        <w:t>mellék-</w:t>
      </w:r>
      <w:r w:rsidRPr="00F41D2A">
        <w:rPr>
          <w:rFonts w:cs="Times New Roman"/>
        </w:rPr>
        <w:t>szakképesítéshez kapcsolódik.</w:t>
      </w:r>
    </w:p>
    <w:p w14:paraId="2B21D8C6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4C85E8CA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tanításának célja</w:t>
      </w:r>
    </w:p>
    <w:p w14:paraId="7E3132F9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tanulók sajátítsák el a mezőgazdasági vállalkozás működtetéséhez szükséges alapvető gyakorlati tudnivalókat. </w:t>
      </w:r>
    </w:p>
    <w:p w14:paraId="407D720B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Váljanak képessé a mezőgazdasági termelés releváns adatainak összegyűjtésére, rendszerezésére, a gazdálkodási tevékenység elemzésére, elő és utókalkulációk végzésére.</w:t>
      </w:r>
    </w:p>
    <w:p w14:paraId="278CE5F1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képesek mezőgazdasági kampány, technológiai és egyszerű üzleti terv készítésére, fejlesztési célok meghatározására.</w:t>
      </w:r>
    </w:p>
    <w:p w14:paraId="635E0F23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tisztában a személyi jövedelemadó-bevallást készítésével, járulékfizetési kötelezettségeik ellátásának módjával. Ismerjék meg a társadalombiztosítási jogosultságokat, ezáltal tudjanak alkalmazottat jogszabályoknak megfelelően alkalmazni.</w:t>
      </w:r>
    </w:p>
    <w:p w14:paraId="2A77A196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4A7EB23C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képesek a pályázati lehetőségek felkutatására, a releváns pályázatok kiválasztására, ismerjék meg pályázatírás alapjait.</w:t>
      </w:r>
    </w:p>
    <w:p w14:paraId="0B521DCD" w14:textId="79889138" w:rsidR="009E7B0C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Legyenek tisztában a mezőgazdasági termékek fejlesztésével, árképzési módjaival, értékesítési folyamatával, promóciójával.</w:t>
      </w:r>
    </w:p>
    <w:p w14:paraId="3B844A4F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684DFAA4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Kapcsolódó közismereti, szakmai tartalmak</w:t>
      </w:r>
    </w:p>
    <w:p w14:paraId="5448A987" w14:textId="77777777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Informatika (szövegszerkesztő, táblázatkezelő, adatbázis-kezelő programok </w:t>
      </w:r>
    </w:p>
    <w:p w14:paraId="029C8161" w14:textId="38A107CF" w:rsidR="00AE68E9" w:rsidRPr="00F41D2A" w:rsidRDefault="00AE68E9" w:rsidP="00AE68E9">
      <w:pPr>
        <w:spacing w:after="0"/>
        <w:ind w:left="426"/>
        <w:rPr>
          <w:rFonts w:cs="Times New Roman"/>
        </w:rPr>
      </w:pPr>
      <w:proofErr w:type="gramStart"/>
      <w:r w:rsidRPr="00F41D2A">
        <w:rPr>
          <w:rFonts w:cs="Times New Roman"/>
        </w:rPr>
        <w:lastRenderedPageBreak/>
        <w:t>használata</w:t>
      </w:r>
      <w:proofErr w:type="gramEnd"/>
      <w:r w:rsidRPr="00F41D2A">
        <w:rPr>
          <w:rFonts w:cs="Times New Roman"/>
        </w:rPr>
        <w:t xml:space="preserve">, internethasználat). </w:t>
      </w:r>
    </w:p>
    <w:p w14:paraId="00007FDD" w14:textId="2EE08819" w:rsidR="00AE68E9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Gazdálkodási alapismeretek.</w:t>
      </w:r>
    </w:p>
    <w:p w14:paraId="5FDFD686" w14:textId="1833572F" w:rsidR="00670E72" w:rsidRPr="00F41D2A" w:rsidRDefault="00AE68E9" w:rsidP="00AE68E9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>A Gazdálkodási gyakorlatok tantárgy valamennyi témakörének szakmai tartalma megegyezik a 11906-16 Agrárvállalkozási, kereskedelmi ismeretek modulhoz tartozó Gazdálkodási alapgyakorlatok tantárgy témaköreinek szakmai tartalmával.</w:t>
      </w:r>
    </w:p>
    <w:p w14:paraId="5E0BD2D1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7728194A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képzés javasolt helyszíne (ajánlás)</w:t>
      </w:r>
    </w:p>
    <w:p w14:paraId="585F227E" w14:textId="79ABA3D6" w:rsidR="009E7B0C" w:rsidRPr="00F41D2A" w:rsidRDefault="00670E72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Tanterem, gazdálkodó egységek adminisztrációs helységei. </w:t>
      </w:r>
    </w:p>
    <w:p w14:paraId="54BB2A4B" w14:textId="77777777" w:rsidR="009E7B0C" w:rsidRPr="00F41D2A" w:rsidRDefault="009E7B0C" w:rsidP="009E7B0C">
      <w:pPr>
        <w:spacing w:after="0"/>
        <w:ind w:left="426"/>
        <w:rPr>
          <w:rFonts w:cs="Times New Roman"/>
        </w:rPr>
      </w:pPr>
    </w:p>
    <w:p w14:paraId="724B50B7" w14:textId="77777777" w:rsidR="009E7B0C" w:rsidRPr="00F41D2A" w:rsidRDefault="009E7B0C" w:rsidP="009E7B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41D2A">
        <w:rPr>
          <w:rFonts w:cs="Times New Roman"/>
          <w:b/>
        </w:rPr>
        <w:t>A tantárgy értékelésének módja</w:t>
      </w:r>
    </w:p>
    <w:p w14:paraId="4E646588" w14:textId="46D7DD85" w:rsidR="009E7B0C" w:rsidRPr="00F41D2A" w:rsidRDefault="009E7B0C" w:rsidP="009E7B0C">
      <w:pPr>
        <w:spacing w:after="0"/>
        <w:ind w:left="426"/>
        <w:rPr>
          <w:rFonts w:cs="Times New Roman"/>
        </w:rPr>
      </w:pPr>
      <w:r w:rsidRPr="00F41D2A">
        <w:rPr>
          <w:rFonts w:cs="Times New Roman"/>
        </w:rPr>
        <w:t xml:space="preserve">A nemzeti köznevelésről szóló 2011. évi </w:t>
      </w:r>
      <w:r w:rsidR="0066658D">
        <w:rPr>
          <w:rFonts w:cs="Times New Roman"/>
        </w:rPr>
        <w:t xml:space="preserve">CXC. törvény </w:t>
      </w:r>
      <w:r w:rsidRPr="00F41D2A">
        <w:rPr>
          <w:rFonts w:cs="Times New Roman"/>
        </w:rPr>
        <w:t xml:space="preserve">54. § </w:t>
      </w:r>
      <w:r w:rsidR="003850FE">
        <w:rPr>
          <w:rFonts w:cs="Times New Roman"/>
        </w:rPr>
        <w:t xml:space="preserve">(2) bekezdés a) </w:t>
      </w:r>
      <w:r w:rsidRPr="00F41D2A">
        <w:rPr>
          <w:rFonts w:cs="Times New Roman"/>
        </w:rPr>
        <w:t>pontja szerinti értékeléssel.</w:t>
      </w:r>
    </w:p>
    <w:p w14:paraId="7C97DF5B" w14:textId="77777777" w:rsidR="009E7B0C" w:rsidRDefault="009E7B0C" w:rsidP="009E7B0C">
      <w:pPr>
        <w:spacing w:after="0"/>
        <w:ind w:left="426"/>
        <w:rPr>
          <w:rFonts w:cs="Times New Roman"/>
        </w:rPr>
      </w:pPr>
    </w:p>
    <w:p w14:paraId="0D20D913" w14:textId="77777777" w:rsidR="0061719C" w:rsidRDefault="0061719C" w:rsidP="0061719C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0346919" w14:textId="77777777" w:rsidR="0061719C" w:rsidRPr="00D52C63" w:rsidRDefault="0061719C" w:rsidP="0061719C">
      <w:pPr>
        <w:rPr>
          <w:rFonts w:cs="Times New Roman"/>
        </w:rPr>
      </w:pPr>
    </w:p>
    <w:p w14:paraId="35B0C196" w14:textId="77777777" w:rsidR="0061719C" w:rsidRPr="00D52C63" w:rsidRDefault="0061719C" w:rsidP="0061719C">
      <w:pPr>
        <w:spacing w:before="2880"/>
        <w:jc w:val="center"/>
        <w:rPr>
          <w:rFonts w:cs="Times New Roman"/>
          <w:b/>
          <w:sz w:val="36"/>
        </w:rPr>
      </w:pPr>
    </w:p>
    <w:p w14:paraId="58FF560E" w14:textId="77777777" w:rsidR="0061719C" w:rsidRPr="00D52C63" w:rsidRDefault="0061719C" w:rsidP="0061719C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56954AA0" w14:textId="77777777" w:rsidR="0061719C" w:rsidRPr="00D52C63" w:rsidRDefault="0061719C" w:rsidP="0061719C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85CB969" w14:textId="3D7E5988" w:rsidR="0061719C" w:rsidRPr="00644690" w:rsidRDefault="0061719C" w:rsidP="0061719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231 ó</w:t>
      </w:r>
      <w:r w:rsidRPr="00644690">
        <w:rPr>
          <w:b/>
        </w:rPr>
        <w:t>ra</w:t>
      </w:r>
    </w:p>
    <w:p w14:paraId="5841D074" w14:textId="77777777" w:rsidR="0061719C" w:rsidRDefault="0061719C" w:rsidP="0061719C">
      <w:pPr>
        <w:spacing w:after="0"/>
        <w:ind w:left="426"/>
      </w:pPr>
    </w:p>
    <w:p w14:paraId="6FE6CDC6" w14:textId="77777777" w:rsidR="0061719C" w:rsidRDefault="0061719C" w:rsidP="0061719C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04712AC1" w14:textId="77777777" w:rsidR="0061719C" w:rsidRDefault="0061719C" w:rsidP="0061719C">
      <w:pPr>
        <w:spacing w:after="0"/>
        <w:ind w:left="426"/>
      </w:pPr>
    </w:p>
    <w:p w14:paraId="0481F17A" w14:textId="77777777" w:rsidR="0061719C" w:rsidRDefault="0061719C" w:rsidP="0061719C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0819941D" w14:textId="77777777" w:rsidR="0061719C" w:rsidRDefault="0061719C" w:rsidP="0061719C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5853D840" w14:textId="77777777" w:rsidR="0061719C" w:rsidRPr="002B5BF7" w:rsidRDefault="0061719C" w:rsidP="0061719C">
      <w:pPr>
        <w:spacing w:after="0"/>
        <w:ind w:left="426"/>
      </w:pPr>
    </w:p>
    <w:p w14:paraId="239C068A" w14:textId="77777777" w:rsidR="0061719C" w:rsidRPr="00644690" w:rsidRDefault="0061719C" w:rsidP="006171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3B39634" w14:textId="3631079B" w:rsidR="0061719C" w:rsidRDefault="0061719C" w:rsidP="0061719C">
      <w:pPr>
        <w:spacing w:after="0"/>
        <w:ind w:left="426"/>
      </w:pPr>
      <w:r w:rsidRPr="003A56AA">
        <w:t xml:space="preserve">A nemzeti köznevelésről szóló 2011. évi </w:t>
      </w:r>
      <w:r w:rsidR="0066658D">
        <w:t xml:space="preserve">CXC. törvény </w:t>
      </w:r>
      <w:r w:rsidRPr="003A56AA">
        <w:t xml:space="preserve">54. § </w:t>
      </w:r>
      <w:r w:rsidR="003850FE">
        <w:t xml:space="preserve">(2) bekezdés a) </w:t>
      </w:r>
      <w:r w:rsidRPr="003A56AA">
        <w:t>pontja szerinti értékeléssel.</w:t>
      </w:r>
    </w:p>
    <w:p w14:paraId="0B9619F7" w14:textId="77777777" w:rsidR="0061719C" w:rsidRDefault="0061719C" w:rsidP="0061719C">
      <w:pPr>
        <w:spacing w:after="0"/>
        <w:ind w:left="426"/>
      </w:pPr>
    </w:p>
    <w:sectPr w:rsidR="0061719C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ABB3343" w15:done="0"/>
  <w15:commentEx w15:paraId="5AAA76F1" w15:done="0"/>
  <w15:commentEx w15:paraId="58A1E114" w15:done="0"/>
  <w15:commentEx w15:paraId="55449AD3" w15:done="0"/>
  <w15:commentEx w15:paraId="039DEA9E" w15:done="0"/>
  <w15:commentEx w15:paraId="5C3E60C6" w15:done="0"/>
  <w15:commentEx w15:paraId="601380AB" w15:done="0"/>
  <w15:commentEx w15:paraId="673BF9CF" w15:done="0"/>
  <w15:commentEx w15:paraId="465BC2CC" w15:done="0"/>
  <w15:commentEx w15:paraId="494CF83B" w15:done="0"/>
  <w15:commentEx w15:paraId="28DBCD65" w15:done="0"/>
  <w15:commentEx w15:paraId="3A3112AA" w15:done="0"/>
  <w15:commentEx w15:paraId="07A5D895" w15:done="0"/>
  <w15:commentEx w15:paraId="007270EC" w15:done="0"/>
  <w15:commentEx w15:paraId="6D35FB1B" w15:done="0"/>
  <w15:commentEx w15:paraId="4AEF3F22" w15:done="0"/>
  <w15:commentEx w15:paraId="5755CCCC" w15:done="0"/>
  <w15:commentEx w15:paraId="119E98F6" w15:done="0"/>
  <w15:commentEx w15:paraId="6BF309D8" w15:done="0"/>
  <w15:commentEx w15:paraId="65CD98BB" w15:done="0"/>
  <w15:commentEx w15:paraId="1B69221E" w15:done="0"/>
  <w15:commentEx w15:paraId="60D63023" w15:done="0"/>
  <w15:commentEx w15:paraId="1401A3AE" w15:done="0"/>
  <w15:commentEx w15:paraId="1DF11272" w15:done="0"/>
  <w15:commentEx w15:paraId="696094CD" w15:done="0"/>
  <w15:commentEx w15:paraId="52E5D296" w15:done="0"/>
  <w15:commentEx w15:paraId="1DABACAB" w15:done="0"/>
  <w15:commentEx w15:paraId="4DAB8C7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02BB9" w14:textId="77777777" w:rsidR="00F30D47" w:rsidRDefault="00F30D47" w:rsidP="00B945BE">
      <w:pPr>
        <w:spacing w:after="0"/>
      </w:pPr>
      <w:r>
        <w:separator/>
      </w:r>
    </w:p>
  </w:endnote>
  <w:endnote w:type="continuationSeparator" w:id="0">
    <w:p w14:paraId="314584DC" w14:textId="77777777" w:rsidR="00F30D47" w:rsidRDefault="00F30D4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D41CF8" w14:textId="77777777" w:rsidR="00F30D47" w:rsidRDefault="00F30D47" w:rsidP="00B945BE">
      <w:pPr>
        <w:spacing w:after="0"/>
      </w:pPr>
      <w:r>
        <w:separator/>
      </w:r>
    </w:p>
  </w:footnote>
  <w:footnote w:type="continuationSeparator" w:id="0">
    <w:p w14:paraId="6DF8A0EC" w14:textId="77777777" w:rsidR="00F30D47" w:rsidRDefault="00F30D4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1C0"/>
    <w:rsid w:val="00001C31"/>
    <w:rsid w:val="0000717A"/>
    <w:rsid w:val="0001241B"/>
    <w:rsid w:val="00025B05"/>
    <w:rsid w:val="00033C9C"/>
    <w:rsid w:val="0004513D"/>
    <w:rsid w:val="00047C3D"/>
    <w:rsid w:val="0007263D"/>
    <w:rsid w:val="00074671"/>
    <w:rsid w:val="000772D7"/>
    <w:rsid w:val="00083D88"/>
    <w:rsid w:val="00094898"/>
    <w:rsid w:val="0009508E"/>
    <w:rsid w:val="00097D70"/>
    <w:rsid w:val="000A21B7"/>
    <w:rsid w:val="000A2E27"/>
    <w:rsid w:val="000A6A41"/>
    <w:rsid w:val="000B44B8"/>
    <w:rsid w:val="000B5E9D"/>
    <w:rsid w:val="000B7EB2"/>
    <w:rsid w:val="000C2A52"/>
    <w:rsid w:val="000E1DAA"/>
    <w:rsid w:val="000F44A2"/>
    <w:rsid w:val="0012134D"/>
    <w:rsid w:val="00150241"/>
    <w:rsid w:val="00160E0E"/>
    <w:rsid w:val="0017186D"/>
    <w:rsid w:val="001745CB"/>
    <w:rsid w:val="0019147E"/>
    <w:rsid w:val="001924F4"/>
    <w:rsid w:val="001971C2"/>
    <w:rsid w:val="001A206F"/>
    <w:rsid w:val="001A7777"/>
    <w:rsid w:val="001B61A0"/>
    <w:rsid w:val="001B7F2B"/>
    <w:rsid w:val="001C2CED"/>
    <w:rsid w:val="001E7B1E"/>
    <w:rsid w:val="001F08AF"/>
    <w:rsid w:val="00200866"/>
    <w:rsid w:val="00205A84"/>
    <w:rsid w:val="00216033"/>
    <w:rsid w:val="00225974"/>
    <w:rsid w:val="00242DAB"/>
    <w:rsid w:val="00244218"/>
    <w:rsid w:val="00250FD5"/>
    <w:rsid w:val="0025489A"/>
    <w:rsid w:val="00260FD7"/>
    <w:rsid w:val="002625A0"/>
    <w:rsid w:val="00266A2C"/>
    <w:rsid w:val="0026720A"/>
    <w:rsid w:val="002743F4"/>
    <w:rsid w:val="002870F8"/>
    <w:rsid w:val="00291386"/>
    <w:rsid w:val="002931E6"/>
    <w:rsid w:val="002A5B1B"/>
    <w:rsid w:val="002B02B9"/>
    <w:rsid w:val="002B44BF"/>
    <w:rsid w:val="002C6866"/>
    <w:rsid w:val="002D029F"/>
    <w:rsid w:val="003146ED"/>
    <w:rsid w:val="00320239"/>
    <w:rsid w:val="003262AC"/>
    <w:rsid w:val="00330213"/>
    <w:rsid w:val="003325F4"/>
    <w:rsid w:val="00332C03"/>
    <w:rsid w:val="003468AB"/>
    <w:rsid w:val="00346EF8"/>
    <w:rsid w:val="00347FF4"/>
    <w:rsid w:val="003520C6"/>
    <w:rsid w:val="00352F11"/>
    <w:rsid w:val="003552F8"/>
    <w:rsid w:val="00364B44"/>
    <w:rsid w:val="003662F1"/>
    <w:rsid w:val="00381B6C"/>
    <w:rsid w:val="003850FE"/>
    <w:rsid w:val="003905CB"/>
    <w:rsid w:val="00390F08"/>
    <w:rsid w:val="00391719"/>
    <w:rsid w:val="003A0EC9"/>
    <w:rsid w:val="003A7273"/>
    <w:rsid w:val="003B10A4"/>
    <w:rsid w:val="003B1333"/>
    <w:rsid w:val="003C70DC"/>
    <w:rsid w:val="003D1D89"/>
    <w:rsid w:val="003E371A"/>
    <w:rsid w:val="003F7F1B"/>
    <w:rsid w:val="004011EB"/>
    <w:rsid w:val="0041674C"/>
    <w:rsid w:val="00420CA2"/>
    <w:rsid w:val="004239CF"/>
    <w:rsid w:val="00426376"/>
    <w:rsid w:val="00427407"/>
    <w:rsid w:val="00430699"/>
    <w:rsid w:val="00437470"/>
    <w:rsid w:val="0045474F"/>
    <w:rsid w:val="00472A2C"/>
    <w:rsid w:val="00473E2D"/>
    <w:rsid w:val="00477E3A"/>
    <w:rsid w:val="0048174C"/>
    <w:rsid w:val="0049127E"/>
    <w:rsid w:val="004923ED"/>
    <w:rsid w:val="004A3D5D"/>
    <w:rsid w:val="004A7F8A"/>
    <w:rsid w:val="004E02BD"/>
    <w:rsid w:val="004E32A8"/>
    <w:rsid w:val="004F48EC"/>
    <w:rsid w:val="004F6765"/>
    <w:rsid w:val="00524B52"/>
    <w:rsid w:val="00542024"/>
    <w:rsid w:val="00543CE0"/>
    <w:rsid w:val="0055009C"/>
    <w:rsid w:val="00555044"/>
    <w:rsid w:val="00565574"/>
    <w:rsid w:val="00577762"/>
    <w:rsid w:val="005819D4"/>
    <w:rsid w:val="00595BD2"/>
    <w:rsid w:val="005A3F3E"/>
    <w:rsid w:val="005B16F5"/>
    <w:rsid w:val="005B56A9"/>
    <w:rsid w:val="005C00F7"/>
    <w:rsid w:val="005C0170"/>
    <w:rsid w:val="005C10A1"/>
    <w:rsid w:val="005D2DE8"/>
    <w:rsid w:val="005F22E2"/>
    <w:rsid w:val="005F493C"/>
    <w:rsid w:val="00602463"/>
    <w:rsid w:val="006143DD"/>
    <w:rsid w:val="0061719C"/>
    <w:rsid w:val="00617E05"/>
    <w:rsid w:val="00622423"/>
    <w:rsid w:val="00622FEF"/>
    <w:rsid w:val="00625E02"/>
    <w:rsid w:val="0063358C"/>
    <w:rsid w:val="00634AC3"/>
    <w:rsid w:val="00636069"/>
    <w:rsid w:val="00640D5E"/>
    <w:rsid w:val="00645B4F"/>
    <w:rsid w:val="0065053C"/>
    <w:rsid w:val="00657AC1"/>
    <w:rsid w:val="00661B13"/>
    <w:rsid w:val="0066658D"/>
    <w:rsid w:val="00670E72"/>
    <w:rsid w:val="006817F9"/>
    <w:rsid w:val="006831AC"/>
    <w:rsid w:val="006854FE"/>
    <w:rsid w:val="0068573F"/>
    <w:rsid w:val="00696ED9"/>
    <w:rsid w:val="006A001F"/>
    <w:rsid w:val="006B6127"/>
    <w:rsid w:val="006B6253"/>
    <w:rsid w:val="006B6F15"/>
    <w:rsid w:val="006C07EB"/>
    <w:rsid w:val="006F4876"/>
    <w:rsid w:val="006F5812"/>
    <w:rsid w:val="00704A02"/>
    <w:rsid w:val="00707AD9"/>
    <w:rsid w:val="00716DDD"/>
    <w:rsid w:val="007205F8"/>
    <w:rsid w:val="007308AA"/>
    <w:rsid w:val="00741EC3"/>
    <w:rsid w:val="00752ECD"/>
    <w:rsid w:val="0076389F"/>
    <w:rsid w:val="00766AD6"/>
    <w:rsid w:val="00770AA2"/>
    <w:rsid w:val="007761DE"/>
    <w:rsid w:val="00782D57"/>
    <w:rsid w:val="00783D0C"/>
    <w:rsid w:val="007855EB"/>
    <w:rsid w:val="007856CD"/>
    <w:rsid w:val="007A6A5C"/>
    <w:rsid w:val="007B0DC8"/>
    <w:rsid w:val="007B2487"/>
    <w:rsid w:val="007E0895"/>
    <w:rsid w:val="007E482A"/>
    <w:rsid w:val="007F67B0"/>
    <w:rsid w:val="00807FA9"/>
    <w:rsid w:val="00811551"/>
    <w:rsid w:val="00815DF8"/>
    <w:rsid w:val="00820131"/>
    <w:rsid w:val="00821E80"/>
    <w:rsid w:val="00822860"/>
    <w:rsid w:val="008271DB"/>
    <w:rsid w:val="0083064C"/>
    <w:rsid w:val="00842998"/>
    <w:rsid w:val="008553B5"/>
    <w:rsid w:val="00876453"/>
    <w:rsid w:val="00894188"/>
    <w:rsid w:val="008A17AB"/>
    <w:rsid w:val="008A216B"/>
    <w:rsid w:val="008B01A2"/>
    <w:rsid w:val="008B6582"/>
    <w:rsid w:val="008E539C"/>
    <w:rsid w:val="008E66A6"/>
    <w:rsid w:val="008F1A3A"/>
    <w:rsid w:val="00900305"/>
    <w:rsid w:val="009112E2"/>
    <w:rsid w:val="00920A00"/>
    <w:rsid w:val="00935F76"/>
    <w:rsid w:val="009412B8"/>
    <w:rsid w:val="00946458"/>
    <w:rsid w:val="00953953"/>
    <w:rsid w:val="009560C7"/>
    <w:rsid w:val="0096446F"/>
    <w:rsid w:val="00972853"/>
    <w:rsid w:val="009748B2"/>
    <w:rsid w:val="00992AD8"/>
    <w:rsid w:val="009944BB"/>
    <w:rsid w:val="009A6D48"/>
    <w:rsid w:val="009B6E6E"/>
    <w:rsid w:val="009C28EA"/>
    <w:rsid w:val="009E7B0C"/>
    <w:rsid w:val="00A00CE7"/>
    <w:rsid w:val="00A00E6E"/>
    <w:rsid w:val="00A03FC5"/>
    <w:rsid w:val="00A04678"/>
    <w:rsid w:val="00A05350"/>
    <w:rsid w:val="00A16351"/>
    <w:rsid w:val="00A17996"/>
    <w:rsid w:val="00A23F09"/>
    <w:rsid w:val="00A24DEC"/>
    <w:rsid w:val="00A25B52"/>
    <w:rsid w:val="00A32BE4"/>
    <w:rsid w:val="00A339AE"/>
    <w:rsid w:val="00A406FB"/>
    <w:rsid w:val="00A451C0"/>
    <w:rsid w:val="00A50696"/>
    <w:rsid w:val="00A5101E"/>
    <w:rsid w:val="00A6225F"/>
    <w:rsid w:val="00A65783"/>
    <w:rsid w:val="00A70608"/>
    <w:rsid w:val="00A80941"/>
    <w:rsid w:val="00A85EE3"/>
    <w:rsid w:val="00A9676C"/>
    <w:rsid w:val="00AA07E4"/>
    <w:rsid w:val="00AA540A"/>
    <w:rsid w:val="00AA718F"/>
    <w:rsid w:val="00AB0C40"/>
    <w:rsid w:val="00AB789B"/>
    <w:rsid w:val="00AD55B2"/>
    <w:rsid w:val="00AD7F25"/>
    <w:rsid w:val="00AE68E9"/>
    <w:rsid w:val="00AF163D"/>
    <w:rsid w:val="00B00C68"/>
    <w:rsid w:val="00B020A4"/>
    <w:rsid w:val="00B23E68"/>
    <w:rsid w:val="00B267A1"/>
    <w:rsid w:val="00B35AC6"/>
    <w:rsid w:val="00B35D0F"/>
    <w:rsid w:val="00B56DA2"/>
    <w:rsid w:val="00B75532"/>
    <w:rsid w:val="00B77D90"/>
    <w:rsid w:val="00B862AB"/>
    <w:rsid w:val="00B9293E"/>
    <w:rsid w:val="00B945BE"/>
    <w:rsid w:val="00BA3826"/>
    <w:rsid w:val="00BA3D88"/>
    <w:rsid w:val="00BB014D"/>
    <w:rsid w:val="00BC345C"/>
    <w:rsid w:val="00BD0108"/>
    <w:rsid w:val="00BD7F1E"/>
    <w:rsid w:val="00BF3F10"/>
    <w:rsid w:val="00BF4EAA"/>
    <w:rsid w:val="00C008C1"/>
    <w:rsid w:val="00C0314C"/>
    <w:rsid w:val="00C103B2"/>
    <w:rsid w:val="00C124C0"/>
    <w:rsid w:val="00C24A94"/>
    <w:rsid w:val="00C450C3"/>
    <w:rsid w:val="00C476A7"/>
    <w:rsid w:val="00C50922"/>
    <w:rsid w:val="00C53E01"/>
    <w:rsid w:val="00C64856"/>
    <w:rsid w:val="00C70BAB"/>
    <w:rsid w:val="00C72AA0"/>
    <w:rsid w:val="00C75C1C"/>
    <w:rsid w:val="00C81BEE"/>
    <w:rsid w:val="00C86B7B"/>
    <w:rsid w:val="00C92230"/>
    <w:rsid w:val="00C92959"/>
    <w:rsid w:val="00CB2715"/>
    <w:rsid w:val="00CB35F2"/>
    <w:rsid w:val="00CB484D"/>
    <w:rsid w:val="00CC0BE5"/>
    <w:rsid w:val="00CC2277"/>
    <w:rsid w:val="00CC73F3"/>
    <w:rsid w:val="00CD0E3C"/>
    <w:rsid w:val="00CD37F8"/>
    <w:rsid w:val="00CD46D4"/>
    <w:rsid w:val="00CE21FA"/>
    <w:rsid w:val="00CE6B3E"/>
    <w:rsid w:val="00CF79D1"/>
    <w:rsid w:val="00D13897"/>
    <w:rsid w:val="00D1431E"/>
    <w:rsid w:val="00D15854"/>
    <w:rsid w:val="00D22413"/>
    <w:rsid w:val="00D3299F"/>
    <w:rsid w:val="00D41D25"/>
    <w:rsid w:val="00D47F69"/>
    <w:rsid w:val="00D52C63"/>
    <w:rsid w:val="00D55779"/>
    <w:rsid w:val="00D603AD"/>
    <w:rsid w:val="00D62D68"/>
    <w:rsid w:val="00D67917"/>
    <w:rsid w:val="00D93B4D"/>
    <w:rsid w:val="00D977B7"/>
    <w:rsid w:val="00DA3990"/>
    <w:rsid w:val="00DB4F25"/>
    <w:rsid w:val="00DB731D"/>
    <w:rsid w:val="00DD07B5"/>
    <w:rsid w:val="00DD65F6"/>
    <w:rsid w:val="00DE092D"/>
    <w:rsid w:val="00DF1D2A"/>
    <w:rsid w:val="00E03265"/>
    <w:rsid w:val="00E06144"/>
    <w:rsid w:val="00E07F5C"/>
    <w:rsid w:val="00E1046E"/>
    <w:rsid w:val="00E10814"/>
    <w:rsid w:val="00E111A8"/>
    <w:rsid w:val="00E156A6"/>
    <w:rsid w:val="00E17B54"/>
    <w:rsid w:val="00E42D4A"/>
    <w:rsid w:val="00E431FD"/>
    <w:rsid w:val="00E50FE4"/>
    <w:rsid w:val="00E5416E"/>
    <w:rsid w:val="00E66584"/>
    <w:rsid w:val="00E844CE"/>
    <w:rsid w:val="00E91F7E"/>
    <w:rsid w:val="00E949F5"/>
    <w:rsid w:val="00E96240"/>
    <w:rsid w:val="00EA05C2"/>
    <w:rsid w:val="00EA79A2"/>
    <w:rsid w:val="00EC1194"/>
    <w:rsid w:val="00EC28C8"/>
    <w:rsid w:val="00ED4F4E"/>
    <w:rsid w:val="00EE060D"/>
    <w:rsid w:val="00EE359D"/>
    <w:rsid w:val="00EE360C"/>
    <w:rsid w:val="00EF1CAC"/>
    <w:rsid w:val="00F0277F"/>
    <w:rsid w:val="00F03A24"/>
    <w:rsid w:val="00F05020"/>
    <w:rsid w:val="00F1559F"/>
    <w:rsid w:val="00F2150D"/>
    <w:rsid w:val="00F24097"/>
    <w:rsid w:val="00F30D47"/>
    <w:rsid w:val="00F368DC"/>
    <w:rsid w:val="00F37407"/>
    <w:rsid w:val="00F41AF1"/>
    <w:rsid w:val="00F41D2A"/>
    <w:rsid w:val="00F47062"/>
    <w:rsid w:val="00F63C1C"/>
    <w:rsid w:val="00F66AC3"/>
    <w:rsid w:val="00F90917"/>
    <w:rsid w:val="00FB033E"/>
    <w:rsid w:val="00FB06FB"/>
    <w:rsid w:val="00FB273F"/>
    <w:rsid w:val="00FB4F72"/>
    <w:rsid w:val="00FB5939"/>
    <w:rsid w:val="00FB6DBC"/>
    <w:rsid w:val="00FD2804"/>
    <w:rsid w:val="00FD3280"/>
    <w:rsid w:val="00FD5F93"/>
    <w:rsid w:val="00FE1377"/>
    <w:rsid w:val="00FE2CB9"/>
    <w:rsid w:val="00FE4DBE"/>
    <w:rsid w:val="00FF0EB8"/>
    <w:rsid w:val="00FF2FA4"/>
    <w:rsid w:val="00FF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6EA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EE360C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EE360C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gazgat&#243;\Documents\Kerettanterv2018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DCB37DAB0AFA642B7DC155E229D3F27" ma:contentTypeVersion="0" ma:contentTypeDescription="Új dokumentum létrehozása." ma:contentTypeScope="" ma:versionID="becb72e7f7f5d109b2e7d139d93541f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C997D-88EA-4067-83A0-B2E80DB279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E9DAA86-8540-49DE-BF24-1F4BF39E1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9CF2EFA-426E-40BF-BCAA-E2109C1231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03CD68-87DA-464B-AB04-8F70A5B76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22</TotalTime>
  <Pages>125</Pages>
  <Words>30255</Words>
  <Characters>208767</Characters>
  <Application>Microsoft Office Word</Application>
  <DocSecurity>0</DocSecurity>
  <Lines>1739</Lines>
  <Paragraphs>477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238545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igazgató</dc:creator>
  <dc:description>GINOP-6.2.4-VEKOP-16-2017-0001 – A 21. századi szakképzés és felnőttképzés minőségének valamint tartalmának fejlesztése</dc:description>
  <cp:lastModifiedBy>NGM</cp:lastModifiedBy>
  <cp:revision>10</cp:revision>
  <dcterms:created xsi:type="dcterms:W3CDTF">2018-03-27T12:17:00Z</dcterms:created>
  <dcterms:modified xsi:type="dcterms:W3CDTF">2018-06-20T10:59:00Z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0x0101006DCB37DAB0AFA642B7DC155E229D3F27</vt:lpwstr>
  </property>
</Properties>
</file>