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611C49" w14:textId="172AAB42" w:rsidR="001E7B1E" w:rsidRPr="004A3BD4" w:rsidRDefault="00264200" w:rsidP="004F48EC">
      <w:pPr>
        <w:jc w:val="center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2.111.</w:t>
      </w:r>
    </w:p>
    <w:p w14:paraId="28E5E90F" w14:textId="77777777" w:rsidR="00264200" w:rsidRPr="004A3BD4" w:rsidRDefault="00264200" w:rsidP="004F48EC">
      <w:pPr>
        <w:jc w:val="center"/>
        <w:rPr>
          <w:rFonts w:cs="Times New Roman"/>
          <w:color w:val="000000" w:themeColor="text1"/>
        </w:rPr>
      </w:pPr>
    </w:p>
    <w:p w14:paraId="57870F9C" w14:textId="77777777" w:rsidR="001A7777" w:rsidRPr="004A3BD4" w:rsidRDefault="001A7777" w:rsidP="001A7777">
      <w:pPr>
        <w:jc w:val="center"/>
        <w:rPr>
          <w:rFonts w:cs="Times New Roman"/>
          <w:b/>
          <w:caps/>
          <w:color w:val="000000" w:themeColor="text1"/>
          <w:spacing w:val="60"/>
          <w:szCs w:val="24"/>
        </w:rPr>
      </w:pPr>
      <w:r w:rsidRPr="004A3BD4">
        <w:rPr>
          <w:rFonts w:cs="Times New Roman"/>
          <w:b/>
          <w:caps/>
          <w:color w:val="000000" w:themeColor="text1"/>
          <w:spacing w:val="60"/>
          <w:szCs w:val="24"/>
        </w:rPr>
        <w:t>Szakképzési kerettanterv</w:t>
      </w:r>
    </w:p>
    <w:p w14:paraId="736EAD82" w14:textId="2F4F4F0A" w:rsidR="001A7777" w:rsidRPr="004A3BD4" w:rsidRDefault="00BA3D88" w:rsidP="001A7777">
      <w:pPr>
        <w:jc w:val="center"/>
        <w:rPr>
          <w:rFonts w:cs="Times New Roman"/>
          <w:b/>
          <w:color w:val="000000" w:themeColor="text1"/>
          <w:szCs w:val="24"/>
        </w:rPr>
      </w:pPr>
      <w:r w:rsidRPr="004A3BD4">
        <w:rPr>
          <w:rFonts w:cs="Times New Roman"/>
          <w:b/>
          <w:color w:val="000000" w:themeColor="text1"/>
          <w:szCs w:val="24"/>
        </w:rPr>
        <w:t>a</w:t>
      </w:r>
    </w:p>
    <w:p w14:paraId="78034C42" w14:textId="19B7549E" w:rsidR="0065053C" w:rsidRPr="004A3BD4" w:rsidRDefault="0029462F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4A3BD4">
        <w:rPr>
          <w:rFonts w:cs="Times New Roman"/>
          <w:b/>
          <w:caps/>
          <w:color w:val="000000" w:themeColor="text1"/>
          <w:szCs w:val="24"/>
        </w:rPr>
        <w:t>XVI</w:t>
      </w:r>
      <w:r w:rsidR="0065053C" w:rsidRPr="004A3BD4">
        <w:rPr>
          <w:rFonts w:cs="Times New Roman"/>
          <w:b/>
          <w:caps/>
          <w:color w:val="000000" w:themeColor="text1"/>
          <w:szCs w:val="24"/>
        </w:rPr>
        <w:t xml:space="preserve">. </w:t>
      </w:r>
      <w:r w:rsidRPr="004A3BD4">
        <w:rPr>
          <w:rFonts w:cs="Times New Roman"/>
          <w:b/>
          <w:caps/>
          <w:color w:val="000000" w:themeColor="text1"/>
          <w:szCs w:val="24"/>
        </w:rPr>
        <w:t>építőipar</w:t>
      </w:r>
    </w:p>
    <w:p w14:paraId="31917FE1" w14:textId="77777777" w:rsidR="0065053C" w:rsidRPr="004A3BD4" w:rsidRDefault="0065053C" w:rsidP="001A7777">
      <w:pPr>
        <w:jc w:val="center"/>
        <w:rPr>
          <w:rFonts w:cs="Times New Roman"/>
          <w:b/>
          <w:color w:val="000000" w:themeColor="text1"/>
          <w:szCs w:val="24"/>
        </w:rPr>
      </w:pPr>
      <w:proofErr w:type="gramStart"/>
      <w:r w:rsidRPr="004A3BD4">
        <w:rPr>
          <w:rFonts w:cs="Times New Roman"/>
          <w:b/>
          <w:color w:val="000000" w:themeColor="text1"/>
          <w:szCs w:val="24"/>
        </w:rPr>
        <w:t>ágazathoz</w:t>
      </w:r>
      <w:proofErr w:type="gramEnd"/>
      <w:r w:rsidRPr="004A3BD4">
        <w:rPr>
          <w:rFonts w:cs="Times New Roman"/>
          <w:b/>
          <w:color w:val="000000" w:themeColor="text1"/>
          <w:szCs w:val="24"/>
        </w:rPr>
        <w:t xml:space="preserve"> tartozó</w:t>
      </w:r>
    </w:p>
    <w:p w14:paraId="35E3B6FA" w14:textId="18515355" w:rsidR="001A7777" w:rsidRPr="004A3BD4" w:rsidRDefault="0087620A" w:rsidP="001A7777">
      <w:pPr>
        <w:jc w:val="center"/>
        <w:rPr>
          <w:rFonts w:cs="Times New Roman"/>
          <w:b/>
          <w:color w:val="000000" w:themeColor="text1"/>
          <w:szCs w:val="24"/>
        </w:rPr>
      </w:pPr>
      <w:r w:rsidRPr="004A3BD4">
        <w:rPr>
          <w:rFonts w:cs="Times New Roman"/>
          <w:b/>
          <w:color w:val="000000" w:themeColor="text1"/>
          <w:szCs w:val="24"/>
        </w:rPr>
        <w:t>54 582 03</w:t>
      </w:r>
    </w:p>
    <w:p w14:paraId="7BEF5F4C" w14:textId="6F083833" w:rsidR="001A7777" w:rsidRPr="004A3BD4" w:rsidRDefault="0087620A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4A3BD4">
        <w:rPr>
          <w:rFonts w:cs="Times New Roman"/>
          <w:b/>
          <w:caps/>
          <w:color w:val="000000" w:themeColor="text1"/>
          <w:szCs w:val="24"/>
        </w:rPr>
        <w:t>Magasépítő technikus</w:t>
      </w:r>
    </w:p>
    <w:p w14:paraId="2927D594" w14:textId="77777777" w:rsidR="004F48EC" w:rsidRPr="004A3BD4" w:rsidRDefault="001A7777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4A3BD4">
        <w:rPr>
          <w:rFonts w:cs="Times New Roman"/>
          <w:b/>
          <w:caps/>
          <w:color w:val="000000" w:themeColor="text1"/>
          <w:szCs w:val="24"/>
        </w:rPr>
        <w:t>szakképesítéshez</w:t>
      </w:r>
    </w:p>
    <w:p w14:paraId="7839690D" w14:textId="03AD9BE2" w:rsidR="00770AA2" w:rsidRPr="004A3BD4" w:rsidRDefault="004F48EC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4A3BD4">
        <w:rPr>
          <w:rFonts w:cs="Times New Roman"/>
          <w:b/>
          <w:color w:val="000000" w:themeColor="text1"/>
          <w:szCs w:val="24"/>
        </w:rPr>
        <w:t>(a</w:t>
      </w:r>
      <w:r w:rsidR="00F95F92" w:rsidRPr="004A3BD4">
        <w:rPr>
          <w:rFonts w:cs="Times New Roman"/>
          <w:b/>
          <w:color w:val="000000" w:themeColor="text1"/>
          <w:szCs w:val="24"/>
        </w:rPr>
        <w:t>z</w:t>
      </w:r>
      <w:r w:rsidRPr="004A3BD4">
        <w:rPr>
          <w:rFonts w:cs="Times New Roman"/>
          <w:b/>
          <w:color w:val="000000" w:themeColor="text1"/>
          <w:szCs w:val="24"/>
        </w:rPr>
        <w:t xml:space="preserve"> </w:t>
      </w:r>
      <w:r w:rsidR="0031513E" w:rsidRPr="004A3BD4">
        <w:rPr>
          <w:rFonts w:cs="Times New Roman"/>
          <w:b/>
          <w:color w:val="000000" w:themeColor="text1"/>
          <w:szCs w:val="24"/>
        </w:rPr>
        <w:t>52 481 01</w:t>
      </w:r>
      <w:r w:rsidRPr="004A3BD4">
        <w:rPr>
          <w:rFonts w:cs="Times New Roman"/>
          <w:b/>
          <w:caps/>
          <w:color w:val="000000" w:themeColor="text1"/>
          <w:szCs w:val="24"/>
        </w:rPr>
        <w:t xml:space="preserve"> </w:t>
      </w:r>
      <w:r w:rsidR="0031513E" w:rsidRPr="004A3BD4">
        <w:rPr>
          <w:rFonts w:cs="Times New Roman"/>
          <w:b/>
          <w:caps/>
          <w:color w:val="000000" w:themeColor="text1"/>
          <w:szCs w:val="24"/>
        </w:rPr>
        <w:t>Digitális műszaki rajzoló</w:t>
      </w:r>
      <w:r w:rsidR="00770AA2" w:rsidRPr="004A3BD4">
        <w:rPr>
          <w:rFonts w:cs="Times New Roman"/>
          <w:b/>
          <w:caps/>
          <w:color w:val="000000" w:themeColor="text1"/>
          <w:szCs w:val="24"/>
        </w:rPr>
        <w:t>,</w:t>
      </w:r>
    </w:p>
    <w:p w14:paraId="4D801334" w14:textId="4A6B555E" w:rsidR="00770AA2" w:rsidRPr="004A3BD4" w:rsidRDefault="0031513E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4A3BD4">
        <w:rPr>
          <w:rFonts w:cs="Times New Roman"/>
          <w:b/>
          <w:color w:val="000000" w:themeColor="text1"/>
          <w:szCs w:val="24"/>
        </w:rPr>
        <w:t>32 582 02</w:t>
      </w:r>
      <w:r w:rsidR="00770AA2" w:rsidRPr="004A3BD4">
        <w:rPr>
          <w:rFonts w:cs="Times New Roman"/>
          <w:b/>
          <w:caps/>
          <w:color w:val="000000" w:themeColor="text1"/>
          <w:szCs w:val="24"/>
        </w:rPr>
        <w:t xml:space="preserve"> </w:t>
      </w:r>
      <w:r w:rsidRPr="004A3BD4">
        <w:rPr>
          <w:rFonts w:cs="Times New Roman"/>
          <w:b/>
          <w:caps/>
          <w:color w:val="000000" w:themeColor="text1"/>
          <w:szCs w:val="24"/>
        </w:rPr>
        <w:t xml:space="preserve">Építő- </w:t>
      </w:r>
      <w:proofErr w:type="gramStart"/>
      <w:r w:rsidRPr="004A3BD4">
        <w:rPr>
          <w:rFonts w:cs="Times New Roman"/>
          <w:b/>
          <w:caps/>
          <w:color w:val="000000" w:themeColor="text1"/>
          <w:szCs w:val="24"/>
        </w:rPr>
        <w:t>és</w:t>
      </w:r>
      <w:proofErr w:type="gramEnd"/>
      <w:r w:rsidRPr="004A3BD4">
        <w:rPr>
          <w:rFonts w:cs="Times New Roman"/>
          <w:b/>
          <w:caps/>
          <w:color w:val="000000" w:themeColor="text1"/>
          <w:szCs w:val="24"/>
        </w:rPr>
        <w:t xml:space="preserve"> anyagmozgató gép kezelője [Emelőgépkezelő (kivéve targonca); Földmunka-, rakodó- és szállítógép kezelő; Targoncavezető szakmairányok]</w:t>
      </w:r>
    </w:p>
    <w:p w14:paraId="7A1331F0" w14:textId="1A8A85D5" w:rsidR="004F48EC" w:rsidRPr="004A3BD4" w:rsidRDefault="00770AA2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proofErr w:type="gramStart"/>
      <w:r w:rsidRPr="004A3BD4">
        <w:rPr>
          <w:rFonts w:cs="Times New Roman"/>
          <w:b/>
          <w:color w:val="000000" w:themeColor="text1"/>
          <w:szCs w:val="24"/>
        </w:rPr>
        <w:t>mellék-szakképesítésekkel</w:t>
      </w:r>
      <w:proofErr w:type="gramEnd"/>
      <w:r w:rsidR="004F48EC" w:rsidRPr="004A3BD4">
        <w:rPr>
          <w:rFonts w:cs="Times New Roman"/>
          <w:b/>
          <w:color w:val="000000" w:themeColor="text1"/>
          <w:szCs w:val="24"/>
        </w:rPr>
        <w:t>)</w:t>
      </w:r>
    </w:p>
    <w:p w14:paraId="4D6FB04F" w14:textId="77777777" w:rsidR="000B5E9D" w:rsidRPr="004A3BD4" w:rsidRDefault="000B5E9D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</w:p>
    <w:p w14:paraId="50CBA4BC" w14:textId="77777777" w:rsidR="001A7777" w:rsidRPr="004A3BD4" w:rsidRDefault="001A7777" w:rsidP="000B5E9D">
      <w:pPr>
        <w:spacing w:after="0"/>
        <w:rPr>
          <w:rFonts w:cs="Times New Roman"/>
          <w:color w:val="000000" w:themeColor="text1"/>
        </w:rPr>
      </w:pPr>
    </w:p>
    <w:p w14:paraId="2F7B9890" w14:textId="77777777" w:rsidR="00F24097" w:rsidRPr="004A3BD4" w:rsidRDefault="00F24097" w:rsidP="00F24097">
      <w:p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 xml:space="preserve">I. </w:t>
      </w:r>
      <w:proofErr w:type="gramStart"/>
      <w:r w:rsidRPr="004A3BD4">
        <w:rPr>
          <w:rFonts w:cs="Times New Roman"/>
          <w:b/>
          <w:color w:val="000000" w:themeColor="text1"/>
        </w:rPr>
        <w:t>A</w:t>
      </w:r>
      <w:proofErr w:type="gramEnd"/>
      <w:r w:rsidRPr="004A3BD4">
        <w:rPr>
          <w:rFonts w:cs="Times New Roman"/>
          <w:b/>
          <w:color w:val="000000" w:themeColor="text1"/>
        </w:rPr>
        <w:t xml:space="preserve"> szakképzés jogi háttere</w:t>
      </w:r>
    </w:p>
    <w:p w14:paraId="3398A51B" w14:textId="77777777" w:rsidR="00F24097" w:rsidRPr="004A3BD4" w:rsidRDefault="00F24097" w:rsidP="00F24097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szakképzési kerettanterv</w:t>
      </w:r>
    </w:p>
    <w:p w14:paraId="0202B9A8" w14:textId="77777777" w:rsidR="00F24097" w:rsidRPr="004A3BD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nemzeti köznevelésről szóló 2011. évi CXC. törvény,</w:t>
      </w:r>
    </w:p>
    <w:p w14:paraId="3D990207" w14:textId="77777777" w:rsidR="00F24097" w:rsidRPr="004A3BD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szakképzésről szóló 2011. évi CLXXXVII. törvény,</w:t>
      </w:r>
    </w:p>
    <w:p w14:paraId="31EF8F87" w14:textId="77777777" w:rsidR="00F24097" w:rsidRPr="004A3BD4" w:rsidRDefault="00F24097" w:rsidP="00F24097">
      <w:pPr>
        <w:spacing w:after="0"/>
        <w:rPr>
          <w:rFonts w:cs="Times New Roman"/>
          <w:color w:val="000000" w:themeColor="text1"/>
        </w:rPr>
      </w:pPr>
    </w:p>
    <w:p w14:paraId="4E61F560" w14:textId="77777777" w:rsidR="00F24097" w:rsidRPr="004A3BD4" w:rsidRDefault="00F24097" w:rsidP="00F24097">
      <w:pPr>
        <w:spacing w:after="0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valamint</w:t>
      </w:r>
      <w:proofErr w:type="gramEnd"/>
    </w:p>
    <w:p w14:paraId="1F0F3AB8" w14:textId="5A892476" w:rsidR="00F24097" w:rsidRPr="004A3BD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az Országos Képzési Jegyzékről és az Országos Képzési Jegyzék módosításának eljárásrendjéről szóló 150/2012. (VII. 6.) </w:t>
      </w:r>
      <w:r w:rsidR="004A3BD4">
        <w:rPr>
          <w:rFonts w:cs="Times New Roman"/>
          <w:color w:val="000000" w:themeColor="text1"/>
        </w:rPr>
        <w:t>Korm. rendelet</w:t>
      </w:r>
      <w:r w:rsidRPr="004A3BD4">
        <w:rPr>
          <w:rFonts w:cs="Times New Roman"/>
          <w:color w:val="000000" w:themeColor="text1"/>
        </w:rPr>
        <w:t>,</w:t>
      </w:r>
    </w:p>
    <w:p w14:paraId="264C6C54" w14:textId="7F76E236" w:rsidR="00F24097" w:rsidRPr="004A3BD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az állam által elismert szakképesítések szakmai követelménymoduljairól szóló 217/2012. (VIII. 9.) </w:t>
      </w:r>
      <w:r w:rsidR="004A3BD4">
        <w:rPr>
          <w:rFonts w:cs="Times New Roman"/>
          <w:color w:val="000000" w:themeColor="text1"/>
        </w:rPr>
        <w:t>Korm. rendelet és</w:t>
      </w:r>
    </w:p>
    <w:p w14:paraId="5CE490EE" w14:textId="68A68FD0" w:rsidR="00F24097" w:rsidRPr="004A3BD4" w:rsidRDefault="00DB7213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0F557A">
        <w:rPr>
          <w:rFonts w:cs="Times New Roman"/>
          <w:szCs w:val="24"/>
        </w:rPr>
        <w:t xml:space="preserve">a nemzetgazdasági miniszter hatáskörébe tartozó szakképesítések szakmai és vizsgakövetelményeiről szóló </w:t>
      </w:r>
      <w:r w:rsidR="00EE5794" w:rsidRPr="00F56972">
        <w:rPr>
          <w:rFonts w:cs="Times New Roman"/>
          <w:color w:val="000000" w:themeColor="text1"/>
        </w:rPr>
        <w:t xml:space="preserve">27/2012. (VIII. 27.) NGM </w:t>
      </w:r>
      <w:r w:rsidR="00F24097" w:rsidRPr="004A3BD4">
        <w:rPr>
          <w:rFonts w:cs="Times New Roman"/>
          <w:color w:val="000000" w:themeColor="text1"/>
        </w:rPr>
        <w:t xml:space="preserve">rendelet </w:t>
      </w:r>
    </w:p>
    <w:p w14:paraId="4798E010" w14:textId="77777777" w:rsidR="00F24097" w:rsidRPr="004A3BD4" w:rsidRDefault="00F24097" w:rsidP="00F24097">
      <w:pPr>
        <w:spacing w:after="0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alapján</w:t>
      </w:r>
      <w:proofErr w:type="gramEnd"/>
      <w:r w:rsidRPr="004A3BD4">
        <w:rPr>
          <w:rFonts w:cs="Times New Roman"/>
          <w:color w:val="000000" w:themeColor="text1"/>
        </w:rPr>
        <w:t xml:space="preserve"> készült.</w:t>
      </w:r>
    </w:p>
    <w:p w14:paraId="4ED8AB57" w14:textId="77777777" w:rsidR="001A7777" w:rsidRPr="004A3BD4" w:rsidRDefault="001A7777" w:rsidP="000B5E9D">
      <w:pPr>
        <w:spacing w:after="0"/>
        <w:rPr>
          <w:rFonts w:cs="Times New Roman"/>
          <w:color w:val="000000" w:themeColor="text1"/>
        </w:rPr>
      </w:pPr>
    </w:p>
    <w:p w14:paraId="6932072A" w14:textId="77777777" w:rsidR="00E96240" w:rsidRPr="004A3BD4" w:rsidRDefault="00E96240" w:rsidP="000B5E9D">
      <w:pPr>
        <w:spacing w:after="0"/>
        <w:rPr>
          <w:rFonts w:cs="Times New Roman"/>
          <w:color w:val="000000" w:themeColor="text1"/>
        </w:rPr>
      </w:pPr>
    </w:p>
    <w:p w14:paraId="3F49B8F0" w14:textId="77777777" w:rsidR="00C64856" w:rsidRPr="004A3BD4" w:rsidRDefault="00C64856" w:rsidP="00C64856">
      <w:p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 xml:space="preserve">II. </w:t>
      </w:r>
      <w:proofErr w:type="gramStart"/>
      <w:r w:rsidRPr="004A3BD4">
        <w:rPr>
          <w:rFonts w:cs="Times New Roman"/>
          <w:b/>
          <w:color w:val="000000" w:themeColor="text1"/>
        </w:rPr>
        <w:t>A</w:t>
      </w:r>
      <w:proofErr w:type="gramEnd"/>
      <w:r w:rsidRPr="004A3BD4">
        <w:rPr>
          <w:rFonts w:cs="Times New Roman"/>
          <w:b/>
          <w:color w:val="000000" w:themeColor="text1"/>
        </w:rPr>
        <w:t xml:space="preserve"> szakképesítés alapadatai</w:t>
      </w:r>
    </w:p>
    <w:p w14:paraId="0A48B17F" w14:textId="77777777" w:rsidR="00C64856" w:rsidRPr="004A3BD4" w:rsidRDefault="00C64856" w:rsidP="00C64856">
      <w:pPr>
        <w:spacing w:after="0"/>
        <w:rPr>
          <w:rFonts w:cs="Times New Roman"/>
          <w:color w:val="000000" w:themeColor="text1"/>
        </w:rPr>
      </w:pPr>
    </w:p>
    <w:p w14:paraId="21CE149A" w14:textId="4FFEAE6F" w:rsidR="00C64856" w:rsidRPr="004A3BD4" w:rsidRDefault="00C64856" w:rsidP="00C64856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szakképesítés azonosító száma: </w:t>
      </w:r>
      <w:r w:rsidR="0087620A" w:rsidRPr="004A3BD4">
        <w:rPr>
          <w:rFonts w:cs="Times New Roman"/>
          <w:color w:val="000000" w:themeColor="text1"/>
        </w:rPr>
        <w:t>54 582 03</w:t>
      </w:r>
    </w:p>
    <w:p w14:paraId="79F92C03" w14:textId="53E92412" w:rsidR="00C64856" w:rsidRPr="004A3BD4" w:rsidRDefault="00C64856" w:rsidP="00C64856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Szakképesítés megnevezése: </w:t>
      </w:r>
      <w:r w:rsidR="0087620A" w:rsidRPr="004A3BD4">
        <w:rPr>
          <w:rFonts w:cs="Times New Roman"/>
          <w:color w:val="000000" w:themeColor="text1"/>
        </w:rPr>
        <w:t>Magasépítő technikus</w:t>
      </w:r>
    </w:p>
    <w:p w14:paraId="671A67A6" w14:textId="0A9AC5ED" w:rsidR="00C64856" w:rsidRPr="004A3BD4" w:rsidRDefault="00C64856" w:rsidP="00C64856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szakmacsoport száma és megnevezése: </w:t>
      </w:r>
      <w:r w:rsidR="0087620A" w:rsidRPr="004A3BD4">
        <w:rPr>
          <w:rFonts w:cs="Times New Roman"/>
          <w:color w:val="000000" w:themeColor="text1"/>
        </w:rPr>
        <w:t>9</w:t>
      </w:r>
      <w:r w:rsidRPr="004A3BD4">
        <w:rPr>
          <w:rFonts w:cs="Times New Roman"/>
          <w:color w:val="000000" w:themeColor="text1"/>
        </w:rPr>
        <w:t xml:space="preserve">. </w:t>
      </w:r>
      <w:r w:rsidR="0087620A" w:rsidRPr="004A3BD4">
        <w:rPr>
          <w:rFonts w:cs="Times New Roman"/>
          <w:color w:val="000000" w:themeColor="text1"/>
        </w:rPr>
        <w:t>Építészet</w:t>
      </w:r>
    </w:p>
    <w:p w14:paraId="7B072F2E" w14:textId="635F99A6" w:rsidR="00C64856" w:rsidRPr="004A3BD4" w:rsidRDefault="00C64856" w:rsidP="00C64856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Ágazati besorolás száma és megnevezése: </w:t>
      </w:r>
      <w:r w:rsidR="0031513E" w:rsidRPr="004A3BD4">
        <w:rPr>
          <w:rFonts w:cs="Times New Roman"/>
          <w:color w:val="000000" w:themeColor="text1"/>
        </w:rPr>
        <w:t>XVI</w:t>
      </w:r>
      <w:r w:rsidRPr="004A3BD4">
        <w:rPr>
          <w:rFonts w:cs="Times New Roman"/>
          <w:color w:val="000000" w:themeColor="text1"/>
        </w:rPr>
        <w:t xml:space="preserve">. </w:t>
      </w:r>
      <w:r w:rsidR="0031513E" w:rsidRPr="004A3BD4">
        <w:rPr>
          <w:rFonts w:cs="Times New Roman"/>
          <w:color w:val="000000" w:themeColor="text1"/>
        </w:rPr>
        <w:t>Építőipar</w:t>
      </w:r>
    </w:p>
    <w:p w14:paraId="5DA9FCC8" w14:textId="60849D73" w:rsidR="00C64856" w:rsidRPr="004A3BD4" w:rsidRDefault="00C64856" w:rsidP="00C64856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Iskolai rendszerű szakképzésben a szakképzési évfolyamok száma: </w:t>
      </w:r>
      <w:r w:rsidR="0031513E" w:rsidRPr="004A3BD4">
        <w:rPr>
          <w:rFonts w:cs="Times New Roman"/>
          <w:color w:val="000000" w:themeColor="text1"/>
        </w:rPr>
        <w:t>2</w:t>
      </w:r>
      <w:r w:rsidRPr="004A3BD4">
        <w:rPr>
          <w:rFonts w:cs="Times New Roman"/>
          <w:color w:val="000000" w:themeColor="text1"/>
        </w:rPr>
        <w:t xml:space="preserve"> év</w:t>
      </w:r>
    </w:p>
    <w:p w14:paraId="5D537546" w14:textId="1817DBD0" w:rsidR="00C64856" w:rsidRPr="004A3BD4" w:rsidRDefault="00C64856" w:rsidP="00C64856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Elméleti képzési idő aránya: </w:t>
      </w:r>
      <w:r w:rsidR="0031513E" w:rsidRPr="004A3BD4">
        <w:rPr>
          <w:rFonts w:cs="Times New Roman"/>
          <w:color w:val="000000" w:themeColor="text1"/>
        </w:rPr>
        <w:t>60</w:t>
      </w:r>
      <w:r w:rsidRPr="004A3BD4">
        <w:rPr>
          <w:rFonts w:cs="Times New Roman"/>
          <w:color w:val="000000" w:themeColor="text1"/>
        </w:rPr>
        <w:t>%</w:t>
      </w:r>
    </w:p>
    <w:p w14:paraId="65C6D87E" w14:textId="4581DDE2" w:rsidR="00C64856" w:rsidRPr="004A3BD4" w:rsidRDefault="00C64856" w:rsidP="00C64856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Gyakorlati képzési idő aránya: </w:t>
      </w:r>
      <w:r w:rsidR="0031513E" w:rsidRPr="004A3BD4">
        <w:rPr>
          <w:rFonts w:cs="Times New Roman"/>
          <w:color w:val="000000" w:themeColor="text1"/>
        </w:rPr>
        <w:t>40</w:t>
      </w:r>
      <w:r w:rsidRPr="004A3BD4">
        <w:rPr>
          <w:rFonts w:cs="Times New Roman"/>
          <w:color w:val="000000" w:themeColor="text1"/>
        </w:rPr>
        <w:t>%</w:t>
      </w:r>
    </w:p>
    <w:p w14:paraId="186C405A" w14:textId="77777777" w:rsidR="00C64856" w:rsidRPr="004A3BD4" w:rsidRDefault="00C64856" w:rsidP="00C64856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iskolai rendszerű képzésben az összefüggő szakmai gyakorlat időtartama:</w:t>
      </w:r>
    </w:p>
    <w:p w14:paraId="0BED89BA" w14:textId="77777777" w:rsidR="00C64856" w:rsidRPr="004A3BD4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5 évfolyamos képzés esetén</w:t>
      </w:r>
      <w:r w:rsidR="00381B6C" w:rsidRPr="004A3BD4">
        <w:rPr>
          <w:rFonts w:cs="Times New Roman"/>
          <w:color w:val="000000" w:themeColor="text1"/>
        </w:rPr>
        <w:t>:</w:t>
      </w:r>
      <w:r w:rsidRPr="004A3BD4">
        <w:rPr>
          <w:rFonts w:cs="Times New Roman"/>
          <w:color w:val="000000" w:themeColor="text1"/>
        </w:rPr>
        <w:t xml:space="preserve"> </w:t>
      </w:r>
      <w:r w:rsidR="00BD0108" w:rsidRPr="004A3BD4">
        <w:rPr>
          <w:rFonts w:cs="Times New Roman"/>
          <w:color w:val="000000" w:themeColor="text1"/>
        </w:rPr>
        <w:t>a 10. évfolyamot követően 140</w:t>
      </w:r>
      <w:r w:rsidRPr="004A3BD4">
        <w:rPr>
          <w:rFonts w:cs="Times New Roman"/>
          <w:color w:val="000000" w:themeColor="text1"/>
        </w:rPr>
        <w:t xml:space="preserve"> óra, a 11. évfolyamot követően 140 óra; </w:t>
      </w:r>
    </w:p>
    <w:p w14:paraId="32C94D8F" w14:textId="0ED12B61" w:rsidR="00C64856" w:rsidRPr="004A3BD4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2 évfolyamos képzés esetén</w:t>
      </w:r>
      <w:r w:rsidR="00381B6C" w:rsidRPr="004A3BD4">
        <w:rPr>
          <w:rFonts w:cs="Times New Roman"/>
          <w:color w:val="000000" w:themeColor="text1"/>
        </w:rPr>
        <w:t>:</w:t>
      </w:r>
      <w:r w:rsidRPr="004A3BD4">
        <w:rPr>
          <w:rFonts w:cs="Times New Roman"/>
          <w:color w:val="000000" w:themeColor="text1"/>
        </w:rPr>
        <w:t xml:space="preserve"> az első szakképzési évfolyamot követően </w:t>
      </w:r>
      <w:r w:rsidR="00BD0108" w:rsidRPr="004A3BD4">
        <w:rPr>
          <w:rFonts w:cs="Times New Roman"/>
          <w:color w:val="000000" w:themeColor="text1"/>
        </w:rPr>
        <w:t>160</w:t>
      </w:r>
      <w:r w:rsidRPr="004A3BD4">
        <w:rPr>
          <w:rFonts w:cs="Times New Roman"/>
          <w:color w:val="000000" w:themeColor="text1"/>
        </w:rPr>
        <w:t xml:space="preserve"> óra</w:t>
      </w:r>
      <w:r w:rsidR="004A3BD4">
        <w:rPr>
          <w:rFonts w:cs="Times New Roman"/>
          <w:color w:val="000000" w:themeColor="text1"/>
        </w:rPr>
        <w:t>.</w:t>
      </w:r>
    </w:p>
    <w:p w14:paraId="6FB12822" w14:textId="77777777" w:rsidR="001A7777" w:rsidRPr="004A3BD4" w:rsidRDefault="001A7777" w:rsidP="000B5E9D">
      <w:pPr>
        <w:spacing w:after="0"/>
        <w:rPr>
          <w:rFonts w:cs="Times New Roman"/>
          <w:color w:val="000000" w:themeColor="text1"/>
        </w:rPr>
      </w:pPr>
    </w:p>
    <w:p w14:paraId="7A5DA19A" w14:textId="77777777" w:rsidR="00E96240" w:rsidRPr="004A3BD4" w:rsidRDefault="00E96240" w:rsidP="000B5E9D">
      <w:pPr>
        <w:spacing w:after="0"/>
        <w:rPr>
          <w:rFonts w:cs="Times New Roman"/>
          <w:color w:val="000000" w:themeColor="text1"/>
        </w:rPr>
      </w:pPr>
    </w:p>
    <w:p w14:paraId="750D7785" w14:textId="77777777" w:rsidR="00E96240" w:rsidRPr="004A3BD4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 xml:space="preserve">III. </w:t>
      </w:r>
      <w:proofErr w:type="gramStart"/>
      <w:r w:rsidRPr="004A3BD4">
        <w:rPr>
          <w:rFonts w:cs="Times New Roman"/>
          <w:b/>
          <w:color w:val="000000" w:themeColor="text1"/>
        </w:rPr>
        <w:t>A</w:t>
      </w:r>
      <w:proofErr w:type="gramEnd"/>
      <w:r w:rsidRPr="004A3BD4">
        <w:rPr>
          <w:rFonts w:cs="Times New Roman"/>
          <w:b/>
          <w:color w:val="000000" w:themeColor="text1"/>
        </w:rPr>
        <w:t xml:space="preserve"> szakképzésbe történő belépés feltételei</w:t>
      </w:r>
    </w:p>
    <w:p w14:paraId="20AF1CC8" w14:textId="77777777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</w:p>
    <w:p w14:paraId="78EFFB0C" w14:textId="77777777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Iskolai előképzettség: érettségi végzettség</w:t>
      </w:r>
    </w:p>
    <w:p w14:paraId="297EE5C2" w14:textId="77777777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Bemeneti kompetenciák: </w:t>
      </w:r>
      <w:r w:rsidR="000772D7" w:rsidRPr="004A3BD4">
        <w:rPr>
          <w:rFonts w:cs="Times New Roman"/>
          <w:color w:val="000000" w:themeColor="text1"/>
        </w:rPr>
        <w:t>—</w:t>
      </w:r>
    </w:p>
    <w:p w14:paraId="04411A9F" w14:textId="77777777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Szakmai előképzettség: </w:t>
      </w:r>
      <w:r w:rsidR="000772D7" w:rsidRPr="004A3BD4">
        <w:rPr>
          <w:rFonts w:cs="Times New Roman"/>
          <w:color w:val="000000" w:themeColor="text1"/>
        </w:rPr>
        <w:t>—</w:t>
      </w:r>
    </w:p>
    <w:p w14:paraId="50A702C1" w14:textId="77777777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Előírt gyakorlat: </w:t>
      </w:r>
      <w:r w:rsidR="000772D7" w:rsidRPr="004A3BD4">
        <w:rPr>
          <w:rFonts w:cs="Times New Roman"/>
          <w:color w:val="000000" w:themeColor="text1"/>
        </w:rPr>
        <w:t>—</w:t>
      </w:r>
    </w:p>
    <w:p w14:paraId="32217A69" w14:textId="2C8D191B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Egészségügyi alkalmassági követelmények: </w:t>
      </w:r>
      <w:r w:rsidR="0031513E" w:rsidRPr="004A3BD4">
        <w:rPr>
          <w:rFonts w:cs="Times New Roman"/>
          <w:color w:val="000000" w:themeColor="text1"/>
        </w:rPr>
        <w:t>szükségesek</w:t>
      </w:r>
    </w:p>
    <w:p w14:paraId="4961CEE2" w14:textId="5987D516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Pályaalkalmassági követelmények: </w:t>
      </w:r>
      <w:r w:rsidR="007145D8" w:rsidRPr="004A3BD4">
        <w:rPr>
          <w:rFonts w:cs="Times New Roman"/>
          <w:color w:val="000000" w:themeColor="text1"/>
        </w:rPr>
        <w:t>—</w:t>
      </w:r>
    </w:p>
    <w:p w14:paraId="484A8B8B" w14:textId="77777777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</w:p>
    <w:p w14:paraId="6ED82C5C" w14:textId="77777777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</w:p>
    <w:p w14:paraId="762AAF98" w14:textId="77777777" w:rsidR="00E96240" w:rsidRPr="004A3BD4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 xml:space="preserve">IV. </w:t>
      </w:r>
      <w:proofErr w:type="gramStart"/>
      <w:r w:rsidRPr="004A3BD4">
        <w:rPr>
          <w:rFonts w:cs="Times New Roman"/>
          <w:b/>
          <w:color w:val="000000" w:themeColor="text1"/>
        </w:rPr>
        <w:t>A</w:t>
      </w:r>
      <w:proofErr w:type="gramEnd"/>
      <w:r w:rsidRPr="004A3BD4">
        <w:rPr>
          <w:rFonts w:cs="Times New Roman"/>
          <w:b/>
          <w:color w:val="000000" w:themeColor="text1"/>
        </w:rPr>
        <w:t xml:space="preserve"> szakképzés szervezésének feltételei</w:t>
      </w:r>
    </w:p>
    <w:p w14:paraId="5E9F42E4" w14:textId="77777777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</w:p>
    <w:p w14:paraId="1ED61B98" w14:textId="77777777" w:rsidR="00E96240" w:rsidRPr="004A3BD4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Személyi feltételek</w:t>
      </w:r>
    </w:p>
    <w:p w14:paraId="16ED45E0" w14:textId="77777777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79E69EF" w14:textId="77777777" w:rsidR="00E96240" w:rsidRPr="004A3BD4" w:rsidRDefault="00E96240" w:rsidP="00E96240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Ezen túl az alábbi tantárgyak oktatására az alábbi végzettséggel rendelkező szakember alkalmazható:</w:t>
      </w:r>
    </w:p>
    <w:p w14:paraId="0352BB36" w14:textId="77777777" w:rsidR="001A7777" w:rsidRPr="004A3BD4" w:rsidRDefault="001A7777" w:rsidP="000B5E9D">
      <w:pPr>
        <w:spacing w:after="0"/>
        <w:rPr>
          <w:rFonts w:cs="Times New Roman"/>
          <w:color w:val="000000" w:themeColor="text1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4A3BD4" w:rsidRPr="004A3BD4" w14:paraId="35C4A99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7E4C1BD" w14:textId="77777777" w:rsidR="00CB35F2" w:rsidRPr="004A3BD4" w:rsidRDefault="00CB35F2" w:rsidP="004A3BD4">
            <w:pPr>
              <w:spacing w:after="0"/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DE92F34" w14:textId="77777777" w:rsidR="00CB35F2" w:rsidRPr="004A3BD4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  <w:t>Szakképesítés/Szakképzettség</w:t>
            </w:r>
          </w:p>
        </w:tc>
      </w:tr>
      <w:tr w:rsidR="004A3BD4" w:rsidRPr="004A3BD4" w14:paraId="5658B3EE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4AA0B0C" w14:textId="77777777" w:rsidR="00CB35F2" w:rsidRPr="004A3BD4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A76B05E" w14:textId="77777777" w:rsidR="00CB35F2" w:rsidRPr="004A3BD4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–</w:t>
            </w:r>
          </w:p>
        </w:tc>
      </w:tr>
      <w:tr w:rsidR="00CB35F2" w:rsidRPr="004A3BD4" w14:paraId="5B260C50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3FB8AA1" w14:textId="77777777" w:rsidR="00CB35F2" w:rsidRPr="004A3BD4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401FBD0" w14:textId="77777777" w:rsidR="00CB35F2" w:rsidRPr="004A3BD4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–</w:t>
            </w:r>
          </w:p>
        </w:tc>
      </w:tr>
    </w:tbl>
    <w:p w14:paraId="5DB34A47" w14:textId="77777777" w:rsidR="00CB35F2" w:rsidRPr="004A3BD4" w:rsidRDefault="00CB35F2" w:rsidP="000B5E9D">
      <w:pPr>
        <w:spacing w:after="0"/>
        <w:rPr>
          <w:rFonts w:cs="Times New Roman"/>
          <w:color w:val="000000" w:themeColor="text1"/>
        </w:rPr>
      </w:pPr>
    </w:p>
    <w:p w14:paraId="4235713E" w14:textId="77777777" w:rsidR="00696ED9" w:rsidRPr="004A3BD4" w:rsidRDefault="00696ED9" w:rsidP="00696ED9">
      <w:p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Tárgyi feltételek</w:t>
      </w:r>
    </w:p>
    <w:p w14:paraId="17461D22" w14:textId="77777777" w:rsidR="00696ED9" w:rsidRPr="004A3BD4" w:rsidRDefault="00696ED9" w:rsidP="00696ED9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szakmai képzés lebonyolításához szükséges eszközök és felszerelések felsorolását a szakképesítés szakmai és vizsgakövetelménye (</w:t>
      </w:r>
      <w:proofErr w:type="spellStart"/>
      <w:r w:rsidRPr="004A3BD4">
        <w:rPr>
          <w:rFonts w:cs="Times New Roman"/>
          <w:color w:val="000000" w:themeColor="text1"/>
        </w:rPr>
        <w:t>szvk</w:t>
      </w:r>
      <w:proofErr w:type="spellEnd"/>
      <w:r w:rsidRPr="004A3BD4">
        <w:rPr>
          <w:rFonts w:cs="Times New Roman"/>
          <w:color w:val="000000" w:themeColor="text1"/>
        </w:rPr>
        <w:t>) tartalmazza, melynek további részletei az alábbiak: Nincs.</w:t>
      </w:r>
    </w:p>
    <w:p w14:paraId="77D8715F" w14:textId="77777777" w:rsidR="00696ED9" w:rsidRPr="004A3BD4" w:rsidRDefault="00696ED9" w:rsidP="00696ED9">
      <w:pPr>
        <w:spacing w:after="0"/>
        <w:rPr>
          <w:rFonts w:cs="Times New Roman"/>
          <w:color w:val="000000" w:themeColor="text1"/>
        </w:rPr>
      </w:pPr>
    </w:p>
    <w:p w14:paraId="4582496A" w14:textId="77777777" w:rsidR="0041674C" w:rsidRPr="004A3BD4" w:rsidRDefault="00696ED9" w:rsidP="00696ED9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Ajánlás a szakmai képzés lebonyolításához szükséges további eszközökre és felszerelésekre: Nincs.</w:t>
      </w:r>
    </w:p>
    <w:p w14:paraId="324743BF" w14:textId="77777777" w:rsidR="004F6765" w:rsidRPr="004A3BD4" w:rsidRDefault="004F6765" w:rsidP="000B5E9D">
      <w:pPr>
        <w:spacing w:after="0"/>
        <w:rPr>
          <w:rFonts w:cs="Times New Roman"/>
          <w:color w:val="000000" w:themeColor="text1"/>
        </w:rPr>
      </w:pPr>
    </w:p>
    <w:p w14:paraId="72FEC0DD" w14:textId="77777777" w:rsidR="00FB273F" w:rsidRPr="004A3BD4" w:rsidRDefault="00FB273F" w:rsidP="00FB273F">
      <w:pPr>
        <w:spacing w:after="0"/>
        <w:rPr>
          <w:rFonts w:cs="Times New Roman"/>
          <w:color w:val="000000" w:themeColor="text1"/>
        </w:rPr>
      </w:pPr>
    </w:p>
    <w:p w14:paraId="3239CD41" w14:textId="77777777" w:rsidR="00FB273F" w:rsidRPr="004A3BD4" w:rsidRDefault="00FB273F" w:rsidP="00FB273F">
      <w:p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 xml:space="preserve">V. </w:t>
      </w:r>
      <w:proofErr w:type="gramStart"/>
      <w:r w:rsidRPr="004A3BD4">
        <w:rPr>
          <w:rFonts w:cs="Times New Roman"/>
          <w:b/>
          <w:color w:val="000000" w:themeColor="text1"/>
        </w:rPr>
        <w:t>A</w:t>
      </w:r>
      <w:proofErr w:type="gramEnd"/>
      <w:r w:rsidRPr="004A3BD4">
        <w:rPr>
          <w:rFonts w:cs="Times New Roman"/>
          <w:b/>
          <w:color w:val="000000" w:themeColor="text1"/>
        </w:rPr>
        <w:t xml:space="preserve"> szakképesítés óraterve nappali rendszerű oktatásra</w:t>
      </w:r>
    </w:p>
    <w:p w14:paraId="6E8410E6" w14:textId="77777777" w:rsidR="00FB273F" w:rsidRPr="004A3BD4" w:rsidRDefault="00FB273F" w:rsidP="00FB273F">
      <w:pPr>
        <w:spacing w:after="0"/>
        <w:rPr>
          <w:rFonts w:cs="Times New Roman"/>
          <w:color w:val="000000" w:themeColor="text1"/>
        </w:rPr>
      </w:pPr>
    </w:p>
    <w:p w14:paraId="5B894309" w14:textId="77777777" w:rsidR="00FB273F" w:rsidRPr="004A3BD4" w:rsidRDefault="00FB273F" w:rsidP="00FB273F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</w:t>
      </w:r>
      <w:r w:rsidR="00E50FE4" w:rsidRPr="004A3BD4">
        <w:rPr>
          <w:rFonts w:cs="Times New Roman"/>
          <w:color w:val="000000" w:themeColor="text1"/>
        </w:rPr>
        <w:t>szakgimnázium</w:t>
      </w:r>
      <w:r w:rsidRPr="004A3BD4">
        <w:rPr>
          <w:rFonts w:cs="Times New Roman"/>
          <w:color w:val="000000" w:themeColor="text1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4A3BD4">
        <w:rPr>
          <w:rFonts w:cs="Times New Roman"/>
          <w:color w:val="000000" w:themeColor="text1"/>
        </w:rPr>
        <w:t>szakgimnázium</w:t>
      </w:r>
      <w:r w:rsidRPr="004A3BD4">
        <w:rPr>
          <w:rFonts w:cs="Times New Roman"/>
          <w:color w:val="000000" w:themeColor="text1"/>
        </w:rPr>
        <w:t xml:space="preserve">i szakmai tartalma, tantárgyi rendszere, összes órakerete megegyezik a 4+1 évfolyamos képzés 9-12. középiskolai évfolyamokra jutó ágazati </w:t>
      </w:r>
      <w:r w:rsidR="00E50FE4" w:rsidRPr="004A3BD4">
        <w:rPr>
          <w:rFonts w:cs="Times New Roman"/>
          <w:color w:val="000000" w:themeColor="text1"/>
        </w:rPr>
        <w:t>szakgimnázium</w:t>
      </w:r>
      <w:r w:rsidRPr="004A3BD4">
        <w:rPr>
          <w:rFonts w:cs="Times New Roman"/>
          <w:color w:val="000000" w:themeColor="text1"/>
        </w:rPr>
        <w:t>i szakmai tantárgyainak tartalmával, összes óraszámával.</w:t>
      </w:r>
    </w:p>
    <w:p w14:paraId="3BDD974C" w14:textId="77777777" w:rsidR="00820131" w:rsidRPr="004A3BD4" w:rsidRDefault="0082013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3F020F15" w14:textId="77777777" w:rsidR="00FB273F" w:rsidRPr="004A3BD4" w:rsidRDefault="00FB273F" w:rsidP="00FB273F">
      <w:pPr>
        <w:spacing w:after="0"/>
        <w:rPr>
          <w:rFonts w:cs="Times New Roman"/>
          <w:color w:val="000000" w:themeColor="text1"/>
        </w:rPr>
      </w:pPr>
    </w:p>
    <w:p w14:paraId="4D09759D" w14:textId="77777777" w:rsidR="008B01A2" w:rsidRPr="004A3BD4" w:rsidRDefault="00E50FE4" w:rsidP="00FB273F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Szakgimnázium</w:t>
      </w:r>
      <w:r w:rsidR="00FB273F" w:rsidRPr="004A3BD4">
        <w:rPr>
          <w:rFonts w:cs="Times New Roman"/>
          <w:color w:val="000000" w:themeColor="text1"/>
        </w:rPr>
        <w:t>i képzés esetén a heti és éves szakmai óraszámok:</w:t>
      </w:r>
    </w:p>
    <w:p w14:paraId="7EF1F1D5" w14:textId="77777777" w:rsidR="002C6866" w:rsidRPr="004A3BD4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22D76481" w14:textId="77777777" w:rsidR="002C6866" w:rsidRPr="004A3BD4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4A3BD4" w:rsidRPr="004A3BD4" w14:paraId="2BCC8CA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76089" w14:textId="77777777" w:rsidR="002C6866" w:rsidRPr="004A3BD4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7F4009" w14:textId="77777777" w:rsidR="002C6866" w:rsidRPr="004A3BD4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87210" w14:textId="77777777" w:rsidR="002C6866" w:rsidRPr="004A3BD4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éves óraszám </w:t>
            </w:r>
          </w:p>
        </w:tc>
      </w:tr>
      <w:tr w:rsidR="004A3BD4" w:rsidRPr="004A3BD4" w14:paraId="65E76D4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3CCF63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CF84E" w14:textId="77777777" w:rsidR="002C6866" w:rsidRPr="004A3BD4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8</w:t>
            </w:r>
            <w:r w:rsidR="002C6866" w:rsidRPr="004A3BD4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FEC564" w14:textId="77777777" w:rsidR="002C6866" w:rsidRPr="004A3BD4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288</w:t>
            </w:r>
            <w:r w:rsidR="002C6866" w:rsidRPr="004A3BD4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4A3BD4" w:rsidRPr="004A3BD4" w14:paraId="0F29B1E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5963AF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5237AB" w14:textId="77777777" w:rsidR="002C6866" w:rsidRPr="004A3BD4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2E8825" w14:textId="77777777" w:rsidR="002C6866" w:rsidRPr="004A3BD4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432 óra/év</w:t>
            </w:r>
          </w:p>
        </w:tc>
      </w:tr>
      <w:tr w:rsidR="004A3BD4" w:rsidRPr="004A3BD4" w14:paraId="6CB9CCD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BE408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4A3BD4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7E84F" w14:textId="77777777" w:rsidR="002C6866" w:rsidRPr="004A3BD4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E82400" w14:textId="77777777" w:rsidR="002C6866" w:rsidRPr="004A3BD4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140 óra</w:t>
            </w:r>
          </w:p>
        </w:tc>
      </w:tr>
      <w:tr w:rsidR="004A3BD4" w:rsidRPr="004A3BD4" w14:paraId="794BA5A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F55BAF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CB05F2" w14:textId="77777777" w:rsidR="002C6866" w:rsidRPr="004A3BD4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11</w:t>
            </w:r>
            <w:r w:rsidR="002C6866" w:rsidRPr="004A3BD4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AFBF53" w14:textId="77777777" w:rsidR="002C6866" w:rsidRPr="004A3BD4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396</w:t>
            </w:r>
            <w:r w:rsidR="002C6866" w:rsidRPr="004A3BD4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4A3BD4" w:rsidRPr="004A3BD4" w14:paraId="7EE449E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1EAA9E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4A3BD4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45D05" w14:textId="77777777" w:rsidR="002C6866" w:rsidRPr="004A3BD4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F158B1" w14:textId="77777777" w:rsidR="002C6866" w:rsidRPr="004A3BD4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140 óra</w:t>
            </w:r>
          </w:p>
        </w:tc>
      </w:tr>
      <w:tr w:rsidR="004A3BD4" w:rsidRPr="004A3BD4" w14:paraId="2356E7F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F40753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C9BDEA" w14:textId="77777777" w:rsidR="002C6866" w:rsidRPr="004A3BD4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12</w:t>
            </w:r>
            <w:r w:rsidR="002C6866" w:rsidRPr="004A3BD4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878DC8" w14:textId="77777777" w:rsidR="002C6866" w:rsidRPr="004A3BD4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372</w:t>
            </w:r>
            <w:r w:rsidR="002C6866" w:rsidRPr="004A3BD4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4A3BD4" w:rsidRPr="004A3BD4" w14:paraId="5196057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0E561C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A466A" w14:textId="77777777" w:rsidR="002C6866" w:rsidRPr="004A3BD4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C2CF8" w14:textId="77777777" w:rsidR="002C6866" w:rsidRPr="004A3BD4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961 óra/év</w:t>
            </w:r>
          </w:p>
        </w:tc>
      </w:tr>
      <w:tr w:rsidR="002C6866" w:rsidRPr="004A3BD4" w14:paraId="381A2246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CFBEE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398E70" w14:textId="77777777" w:rsidR="002C6866" w:rsidRPr="004A3BD4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272</w:t>
            </w:r>
            <w:r w:rsidR="002C6866" w:rsidRPr="004A3BD4">
              <w:rPr>
                <w:rFonts w:cs="Times New Roman"/>
                <w:color w:val="000000" w:themeColor="text1"/>
              </w:rPr>
              <w:t>9 óra</w:t>
            </w:r>
          </w:p>
        </w:tc>
      </w:tr>
    </w:tbl>
    <w:p w14:paraId="5DA1AB20" w14:textId="77777777" w:rsidR="002C6866" w:rsidRPr="004A3BD4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1E2EC058" w14:textId="77777777" w:rsidR="002C6866" w:rsidRPr="004A3BD4" w:rsidRDefault="002C6866" w:rsidP="002C6866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0295C205" w14:textId="77777777" w:rsidR="002C6866" w:rsidRPr="004A3BD4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4A3BD4" w:rsidRPr="004A3BD4" w14:paraId="5C4B539D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40E952" w14:textId="77777777" w:rsidR="002C6866" w:rsidRPr="004A3BD4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43CEC6" w14:textId="77777777" w:rsidR="002C6866" w:rsidRPr="004A3BD4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606690" w14:textId="77777777" w:rsidR="002C6866" w:rsidRPr="004A3BD4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éves óraszám </w:t>
            </w:r>
          </w:p>
        </w:tc>
      </w:tr>
      <w:tr w:rsidR="004A3BD4" w:rsidRPr="004A3BD4" w14:paraId="176138E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D39BCE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D0BA5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4A2AA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1116 óra/év</w:t>
            </w:r>
          </w:p>
        </w:tc>
      </w:tr>
      <w:tr w:rsidR="004A3BD4" w:rsidRPr="004A3BD4" w14:paraId="10822068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D124BB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4A3BD4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AC47D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0F634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160 óra</w:t>
            </w:r>
          </w:p>
        </w:tc>
      </w:tr>
      <w:tr w:rsidR="004A3BD4" w:rsidRPr="004A3BD4" w14:paraId="6741CC5B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21DE64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5D8D67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06719F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961 óra/év</w:t>
            </w:r>
          </w:p>
        </w:tc>
      </w:tr>
      <w:tr w:rsidR="004A3BD4" w:rsidRPr="004A3BD4" w14:paraId="46D270AA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49B8F7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49C9E0" w14:textId="77777777" w:rsidR="002C6866" w:rsidRPr="004A3BD4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2237 óra</w:t>
            </w:r>
          </w:p>
        </w:tc>
      </w:tr>
    </w:tbl>
    <w:p w14:paraId="1238FEE1" w14:textId="77777777" w:rsidR="002C6866" w:rsidRPr="004A3BD4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2F96BE67" w14:textId="77777777" w:rsidR="00876453" w:rsidRPr="004A3BD4" w:rsidRDefault="001F08AF" w:rsidP="000B5E9D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(A kizárólag 13-14. évfolyamon megszervezett képzésben, illetve a </w:t>
      </w:r>
      <w:r w:rsidR="00E50FE4" w:rsidRPr="004A3BD4">
        <w:rPr>
          <w:rFonts w:cs="Times New Roman"/>
          <w:color w:val="000000" w:themeColor="text1"/>
        </w:rPr>
        <w:t>szakgimnázium</w:t>
      </w:r>
      <w:r w:rsidRPr="004A3BD4">
        <w:rPr>
          <w:rFonts w:cs="Times New Roman"/>
          <w:color w:val="000000" w:themeColor="text1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451345E4" w14:textId="77777777" w:rsidR="00CB484D" w:rsidRPr="004A3BD4" w:rsidRDefault="00CB484D" w:rsidP="000B5E9D">
      <w:pPr>
        <w:spacing w:after="0"/>
        <w:rPr>
          <w:rFonts w:cs="Times New Roman"/>
          <w:color w:val="000000" w:themeColor="text1"/>
        </w:rPr>
        <w:sectPr w:rsidR="00CB484D" w:rsidRPr="004A3BD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F6D18D1" w14:textId="77777777" w:rsidR="00CB484D" w:rsidRPr="004A3BD4" w:rsidRDefault="00CB484D" w:rsidP="00CB484D">
      <w:pPr>
        <w:spacing w:after="0"/>
        <w:jc w:val="center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1. számú táblázat</w:t>
      </w:r>
    </w:p>
    <w:p w14:paraId="675DCD5C" w14:textId="77777777" w:rsidR="008B01A2" w:rsidRPr="004A3BD4" w:rsidRDefault="00CB484D" w:rsidP="00CB484D">
      <w:pPr>
        <w:spacing w:after="0"/>
        <w:jc w:val="center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szakmai követelménymodulokhoz rendelt tantárgyak heti óraszáma évfolyamonként</w:t>
      </w:r>
    </w:p>
    <w:p w14:paraId="149C2E8C" w14:textId="77777777" w:rsidR="00420CA2" w:rsidRPr="004A3BD4" w:rsidRDefault="00420CA2" w:rsidP="000B5E9D">
      <w:pPr>
        <w:spacing w:after="0"/>
        <w:rPr>
          <w:rFonts w:cs="Times New Roman"/>
          <w:color w:val="000000" w:themeColor="text1"/>
        </w:rPr>
      </w:pPr>
    </w:p>
    <w:p w14:paraId="46B26875" w14:textId="77777777" w:rsidR="00752ECD" w:rsidRPr="004A3BD4" w:rsidRDefault="00752ECD" w:rsidP="000B5E9D">
      <w:pPr>
        <w:spacing w:after="0"/>
        <w:rPr>
          <w:rFonts w:cs="Times New Roman"/>
          <w:color w:val="000000" w:themeColor="text1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472"/>
        <w:gridCol w:w="472"/>
        <w:gridCol w:w="556"/>
        <w:gridCol w:w="286"/>
        <w:gridCol w:w="500"/>
        <w:gridCol w:w="714"/>
        <w:gridCol w:w="364"/>
        <w:gridCol w:w="636"/>
        <w:gridCol w:w="548"/>
        <w:gridCol w:w="452"/>
        <w:gridCol w:w="472"/>
        <w:gridCol w:w="472"/>
        <w:gridCol w:w="556"/>
        <w:gridCol w:w="548"/>
        <w:gridCol w:w="452"/>
      </w:tblGrid>
      <w:tr w:rsidR="004A3BD4" w:rsidRPr="004A3BD4" w14:paraId="6F231A0D" w14:textId="77777777" w:rsidTr="004A3BD4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464B48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5118DD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1E598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201F64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F65A7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9DB6A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188192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D39C9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CED85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4A3BD4" w:rsidRPr="004A3BD4" w14:paraId="7AD06CDE" w14:textId="77777777" w:rsidTr="004A3BD4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30AB64E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3A4BA9D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3BFA3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9FCC6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1495F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6DD47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17B6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2B958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1E2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B073A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F50738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C6C89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AE80C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341BF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7C5282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45C55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3F5D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AF1FA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01EDB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4A3BD4" w:rsidRPr="004A3BD4" w14:paraId="4FB30CAD" w14:textId="77777777" w:rsidTr="004A3BD4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8ED749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89D922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0FFCB3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6C8C18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5948E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F2651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C12E7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C38FE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17733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396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75C2D9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4F2A21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5BD2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39536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E4587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5C6EE99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6053C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1F755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89351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6B2AD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4A3BD4" w:rsidRPr="004A3BD4" w14:paraId="005C4B5C" w14:textId="77777777" w:rsidTr="004A3BD4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22FA34E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3CC0C2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75FC3C7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8A98A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4B2BDF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556" w:type="dxa"/>
            <w:vMerge/>
            <w:vAlign w:val="center"/>
            <w:hideMark/>
          </w:tcPr>
          <w:p w14:paraId="6D1BB41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5AD83A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/>
            <w:vAlign w:val="center"/>
            <w:hideMark/>
          </w:tcPr>
          <w:p w14:paraId="3456CA7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0A0ED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8B988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40C721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556" w:type="dxa"/>
            <w:vMerge/>
            <w:vAlign w:val="center"/>
            <w:hideMark/>
          </w:tcPr>
          <w:p w14:paraId="326B66A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D4D7A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A3BD4" w:rsidRPr="004A3BD4" w14:paraId="44635288" w14:textId="77777777" w:rsidTr="004A3BD4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FC3A86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020D9D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75265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F0409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8EEEE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142043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CA7A0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C11F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CDABA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9A9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F5CA1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FB672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54EEA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8517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FD97A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545AC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CF690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18F3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4F8B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8B6B5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5D6D1FFF" w14:textId="77777777" w:rsidTr="004A3BD4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162123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A615D3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440BD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2AFC0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887A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DE24B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D6996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B0E8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BCB84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67A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CED64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A3E86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BB4B6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EBA34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8A2D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81055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5BF4E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2820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97EE7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49399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03971B62" w14:textId="77777777" w:rsidTr="004A3BD4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E7171B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11636-16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Építőipari ágazati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1258CB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Ábrázoló geometria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89545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197BE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5836C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DE16B2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BD88D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BB91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C3DA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137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ED3CC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E53A6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A1A4A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DA29E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2985B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A0D94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611AC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0EC9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543B9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41DB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726B4F9E" w14:textId="77777777" w:rsidTr="004A3BD4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702238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81A540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CAD alapismeretek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51663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6FF0E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1E207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74A0D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EF441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9074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C8FD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7F1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1E26A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62BE0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5664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9594E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231B87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87E6F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589F7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F7E2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B0D9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38362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700768EB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9DA42C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540B92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Építőanyagok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F0C57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77927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F89D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5CC2E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50F86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ABD9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EB0B6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433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F7344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40BB1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9F30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91536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EA2A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B648E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BA991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31C9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80A23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80201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51A2C970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750F11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73EB53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Építőanyagok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B9A9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C9A6E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B7F5C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01BC1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3EA15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4BA3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ED0B12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27F2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28D90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BFCC7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B76EF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CDF22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748D1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F8D66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E8F89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AA7D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E8C01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C1661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027B6558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D16A98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973543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Építőipari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872EB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BD44E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AD785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9338F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A1E0F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527E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C055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25E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848B2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7E47F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3EB3B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25515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538F8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595C6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F923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C2B5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DC6C6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AEB5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5745825C" w14:textId="77777777" w:rsidTr="004A3BD4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2EB91B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2432FB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Munka- és környezetvédelem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68B77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F6D62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27510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016E0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8A268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8073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E76ED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31E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30A73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2F944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FBB45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E71B6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B7004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37350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9EFCF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065A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EBB8B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BD862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50F48A3C" w14:textId="77777777" w:rsidTr="004A3BD4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0A6E02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CF33FF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AE9DF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9251D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F5B6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07231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7DD59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CE38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64DF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E19D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9560B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F3BD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5A8A42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AED6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B6972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76AE5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AF480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FD1B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90663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1F68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4938085C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0680BC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298549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Statika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F1FE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6B944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C9349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96704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01B7E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D26C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88C87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A0C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21D5E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BD0D0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4CC02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8AF9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B9722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00600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149EE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4D57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E1E78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1F684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7DB44F01" w14:textId="77777777" w:rsidR="004A3BD4" w:rsidRDefault="004A3BD4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472"/>
        <w:gridCol w:w="472"/>
        <w:gridCol w:w="556"/>
        <w:gridCol w:w="286"/>
        <w:gridCol w:w="500"/>
        <w:gridCol w:w="714"/>
        <w:gridCol w:w="364"/>
        <w:gridCol w:w="636"/>
        <w:gridCol w:w="548"/>
        <w:gridCol w:w="452"/>
        <w:gridCol w:w="472"/>
        <w:gridCol w:w="472"/>
        <w:gridCol w:w="556"/>
        <w:gridCol w:w="548"/>
        <w:gridCol w:w="452"/>
      </w:tblGrid>
      <w:tr w:rsidR="004A3BD4" w:rsidRPr="004A3BD4" w14:paraId="624D3FEE" w14:textId="77777777" w:rsidTr="004A3BD4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5A57C81" w14:textId="7C705D32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11637-16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Építész technikus közös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8A6147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66CDF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9B493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F9D39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DBB99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0FB33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EE35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0760B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FC2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0443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DAE9D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D3D5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FBB17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8F44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E38BE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1DF20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F882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3C1A1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597E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406D3249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89A6FD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7C177E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421A8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A581F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1B287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909EE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D1440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F66B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74E8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EF5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CE7B3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FDA15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868A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07811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9524E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5AB06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D1721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7FC6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FE9ED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C5769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24C4E635" w14:textId="77777777" w:rsidTr="004A3BD4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82EEE5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B7B497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3BD3D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DFAD1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3A64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D213F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F8FE9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ED6A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51A85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B1F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F7CB5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E38B5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870E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844A0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BCAE0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1208C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8B115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86DD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EC7C8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770FD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5810DB37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30C03F1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A414C4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Kitűzési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617B0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5E102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431C6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48F5F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B56C5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F680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D9B90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9EC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BBFF8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EAF02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B087A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F5728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DB0CE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2F6E8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53B61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1023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01BD6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6FBE1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74291703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9B6C3F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388C5A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Kitűzési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11379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31E6C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13840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61653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18DBB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4DB6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171FC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EE5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9BB49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0EE0D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79268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AD8F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B75CB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11C78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C40B0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D2B3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63E0A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1CFD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22C194C7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764B78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DE10C4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Szilárdságtan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DA205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BC807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3CD76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C5968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D0131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D5A6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5753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380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BD593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B82D0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47CA2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C63EB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03F49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7057C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8915F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078F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91D0E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C781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1FD4D5ED" w14:textId="77777777" w:rsidTr="004A3BD4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775639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11638-16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Magasépítő technikus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D7B8F9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Építészettörténet és műemlékvédelem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8419D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8538A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EF53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366D1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A7469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FA2A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E3614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24E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85C11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F1754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D13A0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4F7C1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FBB5E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21200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7B32B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8E1E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2FF5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DFC6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2F4CFF34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31FB61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2999E1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Magasépítéstan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A53D8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9A7E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AEE7B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9F522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C2F1B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3D32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4BA6D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CCF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3BE44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553AA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5C073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32172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4212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2D3AC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D9539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D741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CE904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5D45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45E041EA" w14:textId="77777777" w:rsidTr="004A3BD4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7E74D4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F8C590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Szilárdságtan és vasbetonszerkezetek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64089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4EBE9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9605C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0D008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7DA64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5A2A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E2E66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655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4DC34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EE624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0053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D8B13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B7F3F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BAB2F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1438D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9FB9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5AAF3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A4220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1C500EFC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74D755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19B617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idegen nyelv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0F640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20C08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2B8C5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57153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7927F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3460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65C4B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134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816F4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3C024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D4850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A39C0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48F07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E2BCB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13CCA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28CF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B996D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6DB76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0763033D" w14:textId="77777777" w:rsidTr="004A3BD4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65B8D1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11639-16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Magasépítő technikus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140D0B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E941E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361FC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130B2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42B0E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2D1D7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5396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CAF42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1CF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E4ED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77685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8ED9F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EFB9E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5ECFF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024B3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B0ABA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A6F9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1AD28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AFEAD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60BE8CEE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C80001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59076C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228A2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BED1B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25425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134CB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16881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3DB3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72647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469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881CC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69F49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7CC31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9F07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2E6C9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AD46D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26C7A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938C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75AE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EBF02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4A3BD4" w:rsidRPr="004A3BD4" w14:paraId="29EF8BC3" w14:textId="77777777" w:rsidTr="004A3BD4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93168F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795ACA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Számítógépes rajzolás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0CFD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6B9C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8647F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276F9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94C11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4F31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7394D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623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F9586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64F55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C95BB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741B4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B68A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BFBE2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92D9B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B624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79101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EAC7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A3BD4" w:rsidRPr="004A3BD4" w14:paraId="4F186495" w14:textId="77777777" w:rsidTr="004A3BD4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5D1822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17B8CA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Magasépítési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BCFC5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CCA2A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2BB1A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EF261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38CAC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B54F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4C33A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7B3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6BFFD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E5D17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464E3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D7EAC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FA015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B6FA4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50286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E5B4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35B84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F236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A3BD4" w:rsidRPr="004A3BD4" w14:paraId="0D29847E" w14:textId="77777777" w:rsidTr="004A3BD4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5D7837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11579-16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Műszaki rajzolás alapjai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7DB562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alapjai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485F6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25089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6ADD9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67742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83102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31DF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35132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B8C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94507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83FB3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E056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66F0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2E75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06260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92A3E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B5FE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4DF27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0725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27C9A41B" w14:textId="77777777" w:rsidTr="004A3BD4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CCC8D2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E4FA73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alapjai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0CE12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CA634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34DB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9C79C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9C777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470F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52696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7982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47F19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AF473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0F98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4668E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D7D3D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8B799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679D2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976B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E15B6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20729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298B8AE4" w14:textId="77777777" w:rsidTr="004A3BD4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DA96DC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11580-16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rajzi környezet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7E67B6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Digitális rajzi környezet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01943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43ECB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81D7C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E4E30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8A631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B4A8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FA481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317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87DD2F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E12AA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D1BB6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B22AF3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A7A8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6F6C9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4AB7E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3026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3D35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3D16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6928E474" w14:textId="77777777" w:rsidTr="004A3BD4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95C070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11581-16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A87365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Digitális műszaki rajzolás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03D9A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6545F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DDBA79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EB919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E07E4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E67B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82E96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09E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0053D9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419D4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DEEA7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7A961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0120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E35DC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36533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865B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96770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599E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71CEADAD" w14:textId="77777777" w:rsidTr="004A3BD4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0D12A4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10443-16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Gépkezelő általános ismeretei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34FD47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Gépkezelő általános ismeretei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89697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4419A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D7A2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273D0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013FD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030A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A3AC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1685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DFD22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33251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C8039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E3C97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8D74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EAEB8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FE0D5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7B1C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0F287E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353D2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3D60B85A" w14:textId="77777777" w:rsidTr="004A3BD4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0E9AF6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10445-16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FFB998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speciális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23D9A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06F0E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F8C79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B0DC4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A3E8F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09FD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33E29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85E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1A561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09082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2DC25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2A875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3B37F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8253B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75B01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56D1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B837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030DB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51013366" w14:textId="77777777" w:rsidTr="004A3BD4">
        <w:trPr>
          <w:cantSplit/>
          <w:trHeight w:val="72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28D372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10448-16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Földmunka-, rakodó- és szállítógép-kezelő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E89A09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Földmunka-, rakodó- és szállítógép kezelő speciális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0E1CC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17D33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B312A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84AB4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4EB35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6BF3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E74DB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F40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82067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E386F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61F9F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48F2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79344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7C9C1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217CC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1430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8E45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01216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2A93AAC2" w14:textId="77777777" w:rsidTr="004A3BD4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61DBF1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10449-16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Targoncavezető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E3910E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Targoncavezető speciális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E4A3A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0A766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1163F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DA17D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75FAC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618D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57FCE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7AB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E111C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6CFC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19F1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74AB9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8CD0B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D4E68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4011B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7EC6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F8E56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2881B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A3BD4" w:rsidRPr="004A3BD4" w14:paraId="6010B804" w14:textId="77777777" w:rsidTr="00A1643A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7924BE3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1A2FF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53C4C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56266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B112E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D23C6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78DD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7DAA6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326D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BADB0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5F73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5EC43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3D4D6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7344D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C8EF3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32656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BF87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EC16A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10FE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1EE7FD24" w14:textId="77777777" w:rsidR="006F5812" w:rsidRPr="004A3BD4" w:rsidRDefault="006F5812" w:rsidP="000B5E9D">
      <w:pPr>
        <w:spacing w:after="0"/>
        <w:rPr>
          <w:rFonts w:cs="Times New Roman"/>
          <w:color w:val="000000" w:themeColor="text1"/>
        </w:rPr>
      </w:pPr>
    </w:p>
    <w:p w14:paraId="44E7193B" w14:textId="77777777" w:rsidR="00CB484D" w:rsidRPr="004A3BD4" w:rsidRDefault="00CB484D" w:rsidP="00CB484D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</w:t>
      </w:r>
      <w:r w:rsidR="006F5812" w:rsidRPr="004A3BD4">
        <w:rPr>
          <w:rFonts w:cs="Times New Roman"/>
          <w:color w:val="000000" w:themeColor="text1"/>
        </w:rPr>
        <w:t xml:space="preserve"> kerettanterv szakmai tartalma –</w:t>
      </w:r>
      <w:r w:rsidRPr="004A3BD4">
        <w:rPr>
          <w:rFonts w:cs="Times New Roman"/>
          <w:color w:val="000000" w:themeColor="text1"/>
        </w:rPr>
        <w:t xml:space="preserve"> a szakképzésről szóló 2011. évi CLXXXVII. törvény 8.</w:t>
      </w:r>
      <w:r w:rsidR="006F5812" w:rsidRPr="004A3BD4">
        <w:rPr>
          <w:rFonts w:cs="Times New Roman"/>
          <w:color w:val="000000" w:themeColor="text1"/>
        </w:rPr>
        <w:t>§ (5) bekezdésének megfelelően –</w:t>
      </w:r>
      <w:r w:rsidRPr="004A3BD4">
        <w:rPr>
          <w:rFonts w:cs="Times New Roman"/>
          <w:color w:val="000000" w:themeColor="text1"/>
        </w:rPr>
        <w:t xml:space="preserve"> a nappali rendszerű oktatásra meghatározott tanulói éves kötelező szakmai elméleti és gyakorlati óraszám legalább 90%-át lefedi. </w:t>
      </w:r>
    </w:p>
    <w:p w14:paraId="70BFCD63" w14:textId="77777777" w:rsidR="00CB484D" w:rsidRPr="004A3BD4" w:rsidRDefault="00CB484D" w:rsidP="00CB484D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időkeret fennmaradó részének (szabadsáv) szakmai tartalmáról a szakképző iskola szakmai programjában kell rendelkezni.</w:t>
      </w:r>
    </w:p>
    <w:p w14:paraId="093750D2" w14:textId="77777777" w:rsidR="00CB484D" w:rsidRPr="004A3BD4" w:rsidRDefault="00CB484D" w:rsidP="00CB484D">
      <w:pPr>
        <w:spacing w:after="0"/>
        <w:rPr>
          <w:rFonts w:cs="Times New Roman"/>
          <w:color w:val="000000" w:themeColor="text1"/>
        </w:rPr>
      </w:pPr>
    </w:p>
    <w:p w14:paraId="2A243386" w14:textId="77777777" w:rsidR="00420CA2" w:rsidRDefault="00CB484D" w:rsidP="00CB484D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14:paraId="418C0A75" w14:textId="77777777" w:rsidR="004A3BD4" w:rsidRDefault="004A3BD4" w:rsidP="00CB484D">
      <w:pPr>
        <w:spacing w:after="0"/>
        <w:rPr>
          <w:rFonts w:cs="Times New Roman"/>
          <w:color w:val="000000" w:themeColor="text1"/>
        </w:rPr>
      </w:pPr>
    </w:p>
    <w:p w14:paraId="3479F356" w14:textId="77777777" w:rsidR="004A3BD4" w:rsidRPr="004A3BD4" w:rsidRDefault="004A3BD4" w:rsidP="00CB484D">
      <w:pPr>
        <w:spacing w:after="0"/>
        <w:rPr>
          <w:rFonts w:cs="Times New Roman"/>
          <w:color w:val="000000" w:themeColor="text1"/>
        </w:rPr>
      </w:pPr>
    </w:p>
    <w:p w14:paraId="3561ADCB" w14:textId="77777777" w:rsidR="00CB484D" w:rsidRPr="004A3BD4" w:rsidRDefault="00CB484D" w:rsidP="00CB484D">
      <w:pPr>
        <w:spacing w:after="0"/>
        <w:jc w:val="center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2. számú táblázat</w:t>
      </w:r>
    </w:p>
    <w:p w14:paraId="7F55101F" w14:textId="77777777" w:rsidR="00420CA2" w:rsidRPr="004A3BD4" w:rsidRDefault="00CB484D" w:rsidP="00CB484D">
      <w:pPr>
        <w:spacing w:after="0"/>
        <w:jc w:val="center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szakmai követelménymodulokhoz rendelt tantárgyak és témakörök óraszáma évfolyamonként</w:t>
      </w:r>
    </w:p>
    <w:p w14:paraId="7D586B1F" w14:textId="77777777" w:rsidR="00420CA2" w:rsidRPr="004A3BD4" w:rsidRDefault="00420CA2" w:rsidP="000B5E9D">
      <w:pPr>
        <w:spacing w:after="0"/>
        <w:rPr>
          <w:rFonts w:cs="Times New Roman"/>
          <w:color w:val="000000" w:themeColor="text1"/>
        </w:rPr>
      </w:pPr>
    </w:p>
    <w:p w14:paraId="441279D3" w14:textId="77777777" w:rsidR="006F5812" w:rsidRPr="004A3BD4" w:rsidRDefault="006F5812" w:rsidP="006F5812">
      <w:pPr>
        <w:spacing w:after="0"/>
        <w:rPr>
          <w:rFonts w:cs="Times New Roman"/>
          <w:color w:val="000000" w:themeColor="text1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A3BD4" w:rsidRPr="004A3BD4" w14:paraId="206214EF" w14:textId="77777777" w:rsidTr="004A3BD4">
        <w:trPr>
          <w:trHeight w:val="1065"/>
          <w:jc w:val="center"/>
        </w:trPr>
        <w:tc>
          <w:tcPr>
            <w:tcW w:w="2480" w:type="dxa"/>
            <w:gridSpan w:val="2"/>
            <w:vMerge w:val="restart"/>
            <w:shd w:val="clear" w:color="auto" w:fill="auto"/>
            <w:vAlign w:val="center"/>
            <w:hideMark/>
          </w:tcPr>
          <w:p w14:paraId="711E9F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ED982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96DB8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142B7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77F2A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49960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B087B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F6FC3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DA2F6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FDDFE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283C7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47ADE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8B036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B1C1B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4A3BD4" w:rsidRPr="004A3BD4" w14:paraId="71542B57" w14:textId="77777777" w:rsidTr="004A3BD4">
        <w:trPr>
          <w:trHeight w:val="1065"/>
          <w:jc w:val="center"/>
        </w:trPr>
        <w:tc>
          <w:tcPr>
            <w:tcW w:w="2480" w:type="dxa"/>
            <w:gridSpan w:val="2"/>
            <w:vMerge/>
            <w:vAlign w:val="center"/>
            <w:hideMark/>
          </w:tcPr>
          <w:p w14:paraId="6DC9C96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4121B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6DE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CE0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7DB8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995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B91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BF9A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42E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742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AE53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BBE3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219B37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05E93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D0C3C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3E9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24F9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9941E8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531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A29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D30E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904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157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368D99D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4A3BD4" w:rsidRPr="004A3BD4" w14:paraId="4CC67963" w14:textId="77777777" w:rsidTr="004A3BD4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50F9F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562FC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C7304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FEF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75A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81E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A63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44EFD7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C91D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2B9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CFC9E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5634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16E3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924B7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1475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0ACE0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31D7B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89F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D48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D84E5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837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4C7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636815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13B9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E2A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A90B6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2023</w:t>
            </w:r>
          </w:p>
        </w:tc>
      </w:tr>
      <w:tr w:rsidR="004A3BD4" w:rsidRPr="004A3BD4" w14:paraId="05828672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52BBC4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E1FC0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5D8E807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EE352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1F279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378</w:t>
            </w:r>
          </w:p>
        </w:tc>
        <w:tc>
          <w:tcPr>
            <w:tcW w:w="500" w:type="dxa"/>
            <w:vMerge/>
            <w:vAlign w:val="center"/>
            <w:hideMark/>
          </w:tcPr>
          <w:p w14:paraId="3E22EDA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D0348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vMerge/>
            <w:vAlign w:val="center"/>
            <w:hideMark/>
          </w:tcPr>
          <w:p w14:paraId="61F0F42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3D2F0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vMerge/>
            <w:vAlign w:val="center"/>
            <w:hideMark/>
          </w:tcPr>
          <w:p w14:paraId="7E6ECAF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6E260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B687F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48B78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658C82E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A8778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1062</w:t>
            </w:r>
          </w:p>
        </w:tc>
        <w:tc>
          <w:tcPr>
            <w:tcW w:w="500" w:type="dxa"/>
            <w:vMerge/>
            <w:vAlign w:val="center"/>
            <w:hideMark/>
          </w:tcPr>
          <w:p w14:paraId="1A141AF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05AD2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07593CE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A3BD4" w:rsidRPr="004A3BD4" w14:paraId="5ABC18D7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B6C880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AC1CE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1EDCF2E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1D604C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1310 óra (57,9%)</w:t>
            </w:r>
          </w:p>
        </w:tc>
        <w:tc>
          <w:tcPr>
            <w:tcW w:w="700" w:type="dxa"/>
            <w:vMerge/>
            <w:vAlign w:val="center"/>
            <w:hideMark/>
          </w:tcPr>
          <w:p w14:paraId="125E2C3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D39FD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A89F4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55F23C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490439D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422B17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1340 óra (61,4%)</w:t>
            </w:r>
          </w:p>
        </w:tc>
        <w:tc>
          <w:tcPr>
            <w:tcW w:w="700" w:type="dxa"/>
            <w:vMerge/>
            <w:vAlign w:val="center"/>
            <w:hideMark/>
          </w:tcPr>
          <w:p w14:paraId="0A32D25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A3BD4" w:rsidRPr="004A3BD4" w14:paraId="6DB2C3A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D11C3A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8BA57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6157073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62BCAC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673 óra (42,1%)</w:t>
            </w:r>
          </w:p>
        </w:tc>
        <w:tc>
          <w:tcPr>
            <w:tcW w:w="700" w:type="dxa"/>
            <w:vMerge/>
            <w:vAlign w:val="center"/>
            <w:hideMark/>
          </w:tcPr>
          <w:p w14:paraId="7B20B40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A84E4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D102A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445F348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6F0EE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269BE1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683 óra (38,6%)</w:t>
            </w:r>
          </w:p>
        </w:tc>
        <w:tc>
          <w:tcPr>
            <w:tcW w:w="700" w:type="dxa"/>
            <w:vMerge/>
            <w:vAlign w:val="center"/>
            <w:hideMark/>
          </w:tcPr>
          <w:p w14:paraId="45306C2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A3BD4" w:rsidRPr="004A3BD4" w14:paraId="3399BFDC" w14:textId="77777777" w:rsidTr="004A3BD4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E07C3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EB2CC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B2283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2237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A89D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A406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817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9C2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3368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C4A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130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5855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C66D9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66FF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71A7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73D90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D77C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1B0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A255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031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838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3D0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80A4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335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B757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3BD4" w:rsidRPr="004A3BD4" w14:paraId="6405725B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C621D7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10F6B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4D64CF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542C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633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54B9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22F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B9B7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80F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E4B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F87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F6E1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39AD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B2CE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4AFDC6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A62FA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801A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717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C922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2B6A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E58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E80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53CF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342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6606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A3BD4" w:rsidRPr="004A3BD4" w14:paraId="50F1E5F1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000F58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D75E0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043E4E2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4885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3B67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B96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0D2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34D0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715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663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B1D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02957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2CA2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6082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98D4D9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E6907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4113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CA3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3EDB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886E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C24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EF30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4BB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F3D8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C7D9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A3BD4" w:rsidRPr="004A3BD4" w14:paraId="7964D2A7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B0F21B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8D818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55AE473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EE23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00E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C4D7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D43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87E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3467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204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4BC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811D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4402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2256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6579BF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06B0A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3449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C2E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6AFB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2EF3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328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583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00A4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B926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09F7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A3BD4" w:rsidRPr="004A3BD4" w14:paraId="2B82E789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BF23F4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71CB1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33887AA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D668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C5A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72C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0B9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1E3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BD6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8485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F6E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1CBB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3FAB8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A30A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9D937F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43D52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5B5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19C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42D6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30A08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A29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FC1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2D4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BEF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2B98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</w:tbl>
    <w:p w14:paraId="55BCB9DE" w14:textId="77777777" w:rsidR="004A3BD4" w:rsidRDefault="004A3BD4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A3BD4" w:rsidRPr="004A3BD4" w14:paraId="21569B2C" w14:textId="77777777" w:rsidTr="004A3BD4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7F9421E" w14:textId="0BF1C91B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11498-12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6A607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C02F6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BDBE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8D6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5DA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00D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B73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37F6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335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601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0BB0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7A13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4C65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E2C8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B2ACF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55C5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7ED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ECE2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AF5B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CAF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372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484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8B4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C5D3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A3BD4" w:rsidRPr="004A3BD4" w14:paraId="73E8AF2C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28B9C1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F0AFB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7C910B1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454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565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C1B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854F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FBF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DE6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0E8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6CD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AD5F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2B3E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FCA2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4E0DF6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E74BC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5412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3AB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E167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312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480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5BE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B35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256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1AF2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A3BD4" w:rsidRPr="004A3BD4" w14:paraId="16664126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0950DF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45949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5563741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8CE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117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A31A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4C6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3D8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505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C4F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2C5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9398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508A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D2C8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B52834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8316B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0BD8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FCEE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0062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EF3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603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193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1F15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12D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B2AB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A3BD4" w:rsidRPr="004A3BD4" w14:paraId="44ADB29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BDE012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DF37C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146B4B1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DB3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8EE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CF56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036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C20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E8D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A9A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3ED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E958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01AE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9178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4C3634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C445F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BC6D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208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F3C4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BF00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424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E16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4CC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6012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B70E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A3BD4" w:rsidRPr="004A3BD4" w14:paraId="5B5B7BFB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6A8168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7424B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47B034E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A47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535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F35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5790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555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B61D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2B5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091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2249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57A8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E4F0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F5EF4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EAB4E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2B61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10B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42E6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94F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4E5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297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8459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25B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66B5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A3BD4" w:rsidRPr="004A3BD4" w14:paraId="07B4CD2B" w14:textId="77777777" w:rsidTr="004A3BD4">
        <w:trPr>
          <w:trHeight w:val="753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FB03B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11636-16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Építőipari ágazati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F4003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Ábrázoló geometria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9B933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3D4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493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D9E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00B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396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03F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29E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5E9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71AD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2618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FE3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C38F4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00118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DEB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B3F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51DD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D3C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0F5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50E3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233F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403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181A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4A3BD4" w:rsidRPr="004A3BD4" w14:paraId="63B2B605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E2FA70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27075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Síkgeometria</w:t>
            </w:r>
          </w:p>
        </w:tc>
        <w:tc>
          <w:tcPr>
            <w:tcW w:w="700" w:type="dxa"/>
            <w:vMerge/>
            <w:vAlign w:val="center"/>
            <w:hideMark/>
          </w:tcPr>
          <w:p w14:paraId="05525C7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B322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48D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12C8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01B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B3E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21C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C6B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33D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9784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CB62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7F88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CAF853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95CAD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94A2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DF2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B2EC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EF2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248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99F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BAA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1A2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6A79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A3BD4" w:rsidRPr="004A3BD4" w14:paraId="7671F260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9FDD6E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2A23C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Térgeometria</w:t>
            </w:r>
          </w:p>
        </w:tc>
        <w:tc>
          <w:tcPr>
            <w:tcW w:w="700" w:type="dxa"/>
            <w:vMerge/>
            <w:vAlign w:val="center"/>
            <w:hideMark/>
          </w:tcPr>
          <w:p w14:paraId="3DAB443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3B6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067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6E2B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5D8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45C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22F5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28FF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F00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1308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2CE1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CAB5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6E9E508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849E5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BB52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ADD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105C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C112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9B9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0FC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AE6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1BC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925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A3BD4" w:rsidRPr="004A3BD4" w14:paraId="479E66D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C6C458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B3772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CAD alapismeretek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FEECE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6F8C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5F0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E29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DEF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243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DA5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839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31F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FD3D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21F8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5326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EEFA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8197C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73E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706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0AA8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829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E14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016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618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905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DBAD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4A3BD4" w:rsidRPr="004A3BD4" w14:paraId="34E1EB0C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2DC5E2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142D3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Rajzoló- és tervezőprogramok felépítése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50189D2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0F3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1E5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A96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417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DF7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285A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030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FC5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F5A2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6E0B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B953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7BD90C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6914E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331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C81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2FA0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1B20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AA2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8CA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B678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8FA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2177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A3BD4" w:rsidRPr="004A3BD4" w14:paraId="513425CF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A02E85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9898F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Számítógéppel segített rajzolás</w:t>
            </w:r>
          </w:p>
        </w:tc>
        <w:tc>
          <w:tcPr>
            <w:tcW w:w="700" w:type="dxa"/>
            <w:vMerge/>
            <w:vAlign w:val="center"/>
            <w:hideMark/>
          </w:tcPr>
          <w:p w14:paraId="4532090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908F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F2D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D89A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1FE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748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5979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0A3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EFA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3B81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E4A0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EBA9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36CCB23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DED87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23A6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414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A536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3C6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0957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8314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9FE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B339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1824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3BD4" w:rsidRPr="004A3BD4" w14:paraId="3471B436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89B5F9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B0466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Építőanyagok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489CF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FCC5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3A9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CEC2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419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D54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3540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E7C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8EE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D794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76B6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4FD2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14A83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ADA9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5EC9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FE4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BCBC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A435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9ADE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1DA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10E8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B32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B387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A3BD4" w:rsidRPr="004A3BD4" w14:paraId="40B76735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91B48C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C4710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Építőanyagok tulajdonságai</w:t>
            </w:r>
          </w:p>
        </w:tc>
        <w:tc>
          <w:tcPr>
            <w:tcW w:w="700" w:type="dxa"/>
            <w:vMerge/>
            <w:vAlign w:val="center"/>
            <w:hideMark/>
          </w:tcPr>
          <w:p w14:paraId="69311F3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875C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F8F8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6FD3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396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422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F87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18A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F64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1071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E1E8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ABBB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34A2F8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0E740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8557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5F8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C0E1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858B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662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12A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9E7A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AA3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B1F9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A3BD4" w:rsidRPr="004A3BD4" w14:paraId="0DCF51AB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6FF259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52A4D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Természetes építőanyagok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1E8ABDC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F1D7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A0B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929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5AE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86A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56D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78F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B7F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3432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85BB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702B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83C117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778A3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DC3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7EA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0BAF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4C5C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64C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78D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ED59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F68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7FD3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A3BD4" w:rsidRPr="004A3BD4" w14:paraId="3CDBF486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57CC15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123DF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Mesterséges építőanyagok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1CDFDCE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AA8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664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8DA5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6F8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58C9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3939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0F4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E6B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B7DB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6770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409B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vMerge/>
            <w:vAlign w:val="center"/>
            <w:hideMark/>
          </w:tcPr>
          <w:p w14:paraId="6E98506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50B5F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284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800B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56E0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E92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891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4CF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AFE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BD9D7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4EA9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4A3BD4" w:rsidRPr="004A3BD4" w14:paraId="0C1941A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D40998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4FFDD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Építőanyagok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1C9AA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C73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E84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FD7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4F5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4BC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A083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D0EC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650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5CEB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BF6F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23DF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48D9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DCF9B3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188E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D17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1921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2B60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5E9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63A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FBC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D93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D2C6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3BD4" w:rsidRPr="004A3BD4" w14:paraId="4A006529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FF8A9B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93A99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Építőanyagok tulajdonságainak meghatározása</w:t>
            </w:r>
          </w:p>
        </w:tc>
        <w:tc>
          <w:tcPr>
            <w:tcW w:w="700" w:type="dxa"/>
            <w:vMerge/>
            <w:vAlign w:val="center"/>
            <w:hideMark/>
          </w:tcPr>
          <w:p w14:paraId="58DE1D6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C16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26F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DD1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DC5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E1F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82FF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00D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84C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E666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F07D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1AFB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362F75F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CDEA2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D07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031D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C3CE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A92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CA0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444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B69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CBF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DF3B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4A3BD4" w:rsidRPr="004A3BD4" w14:paraId="5866BBBD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C35BA8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417E5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Természetes építőanyagok vizsgálata</w:t>
            </w:r>
          </w:p>
        </w:tc>
        <w:tc>
          <w:tcPr>
            <w:tcW w:w="700" w:type="dxa"/>
            <w:vMerge/>
            <w:vAlign w:val="center"/>
            <w:hideMark/>
          </w:tcPr>
          <w:p w14:paraId="5F98E3B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5A7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690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6B58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207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3E0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B50C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A31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634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49E2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812C2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8858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CA58EF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6A305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CE0D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6CC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0C3B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8CF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1BB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104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F891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58C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534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A3BD4" w:rsidRPr="004A3BD4" w14:paraId="12AF308B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83D2EC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378DE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Mesterséges építőanyagok vizsgálata</w:t>
            </w:r>
          </w:p>
        </w:tc>
        <w:tc>
          <w:tcPr>
            <w:tcW w:w="700" w:type="dxa"/>
            <w:vMerge/>
            <w:vAlign w:val="center"/>
            <w:hideMark/>
          </w:tcPr>
          <w:p w14:paraId="144CF25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A29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6E1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5E5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876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2CB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762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9FF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CEC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208D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DA99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35D5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vMerge/>
            <w:vAlign w:val="center"/>
            <w:hideMark/>
          </w:tcPr>
          <w:p w14:paraId="494DC5D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AB46C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C74E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161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A120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78EC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210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0153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FC61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253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8224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4A3BD4" w:rsidRPr="004A3BD4" w14:paraId="7BECE655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5E6021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EAEBA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Építőipari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65FEB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DEE6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A82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88AA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0E4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78C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73FE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015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34A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9937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E65C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6E68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FBB5B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1B9F6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421F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EC5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BAB7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22B8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1AF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AAB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326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D50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CE3C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A3BD4" w:rsidRPr="004A3BD4" w14:paraId="41A3DDFF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A4D553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CA44F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1C5985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23A2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E41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82DA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747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082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A54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C8E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08A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EA2E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FC00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AAEB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5A1DAEB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C483A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FBDA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53C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F06D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81D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B74B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DAB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CB7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FA5F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1EBF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A3BD4" w:rsidRPr="004A3BD4" w14:paraId="69041696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688481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428CF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rajzok, tervek</w:t>
            </w:r>
          </w:p>
        </w:tc>
        <w:tc>
          <w:tcPr>
            <w:tcW w:w="700" w:type="dxa"/>
            <w:vMerge/>
            <w:vAlign w:val="center"/>
            <w:hideMark/>
          </w:tcPr>
          <w:p w14:paraId="1527E90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39C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523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D22A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711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B2B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065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037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986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4E10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EDF5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ED2F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414B4BA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A221E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B8B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D80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A57B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00D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03E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FAF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C36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2FB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F34E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A3BD4" w:rsidRPr="004A3BD4" w14:paraId="0722748F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CE3685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27728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53618E7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A35A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20F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C703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8CF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EC0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90C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A3D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346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7C73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5F6F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4DA2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6E52E13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96475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3C42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49E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F33E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B6ED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4EB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347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28E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BC7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B057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A3BD4" w:rsidRPr="004A3BD4" w14:paraId="25E8BFAB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FDE3A5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70CB6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Építőipari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513850A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7A60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DD55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1598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528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EF3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4DC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C93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309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34C0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BD46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4C59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6A0D702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94252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2A16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71B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3C51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EE0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A5A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70D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432F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7D76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418D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A3BD4" w:rsidRPr="004A3BD4" w14:paraId="36A141D4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D0DDBA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B1BD3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Építési tevékenységek</w:t>
            </w:r>
          </w:p>
        </w:tc>
        <w:tc>
          <w:tcPr>
            <w:tcW w:w="700" w:type="dxa"/>
            <w:vMerge/>
            <w:vAlign w:val="center"/>
            <w:hideMark/>
          </w:tcPr>
          <w:p w14:paraId="08B59FF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C648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4CA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2C0B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391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EFE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A1C8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E61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46A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43CA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CF1B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559A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5A1607E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3B1BF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C98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E50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20A2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01F4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DD6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9F0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D39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779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7FD1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A3BD4" w:rsidRPr="004A3BD4" w14:paraId="0D9C69CA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367220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905ED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Talajok, földmunkák, víztelenítések</w:t>
            </w:r>
          </w:p>
        </w:tc>
        <w:tc>
          <w:tcPr>
            <w:tcW w:w="700" w:type="dxa"/>
            <w:vMerge/>
            <w:vAlign w:val="center"/>
            <w:hideMark/>
          </w:tcPr>
          <w:p w14:paraId="6B93868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D68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F0B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EFE7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045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CF1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0D38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293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83F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C409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9BAA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ED04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4DD9512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0B9CD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8BA8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2DD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C66B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6F1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9F1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CF2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A78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C1B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1DBB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A3BD4" w:rsidRPr="004A3BD4" w14:paraId="0373E758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4931BF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A575D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Munka- és környezetvédelem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8A613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40DB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E2B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07A1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8EE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381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7504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E4B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BD4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73A1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072F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BDA0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4B3B02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C79B6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5C94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B90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72CD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36E3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005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524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B02A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B4C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8A79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3BD4" w:rsidRPr="004A3BD4" w14:paraId="41209425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07ECC9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7AE05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63FC771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27E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5AF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DC43E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250D8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467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8A59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BDA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E3C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6A828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1F15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7AEF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5745D10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704E8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81AD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C7E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C475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9B6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A3D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A7A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C21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8DD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2694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A3BD4" w:rsidRPr="004A3BD4" w14:paraId="19D205E6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9E0170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DF206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3EEA311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9D8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4B4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AB47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26A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1FF7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674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E58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2BB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3E21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94E3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EF73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F3F7D0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AD44C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42C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AA2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2B14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B3CB7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158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3FF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AAE4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946F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C399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A3BD4" w:rsidRPr="004A3BD4" w14:paraId="60AF2FC5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939121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76AA8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1C79F30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6C83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F89F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3FE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6D2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63E9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FEE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AF8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679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B047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AFE6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3528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9521B1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E505D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1CBD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289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9105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7A10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2BC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7E4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29EC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FA4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2774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A3BD4" w:rsidRPr="004A3BD4" w14:paraId="6C634398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BC87DA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88FE0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387342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E7B6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FBEF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D73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B4B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EFA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3928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58D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41F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167C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BDB2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762B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7833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66E5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3F7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B9E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23F8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CCB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F74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005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05D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5EE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2C37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A3BD4" w:rsidRPr="004A3BD4" w14:paraId="27D37FA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7251AA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7D2D7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Szabadkézi rajzok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4E455D0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DF37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1D8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2035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F7C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6DA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CB3B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D95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28A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9EB7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E28F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A03B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59104AB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10E786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2D53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A87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9F79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F5F8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430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F93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A41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1C0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8CC7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A3BD4" w:rsidRPr="004A3BD4" w14:paraId="3343D7C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7D3D49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8ECEC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rajzok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459EF41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619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292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955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106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9B49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6988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679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A9E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6D6A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8A6A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13B8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208795F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922CF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46E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9A6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5AB6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44F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DAC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1F3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865B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1D6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616A9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A3BD4" w:rsidRPr="004A3BD4" w14:paraId="6F03F1AA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CBA103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0BD6E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Felmérések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76414BF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C24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2D0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DF9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B5B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0E9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7BD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CC6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FFA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3A22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4B53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BC55E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013796F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A86A9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DCD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2668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430F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A8E5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09C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79B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ED7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D6E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752B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A3BD4" w:rsidRPr="004A3BD4" w14:paraId="592817F2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55B09D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94183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Statika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C7139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0E0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E3F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C0D4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75F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614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897E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20A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FAA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DAA1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8476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C954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DB090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9A48C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E79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F08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95FA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B4F7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988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3C4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C68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F7E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620A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4A3BD4" w:rsidRPr="004A3BD4" w14:paraId="0C3C328D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22B718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B0623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14B4240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80B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39B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B605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D43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051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B3C1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EF9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3C0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A17C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2303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40C0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7C290A8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85437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B15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1DE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44F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0472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697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5D9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206E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CC4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57AA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A3BD4" w:rsidRPr="004A3BD4" w14:paraId="36640533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C6C146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58853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Erőrendszerek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33FAA2B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0E7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D3C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E3FF9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D1048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732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72C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BE5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B18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BAEB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F685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5A22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61FABF9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9476A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959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E48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EB9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190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2DE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411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C4C4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8DD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16AF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A3BD4" w:rsidRPr="004A3BD4" w14:paraId="036680B7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6283D4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0C4D9F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Tartók</w:t>
            </w:r>
          </w:p>
        </w:tc>
        <w:tc>
          <w:tcPr>
            <w:tcW w:w="700" w:type="dxa"/>
            <w:vMerge/>
            <w:vAlign w:val="center"/>
            <w:hideMark/>
          </w:tcPr>
          <w:p w14:paraId="5AEB940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AB7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12C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57A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C43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AE7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5A9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E46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1B1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4EE8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4121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B1A7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7F61418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1AF82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E1D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9AA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F99E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3CEA7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BB6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848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4EFE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ECE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9425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A3BD4" w:rsidRPr="004A3BD4" w14:paraId="6EEE07D9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E64AC3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30B67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Igénybevételek</w:t>
            </w:r>
          </w:p>
        </w:tc>
        <w:tc>
          <w:tcPr>
            <w:tcW w:w="700" w:type="dxa"/>
            <w:vMerge/>
            <w:vAlign w:val="center"/>
            <w:hideMark/>
          </w:tcPr>
          <w:p w14:paraId="32D4DB4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E24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071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04D3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1D0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8AE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A4C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4FE5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B7A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30E8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5F8C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9992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6F9F139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BF1A7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6616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34D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7543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A75E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E66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100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F6B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A41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5DA0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4A3BD4" w:rsidRPr="004A3BD4" w14:paraId="2AC5C6DE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CAFFEF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D4988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Keresztmetszeti jellemzők</w:t>
            </w:r>
          </w:p>
        </w:tc>
        <w:tc>
          <w:tcPr>
            <w:tcW w:w="700" w:type="dxa"/>
            <w:vMerge/>
            <w:vAlign w:val="center"/>
            <w:hideMark/>
          </w:tcPr>
          <w:p w14:paraId="64EB59B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DE8F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185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CCAA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408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5E2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6DE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59A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BC7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A36F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EEE0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3140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68085A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9480D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2047F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74E8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0686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B22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40E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571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2C0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E41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68A6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</w:tbl>
    <w:p w14:paraId="03301064" w14:textId="77777777" w:rsidR="004A3BD4" w:rsidRDefault="004A3BD4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A3BD4" w:rsidRPr="004A3BD4" w14:paraId="0BA6492B" w14:textId="77777777" w:rsidTr="004A3BD4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06B04A0" w14:textId="4433682B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11637-16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Építész technikus közös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9D16A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97B358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C048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0B23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E0CD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04C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C24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360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A20F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F1F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60FE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0C94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98A0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4D3A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FD1A4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EA9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DC7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ECAF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1886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BFF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896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CBF3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761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8501E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</w:tr>
      <w:tr w:rsidR="004A3BD4" w:rsidRPr="004A3BD4" w14:paraId="592FF1C7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551B91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B3638E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Alapozások</w:t>
            </w:r>
          </w:p>
        </w:tc>
        <w:tc>
          <w:tcPr>
            <w:tcW w:w="700" w:type="dxa"/>
            <w:vMerge/>
            <w:vAlign w:val="center"/>
            <w:hideMark/>
          </w:tcPr>
          <w:p w14:paraId="5A3149A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2BE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B87D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30F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413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FF1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05D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7F9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D53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C23B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6E4E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C30A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A75F69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81B38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136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3F0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DC228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248E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EA8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A64E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5D42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B50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197F2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3BD4" w:rsidRPr="004A3BD4" w14:paraId="7D923742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F5B4DB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C21B7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Alépítményi szigetelések</w:t>
            </w:r>
          </w:p>
        </w:tc>
        <w:tc>
          <w:tcPr>
            <w:tcW w:w="700" w:type="dxa"/>
            <w:vMerge/>
            <w:vAlign w:val="center"/>
            <w:hideMark/>
          </w:tcPr>
          <w:p w14:paraId="0DA4428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811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1FB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AB0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166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3D0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A47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60F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0EF9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8C58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34C8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F673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vMerge/>
            <w:vAlign w:val="center"/>
            <w:hideMark/>
          </w:tcPr>
          <w:p w14:paraId="76AFEFD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9198B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BD3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D08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052E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D774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C4C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93C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89E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B7F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BB96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4A3BD4" w:rsidRPr="004A3BD4" w14:paraId="5D03A594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D5EC92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8579F7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Függőleges teherhordó 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048E021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2B5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F68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D6AB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4A0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219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674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6E5D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5F92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64E1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2068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4389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E08168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548D4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D00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3B7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5A90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5A4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C6A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D2C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9116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7D3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3799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3BD4" w:rsidRPr="004A3BD4" w14:paraId="4C0549DA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6FF4175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2FAEF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Függőleges nem teherhordó 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7A57C4B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23A1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1A6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6170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E65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6D8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6DEC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824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76F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C532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2FE1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F9F6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vMerge/>
            <w:vAlign w:val="center"/>
            <w:hideMark/>
          </w:tcPr>
          <w:p w14:paraId="5669740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943A6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908A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5CD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734C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4FCE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D05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6FF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6322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F1D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534E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4A3BD4" w:rsidRPr="004A3BD4" w14:paraId="69E5974D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1EF1AA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DEF03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Nyílásáthidalók, boltövek</w:t>
            </w:r>
          </w:p>
        </w:tc>
        <w:tc>
          <w:tcPr>
            <w:tcW w:w="700" w:type="dxa"/>
            <w:vMerge/>
            <w:vAlign w:val="center"/>
            <w:hideMark/>
          </w:tcPr>
          <w:p w14:paraId="1FB2E6A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4819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25B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43DD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223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F02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2A2F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C54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082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F2FA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6E61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8CB0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344B5F4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94191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9354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BE2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D975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85EF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2C1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6F9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F5F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B1F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3CFD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4A3BD4" w:rsidRPr="004A3BD4" w14:paraId="349D9F8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7EA660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57DF9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Koszorúk, födémek, boltozatok</w:t>
            </w:r>
          </w:p>
        </w:tc>
        <w:tc>
          <w:tcPr>
            <w:tcW w:w="700" w:type="dxa"/>
            <w:vMerge/>
            <w:vAlign w:val="center"/>
            <w:hideMark/>
          </w:tcPr>
          <w:p w14:paraId="5429C30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ACF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6F44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A38B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0BB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FCB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53D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53D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314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E9EC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0F73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DB25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363A235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69E4B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932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AE9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0073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E8F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130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35E3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13F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00A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412E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4A3BD4" w:rsidRPr="004A3BD4" w14:paraId="38F75C58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DFCBDE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0F116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Lépcsők, lejtők</w:t>
            </w:r>
          </w:p>
        </w:tc>
        <w:tc>
          <w:tcPr>
            <w:tcW w:w="700" w:type="dxa"/>
            <w:vMerge/>
            <w:vAlign w:val="center"/>
            <w:hideMark/>
          </w:tcPr>
          <w:p w14:paraId="511C64C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218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FBA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5950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A382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9AB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BAA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907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9F1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8B8E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DABF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019D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806C5E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E2FCE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0DA09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64C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4077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2F96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B83D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ACA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D73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F72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FB6F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4A3BD4" w:rsidRPr="004A3BD4" w14:paraId="4713455E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49E6D6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D8665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Hő- és hangszigetelések, energiatudatos építés</w:t>
            </w:r>
          </w:p>
        </w:tc>
        <w:tc>
          <w:tcPr>
            <w:tcW w:w="700" w:type="dxa"/>
            <w:vMerge/>
            <w:vAlign w:val="center"/>
            <w:hideMark/>
          </w:tcPr>
          <w:p w14:paraId="24DB8BA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8929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A8C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87C4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BA8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F11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EDA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2B7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279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628B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7F52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81E5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4759601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C8D0F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54F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C5BF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58167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627D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64E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08C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A87D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B17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1552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4A3BD4" w:rsidRPr="004A3BD4" w14:paraId="52B69D26" w14:textId="77777777" w:rsidTr="004A3BD4">
        <w:trPr>
          <w:trHeight w:val="783"/>
          <w:jc w:val="center"/>
        </w:trPr>
        <w:tc>
          <w:tcPr>
            <w:tcW w:w="700" w:type="dxa"/>
            <w:vMerge/>
            <w:vAlign w:val="center"/>
            <w:hideMark/>
          </w:tcPr>
          <w:p w14:paraId="49590FE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C3C1D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8F06C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940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B52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EFAD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40F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AC0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057D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7DA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D73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CD35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80EF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7203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0F8A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3894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ECF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A07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847B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311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FF9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80F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A05E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950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8148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4A3BD4" w:rsidRPr="004A3BD4" w14:paraId="0CC7038F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2B7A70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8E8FE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Alépítményi munkák</w:t>
            </w:r>
          </w:p>
        </w:tc>
        <w:tc>
          <w:tcPr>
            <w:tcW w:w="700" w:type="dxa"/>
            <w:vMerge/>
            <w:vAlign w:val="center"/>
            <w:hideMark/>
          </w:tcPr>
          <w:p w14:paraId="6A346AA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BCC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129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7DC5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B82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EC8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F64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591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410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8750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388E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BB09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77628F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0E891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DE6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D26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71C7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049D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180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3AC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1D95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594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47F6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3BD4" w:rsidRPr="004A3BD4" w14:paraId="306B6F59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9E02DA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4391E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Felépítményi munkák</w:t>
            </w:r>
          </w:p>
        </w:tc>
        <w:tc>
          <w:tcPr>
            <w:tcW w:w="700" w:type="dxa"/>
            <w:vMerge/>
            <w:vAlign w:val="center"/>
            <w:hideMark/>
          </w:tcPr>
          <w:p w14:paraId="1340C33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D60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D15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F09B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604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D2C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DF6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6A0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911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ED02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8C5D7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EAAE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14:paraId="11311E7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69FFB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4C6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181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71D0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591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E4E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843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A89A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91B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133F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4A3BD4" w:rsidRPr="004A3BD4" w14:paraId="783F135F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49B868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855AD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FFAA3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5F44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CB5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A2B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768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7BE8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325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635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99B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D810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F425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614F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340E6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BD80F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007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6E9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7D6B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2C2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9CC2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8E3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BC93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218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7936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3BD4" w:rsidRPr="004A3BD4" w14:paraId="3C35D784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6D71BB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4E62F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Építési beruházási folyamatok</w:t>
            </w:r>
          </w:p>
        </w:tc>
        <w:tc>
          <w:tcPr>
            <w:tcW w:w="700" w:type="dxa"/>
            <w:vMerge/>
            <w:vAlign w:val="center"/>
            <w:hideMark/>
          </w:tcPr>
          <w:p w14:paraId="4B38704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760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D13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672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0E4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E4D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4596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9DF6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972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A065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4F9E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8DA9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2EA2BB9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026FC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832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B7A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5E87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E87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0C9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621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C5C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B9C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21E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4A3BD4" w:rsidRPr="004A3BD4" w14:paraId="7485479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899C3E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FD9D2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Építőipari mennyiségszámítások</w:t>
            </w:r>
          </w:p>
        </w:tc>
        <w:tc>
          <w:tcPr>
            <w:tcW w:w="700" w:type="dxa"/>
            <w:vMerge/>
            <w:vAlign w:val="center"/>
            <w:hideMark/>
          </w:tcPr>
          <w:p w14:paraId="4581F2F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226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373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8DF5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68E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6BD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6CF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199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958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2437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6A96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1343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7615852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A1D59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8C43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399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F769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D10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B8B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AEC2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6DC3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2E3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0E1D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4A3BD4" w:rsidRPr="004A3BD4" w14:paraId="5F696927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817506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7376D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Kitűzési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5A2517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1C5A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9C5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CF3E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A89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DC7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E8B7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F00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658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4549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1EA5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CC77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B1440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ED2A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7AA1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649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CF49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32D2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5B4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22E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4D0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286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9544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3BD4" w:rsidRPr="004A3BD4" w14:paraId="44AB9356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9F3E5B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BFA00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6E6BEA0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FD66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4D89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6B3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1C5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AD38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A09D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60D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3D86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04AEE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AF03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2507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15A860C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961D1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E7EB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4D10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6EA0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0FB1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3B0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C99D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557B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848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BC2A3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A3BD4" w:rsidRPr="004A3BD4" w14:paraId="0FF8A118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540158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87646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Vízszintes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1323239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1890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301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0414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700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493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BA08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282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79CF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1818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5FFA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282D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4671134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FE029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B5DB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21B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AEEE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EDC6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310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BC0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8CA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B17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E4C2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A3BD4" w:rsidRPr="004A3BD4" w14:paraId="21B51048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048CA2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80B32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Magasságmérés</w:t>
            </w:r>
          </w:p>
        </w:tc>
        <w:tc>
          <w:tcPr>
            <w:tcW w:w="700" w:type="dxa"/>
            <w:vMerge/>
            <w:vAlign w:val="center"/>
            <w:hideMark/>
          </w:tcPr>
          <w:p w14:paraId="4B65CFB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E4C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E9E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C56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F10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AE4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D28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DA4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3CB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5FDE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4EF6B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FC95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480A993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A45CC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8D0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384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2013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8B66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70B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AE3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61BE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FF4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B05B8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4A3BD4" w:rsidRPr="004A3BD4" w14:paraId="18BCD1A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A3E6EE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31581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Térképek, helyszínrajzok</w:t>
            </w:r>
          </w:p>
        </w:tc>
        <w:tc>
          <w:tcPr>
            <w:tcW w:w="700" w:type="dxa"/>
            <w:vMerge/>
            <w:vAlign w:val="center"/>
            <w:hideMark/>
          </w:tcPr>
          <w:p w14:paraId="680DC28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EC69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365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4D6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661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ABD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D9B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403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CAA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6ACC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3A58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517A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79E61F3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47FBD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9420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D48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EA3A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282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3B3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705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6AC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C87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91783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</w:tbl>
    <w:p w14:paraId="7EB4FD01" w14:textId="77777777" w:rsidR="004A3BD4" w:rsidRDefault="004A3BD4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A3BD4" w:rsidRPr="004A3BD4" w14:paraId="38AC8672" w14:textId="77777777" w:rsidTr="004A3BD4">
        <w:trPr>
          <w:trHeight w:val="240"/>
          <w:jc w:val="center"/>
        </w:trPr>
        <w:tc>
          <w:tcPr>
            <w:tcW w:w="700" w:type="dxa"/>
            <w:vMerge w:val="restart"/>
            <w:vAlign w:val="center"/>
            <w:hideMark/>
          </w:tcPr>
          <w:p w14:paraId="1EC3FC6A" w14:textId="65F18CD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B734F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Kitűzési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276D1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4FEE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D08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849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67A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66A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3CF0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FB6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AE3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7625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98FB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E38C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9854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EA32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A9F9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E85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D6CB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54B4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58A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CF5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78A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777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D72B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A3BD4" w:rsidRPr="004A3BD4" w14:paraId="01D29252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DAE9F0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18952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Egyszerű mérő és kitűző eszközök és használatuk</w:t>
            </w:r>
          </w:p>
        </w:tc>
        <w:tc>
          <w:tcPr>
            <w:tcW w:w="700" w:type="dxa"/>
            <w:vMerge/>
            <w:vAlign w:val="center"/>
            <w:hideMark/>
          </w:tcPr>
          <w:p w14:paraId="2D1FEF4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B9A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C08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38B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C37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258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D90D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5E0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ED5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8CB0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4CA9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1E5E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231C4A1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52216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935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F06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D26B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972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AF7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4C1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072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F25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0D85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A3BD4" w:rsidRPr="004A3BD4" w14:paraId="01986271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643FF2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A11B5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Vízszintes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34A2E01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AC67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C98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0D75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C1A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380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432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06F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C8C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4C52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0DCF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DE7B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42E1BD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EE9DD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8E9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416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3864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5D7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698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B58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DB4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638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9566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A3BD4" w:rsidRPr="004A3BD4" w14:paraId="3BF78914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E052BF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74954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Magasságmérések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0E905F8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C71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066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E4E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D76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2182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8B33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48DE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6C3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E6E9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980F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87C5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3CB027F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FA53F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358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B2F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FAA2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661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DC7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66D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4A18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80F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9B40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4A3BD4" w:rsidRPr="004A3BD4" w14:paraId="1C1201B1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252975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859A9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Épületek, építmények kitűzése</w:t>
            </w:r>
          </w:p>
        </w:tc>
        <w:tc>
          <w:tcPr>
            <w:tcW w:w="700" w:type="dxa"/>
            <w:vMerge/>
            <w:vAlign w:val="center"/>
            <w:hideMark/>
          </w:tcPr>
          <w:p w14:paraId="0188312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181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477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7B65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BA3E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AD0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B79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EBB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FAB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3DF1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5DC7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AFAE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7AD91A5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D4745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F12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418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2454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BF24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206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EAA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264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19F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7874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4A3BD4" w:rsidRPr="004A3BD4" w14:paraId="7FBF5A04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9D7AFB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7D56E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Szilárdságtan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D7B97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7AD8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DF08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45C7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110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9C7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34D9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B48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834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F720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96B6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E5E8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12C0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46C97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FBC53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8A0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B59A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FE2D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350B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840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982A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34C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E9F7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A3BD4" w:rsidRPr="004A3BD4" w14:paraId="1215BAD2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AED50C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3FB4F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Szilárdságtani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000EFC4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F18D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B9A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15A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538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474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A753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E6F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402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C4ED2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CB63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C5B5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70CEA65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D1105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D53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8D9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3A21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30FD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AA8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00D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9A78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5E7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8F2F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4A3BD4" w:rsidRPr="004A3BD4" w14:paraId="55D0601F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6ACBFB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43968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Húzás</w:t>
            </w:r>
          </w:p>
        </w:tc>
        <w:tc>
          <w:tcPr>
            <w:tcW w:w="700" w:type="dxa"/>
            <w:vMerge/>
            <w:vAlign w:val="center"/>
            <w:hideMark/>
          </w:tcPr>
          <w:p w14:paraId="17F200E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A35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AF7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E5F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054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2CA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5ED3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221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816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BD98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9781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5615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700" w:type="dxa"/>
            <w:vMerge/>
            <w:vAlign w:val="center"/>
            <w:hideMark/>
          </w:tcPr>
          <w:p w14:paraId="27857DF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3D577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519D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FD6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A0F5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41F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687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15F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E8F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DF1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71B8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4A3BD4" w:rsidRPr="004A3BD4" w14:paraId="774D6261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604613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11B67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Nyomás</w:t>
            </w:r>
          </w:p>
        </w:tc>
        <w:tc>
          <w:tcPr>
            <w:tcW w:w="700" w:type="dxa"/>
            <w:vMerge/>
            <w:vAlign w:val="center"/>
            <w:hideMark/>
          </w:tcPr>
          <w:p w14:paraId="7F92FF3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562C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0F7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A69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C76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BEA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3BA6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091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1B6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8F84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E3F0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7ECA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6933D44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64778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4B0D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17C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478D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26A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FB2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FCB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11BB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EEF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4CAB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4A3BD4" w:rsidRPr="004A3BD4" w14:paraId="6F9996A4" w14:textId="77777777" w:rsidTr="004A3BD4">
        <w:trPr>
          <w:trHeight w:val="754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EC424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11638-16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Magasépítő technikus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B2F63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Építészettörténet és műemlékvédelem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D9DA4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241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767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C754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E24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0FA2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887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786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911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7B53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3F63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D2D4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53003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DFB8D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DCFD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A0D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E942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B9B1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EE9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D6C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5894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0A2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67E3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  <w:tr w:rsidR="004A3BD4" w:rsidRPr="004A3BD4" w14:paraId="4A9DD975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234F38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6EABA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Építészettörténet</w:t>
            </w:r>
          </w:p>
        </w:tc>
        <w:tc>
          <w:tcPr>
            <w:tcW w:w="700" w:type="dxa"/>
            <w:vMerge/>
            <w:vAlign w:val="center"/>
            <w:hideMark/>
          </w:tcPr>
          <w:p w14:paraId="54BBEF0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D8C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103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4E46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070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650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E3BC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166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856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2E74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32CC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D3BE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93A452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7BEDC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E4B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553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CE7E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D4B1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831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30B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C851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F07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FB52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A3BD4" w:rsidRPr="004A3BD4" w14:paraId="49F88A72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4AC37B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E25BF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Műemlékvédelem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6FF00A6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CCA1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BDA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ED3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ABA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13F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E1AC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45C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35C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522A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28CD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6FCA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EB176A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215D1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D7B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841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9386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9433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E30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994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FCF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8C0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0DC2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A3BD4" w:rsidRPr="004A3BD4" w14:paraId="05C02403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EE4172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59D21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Magasépítéstan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3DCC3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C19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A01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E84F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9D3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F03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C60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B52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5F3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88FC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9554E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A621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85BE6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8B4E8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FE1E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958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5F43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AC4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600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D6B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9EF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E09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0729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4A3BD4" w:rsidRPr="004A3BD4" w14:paraId="731C7F4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732339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F24A6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Tetőszerkezetek, 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magastetők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391C1DE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385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838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465A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BC2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FE8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B576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CBD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59D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C132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C6C5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A02A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783FFC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F932E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313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E3C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1D7F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ADEC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953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6C6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28F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9E2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2B95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4A3BD4" w:rsidRPr="004A3BD4" w14:paraId="5A084AFB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74AA34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678DE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Lapostetők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0BC857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5985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59E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F82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073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78E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307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36B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EEA2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F8B8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BDDF3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D8AE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B3C86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1AC45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EB4A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38A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7053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339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092E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6CB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B5A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70E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D93D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A3BD4" w:rsidRPr="004A3BD4" w14:paraId="67CDC40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B31538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5F364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Nyílászárók, berendezési tárgyak</w:t>
            </w:r>
          </w:p>
        </w:tc>
        <w:tc>
          <w:tcPr>
            <w:tcW w:w="700" w:type="dxa"/>
            <w:vMerge/>
            <w:vAlign w:val="center"/>
            <w:hideMark/>
          </w:tcPr>
          <w:p w14:paraId="25B2AE9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FC9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1FC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6B3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CCE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FE5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0FB3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35E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DF6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90B95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84F3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D8B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6AFFB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DFE68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B3F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295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CDBD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F8FC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D77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DDB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E482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837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F3DF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A3BD4" w:rsidRPr="004A3BD4" w14:paraId="1D5083DB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BE67CC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4D297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Burkolatok, aljzatok, használati- és üzemi víz elleni szigetelések</w:t>
            </w:r>
          </w:p>
        </w:tc>
        <w:tc>
          <w:tcPr>
            <w:tcW w:w="700" w:type="dxa"/>
            <w:vMerge/>
            <w:vAlign w:val="center"/>
            <w:hideMark/>
          </w:tcPr>
          <w:p w14:paraId="0F3CB84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75A9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DE2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DB81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2C6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A7D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CA8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D22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AA4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961B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9A0A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859C3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3C5EBF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F9B58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B6A7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E86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8BED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280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A4A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2FC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0FC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15C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23B12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A3BD4" w:rsidRPr="004A3BD4" w14:paraId="19B4A24B" w14:textId="77777777" w:rsidTr="004A3BD4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34DF3C1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119F9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Vakolatok, felületképzések, festés, mázolás, tapétázás</w:t>
            </w:r>
          </w:p>
        </w:tc>
        <w:tc>
          <w:tcPr>
            <w:tcW w:w="700" w:type="dxa"/>
            <w:vMerge/>
            <w:vAlign w:val="center"/>
            <w:hideMark/>
          </w:tcPr>
          <w:p w14:paraId="06243E2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0E6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CC2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BCB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EA7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A3F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51E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1AB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B10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DD64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54B0F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152C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763813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62152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D209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4A3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90E8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300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4DC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2562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638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24D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DEFD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A3BD4" w:rsidRPr="004A3BD4" w14:paraId="21EE186F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1C2DDD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C4EBE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Épületfizika, épületgépészet, épületvillamosság</w:t>
            </w:r>
          </w:p>
        </w:tc>
        <w:tc>
          <w:tcPr>
            <w:tcW w:w="700" w:type="dxa"/>
            <w:vMerge/>
            <w:vAlign w:val="center"/>
            <w:hideMark/>
          </w:tcPr>
          <w:p w14:paraId="7C9AC73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DA9C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2C5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2F03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DF5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375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3189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319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874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67B7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0773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F76F3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717CB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C9A70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9CD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DE27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92B7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D54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0EE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5D1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F615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3B4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134F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4A3BD4" w:rsidRPr="004A3BD4" w14:paraId="1B92F277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62C0BE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D2666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Segédszerkezetek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7CAE649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4D3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405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39F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797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3FF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37D0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114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799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F8C3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6E44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543C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A6D9B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FBD4B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1B6A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D4BF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C853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4141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6C5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AFE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5ED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B6F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E2A2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A3BD4" w:rsidRPr="004A3BD4" w14:paraId="6B8A2B0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F6C880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AC969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Építési rendszerek, építési technológiák</w:t>
            </w:r>
          </w:p>
        </w:tc>
        <w:tc>
          <w:tcPr>
            <w:tcW w:w="700" w:type="dxa"/>
            <w:vMerge/>
            <w:vAlign w:val="center"/>
            <w:hideMark/>
          </w:tcPr>
          <w:p w14:paraId="451920E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00A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AF5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9DF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3EF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DBA1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C184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7F6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565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F7BA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BAE6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36A9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0748A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79F64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98E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024D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5B0F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848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2603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0F6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841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EEA9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0A69D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A3BD4" w:rsidRPr="004A3BD4" w14:paraId="19E7ED9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EA0820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AA320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Fenntartás, üzemeltetés, bontás</w:t>
            </w:r>
          </w:p>
        </w:tc>
        <w:tc>
          <w:tcPr>
            <w:tcW w:w="700" w:type="dxa"/>
            <w:vMerge/>
            <w:vAlign w:val="center"/>
            <w:hideMark/>
          </w:tcPr>
          <w:p w14:paraId="424DC8F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3EC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592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2F8C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55E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9606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2AE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ABB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357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0412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638E3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6EC3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759921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47673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5036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4A6D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5F9D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870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2D8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345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7021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A31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FCAF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A3BD4" w:rsidRPr="004A3BD4" w14:paraId="243C892F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192C89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264A0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Szilárdságtan és vasbetonszerkezetek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2F2F4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85D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D73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8603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A79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619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FC2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450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192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CFAF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905E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7F2C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5D1A9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76E14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7A4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569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1CE7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2CC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91C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109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6C6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6E6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AF40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4A3BD4" w:rsidRPr="004A3BD4" w14:paraId="600DCC35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1679D5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0B5D6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Hajlítás</w:t>
            </w:r>
          </w:p>
        </w:tc>
        <w:tc>
          <w:tcPr>
            <w:tcW w:w="700" w:type="dxa"/>
            <w:vMerge/>
            <w:vAlign w:val="center"/>
            <w:hideMark/>
          </w:tcPr>
          <w:p w14:paraId="320B39F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BBB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5D6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0C32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786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D42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4F52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CB7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D942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1A11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234F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B8CD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AACEC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CBCDB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081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646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11EB2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712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249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3FF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523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E75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D471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3BD4" w:rsidRPr="004A3BD4" w14:paraId="42BECDAB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C5FFBC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4AB1B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Nyírás</w:t>
            </w:r>
          </w:p>
        </w:tc>
        <w:tc>
          <w:tcPr>
            <w:tcW w:w="700" w:type="dxa"/>
            <w:vMerge/>
            <w:vAlign w:val="center"/>
            <w:hideMark/>
          </w:tcPr>
          <w:p w14:paraId="218FE08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A5F7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2D3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6AA8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B44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4F9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D9FA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F48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D21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3E04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493F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E6D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2560B0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F21CF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E92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FEB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11BD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8E1D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0C7F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3BB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D98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1DF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B131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3BD4" w:rsidRPr="004A3BD4" w14:paraId="0C16E626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CE4E4A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2491B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Összetett igénybevételek</w:t>
            </w:r>
          </w:p>
        </w:tc>
        <w:tc>
          <w:tcPr>
            <w:tcW w:w="700" w:type="dxa"/>
            <w:vMerge/>
            <w:vAlign w:val="center"/>
            <w:hideMark/>
          </w:tcPr>
          <w:p w14:paraId="69F7ECE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853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EF4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59F9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944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001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DAD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F83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447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6435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5EC3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6D23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6EF7A6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37242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192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57F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FAB1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7F8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39B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F5C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0D44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9D6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A258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3BD4" w:rsidRPr="004A3BD4" w14:paraId="3DB71EC1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6587F3B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B9E220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Előregyártott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vasbeton gerendás födémek méretezése</w:t>
            </w:r>
          </w:p>
        </w:tc>
        <w:tc>
          <w:tcPr>
            <w:tcW w:w="700" w:type="dxa"/>
            <w:vMerge/>
            <w:vAlign w:val="center"/>
            <w:hideMark/>
          </w:tcPr>
          <w:p w14:paraId="6C8D33B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71D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8F0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3C5F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5AC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C30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55DE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F34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A1E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0F27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6A64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A586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D3748B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EE251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0F6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B90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A691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242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59F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890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1A57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68A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1341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3BD4" w:rsidRPr="004A3BD4" w14:paraId="3437D30C" w14:textId="77777777" w:rsidTr="004A3BD4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3523A4A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71ADD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Alakváltozások, statikailag határozatlan 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2B27940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67D3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142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C1FB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C44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D0EE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30B6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890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F1E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A6CA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A1EC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F40E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3D5C49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E3B13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1370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D10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3CA5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EE0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D723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265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E51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E2F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0433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3BD4" w:rsidRPr="004A3BD4" w14:paraId="2D261A9F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CA8334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C3DBF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Vasbetonszerkezetek alapfogalmai</w:t>
            </w:r>
          </w:p>
        </w:tc>
        <w:tc>
          <w:tcPr>
            <w:tcW w:w="700" w:type="dxa"/>
            <w:vMerge/>
            <w:vAlign w:val="center"/>
            <w:hideMark/>
          </w:tcPr>
          <w:p w14:paraId="63D9B2B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B2F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7C4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5073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F4C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188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2C3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0F2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411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B52D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8D09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AFC1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B9AD98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98769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0AA1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1D7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F7B9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01D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C45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5701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DAF2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0ED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014E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3BD4" w:rsidRPr="004A3BD4" w14:paraId="62EF6938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9D80B2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306BE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Vasbetonszerkezetek méretezése</w:t>
            </w:r>
          </w:p>
        </w:tc>
        <w:tc>
          <w:tcPr>
            <w:tcW w:w="700" w:type="dxa"/>
            <w:vMerge/>
            <w:vAlign w:val="center"/>
            <w:hideMark/>
          </w:tcPr>
          <w:p w14:paraId="3CA922A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2A2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3765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4F5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C54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3E3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9857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225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584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E23A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FE10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BD33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774597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98764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F6C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044F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740A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879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84E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72C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F9CE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A96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FC87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4A3BD4" w:rsidRPr="004A3BD4" w14:paraId="7E72ABE7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5A47F3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B0E36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Magasépítési vasbeton 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370FD2E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A0F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CBD5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BA0A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581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4DC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7D5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93B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87E1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DBC2F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D305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81FB9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C9D567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0A530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1FA7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A8A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8BCC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2069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54F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871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FCE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F8C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6840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3BD4" w:rsidRPr="004A3BD4" w14:paraId="7DF14D14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039A78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DD454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Vasbetonszerkezetek kivitelezési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59B6AC9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754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933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A61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8C6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FB78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104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8D1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C5E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D4B3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FD8C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F57B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9A0DC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107E7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155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642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DF2E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D94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4EF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80C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945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523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F173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A3BD4" w:rsidRPr="004A3BD4" w14:paraId="4CD2C97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D27066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2D8D4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Vasbetonszerkezetek rajzfeladatai</w:t>
            </w:r>
          </w:p>
        </w:tc>
        <w:tc>
          <w:tcPr>
            <w:tcW w:w="700" w:type="dxa"/>
            <w:vMerge/>
            <w:vAlign w:val="center"/>
            <w:hideMark/>
          </w:tcPr>
          <w:p w14:paraId="67920AA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E85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63B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590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4AB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7FB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8EB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45D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393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A512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CBB9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8B73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FD7D70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618E8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A66A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546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8B10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05D8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E987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BED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F23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47E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9901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3BD4" w:rsidRPr="004A3BD4" w14:paraId="32EA76E8" w14:textId="77777777" w:rsidTr="004A3BD4">
        <w:trPr>
          <w:trHeight w:val="759"/>
          <w:jc w:val="center"/>
        </w:trPr>
        <w:tc>
          <w:tcPr>
            <w:tcW w:w="700" w:type="dxa"/>
            <w:vMerge/>
            <w:vAlign w:val="center"/>
            <w:hideMark/>
          </w:tcPr>
          <w:p w14:paraId="4D88082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AD171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idegen nyelv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95C52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F53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45B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EE88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ABB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83B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1AB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4AB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A62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39E7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627D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736B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6ED66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75B8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3F0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78E1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654D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09E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F66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AF7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5665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89D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2ECF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A3BD4" w:rsidRPr="004A3BD4" w14:paraId="3CC2FDBF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7E07FA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A8D9CD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Építési tevékenységek</w:t>
            </w:r>
          </w:p>
        </w:tc>
        <w:tc>
          <w:tcPr>
            <w:tcW w:w="700" w:type="dxa"/>
            <w:vMerge/>
            <w:vAlign w:val="center"/>
            <w:hideMark/>
          </w:tcPr>
          <w:p w14:paraId="15C7551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1799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1A7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2DEA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29E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B8C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0E96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932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0AF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4C5B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5BA8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64E2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5BD14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77FEB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454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43D8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18BC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F2E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BC4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B30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067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62D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F785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3BD4" w:rsidRPr="004A3BD4" w14:paraId="2CC05E13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F8D697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14F03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314F9DC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5DA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870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8DD6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F8E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9A7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38D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035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25C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5BA3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9A7C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B267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54952A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F39D1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DD5FF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6F8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5986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9C8D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D73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023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F40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DBF3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6C88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</w:tbl>
    <w:p w14:paraId="3FD8A65A" w14:textId="77777777" w:rsidR="004A3BD4" w:rsidRDefault="004A3BD4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A3BD4" w:rsidRPr="004A3BD4" w14:paraId="6C1BD530" w14:textId="77777777" w:rsidTr="004A3BD4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AE5BD3E" w14:textId="005B0B99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11639-16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Magasépítő technikus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99D22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A2032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34CC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05D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78A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6F1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9AF3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6DB4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F43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2AB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2A85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58C1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F30E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57D4B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2C0C1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BE6F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BD6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2C85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223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6DC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7A0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D7A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C64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597C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4A3BD4" w:rsidRPr="004A3BD4" w14:paraId="54C553D1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2CE7AE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4D386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Építési folyamatok</w:t>
            </w:r>
          </w:p>
        </w:tc>
        <w:tc>
          <w:tcPr>
            <w:tcW w:w="700" w:type="dxa"/>
            <w:vMerge/>
            <w:vAlign w:val="center"/>
            <w:hideMark/>
          </w:tcPr>
          <w:p w14:paraId="1B79640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FFD3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A6B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3F8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75D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576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C65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957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DDD8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8745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7F3C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4DE0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ACFA0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01F42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FF78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6BB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339B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371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BF7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494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346F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E6A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613F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A3BD4" w:rsidRPr="004A3BD4" w14:paraId="3FB9FC6E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12D6EA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FA4AC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Organizáció</w:t>
            </w:r>
          </w:p>
        </w:tc>
        <w:tc>
          <w:tcPr>
            <w:tcW w:w="700" w:type="dxa"/>
            <w:vMerge/>
            <w:vAlign w:val="center"/>
            <w:hideMark/>
          </w:tcPr>
          <w:p w14:paraId="3B131C1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984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AB1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EABD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A96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9BAE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831E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53F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79F8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3F56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EE29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C3CB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6EE57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651C1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236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2B3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3B19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4EAE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A01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56E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30A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5CE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FE38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A3BD4" w:rsidRPr="004A3BD4" w14:paraId="5E8E28EA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D15E56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0E40F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Ütemtervek</w:t>
            </w:r>
          </w:p>
        </w:tc>
        <w:tc>
          <w:tcPr>
            <w:tcW w:w="700" w:type="dxa"/>
            <w:vMerge/>
            <w:vAlign w:val="center"/>
            <w:hideMark/>
          </w:tcPr>
          <w:p w14:paraId="39DE0A9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48D6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383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F317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1AC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A79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54C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5A1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F5D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4162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6C41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17FC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3E698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64492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6109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835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BA0B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5F1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09C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627E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99E8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C57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3D31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A3BD4" w:rsidRPr="004A3BD4" w14:paraId="6D5BA446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EC4775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2338B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Építőipari gépek</w:t>
            </w:r>
          </w:p>
        </w:tc>
        <w:tc>
          <w:tcPr>
            <w:tcW w:w="700" w:type="dxa"/>
            <w:vMerge/>
            <w:vAlign w:val="center"/>
            <w:hideMark/>
          </w:tcPr>
          <w:p w14:paraId="3C44BFB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ACE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DDA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752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C98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B17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B7D2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897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78D6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A8DE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5E11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C2AA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1196F7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D69EF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9D6F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A7E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50A8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87E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7EF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109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7636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D9E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81E5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4A3BD4" w:rsidRPr="004A3BD4" w14:paraId="24C43E7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FBA079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C216E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 és 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06F671A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372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6E0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1362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6E6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B1D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6AF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6AB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967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531A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2B77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A12B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0CCB6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E3BBC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6C1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170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21F5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D10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78A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5F0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12D1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1E6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24B8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A3BD4" w:rsidRPr="004A3BD4" w14:paraId="4958F131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79C067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AFAF8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9EED5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5F1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0ED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1B3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227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7B1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8B25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1F2A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094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43A9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C2D8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FD29F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3F0F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633C2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773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1C2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31C4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B31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496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119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C3FA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48F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E856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A3BD4" w:rsidRPr="004A3BD4" w14:paraId="7C04F1E0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429B24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A9379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Anyagszükséglet</w:t>
            </w:r>
          </w:p>
        </w:tc>
        <w:tc>
          <w:tcPr>
            <w:tcW w:w="700" w:type="dxa"/>
            <w:vMerge/>
            <w:vAlign w:val="center"/>
            <w:hideMark/>
          </w:tcPr>
          <w:p w14:paraId="3CC687F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5B5F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92C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973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E99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D1F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5D8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20E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2D4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F060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B92B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D533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7286A4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8180B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3356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E2A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912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F0C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DDA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319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2DF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69B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6349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A3BD4" w:rsidRPr="004A3BD4" w14:paraId="0D737B6E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4C0145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D8258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Költségvetés készítés</w:t>
            </w:r>
          </w:p>
        </w:tc>
        <w:tc>
          <w:tcPr>
            <w:tcW w:w="700" w:type="dxa"/>
            <w:vMerge/>
            <w:vAlign w:val="center"/>
            <w:hideMark/>
          </w:tcPr>
          <w:p w14:paraId="7A250F3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C5F3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3B6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2F8C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2E7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1A8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6BE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429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00E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9764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F899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2603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6E335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B52B9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6DB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6A4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520A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6BE9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7FD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F1B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17A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608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411F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4A3BD4" w:rsidRPr="004A3BD4" w14:paraId="044892F4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252EFD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C7225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Prezentáció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0C7DD97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0BC2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E25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3AC4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A3E5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5B2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F769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8BF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060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0265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F0A3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B68C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93A0E0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390D7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66F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B5F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9E7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754C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434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66F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E27F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29B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77F6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A3BD4" w:rsidRPr="004A3BD4" w14:paraId="7852EB34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F3A5E9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4C0A1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Zárófeladat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92D088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CDE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2102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926E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9D9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18F8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0C31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55B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E18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CEF2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3782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95BA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10F208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5F771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79E7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72C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B3DC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7D9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AC4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E12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77C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BA7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1FE2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A3BD4" w:rsidRPr="004A3BD4" w14:paraId="481F1FAE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016230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4B78A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Számítógépes rajzolás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65F4F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7C4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98F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2ED3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058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24A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AC9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EF3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074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B52E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B2A6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BA54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3599E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0F81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E5B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782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CBF3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555F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81C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53B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875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FB7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1127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4A3BD4" w:rsidRPr="004A3BD4" w14:paraId="7B8F63EC" w14:textId="77777777" w:rsidTr="004A3BD4">
        <w:trPr>
          <w:trHeight w:val="960"/>
          <w:jc w:val="center"/>
        </w:trPr>
        <w:tc>
          <w:tcPr>
            <w:tcW w:w="700" w:type="dxa"/>
            <w:vMerge/>
            <w:vAlign w:val="center"/>
            <w:hideMark/>
          </w:tcPr>
          <w:p w14:paraId="6D0F1F5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32313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Épületek, magasépítési létesítmények terveinek rajzolása</w:t>
            </w:r>
          </w:p>
        </w:tc>
        <w:tc>
          <w:tcPr>
            <w:tcW w:w="700" w:type="dxa"/>
            <w:vMerge/>
            <w:vAlign w:val="center"/>
            <w:hideMark/>
          </w:tcPr>
          <w:p w14:paraId="3897A28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43569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D72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096E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40E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299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6CA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0CD2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461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7E08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229A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A0FC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0F19F1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71FE1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CA6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E10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CE5E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8D8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4F0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910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1C49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736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CCB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A3BD4" w:rsidRPr="004A3BD4" w14:paraId="3047689D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6F9430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8D4BC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Zárófeladat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3EA0917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F883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625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760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FEE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7C47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3925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768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6D8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883F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EDD5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21BC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6491E6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1FBC6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8B2E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347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2650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FB2A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A5D5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570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142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54D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83CC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A3BD4" w:rsidRPr="004A3BD4" w14:paraId="509D5F84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E852D2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21C3A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Magasépítési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85C98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53E3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CC1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C32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8E5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9A0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6A0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CFF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5EC6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EBF3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DC59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742C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8CAC7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660F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5B06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124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8D41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0F4B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F9D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9A9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F538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95F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1855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4A3BD4" w:rsidRPr="004A3BD4" w14:paraId="02028603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066257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B8304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Alépítményi munkák</w:t>
            </w:r>
          </w:p>
        </w:tc>
        <w:tc>
          <w:tcPr>
            <w:tcW w:w="700" w:type="dxa"/>
            <w:vMerge/>
            <w:vAlign w:val="center"/>
            <w:hideMark/>
          </w:tcPr>
          <w:p w14:paraId="1A20084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EA5D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D97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8373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3517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8EB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2A44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A04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B34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9CA1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EE48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5F81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CFBF8D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873A2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CEA8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D15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9C1F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201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72C2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834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0324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178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95C7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A3BD4" w:rsidRPr="004A3BD4" w14:paraId="686263D3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5DBC26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BEEFA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Felépítményi munkák</w:t>
            </w:r>
          </w:p>
        </w:tc>
        <w:tc>
          <w:tcPr>
            <w:tcW w:w="700" w:type="dxa"/>
            <w:vMerge/>
            <w:vAlign w:val="center"/>
            <w:hideMark/>
          </w:tcPr>
          <w:p w14:paraId="19FC7D3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B51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895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12A2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A3B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5012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949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E06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B75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4704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85E3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68DB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CCA4E9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34FC5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1BC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974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74CA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7DD4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95C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EF9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D29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1A0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092F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A3BD4" w:rsidRPr="004A3BD4" w14:paraId="025D555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19C772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93394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Szakipari munkák és segédszerkezetek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4D084DA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97CD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CD6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25D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ADB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C1A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3A1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A57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9D0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3678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B96C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8F54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1A2F74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F533B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CCB9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451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0F39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932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71B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9A5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D3B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AEA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B8EC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A3BD4" w:rsidRPr="004A3BD4" w14:paraId="0D8F9E76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19EA01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6FD3B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Kitűzési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561A0A0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FF22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BD8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8EB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D42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EFB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D350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0A8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401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8FAF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5321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4147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755EBB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41749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21E6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E01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B917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B643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021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3F8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06C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CD1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B908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4A3BD4" w:rsidRPr="004A3BD4" w14:paraId="0545AF11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9BEC9C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4F473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Anyagvizsgálatok</w:t>
            </w:r>
          </w:p>
        </w:tc>
        <w:tc>
          <w:tcPr>
            <w:tcW w:w="700" w:type="dxa"/>
            <w:vMerge/>
            <w:vAlign w:val="center"/>
            <w:hideMark/>
          </w:tcPr>
          <w:p w14:paraId="076AADE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9DD9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142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8305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E5B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39A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8E11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294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459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984C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C536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D9A9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04A2C3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8EF0F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BF8D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A8F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79D4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CE68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DAD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C15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B02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235D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C114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</w:tbl>
    <w:p w14:paraId="4A6118DA" w14:textId="77777777" w:rsidR="004A3BD4" w:rsidRDefault="004A3BD4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A3BD4" w:rsidRPr="004A3BD4" w14:paraId="4E354A68" w14:textId="77777777" w:rsidTr="004A3BD4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D59E42F" w14:textId="7572A642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11579-16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Műszaki rajzolás alapjai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93C41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alapjai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BD6076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E720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F56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31C5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AEE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40E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E4B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5B7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78E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173C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8B25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3601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DC49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F20B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836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4C5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F571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CFE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3B3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C2A8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94D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F23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5D5F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798144CD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D744CA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AE5AF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38E4B8E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75E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A64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B109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1A6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05B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402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ADF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DBF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AE05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11AF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77A09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58650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294CE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942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8FF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4DDB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F6C2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E34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6091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AB97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F54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E3A6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7D143E8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F3974F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4A0C5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rajzok, tervek</w:t>
            </w:r>
          </w:p>
        </w:tc>
        <w:tc>
          <w:tcPr>
            <w:tcW w:w="700" w:type="dxa"/>
            <w:vMerge/>
            <w:vAlign w:val="center"/>
            <w:hideMark/>
          </w:tcPr>
          <w:p w14:paraId="55C7436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70FD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AC0F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CF9E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8E3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B4F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ED4B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91A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3C3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DAA6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43401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3337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9E8F28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ACE7E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487D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0289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7377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176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7F82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7F4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62B7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27CC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E5B9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75F5131B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CAFFFB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F2B3C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37E7A30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65EC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B5E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94EF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B5B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672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22F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B72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4F5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6085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DCE9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F628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8A990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1C725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C19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2BF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8DF7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141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90E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BA9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40A0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3D2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B752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3321D77E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5EAD7D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661AB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alapjai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11B6A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199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986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5E43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59BB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9D6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2948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6D4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59A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31F9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2ECF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D6DA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E88B8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E28CC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6B2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4D62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DA430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AE8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C143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A03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9DED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589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9D93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113F36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454BE5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16C09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Szabadkézi rajzok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2DE7F29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5192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01C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CB42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95B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F1F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0932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12D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360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CC4A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4209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6E7F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3143F6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D1E5A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331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93C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0508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C0F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E24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013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953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A7E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70C3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D026552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56C7F4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5C3CC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rajzok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5394AB0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714A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8D5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5CDD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B4C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F99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A20C8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70C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4EC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92ED4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92C1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0F47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E3A862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38A03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649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D80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D1A4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2CD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A3E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A5C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ADA7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BEB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EA4F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207079B8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FF5DC3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0D491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Felmérések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06BA235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E9AF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F0F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2ABFD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D42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DC9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1BF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918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357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B893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F19D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23C9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6EE824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09194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B0B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24C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C199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C99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658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F0A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7B2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24B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489B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84392A1" w14:textId="77777777" w:rsidTr="004A3BD4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5FA4C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11580-16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rajzi környezet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51ECF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Digitális rajzi környezet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7FCF9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F5E2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C8A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4AE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8D76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1C5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23D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EEF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65FD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C588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19E0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C8F4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5C1D8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2E466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972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5E1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1865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0D53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CF5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DA8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FE8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0AD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FADE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7BC1BA5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35D10F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61A65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Rajzi környezet informatikai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3136DE5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CE3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0D0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40D1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38E8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409C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911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14E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B8F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A65E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7534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76C9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F2F564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0D050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86E2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371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16F7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675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EB6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3EC2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BE6A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8E3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4FA0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2239663A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2157D9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7F93F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Szövegszerkesztés, táblázatkezelés, prezentáció</w:t>
            </w:r>
          </w:p>
        </w:tc>
        <w:tc>
          <w:tcPr>
            <w:tcW w:w="700" w:type="dxa"/>
            <w:vMerge/>
            <w:vAlign w:val="center"/>
            <w:hideMark/>
          </w:tcPr>
          <w:p w14:paraId="425C7EF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EA1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866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AB06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E64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C40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8B12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E0E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E58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7FB6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81D8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5BA49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5C69CA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75BF4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757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245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CA28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7A6B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5E6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DA9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2C14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00D6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AEE2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C46F788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F137ED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F5A15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Internethasználat</w:t>
            </w:r>
          </w:p>
        </w:tc>
        <w:tc>
          <w:tcPr>
            <w:tcW w:w="700" w:type="dxa"/>
            <w:vMerge/>
            <w:vAlign w:val="center"/>
            <w:hideMark/>
          </w:tcPr>
          <w:p w14:paraId="5F3AAED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5339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7FF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6D17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E61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D65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168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821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CDC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4AE3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FE45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B97C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9F2AC2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C36A6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D5AC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A8A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D935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89F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7015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F73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20D8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027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6D82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60C8C57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992EB2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5433B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számítások</w:t>
            </w:r>
          </w:p>
        </w:tc>
        <w:tc>
          <w:tcPr>
            <w:tcW w:w="700" w:type="dxa"/>
            <w:vMerge/>
            <w:vAlign w:val="center"/>
            <w:hideMark/>
          </w:tcPr>
          <w:p w14:paraId="5D502F8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BE4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90E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9ED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487D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CB0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532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D83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704F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AE0A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3CDED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0D38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C4D2D4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CE75C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81D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9D7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FAE6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CEE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3B2F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516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761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5C7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DB8F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289BCE71" w14:textId="77777777" w:rsidTr="004A3BD4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A70C7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11581-16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A3BC1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Digitális műszaki rajzolás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B74B3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9DE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254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F523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D6B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103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4E4D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7C2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493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C223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CBFA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53A8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6F57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E71F2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65C6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1CD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AA1F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43E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AFB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C3B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BB1E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340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1FA2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3CD8DFDE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C4B819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B7751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Rajzoló- és tervezőprogramok felépítése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5412E6B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9D6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F1B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807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437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F63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EBA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F17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609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C6B5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3A99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2A22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7713C6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263F9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147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327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0B1D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72F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291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D46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6914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068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D3CF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58569886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711180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D45A6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Számítógéppel segített rajzolás 1.</w:t>
            </w:r>
          </w:p>
        </w:tc>
        <w:tc>
          <w:tcPr>
            <w:tcW w:w="700" w:type="dxa"/>
            <w:vMerge/>
            <w:vAlign w:val="center"/>
            <w:hideMark/>
          </w:tcPr>
          <w:p w14:paraId="0E9C02C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411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FF0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0D38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F49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6635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E31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E42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5DF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359B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9916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0299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7D710C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AC792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B121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6F6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3535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3F59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B6F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D291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17F3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5E1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F872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E7F6221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D2631C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4FBA9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Számítógéppel segített rajzolás 2.</w:t>
            </w:r>
          </w:p>
        </w:tc>
        <w:tc>
          <w:tcPr>
            <w:tcW w:w="700" w:type="dxa"/>
            <w:vMerge/>
            <w:vAlign w:val="center"/>
            <w:hideMark/>
          </w:tcPr>
          <w:p w14:paraId="46B607E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59E2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775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87E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A72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3B3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7BB9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554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33CD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5FF0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9B78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652A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/>
            <w:vAlign w:val="center"/>
            <w:hideMark/>
          </w:tcPr>
          <w:p w14:paraId="0D2CA74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1A3F3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F6D9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68F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AEE3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5E3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335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48E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0DD2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333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E9C6E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7AE968A5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7E4754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736D0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Kiegészítő programok használata CAD rendszerekhez</w:t>
            </w:r>
          </w:p>
        </w:tc>
        <w:tc>
          <w:tcPr>
            <w:tcW w:w="700" w:type="dxa"/>
            <w:vMerge/>
            <w:vAlign w:val="center"/>
            <w:hideMark/>
          </w:tcPr>
          <w:p w14:paraId="012B39C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5562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10A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F7CC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165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837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4328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6DD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56C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F24E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B80A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69A6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61E8E2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412DE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A39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199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E761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9CF66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5EBD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548A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B13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DB9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FF30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3B8DF9D1" w14:textId="77777777" w:rsidR="004A3BD4" w:rsidRDefault="004A3BD4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A3BD4" w:rsidRPr="004A3BD4" w14:paraId="1003191A" w14:textId="77777777" w:rsidTr="004A3BD4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7608AC2" w14:textId="0A034C2C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10443-16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Gépkezelő általános ismeretei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B8286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Gépkezelő általános ismeretei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CF25E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089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A91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C2E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E45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A22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FF0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AFF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1B9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56D6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7AFB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0C11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FF05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8557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7E2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9F2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D871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7622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6D4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E8D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33C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668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AB63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56379863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1E6C33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DB63A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700" w:type="dxa"/>
            <w:vMerge/>
            <w:vAlign w:val="center"/>
            <w:hideMark/>
          </w:tcPr>
          <w:p w14:paraId="378BD01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BBFAE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40D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C4EB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740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CF3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5E77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4F8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E0F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20B6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FBE5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AF9B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0CDEC3C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08DEF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E7C6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656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B2EF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7CA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F93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72D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992C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755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71A0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340FDA32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DDDE43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88A1B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Belsőégésű motorok </w:t>
            </w:r>
          </w:p>
        </w:tc>
        <w:tc>
          <w:tcPr>
            <w:tcW w:w="700" w:type="dxa"/>
            <w:vMerge/>
            <w:vAlign w:val="center"/>
            <w:hideMark/>
          </w:tcPr>
          <w:p w14:paraId="78B0C8D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16A8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A0E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E4B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803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C56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246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E7D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F38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FB3E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9ECB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F9A6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706570D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A6893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B34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F1E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509F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333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160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BC1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AD30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182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6E8C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3E5DF4EF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F327AA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E97D48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Elektromosság alapfogalmai</w:t>
            </w:r>
          </w:p>
        </w:tc>
        <w:tc>
          <w:tcPr>
            <w:tcW w:w="700" w:type="dxa"/>
            <w:vMerge/>
            <w:vAlign w:val="center"/>
            <w:hideMark/>
          </w:tcPr>
          <w:p w14:paraId="11C1D91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B17C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0E9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8E0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A72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E55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3962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771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CFB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F7BA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C0A9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3957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BE6DE7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F19D7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228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034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2698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1AE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D66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A0C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339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595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28E1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0FA15BA0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58A4DD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D902D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Hidraulika és pneumatika </w:t>
            </w:r>
          </w:p>
        </w:tc>
        <w:tc>
          <w:tcPr>
            <w:tcW w:w="700" w:type="dxa"/>
            <w:vMerge/>
            <w:vAlign w:val="center"/>
            <w:hideMark/>
          </w:tcPr>
          <w:p w14:paraId="414F458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2C22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BAC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2C0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C95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2A9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1CD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7E4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419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12F1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C4F0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3A6D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777E2F7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F0457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A6DB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D9B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7403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6EAE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DF8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ED7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4682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3FF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6AEA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213C70D5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C44C25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E187A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Gazdaságos üzemeltetés</w:t>
            </w:r>
          </w:p>
        </w:tc>
        <w:tc>
          <w:tcPr>
            <w:tcW w:w="700" w:type="dxa"/>
            <w:vMerge/>
            <w:vAlign w:val="center"/>
            <w:hideMark/>
          </w:tcPr>
          <w:p w14:paraId="4B1E2D5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F5A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505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EDC7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65F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E2F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26F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45C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C99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5899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F3E5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A59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0F5E5F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8403B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8EFB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1CD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4027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6F5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0C4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83E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637B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6F5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8751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0D42AAF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6C1557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F7EDD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 és balesetvédelmi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7F6C8C3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4B6F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9D4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BC9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ED0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723E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91E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F55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76E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42786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5554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9404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208B0EC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C23A7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8AE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0FB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D0370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CE9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E36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8AFB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3A9C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8BF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F011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499F19C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6765D8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EE073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Gépkezelő adminisztrációs feladatai</w:t>
            </w:r>
          </w:p>
        </w:tc>
        <w:tc>
          <w:tcPr>
            <w:tcW w:w="700" w:type="dxa"/>
            <w:vMerge/>
            <w:vAlign w:val="center"/>
            <w:hideMark/>
          </w:tcPr>
          <w:p w14:paraId="37978B4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C78C9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88C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D31A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A904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DD8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92DE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53C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97D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C2B7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173D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8D94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776AF3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2D872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7EF9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036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4EE5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D6E4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F45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8B4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CCD8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961E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11EC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27DC7228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0D6D8A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4300A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Hibaelhárítás</w:t>
            </w:r>
          </w:p>
        </w:tc>
        <w:tc>
          <w:tcPr>
            <w:tcW w:w="700" w:type="dxa"/>
            <w:vMerge/>
            <w:vAlign w:val="center"/>
            <w:hideMark/>
          </w:tcPr>
          <w:p w14:paraId="7E7CA2B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7A37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38D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D96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CC41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20E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CA5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9AF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C05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1723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B1D1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CE8D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2706B29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FD6C5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3350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33B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3250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E69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A30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F9BE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FE9D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A17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A74A5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511B4743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F142DF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352B5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 nyújtási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6CD4A3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A488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0DE2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C614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989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D35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1B81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6E3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C1F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D8E1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50CB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9238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B87E5C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87C9E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599A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35D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961E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0CDB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7EF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478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600B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3C4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C54C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65B3706A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1E89BAF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D5951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Tűz- és környezetvédelmi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30C4FED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0C7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BEA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3F2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A5B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7CB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7AE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294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264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4CCD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8628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BAE1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2E57716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A66E8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EB49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905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D1BC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358F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A00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245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77D7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34D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4686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17E0F68B" w14:textId="77777777" w:rsidTr="004A3BD4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FEC7A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10445-16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21CBB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speciális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19017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D6C7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EBB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4C1C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C09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785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FC2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13D8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193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0843ED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6C61F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F693E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295AD1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31EE5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9D4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9F3D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0B36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EE33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08F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AC5C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2F1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83AF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9AC0B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3309D43B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C5EF87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6F532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 rendszerezése, szerkezettana</w:t>
            </w:r>
          </w:p>
        </w:tc>
        <w:tc>
          <w:tcPr>
            <w:tcW w:w="700" w:type="dxa"/>
            <w:vMerge/>
            <w:vAlign w:val="center"/>
            <w:hideMark/>
          </w:tcPr>
          <w:p w14:paraId="13D71D6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EA3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50A2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0246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433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0C55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AF44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ABE3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12C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DC1F7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AF4B9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F34D9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8F3CDF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30E36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0D77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78D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154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A15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CEF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046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C61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482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848C5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6465659A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B1FAC6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26DF5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Rakatképzés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5353BFB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EF7E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331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757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209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0F1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2E9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D27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9B0FD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BAF4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30C3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D0A0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CA3FC2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0E2AA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64C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0D9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32CB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C3D3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206C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A61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9CCCE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CE6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C616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5B35B9F2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0F7A87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06260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Veszélyes és egészségre ártalmas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7EECF99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FC7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0C56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E27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D17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2AE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0DC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D981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8D0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9908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DE6E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42B4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1101C7A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558B0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3E7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212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0E17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EC5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D3EE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6AC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8ED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DB1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21A7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1038F8DB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72B657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E1277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Teherfelvevő-, kötöző-, függesztő eszközök</w:t>
            </w:r>
          </w:p>
        </w:tc>
        <w:tc>
          <w:tcPr>
            <w:tcW w:w="700" w:type="dxa"/>
            <w:vMerge/>
            <w:vAlign w:val="center"/>
            <w:hideMark/>
          </w:tcPr>
          <w:p w14:paraId="56B36C1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5F4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0D7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8A4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393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665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E11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903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25A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47F5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A74D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4789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E84966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8BE1A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5CF9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1B7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805B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5C1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23F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1FB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FF09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BC1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9BE8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D6259B2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4AFA73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AF225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Anyagmozgatás, közlekedés szabályai a munkaterületen</w:t>
            </w:r>
          </w:p>
        </w:tc>
        <w:tc>
          <w:tcPr>
            <w:tcW w:w="700" w:type="dxa"/>
            <w:vMerge/>
            <w:vAlign w:val="center"/>
            <w:hideMark/>
          </w:tcPr>
          <w:p w14:paraId="06C5BF3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45B0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160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D1E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851D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783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36D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F7C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D4D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23D9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63A08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119E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52F7A2E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32241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9F062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BB0B4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ACD9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144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E6F2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AD4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D962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CD1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21F2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10456E6F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117D90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EDD9C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Kötöző és irányítói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31C97BC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9DF6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3A6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4478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882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CB3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2009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19E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7B6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EEA4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325CB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1AEC7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7ED3B0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FDB00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65F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20C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B807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F1BA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90A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7B3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955D4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732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D862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650D8A0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2AA429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8C9390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Egyéni és csoportos védőfelszerelések</w:t>
            </w:r>
          </w:p>
        </w:tc>
        <w:tc>
          <w:tcPr>
            <w:tcW w:w="700" w:type="dxa"/>
            <w:vMerge/>
            <w:vAlign w:val="center"/>
            <w:hideMark/>
          </w:tcPr>
          <w:p w14:paraId="0A9E894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0555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431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E288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3AC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492A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BBFF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AD14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C352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105C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CAEE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2DB4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F7F895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C5151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6F3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D9D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1845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37DF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64C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6080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7E198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54F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E66DC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2A2FBE54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3755DF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A2159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gyakorlati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5D22DAF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36BD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054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726E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BAA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D81A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32D7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5C3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7CE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086FD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B737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DA77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7838CF2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6F697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D44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57F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E87A3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A52C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5F9A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76C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3BE56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D21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6386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2E703960" w14:textId="77777777" w:rsidTr="004A3BD4">
        <w:trPr>
          <w:trHeight w:val="72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4A564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10448-16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Földmunka-, rakodó- és szállítógép-kezelő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FCF24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Földmunka-, rakodó- és szállítógép kezelő speciális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DE7BC0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431E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B45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D796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561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9826A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0EF4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943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06D2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974A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0A587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F0CE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E1CEC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97FB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85E2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6BA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6C976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F88C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8700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F7A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ECD5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67EE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FEB4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5672A587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255D7B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41580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Földmunka gépek fajtái, rendszerezése, szerkezettana </w:t>
            </w:r>
          </w:p>
        </w:tc>
        <w:tc>
          <w:tcPr>
            <w:tcW w:w="700" w:type="dxa"/>
            <w:vMerge/>
            <w:vAlign w:val="center"/>
            <w:hideMark/>
          </w:tcPr>
          <w:p w14:paraId="2FDAE88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635D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B59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346EE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EDD9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7F5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041E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AEA0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029E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A4D20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19E5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8FF2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C46E8B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5AB3A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AA31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8D2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2C18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A873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0165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55B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78B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C7D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7047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1C9CE704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7450B3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CB979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Veszélyes és egészségre ártalmas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6383638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8F276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7C56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CED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3864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35C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BFE3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C19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5E9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1DA0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A4B8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594F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256298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85297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9598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11A6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AE25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AF5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BE4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B2FE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9FD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260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4358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7C05D247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A57499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AFD89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Munkaszerelékek fajtái</w:t>
            </w:r>
          </w:p>
        </w:tc>
        <w:tc>
          <w:tcPr>
            <w:tcW w:w="700" w:type="dxa"/>
            <w:vMerge/>
            <w:vAlign w:val="center"/>
            <w:hideMark/>
          </w:tcPr>
          <w:p w14:paraId="2215CAF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733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045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37324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002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D9FD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A79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DBD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8ED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68D1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2E4DD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6D39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D4E46C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FD548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A151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529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0DDB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9FE4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5ED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73B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055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0E4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5B7E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34BD343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660E6E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860D9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Anyagok halmozásának, tárolásának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07C4617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C56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848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EB9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1277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438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FD530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611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7ED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5C49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6BE39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0736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25D313D7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ACEEC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03F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46B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F68C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2801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899C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FE2D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F69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770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84F2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3C7E01C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EF4882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193A8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Közlekedés szabályai a munkaterületen</w:t>
            </w:r>
          </w:p>
        </w:tc>
        <w:tc>
          <w:tcPr>
            <w:tcW w:w="700" w:type="dxa"/>
            <w:vMerge/>
            <w:vAlign w:val="center"/>
            <w:hideMark/>
          </w:tcPr>
          <w:p w14:paraId="60E83E5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AD5B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7CA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40225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1F9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FC54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F4B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E1F6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81EE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55F4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693E2B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6DBC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36ED3C0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23BA7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B4773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E3D9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9E98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4F8E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22405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A54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60E2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D53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979D6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FBDD24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9174A9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967DF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Kötöző és irányítói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316C570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52CA7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EB9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0CD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093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9CA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99D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E7B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B7F5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A181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023F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5C723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0A95B9F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0CDFE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F55A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847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0C14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6954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C79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A1F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75526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8041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F13C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7F24D3FB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039179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4A798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9253E6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D7FA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31E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DC9B2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390B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C288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FB357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F8E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0C33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8D843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41557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DD7F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96B252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7DA01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25D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BDE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255D0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FCC2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908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FD5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40B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FA54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93B21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030A5EB5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2E52F0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4A20A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Földmunka-, rakodó- és szállítógép gyakorlati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4FD3328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573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394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4FE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71F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DDD6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71FA7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1B8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0FC1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72CF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8591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1D98B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2579B79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8524C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FAE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7A2F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A3D7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8BD6C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A440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107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E76B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D326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4397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648EBDBC" w14:textId="77777777" w:rsidR="004A3BD4" w:rsidRDefault="004A3BD4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A3BD4" w:rsidRPr="004A3BD4" w14:paraId="0721F4B5" w14:textId="77777777" w:rsidTr="004A3BD4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FDFE766" w14:textId="50B5ABDA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10449-16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Targoncavezető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BCFCE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Targoncavezető speciális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6C3E70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419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E47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BDF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75A6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49D0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D8F8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163D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F062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10424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CB03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579B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EFDC6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AE27F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FB8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A84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E1B82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32E1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C652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23E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799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0326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1B8D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3F3B0F5C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CB56B2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DD18E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Targonca  szerkezettana</w:t>
            </w:r>
            <w:proofErr w:type="gramEnd"/>
          </w:p>
        </w:tc>
        <w:tc>
          <w:tcPr>
            <w:tcW w:w="700" w:type="dxa"/>
            <w:vMerge/>
            <w:vAlign w:val="center"/>
            <w:hideMark/>
          </w:tcPr>
          <w:p w14:paraId="3B1220C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137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BF07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496B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05C42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269A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B03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1FB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B391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CB3B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BCEE0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056E3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46334B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EB05E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F826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AAEC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2061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9A8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561D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78EB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A9D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A33D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6372E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B863C25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7C90C4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E98B3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 és veszélyes anyag kezelése</w:t>
            </w:r>
          </w:p>
        </w:tc>
        <w:tc>
          <w:tcPr>
            <w:tcW w:w="700" w:type="dxa"/>
            <w:vMerge/>
            <w:vAlign w:val="center"/>
            <w:hideMark/>
          </w:tcPr>
          <w:p w14:paraId="588E7B0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1257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48C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4802A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9901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88AC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30F3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3BF1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724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D7182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C5798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D55F6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52B9E76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EE62D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5263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1324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E32A2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5223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F52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0D2F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8ADC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924B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1367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78AB31D7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7BE43D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3E48C1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Emelőgép-napló vezetése</w:t>
            </w:r>
          </w:p>
        </w:tc>
        <w:tc>
          <w:tcPr>
            <w:tcW w:w="700" w:type="dxa"/>
            <w:vMerge/>
            <w:vAlign w:val="center"/>
            <w:hideMark/>
          </w:tcPr>
          <w:p w14:paraId="4579FB7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AFE4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BF9C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9E5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70D3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1E4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8F11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56BF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B216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0CEA8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8EC1F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B326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7ED9B2B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A97CE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2A92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AA7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08FA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7860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57A3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EC4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5D1B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AA7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7453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3016EF8D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AA3F2A6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A0B9B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Targoncák szerelékei</w:t>
            </w:r>
          </w:p>
        </w:tc>
        <w:tc>
          <w:tcPr>
            <w:tcW w:w="700" w:type="dxa"/>
            <w:vMerge/>
            <w:vAlign w:val="center"/>
            <w:hideMark/>
          </w:tcPr>
          <w:p w14:paraId="5701CBD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F6DF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692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77E2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05C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52C3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E033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D0DA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2530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7821C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B4171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E6EB3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02DB056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6B51DB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007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3E69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D13DA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684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1D6E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F71A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E803E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ADF6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886EF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1A69740" w14:textId="77777777" w:rsidTr="004A3BD4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AF0AFA3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8F01F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Rakodástechnológia</w:t>
            </w:r>
          </w:p>
        </w:tc>
        <w:tc>
          <w:tcPr>
            <w:tcW w:w="700" w:type="dxa"/>
            <w:vMerge/>
            <w:vAlign w:val="center"/>
            <w:hideMark/>
          </w:tcPr>
          <w:p w14:paraId="4F4C37D4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068FA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249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96C7B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7B94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C9D4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FBAD8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DC97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67ED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178AD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36B35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8A40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57E22E0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0BE80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1449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010F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D8C17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26F8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D9F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D3A0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D85D8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92AA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37543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27FCF19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F0540D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95B36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Anyagmozgatás, közlekedés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45113A5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F7B1B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95CF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21803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0DF9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EE91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D00E0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664F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BB2A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111AC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3D8FB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BF8BF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0A6961F8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E0157A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4AD8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112F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6082A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188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A009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615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A1E48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7F04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5964E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493987FA" w14:textId="77777777" w:rsidTr="004A3BD4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C38D73C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A5FAE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Sajátos munkabiztonsági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9965AA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0E5D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DC71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6B858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DC95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28EF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24FB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951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5F85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0647A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F898B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08128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00BBA1A9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3570FD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C744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588FA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A4E0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34F91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5C0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7137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81E3F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3559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C874E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2D5CF14D" w14:textId="77777777" w:rsidTr="004A3BD4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F22555E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331BEEF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Targoncavezető gyakorlati feladatai</w:t>
            </w:r>
          </w:p>
        </w:tc>
        <w:tc>
          <w:tcPr>
            <w:tcW w:w="700" w:type="dxa"/>
            <w:vMerge/>
            <w:vAlign w:val="center"/>
            <w:hideMark/>
          </w:tcPr>
          <w:p w14:paraId="46768AC0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B5BCD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B77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CAF85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53EE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BDB8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24E58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4608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9189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C0BC4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04F4A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2B396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1D4548B5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031502" w14:textId="77777777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9AB9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9A79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AF01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D98DC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1C67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6B62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65BC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C56F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E1CC0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A3BD4" w:rsidRPr="004A3BD4" w14:paraId="119E961E" w14:textId="77777777" w:rsidTr="004A3BD4">
        <w:trPr>
          <w:trHeight w:val="720"/>
          <w:jc w:val="center"/>
        </w:trPr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14:paraId="1908569F" w14:textId="7E02123E" w:rsidR="004A3BD4" w:rsidRPr="004A3BD4" w:rsidRDefault="004A3BD4" w:rsidP="004A3BD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6FEFD32C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4A3BD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52EC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0626F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AD038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C5B2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0F71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4377E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CD21B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53E55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652BB4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4A76A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B6AB7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66DD33D2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4F19EA9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95A87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2C550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F8407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CEDE9D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F19C1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BF089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76F23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F9AD6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73C6CE" w14:textId="77777777" w:rsidR="004A3BD4" w:rsidRPr="004A3BD4" w:rsidRDefault="004A3BD4" w:rsidP="004A3BD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A3BD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199495C6" w14:textId="77777777" w:rsidR="005C10A1" w:rsidRPr="004A3BD4" w:rsidRDefault="005C10A1" w:rsidP="006F5812">
      <w:pPr>
        <w:spacing w:after="0"/>
        <w:rPr>
          <w:rFonts w:cs="Times New Roman"/>
          <w:color w:val="000000" w:themeColor="text1"/>
        </w:rPr>
      </w:pPr>
    </w:p>
    <w:p w14:paraId="74429EAC" w14:textId="48C06ABD" w:rsidR="004A3BD4" w:rsidRDefault="004A3BD4">
      <w:pPr>
        <w:spacing w:after="200" w:line="276" w:lineRule="auto"/>
        <w:jc w:val="left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br w:type="page"/>
      </w:r>
    </w:p>
    <w:p w14:paraId="18CBBC24" w14:textId="77777777" w:rsidR="00972853" w:rsidRPr="004A3BD4" w:rsidRDefault="00972853" w:rsidP="006F5812">
      <w:pPr>
        <w:spacing w:after="0"/>
        <w:rPr>
          <w:rFonts w:cs="Times New Roman"/>
          <w:color w:val="000000" w:themeColor="text1"/>
        </w:rPr>
      </w:pPr>
    </w:p>
    <w:p w14:paraId="1E3CA902" w14:textId="77777777" w:rsidR="004A3BD4" w:rsidRPr="000B3EFB" w:rsidRDefault="004A3BD4" w:rsidP="004A3BD4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182C625C" w14:textId="77777777" w:rsidR="004A3BD4" w:rsidRPr="007D4D26" w:rsidRDefault="004A3BD4" w:rsidP="004A3BD4">
      <w:pPr>
        <w:spacing w:after="0"/>
        <w:jc w:val="center"/>
        <w:rPr>
          <w:rFonts w:cs="Times New Roman"/>
          <w:b/>
        </w:rPr>
      </w:pPr>
      <w:r w:rsidRPr="007D4D26">
        <w:rPr>
          <w:rFonts w:cs="Times New Roman"/>
          <w:b/>
        </w:rPr>
        <w:t>A nem a főszakképesítéshez kapcsolódó óraszámok megoszlása:</w:t>
      </w:r>
    </w:p>
    <w:p w14:paraId="138F4283" w14:textId="77777777" w:rsidR="005C10A1" w:rsidRPr="004A3BD4" w:rsidRDefault="005C10A1" w:rsidP="006F5812">
      <w:pPr>
        <w:spacing w:after="0"/>
        <w:rPr>
          <w:rFonts w:cs="Times New Roman"/>
          <w:color w:val="000000" w:themeColor="text1"/>
        </w:rPr>
      </w:pPr>
    </w:p>
    <w:p w14:paraId="79F74F4A" w14:textId="77777777" w:rsidR="005C10A1" w:rsidRPr="004A3BD4" w:rsidRDefault="005C10A1" w:rsidP="006F5812">
      <w:pPr>
        <w:spacing w:after="0"/>
        <w:rPr>
          <w:rFonts w:cs="Times New Roman"/>
          <w:color w:val="000000" w:themeColor="text1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4A3BD4" w:rsidRPr="004A3BD4" w14:paraId="3D23DF8E" w14:textId="77777777" w:rsidTr="004A3BD4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06A899F8" w14:textId="77777777" w:rsidR="004A3BD4" w:rsidRPr="004A3BD4" w:rsidRDefault="004A3BD4" w:rsidP="004A3BD4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A3BD4">
              <w:rPr>
                <w:rFonts w:eastAsia="Times New Roman" w:cs="Times New Roman"/>
                <w:sz w:val="20"/>
                <w:szCs w:val="20"/>
                <w:lang w:eastAsia="hu-HU"/>
              </w:rPr>
              <w:t>52 481 01</w:t>
            </w:r>
            <w:r w:rsidRPr="004A3BD4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Digitális műszaki rajzoló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D2770ED" w14:textId="77777777" w:rsidR="004A3BD4" w:rsidRPr="004A3BD4" w:rsidRDefault="004A3BD4" w:rsidP="004A3BD4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A3BD4">
              <w:rPr>
                <w:rFonts w:eastAsia="Times New Roman" w:cs="Times New Roman"/>
                <w:sz w:val="20"/>
                <w:szCs w:val="20"/>
                <w:lang w:eastAsia="hu-HU"/>
              </w:rPr>
              <w:t>144 óra</w:t>
            </w:r>
          </w:p>
        </w:tc>
      </w:tr>
      <w:tr w:rsidR="004A3BD4" w:rsidRPr="004A3BD4" w14:paraId="760F13C6" w14:textId="77777777" w:rsidTr="004A3BD4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244431EA" w14:textId="77777777" w:rsidR="004A3BD4" w:rsidRPr="004A3BD4" w:rsidRDefault="004A3BD4" w:rsidP="004A3BD4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A3BD4">
              <w:rPr>
                <w:rFonts w:eastAsia="Times New Roman" w:cs="Times New Roman"/>
                <w:sz w:val="20"/>
                <w:szCs w:val="20"/>
                <w:lang w:eastAsia="hu-HU"/>
              </w:rPr>
              <w:t>32 582 02</w:t>
            </w:r>
            <w:r w:rsidRPr="004A3BD4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Építő- és anyagmozgató gép kezelője [</w:t>
            </w:r>
            <w:proofErr w:type="spellStart"/>
            <w:r w:rsidRPr="004A3BD4">
              <w:rPr>
                <w:rFonts w:eastAsia="Times New Roman" w:cs="Times New Roman"/>
                <w:sz w:val="20"/>
                <w:szCs w:val="20"/>
                <w:lang w:eastAsia="hu-HU"/>
              </w:rPr>
              <w:t>Emelőgépkezelő</w:t>
            </w:r>
            <w:proofErr w:type="spellEnd"/>
            <w:r w:rsidRPr="004A3BD4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73BA3FD" w14:textId="77777777" w:rsidR="004A3BD4" w:rsidRPr="004A3BD4" w:rsidRDefault="004A3BD4" w:rsidP="004A3BD4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A3BD4">
              <w:rPr>
                <w:rFonts w:eastAsia="Times New Roman" w:cs="Times New Roman"/>
                <w:sz w:val="20"/>
                <w:szCs w:val="20"/>
                <w:lang w:eastAsia="hu-HU"/>
              </w:rPr>
              <w:t>144 óra</w:t>
            </w:r>
          </w:p>
        </w:tc>
      </w:tr>
      <w:tr w:rsidR="004A3BD4" w:rsidRPr="004A3BD4" w14:paraId="522EC513" w14:textId="77777777" w:rsidTr="004A3BD4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3B767E3A" w14:textId="77777777" w:rsidR="004A3BD4" w:rsidRPr="004A3BD4" w:rsidRDefault="004A3BD4" w:rsidP="004A3BD4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A3BD4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4A3BD4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4BD5551B" w14:textId="77777777" w:rsidR="004A3BD4" w:rsidRPr="004A3BD4" w:rsidRDefault="004A3BD4" w:rsidP="004A3BD4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A3BD4">
              <w:rPr>
                <w:rFonts w:eastAsia="Times New Roman" w:cs="Times New Roman"/>
                <w:sz w:val="20"/>
                <w:szCs w:val="20"/>
                <w:lang w:eastAsia="hu-HU"/>
              </w:rPr>
              <w:t>165 óra</w:t>
            </w:r>
          </w:p>
        </w:tc>
      </w:tr>
    </w:tbl>
    <w:p w14:paraId="38D4A293" w14:textId="77777777" w:rsidR="005C10A1" w:rsidRPr="004A3BD4" w:rsidRDefault="005C10A1" w:rsidP="00DD65F6">
      <w:pPr>
        <w:spacing w:after="0"/>
        <w:jc w:val="left"/>
        <w:rPr>
          <w:rFonts w:cs="Times New Roman"/>
          <w:color w:val="000000" w:themeColor="text1"/>
        </w:rPr>
      </w:pPr>
    </w:p>
    <w:p w14:paraId="506DBCBD" w14:textId="77777777" w:rsidR="00CB484D" w:rsidRPr="004A3BD4" w:rsidRDefault="00CB484D" w:rsidP="00CB484D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Jelmagyarázat: e/elmélet; </w:t>
      </w:r>
      <w:proofErr w:type="spellStart"/>
      <w:r w:rsidRPr="004A3BD4">
        <w:rPr>
          <w:rFonts w:cs="Times New Roman"/>
          <w:color w:val="000000" w:themeColor="text1"/>
        </w:rPr>
        <w:t>gy</w:t>
      </w:r>
      <w:proofErr w:type="spellEnd"/>
      <w:r w:rsidRPr="004A3BD4">
        <w:rPr>
          <w:rFonts w:cs="Times New Roman"/>
          <w:color w:val="000000" w:themeColor="text1"/>
        </w:rPr>
        <w:t xml:space="preserve">/gyakorlat; </w:t>
      </w:r>
      <w:proofErr w:type="spellStart"/>
      <w:r w:rsidRPr="004A3BD4">
        <w:rPr>
          <w:rFonts w:cs="Times New Roman"/>
          <w:color w:val="000000" w:themeColor="text1"/>
        </w:rPr>
        <w:t>ögy</w:t>
      </w:r>
      <w:proofErr w:type="spellEnd"/>
      <w:r w:rsidRPr="004A3BD4">
        <w:rPr>
          <w:rFonts w:cs="Times New Roman"/>
          <w:color w:val="000000" w:themeColor="text1"/>
        </w:rPr>
        <w:t>/összefüggő szakmai gyakorlat</w:t>
      </w:r>
    </w:p>
    <w:p w14:paraId="1CEE889C" w14:textId="77777777" w:rsidR="00CB484D" w:rsidRPr="004A3BD4" w:rsidRDefault="00CB484D" w:rsidP="00CB484D">
      <w:pPr>
        <w:spacing w:after="0"/>
        <w:rPr>
          <w:rFonts w:cs="Times New Roman"/>
          <w:color w:val="000000" w:themeColor="text1"/>
        </w:rPr>
      </w:pPr>
    </w:p>
    <w:p w14:paraId="05FB9C5F" w14:textId="77777777" w:rsidR="00CB484D" w:rsidRPr="004A3BD4" w:rsidRDefault="00CB484D" w:rsidP="00CB484D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20AA97DE" w14:textId="77777777" w:rsidR="00CB484D" w:rsidRPr="004A3BD4" w:rsidRDefault="00CB484D" w:rsidP="00CB484D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14:paraId="4B90F1B2" w14:textId="77777777" w:rsidR="001A7777" w:rsidRPr="004A3BD4" w:rsidRDefault="00CB484D" w:rsidP="00CB484D">
      <w:pPr>
        <w:spacing w:after="0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tantárgyakra meghatározott időkeret kötelező érvényű, a témakörökre kialakított óraszám pedig ajánlás.</w:t>
      </w:r>
    </w:p>
    <w:p w14:paraId="12950F89" w14:textId="77777777" w:rsidR="00752ECD" w:rsidRPr="004A3BD4" w:rsidRDefault="00752ECD" w:rsidP="000A21B7">
      <w:pPr>
        <w:spacing w:after="0"/>
        <w:rPr>
          <w:rFonts w:cs="Times New Roman"/>
          <w:color w:val="000000" w:themeColor="text1"/>
        </w:rPr>
        <w:sectPr w:rsidR="00752ECD" w:rsidRPr="004A3BD4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B81B463" w14:textId="77777777" w:rsidR="00C53E01" w:rsidRPr="004A3BD4" w:rsidRDefault="00C53E01" w:rsidP="00C53E01">
      <w:pPr>
        <w:rPr>
          <w:rFonts w:cs="Times New Roman"/>
          <w:color w:val="000000" w:themeColor="text1"/>
        </w:rPr>
      </w:pPr>
    </w:p>
    <w:p w14:paraId="39F22DF4" w14:textId="77777777" w:rsidR="00C53E01" w:rsidRPr="004A3BD4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1AD9CA60" w14:textId="77777777" w:rsidR="00C53E01" w:rsidRPr="004A3BD4" w:rsidRDefault="00C53E01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11499-12 azonosító számú</w:t>
      </w:r>
    </w:p>
    <w:p w14:paraId="30358B75" w14:textId="77777777" w:rsidR="00C53E01" w:rsidRPr="004A3BD4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Foglalkoztatás II.</w:t>
      </w:r>
    </w:p>
    <w:p w14:paraId="1133E564" w14:textId="77777777" w:rsidR="00C53E01" w:rsidRPr="004A3BD4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0EF3F7A9" w14:textId="77777777" w:rsidR="00C53E01" w:rsidRPr="004A3BD4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4070C910" w14:textId="77777777" w:rsidR="00C53E01" w:rsidRPr="004A3BD4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41DE4D45" w14:textId="77777777" w:rsidR="00C53E01" w:rsidRPr="004A3BD4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08471D79" w14:textId="5B25000E" w:rsidR="00C53E01" w:rsidRPr="004A3BD4" w:rsidRDefault="00C53E01" w:rsidP="00C53E01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4A3BD4" w:rsidRPr="004A3BD4" w14:paraId="5F0A4B78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2506C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A14122F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Foglalkoztatás II.</w:t>
            </w:r>
          </w:p>
        </w:tc>
      </w:tr>
      <w:tr w:rsidR="004A3BD4" w:rsidRPr="004A3BD4" w14:paraId="3B64BE51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35DA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4A3BD4" w:rsidRPr="004A3BD4" w14:paraId="0B92DCE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60644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B1433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512BC91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0F41E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Alkalmazza a </w:t>
            </w:r>
            <w:proofErr w:type="spellStart"/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munkaerőpiaci</w:t>
            </w:r>
            <w:proofErr w:type="spellEnd"/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1DBD9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69025D0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EF045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44A46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3506B2A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7000D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C2E5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3C5C238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11E1D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D3021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25DE850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CAF97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905C1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575A5A9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2DF38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4A3BD4" w:rsidRPr="004A3BD4" w14:paraId="59A86E4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1EDE8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A6B7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567F0A3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AA129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56ACD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0F38D5CB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70431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8B873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445BAF3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E8133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F3AB3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60C1EB8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D575A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CDC07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6788958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69FE6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0F0F5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523CAAB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7AE3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059AA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5387D45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D43A1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876F2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79CA23B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9F0D0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821EB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034C7CB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8FA2C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249F7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290CA63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97F94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0175B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068CA0F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199F8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4A3BD4" w:rsidRPr="004A3BD4" w14:paraId="704975F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76CA8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055D4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65AD37D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F574D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50569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62380EF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49491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44781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52A51F9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39B69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D805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2A62837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9D3BA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C4151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62422180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B1BB1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4A3BD4" w:rsidRPr="004A3BD4" w14:paraId="28B7426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C214A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5DC0A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378A46A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B29EF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4785D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7EE96AD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5375B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4A3BD4" w:rsidRPr="004A3BD4" w14:paraId="131BBFD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55ABA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6857C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2C6E02D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A5945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F6336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35DDEB1F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F74BB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4A3BD4" w:rsidRPr="004A3BD4" w14:paraId="7D94EBC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1DF27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A9B50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4A3BD4" w14:paraId="63ED3AE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544F2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2ED7B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14:paraId="1EFAC5F5" w14:textId="77777777" w:rsidR="00C53E01" w:rsidRPr="004A3BD4" w:rsidRDefault="00C53E01" w:rsidP="00C53E01">
      <w:pPr>
        <w:jc w:val="center"/>
        <w:rPr>
          <w:rFonts w:cs="Times New Roman"/>
          <w:color w:val="000000" w:themeColor="text1"/>
        </w:rPr>
      </w:pPr>
    </w:p>
    <w:p w14:paraId="15890765" w14:textId="77777777" w:rsidR="00C53E01" w:rsidRPr="004A3BD4" w:rsidRDefault="00C53E01" w:rsidP="00C53E01">
      <w:pPr>
        <w:spacing w:after="0"/>
        <w:rPr>
          <w:rFonts w:cs="Times New Roman"/>
          <w:color w:val="000000" w:themeColor="text1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4ED7ACB" w14:textId="77777777" w:rsidR="00C53E01" w:rsidRPr="004A3BD4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Foglalkoztatás II. tantárgy</w:t>
      </w:r>
      <w:r w:rsidRPr="004A3BD4">
        <w:rPr>
          <w:rFonts w:cs="Times New Roman"/>
          <w:b/>
          <w:color w:val="000000" w:themeColor="text1"/>
        </w:rPr>
        <w:tab/>
      </w:r>
      <w:r w:rsidR="006831AC" w:rsidRPr="004A3BD4">
        <w:rPr>
          <w:rFonts w:cs="Times New Roman"/>
          <w:b/>
          <w:color w:val="000000" w:themeColor="text1"/>
        </w:rPr>
        <w:t>15</w:t>
      </w:r>
      <w:r w:rsidRPr="004A3BD4">
        <w:rPr>
          <w:rFonts w:cs="Times New Roman"/>
          <w:b/>
          <w:color w:val="000000" w:themeColor="text1"/>
        </w:rPr>
        <w:t xml:space="preserve"> óra/</w:t>
      </w:r>
      <w:r w:rsidR="006831AC" w:rsidRPr="004A3BD4">
        <w:rPr>
          <w:rFonts w:cs="Times New Roman"/>
          <w:b/>
          <w:color w:val="000000" w:themeColor="text1"/>
        </w:rPr>
        <w:t>15</w:t>
      </w:r>
      <w:r w:rsidRPr="004A3BD4">
        <w:rPr>
          <w:rFonts w:cs="Times New Roman"/>
          <w:b/>
          <w:color w:val="000000" w:themeColor="text1"/>
        </w:rPr>
        <w:t xml:space="preserve"> óra*</w:t>
      </w:r>
    </w:p>
    <w:p w14:paraId="658C9410" w14:textId="77777777" w:rsidR="00C53E01" w:rsidRPr="004A3BD4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D190D3E" w14:textId="77777777" w:rsidR="00C53E01" w:rsidRPr="004A3BD4" w:rsidRDefault="00C53E01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251DDECA" w14:textId="3B38D8A2" w:rsidR="004239CF" w:rsidRPr="004A3BD4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05F8A801" w14:textId="77777777" w:rsidR="004239CF" w:rsidRPr="004A3BD4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2F51DFD1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73042A44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tanuló általános felkészítése az álláskeresés módszereire, technikáira, valamint a munkavállaláshoz, munkaviszony létesítéséhez szükséges alapismeretek elsajátítására.</w:t>
      </w:r>
    </w:p>
    <w:p w14:paraId="01D66EA3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1A5F277A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4F7A3901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—</w:t>
      </w:r>
    </w:p>
    <w:p w14:paraId="1EE9C95C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0EDB9685" w14:textId="77777777" w:rsidR="0050133B" w:rsidRPr="003208C8" w:rsidRDefault="0050133B" w:rsidP="0050133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192A33BA" w14:textId="77777777" w:rsidR="0050133B" w:rsidRPr="003208C8" w:rsidRDefault="0050133B" w:rsidP="0050133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030F1E05" w14:textId="77777777" w:rsidR="0050133B" w:rsidRPr="0093391D" w:rsidRDefault="0050133B" w:rsidP="0050133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75FF692D" w14:textId="77777777" w:rsidR="0050133B" w:rsidRPr="0093391D" w:rsidRDefault="0050133B" w:rsidP="0050133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6272C880" w14:textId="77777777" w:rsidR="0050133B" w:rsidRPr="0093391D" w:rsidRDefault="0050133B" w:rsidP="0050133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6882CFA8" w14:textId="2E2648A7" w:rsidR="0050133B" w:rsidRPr="0093391D" w:rsidRDefault="0050133B" w:rsidP="0050133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At</w:t>
      </w:r>
      <w:r w:rsidR="00DB7213">
        <w:rPr>
          <w:rFonts w:cs="Times New Roman"/>
        </w:rPr>
        <w:t>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14:paraId="7D655537" w14:textId="77777777" w:rsidR="0050133B" w:rsidRPr="0093391D" w:rsidRDefault="0050133B" w:rsidP="0050133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3383227B" w14:textId="77777777" w:rsidR="0050133B" w:rsidRPr="003208C8" w:rsidRDefault="0050133B" w:rsidP="0050133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CE9A21" w14:textId="77777777" w:rsidR="0050133B" w:rsidRPr="003208C8" w:rsidRDefault="0050133B" w:rsidP="0050133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38FBCED6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2F3AC255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7C3E0181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71CCAEC4" w14:textId="77777777" w:rsidR="0050133B" w:rsidRPr="003208C8" w:rsidRDefault="0050133B" w:rsidP="0050133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598D9D" w14:textId="77777777" w:rsidR="0050133B" w:rsidRPr="003208C8" w:rsidRDefault="0050133B" w:rsidP="0050133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0A9A95FB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67787EC5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14A43B70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7B88F26E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4FC94F62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78F75251" w14:textId="77777777" w:rsidR="0050133B" w:rsidRPr="003208C8" w:rsidRDefault="0050133B" w:rsidP="0050133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1DE6F6" w14:textId="77777777" w:rsidR="0050133B" w:rsidRPr="003208C8" w:rsidRDefault="0050133B" w:rsidP="0050133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6D3236D1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3A6DECC2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262099A2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4BB29672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1D426EE7" w14:textId="1267DD32" w:rsidR="0050133B" w:rsidRPr="0093391D" w:rsidRDefault="0050133B" w:rsidP="0050133B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0E5545">
        <w:rPr>
          <w:rFonts w:cs="Times New Roman"/>
        </w:rPr>
        <w:t>politikáért</w:t>
      </w:r>
      <w:r w:rsidRPr="0093391D">
        <w:rPr>
          <w:rFonts w:cs="Times New Roman"/>
        </w:rPr>
        <w:t xml:space="preserve"> felelős miniszter, a kormányhivatal, a járási hivatal feladatai). </w:t>
      </w:r>
    </w:p>
    <w:p w14:paraId="18A56571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1C316B82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2EF60A55" w14:textId="77777777" w:rsidR="0050133B" w:rsidRPr="003208C8" w:rsidRDefault="0050133B" w:rsidP="0050133B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  <w:bookmarkStart w:id="8" w:name="_GoBack"/>
      <w:bookmarkEnd w:id="8"/>
    </w:p>
    <w:p w14:paraId="2E538961" w14:textId="77777777" w:rsidR="00C53E01" w:rsidRPr="004A3BD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5CA0DDA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43824634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Tanterem</w:t>
      </w:r>
    </w:p>
    <w:p w14:paraId="77CC02D7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25B34FEC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6B0DD85D" w14:textId="2D10547E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0D325A81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5FC6BDEF" w14:textId="77777777" w:rsidR="00C53E01" w:rsidRPr="004A3BD4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66716711" w14:textId="77777777" w:rsidR="00C53E01" w:rsidRPr="004A3BD4" w:rsidRDefault="00C53E01" w:rsidP="00C53E01">
      <w:pPr>
        <w:rPr>
          <w:rFonts w:cs="Times New Roman"/>
          <w:color w:val="000000" w:themeColor="text1"/>
        </w:rPr>
      </w:pPr>
    </w:p>
    <w:p w14:paraId="278BF0F0" w14:textId="77777777" w:rsidR="00C53E01" w:rsidRPr="004A3BD4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3EA6E108" w14:textId="77777777" w:rsidR="00C53E01" w:rsidRPr="004A3BD4" w:rsidRDefault="00C53E01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11498-12 azonosító számú</w:t>
      </w:r>
    </w:p>
    <w:p w14:paraId="2313D270" w14:textId="77777777" w:rsidR="00C53E01" w:rsidRPr="004A3BD4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 xml:space="preserve">Foglalkoztatás I. </w:t>
      </w:r>
    </w:p>
    <w:p w14:paraId="4A7CE70E" w14:textId="77777777" w:rsidR="00C53E01" w:rsidRPr="004A3BD4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(érettségire épülő képzések esetén)</w:t>
      </w:r>
    </w:p>
    <w:p w14:paraId="34B8F228" w14:textId="77777777" w:rsidR="00C53E01" w:rsidRPr="004A3BD4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362EBBDA" w14:textId="77777777" w:rsidR="00C53E01" w:rsidRPr="004A3BD4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39E97370" w14:textId="77777777" w:rsidR="00C53E01" w:rsidRPr="004A3BD4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4BFE4FFA" w14:textId="77777777" w:rsidR="00C53E01" w:rsidRPr="004A3BD4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764EFDD0" w14:textId="0C20B709" w:rsidR="00C53E01" w:rsidRPr="004A3BD4" w:rsidRDefault="00C53E01" w:rsidP="00C53E01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4A3BD4" w:rsidRPr="004A3BD4" w14:paraId="4F9EE616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C0627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E34EE17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Foglalkoztatás I.</w:t>
            </w:r>
          </w:p>
        </w:tc>
      </w:tr>
      <w:tr w:rsidR="004A3BD4" w:rsidRPr="004A3BD4" w14:paraId="41EDD180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AC0B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4A3BD4" w:rsidRPr="004A3BD4" w14:paraId="5E87543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AFB7B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91AB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4A3BD4" w:rsidRPr="004A3BD4" w14:paraId="2056D2C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6AF01" w14:textId="77777777" w:rsidR="00C53E01" w:rsidRPr="004A3BD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477DA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29D7567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08A9C" w14:textId="77777777" w:rsidR="00C53E01" w:rsidRPr="004A3BD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619B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7343BFB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D074B" w14:textId="77777777" w:rsidR="00C53E01" w:rsidRPr="004A3BD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DAFF3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474DDFA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F93EC" w14:textId="77777777" w:rsidR="00C53E01" w:rsidRPr="004A3BD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A8BB2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42C8E8B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A58D9" w14:textId="77777777" w:rsidR="00C53E01" w:rsidRPr="004A3BD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F3961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630053D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4DAAC" w14:textId="77777777" w:rsidR="00C53E01" w:rsidRPr="004A3BD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5CDAD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2C30409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D51D3" w14:textId="77777777" w:rsidR="00C53E01" w:rsidRPr="004A3BD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C2A7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407078C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6BA5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4A3BD4" w:rsidRPr="004A3BD4" w14:paraId="74BCC9B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629FC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56B28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4A3BD4" w:rsidRPr="004A3BD4" w14:paraId="4C77AA0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3C981" w14:textId="77777777" w:rsidR="00C53E01" w:rsidRPr="004A3BD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600C1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3115DDB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1C38E" w14:textId="77777777" w:rsidR="00C53E01" w:rsidRPr="004A3BD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7D43D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66E3A37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84A44" w14:textId="77777777" w:rsidR="00C53E01" w:rsidRPr="004A3BD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5EBCC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2F5DEF7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2C21B" w14:textId="77777777" w:rsidR="00C53E01" w:rsidRPr="004A3BD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D5049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00F2702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968B3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4A3BD4" w:rsidRPr="004A3BD4" w14:paraId="316942B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52277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82611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01DE3151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0B5DA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D4A75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31981DB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6967D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4A3BD4" w:rsidRPr="004A3BD4" w14:paraId="071C74A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9D4D2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64B1C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559A844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4BBEE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4A3BD4" w:rsidRPr="004A3BD4" w14:paraId="3D67C22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2A54A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D282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6BFE3DD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F6453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8930E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189B040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6BB45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4A3BD4" w:rsidRPr="004A3BD4" w14:paraId="63758FB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68911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502B4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4A3BD4" w:rsidRPr="004A3BD4" w14:paraId="36466C7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6BDD7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DA596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4A3BD4" w14:paraId="14A7F1F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B1C1E" w14:textId="77777777" w:rsidR="00C53E01" w:rsidRPr="004A3BD4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28869" w14:textId="77777777" w:rsidR="00C53E01" w:rsidRPr="004A3BD4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4A3BD4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14:paraId="09FB92EA" w14:textId="77777777" w:rsidR="00C53E01" w:rsidRPr="004A3BD4" w:rsidRDefault="00C53E01" w:rsidP="00C53E01">
      <w:pPr>
        <w:rPr>
          <w:rFonts w:cs="Times New Roman"/>
          <w:color w:val="000000" w:themeColor="text1"/>
        </w:rPr>
      </w:pPr>
    </w:p>
    <w:p w14:paraId="133FD53B" w14:textId="77777777" w:rsidR="00C53E01" w:rsidRPr="004A3BD4" w:rsidRDefault="00C53E01" w:rsidP="00C53E01">
      <w:pPr>
        <w:spacing w:after="0"/>
        <w:rPr>
          <w:rFonts w:cs="Times New Roman"/>
          <w:color w:val="000000" w:themeColor="text1"/>
        </w:rPr>
      </w:pPr>
    </w:p>
    <w:p w14:paraId="12E3F115" w14:textId="77777777" w:rsidR="00C53E01" w:rsidRPr="004A3BD4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Foglalkoztatás I. tantárgy</w:t>
      </w:r>
      <w:r w:rsidRPr="004A3BD4">
        <w:rPr>
          <w:rFonts w:cs="Times New Roman"/>
          <w:b/>
          <w:color w:val="000000" w:themeColor="text1"/>
        </w:rPr>
        <w:tab/>
      </w:r>
      <w:r w:rsidR="006A001F" w:rsidRPr="004A3BD4">
        <w:rPr>
          <w:rFonts w:cs="Times New Roman"/>
          <w:b/>
          <w:color w:val="000000" w:themeColor="text1"/>
        </w:rPr>
        <w:t>62</w:t>
      </w:r>
      <w:r w:rsidRPr="004A3BD4">
        <w:rPr>
          <w:rFonts w:cs="Times New Roman"/>
          <w:b/>
          <w:color w:val="000000" w:themeColor="text1"/>
        </w:rPr>
        <w:t xml:space="preserve"> óra/</w:t>
      </w:r>
      <w:r w:rsidR="006A001F" w:rsidRPr="004A3BD4">
        <w:rPr>
          <w:rFonts w:cs="Times New Roman"/>
          <w:b/>
          <w:color w:val="000000" w:themeColor="text1"/>
        </w:rPr>
        <w:t>62</w:t>
      </w:r>
      <w:r w:rsidRPr="004A3BD4">
        <w:rPr>
          <w:rFonts w:cs="Times New Roman"/>
          <w:b/>
          <w:color w:val="000000" w:themeColor="text1"/>
        </w:rPr>
        <w:t xml:space="preserve"> óra*</w:t>
      </w:r>
    </w:p>
    <w:p w14:paraId="4DA47264" w14:textId="77777777" w:rsidR="00C53E01" w:rsidRPr="004A3BD4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8C55646" w14:textId="77777777" w:rsidR="004239CF" w:rsidRPr="004A3BD4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058B7D25" w14:textId="2FF729E2" w:rsidR="004239CF" w:rsidRPr="004A3BD4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534CB361" w14:textId="77777777" w:rsidR="004239CF" w:rsidRPr="004A3BD4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408A8042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1C672CA9" w14:textId="444637A4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tanításának célja, hogy a </w:t>
      </w:r>
      <w:r w:rsidR="0037728A">
        <w:rPr>
          <w:rFonts w:cs="Times New Roman"/>
          <w:color w:val="000000" w:themeColor="text1"/>
        </w:rPr>
        <w:t>tanulók</w:t>
      </w:r>
      <w:r w:rsidRPr="004A3BD4">
        <w:rPr>
          <w:rFonts w:cs="Times New Roman"/>
          <w:color w:val="000000" w:themeColor="text1"/>
        </w:rPr>
        <w:t xml:space="preserve"> alkalmasak legyenek egy idegen nyelvű állásinterjún eredményesen és hatékonyan részt venni.</w:t>
      </w:r>
    </w:p>
    <w:p w14:paraId="3D290A37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6A79AA02" w14:textId="22A206FE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Cél, hogy a rendelkezésre álló 6</w:t>
      </w:r>
      <w:r w:rsidR="0050133B">
        <w:rPr>
          <w:rFonts w:cs="Times New Roman"/>
          <w:color w:val="000000" w:themeColor="text1"/>
        </w:rPr>
        <w:t>2</w:t>
      </w:r>
      <w:r w:rsidRPr="004A3BD4">
        <w:rPr>
          <w:rFonts w:cs="Times New Roman"/>
          <w:color w:val="000000" w:themeColor="text1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587BFA3F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273C35D4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4BE9D1EB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Idegen nyelvek</w:t>
      </w:r>
    </w:p>
    <w:p w14:paraId="6426FE48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46F60F29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68B06D29" w14:textId="77777777" w:rsidR="00C53E01" w:rsidRPr="004A3BD4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Nyelvtani rendszerezés 1</w:t>
      </w:r>
    </w:p>
    <w:p w14:paraId="5358B2DB" w14:textId="77777777" w:rsidR="00C53E01" w:rsidRPr="004A3BD4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0CD26A28" w14:textId="77777777" w:rsidR="00C53E01" w:rsidRPr="004A3BD4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7F3F37E6" w14:textId="77777777" w:rsidR="00C53E01" w:rsidRPr="004A3BD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7507BAD" w14:textId="77777777" w:rsidR="00C53E01" w:rsidRPr="004A3BD4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Nyelvtani rendszerezés 2</w:t>
      </w:r>
    </w:p>
    <w:p w14:paraId="25A55EE9" w14:textId="371774DB" w:rsidR="00C53E01" w:rsidRPr="004A3BD4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8 órás témakör során a </w:t>
      </w:r>
      <w:r w:rsidR="0037728A">
        <w:rPr>
          <w:rFonts w:cs="Times New Roman"/>
          <w:color w:val="000000" w:themeColor="text1"/>
        </w:rPr>
        <w:t xml:space="preserve">tanuló </w:t>
      </w:r>
      <w:r w:rsidRPr="004A3BD4">
        <w:rPr>
          <w:rFonts w:cs="Times New Roman"/>
          <w:color w:val="000000" w:themeColor="text1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37728A">
        <w:rPr>
          <w:rFonts w:cs="Times New Roman"/>
          <w:color w:val="000000" w:themeColor="text1"/>
        </w:rPr>
        <w:t xml:space="preserve">tanuló </w:t>
      </w:r>
      <w:r w:rsidRPr="004A3BD4">
        <w:rPr>
          <w:rFonts w:cs="Times New Roman"/>
          <w:color w:val="000000" w:themeColor="text1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4A3BD4">
        <w:rPr>
          <w:rFonts w:cs="Times New Roman"/>
          <w:color w:val="000000" w:themeColor="text1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5436D9EC" w14:textId="77777777" w:rsidR="00C53E01" w:rsidRPr="004A3BD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753254C" w14:textId="77777777" w:rsidR="00C53E01" w:rsidRPr="004A3BD4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Nyelvi készségfejlesztés</w:t>
      </w:r>
    </w:p>
    <w:p w14:paraId="2BCACA66" w14:textId="77777777" w:rsidR="00C53E01" w:rsidRPr="004A3BD4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(Az induktív nyelvtanulási képesség és az idegen nyelvi asszociatív memória fejlesztése fonetikai készségfejlesztéssel kiegészítve)</w:t>
      </w:r>
    </w:p>
    <w:p w14:paraId="1DC37337" w14:textId="77777777" w:rsidR="00C53E01" w:rsidRPr="004A3BD4" w:rsidRDefault="00C53E01" w:rsidP="00C53E01">
      <w:pPr>
        <w:spacing w:after="0"/>
        <w:ind w:left="851"/>
        <w:rPr>
          <w:rFonts w:cs="Times New Roman"/>
          <w:color w:val="000000" w:themeColor="text1"/>
        </w:rPr>
      </w:pPr>
    </w:p>
    <w:p w14:paraId="6E27B562" w14:textId="062948CD" w:rsidR="00C53E01" w:rsidRPr="004A3BD4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2</w:t>
      </w:r>
      <w:r w:rsidR="0050133B">
        <w:rPr>
          <w:rFonts w:cs="Times New Roman"/>
          <w:color w:val="000000" w:themeColor="text1"/>
        </w:rPr>
        <w:t>3</w:t>
      </w:r>
      <w:r w:rsidRPr="004A3BD4">
        <w:rPr>
          <w:rFonts w:cs="Times New Roman"/>
          <w:color w:val="000000" w:themeColor="text1"/>
        </w:rPr>
        <w:t xml:space="preserve"> órás nyelvi készségfejlesztő blokk során a </w:t>
      </w:r>
      <w:r w:rsidR="0037728A">
        <w:rPr>
          <w:rFonts w:cs="Times New Roman"/>
          <w:color w:val="000000" w:themeColor="text1"/>
        </w:rPr>
        <w:t xml:space="preserve">tanuló </w:t>
      </w:r>
      <w:r w:rsidRPr="004A3BD4">
        <w:rPr>
          <w:rFonts w:cs="Times New Roman"/>
          <w:color w:val="000000" w:themeColor="text1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37728A">
        <w:rPr>
          <w:rFonts w:cs="Times New Roman"/>
          <w:color w:val="000000" w:themeColor="text1"/>
        </w:rPr>
        <w:t xml:space="preserve">tanuló </w:t>
      </w:r>
      <w:r w:rsidRPr="004A3BD4">
        <w:rPr>
          <w:rFonts w:cs="Times New Roman"/>
          <w:color w:val="000000" w:themeColor="text1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0466577B" w14:textId="77777777" w:rsidR="00C53E01" w:rsidRPr="004A3BD4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elsajátítandó témakörök:</w:t>
      </w:r>
    </w:p>
    <w:p w14:paraId="6536CC4B" w14:textId="77777777" w:rsidR="00C53E01" w:rsidRPr="004A3BD4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>személyes bemutatkozás</w:t>
      </w:r>
    </w:p>
    <w:p w14:paraId="02484572" w14:textId="77777777" w:rsidR="00C53E01" w:rsidRPr="004A3BD4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>a munka világa</w:t>
      </w:r>
    </w:p>
    <w:p w14:paraId="299CE4FB" w14:textId="77777777" w:rsidR="00C53E01" w:rsidRPr="004A3BD4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>napi tevékenységek, aktivitás</w:t>
      </w:r>
    </w:p>
    <w:p w14:paraId="03093E5E" w14:textId="77777777" w:rsidR="00C53E01" w:rsidRPr="004A3BD4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>lakás, ház</w:t>
      </w:r>
    </w:p>
    <w:p w14:paraId="14AA43B7" w14:textId="77777777" w:rsidR="00C53E01" w:rsidRPr="004A3BD4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 xml:space="preserve">utazás, </w:t>
      </w:r>
    </w:p>
    <w:p w14:paraId="62F4735C" w14:textId="77777777" w:rsidR="00C53E01" w:rsidRPr="004A3BD4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 xml:space="preserve">étkezés  </w:t>
      </w:r>
    </w:p>
    <w:p w14:paraId="56FA83E3" w14:textId="77777777" w:rsidR="00C53E01" w:rsidRPr="004A3BD4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Ezen a témakörön keresztül valósul meg a fonetikai dekódolási képességfejlesztés is, amely során a célnyelv legfontosabb fonetikai szabályaival ismerkedik meg a nyelvtanuló.</w:t>
      </w:r>
    </w:p>
    <w:p w14:paraId="63A271C8" w14:textId="77777777" w:rsidR="00C53E01" w:rsidRPr="004A3BD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9F3E915" w14:textId="77777777" w:rsidR="00C53E01" w:rsidRPr="004A3BD4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Munkavállalói szókincs</w:t>
      </w:r>
    </w:p>
    <w:p w14:paraId="4D41CC41" w14:textId="71C72157" w:rsidR="00C53E01" w:rsidRPr="004A3BD4" w:rsidRDefault="0050133B" w:rsidP="00C53E01">
      <w:pPr>
        <w:spacing w:after="0"/>
        <w:ind w:left="851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A 23</w:t>
      </w:r>
      <w:r w:rsidR="00C53E01" w:rsidRPr="004A3BD4">
        <w:rPr>
          <w:rFonts w:cs="Times New Roman"/>
          <w:color w:val="000000" w:themeColor="text1"/>
        </w:rPr>
        <w:t xml:space="preserve"> órás szakmai nyelvi készségfejlesztés csak a </w:t>
      </w:r>
      <w:r>
        <w:rPr>
          <w:rFonts w:cs="Times New Roman"/>
          <w:color w:val="000000" w:themeColor="text1"/>
        </w:rPr>
        <w:t>39</w:t>
      </w:r>
      <w:r w:rsidR="00C53E01" w:rsidRPr="004A3BD4">
        <w:rPr>
          <w:rFonts w:cs="Times New Roman"/>
          <w:color w:val="000000" w:themeColor="text1"/>
        </w:rPr>
        <w:t xml:space="preserve"> órás 3 alapozó témakör elsajátítása után lehetséges. Cél, hogy a témakör végére a </w:t>
      </w:r>
      <w:r w:rsidR="0037728A">
        <w:rPr>
          <w:rFonts w:cs="Times New Roman"/>
          <w:color w:val="000000" w:themeColor="text1"/>
        </w:rPr>
        <w:t xml:space="preserve">tanuló </w:t>
      </w:r>
      <w:r w:rsidR="00C53E01" w:rsidRPr="004A3BD4">
        <w:rPr>
          <w:rFonts w:cs="Times New Roman"/>
          <w:color w:val="000000" w:themeColor="text1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7045BC97" w14:textId="77777777" w:rsidR="00C53E01" w:rsidRPr="004A3BD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E60EB09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27258D9D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órák kb. 50%-</w:t>
      </w:r>
      <w:proofErr w:type="gramStart"/>
      <w:r w:rsidRPr="004A3BD4">
        <w:rPr>
          <w:rFonts w:cs="Times New Roman"/>
          <w:color w:val="000000" w:themeColor="text1"/>
        </w:rPr>
        <w:t>a</w:t>
      </w:r>
      <w:proofErr w:type="gramEnd"/>
      <w:r w:rsidRPr="004A3BD4">
        <w:rPr>
          <w:rFonts w:cs="Times New Roman"/>
          <w:color w:val="000000" w:themeColor="text1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66B6959A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64E6E395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lastRenderedPageBreak/>
        <w:t>A tantárgy értékelésének módja</w:t>
      </w:r>
    </w:p>
    <w:p w14:paraId="08B5B036" w14:textId="45B0CDD0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3D35BC5E" w14:textId="77777777" w:rsidR="00C53E01" w:rsidRPr="004A3BD4" w:rsidRDefault="00C53E01" w:rsidP="00C53E01">
      <w:pPr>
        <w:spacing w:after="0"/>
        <w:rPr>
          <w:rFonts w:cs="Times New Roman"/>
          <w:color w:val="000000" w:themeColor="text1"/>
        </w:rPr>
      </w:pPr>
    </w:p>
    <w:p w14:paraId="51883731" w14:textId="77777777" w:rsidR="00C53E01" w:rsidRPr="004A3BD4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71BA32DB" w14:textId="77777777" w:rsidR="00C53E01" w:rsidRPr="004A3BD4" w:rsidRDefault="00C53E01" w:rsidP="00C53E01">
      <w:pPr>
        <w:rPr>
          <w:rFonts w:cs="Times New Roman"/>
          <w:color w:val="000000" w:themeColor="text1"/>
        </w:rPr>
      </w:pPr>
    </w:p>
    <w:p w14:paraId="0F3DF685" w14:textId="77777777" w:rsidR="00C53E01" w:rsidRPr="004A3BD4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572702A3" w14:textId="2CCCD693" w:rsidR="00C53E01" w:rsidRPr="004A3BD4" w:rsidRDefault="007B6C59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11636-16</w:t>
      </w:r>
      <w:r w:rsidR="00C53E01" w:rsidRPr="004A3BD4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0E9D1B82" w14:textId="623D97A0" w:rsidR="00C53E01" w:rsidRPr="004A3BD4" w:rsidRDefault="007B6C59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Építőipari ágazati ismeretek</w:t>
      </w:r>
    </w:p>
    <w:p w14:paraId="3C34FA1B" w14:textId="77777777" w:rsidR="00C53E01" w:rsidRPr="004A3BD4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576BBA45" w14:textId="77777777" w:rsidR="00C53E01" w:rsidRPr="004A3BD4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5AD5C873" w14:textId="77777777" w:rsidR="00C53E01" w:rsidRPr="004A3BD4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5677C662" w14:textId="77777777" w:rsidR="00C53E01" w:rsidRPr="004A3BD4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4C0278F0" w14:textId="3BB3D21A" w:rsidR="00C53E01" w:rsidRPr="004A3BD4" w:rsidRDefault="00C53E01" w:rsidP="00C53E01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</w:t>
      </w:r>
      <w:r w:rsidR="007B6C59" w:rsidRPr="004A3BD4">
        <w:rPr>
          <w:rFonts w:cs="Times New Roman"/>
          <w:color w:val="000000" w:themeColor="text1"/>
        </w:rPr>
        <w:t>11636-16</w:t>
      </w:r>
      <w:r w:rsidRPr="004A3BD4">
        <w:rPr>
          <w:rFonts w:cs="Times New Roman"/>
          <w:color w:val="000000" w:themeColor="text1"/>
        </w:rPr>
        <w:t xml:space="preserve"> azonosító számú </w:t>
      </w:r>
      <w:r w:rsidR="007B6C59" w:rsidRPr="004A3BD4">
        <w:rPr>
          <w:rFonts w:cs="Times New Roman"/>
          <w:color w:val="000000" w:themeColor="text1"/>
        </w:rPr>
        <w:t>Építőipari ágazati ismeretek</w:t>
      </w:r>
      <w:r w:rsidRPr="004A3BD4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9456" w:type="dxa"/>
        <w:jc w:val="right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648"/>
        <w:gridCol w:w="648"/>
        <w:gridCol w:w="648"/>
        <w:gridCol w:w="649"/>
        <w:gridCol w:w="648"/>
        <w:gridCol w:w="648"/>
        <w:gridCol w:w="648"/>
        <w:gridCol w:w="649"/>
      </w:tblGrid>
      <w:tr w:rsidR="004A3BD4" w:rsidRPr="004A3BD4" w14:paraId="4977023A" w14:textId="77777777" w:rsidTr="00F95F92">
        <w:trPr>
          <w:cantSplit/>
          <w:trHeight w:val="2149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E67924" w14:textId="20012EE6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5C20769" w14:textId="4685FB9B" w:rsidR="007B6C59" w:rsidRPr="004A3BD4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Ábrázoló geometria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FA31CDD" w14:textId="2F886F0D" w:rsidR="007B6C59" w:rsidRPr="004A3BD4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CAD alapismeretek gyakorlat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F971C54" w14:textId="26E9D37D" w:rsidR="007B6C59" w:rsidRPr="004A3BD4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Építőanyagok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326BEC0" w14:textId="15A1BDD9" w:rsidR="007B6C59" w:rsidRPr="004A3BD4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Építőanyagok gyakorlat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0708585" w14:textId="5F781A13" w:rsidR="007B6C59" w:rsidRPr="004A3BD4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Építőipari alapismeretek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61D1A75" w14:textId="0062D291" w:rsidR="007B6C59" w:rsidRPr="004A3BD4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Munka- és környezetvédelem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E0C2D0E" w14:textId="6C24FDE7" w:rsidR="007B6C59" w:rsidRPr="004A3BD4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Műszaki rajzolás gyakorlat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7BF1AE2" w14:textId="06CCA224" w:rsidR="007B6C59" w:rsidRPr="004A3BD4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Statika</w:t>
            </w:r>
          </w:p>
        </w:tc>
      </w:tr>
      <w:tr w:rsidR="004A3BD4" w:rsidRPr="004A3BD4" w14:paraId="493AFF0C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9D58C3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32E0C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A49EA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281C2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8AA99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56F1F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4F335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321B3" w14:textId="558D0425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4D34C" w14:textId="7429446E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BE75C1D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00F1C6" w14:textId="407E8ECB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Rendszerezi a különböző építőanyagok tulajdonságait és gyártási folyamatát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7F78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E905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32A59" w14:textId="6F78EBEC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C77A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6AA37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CDF8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7952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10C7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1509021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C59130" w14:textId="5238C98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Az építési anyagok egyedi tulajdonságai alapján dönt ezek felhasználásáról, minősítéséről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FB14E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1F97E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D2FDE" w14:textId="28EE9BA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209F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67E3C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5B4B7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2A021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5EF0D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ED861B1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603A1" w14:textId="67981A54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Mintát vesz az építőanyagokból a vizsgálatokhoz, mintavételi és vizsgálati jegyzőkönyvet készít, értelmez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5EF77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05B2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5716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C14EC" w14:textId="08E217CC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B646C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85009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34A1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DAED1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FFDEE98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288E02" w14:textId="513703FF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Használja a laboratóriumi vizsgálatokhoz szükséges eszközöket, műszereket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C99E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7F439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12457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C248D" w14:textId="48BFDC38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3144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EE16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B24C9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EF51B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5895D13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B6F245" w14:textId="46A134AA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Síkmértani szerkesztéseket készít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90B9E" w14:textId="46283CA2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FA25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3935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818C5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AFED5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EECE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20965" w14:textId="5F1A6E25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F2E1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40D86FC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C4833C" w14:textId="316E2E3B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Térbeli testeket síkban ábrázol: vetületben, axonometriában, perspektívában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B6CC4" w14:textId="184149AB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8581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96A9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AE7B8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82E8C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E8D4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D824E" w14:textId="0DD6C20E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CAAB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3FE8523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006C0D" w14:textId="6AF06A6B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Szabadkézi vázlatot készít, arányosít, mér, ellenőriz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E2E41" w14:textId="48259C54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12D1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B64AE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2503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B074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2C6F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8F1D1" w14:textId="7AAC5A8D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195DA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B5A1381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4691B8" w14:textId="242F74AC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Felmérést végez, műszaki rajzokat szerkeszt, műszaki rajzot készít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0F903" w14:textId="6ABBED4A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DD8A2" w14:textId="1EF729DC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C91F2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7DB9D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0E2B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54CCE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076FE" w14:textId="488986D9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51C75C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E0673AA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AAF1BD" w14:textId="4B9BB03E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Irányítás mellett terveket, tervrészleteket szerkeszt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8AA2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3EFAF" w14:textId="4C0A9728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EE6CA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8A188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9C98D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61CD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D05E6" w14:textId="0E004B24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81F52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B1D41B8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9029BB" w14:textId="2EC5187C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Számítógéppel segített tervezői programokat használ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DD72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2F1EB" w14:textId="2E0146EC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791A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A650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225A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AE097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76DCCA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12CB8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CD0F97F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6F167E" w14:textId="5A491E58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Digitális rajzi dokumentálást végez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EDA21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315A8" w14:textId="588C28BE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296A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9C56E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7DB1D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DAC52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895E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B05F8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9ECF474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006763" w14:textId="421DF2E1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Biztosítja, biztosíttatja a munkaterület balesetmentességét, ellenőrzi az egyéni munkavédelmi eszközöket és azok használatát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B0A52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7BEF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5AEAB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AC50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4FDB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58E4D" w14:textId="7F50733D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0E461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65739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81F18F4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6B02AC" w14:textId="11FB8492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Betartja, betartatja a munkabiztonsági előírásokat, jogszabályokat, munkavédelmi, biztonságtechnikai, tűz- és környezetvédelmi oktatáson vesz részt, oktatást tart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255FB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93B5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5C161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8AB7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6A635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31F02" w14:textId="2F32ED88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9952D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CA628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3B3DE81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0D5355" w14:textId="79199EEA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Közreműködik a veszélyforrások és az egészségre ártalmas tényezők felmérésében, baleset, illetve vészhelyzet esetén megfelelően intézkedik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2C61D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6FF08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2AE18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DC6E8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4733E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5FDE0" w14:textId="54581990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9208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12CE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83B0418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6BACC3" w14:textId="66F27AF4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Érti a statikai alapfogalmakat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FB3F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8FA8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0E6E9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763DE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F12B7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DD2D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F6711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1B78A" w14:textId="6550B692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DCA7EF3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18FA31" w14:textId="7F63DDE5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Meghatározza a síkbeli erőrendszer </w:t>
            </w:r>
            <w:r w:rsidRPr="004A3BD4">
              <w:rPr>
                <w:rFonts w:cs="Times New Roman"/>
                <w:color w:val="000000" w:themeColor="text1"/>
              </w:rPr>
              <w:lastRenderedPageBreak/>
              <w:t>eredőjét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2EBBD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A8581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08985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87D1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4E4E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D64AD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C321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97B44" w14:textId="63C34F86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1BC2FB9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75004D" w14:textId="354492AD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Meghatározza statikailag határozott tartók támaszerőit, igénybevételeit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97A8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DED3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18FCE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66FE1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F04B8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5076B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A8862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F02D4" w14:textId="593E8953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92B7D08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7F823A" w14:textId="22BBD3B0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Kiszámítja a keresztmetszeti jellemzőket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3E9D9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F108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B18EA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7901D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090D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1359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19F2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33EC1" w14:textId="422C6C69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8173941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686CC2" w14:textId="1AB4BC70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Helyzeti állékonysági vizsgálatokat végez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1019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65FF5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C27F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7545B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BDE22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5853C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52232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D9201" w14:textId="48D15C73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DD4E04C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FC6D6C" w14:textId="22ADE2B1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Érti az építőipari alapfogalmakat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E96FC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317B8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19CF9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FDFF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FC29A" w14:textId="50CCC272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94671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0353E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75D59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011EE1F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AD8999" w14:textId="03DE572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Értelmezi a természetes és mesterséges környezet kapcsolatát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458B9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C762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D211C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C2DE1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8CA36" w14:textId="7FB0B7B5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2394F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D4E5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218E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E99FA51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E8E870" w14:textId="03C22526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Tisztában van az építmények kialakításával, funkcióival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9EDFA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B48D7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642B5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A1B7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C1B2A" w14:textId="49AF6FAA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AF4EC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2D35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2364C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AE3CAF8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24E73D" w14:textId="4A17DC33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Rendszerezi az építési tevékenységek fajtáit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80C11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3BA3A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BF293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5D162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E90AB" w14:textId="60278B83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0B175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4BE5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67ADB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DA28ABB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4BC838" w14:textId="10676F9D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Tisztában van a talajok fajtáival, tulajdonságaival, a földmunkákkal, dúcolásokkal, megkülönbözteti a nedvességhatásokat, talajok víztelenítési módszereit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CE3A2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5AF26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CEA7E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CCBA0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C8986" w14:textId="6AFFA81D" w:rsidR="007B6C59" w:rsidRPr="004A3BD4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4AFB2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52D97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298F4" w14:textId="77777777" w:rsidR="007B6C59" w:rsidRPr="004A3BD4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9951561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B1F437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2C64F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EA6DC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3F773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8D316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6EACD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B7C00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A5A89" w14:textId="49F90B83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AA552" w14:textId="60148CCC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A13DCDC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61F4DD" w14:textId="39BF02EF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Építőanyagok fizikai, kémiai és mechanikai tulajdonságai, vizsgálatai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BBF32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28CD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236B3" w14:textId="710C5F9A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9512A" w14:textId="57318BA8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B6D8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39304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9068E" w14:textId="6F10FCEA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5D9DD" w14:textId="7E1FE6DF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5E64717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0CBB23" w14:textId="6FE05DEB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Természetes és mesterséges építőanyagok csoportosítása, tulajdonságai, felhasználási területei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4180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B07CE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75150" w14:textId="7BB6C80F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73DFC" w14:textId="0293597E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1B0CF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0791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F5478" w14:textId="5EEC03F3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B8BAE3" w14:textId="0EAD2DB6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5832F6A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423924" w14:textId="0D7FEB13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Építőanyagok gyártási folyamata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6D04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00D9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6AB94" w14:textId="7FAA52CE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1366A" w14:textId="6FB976E5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15EB1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8B1B1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EF57C" w14:textId="53122BD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A9282" w14:textId="5B183FA8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6500EA5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BEB31A" w14:textId="7F69DE30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Síkidomok, testek ábrázolása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9ABC3" w14:textId="54922A0E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F1DF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DB3E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B3B52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F9E8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847C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6ED05" w14:textId="6335C44A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207BE" w14:textId="0C2C6DA4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8AE3C63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4E84EA" w14:textId="1B7DD0AD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Mértani ismeretek és szerkesztések, síkmértan, térmértan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DEEF6" w14:textId="5D64ECA4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500B3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8A8BF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E796E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56D32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68BF6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C5CF3" w14:textId="58A6E25A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AD0EF" w14:textId="306F9463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730960F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4F7A75" w14:textId="44BB2C6D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Szabadkézi ábrázolás szabályai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9A1D5" w14:textId="7BF2CD78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26596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FF30D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BFF1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6904B" w14:textId="3B87888F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A716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866F6" w14:textId="1D241DF2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A4CCA" w14:textId="60A6BEF3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2E9F1C8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61A01A" w14:textId="5BA4388C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Műszaki ábrázolás szabályai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7EFC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628D1" w14:textId="6D8528B6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8A201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BF68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D5DAD" w14:textId="585DFA1F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F9E5F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B8B44" w14:textId="0199059D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A60A1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4736636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ED51B6" w14:textId="461A42BA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Szabványos rajzi jelölések, léptékek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4749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A2EB5" w14:textId="3649E4EA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EABC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0927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08ACC" w14:textId="02D430D3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96F3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CE9F9" w14:textId="58E7D7CB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8D07E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D1FC27C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2509CC" w14:textId="787EBAAD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számítógéppel segített tervezési folyamatok ismerete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5AB54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A95A7" w14:textId="57DB9884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0BDCDE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50924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C7169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79FFD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17463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B051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A920619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74FB8B" w14:textId="30CC6846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számítógépes tervezőprogramok ismerete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2DDF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8FCE1" w14:textId="66906F5F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A228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B3FE6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F56D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41CF3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766C1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DB0B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CC4E06C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00B2D6" w14:textId="2CC90EC9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digitális rajzi dokumentálás szabályai, eszközei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9C012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A1DA0" w14:textId="694138BA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F479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B0642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C02F9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ABAA3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6D12F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3ED5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1BB034C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E26375" w14:textId="38490831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Munkabiztonsági, balesetvédelmi és elsősegély-nyújtási előírások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E3946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80DFE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DA1C4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3A389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5959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96F85" w14:textId="1B02D9D3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7FFB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A8E8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1EF6BD5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3B4CC4" w14:textId="64CC0B1A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Egyéni védőruhák, védőfelszerelések használata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CB92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888C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4123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A7162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9CB46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20B12" w14:textId="053B55FB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F6CB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B2ECE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4F8BB1A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08796F" w14:textId="02D2D358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Tűzvédelem, tűzveszélyes anyagok raktározása, szállítása, kezelése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773DD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4BC4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7C53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5852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20F9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D1FAC" w14:textId="54436AAB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4E13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13C72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FFE5C63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2EBE8B" w14:textId="6D0283D9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Környezetvédelem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0BC2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E0B76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AA70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68671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0812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7A8C8" w14:textId="5EA1AC02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2E4E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499D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0A9AB0F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2B4444" w14:textId="14891479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Munkavédelmi jogszabályok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6B9C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0B471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74E03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8965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C6BD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2B21B" w14:textId="36D51E31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7B82F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1BF04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44496F0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14378B" w14:textId="69E31B14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Statikai alapfogalmak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398D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BB65F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FFF7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7CDA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A1E3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6707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52D1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FBD79" w14:textId="4CAFE5F5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E3D345F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5F2FB4" w14:textId="4892C62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Síkbeli erőrendszer eredője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60746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1DE13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149F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FFC2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A039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8AF5D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C782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692855" w14:textId="5DA6BEF7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142B23B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0F0524" w14:textId="41C8919F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Síkbeli erőrendszer egyensúlya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50DBE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D1FC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98C8E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20D5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574ED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3912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42BC2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F79DC" w14:textId="1B1D6CA3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E9DC95D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BC5BF3" w14:textId="4687573B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Tartók fajtái, tartók támaszerői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03CF1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E9DD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8A85C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BA629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2534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0AEB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B94F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EDCEA" w14:textId="1433FB56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E0DCFBC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42ABC8" w14:textId="512A3D70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Igénybevételek, belső erők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4FDEF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E915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A9671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A2CBE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337A2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A2E0D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5674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84F10" w14:textId="3BB6A7F4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C54EBBD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E73E9C" w14:textId="5C83C4B5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Síkidomok keresztmetszeti jellemzői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9A76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83E9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5F05D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2DA8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6567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002E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B17B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A17EF" w14:textId="1A2DA6C2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D962FC0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E4892E" w14:textId="461E377C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Tartók helyzeti állékonysága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F632D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CC1C4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23EF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65D8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DD431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2035D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7DD07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73202" w14:textId="2A36C1EA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AB234E8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B294FD" w14:textId="104360D3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Építőipari alapfogalmak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AAF9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FDDB2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8D053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CF81E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74309" w14:textId="4E00ECA3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36339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248F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A5FB9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270F970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182189" w14:textId="03E62ACA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Természetes és mesterséges környezet kapcsolata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B725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D5654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15CA9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A59FA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A921B" w14:textId="49266F46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3D7D2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B6E19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BBAF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46B3EE4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1E17C0" w14:textId="30043A56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Építmények kialakítása, funkciói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20754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FEE8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F19D9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F5B06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3A9B5" w14:textId="633A6982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244E4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9CB40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729C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86F5D07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588B1D" w14:textId="2D3EBC80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Építési tevékenység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DD30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5277C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86A2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D5D8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97AC0" w14:textId="69F6DCED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703DF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C5FF9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AA4C1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F11770F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509202" w14:textId="5AD24A5F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Talajok, földmunkák, dúcolások, nedvességhatások, talajok víztelenítése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E46F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575AE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06908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A230F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FD767" w14:textId="22668A5D" w:rsidR="00B553F1" w:rsidRPr="004A3BD4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78C45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D04AB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8C02D" w14:textId="77777777" w:rsidR="00B553F1" w:rsidRPr="004A3BD4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B7C76A1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F98B87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A77DC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50724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FD036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3832F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C5433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13698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62469" w14:textId="2C7E207D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7163A" w14:textId="0F92E0C8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25A5028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DFC3E0" w14:textId="7B01F7ED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A237E" w14:textId="677DA15D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07EAD" w14:textId="1503281F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88DE3" w14:textId="25308660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80B89" w14:textId="7931C5FC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F9151" w14:textId="47670730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B0E29" w14:textId="559C4C8A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53226" w14:textId="21FF67E2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67E5B" w14:textId="229CED4A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571C949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C20C56" w14:textId="15912F1E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nyelvi kommunikáció, információgyűjtés és továbbítás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0181B" w14:textId="5128395C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9ADFB" w14:textId="0F2D5544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45EC9" w14:textId="592CD92F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50E60" w14:textId="2894C4D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54C0C" w14:textId="6E50C4CC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CAC97" w14:textId="2B9AABA4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67803" w14:textId="67B76AD9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333A9" w14:textId="028AF07C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5579BB17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43EF20" w14:textId="7DC95AA6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Rajzok, tervek, szakmai szövegek olvasása, értelmezése, készítése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99743" w14:textId="7D74517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CA9C0" w14:textId="7266CCAC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8FE5F" w14:textId="6CC6DF63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35142" w14:textId="2474D160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14D83" w14:textId="309125D2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ABE47" w14:textId="4B64A9E0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C45C2" w14:textId="6FD5E63E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749DE" w14:textId="7BEEB9A1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4C587FF3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0B5259" w14:textId="30A7A0D2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Infokommunikációs eszközök, szakmai szoftverek használata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2F6DF" w14:textId="10543EEA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5C158" w14:textId="0AFE605E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7423B" w14:textId="5BC3A2F4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4B59D" w14:textId="7B4F5C4E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81C42" w14:textId="2E950B3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36A08" w14:textId="26DCA9AE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D735C" w14:textId="7A664A7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0C9C0" w14:textId="41443B75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22FC2625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3165C4" w14:textId="29D15E59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Építőanyag-laboratóriumi eszközök használata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9FDE6" w14:textId="7777777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E3767" w14:textId="7777777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00B88" w14:textId="3BA33F7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76B8D" w14:textId="6C610BAF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5BF89" w14:textId="7777777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A3222" w14:textId="7777777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956F6" w14:textId="4477B57C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1D745" w14:textId="39BF9379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12DC675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E4FF3E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0BA19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04358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48751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8347A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1DE26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2F93F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92A69" w14:textId="0803E91F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429A1" w14:textId="3C16098D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D2B100F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23161F" w14:textId="20CB981F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49620" w14:textId="3349DA96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04062" w14:textId="50DEF54E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2EBFB" w14:textId="27D2DEF6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3EA1A" w14:textId="16D40681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8D331" w14:textId="49491FBA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47DD4" w14:textId="6D38364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61F09" w14:textId="3A4638BE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AE048" w14:textId="6A50B8E0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88AF53E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13EA7C" w14:textId="3D97AA3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78B7D" w14:textId="40B0B6F2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EF83B" w14:textId="109D3026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59D4B" w14:textId="11A67969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00004" w14:textId="0FBBFA53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CD7503" w14:textId="74414EB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A06DB" w14:textId="0C191322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4EA1F" w14:textId="704DDC1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EF2F1" w14:textId="770B4090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9C32EA1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EF48BB" w14:textId="7E69C85C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5F56A" w14:textId="19F8FCE2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4C849" w14:textId="3CB071F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47E1F" w14:textId="40CA25E1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750CB" w14:textId="25779B4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33404" w14:textId="4F32B7A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B5696" w14:textId="333C5DC2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A5D2B" w14:textId="1E170EA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F671A" w14:textId="2CA7CC4D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A24B359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E0BCB1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3A2D8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B42CA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DFED9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69EE8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AD61E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FDF33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A22E9" w14:textId="50A58944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A4FA56" w14:textId="6DF527F0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326C1ED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012BC7" w14:textId="03F7B45D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97851" w14:textId="08A47C71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97B30" w14:textId="2946ACCE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7D061" w14:textId="176025B1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20177" w14:textId="5E92BC62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EFF1C" w14:textId="3E51E793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9933D" w14:textId="672DC26C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C0671" w14:textId="6188A923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1D9695" w14:textId="52CD7FE0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E012E28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EA54E0" w14:textId="50CF0251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6DC8E" w14:textId="30AF9E40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822DA" w14:textId="5C56C9FA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DFB49" w14:textId="088F55AA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DDD30" w14:textId="7DD60610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B40B8" w14:textId="16B39391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3EA30" w14:textId="0230EFF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58C37" w14:textId="2A731C8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1EBB38" w14:textId="1D1AC85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EC3082C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549410" w14:textId="3098AF8C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11A5B" w14:textId="27851CF5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CE84E" w14:textId="38B4AAF0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8CA9B" w14:textId="060E7B0E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18714" w14:textId="74936E99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80441" w14:textId="5706CB5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7F478" w14:textId="3AB451ED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72238" w14:textId="32B7D235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7D9FF" w14:textId="5107FE50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978E1CE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D461E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7C757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7114C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F6F66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146E9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A54F4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DBCEB1" w14:textId="77777777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3E1FE" w14:textId="4C7A88B8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9D54E" w14:textId="30A8A30C" w:rsidR="007B6C59" w:rsidRPr="004A3BD4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3532B95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7B9F30" w14:textId="0BA234A2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Logikus gondolkodás, problémaelemzés,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-feltárás</w:t>
            </w:r>
            <w:proofErr w:type="spellEnd"/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6B7F2" w14:textId="2F7C6275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BB202" w14:textId="51D9EAA9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8AA33" w14:textId="300C2C2A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65E91" w14:textId="5E0707C5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6AAB5" w14:textId="4EC1F97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3A606" w14:textId="028C2F76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359EC" w14:textId="5705848D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FA6EA" w14:textId="09BB0865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DD52493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BBE566" w14:textId="68C9D75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C2D9B" w14:textId="673DB5C6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E6BF4" w14:textId="457357C7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01E8B" w14:textId="74FB47E1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0AF76" w14:textId="670173BA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80A2C" w14:textId="3DC1A37A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EECEC" w14:textId="48A9514B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421D3" w14:textId="22A07926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B1EAF" w14:textId="0154648D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856CED" w:rsidRPr="004A3BD4" w14:paraId="2B5BC890" w14:textId="77777777" w:rsidTr="00F95F92">
        <w:trPr>
          <w:trHeight w:val="255"/>
          <w:jc w:val="right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E8DEC4" w14:textId="2257BA38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B6C3FE" w14:textId="1DA21C1D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9C95B" w14:textId="6F1D426D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E78FC" w14:textId="508A3649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4159D" w14:textId="6151794A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E1F7A" w14:textId="0DA705DF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D4412F" w14:textId="5B98E466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31867" w14:textId="137EF33A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A2CF7" w14:textId="0845A734" w:rsidR="00856CED" w:rsidRPr="004A3BD4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7B2A0511" w14:textId="77777777" w:rsidR="00AD55B2" w:rsidRPr="004A3BD4" w:rsidRDefault="00AD55B2" w:rsidP="00C53E01">
      <w:pPr>
        <w:rPr>
          <w:rFonts w:cs="Times New Roman"/>
          <w:color w:val="000000" w:themeColor="text1"/>
        </w:rPr>
      </w:pPr>
    </w:p>
    <w:p w14:paraId="2F9D6D93" w14:textId="33AA809D" w:rsidR="00C53E01" w:rsidRPr="004A3BD4" w:rsidRDefault="00856CED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Ábrázoló geometria</w:t>
      </w:r>
      <w:r w:rsidR="00C53E01" w:rsidRPr="004A3BD4">
        <w:rPr>
          <w:rFonts w:cs="Times New Roman"/>
          <w:b/>
          <w:color w:val="000000" w:themeColor="text1"/>
        </w:rPr>
        <w:t xml:space="preserve"> tantárgy</w:t>
      </w:r>
      <w:r w:rsidR="00C53E01" w:rsidRPr="004A3BD4">
        <w:rPr>
          <w:rFonts w:cs="Times New Roman"/>
          <w:b/>
          <w:color w:val="000000" w:themeColor="text1"/>
        </w:rPr>
        <w:tab/>
      </w:r>
      <w:r w:rsidR="00867031" w:rsidRPr="004A3BD4">
        <w:rPr>
          <w:rFonts w:cs="Times New Roman"/>
          <w:b/>
          <w:color w:val="000000" w:themeColor="text1"/>
        </w:rPr>
        <w:t>90</w:t>
      </w:r>
      <w:r w:rsidR="00C53E01" w:rsidRPr="004A3BD4">
        <w:rPr>
          <w:rFonts w:cs="Times New Roman"/>
          <w:b/>
          <w:color w:val="000000" w:themeColor="text1"/>
        </w:rPr>
        <w:t xml:space="preserve"> óra/</w:t>
      </w:r>
      <w:r w:rsidR="00867031" w:rsidRPr="004A3BD4">
        <w:rPr>
          <w:rFonts w:cs="Times New Roman"/>
          <w:b/>
          <w:color w:val="000000" w:themeColor="text1"/>
        </w:rPr>
        <w:t>90</w:t>
      </w:r>
      <w:r w:rsidR="00C53E01" w:rsidRPr="004A3BD4">
        <w:rPr>
          <w:rFonts w:cs="Times New Roman"/>
          <w:b/>
          <w:color w:val="000000" w:themeColor="text1"/>
        </w:rPr>
        <w:t xml:space="preserve"> óra*</w:t>
      </w:r>
    </w:p>
    <w:p w14:paraId="458173DF" w14:textId="77777777" w:rsidR="00C53E01" w:rsidRPr="004A3BD4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2471931" w14:textId="77777777" w:rsidR="004239CF" w:rsidRPr="004A3BD4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4C9E24D9" w14:textId="1555F728" w:rsidR="004239CF" w:rsidRPr="004A3BD4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69F86D93" w14:textId="77777777" w:rsidR="004239CF" w:rsidRPr="004A3BD4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7A908AF2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351C8B3F" w14:textId="77E1ABBB" w:rsidR="00C53E01" w:rsidRPr="004A3BD4" w:rsidRDefault="00856CED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tanulók térlátását fejlesztő alapozó tantárgy, melyben a síkgeometriai alapozó ismeretek után a térgeometriával, a különféle térbeli elemek ábrázolásának sajátosságaival ismerkedhetnek meg.</w:t>
      </w:r>
    </w:p>
    <w:p w14:paraId="278614BA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2316CBE7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576740BE" w14:textId="71AE4995" w:rsidR="00C53E01" w:rsidRPr="004A3BD4" w:rsidRDefault="00856CED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4649DDFA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2F2B921D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35913B40" w14:textId="0F45B041" w:rsidR="00C53E01" w:rsidRPr="004A3BD4" w:rsidRDefault="00856CE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lastRenderedPageBreak/>
        <w:t>Síkgeometria</w:t>
      </w:r>
    </w:p>
    <w:p w14:paraId="71283067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Mértani ismeretek és szerkesztések</w:t>
      </w:r>
    </w:p>
    <w:p w14:paraId="2DD5CE2A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Síkmértani alapfogalmak</w:t>
      </w:r>
    </w:p>
    <w:p w14:paraId="7E52E6B6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Szögek, szögpárok</w:t>
      </w:r>
    </w:p>
    <w:p w14:paraId="4D69E2EE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Pont és egyenes, valamint párhuzamos egyenesek távolsága</w:t>
      </w:r>
    </w:p>
    <w:p w14:paraId="7233A664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Síkidomok, szabályos sokszögek</w:t>
      </w:r>
    </w:p>
    <w:p w14:paraId="428333AD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Egybevágóság: szögek másolása, síkidomok másolása, nagyítás, kicsinyítés</w:t>
      </w:r>
    </w:p>
    <w:p w14:paraId="13EF9FE4" w14:textId="0C5D1672" w:rsidR="00C53E01" w:rsidRPr="004A3BD4" w:rsidRDefault="00856CE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Ívek, görbék szerkesztése</w:t>
      </w:r>
    </w:p>
    <w:p w14:paraId="6A32D114" w14:textId="77777777" w:rsidR="00C53E01" w:rsidRPr="004A3BD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AD5B66E" w14:textId="1D0E3891" w:rsidR="00C53E01" w:rsidRPr="004A3BD4" w:rsidRDefault="00856CE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Térgeometria</w:t>
      </w:r>
    </w:p>
    <w:p w14:paraId="607E5FE2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Vetítési módok, vetületek, képsík-rendszer</w:t>
      </w:r>
    </w:p>
    <w:p w14:paraId="6B314521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Térelemek:</w:t>
      </w:r>
    </w:p>
    <w:p w14:paraId="5C35EFA2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pont</w:t>
      </w:r>
      <w:proofErr w:type="gramEnd"/>
    </w:p>
    <w:p w14:paraId="1C370261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egyenes</w:t>
      </w:r>
      <w:proofErr w:type="gramEnd"/>
    </w:p>
    <w:p w14:paraId="056305A1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sík</w:t>
      </w:r>
      <w:proofErr w:type="gramEnd"/>
    </w:p>
    <w:p w14:paraId="42DBA26B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Térelemek kölcsönös helyzete</w:t>
      </w:r>
    </w:p>
    <w:p w14:paraId="7EF2ADCC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Egyszerű síkalapú testek és ezek származtatása</w:t>
      </w:r>
    </w:p>
    <w:p w14:paraId="3F025D86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Forgástestek és származtatásuk.</w:t>
      </w:r>
    </w:p>
    <w:p w14:paraId="58CAC59B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Térelemek ábrázolása, pont és egyenes, különleges helyzetű egyenesek, általános helyzetű síkok</w:t>
      </w:r>
    </w:p>
    <w:p w14:paraId="760BA2AC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Transzformáció</w:t>
      </w:r>
    </w:p>
    <w:p w14:paraId="376C98BF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Sík és egyenes, valamint általános helyzetű egyenes és test döféspontja</w:t>
      </w:r>
    </w:p>
    <w:p w14:paraId="5C2C9F64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Síkok metszésvonala, fedélidom szerkesztés</w:t>
      </w:r>
    </w:p>
    <w:p w14:paraId="36EBAE86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Testek speciális és általános helyzetű síkkal való metszése</w:t>
      </w:r>
    </w:p>
    <w:p w14:paraId="0A931370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Metszett idom valódi nagysága</w:t>
      </w:r>
    </w:p>
    <w:p w14:paraId="475D7179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Axonometrikus ábrázolás szabályai</w:t>
      </w:r>
    </w:p>
    <w:p w14:paraId="66D71B3A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Perspektív</w:t>
      </w:r>
      <w:proofErr w:type="spellEnd"/>
      <w:r w:rsidRPr="004A3BD4">
        <w:rPr>
          <w:rFonts w:cs="Times New Roman"/>
          <w:color w:val="000000" w:themeColor="text1"/>
        </w:rPr>
        <w:t xml:space="preserve"> képek szerkesztési szabályai</w:t>
      </w:r>
    </w:p>
    <w:p w14:paraId="653C6BF7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Rekonstrukció</w:t>
      </w:r>
    </w:p>
    <w:p w14:paraId="5A06D226" w14:textId="77777777" w:rsidR="00856CED" w:rsidRPr="004A3BD4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Áthatások</w:t>
      </w:r>
    </w:p>
    <w:p w14:paraId="48696E48" w14:textId="5CA8840E" w:rsidR="00C53E01" w:rsidRPr="004A3BD4" w:rsidRDefault="00856CE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Árnyékszerkesztés, önárnyék, vetett árnyék</w:t>
      </w:r>
    </w:p>
    <w:p w14:paraId="47DEE7D3" w14:textId="77777777" w:rsidR="00C53E01" w:rsidRPr="004A3BD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7B2D1A3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7930EFCE" w14:textId="3CF5D7BB" w:rsidR="00C53E01" w:rsidRPr="004A3BD4" w:rsidRDefault="005855C0" w:rsidP="00C53E01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3E61EDE3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087CB21F" w14:textId="77777777" w:rsidR="00C53E01" w:rsidRPr="004A3BD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32CA177E" w14:textId="352A4548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0DF41A83" w14:textId="77777777" w:rsidR="00C53E01" w:rsidRPr="004A3BD4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559CB975" w14:textId="7555BBC2" w:rsidR="008553B5" w:rsidRPr="004A3BD4" w:rsidRDefault="005855C0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CAD alapismeretek gyakorlat</w:t>
      </w:r>
      <w:r w:rsidR="008553B5" w:rsidRPr="004A3BD4">
        <w:rPr>
          <w:rFonts w:cs="Times New Roman"/>
          <w:b/>
          <w:color w:val="000000" w:themeColor="text1"/>
        </w:rPr>
        <w:t xml:space="preserve"> tantárgy</w:t>
      </w:r>
      <w:r w:rsidR="008553B5" w:rsidRPr="004A3BD4">
        <w:rPr>
          <w:rFonts w:cs="Times New Roman"/>
          <w:b/>
          <w:color w:val="000000" w:themeColor="text1"/>
        </w:rPr>
        <w:tab/>
      </w:r>
      <w:r w:rsidR="008B0449" w:rsidRPr="004A3BD4">
        <w:rPr>
          <w:rFonts w:cs="Times New Roman"/>
          <w:b/>
          <w:color w:val="000000" w:themeColor="text1"/>
        </w:rPr>
        <w:t>54</w:t>
      </w:r>
      <w:r w:rsidR="008553B5" w:rsidRPr="004A3BD4">
        <w:rPr>
          <w:rFonts w:cs="Times New Roman"/>
          <w:b/>
          <w:color w:val="000000" w:themeColor="text1"/>
        </w:rPr>
        <w:t xml:space="preserve"> óra/</w:t>
      </w:r>
      <w:r w:rsidR="008B0449" w:rsidRPr="004A3BD4">
        <w:rPr>
          <w:rFonts w:cs="Times New Roman"/>
          <w:b/>
          <w:color w:val="000000" w:themeColor="text1"/>
        </w:rPr>
        <w:t>54</w:t>
      </w:r>
      <w:r w:rsidR="008553B5" w:rsidRPr="004A3BD4">
        <w:rPr>
          <w:rFonts w:cs="Times New Roman"/>
          <w:b/>
          <w:color w:val="000000" w:themeColor="text1"/>
        </w:rPr>
        <w:t xml:space="preserve"> óra*</w:t>
      </w:r>
    </w:p>
    <w:p w14:paraId="78839F35" w14:textId="77777777" w:rsidR="008553B5" w:rsidRPr="004A3BD4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C7FAF0F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96BC78F" w14:textId="1D40E3BD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36D3B58E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2E8E51F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312A3B69" w14:textId="46D2165B" w:rsidR="008553B5" w:rsidRPr="004A3BD4" w:rsidRDefault="005855C0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tantárgyon belül sajátítják el a tanulók a számítógéppel segített rajzolási, tervezési ismereteket. Kezdetben a programok felépítésével</w:t>
      </w:r>
      <w:r w:rsidR="00B27DD4" w:rsidRPr="004A3BD4">
        <w:rPr>
          <w:rFonts w:cs="Times New Roman"/>
          <w:color w:val="000000" w:themeColor="text1"/>
        </w:rPr>
        <w:t xml:space="preserve"> foglalkoznak</w:t>
      </w:r>
      <w:r w:rsidRPr="004A3BD4">
        <w:rPr>
          <w:rFonts w:cs="Times New Roman"/>
          <w:color w:val="000000" w:themeColor="text1"/>
        </w:rPr>
        <w:t>, majd valós feladatokon keresztül ismerkednek meg a számítógépes rajzolási folyamatokkal</w:t>
      </w:r>
    </w:p>
    <w:p w14:paraId="18764837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3836D6D9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7B9412D7" w14:textId="09DA3751" w:rsidR="008553B5" w:rsidRPr="004A3BD4" w:rsidRDefault="005855C0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A tantárgy az adott évfolyamba lépés feltételeiként megjelölt közismereti és szakmai tartalmakra épül.</w:t>
      </w:r>
    </w:p>
    <w:p w14:paraId="1388D0A1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AA3B963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760C11C2" w14:textId="4C9E94A1" w:rsidR="008553B5" w:rsidRPr="004A3BD4" w:rsidRDefault="005855C0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Rajzoló- és tervezőprogramok felépítése</w:t>
      </w:r>
    </w:p>
    <w:p w14:paraId="4E1FBA52" w14:textId="77777777" w:rsidR="005855C0" w:rsidRPr="004A3BD4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CAD alapú rajzoló és tervező programok fajtái</w:t>
      </w:r>
    </w:p>
    <w:p w14:paraId="323BB87A" w14:textId="77777777" w:rsidR="005855C0" w:rsidRPr="004A3BD4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számítógéppel segített rajzolási, tervezési folyamat</w:t>
      </w:r>
    </w:p>
    <w:p w14:paraId="3820EE3F" w14:textId="77777777" w:rsidR="005855C0" w:rsidRPr="004A3BD4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alkalmazott CAD program felépítése, alapjai</w:t>
      </w:r>
    </w:p>
    <w:p w14:paraId="6260BD21" w14:textId="77777777" w:rsidR="005855C0" w:rsidRPr="004A3BD4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számítógépes felhasználói felület, menüsorok, eszköztárak</w:t>
      </w:r>
    </w:p>
    <w:p w14:paraId="7DD456F5" w14:textId="7BE10896" w:rsidR="008553B5" w:rsidRPr="004A3BD4" w:rsidRDefault="005855C0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Beállítások, rajzi környezetek, billentyű parancsok</w:t>
      </w:r>
    </w:p>
    <w:p w14:paraId="03134F38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618E70B" w14:textId="2B0CD14E" w:rsidR="008553B5" w:rsidRPr="004A3BD4" w:rsidRDefault="005855C0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Számítógéppel segített rajzolás</w:t>
      </w:r>
    </w:p>
    <w:p w14:paraId="227A99A0" w14:textId="77777777" w:rsidR="005855C0" w:rsidRPr="004A3BD4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Síkbeli és térbeli elemek, kapcsolatrendszerük</w:t>
      </w:r>
    </w:p>
    <w:p w14:paraId="546461FF" w14:textId="77777777" w:rsidR="005855C0" w:rsidRPr="004A3BD4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Geometriai műveletek, parancssorok</w:t>
      </w:r>
    </w:p>
    <w:p w14:paraId="2A10496E" w14:textId="77777777" w:rsidR="005855C0" w:rsidRPr="004A3BD4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2D-s és 3D-s szerkesztések</w:t>
      </w:r>
    </w:p>
    <w:p w14:paraId="4DDDD9FA" w14:textId="77777777" w:rsidR="005855C0" w:rsidRPr="004A3BD4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Különböző tervezési programok közötti kapcsolat</w:t>
      </w:r>
    </w:p>
    <w:p w14:paraId="53001D91" w14:textId="77777777" w:rsidR="005855C0" w:rsidRPr="004A3BD4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Rajzi formátumok</w:t>
      </w:r>
    </w:p>
    <w:p w14:paraId="467B2409" w14:textId="77777777" w:rsidR="005855C0" w:rsidRPr="004A3BD4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Méretezések, feliratok</w:t>
      </w:r>
    </w:p>
    <w:p w14:paraId="7D22375F" w14:textId="77777777" w:rsidR="005855C0" w:rsidRPr="004A3BD4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tervdokumentáció összeállítása</w:t>
      </w:r>
    </w:p>
    <w:p w14:paraId="6E09C6E4" w14:textId="70F40BA1" w:rsidR="008553B5" w:rsidRPr="004A3BD4" w:rsidRDefault="005855C0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Nyomtatási lehetőségek</w:t>
      </w:r>
    </w:p>
    <w:p w14:paraId="5D6F0C6F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F85EAB7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6F8A2853" w14:textId="091E3DE7" w:rsidR="008553B5" w:rsidRPr="004A3BD4" w:rsidRDefault="00E5096C" w:rsidP="008553B5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számítógépekkel</w:t>
      </w:r>
      <w:proofErr w:type="gramEnd"/>
      <w:r w:rsidRPr="004A3BD4">
        <w:rPr>
          <w:rFonts w:cs="Times New Roman"/>
          <w:color w:val="000000" w:themeColor="text1"/>
        </w:rPr>
        <w:t xml:space="preserve"> felszerelt tanterem</w:t>
      </w:r>
    </w:p>
    <w:p w14:paraId="2239DAAF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67F3D825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10B7ED8B" w14:textId="60258E73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7B20A8C3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CACCA28" w14:textId="2B706196" w:rsidR="008553B5" w:rsidRPr="004A3BD4" w:rsidRDefault="00E5096C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Építőanyagok</w:t>
      </w:r>
      <w:r w:rsidR="008553B5" w:rsidRPr="004A3BD4">
        <w:rPr>
          <w:rFonts w:cs="Times New Roman"/>
          <w:b/>
          <w:color w:val="000000" w:themeColor="text1"/>
        </w:rPr>
        <w:t xml:space="preserve"> tantárgy</w:t>
      </w:r>
      <w:r w:rsidR="008553B5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72</w:t>
      </w:r>
      <w:r w:rsidR="008553B5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72</w:t>
      </w:r>
      <w:r w:rsidR="008553B5" w:rsidRPr="004A3BD4">
        <w:rPr>
          <w:rFonts w:cs="Times New Roman"/>
          <w:b/>
          <w:color w:val="000000" w:themeColor="text1"/>
        </w:rPr>
        <w:t xml:space="preserve"> óra*</w:t>
      </w:r>
    </w:p>
    <w:p w14:paraId="6BD43D4A" w14:textId="77777777" w:rsidR="008553B5" w:rsidRPr="004A3BD4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8403B24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6329A646" w14:textId="4350B115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4FDCAF3C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603B6889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711F08EA" w14:textId="5B0C6108" w:rsidR="008553B5" w:rsidRPr="004A3BD4" w:rsidRDefault="00E5096C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építőanyagok tulajdonságainak és vizsgálati lehetőségeinek megismerése. Az építőanyagok eredet szerinti csoportosítása és ez alapján történő elemzése.</w:t>
      </w:r>
    </w:p>
    <w:p w14:paraId="04F3494D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EA5E31B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4D066471" w14:textId="1B8B9440" w:rsidR="008553B5" w:rsidRPr="004A3BD4" w:rsidRDefault="00E5096C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09481088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CAEDDD7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4B814FEE" w14:textId="37E8ECE2" w:rsidR="008553B5" w:rsidRPr="004A3BD4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Építőanyagok tulajdonságai</w:t>
      </w:r>
    </w:p>
    <w:p w14:paraId="7DF982FF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Fizikai tulajdonságok</w:t>
      </w:r>
    </w:p>
    <w:p w14:paraId="68237C27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Kémiai tulajdonságok</w:t>
      </w:r>
    </w:p>
    <w:p w14:paraId="345EC666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Hidrotechnikai tulajdonságok</w:t>
      </w:r>
    </w:p>
    <w:p w14:paraId="32EE15EA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Hőtechnikai</w:t>
      </w:r>
      <w:proofErr w:type="spellEnd"/>
      <w:r w:rsidRPr="004A3BD4">
        <w:rPr>
          <w:rFonts w:cs="Times New Roman"/>
          <w:color w:val="000000" w:themeColor="text1"/>
        </w:rPr>
        <w:t xml:space="preserve"> tulajdonságok</w:t>
      </w:r>
    </w:p>
    <w:p w14:paraId="72CB8A32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Akusztikai tulajdonságok</w:t>
      </w:r>
    </w:p>
    <w:p w14:paraId="3AE43A99" w14:textId="0581985A" w:rsidR="008553B5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Mechanikai tulajdonságok</w:t>
      </w:r>
    </w:p>
    <w:p w14:paraId="60A8D0F4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7650485" w14:textId="75B9831B" w:rsidR="008553B5" w:rsidRPr="004A3BD4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lastRenderedPageBreak/>
        <w:t>Természetes építőanyagok</w:t>
      </w:r>
    </w:p>
    <w:p w14:paraId="7F552EB8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Természetes építőanyagok csoportosítása</w:t>
      </w:r>
    </w:p>
    <w:p w14:paraId="096B4108" w14:textId="01EE38DE" w:rsidR="008553B5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Természetes építőanyagok tulajdonságai, jellemzői</w:t>
      </w:r>
    </w:p>
    <w:p w14:paraId="72AA73CB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029332D" w14:textId="36923CCC" w:rsidR="008553B5" w:rsidRPr="004A3BD4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Mesterséges építőanyagok</w:t>
      </w:r>
    </w:p>
    <w:p w14:paraId="318AE04E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Agyaggyártmányok, felhasználási területeik</w:t>
      </w:r>
    </w:p>
    <w:p w14:paraId="37CBD353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Kötőanyagok jellemző tulajdonságai, felhasználási területeik</w:t>
      </w:r>
    </w:p>
    <w:p w14:paraId="2176D977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Aszfalt termékek jellemző tulajdonságai, felhasználási területeik</w:t>
      </w:r>
    </w:p>
    <w:p w14:paraId="67817A8D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Adalékanyag jellemző tulajdonságai, felhasználási területeik</w:t>
      </w:r>
    </w:p>
    <w:p w14:paraId="6D4768A2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Betonok jellemző tulajdonságai, szállítása és utókezelése</w:t>
      </w:r>
    </w:p>
    <w:p w14:paraId="678600E4" w14:textId="3BB10BC2" w:rsidR="001B349A" w:rsidRPr="004A3BD4" w:rsidRDefault="00FD6879" w:rsidP="001B349A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Előre</w:t>
      </w:r>
      <w:r w:rsidR="001B349A" w:rsidRPr="004A3BD4">
        <w:rPr>
          <w:rFonts w:cs="Times New Roman"/>
          <w:color w:val="000000" w:themeColor="text1"/>
        </w:rPr>
        <w:t>gyártott</w:t>
      </w:r>
      <w:proofErr w:type="spellEnd"/>
      <w:r w:rsidR="001B349A" w:rsidRPr="004A3BD4">
        <w:rPr>
          <w:rFonts w:cs="Times New Roman"/>
          <w:color w:val="000000" w:themeColor="text1"/>
        </w:rPr>
        <w:t xml:space="preserve"> beton és vasbeton termékek, felhasználási területei</w:t>
      </w:r>
    </w:p>
    <w:p w14:paraId="1ADD165A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Habarcsok jellemző tulajdonságai, felhasználásuk szerinti csoportosítása</w:t>
      </w:r>
    </w:p>
    <w:p w14:paraId="2EAF4746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Építőipari faáruk, felhasználási területük, faanyagok védelme</w:t>
      </w:r>
    </w:p>
    <w:p w14:paraId="154E1456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Fémgyártmányok jellemző tulajdonságai, alkalmazási feltételeik</w:t>
      </w:r>
    </w:p>
    <w:p w14:paraId="6F6EDACA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Műanyag gyártmányok, felhasználási területei</w:t>
      </w:r>
    </w:p>
    <w:p w14:paraId="0ACC7664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Festő-, és mázolómunkák anyagai</w:t>
      </w:r>
    </w:p>
    <w:p w14:paraId="60E6894E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Építési üvegek jellemző tulajdonságai, felhasználási területeik</w:t>
      </w:r>
    </w:p>
    <w:p w14:paraId="072E7145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Szigetelőanyagok, felhasználási területeik</w:t>
      </w:r>
    </w:p>
    <w:p w14:paraId="1BBC282E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Építőiparban alkalmazott segédanyagok és felületképzők</w:t>
      </w:r>
    </w:p>
    <w:p w14:paraId="179D05B7" w14:textId="1C5E2476" w:rsidR="008553B5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Építőanyagok gyártási folyamatai</w:t>
      </w:r>
    </w:p>
    <w:p w14:paraId="7DF0F214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49FFAD5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58668409" w14:textId="0D1B8CCF" w:rsidR="008553B5" w:rsidRPr="004A3BD4" w:rsidRDefault="001B349A" w:rsidP="008553B5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6FE4321F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37695B1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47597560" w14:textId="1782470E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4DF8C80E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2AFB178" w14:textId="799BE24C" w:rsidR="008553B5" w:rsidRPr="004A3BD4" w:rsidRDefault="001B349A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Építőanyagok gyakorlat</w:t>
      </w:r>
      <w:r w:rsidR="008553B5" w:rsidRPr="004A3BD4">
        <w:rPr>
          <w:rFonts w:cs="Times New Roman"/>
          <w:b/>
          <w:color w:val="000000" w:themeColor="text1"/>
        </w:rPr>
        <w:t xml:space="preserve"> tantárgy</w:t>
      </w:r>
      <w:r w:rsidR="008553B5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36</w:t>
      </w:r>
      <w:r w:rsidR="008553B5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36</w:t>
      </w:r>
      <w:r w:rsidR="008553B5" w:rsidRPr="004A3BD4">
        <w:rPr>
          <w:rFonts w:cs="Times New Roman"/>
          <w:b/>
          <w:color w:val="000000" w:themeColor="text1"/>
        </w:rPr>
        <w:t xml:space="preserve"> óra*</w:t>
      </w:r>
    </w:p>
    <w:p w14:paraId="69382427" w14:textId="77777777" w:rsidR="008553B5" w:rsidRPr="004A3BD4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9CFEB06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8780C83" w14:textId="4F4325AB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2084D46F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2D66DCF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173F5C9E" w14:textId="40DE25EC" w:rsidR="008553B5" w:rsidRPr="004A3BD4" w:rsidRDefault="001B349A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építőanyagok vizsgálatainak megismerése. Az építési alapanyagok és késztermékek tulajdonságainak vizsgálata.</w:t>
      </w:r>
    </w:p>
    <w:p w14:paraId="74D0D8A3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B13CABF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1155B9A9" w14:textId="45481E5E" w:rsidR="008553B5" w:rsidRPr="004A3BD4" w:rsidRDefault="001B349A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20C04BAF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C243066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636178E4" w14:textId="13DF3355" w:rsidR="008553B5" w:rsidRPr="004A3BD4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Építőanyagok tulajdonságainak meghatározása</w:t>
      </w:r>
    </w:p>
    <w:p w14:paraId="1CC9E69B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építőanyagok járatos vizsgálati módszereinek, eljárásainak megismerése</w:t>
      </w:r>
    </w:p>
    <w:p w14:paraId="08A09A0F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Mintavétel, anyagvizsgálat, laboratóriumi vizsgálatok</w:t>
      </w:r>
    </w:p>
    <w:p w14:paraId="2D67B9BE" w14:textId="1442EB72" w:rsidR="008553B5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vizsgálati folyamatok megismerése</w:t>
      </w:r>
    </w:p>
    <w:p w14:paraId="7F4D6B9C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8264BB6" w14:textId="794B77C2" w:rsidR="008553B5" w:rsidRPr="004A3BD4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Természetes építőanyagok vizsgálata</w:t>
      </w:r>
    </w:p>
    <w:p w14:paraId="5186E345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Fizikai tulajdonságok vizsgálata</w:t>
      </w:r>
    </w:p>
    <w:p w14:paraId="3EC9A356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Kémiai tulajdonságok vizsgálata</w:t>
      </w:r>
    </w:p>
    <w:p w14:paraId="588BE8D7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Hidrotechnikai tulajdonságok vizsgálata</w:t>
      </w:r>
    </w:p>
    <w:p w14:paraId="0A706EB4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Hőtechnikai</w:t>
      </w:r>
      <w:proofErr w:type="spellEnd"/>
      <w:r w:rsidRPr="004A3BD4">
        <w:rPr>
          <w:rFonts w:cs="Times New Roman"/>
          <w:color w:val="000000" w:themeColor="text1"/>
        </w:rPr>
        <w:t xml:space="preserve"> tulajdonságok vizsgálata</w:t>
      </w:r>
    </w:p>
    <w:p w14:paraId="1653A6C4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Akusztikai tulajdonságok vizsgálata</w:t>
      </w:r>
    </w:p>
    <w:p w14:paraId="503371B0" w14:textId="22316999" w:rsidR="008553B5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Mechanikai tulajdonságok vizsgálata</w:t>
      </w:r>
    </w:p>
    <w:p w14:paraId="609D4E58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DD364E8" w14:textId="47AF35DF" w:rsidR="008553B5" w:rsidRPr="004A3BD4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Mesterséges építőanyagok vizsgálata</w:t>
      </w:r>
    </w:p>
    <w:p w14:paraId="2B8A36B0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Fizikai tulajdonságok vizsgálata</w:t>
      </w:r>
    </w:p>
    <w:p w14:paraId="7060C03F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Kémiai tulajdonságok vizsgálata</w:t>
      </w:r>
    </w:p>
    <w:p w14:paraId="4ABC2793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Hidrotechnikai tulajdonságok vizsgálata</w:t>
      </w:r>
    </w:p>
    <w:p w14:paraId="2F470174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Hőtechnikai</w:t>
      </w:r>
      <w:proofErr w:type="spellEnd"/>
      <w:r w:rsidRPr="004A3BD4">
        <w:rPr>
          <w:rFonts w:cs="Times New Roman"/>
          <w:color w:val="000000" w:themeColor="text1"/>
        </w:rPr>
        <w:t xml:space="preserve"> tulajdonságok vizsgálata</w:t>
      </w:r>
    </w:p>
    <w:p w14:paraId="520F8AD1" w14:textId="77777777" w:rsidR="001B349A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Akusztikai tulajdonságok vizsgálata</w:t>
      </w:r>
    </w:p>
    <w:p w14:paraId="01D2D115" w14:textId="394D5F4C" w:rsidR="008553B5" w:rsidRPr="004A3BD4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Mechanikai tulajdonságok vizsgálata</w:t>
      </w:r>
    </w:p>
    <w:p w14:paraId="0FABB9F8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3FBA907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589040AB" w14:textId="66984197" w:rsidR="008553B5" w:rsidRPr="004A3BD4" w:rsidRDefault="003907B8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szaktanterem vagy </w:t>
      </w:r>
      <w:proofErr w:type="gramStart"/>
      <w:r w:rsidRPr="004A3BD4">
        <w:rPr>
          <w:rFonts w:cs="Times New Roman"/>
          <w:color w:val="000000" w:themeColor="text1"/>
        </w:rPr>
        <w:t>tanműhely</w:t>
      </w:r>
      <w:proofErr w:type="gramEnd"/>
      <w:r w:rsidRPr="004A3BD4">
        <w:rPr>
          <w:rFonts w:cs="Times New Roman"/>
          <w:color w:val="000000" w:themeColor="text1"/>
        </w:rPr>
        <w:t xml:space="preserve"> vagy anyagvizsgáló labor</w:t>
      </w:r>
    </w:p>
    <w:p w14:paraId="310DC9C5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2AC9D77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6321CAE0" w14:textId="3DBBC9C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2270DBE7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4D95AA1" w14:textId="6B4F3F55" w:rsidR="008553B5" w:rsidRPr="004A3BD4" w:rsidRDefault="009F4393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Építőipari alapismeretek</w:t>
      </w:r>
      <w:r w:rsidR="008553B5" w:rsidRPr="004A3BD4">
        <w:rPr>
          <w:rFonts w:cs="Times New Roman"/>
          <w:b/>
          <w:color w:val="000000" w:themeColor="text1"/>
        </w:rPr>
        <w:t xml:space="preserve"> tantárgy</w:t>
      </w:r>
      <w:r w:rsidR="008553B5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72</w:t>
      </w:r>
      <w:r w:rsidR="008553B5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72</w:t>
      </w:r>
      <w:r w:rsidR="008553B5" w:rsidRPr="004A3BD4">
        <w:rPr>
          <w:rFonts w:cs="Times New Roman"/>
          <w:b/>
          <w:color w:val="000000" w:themeColor="text1"/>
        </w:rPr>
        <w:t xml:space="preserve"> óra*</w:t>
      </w:r>
    </w:p>
    <w:p w14:paraId="61769D6A" w14:textId="77777777" w:rsidR="008553B5" w:rsidRPr="004A3BD4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E81DDED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72B8E95" w14:textId="567EEB5F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5D09E0E4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F0560EB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6C640C42" w14:textId="1EF1B82E" w:rsidR="008553B5" w:rsidRPr="004A3BD4" w:rsidRDefault="009F4393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építőipari ágazati szakmák közös alapozó tantárgya, mely során a tanuló megismerkedik az alapvető rajzi alapismeretekkel, műszaki rajzok és tervek sajátosságaival és a felmérések készítésének szabályszerűségeivel, építőipari alapfogalmakkal, az építési tevékenységekkel, majd a talajok, földmunkák és víztelenítések megoldásaival. A tantárgy oktatása a 9. évfolyamon történik, mely után építő illetve közlekedésépítő irányultságú tantárgyakra bomlik.</w:t>
      </w:r>
    </w:p>
    <w:p w14:paraId="5537279A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3FF720E0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06B51ABA" w14:textId="464400E6" w:rsidR="008553B5" w:rsidRPr="004A3BD4" w:rsidRDefault="004D25C9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6CCF13E1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F3A956C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658345A5" w14:textId="2947B066" w:rsidR="008553B5" w:rsidRPr="004A3BD4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Rajzi alapismeretek</w:t>
      </w:r>
    </w:p>
    <w:p w14:paraId="4C95E2DA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rajzi ábrázolás szabályai</w:t>
      </w:r>
    </w:p>
    <w:p w14:paraId="2D2CAE05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Rajzlapok jellemzői</w:t>
      </w:r>
    </w:p>
    <w:p w14:paraId="261CD414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Rajzi eszközök és jelölések, kis és nagybetűk, szabványírás</w:t>
      </w:r>
    </w:p>
    <w:p w14:paraId="3B00CA13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Rajzeszközök és alkalmazásuk</w:t>
      </w:r>
    </w:p>
    <w:p w14:paraId="28550755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Szabadkézi rajzi eszközök ismerete, használata</w:t>
      </w:r>
    </w:p>
    <w:p w14:paraId="610705D8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Különleges rajzeszközök és rajzolási technikák</w:t>
      </w:r>
    </w:p>
    <w:p w14:paraId="7813BCFB" w14:textId="058B285C" w:rsidR="008553B5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színdinamika alapjai</w:t>
      </w:r>
    </w:p>
    <w:p w14:paraId="2845D48F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9F830AB" w14:textId="1AC5F456" w:rsidR="008553B5" w:rsidRPr="004A3BD4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Műszaki rajzok, tervek</w:t>
      </w:r>
    </w:p>
    <w:p w14:paraId="7447ACDE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 feladata</w:t>
      </w:r>
    </w:p>
    <w:p w14:paraId="7CBFAFC4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Rajzi szabványok, vonalak, vonalvastagságok, felirat-mezők, méretmegadás, méretarányok</w:t>
      </w:r>
    </w:p>
    <w:p w14:paraId="60C6DA6D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Szabványos jelölések a műszaki rajzokon, anyagok, szerkezetek jelölése</w:t>
      </w:r>
    </w:p>
    <w:p w14:paraId="47B67AEA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Rajz- és tervfajták ismerete</w:t>
      </w:r>
    </w:p>
    <w:p w14:paraId="3E962B64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Szabványos rajzi jelölések</w:t>
      </w:r>
    </w:p>
    <w:p w14:paraId="220B60A4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rajzeszközök ismerete, használata</w:t>
      </w:r>
    </w:p>
    <w:p w14:paraId="298727BB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Szerkesztési szabályok ismerete</w:t>
      </w:r>
    </w:p>
    <w:p w14:paraId="616FC4DE" w14:textId="410BF498" w:rsidR="008553B5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rajzi jelölések ismerete</w:t>
      </w:r>
    </w:p>
    <w:p w14:paraId="17E0740F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8D11D26" w14:textId="567A841C" w:rsidR="008553B5" w:rsidRPr="004A3BD4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Felmérések</w:t>
      </w:r>
    </w:p>
    <w:p w14:paraId="445F041F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Vízszintes és magassági mérés eszközeinek használata</w:t>
      </w:r>
    </w:p>
    <w:p w14:paraId="0C2E0097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Épületek, építmények és azok környezetének felmérése</w:t>
      </w:r>
    </w:p>
    <w:p w14:paraId="5BD966D6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Szerkezetek felmérése</w:t>
      </w:r>
    </w:p>
    <w:p w14:paraId="3E4B129C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Felmérési vázlatok, </w:t>
      </w:r>
      <w:proofErr w:type="spellStart"/>
      <w:r w:rsidRPr="004A3BD4">
        <w:rPr>
          <w:rFonts w:cs="Times New Roman"/>
          <w:color w:val="000000" w:themeColor="text1"/>
        </w:rPr>
        <w:t>manuálék</w:t>
      </w:r>
      <w:proofErr w:type="spellEnd"/>
      <w:r w:rsidRPr="004A3BD4">
        <w:rPr>
          <w:rFonts w:cs="Times New Roman"/>
          <w:color w:val="000000" w:themeColor="text1"/>
        </w:rPr>
        <w:t xml:space="preserve"> készítése feldolgozása</w:t>
      </w:r>
    </w:p>
    <w:p w14:paraId="6115AF9B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Rajzi vázlatok, értelmező, magyarázó rajzok</w:t>
      </w:r>
    </w:p>
    <w:p w14:paraId="2957E90A" w14:textId="17FEAB59" w:rsidR="008553B5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épített és a természeti környezet elemei, sajátosságai</w:t>
      </w:r>
    </w:p>
    <w:p w14:paraId="2C93DAE2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F40D70F" w14:textId="57245043" w:rsidR="008553B5" w:rsidRPr="004A3BD4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 xml:space="preserve">Építőipari alapfogalmak </w:t>
      </w:r>
    </w:p>
    <w:p w14:paraId="4C5BEADB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Alapfogalmak</w:t>
      </w:r>
    </w:p>
    <w:p w14:paraId="7D4DC466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Természetes és mesterséges környezet kapcsolata</w:t>
      </w:r>
    </w:p>
    <w:p w14:paraId="358734D0" w14:textId="2B746C06" w:rsidR="008553B5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Építmények kialakítása, funkciói</w:t>
      </w:r>
    </w:p>
    <w:p w14:paraId="1F01EBA7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7BA2236" w14:textId="40101695" w:rsidR="008553B5" w:rsidRPr="004A3BD4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Építési tevékenységek</w:t>
      </w:r>
    </w:p>
    <w:p w14:paraId="4CFC49D1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építési folyamat</w:t>
      </w:r>
    </w:p>
    <w:p w14:paraId="05A8B9D6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építőipar tevékenységi területei</w:t>
      </w:r>
    </w:p>
    <w:p w14:paraId="34EDF13A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Technológiai sorrendek</w:t>
      </w:r>
    </w:p>
    <w:p w14:paraId="2ABF4277" w14:textId="274C1789" w:rsidR="008553B5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építési tevékenység szereplői és kapcsolatrendszerük</w:t>
      </w:r>
    </w:p>
    <w:p w14:paraId="0665A8B3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50589DD" w14:textId="0B615779" w:rsidR="008553B5" w:rsidRPr="004A3BD4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Talajok, földmunkák, víztelenítések</w:t>
      </w:r>
    </w:p>
    <w:p w14:paraId="776E6A43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Talajok</w:t>
      </w:r>
    </w:p>
    <w:p w14:paraId="61EF746A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Földmunkák</w:t>
      </w:r>
    </w:p>
    <w:p w14:paraId="3A51EBE3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Dúcolások</w:t>
      </w:r>
    </w:p>
    <w:p w14:paraId="73D33416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Talajban található nedvességhatások</w:t>
      </w:r>
    </w:p>
    <w:p w14:paraId="08821AEB" w14:textId="77777777" w:rsidR="004D25C9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Talajpára, talajnedvesség, talajvíz</w:t>
      </w:r>
    </w:p>
    <w:p w14:paraId="4086848E" w14:textId="4EF836A6" w:rsidR="008553B5" w:rsidRPr="004A3BD4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Talaj víztelenítés</w:t>
      </w:r>
    </w:p>
    <w:p w14:paraId="039807F1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DB7154E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63B92122" w14:textId="3DD316B0" w:rsidR="008553B5" w:rsidRPr="004A3BD4" w:rsidRDefault="004D25C9" w:rsidP="008553B5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50390059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B8CF435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39813AF2" w14:textId="63A5235D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2DBF1767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DCD19F1" w14:textId="38B18E6F" w:rsidR="008553B5" w:rsidRPr="004A3BD4" w:rsidRDefault="005929A3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Munka- és környezetvédelem</w:t>
      </w:r>
      <w:r w:rsidR="008553B5" w:rsidRPr="004A3BD4">
        <w:rPr>
          <w:rFonts w:cs="Times New Roman"/>
          <w:b/>
          <w:color w:val="000000" w:themeColor="text1"/>
        </w:rPr>
        <w:t xml:space="preserve"> tantárgy</w:t>
      </w:r>
      <w:r w:rsidR="008553B5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36</w:t>
      </w:r>
      <w:r w:rsidR="008553B5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36</w:t>
      </w:r>
      <w:r w:rsidR="008553B5" w:rsidRPr="004A3BD4">
        <w:rPr>
          <w:rFonts w:cs="Times New Roman"/>
          <w:b/>
          <w:color w:val="000000" w:themeColor="text1"/>
        </w:rPr>
        <w:t xml:space="preserve"> óra*</w:t>
      </w:r>
    </w:p>
    <w:p w14:paraId="50692078" w14:textId="77777777" w:rsidR="008553B5" w:rsidRPr="004A3BD4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C0F8757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AC7F617" w14:textId="262EF463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54388FF8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8F7FF1A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7D025265" w14:textId="023D8FED" w:rsidR="008553B5" w:rsidRPr="004A3BD4" w:rsidRDefault="00662420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XXI. században egyre fontosabb munka- és környezetvédelmi ismeretek elsajátítása során a </w:t>
      </w:r>
      <w:r w:rsidR="0037728A">
        <w:rPr>
          <w:rFonts w:cs="Times New Roman"/>
          <w:color w:val="000000" w:themeColor="text1"/>
        </w:rPr>
        <w:t>tanulók</w:t>
      </w:r>
      <w:r w:rsidRPr="004A3BD4">
        <w:rPr>
          <w:rFonts w:cs="Times New Roman"/>
          <w:color w:val="000000" w:themeColor="text1"/>
        </w:rPr>
        <w:t>ban kialakul a balesetek megelőzését, a környezet védelmét szem előtt tartó munkakultúra. A tantárgy keretében a tanulók speciálisan az építőiparra vonatkozó munka-, tűz- és környezetvédelmi szabályokkal ismerkednek meg.</w:t>
      </w:r>
    </w:p>
    <w:p w14:paraId="5D1FF79B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E6AEC85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570083C8" w14:textId="794DE1D9" w:rsidR="008553B5" w:rsidRPr="004A3BD4" w:rsidRDefault="005929A3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49CC64D9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145C6D4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2CE97F5E" w14:textId="3886F661" w:rsidR="008553B5" w:rsidRPr="004A3BD4" w:rsidRDefault="005929A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Munkavédelem</w:t>
      </w:r>
    </w:p>
    <w:p w14:paraId="068C26AC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Munkavédelmi alapismeretek</w:t>
      </w:r>
    </w:p>
    <w:p w14:paraId="49B43DB2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Munkahelyek kialakítása</w:t>
      </w:r>
    </w:p>
    <w:p w14:paraId="22AFABC2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Munkavégzés személyi feltételei</w:t>
      </w:r>
    </w:p>
    <w:p w14:paraId="485D0000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Munkaeszközök biztonsága</w:t>
      </w:r>
    </w:p>
    <w:p w14:paraId="32D5E7A1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Munkakörnyezeti hatások</w:t>
      </w:r>
    </w:p>
    <w:p w14:paraId="5323C6FB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Munkavédelmi jogi ismeretek</w:t>
      </w:r>
    </w:p>
    <w:p w14:paraId="1E956D91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Munkavédelmi oktatás</w:t>
      </w:r>
    </w:p>
    <w:p w14:paraId="65991A1B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Anyagmozgatás, raktározás biztonságtechnikája</w:t>
      </w:r>
    </w:p>
    <w:p w14:paraId="3D8B741F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Biztonsági szín és alakjelek, KRESZ táblák, jelképek</w:t>
      </w:r>
    </w:p>
    <w:p w14:paraId="29F29BD6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Foglalkozás egészségügy</w:t>
      </w:r>
    </w:p>
    <w:p w14:paraId="5B511AA9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Bontási munkák biztonságtechnikája</w:t>
      </w:r>
    </w:p>
    <w:p w14:paraId="5178AEE5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Villamosság biztonságtechnikája</w:t>
      </w:r>
    </w:p>
    <w:p w14:paraId="1DDA5771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Munkagépek, közlekedési utak</w:t>
      </w:r>
    </w:p>
    <w:p w14:paraId="5C595221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Alépítményi munkák biztonságtechnikája</w:t>
      </w:r>
    </w:p>
    <w:p w14:paraId="69B0B226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Felépítményi munkák biztonságtechnikája</w:t>
      </w:r>
    </w:p>
    <w:p w14:paraId="3AAF46CE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Befejező és szakipari munkák biztonságtechnikája</w:t>
      </w:r>
    </w:p>
    <w:p w14:paraId="713C0EFF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Magasban végzett munkák</w:t>
      </w:r>
    </w:p>
    <w:p w14:paraId="28183563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Állványépítés biztonságtechnikája</w:t>
      </w:r>
    </w:p>
    <w:p w14:paraId="43C4EE68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Létrák biztonságos használata</w:t>
      </w:r>
    </w:p>
    <w:p w14:paraId="14C81683" w14:textId="74FAE4A5" w:rsidR="008553B5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Védőfelszerelések</w:t>
      </w:r>
    </w:p>
    <w:p w14:paraId="5B145F81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7A0AF61" w14:textId="2D0592DC" w:rsidR="008553B5" w:rsidRPr="004A3BD4" w:rsidRDefault="005929A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Tűzvédelem</w:t>
      </w:r>
    </w:p>
    <w:p w14:paraId="1165A841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Tűzvédelmi oktatás</w:t>
      </w:r>
    </w:p>
    <w:p w14:paraId="03F4756C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Tűzvédelem a szakma sajátosságait figyelembe véve</w:t>
      </w:r>
    </w:p>
    <w:p w14:paraId="54495F5D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Tűzveszélyességi osztályok</w:t>
      </w:r>
    </w:p>
    <w:p w14:paraId="1DDC564B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Tűzoltás módjai, tűzoltó-készülékek</w:t>
      </w:r>
    </w:p>
    <w:p w14:paraId="2A74FC13" w14:textId="28E7371E" w:rsidR="008553B5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Tűzvédelmi szabályzatok</w:t>
      </w:r>
    </w:p>
    <w:p w14:paraId="64F72497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8439DD4" w14:textId="54001F86" w:rsidR="008553B5" w:rsidRPr="004A3BD4" w:rsidRDefault="005929A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Környezetvédelem</w:t>
      </w:r>
    </w:p>
    <w:p w14:paraId="0BBB6A2B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Környezetvédelem - a szakma sajátosságait figyelembe véve</w:t>
      </w:r>
    </w:p>
    <w:p w14:paraId="2FE4B808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Feladata, célja, területei</w:t>
      </w:r>
    </w:p>
    <w:p w14:paraId="7474DE86" w14:textId="77777777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Környezeti elemek, talaj, levegő, víz</w:t>
      </w:r>
    </w:p>
    <w:p w14:paraId="4289AFCB" w14:textId="65383E96" w:rsidR="005929A3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Hulladékok </w:t>
      </w:r>
      <w:r w:rsidR="00B96178">
        <w:rPr>
          <w:rFonts w:cs="Times New Roman"/>
          <w:color w:val="000000" w:themeColor="text1"/>
        </w:rPr>
        <w:t xml:space="preserve">képződése, fajtái, kezelése, tárolása, </w:t>
      </w:r>
      <w:r w:rsidRPr="004A3BD4">
        <w:rPr>
          <w:rFonts w:cs="Times New Roman"/>
          <w:color w:val="000000" w:themeColor="text1"/>
        </w:rPr>
        <w:t>szállítása</w:t>
      </w:r>
    </w:p>
    <w:p w14:paraId="550ABA36" w14:textId="3729D4FD" w:rsidR="008553B5" w:rsidRPr="004A3BD4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Veszélyes hulladékok ártalmatlanítása</w:t>
      </w:r>
    </w:p>
    <w:p w14:paraId="17968E8C" w14:textId="77777777" w:rsidR="008553B5" w:rsidRPr="004A3BD4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FB21D72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7F207DCB" w14:textId="0A477326" w:rsidR="008553B5" w:rsidRPr="004A3BD4" w:rsidRDefault="005929A3" w:rsidP="008553B5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</w:p>
    <w:p w14:paraId="1C86DDB8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17E1C00" w14:textId="77777777" w:rsidR="008553B5" w:rsidRPr="004A3BD4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2E04F5CE" w14:textId="3600E016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0F56B675" w14:textId="77777777" w:rsidR="008553B5" w:rsidRPr="004A3BD4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B404568" w14:textId="4748D783" w:rsidR="006374EB" w:rsidRPr="004A3BD4" w:rsidRDefault="007A08B6" w:rsidP="006374E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Műszaki rajzolás gyakorlat</w:t>
      </w:r>
      <w:r w:rsidR="006374EB" w:rsidRPr="004A3BD4">
        <w:rPr>
          <w:rFonts w:cs="Times New Roman"/>
          <w:b/>
          <w:color w:val="000000" w:themeColor="text1"/>
        </w:rPr>
        <w:t xml:space="preserve"> tantárgy</w:t>
      </w:r>
      <w:r w:rsidR="006374EB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72</w:t>
      </w:r>
      <w:r w:rsidR="006374EB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72</w:t>
      </w:r>
      <w:r w:rsidR="006374EB" w:rsidRPr="004A3BD4">
        <w:rPr>
          <w:rFonts w:cs="Times New Roman"/>
          <w:b/>
          <w:color w:val="000000" w:themeColor="text1"/>
        </w:rPr>
        <w:t xml:space="preserve"> óra*</w:t>
      </w:r>
    </w:p>
    <w:p w14:paraId="7BB38B42" w14:textId="77777777" w:rsidR="006374EB" w:rsidRPr="004A3BD4" w:rsidRDefault="006374EB" w:rsidP="006374EB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1F25312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3869A930" w14:textId="4411C934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488C7380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4F37BFE7" w14:textId="77777777" w:rsidR="006374EB" w:rsidRPr="004A3BD4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28C9E8EC" w14:textId="06F5FAE5" w:rsidR="006374EB" w:rsidRPr="004A3BD4" w:rsidRDefault="007A08B6" w:rsidP="006374EB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keretében a szabadkézi és a szabadkézi szerkesztett rajzi ismeretek elsajátítása történik, mely során a </w:t>
      </w:r>
      <w:r w:rsidR="0037728A">
        <w:rPr>
          <w:rFonts w:cs="Times New Roman"/>
          <w:color w:val="000000" w:themeColor="text1"/>
        </w:rPr>
        <w:t>tanulók</w:t>
      </w:r>
      <w:r w:rsidRPr="004A3BD4">
        <w:rPr>
          <w:rFonts w:cs="Times New Roman"/>
          <w:color w:val="000000" w:themeColor="text1"/>
        </w:rPr>
        <w:t xml:space="preserve"> az elméletben megtanult alapvető rajzi alapismereteket, műszaki rajzok és tervek sajátosságait és a felmérések készítésének szabályszerűségeit, a manuális rajzolási ismeretek keretében tudják gyakorolni, tudásukat elmélyíteni.</w:t>
      </w:r>
    </w:p>
    <w:p w14:paraId="64F95DB4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4D8CB687" w14:textId="77777777" w:rsidR="006374EB" w:rsidRPr="004A3BD4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2A4347B7" w14:textId="197813A2" w:rsidR="006374EB" w:rsidRPr="004A3BD4" w:rsidRDefault="007A08B6" w:rsidP="006374EB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7222F5D1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423D57EC" w14:textId="77777777" w:rsidR="006374EB" w:rsidRPr="004A3BD4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4662E275" w14:textId="66BA914C" w:rsidR="006374EB" w:rsidRPr="004A3BD4" w:rsidRDefault="007A08B6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Szabadkézi rajzok készítése</w:t>
      </w:r>
    </w:p>
    <w:p w14:paraId="1FE34F35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rajzi ábrázolás szabályainak alkalmazása</w:t>
      </w:r>
    </w:p>
    <w:p w14:paraId="6E6264D7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Rajzlapok jellemzőinek megismerése</w:t>
      </w:r>
    </w:p>
    <w:p w14:paraId="4FC37BF9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Rajzi eszközök és jelölések, kis és nagybetűk, szabványírás alkalmazása</w:t>
      </w:r>
    </w:p>
    <w:p w14:paraId="1977E0A4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Rajzeszközök és alkalmazásuk gyakorlása</w:t>
      </w:r>
    </w:p>
    <w:p w14:paraId="26F1BD9C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Szabadkézi rajzi eszközök ismerete, használata</w:t>
      </w:r>
    </w:p>
    <w:p w14:paraId="2303CED5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Különleges rajzeszközök és rajzolási technikák felhasználása</w:t>
      </w:r>
    </w:p>
    <w:p w14:paraId="64228DF4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látás törvényszerűségei alkalmazása</w:t>
      </w:r>
    </w:p>
    <w:p w14:paraId="1CACBBE9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Testek, testcsoportok, térbeli alakzatok ábrázolása</w:t>
      </w:r>
    </w:p>
    <w:p w14:paraId="29B18D32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Tónusozás készítése</w:t>
      </w:r>
    </w:p>
    <w:p w14:paraId="1B828FCF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Színelméleti alapfogalmak</w:t>
      </w:r>
    </w:p>
    <w:p w14:paraId="5A9687A8" w14:textId="7AD3A71A" w:rsidR="006374EB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színdinamika alapjainak elsajátítása</w:t>
      </w:r>
    </w:p>
    <w:p w14:paraId="5BDF1A1C" w14:textId="77777777" w:rsidR="006374EB" w:rsidRPr="004A3BD4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8F99B76" w14:textId="29769112" w:rsidR="006374EB" w:rsidRPr="004A3BD4" w:rsidRDefault="007A08B6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Műszaki rajzok készítése</w:t>
      </w:r>
    </w:p>
    <w:p w14:paraId="6A52E0E9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Rajzi szabványok, vonalak, vonalvastagságok, felirat-mezők, méretmegadás, méretarányok gyakorlása</w:t>
      </w:r>
    </w:p>
    <w:p w14:paraId="088B339F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Szabványos jelölések a műszaki rajzokon, anyagok, szerkezetek jelölésének alkalmazása</w:t>
      </w:r>
    </w:p>
    <w:p w14:paraId="5F482098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Rajz- és tervfajták ismerete</w:t>
      </w:r>
    </w:p>
    <w:p w14:paraId="6D174C25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rajzeszközök használata</w:t>
      </w:r>
    </w:p>
    <w:p w14:paraId="31D11AFB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Szerkesztési szabályok gyakorlása</w:t>
      </w:r>
    </w:p>
    <w:p w14:paraId="3E04EC9F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rajzi jelölések felhasználása</w:t>
      </w:r>
    </w:p>
    <w:p w14:paraId="5DF656A4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építési tervdokumentáció, tervek, terviratok, tervmellékletek rajzolása, összeállítása</w:t>
      </w:r>
    </w:p>
    <w:p w14:paraId="3ACDB7F0" w14:textId="4E66CB56" w:rsidR="006374EB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Alaprajzok, metszetek, homlokzatok szerkesztése, rajzolása.</w:t>
      </w:r>
    </w:p>
    <w:p w14:paraId="01164344" w14:textId="77777777" w:rsidR="006374EB" w:rsidRPr="004A3BD4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E1F2958" w14:textId="6A80CEBB" w:rsidR="006374EB" w:rsidRPr="004A3BD4" w:rsidRDefault="007A08B6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Felmérések készítése</w:t>
      </w:r>
    </w:p>
    <w:p w14:paraId="779EAC05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Vízszintes és magassági mérés eszközeinek használata</w:t>
      </w:r>
    </w:p>
    <w:p w14:paraId="1D3A3E6B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Épületek, építmények és azok környezetének felmérése</w:t>
      </w:r>
    </w:p>
    <w:p w14:paraId="5E79596C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Szerkezetek felmérése</w:t>
      </w:r>
    </w:p>
    <w:p w14:paraId="70687A2B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Felmérési vázlatok, </w:t>
      </w:r>
      <w:proofErr w:type="spellStart"/>
      <w:r w:rsidRPr="004A3BD4">
        <w:rPr>
          <w:rFonts w:cs="Times New Roman"/>
          <w:color w:val="000000" w:themeColor="text1"/>
        </w:rPr>
        <w:t>manuálék</w:t>
      </w:r>
      <w:proofErr w:type="spellEnd"/>
      <w:r w:rsidRPr="004A3BD4">
        <w:rPr>
          <w:rFonts w:cs="Times New Roman"/>
          <w:color w:val="000000" w:themeColor="text1"/>
        </w:rPr>
        <w:t xml:space="preserve"> készítése feldolgozása</w:t>
      </w:r>
    </w:p>
    <w:p w14:paraId="7323C013" w14:textId="77777777" w:rsidR="007A08B6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Rajzi vázlatok, értelmező, magyarázó rajzok készítése</w:t>
      </w:r>
    </w:p>
    <w:p w14:paraId="1C82042A" w14:textId="3D8C8DDE" w:rsidR="006374EB" w:rsidRPr="004A3BD4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épített és a természeti környezet elemei, sajátosságai rajzi ábrázolásának elsajátítása</w:t>
      </w:r>
    </w:p>
    <w:p w14:paraId="42E6937A" w14:textId="77777777" w:rsidR="006374EB" w:rsidRPr="004A3BD4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7FDC841" w14:textId="77777777" w:rsidR="006374EB" w:rsidRPr="004A3BD4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1DF830B2" w14:textId="59D62AC2" w:rsidR="006374EB" w:rsidRPr="004A3BD4" w:rsidRDefault="007A08B6" w:rsidP="006374EB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5570E74B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3BD0AD1C" w14:textId="77777777" w:rsidR="006374EB" w:rsidRPr="004A3BD4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4F8DD86C" w14:textId="7FC0A342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0FB48B7E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7A416A97" w14:textId="0280B31B" w:rsidR="006374EB" w:rsidRPr="004A3BD4" w:rsidRDefault="00996E63" w:rsidP="006374E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Statika</w:t>
      </w:r>
      <w:r w:rsidR="006374EB" w:rsidRPr="004A3BD4">
        <w:rPr>
          <w:rFonts w:cs="Times New Roman"/>
          <w:b/>
          <w:color w:val="000000" w:themeColor="text1"/>
        </w:rPr>
        <w:t xml:space="preserve"> tantárgy</w:t>
      </w:r>
      <w:r w:rsidR="006374EB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108</w:t>
      </w:r>
      <w:r w:rsidR="006374EB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108</w:t>
      </w:r>
      <w:r w:rsidR="006374EB" w:rsidRPr="004A3BD4">
        <w:rPr>
          <w:rFonts w:cs="Times New Roman"/>
          <w:b/>
          <w:color w:val="000000" w:themeColor="text1"/>
        </w:rPr>
        <w:t xml:space="preserve"> óra*</w:t>
      </w:r>
    </w:p>
    <w:p w14:paraId="3AA32528" w14:textId="77777777" w:rsidR="006374EB" w:rsidRPr="004A3BD4" w:rsidRDefault="006374EB" w:rsidP="006374EB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FD54494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53B49B76" w14:textId="77DBB506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52BCD276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30E2D57B" w14:textId="77777777" w:rsidR="006374EB" w:rsidRPr="004A3BD4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092496A5" w14:textId="18380984" w:rsidR="006374EB" w:rsidRPr="004A3BD4" w:rsidRDefault="00996E63" w:rsidP="006374EB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statikában használt alapfogalmak megtanulása, az erők, erőrendszerek, és tartók sajátosságainak megismerése, a statika alaptételeinek megtanulása. Az igénybevételek kiszámítása alapján az igénybevételi ábrák megrajzolása. A terhek és az igénybevételek közötti összefüggések, a keresztmetszeti jellemzők meghatározása.</w:t>
      </w:r>
    </w:p>
    <w:p w14:paraId="5BB3EBF1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206F58A4" w14:textId="77777777" w:rsidR="006374EB" w:rsidRPr="004A3BD4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6AA8481E" w14:textId="5F7DF291" w:rsidR="006374EB" w:rsidRPr="004A3BD4" w:rsidRDefault="00996E63" w:rsidP="006374EB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54E39E1C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3B3571A3" w14:textId="77777777" w:rsidR="006374EB" w:rsidRPr="004A3BD4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0C554F69" w14:textId="424A6757" w:rsidR="006374EB" w:rsidRPr="004A3BD4" w:rsidRDefault="00996E63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Alapfogalmak</w:t>
      </w:r>
    </w:p>
    <w:p w14:paraId="2210F0A8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Statikai alapfogalmak</w:t>
      </w:r>
    </w:p>
    <w:p w14:paraId="7EED3033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Erő</w:t>
      </w:r>
    </w:p>
    <w:p w14:paraId="6C5F0631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Nyomaték</w:t>
      </w:r>
    </w:p>
    <w:p w14:paraId="3FD436C7" w14:textId="147D74C6" w:rsidR="006374EB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Statika alaptételei</w:t>
      </w:r>
    </w:p>
    <w:p w14:paraId="4B463CA5" w14:textId="77777777" w:rsidR="006374EB" w:rsidRPr="004A3BD4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091634D" w14:textId="797F833E" w:rsidR="006374EB" w:rsidRPr="004A3BD4" w:rsidRDefault="00996E63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Erőrendszerek</w:t>
      </w:r>
    </w:p>
    <w:p w14:paraId="0D8D2BD3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Síkbeli erőrendszer eredőjének meghatározása szerkesztéssel, számítással</w:t>
      </w:r>
    </w:p>
    <w:p w14:paraId="449B6740" w14:textId="7BD704C2" w:rsidR="006374EB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Síkbeli erőrendszer egyensúlyozása egy, kettő, három erővel</w:t>
      </w:r>
    </w:p>
    <w:p w14:paraId="18D4D9C5" w14:textId="77777777" w:rsidR="006374EB" w:rsidRPr="004A3BD4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8B3140A" w14:textId="4EE841E0" w:rsidR="006374EB" w:rsidRPr="004A3BD4" w:rsidRDefault="00996E63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Tartók</w:t>
      </w:r>
    </w:p>
    <w:p w14:paraId="3FC4D9CA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Tartók fogalma, osztályozása alak, anyag, statikai rendszer, keresztmetszet szerint</w:t>
      </w:r>
    </w:p>
    <w:p w14:paraId="7DE3E9A7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Statikailag határozott tartók támaszerőinek meghatározása:</w:t>
      </w:r>
    </w:p>
    <w:p w14:paraId="2B87B29E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Kéttámaszú tartó</w:t>
      </w:r>
    </w:p>
    <w:p w14:paraId="0FDC101F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Befogott tartó</w:t>
      </w:r>
    </w:p>
    <w:p w14:paraId="08633BFF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Kéttámaszú konzolos tartó</w:t>
      </w:r>
    </w:p>
    <w:p w14:paraId="62016B18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Gerber tartó</w:t>
      </w:r>
    </w:p>
    <w:p w14:paraId="6B76602B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Rácsos tartók rúderőinek meghatározása</w:t>
      </w:r>
    </w:p>
    <w:p w14:paraId="37543367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Tartók helyzeti állékonysága, ellenőrző számítások:</w:t>
      </w:r>
    </w:p>
    <w:p w14:paraId="3444D1E8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Felúszás</w:t>
      </w:r>
    </w:p>
    <w:p w14:paraId="4F3582CD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Kiborulás</w:t>
      </w:r>
    </w:p>
    <w:p w14:paraId="49148352" w14:textId="52E7E44A" w:rsidR="006374EB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Elcsúszás</w:t>
      </w:r>
    </w:p>
    <w:p w14:paraId="32FEC9C4" w14:textId="77777777" w:rsidR="006374EB" w:rsidRPr="004A3BD4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38F2A09" w14:textId="1652E4D8" w:rsidR="006374EB" w:rsidRPr="004A3BD4" w:rsidRDefault="00996E63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lastRenderedPageBreak/>
        <w:t>Igénybevételek</w:t>
      </w:r>
    </w:p>
    <w:p w14:paraId="51BC29C0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Igénybevételek, belső erők fogalma</w:t>
      </w:r>
    </w:p>
    <w:p w14:paraId="3A9A86D6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Statikailag határozott tartók igénybevételeinek meghatározása, normálerő, nyíróerő és nyomatéki ábrák rajzolása:</w:t>
      </w:r>
    </w:p>
    <w:p w14:paraId="5533A2A6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Kéttámaszú tartó</w:t>
      </w:r>
    </w:p>
    <w:p w14:paraId="38F38B27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Befogott tartó</w:t>
      </w:r>
    </w:p>
    <w:p w14:paraId="722E30A1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Kéttámaszú konzolos tartó</w:t>
      </w:r>
    </w:p>
    <w:p w14:paraId="710C8C0B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Gerber tartó</w:t>
      </w:r>
    </w:p>
    <w:p w14:paraId="564C8032" w14:textId="09657012" w:rsidR="006374EB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Összefüggések a terhek és az igénybevételek között</w:t>
      </w:r>
    </w:p>
    <w:p w14:paraId="4FDEF1C7" w14:textId="77777777" w:rsidR="006374EB" w:rsidRPr="004A3BD4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6EE438C" w14:textId="09553248" w:rsidR="006374EB" w:rsidRPr="004A3BD4" w:rsidRDefault="00996E63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Keresztmetszeti jellemzők</w:t>
      </w:r>
    </w:p>
    <w:p w14:paraId="25195D7C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Síkidomok keresztmetszeti jellemzőinek meghatározása:</w:t>
      </w:r>
    </w:p>
    <w:p w14:paraId="5924218E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Súlypont</w:t>
      </w:r>
    </w:p>
    <w:p w14:paraId="5A2837AD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Statikai nyomaték</w:t>
      </w:r>
    </w:p>
    <w:p w14:paraId="53ECC1B0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Inercianyomaték</w:t>
      </w:r>
    </w:p>
    <w:p w14:paraId="3CCF4E9C" w14:textId="77777777" w:rsidR="00996E63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Inerciasugár</w:t>
      </w:r>
      <w:proofErr w:type="spellEnd"/>
    </w:p>
    <w:p w14:paraId="6DA22D0B" w14:textId="54A0AEE5" w:rsidR="006374EB" w:rsidRPr="004A3BD4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Keresztmetszeti tényező</w:t>
      </w:r>
    </w:p>
    <w:p w14:paraId="01A70160" w14:textId="77777777" w:rsidR="006374EB" w:rsidRPr="004A3BD4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3569E79" w14:textId="77777777" w:rsidR="006374EB" w:rsidRPr="004A3BD4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7D0A5461" w14:textId="5DD1CF8C" w:rsidR="006374EB" w:rsidRPr="004A3BD4" w:rsidRDefault="00996E63" w:rsidP="006374EB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105417EF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683DD6D0" w14:textId="77777777" w:rsidR="006374EB" w:rsidRPr="004A3BD4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2766D0E4" w14:textId="798EDF94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2E6880D0" w14:textId="77777777" w:rsidR="006374EB" w:rsidRPr="004A3BD4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7A227810" w14:textId="77777777" w:rsidR="006374EB" w:rsidRPr="004A3BD4" w:rsidRDefault="006374EB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764E91D" w14:textId="77777777" w:rsidR="00FB6DBC" w:rsidRPr="004A3BD4" w:rsidRDefault="00FB6DBC" w:rsidP="00FB6DB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154FB536" w14:textId="77777777" w:rsidR="00FB6DBC" w:rsidRPr="004A3BD4" w:rsidRDefault="00FB6DBC" w:rsidP="00FB6DBC">
      <w:pPr>
        <w:rPr>
          <w:rFonts w:cs="Times New Roman"/>
          <w:color w:val="000000" w:themeColor="text1"/>
        </w:rPr>
      </w:pPr>
    </w:p>
    <w:p w14:paraId="2DE78A85" w14:textId="77777777" w:rsidR="00FB6DBC" w:rsidRPr="004A3BD4" w:rsidRDefault="00FB6DBC" w:rsidP="00FB6DBC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26B9E91C" w14:textId="6F46BC43" w:rsidR="00FB6DBC" w:rsidRPr="004A3BD4" w:rsidRDefault="00F40C62" w:rsidP="00FB6DBC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11637-16</w:t>
      </w:r>
      <w:r w:rsidR="00FB6DBC" w:rsidRPr="004A3BD4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45309403" w14:textId="7A91E83E" w:rsidR="00FB6DBC" w:rsidRPr="004A3BD4" w:rsidRDefault="00F40C62" w:rsidP="00FB6DBC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Építész technikus közös ismeretek</w:t>
      </w:r>
    </w:p>
    <w:p w14:paraId="73AB23CF" w14:textId="77777777" w:rsidR="00FB6DBC" w:rsidRPr="004A3BD4" w:rsidRDefault="00FB6DBC" w:rsidP="00FB6DB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0789AB8C" w14:textId="77777777" w:rsidR="00FB6DBC" w:rsidRPr="004A3BD4" w:rsidRDefault="00FB6DBC" w:rsidP="00FB6DBC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4786CA56" w14:textId="77777777" w:rsidR="00FB6DBC" w:rsidRPr="004A3BD4" w:rsidRDefault="00FB6DBC" w:rsidP="00FB6DB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190D3317" w14:textId="77777777" w:rsidR="00FB6DBC" w:rsidRPr="004A3BD4" w:rsidRDefault="00FB6DBC" w:rsidP="00FB6DB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2A6DB7C6" w14:textId="3B2039F2" w:rsidR="00FB6DBC" w:rsidRPr="004A3BD4" w:rsidRDefault="00FB6DBC" w:rsidP="00FB6DBC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</w:t>
      </w:r>
      <w:r w:rsidR="00F40C62" w:rsidRPr="004A3BD4">
        <w:rPr>
          <w:rFonts w:cs="Times New Roman"/>
          <w:color w:val="000000" w:themeColor="text1"/>
        </w:rPr>
        <w:t>11637-16</w:t>
      </w:r>
      <w:r w:rsidRPr="004A3BD4">
        <w:rPr>
          <w:rFonts w:cs="Times New Roman"/>
          <w:color w:val="000000" w:themeColor="text1"/>
        </w:rPr>
        <w:t xml:space="preserve"> azonosító számú </w:t>
      </w:r>
      <w:r w:rsidR="00F40C62" w:rsidRPr="004A3BD4">
        <w:rPr>
          <w:rFonts w:cs="Times New Roman"/>
          <w:color w:val="000000" w:themeColor="text1"/>
        </w:rPr>
        <w:t>Építész technikus közös ismeretek</w:t>
      </w:r>
      <w:r w:rsidRPr="004A3BD4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  <w:gridCol w:w="758"/>
      </w:tblGrid>
      <w:tr w:rsidR="004A3BD4" w:rsidRPr="004A3BD4" w14:paraId="6CE03CDD" w14:textId="77777777" w:rsidTr="0050133B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2FE62B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E9DE527" w14:textId="18E168FA" w:rsidR="00FB6DBC" w:rsidRPr="004A3BD4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Építési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A6CC15E" w14:textId="675281F3" w:rsidR="00FB6DBC" w:rsidRPr="004A3BD4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Építési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942EF78" w14:textId="391933C4" w:rsidR="00FB6DBC" w:rsidRPr="004A3BD4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Építésszervezési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7E98A8A" w14:textId="297C5103" w:rsidR="00FB6DBC" w:rsidRPr="004A3BD4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Kitűzési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5748F99" w14:textId="77A50A81" w:rsidR="00FB6DBC" w:rsidRPr="004A3BD4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Kitűzési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3B5B4A8" w14:textId="3CB06008" w:rsidR="00FB6DBC" w:rsidRPr="004A3BD4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Szilárdságtan</w:t>
            </w:r>
          </w:p>
        </w:tc>
      </w:tr>
      <w:tr w:rsidR="004A3BD4" w:rsidRPr="004A3BD4" w14:paraId="4A10F51E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8BCE16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E2019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22D88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99B11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E9AF2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AD922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8AF12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05AF252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9866DB" w14:textId="20690D12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Használja és értelmezi a térképeket rendeltetésük és méretarányuk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E82B2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8EE22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477C7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3D692" w14:textId="12006876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B919B" w14:textId="2984C392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DB6D0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2D4FDB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0F2CCC" w14:textId="79273AF6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Építmények, épületek kitűzése során használja a vízszintes- és magasság mérés eszközeit, műszereit, a mérési jegyzőkönyveket készít, feldolgozza a mérési eredményeket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67570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40FBF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CE5DB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AE9BC" w14:textId="17655A2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5AFB5" w14:textId="215AE5DC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28780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FBCEA9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1507A7" w14:textId="710DDDE2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Alkalmazza a szintezési és szögmérési módszereket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36CC8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109B4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DF816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33896" w14:textId="1A9DFE1E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EAF1B" w14:textId="6E040D1A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065C5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1C54614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7F98C3" w14:textId="3C06244F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Érti az alapozási módokat, értelmezi az alépítményi szigeteléseket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453D1" w14:textId="54AF3EB6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0771C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61C27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2D9BC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7EBC5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CC2AC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16418B9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1E6860" w14:textId="52ABB241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Rendszerezi a függőleges teherhordó és nem teherhordó szerkezeteket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6EF24" w14:textId="631BC844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0D767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43B0D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A1C48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BBAFA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0EF96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EA205AC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1532C5" w14:textId="1FE2535D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Rendszerezi a vízszintes, íves és ferde teherhordó szerkezeteket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986EE" w14:textId="5BC0C3D8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A50B8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79137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AB3D0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FB52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63A93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8E3DB5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03FB4C" w14:textId="48A4D1E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Elkészíti az épületszerkezetek műszaki rajzait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C7238" w14:textId="76D3E958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69F7D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173BF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25175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BE500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CEF45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E74691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6392EB" w14:textId="761570D1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Tisztában van a hő-, és hangszigetelésekkel, páratechnikai megoldásokkal, épületfizikai alapfogalmakkal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81F41" w14:textId="6F0272FB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3F14D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D1E5F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2DEAE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58D95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554D6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FEBFA9B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EF640D" w14:textId="2F960354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Alépítményi munkákat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E2D61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F8FDF" w14:textId="61B82429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F293D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DF117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6B06F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B6B30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9E292F3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FA1B46" w14:textId="290A7BAB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Felépítményi munkákat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515CA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19330" w14:textId="3F2C20F2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88A1B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6F656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C53AD9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F8F8B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579461D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2C4ABF" w14:textId="123713E9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Rendszerezi a terheket, hatásokat, súlyelemzést végez, statikai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C4C63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B6B5A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2190F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84B97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88C24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501F8" w14:textId="3B3CA8C8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71C984B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837F2F" w14:textId="66037B61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Alkalmazza a tartószerkezetek méretezésére, ellenőrzésére és kivitelezésére vonatkozó szabványokat, használja a méretezési táblázatokat, segédleteket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2EDD7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B1AB0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B93A6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C2C9B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82653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32D45" w14:textId="4704CF5E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997ACC1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A072C0" w14:textId="2EA118BF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Tisztában van a homogén anyagú tartók anyagaival, szilárdsági jellemzőivel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F17BF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EFF15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CBCD7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5579D2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F2E7B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6D936" w14:textId="3714F8BD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B4342D6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0A14D7" w14:textId="753F2F6D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Meghatározza a húzó- és nyomó igénybevételekből származó feszültségeket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E5113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91EFF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6CEFD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F9C26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62849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44121" w14:textId="07D255AE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CB03669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680042" w14:textId="140B52D9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Húzásra és nyomásra ellenőrzi és méretezi a szerkezeteket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EA8D6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FF0CF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61197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D7FE8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0CE03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BFDB0" w14:textId="06B66FB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07A679C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241C28" w14:textId="11761831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Rendszerezi az építési beruházási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90559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EE080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77F0B" w14:textId="794EBF72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19C18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E090D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E2ABD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59499E9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E58211" w14:textId="7A8ABC9B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Azonosítja a beruházási folyamat résztvevőit és kapcsolatrendszerüket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BC16F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89D0F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E2B34" w14:textId="162F11B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C532B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F540A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7DF0B" w14:textId="7777777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E70D406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E175A8" w14:textId="377277FA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Rendszerezni képes az érettségi előtt tanult szakmai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B8B2B" w14:textId="45A0AFF5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6C1FE" w14:textId="3ADF6203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D1128" w14:textId="4963AFBB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7E3F4" w14:textId="4A261D57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0D8DD" w14:textId="379CCBBC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C6C3B" w14:textId="21631AD8" w:rsidR="00F40C62" w:rsidRPr="004A3BD4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64030F7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C08362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D0FA8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E7DB0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8CB17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3F877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FAF2A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FD877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083040F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A31E23" w14:textId="7E12068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Méréseknél használt egyszerű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81D92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369B7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B7F1B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7D852" w14:textId="0501A536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28D65" w14:textId="1F02817E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5719BB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F97431A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3F9E39" w14:textId="149160B5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Vízszintes- és magassági geodéziai mérés, eszközei, műszerei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5C454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99945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99BDF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D8F81" w14:textId="6658C1FF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72B5E" w14:textId="7001AE6D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7976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9CDD388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F5EE46" w14:textId="2837B661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Vízszintes- és magassági szög mérése, kitűzése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2C540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60F94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066C0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2A041" w14:textId="02369168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AA28B" w14:textId="7EF499FE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AB2E5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B81530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38E82B" w14:textId="7C5C6AAC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Magasság meghatározása, kitűzése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F7258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260B3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49EDA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ED35C" w14:textId="54753E27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F32CF" w14:textId="2801DD9C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D1D7E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A8C6945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59F3F3" w14:textId="0075349C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Vonalszintezés, területszintezés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0A005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7CB7D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654ED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4CBC3" w14:textId="37454F25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9AC24" w14:textId="78405422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DB2AD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0BB04D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AF4E6A" w14:textId="2B6FFC58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Mérési jegyzőkönyvek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003E2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1EAF8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FD4DB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5A833" w14:textId="31FFB27D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2BA25" w14:textId="2FF63EEE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BDC9A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2A2D605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E8A978" w14:textId="0230943D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Épület, építmény kitűzése, zsinórállvány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A4E49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A43BA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4FE0E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31D81" w14:textId="2D8F7D75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BF9D1A" w14:textId="49BBFD5A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AD3FA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1D540E3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F93A22" w14:textId="1CB3A61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Térképek felosztása rendeltetésük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80CA9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A6EDD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BC1FE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E1679" w14:textId="0F4F0E4F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0FAB1" w14:textId="4D6E17B9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E573A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AD08748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26FED5" w14:textId="32F78BD9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Alapozási módok, alépítményi szigetelések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B1E55" w14:textId="5AFE42B2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74B1E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9862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B7DBA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304F7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23AA5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F802C15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E2CFF7" w14:textId="5DBCE19A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Függőleges teherhordó és nem teherhordó szerkezetek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1057C" w14:textId="420F904A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C15DB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F21B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C4072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1284A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34E50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CDB0A0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27CD03" w14:textId="3227CA5E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Vízszintes-, íves- és ferde teherhordó szerkezetek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0CC72" w14:textId="645A4E39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021E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0A73A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C4AE3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1D91A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2B733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434B22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1B801C" w14:textId="3B8B4C38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Hő-, és hangszigetelések, páratechnikai megoldások, épületfizikai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E9167" w14:textId="7CF0B244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D1774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97A8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D9E00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338A6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0F93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69E9002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47625B" w14:textId="69F7D28A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Épületszerkezetek rajzi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50CDC" w14:textId="73DE08D7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B188E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9E81D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A62EC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1CF06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00A78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78F0DA1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078493" w14:textId="6354DBEF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Alépítményi munkák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5F229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80B5B" w14:textId="74CFA0E3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84A4C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70DD8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AE5D9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06928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352951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0ABB1E" w14:textId="49865DEE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Felépítményi munkák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961BE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7629C" w14:textId="10024D9B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EB113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BD46F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17873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68A4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18226B6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2F478A" w14:textId="42CE41D6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Terhek, hatások, súlyelemzés, statikai modell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82FFC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59F88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5D4BC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F1034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D87E9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3DA80" w14:textId="166732FF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A41309A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13CF28" w14:textId="7DC0886E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Tartószerkezetek méretezésére, ellenőrzésére és kivitelezésére vonatkozó szabványok, méretezési táblázatok, segédletek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F36D5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74DC9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0120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F7F1D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C51B4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73BE2" w14:textId="2B0DE1FA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48D2611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F28C8A" w14:textId="5E3ECE0F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Homogén anyagú tartók anyagai, szilárdsági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6691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99056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300F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8054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E5113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9242A" w14:textId="5BD7FF19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68CA7D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FA269A" w14:textId="2A73F715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Húzó- és nyomó igénybevételekből származó feszültségek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7C647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E4DA8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62B4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634F4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A5467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4AC25" w14:textId="67964B11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66CB3C6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0E9C05" w14:textId="3DDAAE1B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Húzásra és nyomásra történő ellenőrzés és méretezés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45444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1967D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6EE77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6EF6C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BD1D0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CC84B" w14:textId="3414677E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383F5D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397431" w14:textId="0956149C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Építési beruházási folyamat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B5DA8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4D86A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DF20F1" w14:textId="5C2E046D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FF8D8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43A11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94A4D2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ADAB897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7BF680" w14:textId="46614D22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Beruházási folyamat résztvevői, kapcsolatrendszerük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C76D2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74CD4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B2220" w14:textId="03389975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91FE8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9F1E8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2170B" w14:textId="77777777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5F77B8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E87084" w14:textId="1DD8EE7D" w:rsidR="00AE592C" w:rsidRPr="004A3BD4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Az érettségi előtt tanult szakmai ismeretek rendszerezése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154F0" w14:textId="716FD145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464FD" w14:textId="6F0F3F7E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303AB" w14:textId="5B6CD5A9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09515" w14:textId="4C0084D4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417EE" w14:textId="067DCB99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6BC02" w14:textId="0E9BA444" w:rsidR="00AE592C" w:rsidRPr="004A3BD4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7F7D36F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B69B7B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78790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87CE7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C5860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72608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ABB80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7F8FD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7D4145B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7714C7" w14:textId="27F961BC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4ECC3" w14:textId="4CFC06B1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BBFD8" w14:textId="1616451C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B947E" w14:textId="07784025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C6323" w14:textId="7B96B51F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42CDA" w14:textId="11B5D639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979D8" w14:textId="5EABDC7A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39EB2D5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1DCC6F" w14:textId="25273F3E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nyelvi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8CC50" w14:textId="3FA56686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2FAFF" w14:textId="10A9526D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3CBA0" w14:textId="5CE41A81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77B71" w14:textId="5FE85977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74802" w14:textId="1DD3A76A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26A25" w14:textId="0519F4D7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D6EEE6D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3F615B" w14:textId="6DB1EE1C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6C0F2" w14:textId="044B7F05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4B211" w14:textId="096C0A96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0322E" w14:textId="5B57619B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2003A" w14:textId="2404BE4D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F9207" w14:textId="58877607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1F207" w14:textId="04B743D7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5393724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BDBD6A" w14:textId="5E08980A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Infokommunikációs eszközök, szakmai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8620D" w14:textId="20E40525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65EB1" w14:textId="112E32EA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BA190" w14:textId="116185B9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1F56B" w14:textId="0949443E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0D720" w14:textId="68934B1C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9A485" w14:textId="62607B4D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ED059A8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053C17" w14:textId="0ABD98D2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Geodéziai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F1A4B" w14:textId="77777777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08436" w14:textId="77777777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D0B12" w14:textId="77777777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E8A55" w14:textId="7599ACB3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D9BB8" w14:textId="4BC04A5A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BCE90" w14:textId="77777777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DC5D084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E28EC4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BFC4D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ADCA2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EF158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D832C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E36C2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7690B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480AD10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DD4C2C" w14:textId="3D2FC255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FDCE6" w14:textId="6AC90858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A1DC6" w14:textId="0CFE1535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513F0" w14:textId="758FCDA5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AC451" w14:textId="7DA9787E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A2101" w14:textId="7E6479B4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10B71" w14:textId="16E5C56B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40B7F31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7C35CD" w14:textId="6C3F179C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28BE08" w14:textId="4FEF2524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F1A77" w14:textId="148C3FDA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70DBE" w14:textId="677D8F64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6E294" w14:textId="3EAE5F2B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F1638" w14:textId="215161EC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41CA4" w14:textId="3D1CE210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EFC3B5A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1B5CCF" w14:textId="4B79A89E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43B27" w14:textId="1DE7C07C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E2BB9" w14:textId="6D3D15DA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028E7" w14:textId="460DEA88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E17CE" w14:textId="42658260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43DA3" w14:textId="11B5E43B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D5D2C" w14:textId="724C7AAF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DCBB41D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7DA16B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668C6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E6B23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11D8B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732D7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637AD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2ABF5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95E85E7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C99BC5" w14:textId="780E9700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9A94F" w14:textId="15B41BD8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1263F" w14:textId="399CFA45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523F7" w14:textId="563A09DF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195D9" w14:textId="0B99A3EE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E5483" w14:textId="203294DD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D05A6" w14:textId="4F85ACFD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95DA8D8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43A52B" w14:textId="62C3CC11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42994" w14:textId="564A436B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BED21" w14:textId="7A095415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4E713" w14:textId="52EB9F44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1A6CF" w14:textId="3449D470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9240D" w14:textId="0F679346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8B9D3" w14:textId="13899BF4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8A86912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235477" w14:textId="0C7885C4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C2595" w14:textId="2130A9F9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AA27E" w14:textId="62F57020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87BB0" w14:textId="7CDB5E14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DE673" w14:textId="06B51909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ECFFA" w14:textId="6C8E13CE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D6997" w14:textId="219AC61E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FCDD820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D3BF9C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ACF56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10643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A0118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8DDDF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479EC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61844" w14:textId="77777777" w:rsidR="00FB6DBC" w:rsidRPr="004A3BD4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3C3026F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E8FAFF" w14:textId="3EAF4D25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1EB65" w14:textId="6064FDBA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0449A" w14:textId="1D66B658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4A9A6" w14:textId="086E056B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D401C" w14:textId="7FD29D3A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1674A" w14:textId="4DE6C596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431AF" w14:textId="2936EDBA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88FBF2C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411978" w14:textId="662F5B82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ACC76" w14:textId="3B4AB111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2A9BB" w14:textId="3B77B15E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61CC3" w14:textId="79DC34F8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A36A9" w14:textId="0FE8F56C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FD8B8" w14:textId="771BF64A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9F744" w14:textId="06C46EB8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60E14" w:rsidRPr="004A3BD4" w14:paraId="71369C6E" w14:textId="77777777" w:rsidTr="00086A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A5E228" w14:textId="41D6669D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21D4F" w14:textId="38D849CF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B0E14" w14:textId="5C94502E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7FFD1" w14:textId="40D4E794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DB3CA" w14:textId="42C4DDB3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7356F" w14:textId="1579FA11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9B020" w14:textId="037B1015" w:rsidR="00D60E14" w:rsidRPr="004A3BD4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571C1BE0" w14:textId="77777777" w:rsidR="00FB6DBC" w:rsidRPr="004A3BD4" w:rsidRDefault="00FB6DBC" w:rsidP="00FB6DBC">
      <w:pPr>
        <w:rPr>
          <w:rFonts w:cs="Times New Roman"/>
          <w:color w:val="000000" w:themeColor="text1"/>
        </w:rPr>
      </w:pPr>
    </w:p>
    <w:p w14:paraId="28D421A7" w14:textId="7E24DB4A" w:rsidR="00FB6DBC" w:rsidRPr="004A3BD4" w:rsidRDefault="009F3565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Építési ismeretek</w:t>
      </w:r>
      <w:r w:rsidR="00FB6DBC" w:rsidRPr="004A3BD4">
        <w:rPr>
          <w:rFonts w:cs="Times New Roman"/>
          <w:b/>
          <w:color w:val="000000" w:themeColor="text1"/>
        </w:rPr>
        <w:t xml:space="preserve"> tantárgy</w:t>
      </w:r>
      <w:r w:rsidR="00FB6DBC" w:rsidRPr="004A3BD4">
        <w:rPr>
          <w:rFonts w:cs="Times New Roman"/>
          <w:b/>
          <w:color w:val="000000" w:themeColor="text1"/>
        </w:rPr>
        <w:tab/>
      </w:r>
      <w:r w:rsidR="00862F02" w:rsidRPr="004A3BD4">
        <w:rPr>
          <w:rFonts w:cs="Times New Roman"/>
          <w:b/>
          <w:color w:val="000000" w:themeColor="text1"/>
        </w:rPr>
        <w:t>188</w:t>
      </w:r>
      <w:r w:rsidR="00FB6DBC" w:rsidRPr="004A3BD4">
        <w:rPr>
          <w:rFonts w:cs="Times New Roman"/>
          <w:b/>
          <w:color w:val="000000" w:themeColor="text1"/>
        </w:rPr>
        <w:t xml:space="preserve"> óra/</w:t>
      </w:r>
      <w:r w:rsidR="00862F02" w:rsidRPr="004A3BD4">
        <w:rPr>
          <w:rFonts w:cs="Times New Roman"/>
          <w:b/>
          <w:color w:val="000000" w:themeColor="text1"/>
        </w:rPr>
        <w:t>198</w:t>
      </w:r>
      <w:r w:rsidR="00FB6DBC" w:rsidRPr="004A3BD4">
        <w:rPr>
          <w:rFonts w:cs="Times New Roman"/>
          <w:b/>
          <w:color w:val="000000" w:themeColor="text1"/>
        </w:rPr>
        <w:t xml:space="preserve"> óra*</w:t>
      </w:r>
    </w:p>
    <w:p w14:paraId="6D1BDD34" w14:textId="77777777" w:rsidR="00FB6DBC" w:rsidRPr="004A3BD4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102166A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822CA88" w14:textId="1A8F1C66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59C09E11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4D7CEA23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4C2F1323" w14:textId="471E9F1F" w:rsidR="00FB6DBC" w:rsidRPr="004A3BD4" w:rsidRDefault="009F3565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ágazati közös bevezető, építőipari alapismeretek tantárgyára alapozva kerül oktatásra a magas- és a mélyépítő technikus szakképesítések számára. Melynek során a tanuló megismerkedik különféle hagyományos és korszerű épületszerkezetekkel. A szakma megismertetésén túl lehetőség nyílik annak megszerettetésére is. Az érettségi után a tanulmányaikat a magasépítő technikus szakon folytatók a magasépítéstan, a mélyépítő technikus szakon folytatók a mélyépítéstan tárgyak keretén belül tudják tudásukat elmélyíteni.</w:t>
      </w:r>
    </w:p>
    <w:p w14:paraId="44FDF810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E224930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645EAC4C" w14:textId="34FC48BC" w:rsidR="00FB6DBC" w:rsidRPr="004A3BD4" w:rsidRDefault="00801BA1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F04D519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76FF2BB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3CBFB0D2" w14:textId="15E810B6" w:rsidR="00FB6DBC" w:rsidRPr="004A3BD4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Alapozások</w:t>
      </w:r>
    </w:p>
    <w:p w14:paraId="28F6D6BF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Alapfogalmak</w:t>
      </w:r>
    </w:p>
    <w:p w14:paraId="2FAC4BF8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Síkalapozások</w:t>
      </w:r>
    </w:p>
    <w:p w14:paraId="7FEB3B70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Mélyalapozások</w:t>
      </w:r>
    </w:p>
    <w:p w14:paraId="7E54296D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Alkalmazott anyagok, technológiák</w:t>
      </w:r>
    </w:p>
    <w:p w14:paraId="20EF4DAB" w14:textId="7DC6309B" w:rsidR="00FB6DBC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Alapozások rajzfeladatai, alapozási terv készítése</w:t>
      </w:r>
    </w:p>
    <w:p w14:paraId="178369BF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77C88F3" w14:textId="1F457362" w:rsidR="00FB6DBC" w:rsidRPr="004A3BD4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Alépítményi szigetelések</w:t>
      </w:r>
    </w:p>
    <w:p w14:paraId="3328D2C3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Talajnedvesség elleni szigetelések</w:t>
      </w:r>
    </w:p>
    <w:p w14:paraId="402A58A2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Talajvíz-nyomás elleni szigetelések</w:t>
      </w:r>
    </w:p>
    <w:p w14:paraId="339717DE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Alkalmazott anyagok, technológiák</w:t>
      </w:r>
    </w:p>
    <w:p w14:paraId="6F9E8D78" w14:textId="467B7165" w:rsidR="00FB6DBC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Alépítményi szigetelések rajzfeladatai</w:t>
      </w:r>
    </w:p>
    <w:p w14:paraId="30A62177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05EA938" w14:textId="6FA077C6" w:rsidR="00FB6DBC" w:rsidRPr="004A3BD4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Függőleges teherhordó szerkezetek</w:t>
      </w:r>
    </w:p>
    <w:p w14:paraId="04973A76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Falazóelemek</w:t>
      </w:r>
    </w:p>
    <w:p w14:paraId="38AA6967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Téglakötések</w:t>
      </w:r>
    </w:p>
    <w:p w14:paraId="7C9A7885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Falak</w:t>
      </w:r>
    </w:p>
    <w:p w14:paraId="4D0E79EE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Pillérek</w:t>
      </w:r>
    </w:p>
    <w:p w14:paraId="3F6883CA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Oszlopok</w:t>
      </w:r>
    </w:p>
    <w:p w14:paraId="2794BE8A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Alkalmazott anyagok, technológiák</w:t>
      </w:r>
    </w:p>
    <w:p w14:paraId="7A8EC51F" w14:textId="105E8C07" w:rsidR="00FB6DBC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Függőleges teherhordó szerkezetek rajzfeladatai</w:t>
      </w:r>
    </w:p>
    <w:p w14:paraId="522D3929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BF6C053" w14:textId="418CD7E6" w:rsidR="00FB6DBC" w:rsidRPr="004A3BD4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Függőleges nem teherhordó szerkezetek</w:t>
      </w:r>
    </w:p>
    <w:p w14:paraId="5B583216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Válaszfalak</w:t>
      </w:r>
    </w:p>
    <w:p w14:paraId="61865C1E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Kémények</w:t>
      </w:r>
    </w:p>
    <w:p w14:paraId="7A88DAD7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Szellőzők</w:t>
      </w:r>
    </w:p>
    <w:p w14:paraId="6F40522E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Alkalmazott anyagok, technológiák</w:t>
      </w:r>
    </w:p>
    <w:p w14:paraId="343CEF3E" w14:textId="119D9418" w:rsidR="00FB6DBC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Függőleges nem teherhordó szerkezetek rajzfeladatai</w:t>
      </w:r>
    </w:p>
    <w:p w14:paraId="20B2F51E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C724057" w14:textId="05A20CEA" w:rsidR="00FB6DBC" w:rsidRPr="004A3BD4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Nyílásáthidalók, boltövek</w:t>
      </w:r>
    </w:p>
    <w:p w14:paraId="21AEC122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Nyílásáthidalók</w:t>
      </w:r>
    </w:p>
    <w:p w14:paraId="4833EFA5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Boltövek</w:t>
      </w:r>
    </w:p>
    <w:p w14:paraId="0B7D72EC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Alkalmazott anyagok, technológiák</w:t>
      </w:r>
    </w:p>
    <w:p w14:paraId="161B052D" w14:textId="66AE8360" w:rsidR="00FB6DBC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Nyílásáthidalók, boltövek rajzfeladatai</w:t>
      </w:r>
    </w:p>
    <w:p w14:paraId="25A25256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3D6F8D" w14:textId="3EBEB287" w:rsidR="00FB6DBC" w:rsidRPr="004A3BD4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Koszorúk, födémek, boltozatok</w:t>
      </w:r>
    </w:p>
    <w:p w14:paraId="2C18C459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Koszorúk</w:t>
      </w:r>
    </w:p>
    <w:p w14:paraId="4D314FDD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Födémek</w:t>
      </w:r>
    </w:p>
    <w:p w14:paraId="77D1C0B3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Boltozatok</w:t>
      </w:r>
    </w:p>
    <w:p w14:paraId="44DA970D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Alkalmazott anyagok, technológiák</w:t>
      </w:r>
    </w:p>
    <w:p w14:paraId="52ED6AE9" w14:textId="10E1A9AA" w:rsidR="00FB6DBC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Koszorúk, födémek, boltozatok rajzfeladatai, födémterv készítése</w:t>
      </w:r>
    </w:p>
    <w:p w14:paraId="792B3BB1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A9DE758" w14:textId="2228F510" w:rsidR="00FB6DBC" w:rsidRPr="004A3BD4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Lépcsők, lejtők</w:t>
      </w:r>
    </w:p>
    <w:p w14:paraId="26AD22CC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Lépcsők</w:t>
      </w:r>
    </w:p>
    <w:p w14:paraId="5B1CA4FB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Lejtők</w:t>
      </w:r>
    </w:p>
    <w:p w14:paraId="74F205DA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Alkalmazott anyagok, technológiák</w:t>
      </w:r>
    </w:p>
    <w:p w14:paraId="66C0E020" w14:textId="03D75FC7" w:rsidR="00FB6DBC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Lépcsők, lejtők rajzfeladatai</w:t>
      </w:r>
    </w:p>
    <w:p w14:paraId="10631E91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5986C94" w14:textId="110A7A75" w:rsidR="00FB6DBC" w:rsidRPr="004A3BD4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Hő- és hangszigetelések, energiatudatos építés</w:t>
      </w:r>
    </w:p>
    <w:p w14:paraId="7DF3913A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Hő-, hang- és páratechnikai alapfogalmak</w:t>
      </w:r>
    </w:p>
    <w:p w14:paraId="04176BC4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Energiatudatos építés alapjai</w:t>
      </w:r>
    </w:p>
    <w:p w14:paraId="118DDDE7" w14:textId="77777777" w:rsidR="009A760F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Alkalmazott anyagok és technológiák</w:t>
      </w:r>
    </w:p>
    <w:p w14:paraId="038A43AF" w14:textId="0A869407" w:rsidR="00FB6DBC" w:rsidRPr="004A3BD4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Hő-, és hangszigetelések rajzfeladatai</w:t>
      </w:r>
    </w:p>
    <w:p w14:paraId="6A5342D9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CA61430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2A61459D" w14:textId="20EE0352" w:rsidR="00FB6DBC" w:rsidRPr="004A3BD4" w:rsidRDefault="009A760F" w:rsidP="00FB6DBC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70B85925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D67A6AC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0C720C26" w14:textId="7BB6D46D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0E48C46E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8A47366" w14:textId="77777777" w:rsidR="00FB6DBC" w:rsidRPr="004A3BD4" w:rsidRDefault="00FB6DBC" w:rsidP="00FB6DBC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77EBD5CF" w14:textId="7E2FE32C" w:rsidR="00FB6DBC" w:rsidRPr="004A3BD4" w:rsidRDefault="009A760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lastRenderedPageBreak/>
        <w:t>Építési gyakorlat</w:t>
      </w:r>
      <w:r w:rsidR="00FB6DBC" w:rsidRPr="004A3BD4">
        <w:rPr>
          <w:rFonts w:cs="Times New Roman"/>
          <w:b/>
          <w:color w:val="000000" w:themeColor="text1"/>
        </w:rPr>
        <w:t xml:space="preserve"> tantárgy</w:t>
      </w:r>
      <w:r w:rsidR="00FB6DBC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139</w:t>
      </w:r>
      <w:r w:rsidR="00FB6DBC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144</w:t>
      </w:r>
      <w:r w:rsidR="00FB6DBC" w:rsidRPr="004A3BD4">
        <w:rPr>
          <w:rFonts w:cs="Times New Roman"/>
          <w:b/>
          <w:color w:val="000000" w:themeColor="text1"/>
        </w:rPr>
        <w:t xml:space="preserve"> óra*</w:t>
      </w:r>
    </w:p>
    <w:p w14:paraId="2D766A86" w14:textId="77777777" w:rsidR="00FB6DBC" w:rsidRPr="004A3BD4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2E16821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C647E7A" w14:textId="0418CDDB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0654C28D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CB83F7C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436874F4" w14:textId="0C9A4EE4" w:rsidR="00FB6DBC" w:rsidRPr="004A3BD4" w:rsidRDefault="00FF42F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Az épületszerkezetekről szerzett elméleti ismeretekkel párhuzamosan a gyakorlati tevékenységek fogásainak elsajátítása történik a tantárgy keretében, ahol a </w:t>
      </w:r>
      <w:r w:rsidR="0037728A">
        <w:rPr>
          <w:rFonts w:cs="Times New Roman"/>
          <w:color w:val="000000" w:themeColor="text1"/>
        </w:rPr>
        <w:t>tanulók</w:t>
      </w:r>
      <w:r w:rsidRPr="004A3BD4">
        <w:rPr>
          <w:rFonts w:cs="Times New Roman"/>
          <w:color w:val="000000" w:themeColor="text1"/>
        </w:rPr>
        <w:t xml:space="preserve"> megismerkednek a hagyományos és korszerű építőanyagokkal és technológiákkal. Az itt elsajátított manuális tevékenységek elmélyítését segítik elő az összefüggő nyári termelési gyakorlat során elvégzett különféle építési feladatok.</w:t>
      </w:r>
    </w:p>
    <w:p w14:paraId="195B86B1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674AE3CE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3F1235D2" w14:textId="73182C2E" w:rsidR="00FB6DBC" w:rsidRPr="004A3BD4" w:rsidRDefault="00FF42F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38A786EA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DEF9FBE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3CD0029B" w14:textId="5BCEB5DF" w:rsidR="00FB6DBC" w:rsidRPr="004A3BD4" w:rsidRDefault="009A760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Alépítményi munkák</w:t>
      </w:r>
    </w:p>
    <w:p w14:paraId="1EC2AF27" w14:textId="77777777" w:rsidR="00E21F07" w:rsidRPr="004A3BD4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Földmunkák</w:t>
      </w:r>
    </w:p>
    <w:p w14:paraId="2DC62BD5" w14:textId="77777777" w:rsidR="00E21F07" w:rsidRPr="004A3BD4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Dúcolások</w:t>
      </w:r>
    </w:p>
    <w:p w14:paraId="268C5ADB" w14:textId="77777777" w:rsidR="00E21F07" w:rsidRPr="004A3BD4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Alapozások</w:t>
      </w:r>
    </w:p>
    <w:p w14:paraId="1300D232" w14:textId="71863A2E" w:rsidR="00FB6DBC" w:rsidRPr="004A3BD4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Alépítményi szigetelések</w:t>
      </w:r>
    </w:p>
    <w:p w14:paraId="218C927F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8DCCCCF" w14:textId="6F66D897" w:rsidR="00FB6DBC" w:rsidRPr="004A3BD4" w:rsidRDefault="009A760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Felépítményi munkák</w:t>
      </w:r>
    </w:p>
    <w:p w14:paraId="7DCB22C1" w14:textId="77777777" w:rsidR="00E21F07" w:rsidRPr="004A3BD4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Függőleges teherhordó szerkezetek</w:t>
      </w:r>
    </w:p>
    <w:p w14:paraId="75013DEC" w14:textId="77777777" w:rsidR="00E21F07" w:rsidRPr="004A3BD4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Függőleges nem teherhordó szerkezetek</w:t>
      </w:r>
    </w:p>
    <w:p w14:paraId="4BB171A8" w14:textId="77777777" w:rsidR="00E21F07" w:rsidRPr="004A3BD4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Nyílásáthidalók, boltövek</w:t>
      </w:r>
    </w:p>
    <w:p w14:paraId="71621BA9" w14:textId="77777777" w:rsidR="00E21F07" w:rsidRPr="004A3BD4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Koszorúk, födémek, boltozatok</w:t>
      </w:r>
    </w:p>
    <w:p w14:paraId="5BCC163B" w14:textId="77777777" w:rsidR="00E21F07" w:rsidRPr="004A3BD4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Lépcsők, lejtők</w:t>
      </w:r>
    </w:p>
    <w:p w14:paraId="39A9DD4B" w14:textId="4EDBC4D8" w:rsidR="00FB6DBC" w:rsidRPr="004A3BD4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Hő- és hangszigetelések, energiatudatos építés</w:t>
      </w:r>
    </w:p>
    <w:p w14:paraId="449B53A6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A2C9552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6B693364" w14:textId="426DA2FE" w:rsidR="00FB6DBC" w:rsidRPr="004A3BD4" w:rsidRDefault="006304C9" w:rsidP="00FB6DBC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tanműhely</w:t>
      </w:r>
      <w:proofErr w:type="gramEnd"/>
      <w:r w:rsidRPr="004A3BD4">
        <w:rPr>
          <w:rFonts w:cs="Times New Roman"/>
          <w:color w:val="000000" w:themeColor="text1"/>
        </w:rPr>
        <w:t xml:space="preserve"> vagy terepi gyakorlat</w:t>
      </w:r>
    </w:p>
    <w:p w14:paraId="3DE583E8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6C49D94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0FDDE872" w14:textId="1995D2CF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4F2B214C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E75B9F2" w14:textId="329ED216" w:rsidR="00FB6DBC" w:rsidRPr="004A3BD4" w:rsidRDefault="00502CFD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Építésszervezési alapismeretek</w:t>
      </w:r>
      <w:r w:rsidR="00FB6DBC" w:rsidRPr="004A3BD4">
        <w:rPr>
          <w:rFonts w:cs="Times New Roman"/>
          <w:b/>
          <w:color w:val="000000" w:themeColor="text1"/>
        </w:rPr>
        <w:t xml:space="preserve"> tantárgy</w:t>
      </w:r>
      <w:r w:rsidR="00FB6DBC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31</w:t>
      </w:r>
      <w:r w:rsidR="00FB6DBC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36</w:t>
      </w:r>
      <w:r w:rsidR="00FB6DBC" w:rsidRPr="004A3BD4">
        <w:rPr>
          <w:rFonts w:cs="Times New Roman"/>
          <w:b/>
          <w:color w:val="000000" w:themeColor="text1"/>
        </w:rPr>
        <w:t xml:space="preserve"> óra*</w:t>
      </w:r>
    </w:p>
    <w:p w14:paraId="756B4C75" w14:textId="77777777" w:rsidR="00FB6DBC" w:rsidRPr="004A3BD4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06112A6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71544BF" w14:textId="7CDEF1B8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25FB1015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BA4AE0D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67B5F9F1" w14:textId="6ACB06F9" w:rsidR="00FB6DBC" w:rsidRPr="004A3BD4" w:rsidRDefault="00502CFD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építésszervezési alapismeretek tantárgy betekintést nyújt az építési beruházási folyamatokba és megismerteti az építőipari mennyiségszámítások alapelveit. A tanulók ismereteiket a szakképesítés utolsó évfolyamán lévő építésszervezés és az építésszervezés gyakorlat tantárgyak keretén belül tudják kiszélesíteni.</w:t>
      </w:r>
    </w:p>
    <w:p w14:paraId="4B428EDB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36F4E82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7023C118" w14:textId="107998FD" w:rsidR="00FB6DBC" w:rsidRPr="004A3BD4" w:rsidRDefault="00502CFD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A tantárgy az adott évfolyamba lépés feltételeiként megjelölt közismereti és szakmai tartalmakra épül.</w:t>
      </w:r>
    </w:p>
    <w:p w14:paraId="26B396D4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2AE0613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792BF68B" w14:textId="31D94EBD" w:rsidR="00FB6DBC" w:rsidRPr="004A3BD4" w:rsidRDefault="00502CF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Építési beruházási folyamatok</w:t>
      </w:r>
    </w:p>
    <w:p w14:paraId="6E73BCCB" w14:textId="77777777" w:rsidR="00502CFD" w:rsidRPr="004A3BD4" w:rsidRDefault="00502CFD" w:rsidP="00502C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Építési beruházási folyamat</w:t>
      </w:r>
    </w:p>
    <w:p w14:paraId="269E2510" w14:textId="691EA1FE" w:rsidR="00FB6DBC" w:rsidRPr="004A3BD4" w:rsidRDefault="00502CFD" w:rsidP="00502C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Beruházási folyamat résztvevői, kapcsolatrendszerük</w:t>
      </w:r>
    </w:p>
    <w:p w14:paraId="1C00A650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F91A2F" w14:textId="7C1FE695" w:rsidR="00FB6DBC" w:rsidRPr="004A3BD4" w:rsidRDefault="00502CF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Építőipari mennyiségszámítások</w:t>
      </w:r>
    </w:p>
    <w:p w14:paraId="4CCAD4BD" w14:textId="77777777" w:rsidR="00502CFD" w:rsidRPr="004A3BD4" w:rsidRDefault="00502CFD" w:rsidP="00502C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Idomterv készítése</w:t>
      </w:r>
    </w:p>
    <w:p w14:paraId="1C5047E1" w14:textId="77777777" w:rsidR="00502CFD" w:rsidRPr="004A3BD4" w:rsidRDefault="00502CFD" w:rsidP="00502C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Méretkimutatás</w:t>
      </w:r>
    </w:p>
    <w:p w14:paraId="726E7615" w14:textId="2529444F" w:rsidR="00FB6DBC" w:rsidRPr="004A3BD4" w:rsidRDefault="00502CFD" w:rsidP="00502C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Mennyiségszámítási szabályok</w:t>
      </w:r>
    </w:p>
    <w:p w14:paraId="12B4EAE2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37FBD88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2696C53A" w14:textId="3B55A52D" w:rsidR="00FB6DBC" w:rsidRPr="004A3BD4" w:rsidRDefault="00EB2668" w:rsidP="00FB6DBC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01190C1B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4D52046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2F440BBA" w14:textId="5732A1F6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6082A06E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69EF7F4D" w14:textId="5CD5BFDA" w:rsidR="00FB6DBC" w:rsidRPr="004A3BD4" w:rsidRDefault="00EB2668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Kitűzési ismeretek</w:t>
      </w:r>
      <w:r w:rsidR="00FB6DBC" w:rsidRPr="004A3BD4">
        <w:rPr>
          <w:rFonts w:cs="Times New Roman"/>
          <w:b/>
          <w:color w:val="000000" w:themeColor="text1"/>
        </w:rPr>
        <w:t xml:space="preserve"> tantárgy</w:t>
      </w:r>
      <w:r w:rsidR="00FB6DBC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31</w:t>
      </w:r>
      <w:r w:rsidR="00FB6DBC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36</w:t>
      </w:r>
      <w:r w:rsidR="00FB6DBC" w:rsidRPr="004A3BD4">
        <w:rPr>
          <w:rFonts w:cs="Times New Roman"/>
          <w:b/>
          <w:color w:val="000000" w:themeColor="text1"/>
        </w:rPr>
        <w:t xml:space="preserve"> óra*</w:t>
      </w:r>
    </w:p>
    <w:p w14:paraId="23F39CC5" w14:textId="77777777" w:rsidR="00FB6DBC" w:rsidRPr="004A3BD4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3D1E557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36582827" w14:textId="106D9718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6F092912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4D798DA0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4B3B1727" w14:textId="399E9385" w:rsidR="00FB6DBC" w:rsidRPr="004A3BD4" w:rsidRDefault="00EB2668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kitűzési alapfogalmak és a műszerek megismerése után a különféle geodéziai mérések, helyszínrajzok készítésének elméleti elsajátítása.</w:t>
      </w:r>
    </w:p>
    <w:p w14:paraId="34F41FD1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47556F1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74950FFF" w14:textId="02EB23FD" w:rsidR="00FB6DBC" w:rsidRPr="004A3BD4" w:rsidRDefault="00EB2668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593AF89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DC1E506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727BF13E" w14:textId="413CE0B8" w:rsidR="00FB6DBC" w:rsidRPr="004A3BD4" w:rsidRDefault="00EB26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Alapfogalmak</w:t>
      </w:r>
    </w:p>
    <w:p w14:paraId="60729FC2" w14:textId="77777777" w:rsidR="00EB2668" w:rsidRPr="004A3BD4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Geodézia felosztása, függővonal, alapfelület</w:t>
      </w:r>
    </w:p>
    <w:p w14:paraId="2867BC21" w14:textId="77777777" w:rsidR="00EB2668" w:rsidRPr="004A3BD4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Relatív és abszolút helymeghatározás</w:t>
      </w:r>
    </w:p>
    <w:p w14:paraId="2EA911FC" w14:textId="77777777" w:rsidR="00EB2668" w:rsidRPr="004A3BD4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Geodéziai koordináta rendszerek</w:t>
      </w:r>
    </w:p>
    <w:p w14:paraId="17E2BE1A" w14:textId="2723BBC7" w:rsidR="00FB6DBC" w:rsidRPr="004A3BD4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Országos mérési alappont hálózatok</w:t>
      </w:r>
    </w:p>
    <w:p w14:paraId="70A3B88B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3EBA92D" w14:textId="095F9E94" w:rsidR="00FB6DBC" w:rsidRPr="004A3BD4" w:rsidRDefault="00EB26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Vízszintes mérések</w:t>
      </w:r>
    </w:p>
    <w:p w14:paraId="13776521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Egyszerű mérőeszközök és azok használata</w:t>
      </w:r>
    </w:p>
    <w:p w14:paraId="666F6F90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teodolit felépítése, fajtái, leolvasó berendezések, pontra állás, vízszintes szögmérés, iránymérés</w:t>
      </w:r>
    </w:p>
    <w:p w14:paraId="1B280FFF" w14:textId="72ABB9F0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Hagyományos és digitális teodolit, mérőállomás és GPS </w:t>
      </w:r>
      <w:proofErr w:type="spellStart"/>
      <w:r w:rsidRPr="004A3BD4">
        <w:rPr>
          <w:rFonts w:cs="Times New Roman"/>
          <w:color w:val="000000" w:themeColor="text1"/>
        </w:rPr>
        <w:t>kitűzőeszköz</w:t>
      </w:r>
      <w:proofErr w:type="spellEnd"/>
      <w:r w:rsidRPr="004A3BD4">
        <w:rPr>
          <w:rFonts w:cs="Times New Roman"/>
          <w:color w:val="000000" w:themeColor="text1"/>
        </w:rPr>
        <w:t xml:space="preserve"> és használatuk</w:t>
      </w:r>
    </w:p>
    <w:p w14:paraId="5C17D994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Mérési jegyzőkönyvek készítése</w:t>
      </w:r>
    </w:p>
    <w:p w14:paraId="7AD8D7D9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Vízszintes alappontok, alappont hálózatok meghatározása, sűrítése</w:t>
      </w:r>
    </w:p>
    <w:p w14:paraId="6BDD9B76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Vízszintes felmérési eljárások, </w:t>
      </w:r>
      <w:proofErr w:type="spellStart"/>
      <w:r w:rsidRPr="004A3BD4">
        <w:rPr>
          <w:rFonts w:cs="Times New Roman"/>
          <w:color w:val="000000" w:themeColor="text1"/>
        </w:rPr>
        <w:t>manuálék</w:t>
      </w:r>
      <w:proofErr w:type="spellEnd"/>
      <w:r w:rsidRPr="004A3BD4">
        <w:rPr>
          <w:rFonts w:cs="Times New Roman"/>
          <w:color w:val="000000" w:themeColor="text1"/>
        </w:rPr>
        <w:t xml:space="preserve"> készítése, területszámítás</w:t>
      </w:r>
    </w:p>
    <w:p w14:paraId="12C606C8" w14:textId="2FA1F2FB" w:rsidR="00FB6DBC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Épületek és építmények felmérése</w:t>
      </w:r>
    </w:p>
    <w:p w14:paraId="51FEDB8E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939B991" w14:textId="6FDB4566" w:rsidR="00FB6DBC" w:rsidRPr="004A3BD4" w:rsidRDefault="00EB26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lastRenderedPageBreak/>
        <w:t>Magasságmérés</w:t>
      </w:r>
    </w:p>
    <w:p w14:paraId="6A47EEFC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magasság geodéziai fogalma, mérésének módjai</w:t>
      </w:r>
    </w:p>
    <w:p w14:paraId="64A836D3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szintezés elve, eszközei, műszerei, fajtái</w:t>
      </w:r>
    </w:p>
    <w:p w14:paraId="244C3178" w14:textId="779B8C33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Szintezőműszerek, teodolit, mérőállomás és GPS </w:t>
      </w:r>
      <w:proofErr w:type="spellStart"/>
      <w:r w:rsidRPr="004A3BD4">
        <w:rPr>
          <w:rFonts w:cs="Times New Roman"/>
          <w:color w:val="000000" w:themeColor="text1"/>
        </w:rPr>
        <w:t>kitűzőeszköz</w:t>
      </w:r>
      <w:proofErr w:type="spellEnd"/>
      <w:r w:rsidRPr="004A3BD4">
        <w:rPr>
          <w:rFonts w:cs="Times New Roman"/>
          <w:color w:val="000000" w:themeColor="text1"/>
        </w:rPr>
        <w:t xml:space="preserve"> és használatuk</w:t>
      </w:r>
    </w:p>
    <w:p w14:paraId="1A1282E4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Mérési jegyzőkönyvek készítése</w:t>
      </w:r>
    </w:p>
    <w:p w14:paraId="53342471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Vonalszintezés szabálya</w:t>
      </w:r>
    </w:p>
    <w:p w14:paraId="1266E50F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Trigonometriai magasságmérés, építmény magasságának meghatározása</w:t>
      </w:r>
    </w:p>
    <w:p w14:paraId="106E3A68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Vegyes terület-felmérési eljárások</w:t>
      </w:r>
    </w:p>
    <w:p w14:paraId="6FC365F8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Hossz-szelvény és keresztszelvény szintezés</w:t>
      </w:r>
    </w:p>
    <w:p w14:paraId="362BD228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Területszintezés, szintvonalas helyszínrajz szerkesztése</w:t>
      </w:r>
    </w:p>
    <w:p w14:paraId="7690C77D" w14:textId="4A2A1422" w:rsidR="00FB6DBC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Épületek és építmények felmérése</w:t>
      </w:r>
    </w:p>
    <w:p w14:paraId="2B42021E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E580E8B" w14:textId="24C5DC42" w:rsidR="00FB6DBC" w:rsidRPr="004A3BD4" w:rsidRDefault="00EB26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Térképek, helyszínrajzok</w:t>
      </w:r>
    </w:p>
    <w:p w14:paraId="34D2E752" w14:textId="77777777" w:rsidR="00EB2668" w:rsidRPr="004A3BD4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Vetületi rendszerek</w:t>
      </w:r>
    </w:p>
    <w:p w14:paraId="1A010EC8" w14:textId="77777777" w:rsidR="00EB2668" w:rsidRPr="004A3BD4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térképek felosztása rendeltetésük, méretarányuk szerint</w:t>
      </w:r>
    </w:p>
    <w:p w14:paraId="35A0C7E7" w14:textId="77777777" w:rsidR="00EB2668" w:rsidRPr="004A3BD4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Jelkulcsi alapismeretek</w:t>
      </w:r>
    </w:p>
    <w:p w14:paraId="7421BA10" w14:textId="77777777" w:rsidR="00EB2668" w:rsidRPr="004A3BD4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Földmérési alaptérképek</w:t>
      </w:r>
    </w:p>
    <w:p w14:paraId="4CEBED26" w14:textId="77777777" w:rsidR="00EB2668" w:rsidRPr="004A3BD4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Kitűzési ismeretek</w:t>
      </w:r>
    </w:p>
    <w:p w14:paraId="11F5B608" w14:textId="77777777" w:rsidR="00EB2668" w:rsidRPr="004A3BD4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kitűzés alapelve, sorrendje, eszközei</w:t>
      </w:r>
    </w:p>
    <w:p w14:paraId="3332B593" w14:textId="1A55019D" w:rsidR="00FB6DBC" w:rsidRPr="004A3BD4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Kitűzési jegyzőkönyv</w:t>
      </w:r>
    </w:p>
    <w:p w14:paraId="3B6CA264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300DCA9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031E3962" w14:textId="5A0B2852" w:rsidR="00FB6DBC" w:rsidRPr="004A3BD4" w:rsidRDefault="00EB2668" w:rsidP="00FB6DBC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398C0CFD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4F587CD9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10BA6F9F" w14:textId="52F1922D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5B58D19F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2985E58" w14:textId="378FA339" w:rsidR="00FB6DBC" w:rsidRPr="004A3BD4" w:rsidRDefault="0058552C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Kitűzési gyakorlat</w:t>
      </w:r>
      <w:r w:rsidR="00FB6DBC" w:rsidRPr="004A3BD4">
        <w:rPr>
          <w:rFonts w:cs="Times New Roman"/>
          <w:b/>
          <w:color w:val="000000" w:themeColor="text1"/>
        </w:rPr>
        <w:t xml:space="preserve"> tantárgy</w:t>
      </w:r>
      <w:r w:rsidR="00FB6DBC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31</w:t>
      </w:r>
      <w:r w:rsidR="00FB6DBC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36</w:t>
      </w:r>
      <w:r w:rsidR="00FB6DBC" w:rsidRPr="004A3BD4">
        <w:rPr>
          <w:rFonts w:cs="Times New Roman"/>
          <w:b/>
          <w:color w:val="000000" w:themeColor="text1"/>
        </w:rPr>
        <w:t xml:space="preserve"> óra*</w:t>
      </w:r>
    </w:p>
    <w:p w14:paraId="4A681F9F" w14:textId="77777777" w:rsidR="00FB6DBC" w:rsidRPr="004A3BD4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79205CF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7F59104" w14:textId="0331E63C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02C936DA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C49E7FD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3A55C7DA" w14:textId="691466AB" w:rsidR="00FB6DBC" w:rsidRPr="004A3BD4" w:rsidRDefault="00FA5308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megtanult elméleti ismeretek alapján, geodéziai eszközök felhasználásával különféle mérések, kitűzési feladatok, gyakorlati végrehajtása.</w:t>
      </w:r>
    </w:p>
    <w:p w14:paraId="07E0D92E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7F86B2A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7033FF99" w14:textId="4A5DDAB0" w:rsidR="00FB6DBC" w:rsidRPr="004A3BD4" w:rsidRDefault="00FA5308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5E18C84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8D86837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7122CBA9" w14:textId="16993E17" w:rsidR="00FB6DBC" w:rsidRPr="004A3BD4" w:rsidRDefault="0058552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Egyszerű mérő és kitűző eszközök és használatuk</w:t>
      </w:r>
    </w:p>
    <w:p w14:paraId="20A0C47A" w14:textId="77777777" w:rsidR="00FA5308" w:rsidRPr="004A3BD4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Egyenesek kitűzése</w:t>
      </w:r>
    </w:p>
    <w:p w14:paraId="529E3890" w14:textId="77777777" w:rsidR="00FA5308" w:rsidRPr="004A3BD4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Derékszög kitűzése</w:t>
      </w:r>
    </w:p>
    <w:p w14:paraId="5EEC0FBF" w14:textId="1AECC7A7" w:rsidR="00FB6DBC" w:rsidRPr="004A3BD4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Műveletek szögprizmákkal</w:t>
      </w:r>
    </w:p>
    <w:p w14:paraId="21250E3F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5A04408" w14:textId="523E8404" w:rsidR="00FB6DBC" w:rsidRPr="004A3BD4" w:rsidRDefault="0058552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Vízszintes mérések</w:t>
      </w:r>
    </w:p>
    <w:p w14:paraId="273512E6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Vízszintes mérésekhez szükséges mérőeszközök használata, a mérések gyakorlati megvalósítása</w:t>
      </w:r>
    </w:p>
    <w:p w14:paraId="3A22C60A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Egyszerű mérő és kitűző eszközök és használatuk</w:t>
      </w:r>
    </w:p>
    <w:p w14:paraId="63144838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Hagyományos és digitális teodolit, mérőállomás és GPS </w:t>
      </w:r>
      <w:proofErr w:type="spellStart"/>
      <w:r w:rsidRPr="004A3BD4">
        <w:rPr>
          <w:rFonts w:cs="Times New Roman"/>
          <w:color w:val="000000" w:themeColor="text1"/>
        </w:rPr>
        <w:t>kitűzőeszköz</w:t>
      </w:r>
      <w:proofErr w:type="spellEnd"/>
      <w:r w:rsidRPr="004A3BD4">
        <w:rPr>
          <w:rFonts w:cs="Times New Roman"/>
          <w:color w:val="000000" w:themeColor="text1"/>
        </w:rPr>
        <w:t xml:space="preserve"> és használatuk</w:t>
      </w:r>
    </w:p>
    <w:p w14:paraId="1C237D57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Szögkitűzés, távolságmérés</w:t>
      </w:r>
    </w:p>
    <w:p w14:paraId="188C22C9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Mérési jegyzőkönyvek készítése</w:t>
      </w:r>
    </w:p>
    <w:p w14:paraId="105EA2C7" w14:textId="531F4AFE" w:rsidR="00FB6DBC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Épületek és építmények felmérése</w:t>
      </w:r>
    </w:p>
    <w:p w14:paraId="199764CB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0027192" w14:textId="2DC99F22" w:rsidR="00FB6DBC" w:rsidRPr="004A3BD4" w:rsidRDefault="0058552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Magasságmérések</w:t>
      </w:r>
    </w:p>
    <w:p w14:paraId="6ABA957E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Magasságmérő eszközök használata, a mérések gyakorlati megvalósítása</w:t>
      </w:r>
    </w:p>
    <w:p w14:paraId="1305E934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Egyszerű mérő és kitűző eszközök és használatuk</w:t>
      </w:r>
    </w:p>
    <w:p w14:paraId="64D02EFA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Hagyományos és digitális teodolit, mérőállomás és GPS </w:t>
      </w:r>
      <w:proofErr w:type="spellStart"/>
      <w:r w:rsidRPr="004A3BD4">
        <w:rPr>
          <w:rFonts w:cs="Times New Roman"/>
          <w:color w:val="000000" w:themeColor="text1"/>
        </w:rPr>
        <w:t>kitűzőeszköz</w:t>
      </w:r>
      <w:proofErr w:type="spellEnd"/>
      <w:r w:rsidRPr="004A3BD4">
        <w:rPr>
          <w:rFonts w:cs="Times New Roman"/>
          <w:color w:val="000000" w:themeColor="text1"/>
        </w:rPr>
        <w:t xml:space="preserve"> és használatuk</w:t>
      </w:r>
    </w:p>
    <w:p w14:paraId="21A72AC7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Trigonometriai magasságmérés, építmény magasságának meghatározása</w:t>
      </w:r>
    </w:p>
    <w:p w14:paraId="2520D4BC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 közbeni kitűzések, ellenőrző mérések</w:t>
      </w:r>
    </w:p>
    <w:p w14:paraId="778DEBDD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Vonalszintezés, területszintezés</w:t>
      </w:r>
    </w:p>
    <w:p w14:paraId="1A9E66A3" w14:textId="77777777" w:rsidR="00BE6C9A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Jegyzőkönyvek vezetése, a mérés értékelése</w:t>
      </w:r>
    </w:p>
    <w:p w14:paraId="58CBE639" w14:textId="49D43DAD" w:rsidR="00FB6DBC" w:rsidRPr="004A3BD4" w:rsidRDefault="00BE6C9A" w:rsidP="00BE6C9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Épületek és építmények felmérése</w:t>
      </w:r>
    </w:p>
    <w:p w14:paraId="214C0009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BAA1F40" w14:textId="23F619A2" w:rsidR="00FB6DBC" w:rsidRPr="004A3BD4" w:rsidRDefault="0058552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Épületek, építmények kitűzése</w:t>
      </w:r>
    </w:p>
    <w:p w14:paraId="6CCCA46D" w14:textId="02B947A8" w:rsidR="00FA5308" w:rsidRPr="004A3BD4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Épületek, építmények helyének kitűzése</w:t>
      </w:r>
    </w:p>
    <w:p w14:paraId="18FEAB36" w14:textId="466A3B31" w:rsidR="00B64B38" w:rsidRPr="004A3BD4" w:rsidRDefault="00B64B38" w:rsidP="00FA53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Hagyományos és korszerű mérőeszközök használata</w:t>
      </w:r>
    </w:p>
    <w:p w14:paraId="01CCD44D" w14:textId="77777777" w:rsidR="00FA5308" w:rsidRPr="004A3BD4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Felmérési és kitűzési feladatok végrehajtása derékszögű és poláris méréssel</w:t>
      </w:r>
    </w:p>
    <w:p w14:paraId="29F93443" w14:textId="77777777" w:rsidR="00FA5308" w:rsidRPr="004A3BD4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Felmérési adatok grafikus ábrázolása, </w:t>
      </w:r>
      <w:proofErr w:type="spellStart"/>
      <w:r w:rsidRPr="004A3BD4">
        <w:rPr>
          <w:rFonts w:cs="Times New Roman"/>
          <w:color w:val="000000" w:themeColor="text1"/>
        </w:rPr>
        <w:t>manuálék</w:t>
      </w:r>
      <w:proofErr w:type="spellEnd"/>
      <w:r w:rsidRPr="004A3BD4">
        <w:rPr>
          <w:rFonts w:cs="Times New Roman"/>
          <w:color w:val="000000" w:themeColor="text1"/>
        </w:rPr>
        <w:t xml:space="preserve"> készítése</w:t>
      </w:r>
    </w:p>
    <w:p w14:paraId="487DCD1D" w14:textId="61FB3D06" w:rsidR="00FB6DBC" w:rsidRPr="004A3BD4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Zsinórállvány készítése</w:t>
      </w:r>
    </w:p>
    <w:p w14:paraId="1D32BCE9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717FDD9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3E7211A6" w14:textId="18618BFC" w:rsidR="00FB6DBC" w:rsidRPr="004A3BD4" w:rsidRDefault="00721349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szaktanterem vagy </w:t>
      </w:r>
      <w:proofErr w:type="gramStart"/>
      <w:r w:rsidRPr="004A3BD4">
        <w:rPr>
          <w:rFonts w:cs="Times New Roman"/>
          <w:color w:val="000000" w:themeColor="text1"/>
        </w:rPr>
        <w:t>tanműhely</w:t>
      </w:r>
      <w:proofErr w:type="gramEnd"/>
      <w:r w:rsidRPr="004A3BD4">
        <w:rPr>
          <w:rFonts w:cs="Times New Roman"/>
          <w:color w:val="000000" w:themeColor="text1"/>
        </w:rPr>
        <w:t xml:space="preserve"> vagy terepi gyakorlat</w:t>
      </w:r>
    </w:p>
    <w:p w14:paraId="391BE067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4B30F92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34690292" w14:textId="422366FF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3B946D29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238D3CB" w14:textId="02B48C5F" w:rsidR="00FB6DBC" w:rsidRPr="004A3BD4" w:rsidRDefault="00974D8A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Szilárdságtan</w:t>
      </w:r>
      <w:r w:rsidR="00FB6DBC" w:rsidRPr="004A3BD4">
        <w:rPr>
          <w:rFonts w:cs="Times New Roman"/>
          <w:b/>
          <w:color w:val="000000" w:themeColor="text1"/>
        </w:rPr>
        <w:t xml:space="preserve"> tantárgy</w:t>
      </w:r>
      <w:r w:rsidR="00FB6DBC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62</w:t>
      </w:r>
      <w:r w:rsidR="00FB6DBC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72</w:t>
      </w:r>
      <w:r w:rsidR="00FB6DBC" w:rsidRPr="004A3BD4">
        <w:rPr>
          <w:rFonts w:cs="Times New Roman"/>
          <w:b/>
          <w:color w:val="000000" w:themeColor="text1"/>
        </w:rPr>
        <w:t xml:space="preserve"> óra*</w:t>
      </w:r>
    </w:p>
    <w:p w14:paraId="0922071D" w14:textId="77777777" w:rsidR="00FB6DBC" w:rsidRPr="004A3BD4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9779A74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C6D59CF" w14:textId="60352B9E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0A1B5C34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6ACF00F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43825FFE" w14:textId="53DC1047" w:rsidR="00FB6DBC" w:rsidRPr="004A3BD4" w:rsidRDefault="00974D8A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alapfogalmak megismerése után lehetőség nyílik a szerkezetek húzásra, nyomásra történő ellenőrzésére, tervezésére.</w:t>
      </w:r>
    </w:p>
    <w:p w14:paraId="7BA9665E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CC90ED9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384B677C" w14:textId="15F1252C" w:rsidR="00FB6DBC" w:rsidRPr="004A3BD4" w:rsidRDefault="00974D8A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3FCDD2EB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621572A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5819BF45" w14:textId="2AEBE2F1" w:rsidR="00FB6DBC" w:rsidRPr="004A3BD4" w:rsidRDefault="00974D8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Szilárdságtani alapfogalmak</w:t>
      </w:r>
    </w:p>
    <w:p w14:paraId="6A4763B8" w14:textId="77777777" w:rsidR="00974D8A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Tartószerkezetek, igénybevételek, feszültségek, alakváltozások</w:t>
      </w:r>
    </w:p>
    <w:p w14:paraId="4FC97DD5" w14:textId="77777777" w:rsidR="00974D8A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Tartószerkezetek anyagainak mechanikai tulajdonságai</w:t>
      </w:r>
    </w:p>
    <w:p w14:paraId="7FED351C" w14:textId="77777777" w:rsidR="00974D8A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Erőtani méretezések alapelvei, tartókra ható terhek, hatások, súlyelemzés</w:t>
      </w:r>
    </w:p>
    <w:p w14:paraId="4A1B601E" w14:textId="77777777" w:rsidR="00974D8A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Méretezés hatályos szabványai</w:t>
      </w:r>
    </w:p>
    <w:p w14:paraId="6ECBB22D" w14:textId="17433CF0" w:rsidR="00FB6DBC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Méretezési táblázatok és segédletek használata</w:t>
      </w:r>
    </w:p>
    <w:p w14:paraId="177F48B5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9151203" w14:textId="7E4CCE06" w:rsidR="00FB6DBC" w:rsidRPr="004A3BD4" w:rsidRDefault="00974D8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Húzás</w:t>
      </w:r>
    </w:p>
    <w:p w14:paraId="2355D9B9" w14:textId="77777777" w:rsidR="00974D8A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Húzó igénybevételek meghatározása</w:t>
      </w:r>
    </w:p>
    <w:p w14:paraId="2F8E5D7C" w14:textId="77777777" w:rsidR="00974D8A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Húzó igénybevételből származó feszültségek</w:t>
      </w:r>
    </w:p>
    <w:p w14:paraId="03A51845" w14:textId="77777777" w:rsidR="00974D8A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Ellenőrzés húzó igénybevételre</w:t>
      </w:r>
    </w:p>
    <w:p w14:paraId="0860B0CB" w14:textId="6FA0C7B6" w:rsidR="00FB6DBC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Tervezés húzó igénybevételre</w:t>
      </w:r>
    </w:p>
    <w:p w14:paraId="006B1BF7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81C7965" w14:textId="024FD9FF" w:rsidR="00FB6DBC" w:rsidRPr="004A3BD4" w:rsidRDefault="00974D8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Nyomás</w:t>
      </w:r>
    </w:p>
    <w:p w14:paraId="7DB4148F" w14:textId="77777777" w:rsidR="00974D8A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Nyomó igénybevételek meghatározása</w:t>
      </w:r>
    </w:p>
    <w:p w14:paraId="0085ADA9" w14:textId="77777777" w:rsidR="00974D8A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Nyomó igénybevételből származó feszültségek</w:t>
      </w:r>
    </w:p>
    <w:p w14:paraId="2363DBAD" w14:textId="77777777" w:rsidR="00974D8A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Ellenőrzés nyomó igénybevételre</w:t>
      </w:r>
    </w:p>
    <w:p w14:paraId="6769E70A" w14:textId="48EF46ED" w:rsidR="00FB6DBC" w:rsidRPr="004A3BD4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Tervezés nyomó igénybevételre</w:t>
      </w:r>
    </w:p>
    <w:p w14:paraId="64D15DAF" w14:textId="77777777" w:rsidR="00FB6DBC" w:rsidRPr="004A3BD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9D94395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6F0253AA" w14:textId="1C85F980" w:rsidR="00FB6DBC" w:rsidRPr="004A3BD4" w:rsidRDefault="006641C9" w:rsidP="00FB6DBC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475084DD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3E14F5E7" w14:textId="77777777" w:rsidR="00FB6DBC" w:rsidRPr="004A3BD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452A729D" w14:textId="38F47936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087BC6C2" w14:textId="77777777" w:rsidR="00FB6DBC" w:rsidRPr="004A3BD4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3B369B2" w14:textId="77777777" w:rsidR="006374EB" w:rsidRPr="004A3BD4" w:rsidRDefault="006374EB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44EAD95C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00A17678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4D4A771D" w14:textId="77777777" w:rsidR="00A23F09" w:rsidRPr="004A3BD4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3CC8831B" w14:textId="54208478" w:rsidR="00A23F09" w:rsidRPr="004A3BD4" w:rsidRDefault="00086ABF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11638-16</w:t>
      </w:r>
      <w:r w:rsidR="00A23F09" w:rsidRPr="004A3BD4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735A7381" w14:textId="43F0B1C8" w:rsidR="00A23F09" w:rsidRPr="004A3BD4" w:rsidRDefault="00086ABF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Magasépítő technikus ismeretek</w:t>
      </w:r>
    </w:p>
    <w:p w14:paraId="700E0DC0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6632828C" w14:textId="77777777" w:rsidR="00A23F09" w:rsidRPr="004A3BD4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3AC7222E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04771914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6809C9FD" w14:textId="0132E480" w:rsidR="00A23F09" w:rsidRPr="004A3BD4" w:rsidRDefault="00A23F09" w:rsidP="00A23F09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</w:t>
      </w:r>
      <w:r w:rsidR="00086ABF" w:rsidRPr="004A3BD4">
        <w:rPr>
          <w:rFonts w:cs="Times New Roman"/>
          <w:color w:val="000000" w:themeColor="text1"/>
        </w:rPr>
        <w:t>11638-16</w:t>
      </w:r>
      <w:r w:rsidRPr="004A3BD4">
        <w:rPr>
          <w:rFonts w:cs="Times New Roman"/>
          <w:color w:val="000000" w:themeColor="text1"/>
        </w:rPr>
        <w:t xml:space="preserve"> azonosító számú </w:t>
      </w:r>
      <w:r w:rsidR="00086ABF" w:rsidRPr="004A3BD4">
        <w:rPr>
          <w:rFonts w:cs="Times New Roman"/>
          <w:color w:val="000000" w:themeColor="text1"/>
        </w:rPr>
        <w:t>Magasépítő technikus ismeretek</w:t>
      </w:r>
      <w:r w:rsidRPr="004A3BD4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04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12"/>
        <w:gridCol w:w="758"/>
        <w:gridCol w:w="758"/>
        <w:gridCol w:w="759"/>
        <w:gridCol w:w="758"/>
      </w:tblGrid>
      <w:tr w:rsidR="004A3BD4" w:rsidRPr="004A3BD4" w14:paraId="5C3D5AF2" w14:textId="77777777" w:rsidTr="0050133B">
        <w:trPr>
          <w:cantSplit/>
          <w:trHeight w:val="2291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96D1D0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6FC0FC5" w14:textId="3C1B912C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Építészettörténet és műemlékvédelem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EF5F864" w14:textId="3512ECF2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Magasépítéstan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D470FE2" w14:textId="60DD830B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Szilárdságtan és vasbetonszerkezetek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A393F2C" w14:textId="41003BE5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idegen nyelv</w:t>
            </w:r>
          </w:p>
        </w:tc>
      </w:tr>
      <w:tr w:rsidR="004A3BD4" w:rsidRPr="004A3BD4" w14:paraId="7AC324C5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D6CA5C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DFA19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06048" w14:textId="6A7985ED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A83C6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DFFB3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539CBE2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66A35C" w14:textId="55ABFCB2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Megkülönbözteti a tetők, fedélszerkezetek típusait és a tetőfedések fajtáit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5DBC3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C8B6C" w14:textId="0445BD0F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DA84A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E1AF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FAD51C3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4F4471" w14:textId="420A0D2F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Tisztában van a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lapostetők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 xml:space="preserve"> szerkezetével, működésével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1646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512CA" w14:textId="49DC0971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5EADA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859BF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8469B75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26A059" w14:textId="16A899B8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Rendszerezi a nyílászárókat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24F9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37AB2" w14:textId="2E96E8E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6AC4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CAAD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7BAF4A6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C6AD5F" w14:textId="5D1DF2EC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Képes elkülöníteni a vakolatok, felületképzések, burkolatok, aljzatok, szobafestő, mázoló és tapétázó munkák fajtáit, technológiáját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5F57E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7D6C4" w14:textId="0726C035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6D79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8E8F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CC7E8DD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484351" w14:textId="60FD21B9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Helyesen alkalmazza a használati- és üzemi víz elleni szigeteléseket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B716A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AB412" w14:textId="76F34C3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AD1B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CDFCF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9A0458F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3D2647" w14:textId="6A0395D0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Az igényeknek megfelelően alkalmazza a hagyományos és a korszerű zsaluzatokat, állványokat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229E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ED1B9" w14:textId="709A2CCE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06645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04A8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110C418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B883CD" w14:textId="26974413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Tisztában van az energiatudatos építészettel, épületgépészeti és épületvillamossági munkákkal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53AFF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51537" w14:textId="0B98E55E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BAAE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77A0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96E511B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3FA1FD" w14:textId="141B5BE1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Rendszerezi a berendezési tárgyakat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6358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FAAD3" w14:textId="7CE0B528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9180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B80EF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1266215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2A2B16" w14:textId="78A08B72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Tisztában van az építési rendszerek, építési technológiák sajátosságaival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3C043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398F1" w14:textId="066CF5B4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F1DC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65F65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5A1D732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8DA8E7" w14:textId="421283E8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Részt vesz az épületek fenntartásában és üzemeltetésében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587B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3B971" w14:textId="17B1562B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DEE9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77FE1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2595EDA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C967C4" w14:textId="5B5B3FE9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Szabadkézzel tervrészletet készít, irányítás mellett terveket, tervrészleteket szerkeszt, rajzol a szabványos jelölések alkalmazásával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E926E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48A0F" w14:textId="19C5669F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14448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5480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02D35B5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98CC61" w14:textId="56AFA54F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Részt vesz az építési tervdokumentáció, tervrajzok, terviratok, mellékletek összeállításában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57065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58D4A" w14:textId="09918421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A050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EEF40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5154818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C8AB63" w14:textId="2B65B579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Rendszerezi a terheket, hatásokat, súlyelemzést végez, statikai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3C968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28FD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43AA4" w14:textId="6DD1FF3A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A66C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814723E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756A85" w14:textId="77EF9A6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Alkalmazza a tartószerkezetek méretezésére, ellenőrzésére és kivitelezésére vonatkozó szabványokat, használja a méretezési táblázatokat, segédleteket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4343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D37818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31C52" w14:textId="766FE126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5222F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E44CE72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6F6874" w14:textId="3E034B24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Tisztában van a homogén anyagú tartók anyagaival, szilárdsági jellemzőivel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6D8E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BB03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424D2" w14:textId="41BEA061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542E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9355189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B0B12D" w14:textId="1F66894F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Meghatározza a hajlító és nyíró igénybevételekből származó feszültségeket, a tartók szükséges méreteit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9C2F3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88F3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AF308" w14:textId="67FA32F0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A44FC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6C0EB39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85D461" w14:textId="3BAE5E63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Hajlításra és nyírásra ellenőrzi és méretezi a szerkezeteket, értelmezi a tartók alakváltozásait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15E63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ECAF0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C4442" w14:textId="0B99A5DC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3877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A7AF0C8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0CC160" w14:textId="2B67C8C5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Tisztában van az egyszerű kialakítású statikailag határozatlan tartószerkezetekkel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352BF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A3F2F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6A0BA" w14:textId="70B49375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0D15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02D4DB1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74191F" w14:textId="478DE803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Értelmezi, ismeri a statikai terveket, műszaki leírásokat, irányítással egyszerű statikai terveket készít, szerkeszt, rajzol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4ACD3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71071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5E8736" w14:textId="00AB45EA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5D30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4297387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0A6834" w14:textId="2A0A88A4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Használja a magasépítési vasbeton szerkezetek ellenőrzéséhez, méretezéséhez a méretezési táblázatokat, segédleteket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C51C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9422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C120F" w14:textId="501A09D8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DAA41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6071A32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41DBCE" w14:textId="7128D55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Ellenőrzi és méretezi a magasépítési vasbeton szerkezeteket, értelmezi az alakváltozással, repedéssel kapcsolatos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9A5EE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7A16D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8C6D0" w14:textId="06CA3B1E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FE8E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4E95C9E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84CB0D" w14:textId="468D5BAC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Értelmezi a magasépítés területén használatos vasbeton szerkezetek statikai terveit, műszaki leírásait, alkalmazza kivitelezésre vonatkozó szabványok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E983A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2AF20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55875" w14:textId="07FFB3DC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F67AE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37AD24F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931482" w14:textId="3802B312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Megkülönbözteti az egyes építészeti korok stílusjegyeit, rendszerezi a tagozatok alapelemeit, oszloprendeket, homlokzatrendszereket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6837D" w14:textId="405658DF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F181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C27B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C468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677140A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E2E0B0" w14:textId="5A9C8E5B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Alkalmazza a tervezés, kivitelezés során az örökségvédelemre vonatkozó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29E6C" w14:textId="65E47B01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470F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3DDA5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E210F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FC5BAAF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7B80DB" w14:textId="430E2A93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idegen nyelven kommunikál, idegen nyelvű szakmai szöveget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B3DF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599B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762B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2E0C4" w14:textId="6BA32CF4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D9A7EEE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99684D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31449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E04D8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CA185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D36FE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26DA504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044581" w14:textId="44EF7553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Tetők, fedélszerkezetek típusai, tetőfedések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B45E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64354" w14:textId="7772CF61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1CA3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6FAD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45D6AAC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6046B3" w14:textId="3174D21C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4A3BD4">
              <w:rPr>
                <w:rFonts w:cs="Times New Roman"/>
                <w:color w:val="000000" w:themeColor="text1"/>
              </w:rPr>
              <w:t>Lapostetők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4F600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E47F3" w14:textId="5A9814CA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B0920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9CDE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B82A973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D21343" w14:textId="69AD57A8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Nyílászárók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9D5D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CA306" w14:textId="54783B6C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6C67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8A04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FB65396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AB95AB" w14:textId="3A08BFEB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Vakolatok, felületképzések, burkolatok, aljzatok, szobafestő, mázoló és tapétázó munkák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99005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6F3EC" w14:textId="28C28B6C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871FD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9B4CC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5DBD60D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B198B3" w14:textId="7CB765D2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Használati- és üzemi víz elleni szigetelések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C0ADA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948E6" w14:textId="04BFACBF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E9B7C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FCE8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9FB5C7C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AF6DF0" w14:textId="22CA261F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Hagyományos és korszerű zsaluzatok, állványok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97963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2A5B4" w14:textId="0A95711E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BC2F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2FF4F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837CCC3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34AB95" w14:textId="40253E6A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Energiatudatos építészet, épületgépészeti és épületvillamossági munkák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74EEA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B5467" w14:textId="560BC74F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1D4C0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BBA1B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DC84EB6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B7222B" w14:textId="6FD84976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Berendezési tárgyak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6907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195C0" w14:textId="43311E7D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AC32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CEE21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C347F40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809D72" w14:textId="578735B8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Építési rendszerek, építési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24E5AC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BC75B" w14:textId="774C2818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BE00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E2A95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B65DC08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50961A" w14:textId="7924A570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Épületek fenntartása és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B4C0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131B7" w14:textId="15D52C1D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D0CB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0DD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C43E001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B6DA2C" w14:textId="0DEBB27A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Műszaki ábrázolás szabályai, rajzi eszközök jelek és jelölések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CBDD3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B1A74" w14:textId="6F7D37F2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27C9A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2FD1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D856A83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F543E1" w14:textId="262A9E4E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Tervek, tervrészletek, szerkezeti csomópontok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39ED7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71F09" w14:textId="74046828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4E4FF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EC3AC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A11C504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53F2F0" w14:textId="4C07E1B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Terhek, hatások, súlyelemzés, statikai modell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BC8BD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0D58C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D425C" w14:textId="458EF14F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7AFD8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DFC05FC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BFF23B" w14:textId="656AF8FA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Tartószerkezetek méretezésére, ellenőrzésére és kivitelezésére vonatkozó szabványok, méretezési táblázatok, segédletek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CC215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E9B1D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16833" w14:textId="1A52C7E0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73D00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AD885BC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7E7E58" w14:textId="53DE844F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Homogén anyagú tartók anyagai, szilárdsági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1E218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B6A51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FA76B9" w14:textId="4E5402E3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9741F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C3BD93D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8F20D0" w14:textId="1A869D59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Hajlító- és nyíró igénybevételekből származó feszültségek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AA92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7EB9F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C72447" w14:textId="280FC8C2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798C1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6114965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09CAAE" w14:textId="394F2038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Hajlításra és nyírásra történő ellenőrzés és méretezés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16708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A4E0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F9418" w14:textId="6BA22E20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12FBE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B4D5022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39521A" w14:textId="2B93E9B9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Alakváltozások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F81F2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8D3DD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4B2E8" w14:textId="2A0D268B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03E2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58E45B6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02B463" w14:textId="647A2ED4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Egyszerű kialakítású statikailag határozatlan </w:t>
            </w:r>
            <w:r w:rsidRPr="004A3BD4">
              <w:rPr>
                <w:rFonts w:cs="Times New Roman"/>
                <w:color w:val="000000" w:themeColor="text1"/>
              </w:rPr>
              <w:lastRenderedPageBreak/>
              <w:t>tartószerkezetek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EF070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AD48D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8F338" w14:textId="28F3070C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7AEE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A02D96F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1536E0" w14:textId="3E6365F0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Statikai tervek, műszaki leírások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E70E7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28B9A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25867" w14:textId="15B6808A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64FDF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B4F5336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5C2C61" w14:textId="064A89BF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Magasépítési vasbetonszerkezetek jelentősége, anyagai, elemei, méretezés hatályos szabványai, vasbetonszerkezetekkel szemben támasztott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1F406C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74CDC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C590C" w14:textId="7A32361F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0D74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5ED56A7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87B178" w14:textId="74932AE4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Magasépítési vasbetonszerkezetek ellenőrzése, méretezése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FEDE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6C8A8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C93AC" w14:textId="08785025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A01A1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5502A61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22245A" w14:textId="4CE16A1C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Alakváltozási és repedéssel kapcsolatos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968D1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6BE6B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3D3F6" w14:textId="50D95245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73A9C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D6C2D9C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76BA2C" w14:textId="7EB0829E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Magasépítési vasbetonszerkezetek kiviteli tervei, szerkesztési szabályok, zsaluzási és vasszerelési tervek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0EDA5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9AD9A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5E4E8" w14:textId="718D32F0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EB6AC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2F7E890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1E80EF" w14:textId="548FEE6B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Monolit és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előregyártott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 xml:space="preserve"> vasbeton szerkezetek kivitelezési technológiái, építőanyagok, épületszerkezetek és építési technológiák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4FA55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480D9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FC2DF" w14:textId="2D664790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3CE23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926A7C2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A1999A" w14:textId="30BA6500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Különböző építészeti korok tér- és tömegkialakítása, szerkezetei, alaktana, alkalmazott építőanyagai, építési szervezeti formái és technikai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E991E" w14:textId="362C1D5C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4C427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E51C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32DF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1A5A64F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FE8734" w14:textId="79C17A94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Műemlékvédelem, örökségvédelem feladata, hatósági intézményei, vonatkozó jogszabályok, hatósági engedélyeztetés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5CBE8" w14:textId="006B5620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C3A0E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BFC75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0F863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A461DC7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EA1551" w14:textId="0E8867D8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idegen nyelvű kommunikáció, idegen nyelvű szakmai szöveg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0A9F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4D434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D8B36" w14:textId="77777777" w:rsidR="00086ABF" w:rsidRPr="004A3BD4" w:rsidRDefault="00086ABF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2528F" w14:textId="31A21324" w:rsidR="00086ABF" w:rsidRPr="004A3BD4" w:rsidRDefault="00A80917" w:rsidP="00086A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A05DAB7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7D26B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036C0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714277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F731F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04653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CC3F70F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A48608" w14:textId="03A6D23C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6BBCC" w14:textId="78D285A9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F413F" w14:textId="22D076E4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6FA50" w14:textId="08E1D79E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D7C2C" w14:textId="22DBDFAA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B490F55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E9E500" w14:textId="31DBFB46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nyelvi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2EFB6" w14:textId="52F3F632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31A98" w14:textId="794C025D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00E43" w14:textId="1DA8E864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00066" w14:textId="5F0D9014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286F389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DDE3E1" w14:textId="5F437E1A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C0AD3" w14:textId="27A8D39E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8238E" w14:textId="76479F3C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8F5CC" w14:textId="7C0132B2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A6CA7" w14:textId="4E95D64B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9B32634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39A89C" w14:textId="3B4984D6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Infokommunikációs eszközök, szakmai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63A59" w14:textId="544B5127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91B5C" w14:textId="187EBFA7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B66A6" w14:textId="5172B34F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DBA0F" w14:textId="27CD8CF5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D06329D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CF65B7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E009C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A466C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C90B3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7F96C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C3287FD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D05EF7" w14:textId="4261FFEA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810D4" w14:textId="09346D51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A92D3" w14:textId="7A457654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F5B3A" w14:textId="5C9D2F7D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BB136" w14:textId="5267E688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F3AC5FC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97F929" w14:textId="44A38561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E644D" w14:textId="3EC76225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A9F9B" w14:textId="7ADE79E7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A0202" w14:textId="1282E8D9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BD494" w14:textId="0B0B6582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7CFE8B4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CA610A" w14:textId="5040BE1E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98649" w14:textId="49767630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18D90" w14:textId="552BCDC6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0AE7F" w14:textId="4B0B8EFC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3082B" w14:textId="35E25DA7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9C2BFDE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1EF504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A7A11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988F5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81457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138D4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E98143F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478E5F" w14:textId="5D50BB57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DD3D7" w14:textId="700FBB12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4A65D" w14:textId="3161F289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F0DA9" w14:textId="7C33EA1B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BD800" w14:textId="55CC6A0C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FF25DA1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4D9193" w14:textId="7D2FD60A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68254" w14:textId="3C5EBB88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2A6C3" w14:textId="7E680D6A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43CEF" w14:textId="57B3DA36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2A292" w14:textId="1DD11061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A2637C1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FEE3EB" w14:textId="2F332AE1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AA6EF" w14:textId="337AE12C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2DC58" w14:textId="2CF51FDD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BD451" w14:textId="47068216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CF1AE" w14:textId="0D04CEEA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FF2938E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35B676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5B46A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747C2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8C40D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61A1D" w14:textId="77777777" w:rsidR="00086ABF" w:rsidRPr="004A3BD4" w:rsidRDefault="00086ABF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6C9798E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139517" w14:textId="3E086209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Logikus gondolkodás, problémaelemzés,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B596B" w14:textId="145E420C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20AFA" w14:textId="33F3B6EB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C0000" w14:textId="771F9142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8B820" w14:textId="0A2BAA3D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350C30C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492B2E" w14:textId="62A5CE9B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A6172" w14:textId="1C1A67B2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9352B" w14:textId="1D161D6F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99BE5" w14:textId="4E1D7A5D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E81E6" w14:textId="2981509E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50133B" w:rsidRPr="004A3BD4" w14:paraId="335D7906" w14:textId="77777777" w:rsidTr="0050133B">
        <w:trPr>
          <w:trHeight w:val="255"/>
          <w:jc w:val="center"/>
        </w:trPr>
        <w:tc>
          <w:tcPr>
            <w:tcW w:w="5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577CF9" w14:textId="0DF3FA43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23F97" w14:textId="5F06D0C4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E433E" w14:textId="318ECDE8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694FC" w14:textId="2BDB8178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E844E" w14:textId="1F8A62A2" w:rsidR="0007731F" w:rsidRPr="004A3BD4" w:rsidRDefault="0007731F" w:rsidP="0007731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23F8AF7A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16709C10" w14:textId="77777777" w:rsidR="00A23F09" w:rsidRPr="004A3BD4" w:rsidRDefault="00A23F09" w:rsidP="00A23F09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791FC2E3" w14:textId="0707990E" w:rsidR="00A23F09" w:rsidRPr="004A3BD4" w:rsidRDefault="0056468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lastRenderedPageBreak/>
        <w:t>Építészettörténet és műemlékvédelem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47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47</w:t>
      </w:r>
      <w:r w:rsidR="00A23F09" w:rsidRPr="004A3BD4">
        <w:rPr>
          <w:rFonts w:cs="Times New Roman"/>
          <w:b/>
          <w:color w:val="000000" w:themeColor="text1"/>
        </w:rPr>
        <w:t xml:space="preserve"> óra*</w:t>
      </w:r>
    </w:p>
    <w:p w14:paraId="52847DB1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FD6D9A0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0679F4D" w14:textId="7140180F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12570E17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0C435EA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72551644" w14:textId="6E35393D" w:rsidR="00A23F09" w:rsidRPr="004A3BD4" w:rsidRDefault="00564687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építészettörténeti és műemlékvédelem tantárgy keretében az építészeti stílusok, történeti korok arányrendszereinek megismerésére nyílik lehetőség. E mellett a kortárs építészet meghatározó építészeinek, irányzatainak bemutatására is sor kerül. A tanulók segítséget kapnak a műemlékek beazonosításához, kutatásához, bemutatásához, az értékek megőrzéséhez. A tananyagban szerepel az örökségvédelmet szabályozó rendelkezések megismerése is.</w:t>
      </w:r>
    </w:p>
    <w:p w14:paraId="45441AC0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0C30EE4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361F242F" w14:textId="03CF2A59" w:rsidR="00A23F09" w:rsidRPr="004A3BD4" w:rsidRDefault="00564687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63BBF35E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C744440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536B22B1" w14:textId="78E2228B" w:rsidR="00A23F09" w:rsidRPr="004A3BD4" w:rsidRDefault="005646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Építészettörténet</w:t>
      </w:r>
    </w:p>
    <w:p w14:paraId="553260A1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Alapfogalmak</w:t>
      </w:r>
    </w:p>
    <w:p w14:paraId="08B1EC9D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Építészeti alaktan</w:t>
      </w:r>
    </w:p>
    <w:p w14:paraId="2CCEFAA2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Építészeti alaktan rajzfeladat</w:t>
      </w:r>
    </w:p>
    <w:p w14:paraId="1B71EA27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Építészeti stílusok</w:t>
      </w:r>
    </w:p>
    <w:p w14:paraId="7C3090B6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Építészeti stílusok rajzfeladat</w:t>
      </w:r>
    </w:p>
    <w:p w14:paraId="6E2C9F4F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Őskor építészete</w:t>
      </w:r>
    </w:p>
    <w:p w14:paraId="40E88A04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Ókor építészete</w:t>
      </w:r>
    </w:p>
    <w:p w14:paraId="3403A015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Középkor építészete</w:t>
      </w:r>
    </w:p>
    <w:p w14:paraId="0A211D4C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Újkor építészete</w:t>
      </w:r>
    </w:p>
    <w:p w14:paraId="336DB404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Legújabbkor építészete</w:t>
      </w:r>
    </w:p>
    <w:p w14:paraId="129FDB44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Kortárs építészet</w:t>
      </w:r>
    </w:p>
    <w:p w14:paraId="19AB8311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Népi építészet</w:t>
      </w:r>
    </w:p>
    <w:p w14:paraId="501EB92A" w14:textId="63CFE1F7" w:rsidR="00A23F09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Építészettörténeti emlékek Magyarországon</w:t>
      </w:r>
    </w:p>
    <w:p w14:paraId="45B26A6E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8A9E68F" w14:textId="38E00C8E" w:rsidR="00A23F09" w:rsidRPr="004A3BD4" w:rsidRDefault="005646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Műemlékvédelem</w:t>
      </w:r>
    </w:p>
    <w:p w14:paraId="1EA500E2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műemlékvédelem feladata</w:t>
      </w:r>
    </w:p>
    <w:p w14:paraId="3B1F8F1B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örökségvédelemre vonatkozó jogszabályok</w:t>
      </w:r>
    </w:p>
    <w:p w14:paraId="44C1D0B5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örökségvédelem hatósági intézményei</w:t>
      </w:r>
    </w:p>
    <w:p w14:paraId="5A7077AF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Műemlékek azonosítása, kutatása, feltárása</w:t>
      </w:r>
    </w:p>
    <w:p w14:paraId="27AC5CCD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Műemlékek szakszerű felújítása, bemutatása</w:t>
      </w:r>
    </w:p>
    <w:p w14:paraId="1A70F15A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Világörökségi helyszínek</w:t>
      </w:r>
    </w:p>
    <w:p w14:paraId="79E7CB1B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Műemlék épület megtekintése</w:t>
      </w:r>
    </w:p>
    <w:p w14:paraId="4C67BA9A" w14:textId="77777777" w:rsidR="00564687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Műemlék épület felújításának megtekintése</w:t>
      </w:r>
    </w:p>
    <w:p w14:paraId="58FEEBAB" w14:textId="426E8016" w:rsidR="00A23F09" w:rsidRPr="004A3BD4" w:rsidRDefault="00564687" w:rsidP="00564687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Műemléki témájú rajzfeladat készítése</w:t>
      </w:r>
    </w:p>
    <w:p w14:paraId="46A3D24B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239742F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512B1C78" w14:textId="1FA6FF75" w:rsidR="00A23F09" w:rsidRPr="004A3BD4" w:rsidRDefault="00564687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7DF008EC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29CF7DF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1ADDF9DC" w14:textId="09690C72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50C72A36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D3A7AA3" w14:textId="51323B33" w:rsidR="00A23F09" w:rsidRPr="004A3BD4" w:rsidRDefault="0056468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Magasépítéstan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186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186</w:t>
      </w:r>
      <w:r w:rsidR="00A23F09" w:rsidRPr="004A3BD4">
        <w:rPr>
          <w:rFonts w:cs="Times New Roman"/>
          <w:b/>
          <w:color w:val="000000" w:themeColor="text1"/>
        </w:rPr>
        <w:t xml:space="preserve"> óra*</w:t>
      </w:r>
    </w:p>
    <w:p w14:paraId="277F9828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4FD014F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928182D" w14:textId="752066CF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72346670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F4ACCB3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539BCC2A" w14:textId="742C365B" w:rsidR="00A23F09" w:rsidRPr="004A3BD4" w:rsidRDefault="00564687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korábban az építőipari alapismeretek és az építési ismeretek tananyagtartalmai során a tanuló a megszerzett tudást elmélyítve a szakma gerincét képező tantárgy tanulása folyamán, a magasépítő technikus tevékenység során előforduló különféle épületszerkezetekkel, a kivitelezést segítő segédszerkezetekkel ismerkedik meg. Betekintést nyer a szakmájához kapcsolódóan az épületfizika, épületgépészet, épületvillamosság szakterületére, az épület fenntartási, üzemeltetési feladatokba, a bontási tevékenységekbe. Az épületfizika, épületgépészet, épületvillamosság témakörben a korszerű energiaminimumra törekvő épületek alapkoncepcióját, szerkezeti megoldásait is megismerik a </w:t>
      </w:r>
      <w:r w:rsidR="0037728A">
        <w:rPr>
          <w:rFonts w:cs="Times New Roman"/>
          <w:color w:val="000000" w:themeColor="text1"/>
        </w:rPr>
        <w:t>tanulók</w:t>
      </w:r>
      <w:r w:rsidRPr="004A3BD4">
        <w:rPr>
          <w:rFonts w:cs="Times New Roman"/>
          <w:color w:val="000000" w:themeColor="text1"/>
        </w:rPr>
        <w:t>. Az egyes témaköröknél az ehhez kapcsolódó építőanyagok, szerkezeti megoldások ismertetésére is sor kerül. Rajzfeladatok készítésére nyílik lehetőség.</w:t>
      </w:r>
    </w:p>
    <w:p w14:paraId="1AF438A2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62D5C5F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353D60DC" w14:textId="2D3D7FF2" w:rsidR="00A23F09" w:rsidRPr="004A3BD4" w:rsidRDefault="00564687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0EB9A22E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28F726A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54250CB8" w14:textId="0933A4E3" w:rsidR="00A23F09" w:rsidRPr="004A3BD4" w:rsidRDefault="005646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 xml:space="preserve">Tetőszerkezetek, </w:t>
      </w:r>
      <w:proofErr w:type="spellStart"/>
      <w:r w:rsidRPr="004A3BD4">
        <w:rPr>
          <w:rFonts w:cs="Times New Roman"/>
          <w:b/>
          <w:i/>
          <w:color w:val="000000" w:themeColor="text1"/>
        </w:rPr>
        <w:t>magastetők</w:t>
      </w:r>
      <w:proofErr w:type="spellEnd"/>
    </w:p>
    <w:p w14:paraId="1BF1EC96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Tetők részei, tetőformák</w:t>
      </w:r>
    </w:p>
    <w:p w14:paraId="2B0E03AC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Tetőszerkezetek osztályozása</w:t>
      </w:r>
    </w:p>
    <w:p w14:paraId="53AF9468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Tetőszerkezeteket érő hatások, tetőkkel szembeni követelmények</w:t>
      </w:r>
    </w:p>
    <w:p w14:paraId="11DD3918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Magastetők</w:t>
      </w:r>
      <w:proofErr w:type="spellEnd"/>
      <w:r w:rsidRPr="004A3BD4">
        <w:rPr>
          <w:rFonts w:cs="Times New Roman"/>
          <w:color w:val="000000" w:themeColor="text1"/>
        </w:rPr>
        <w:t xml:space="preserve"> fogalma</w:t>
      </w:r>
    </w:p>
    <w:p w14:paraId="6EE402FD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Fa fedélszerkezetek</w:t>
      </w:r>
    </w:p>
    <w:p w14:paraId="3C53A9BC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Fém fedélszerkezetek</w:t>
      </w:r>
    </w:p>
    <w:p w14:paraId="70A354A8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Fedélszék helyettesítő megoldások</w:t>
      </w:r>
    </w:p>
    <w:p w14:paraId="44F3962F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Fedélszerkezetek tervezése</w:t>
      </w:r>
    </w:p>
    <w:p w14:paraId="4FD56B4E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Fedélszerkezetek építése, kivitelezése</w:t>
      </w:r>
    </w:p>
    <w:p w14:paraId="49826E32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Tetőfedések</w:t>
      </w:r>
    </w:p>
    <w:p w14:paraId="2BCA4C5B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Tetőfedések kiegészítő szerkezetei, bádogos szerkezetek</w:t>
      </w:r>
    </w:p>
    <w:p w14:paraId="0AE010E2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Tetőfedések tervezése, mennyiségek meghatározása</w:t>
      </w:r>
    </w:p>
    <w:p w14:paraId="50F46F10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Tetőfedések kivitelezése, szerkezeti kialakítása</w:t>
      </w:r>
    </w:p>
    <w:p w14:paraId="4C55A529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Tetőtér beépítés</w:t>
      </w:r>
    </w:p>
    <w:p w14:paraId="0CADE266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Biztonsági követelmények</w:t>
      </w:r>
    </w:p>
    <w:p w14:paraId="2C65E23D" w14:textId="05D327FE" w:rsidR="00A23F09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Tetőszerkezetek, </w:t>
      </w:r>
      <w:proofErr w:type="spellStart"/>
      <w:r w:rsidRPr="004A3BD4">
        <w:rPr>
          <w:rFonts w:cs="Times New Roman"/>
          <w:color w:val="000000" w:themeColor="text1"/>
        </w:rPr>
        <w:t>magastetők</w:t>
      </w:r>
      <w:proofErr w:type="spellEnd"/>
      <w:r w:rsidRPr="004A3BD4">
        <w:rPr>
          <w:rFonts w:cs="Times New Roman"/>
          <w:color w:val="000000" w:themeColor="text1"/>
        </w:rPr>
        <w:t xml:space="preserve"> rajzfeladatai</w:t>
      </w:r>
    </w:p>
    <w:p w14:paraId="5BA4FE26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3B6D64A" w14:textId="6DD57DD7" w:rsidR="00A23F09" w:rsidRPr="004A3BD4" w:rsidRDefault="005646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4A3BD4">
        <w:rPr>
          <w:rFonts w:cs="Times New Roman"/>
          <w:b/>
          <w:i/>
          <w:color w:val="000000" w:themeColor="text1"/>
        </w:rPr>
        <w:t>Lapostetők</w:t>
      </w:r>
      <w:proofErr w:type="spellEnd"/>
    </w:p>
    <w:p w14:paraId="184A3E9B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Lapostetők</w:t>
      </w:r>
      <w:proofErr w:type="spellEnd"/>
      <w:r w:rsidRPr="004A3BD4">
        <w:rPr>
          <w:rFonts w:cs="Times New Roman"/>
          <w:color w:val="000000" w:themeColor="text1"/>
        </w:rPr>
        <w:t xml:space="preserve"> csoportosítása</w:t>
      </w:r>
    </w:p>
    <w:p w14:paraId="735091E7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Lapostetők</w:t>
      </w:r>
      <w:proofErr w:type="spellEnd"/>
      <w:r w:rsidRPr="004A3BD4">
        <w:rPr>
          <w:rFonts w:cs="Times New Roman"/>
          <w:color w:val="000000" w:themeColor="text1"/>
        </w:rPr>
        <w:t xml:space="preserve"> rétegfelépítése</w:t>
      </w:r>
    </w:p>
    <w:p w14:paraId="74FA43B3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Lapostetők</w:t>
      </w:r>
      <w:proofErr w:type="spellEnd"/>
      <w:r w:rsidRPr="004A3BD4">
        <w:rPr>
          <w:rFonts w:cs="Times New Roman"/>
          <w:color w:val="000000" w:themeColor="text1"/>
        </w:rPr>
        <w:t xml:space="preserve"> vízelvezetése</w:t>
      </w:r>
    </w:p>
    <w:p w14:paraId="400422BD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Lapostetők</w:t>
      </w:r>
      <w:proofErr w:type="spellEnd"/>
      <w:r w:rsidRPr="004A3BD4">
        <w:rPr>
          <w:rFonts w:cs="Times New Roman"/>
          <w:color w:val="000000" w:themeColor="text1"/>
        </w:rPr>
        <w:t xml:space="preserve"> csapadék elleni szigetelése</w:t>
      </w:r>
    </w:p>
    <w:p w14:paraId="79B5781C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Hasznosított </w:t>
      </w:r>
      <w:proofErr w:type="spellStart"/>
      <w:r w:rsidRPr="004A3BD4">
        <w:rPr>
          <w:rFonts w:cs="Times New Roman"/>
          <w:color w:val="000000" w:themeColor="text1"/>
        </w:rPr>
        <w:t>lapostetők</w:t>
      </w:r>
      <w:proofErr w:type="spellEnd"/>
    </w:p>
    <w:p w14:paraId="7847B098" w14:textId="41CDC701" w:rsidR="00A23F09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Lapostetők</w:t>
      </w:r>
      <w:proofErr w:type="spellEnd"/>
      <w:r w:rsidRPr="004A3BD4">
        <w:rPr>
          <w:rFonts w:cs="Times New Roman"/>
          <w:color w:val="000000" w:themeColor="text1"/>
        </w:rPr>
        <w:t xml:space="preserve"> rajzfeladatai</w:t>
      </w:r>
    </w:p>
    <w:p w14:paraId="714E9DA5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002A877" w14:textId="1E551CDB" w:rsidR="00A23F09" w:rsidRPr="004A3BD4" w:rsidRDefault="005646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lastRenderedPageBreak/>
        <w:t>Nyílászárók, berendezési tárgyak</w:t>
      </w:r>
    </w:p>
    <w:p w14:paraId="4BD3DE6E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Nyílászárókat érő hatások, követelmények</w:t>
      </w:r>
    </w:p>
    <w:p w14:paraId="1A0909D0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Nyílászárók szerkezeti felépítése, működése</w:t>
      </w:r>
    </w:p>
    <w:p w14:paraId="67CA40F5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Nyílászáró szerkezetek méretei, méretkoordináció</w:t>
      </w:r>
    </w:p>
    <w:p w14:paraId="552AF362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Ablakok</w:t>
      </w:r>
    </w:p>
    <w:p w14:paraId="6BC7E485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Ajtók</w:t>
      </w:r>
    </w:p>
    <w:p w14:paraId="6E96AE10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Kiegészítő szerkezetek</w:t>
      </w:r>
    </w:p>
    <w:p w14:paraId="25A07D72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Nyílászáró szerkezetek elhelyezése, beépítése</w:t>
      </w:r>
    </w:p>
    <w:p w14:paraId="18F94BF8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Árnyékoló szerkezetek</w:t>
      </w:r>
    </w:p>
    <w:p w14:paraId="2EE41C7F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Garázskapuk</w:t>
      </w:r>
    </w:p>
    <w:p w14:paraId="0025FED8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Függönyfalak</w:t>
      </w:r>
    </w:p>
    <w:p w14:paraId="4CAE5B9E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lakás</w:t>
      </w:r>
    </w:p>
    <w:p w14:paraId="57FD8A40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Berendezési tárgyak</w:t>
      </w:r>
    </w:p>
    <w:p w14:paraId="34AD96E9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Helyiségek berendezése</w:t>
      </w:r>
    </w:p>
    <w:p w14:paraId="02834470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Nyílászárók rajzfeladatai</w:t>
      </w:r>
    </w:p>
    <w:p w14:paraId="3105E23B" w14:textId="00E51D5C" w:rsidR="00A23F09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Berendezési tárgyak rajzfeladatai</w:t>
      </w:r>
    </w:p>
    <w:p w14:paraId="49C4B4CB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A58B4E7" w14:textId="6793B18A" w:rsidR="00A23F09" w:rsidRPr="004A3BD4" w:rsidRDefault="005646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Burkolatok, aljzatok, használati- és üzemi víz elleni szigetelések</w:t>
      </w:r>
    </w:p>
    <w:p w14:paraId="1DA09337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Burkolatok osztályozása</w:t>
      </w:r>
    </w:p>
    <w:p w14:paraId="343C796D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Aljzatok</w:t>
      </w:r>
    </w:p>
    <w:p w14:paraId="0F0B1947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Padlóburkolatok</w:t>
      </w:r>
    </w:p>
    <w:p w14:paraId="37D561A1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Falburkolatok</w:t>
      </w:r>
    </w:p>
    <w:p w14:paraId="100F371B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Mennyezetborítások, álmennyezetek</w:t>
      </w:r>
    </w:p>
    <w:p w14:paraId="32C1C394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Homlokzatburkolatok</w:t>
      </w:r>
    </w:p>
    <w:p w14:paraId="4E78C428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Térburkolatok, erkélyek, teraszok burkolatai</w:t>
      </w:r>
    </w:p>
    <w:p w14:paraId="0A09FFA3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Használati- és üzemi víz elleni szigetelések</w:t>
      </w:r>
    </w:p>
    <w:p w14:paraId="5820BDA2" w14:textId="3CA0C02B" w:rsidR="00A23F09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Burkolatok, aljzatok, használati- és üzemi víz elleni szigetelések rajzfeladatai</w:t>
      </w:r>
    </w:p>
    <w:p w14:paraId="7B17E722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0B0A25" w14:textId="754887B2" w:rsidR="00A23F09" w:rsidRPr="004A3BD4" w:rsidRDefault="005646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Vakolatok, felületképzések, festés, mázolás, tapétázás</w:t>
      </w:r>
    </w:p>
    <w:p w14:paraId="72C3CFBC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Vakolatok csoportosítása, anyaga, technológiák</w:t>
      </w:r>
    </w:p>
    <w:p w14:paraId="5D055828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Vakolási munka menete</w:t>
      </w:r>
    </w:p>
    <w:p w14:paraId="3113CFEC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Vékonyvakolatok</w:t>
      </w:r>
    </w:p>
    <w:p w14:paraId="601C5EF5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Rabicerősítésű</w:t>
      </w:r>
      <w:proofErr w:type="spellEnd"/>
      <w:r w:rsidRPr="004A3BD4">
        <w:rPr>
          <w:rFonts w:cs="Times New Roman"/>
          <w:color w:val="000000" w:themeColor="text1"/>
        </w:rPr>
        <w:t xml:space="preserve"> vakolatok</w:t>
      </w:r>
    </w:p>
    <w:p w14:paraId="3B73CF1F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Festő-, mázoló- és </w:t>
      </w:r>
      <w:proofErr w:type="spellStart"/>
      <w:r w:rsidRPr="004A3BD4">
        <w:rPr>
          <w:rFonts w:cs="Times New Roman"/>
          <w:color w:val="000000" w:themeColor="text1"/>
        </w:rPr>
        <w:t>tapétázómunkák</w:t>
      </w:r>
      <w:proofErr w:type="spellEnd"/>
    </w:p>
    <w:p w14:paraId="64DDA43D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Felületek előkészítése</w:t>
      </w:r>
    </w:p>
    <w:p w14:paraId="25F2990B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Festőmunkák</w:t>
      </w:r>
    </w:p>
    <w:p w14:paraId="66E60F83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Natúr fa felületek kezelése</w:t>
      </w:r>
    </w:p>
    <w:p w14:paraId="22EE1099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Mázolómunkák</w:t>
      </w:r>
    </w:p>
    <w:p w14:paraId="21FF88AA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Különleges festőmunkák</w:t>
      </w:r>
    </w:p>
    <w:p w14:paraId="459124F4" w14:textId="632A9562" w:rsidR="00A23F09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Tapétázási munkák</w:t>
      </w:r>
    </w:p>
    <w:p w14:paraId="6C43739D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2B7391B" w14:textId="695E82C0" w:rsidR="00A23F09" w:rsidRPr="004A3BD4" w:rsidRDefault="005646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Épületfizika, épületgépészet, épületvillamosság</w:t>
      </w:r>
    </w:p>
    <w:p w14:paraId="2F88D5D9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Hőtechnika</w:t>
      </w:r>
      <w:proofErr w:type="spellEnd"/>
      <w:r w:rsidRPr="004A3BD4">
        <w:rPr>
          <w:rFonts w:cs="Times New Roman"/>
          <w:color w:val="000000" w:themeColor="text1"/>
        </w:rPr>
        <w:t>, páratechnika, akusztika</w:t>
      </w:r>
    </w:p>
    <w:p w14:paraId="2F80B09D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Épületgépészet, közművek és szerelvényeik</w:t>
      </w:r>
    </w:p>
    <w:p w14:paraId="77043526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Épületvillamosság, épületek elektromos ellátása</w:t>
      </w:r>
    </w:p>
    <w:p w14:paraId="7777E2E5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Megújuló energiaforrások</w:t>
      </w:r>
    </w:p>
    <w:p w14:paraId="4D486134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Energiatudatos épületek szerkezeti, gépészeti kialakítása</w:t>
      </w:r>
    </w:p>
    <w:p w14:paraId="7A16B060" w14:textId="6CC5E506" w:rsidR="00A23F09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Energiatudatos épületek rajzfeladatai</w:t>
      </w:r>
    </w:p>
    <w:p w14:paraId="53793E8C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D615B72" w14:textId="5336457F" w:rsidR="00A23F09" w:rsidRPr="004A3BD4" w:rsidRDefault="005646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Segédszerkezetek</w:t>
      </w:r>
    </w:p>
    <w:p w14:paraId="159F66C8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Zsaluzatok:</w:t>
      </w:r>
    </w:p>
    <w:p w14:paraId="1F36B2A4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>Hagyományos</w:t>
      </w:r>
    </w:p>
    <w:p w14:paraId="107008F6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>Korszerű</w:t>
      </w:r>
    </w:p>
    <w:p w14:paraId="35146E81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Állványok:</w:t>
      </w:r>
    </w:p>
    <w:p w14:paraId="6BE019FC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>Hagyományos</w:t>
      </w:r>
    </w:p>
    <w:p w14:paraId="0F51D18F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>Korszerű</w:t>
      </w:r>
    </w:p>
    <w:p w14:paraId="4AFE1568" w14:textId="50E11BE9" w:rsidR="00A23F09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Segédszerkezetek rajzfeladatai</w:t>
      </w:r>
    </w:p>
    <w:p w14:paraId="10880D54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E73FB20" w14:textId="4E50C8CF" w:rsidR="00A23F09" w:rsidRPr="004A3BD4" w:rsidRDefault="005646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Építési rendszerek, építési technológiák</w:t>
      </w:r>
    </w:p>
    <w:p w14:paraId="4530C6E6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Tartószerkezeti rendszerek</w:t>
      </w:r>
    </w:p>
    <w:p w14:paraId="7B4B344D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Falas építési rendszerek</w:t>
      </w:r>
    </w:p>
    <w:p w14:paraId="5275C986" w14:textId="0F226A82" w:rsidR="00A23F09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Vázas építési rendszerek</w:t>
      </w:r>
    </w:p>
    <w:p w14:paraId="0BC0FDCA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5D4D546" w14:textId="50C3E25E" w:rsidR="00A23F09" w:rsidRPr="004A3BD4" w:rsidRDefault="0056468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Fenntartás, üzemeltetés, bontás</w:t>
      </w:r>
    </w:p>
    <w:p w14:paraId="5A09AE20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Fenntartás</w:t>
      </w:r>
    </w:p>
    <w:p w14:paraId="4069ED99" w14:textId="77777777" w:rsidR="00230F0B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Üzemeltetés</w:t>
      </w:r>
    </w:p>
    <w:p w14:paraId="51069C52" w14:textId="3ACCE212" w:rsidR="00A23F09" w:rsidRPr="004A3BD4" w:rsidRDefault="00230F0B" w:rsidP="00230F0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Bontás</w:t>
      </w:r>
    </w:p>
    <w:p w14:paraId="05A7D0FB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3591577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1B995145" w14:textId="4552F4F1" w:rsidR="00A23F09" w:rsidRPr="004A3BD4" w:rsidRDefault="00230F0B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63CF9224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5B87C2D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11807CA1" w14:textId="4917CD32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0939DB66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4208579" w14:textId="584FC964" w:rsidR="00A23F09" w:rsidRPr="004A3BD4" w:rsidRDefault="00230F0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Szilárdságtan és vasbetonszerkezetek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155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155</w:t>
      </w:r>
      <w:r w:rsidR="00A23F09" w:rsidRPr="004A3BD4">
        <w:rPr>
          <w:rFonts w:cs="Times New Roman"/>
          <w:b/>
          <w:color w:val="000000" w:themeColor="text1"/>
        </w:rPr>
        <w:t xml:space="preserve"> óra*</w:t>
      </w:r>
    </w:p>
    <w:p w14:paraId="1EAD770F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FBD36EA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8F09F41" w14:textId="6649F9C2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621A37FC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2E2A14E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6B52F03F" w14:textId="0C7C19D0" w:rsidR="00A23F09" w:rsidRPr="004A3BD4" w:rsidRDefault="00230F0B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első részében a korábban tanult szilárdságtani ismeretek kibővítésére adódik lehetőség. Megismerkednek a hajlításr</w:t>
      </w:r>
      <w:r w:rsidR="00F33FB1" w:rsidRPr="004A3BD4">
        <w:rPr>
          <w:rFonts w:cs="Times New Roman"/>
          <w:color w:val="000000" w:themeColor="text1"/>
        </w:rPr>
        <w:t>a, nyírásra való méretezéssel, foglalkoznak</w:t>
      </w:r>
      <w:r w:rsidRPr="004A3BD4">
        <w:rPr>
          <w:rFonts w:cs="Times New Roman"/>
          <w:color w:val="000000" w:themeColor="text1"/>
        </w:rPr>
        <w:t xml:space="preserve"> az igénybevételek hatására bekövetkező alakváltozásokkal, a statikailag határozatlan sze</w:t>
      </w:r>
      <w:r w:rsidR="00F33FB1" w:rsidRPr="004A3BD4">
        <w:rPr>
          <w:rFonts w:cs="Times New Roman"/>
          <w:color w:val="000000" w:themeColor="text1"/>
        </w:rPr>
        <w:t>rkezetekkel. A</w:t>
      </w:r>
      <w:r w:rsidR="00CF1E8E" w:rsidRPr="004A3BD4">
        <w:rPr>
          <w:rFonts w:cs="Times New Roman"/>
          <w:color w:val="000000" w:themeColor="text1"/>
        </w:rPr>
        <w:t xml:space="preserve">z </w:t>
      </w:r>
      <w:proofErr w:type="spellStart"/>
      <w:r w:rsidR="00CF1E8E" w:rsidRPr="004A3BD4">
        <w:rPr>
          <w:rFonts w:cs="Times New Roman"/>
          <w:color w:val="000000" w:themeColor="text1"/>
        </w:rPr>
        <w:t>e</w:t>
      </w:r>
      <w:r w:rsidRPr="004A3BD4">
        <w:rPr>
          <w:rFonts w:cs="Times New Roman"/>
          <w:color w:val="000000" w:themeColor="text1"/>
        </w:rPr>
        <w:t>lőregyártott</w:t>
      </w:r>
      <w:proofErr w:type="spellEnd"/>
      <w:r w:rsidRPr="004A3BD4">
        <w:rPr>
          <w:rFonts w:cs="Times New Roman"/>
          <w:color w:val="000000" w:themeColor="text1"/>
        </w:rPr>
        <w:t xml:space="preserve"> vasbeton gerendás födémek méretezésére adódik lehetőség. A tantárgy második részében a vasbeton szerkezetekkel ismerkednek meg. A tananyag tanulása során a </w:t>
      </w:r>
      <w:r w:rsidR="0037728A">
        <w:rPr>
          <w:rFonts w:cs="Times New Roman"/>
          <w:color w:val="000000" w:themeColor="text1"/>
        </w:rPr>
        <w:t>tanulók</w:t>
      </w:r>
      <w:r w:rsidRPr="004A3BD4">
        <w:rPr>
          <w:rFonts w:cs="Times New Roman"/>
          <w:color w:val="000000" w:themeColor="text1"/>
        </w:rPr>
        <w:t xml:space="preserve"> elsajátítják az építészeti tevékenység során fontos szerepet játszó vasbeton szerkezetekkel kapcsolatos fogalmi meghatározás</w:t>
      </w:r>
      <w:r w:rsidR="00051034" w:rsidRPr="004A3BD4">
        <w:rPr>
          <w:rFonts w:cs="Times New Roman"/>
          <w:color w:val="000000" w:themeColor="text1"/>
        </w:rPr>
        <w:t>okat</w:t>
      </w:r>
      <w:r w:rsidRPr="004A3BD4">
        <w:rPr>
          <w:rFonts w:cs="Times New Roman"/>
          <w:color w:val="000000" w:themeColor="text1"/>
        </w:rPr>
        <w:t>, mére</w:t>
      </w:r>
      <w:r w:rsidR="00051034" w:rsidRPr="004A3BD4">
        <w:rPr>
          <w:rFonts w:cs="Times New Roman"/>
          <w:color w:val="000000" w:themeColor="text1"/>
        </w:rPr>
        <w:t>tezési kivitelezési szabályokat</w:t>
      </w:r>
      <w:r w:rsidRPr="004A3BD4">
        <w:rPr>
          <w:rFonts w:cs="Times New Roman"/>
          <w:color w:val="000000" w:themeColor="text1"/>
        </w:rPr>
        <w:t>.</w:t>
      </w:r>
    </w:p>
    <w:p w14:paraId="67D78297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1B9D5AA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6146A96E" w14:textId="028692BF" w:rsidR="00A23F09" w:rsidRPr="004A3BD4" w:rsidRDefault="00230F0B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6EDED685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5D8AC4A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14569C61" w14:textId="0AD288C1" w:rsidR="00A23F09" w:rsidRPr="004A3BD4" w:rsidRDefault="00230F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Hajlítás</w:t>
      </w:r>
    </w:p>
    <w:p w14:paraId="372FCFC3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Hajlító igénybevételek meghatározása</w:t>
      </w:r>
    </w:p>
    <w:p w14:paraId="40424D19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Hajlító igénybevételből származó feszültségek</w:t>
      </w:r>
    </w:p>
    <w:p w14:paraId="4A948914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Ellenőrzés hajlító igénybevételre</w:t>
      </w:r>
    </w:p>
    <w:p w14:paraId="59B9F4B4" w14:textId="3F5BABAB" w:rsidR="00A23F09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Tervezés hajlító igénybevételre</w:t>
      </w:r>
    </w:p>
    <w:p w14:paraId="4DED7176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9268E11" w14:textId="4CDC3B4B" w:rsidR="00A23F09" w:rsidRPr="004A3BD4" w:rsidRDefault="00230F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Nyírás</w:t>
      </w:r>
    </w:p>
    <w:p w14:paraId="7F7E816A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Nyíró igénybevételek meghatározása</w:t>
      </w:r>
    </w:p>
    <w:p w14:paraId="3337B093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Nyíró igénybevételből származó feszültségek</w:t>
      </w:r>
    </w:p>
    <w:p w14:paraId="7A7DD4FC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Ellenőrzés nyíró igénybevételre</w:t>
      </w:r>
    </w:p>
    <w:p w14:paraId="4724DF9E" w14:textId="4860C2BB" w:rsidR="00A23F09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Tervezés nyíró igénybevételre</w:t>
      </w:r>
    </w:p>
    <w:p w14:paraId="6CA38823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8AA9B74" w14:textId="5C312D1B" w:rsidR="00A23F09" w:rsidRPr="004A3BD4" w:rsidRDefault="00230F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Összetett igénybevételek</w:t>
      </w:r>
    </w:p>
    <w:p w14:paraId="76CEF912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Összetett igénybevételek meghatározása</w:t>
      </w:r>
    </w:p>
    <w:p w14:paraId="7D360DF6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Összetett igénybevételből származó feszültségek</w:t>
      </w:r>
    </w:p>
    <w:p w14:paraId="1DC2A243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Ellenőrzés összetett igénybevételre</w:t>
      </w:r>
    </w:p>
    <w:p w14:paraId="241A8AFB" w14:textId="4ED79C9C" w:rsidR="00A23F09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Tervezés összetett igénybevételre</w:t>
      </w:r>
    </w:p>
    <w:p w14:paraId="295290DB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8BFAF2" w14:textId="1D7763AC" w:rsidR="00A23F09" w:rsidRPr="004A3BD4" w:rsidRDefault="00230F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4A3BD4">
        <w:rPr>
          <w:rFonts w:cs="Times New Roman"/>
          <w:b/>
          <w:i/>
          <w:color w:val="000000" w:themeColor="text1"/>
        </w:rPr>
        <w:t>Előregyártott</w:t>
      </w:r>
      <w:proofErr w:type="spellEnd"/>
      <w:r w:rsidRPr="004A3BD4">
        <w:rPr>
          <w:rFonts w:cs="Times New Roman"/>
          <w:b/>
          <w:i/>
          <w:color w:val="000000" w:themeColor="text1"/>
        </w:rPr>
        <w:t xml:space="preserve"> vasbeton gerendás födémek méretezése</w:t>
      </w:r>
    </w:p>
    <w:p w14:paraId="5E6BF342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Terhek felvétele</w:t>
      </w:r>
    </w:p>
    <w:p w14:paraId="6E600CD5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Födém mezők kijelölése</w:t>
      </w:r>
    </w:p>
    <w:p w14:paraId="75D929C2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Gerendás födém ellenőrzése</w:t>
      </w:r>
    </w:p>
    <w:p w14:paraId="18270A81" w14:textId="13A52E05" w:rsidR="00A23F09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Födémterv rajzolása, elemkimutatás készítése</w:t>
      </w:r>
    </w:p>
    <w:p w14:paraId="2CCAC29E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998F35F" w14:textId="00C2572F" w:rsidR="00A23F09" w:rsidRPr="004A3BD4" w:rsidRDefault="00230F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Alakváltozások, statikailag határozatlan szerkezetek</w:t>
      </w:r>
    </w:p>
    <w:p w14:paraId="168DF9DC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alakváltozások formája</w:t>
      </w:r>
    </w:p>
    <w:p w14:paraId="5FB73AD8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Befogott tartók alakváltozása</w:t>
      </w:r>
    </w:p>
    <w:p w14:paraId="13596D14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Kéttámaszú tartók alakváltozása</w:t>
      </w:r>
    </w:p>
    <w:p w14:paraId="68BA4E5D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statikai határozatlanság</w:t>
      </w:r>
    </w:p>
    <w:p w14:paraId="4E5D252B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Statikailag határozatlan, szimmetrikusan terhelt kéttámaszú tartók</w:t>
      </w:r>
    </w:p>
    <w:p w14:paraId="7BBD8AC1" w14:textId="6667C53A" w:rsidR="00A23F09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Statikailag határozatlan többtámaszú tartók</w:t>
      </w:r>
    </w:p>
    <w:p w14:paraId="31810912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E45D43A" w14:textId="646CD2D0" w:rsidR="00A23F09" w:rsidRPr="004A3BD4" w:rsidRDefault="00230F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Vasbetonszerkezetek alapfogalmai</w:t>
      </w:r>
    </w:p>
    <w:p w14:paraId="5632268C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Vasbetonszerkezetek anyagai</w:t>
      </w:r>
    </w:p>
    <w:p w14:paraId="5CFD9C41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Szilárdsági jellemzők</w:t>
      </w:r>
    </w:p>
    <w:p w14:paraId="086049D3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Méretezés szabványai</w:t>
      </w:r>
    </w:p>
    <w:p w14:paraId="17EB8300" w14:textId="70FCDFD1" w:rsidR="00A23F09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Méretezési táblázatok és segédletek</w:t>
      </w:r>
    </w:p>
    <w:p w14:paraId="410D46E1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5650233" w14:textId="742AED23" w:rsidR="00A23F09" w:rsidRPr="004A3BD4" w:rsidRDefault="00230F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Vasbetonszerkezetek méretezése</w:t>
      </w:r>
    </w:p>
    <w:p w14:paraId="484110B0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Nyomott vasbeton oszlop ellenőrzése</w:t>
      </w:r>
    </w:p>
    <w:p w14:paraId="032A0D3A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Nyomott vasbeton oszlop méretezése</w:t>
      </w:r>
    </w:p>
    <w:p w14:paraId="7F4A2303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Hajlított vasbeton szerkezetek ellenőrzése</w:t>
      </w:r>
    </w:p>
    <w:p w14:paraId="5A2E2C17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Hajlított vasbeton szerkezetek méretezése</w:t>
      </w:r>
    </w:p>
    <w:p w14:paraId="385E64D1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Tangenciális igénybevételek</w:t>
      </w:r>
    </w:p>
    <w:p w14:paraId="7F123DE8" w14:textId="184E8670" w:rsidR="00A23F09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Alakváltozások, repedések</w:t>
      </w:r>
    </w:p>
    <w:p w14:paraId="79DDF63F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33CD096" w14:textId="462C6BF3" w:rsidR="00A23F09" w:rsidRPr="004A3BD4" w:rsidRDefault="00230F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Magasépítési vasbeton szerkezetek</w:t>
      </w:r>
    </w:p>
    <w:p w14:paraId="233F9ED4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Alaptestek</w:t>
      </w:r>
    </w:p>
    <w:p w14:paraId="5ABCF365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Vasbeton koszorúk</w:t>
      </w:r>
    </w:p>
    <w:p w14:paraId="1DD2555E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Vasbeton lépcsők</w:t>
      </w:r>
    </w:p>
    <w:p w14:paraId="2921AB4D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Vasbeton keretek</w:t>
      </w:r>
    </w:p>
    <w:p w14:paraId="5F1AF484" w14:textId="0BB56CA3" w:rsidR="00A23F09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Vasbeton héjak</w:t>
      </w:r>
    </w:p>
    <w:p w14:paraId="2823469E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C58ECFE" w14:textId="474CE2D2" w:rsidR="00A23F09" w:rsidRPr="004A3BD4" w:rsidRDefault="00230F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Vasbetonszerkezetek kivitelezési szabályai</w:t>
      </w:r>
    </w:p>
    <w:p w14:paraId="79F5ED2B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Technológia sorrend</w:t>
      </w:r>
    </w:p>
    <w:p w14:paraId="2A88C50F" w14:textId="6A98911D" w:rsidR="00A23F09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Kivitelezési sajátosságok</w:t>
      </w:r>
    </w:p>
    <w:p w14:paraId="5BFCA2CB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5FE377E" w14:textId="5BDE8D69" w:rsidR="00A23F09" w:rsidRPr="004A3BD4" w:rsidRDefault="00230F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Vasbetonszerkezetek rajzfeladatai</w:t>
      </w:r>
    </w:p>
    <w:p w14:paraId="5CEA35D8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Szerkesztési szabályok</w:t>
      </w:r>
    </w:p>
    <w:p w14:paraId="20207976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Kiviteli tervek:</w:t>
      </w:r>
    </w:p>
    <w:p w14:paraId="18E05D1D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>Zsaluzási tervek</w:t>
      </w:r>
    </w:p>
    <w:p w14:paraId="7260F2AE" w14:textId="77777777" w:rsidR="00750801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>Vasalási tervek</w:t>
      </w:r>
    </w:p>
    <w:p w14:paraId="04A385EA" w14:textId="0C4AF28D" w:rsidR="00A23F09" w:rsidRPr="004A3BD4" w:rsidRDefault="00750801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-</w:t>
      </w:r>
      <w:r w:rsidRPr="004A3BD4">
        <w:rPr>
          <w:rFonts w:cs="Times New Roman"/>
          <w:color w:val="000000" w:themeColor="text1"/>
        </w:rPr>
        <w:tab/>
        <w:t>Betonacél kimutatás</w:t>
      </w:r>
    </w:p>
    <w:p w14:paraId="10550AC6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79CF15F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2AE47B7E" w14:textId="0C028BCE" w:rsidR="00A23F09" w:rsidRPr="004A3BD4" w:rsidRDefault="00750801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1A624A2C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7A63D19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6F82C9DC" w14:textId="5D989B68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0786FEB4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E589AB3" w14:textId="0682569C" w:rsidR="00A23F09" w:rsidRPr="004A3BD4" w:rsidRDefault="0075080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Szakmai idegen nyelv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31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31</w:t>
      </w:r>
      <w:r w:rsidR="00A23F09" w:rsidRPr="004A3BD4">
        <w:rPr>
          <w:rFonts w:cs="Times New Roman"/>
          <w:b/>
          <w:color w:val="000000" w:themeColor="text1"/>
        </w:rPr>
        <w:t xml:space="preserve"> óra*</w:t>
      </w:r>
    </w:p>
    <w:p w14:paraId="5833C17B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49280A5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35E288A" w14:textId="24C5E2E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1E45ED82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BB5509E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75E2A6AB" w14:textId="6CCD1A58" w:rsidR="00A23F09" w:rsidRPr="004A3BD4" w:rsidRDefault="00750801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megszerzett szakmai ismeretek idegen nyelven történő elsajátítása, idegen nyelvi közegben történő értelmezése. A tanuló a „Foglalkoztatás I. (érettségire épülő képzések esetén)” megnevezésű modul tanulása során megszerzett általános szakmai nyelvi kompetencián túl az építőipari tevékenységek során előforduló nyelvi helyzeteket gyakorolja.</w:t>
      </w:r>
    </w:p>
    <w:p w14:paraId="1320F645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2946A30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42BAAB53" w14:textId="18F581EF" w:rsidR="00A23F09" w:rsidRPr="004A3BD4" w:rsidRDefault="00750801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0E4B5A9C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BDFC2C6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5240174C" w14:textId="0E263A2C" w:rsidR="00A23F09" w:rsidRPr="004A3BD4" w:rsidRDefault="007508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Építési tevékenységek</w:t>
      </w:r>
    </w:p>
    <w:p w14:paraId="1B358143" w14:textId="2A4FB2A2" w:rsidR="00750801" w:rsidRPr="004A3BD4" w:rsidRDefault="00AA408E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építési beruházás folyamata</w:t>
      </w:r>
    </w:p>
    <w:p w14:paraId="6EAC96FE" w14:textId="5C2FAF07" w:rsidR="00750801" w:rsidRPr="004A3BD4" w:rsidRDefault="00AA408E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építési beruházás résztvevői</w:t>
      </w:r>
    </w:p>
    <w:p w14:paraId="7FCA91B4" w14:textId="0394368B" w:rsidR="00A23F09" w:rsidRPr="004A3BD4" w:rsidRDefault="00AA408E" w:rsidP="0075080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Anyagok, gépek, szerszámok</w:t>
      </w:r>
    </w:p>
    <w:p w14:paraId="19449117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67EEC01" w14:textId="6CB0F5E1" w:rsidR="00A23F09" w:rsidRPr="004A3BD4" w:rsidRDefault="0075080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Épületszerkezetek</w:t>
      </w:r>
    </w:p>
    <w:p w14:paraId="713585BF" w14:textId="5F548553" w:rsidR="00AA408E" w:rsidRPr="004A3BD4" w:rsidRDefault="00AA408E" w:rsidP="00AA408E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Alépítményi munkák</w:t>
      </w:r>
    </w:p>
    <w:p w14:paraId="7E30DB98" w14:textId="0DCB2080" w:rsidR="00A23F09" w:rsidRPr="004A3BD4" w:rsidRDefault="00AA408E" w:rsidP="00AA408E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Felépítményi munkák</w:t>
      </w:r>
    </w:p>
    <w:p w14:paraId="33655287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D7F5EA2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7A5E529A" w14:textId="7E2DCE5F" w:rsidR="00A23F09" w:rsidRPr="004A3BD4" w:rsidRDefault="00E45D9A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0F93D16A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AAB4145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76F3CF53" w14:textId="7C7DE58A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0265AC80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53B62C4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4248B91E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7AF28B69" w14:textId="77777777" w:rsidR="00A23F09" w:rsidRPr="004A3BD4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45DB4157" w14:textId="46FFF2D6" w:rsidR="00A23F09" w:rsidRPr="004A3BD4" w:rsidRDefault="007E06D0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11639-16</w:t>
      </w:r>
      <w:r w:rsidR="00A23F09" w:rsidRPr="004A3BD4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07668CBD" w14:textId="1682395B" w:rsidR="00A23F09" w:rsidRPr="004A3BD4" w:rsidRDefault="007E06D0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Magasépítő technikus feladatok</w:t>
      </w:r>
    </w:p>
    <w:p w14:paraId="0431D1E1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064D6674" w14:textId="77777777" w:rsidR="00A23F09" w:rsidRPr="004A3BD4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62602F14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1EFB0249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1E937334" w14:textId="4F84945B" w:rsidR="00A23F09" w:rsidRPr="004A3BD4" w:rsidRDefault="00A23F09" w:rsidP="00A23F09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</w:t>
      </w:r>
      <w:r w:rsidR="007E06D0" w:rsidRPr="004A3BD4">
        <w:rPr>
          <w:rFonts w:cs="Times New Roman"/>
          <w:color w:val="000000" w:themeColor="text1"/>
        </w:rPr>
        <w:t>11639-16</w:t>
      </w:r>
      <w:r w:rsidRPr="004A3BD4">
        <w:rPr>
          <w:rFonts w:cs="Times New Roman"/>
          <w:color w:val="000000" w:themeColor="text1"/>
        </w:rPr>
        <w:t xml:space="preserve"> azonosító számú </w:t>
      </w:r>
      <w:r w:rsidR="007E06D0" w:rsidRPr="004A3BD4">
        <w:rPr>
          <w:rFonts w:cs="Times New Roman"/>
          <w:color w:val="000000" w:themeColor="text1"/>
        </w:rPr>
        <w:t>Magasépítő technikus feladatok</w:t>
      </w:r>
      <w:r w:rsidRPr="004A3BD4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4A3BD4" w:rsidRPr="004A3BD4" w14:paraId="7D6112A7" w14:textId="77777777" w:rsidTr="0050133B">
        <w:trPr>
          <w:cantSplit/>
          <w:trHeight w:val="2149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B74CB6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806AC26" w14:textId="16DC49F3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Építésszervezés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306F2F7" w14:textId="48B140F1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Építésszervezés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CA3BA4E" w14:textId="36E4AA63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Számítógépes rajzolás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02F349B" w14:textId="62B631E5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Magasépítési gyakorlat</w:t>
            </w:r>
          </w:p>
        </w:tc>
      </w:tr>
      <w:tr w:rsidR="004A3BD4" w:rsidRPr="004A3BD4" w14:paraId="3998C043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158C9A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FB435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11AF0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3402D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1FA20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E0E33E5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14A1EF" w14:textId="18563CC3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Tervek alapján anyagszükségletet határoz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50E44" w14:textId="77D56EA8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10245" w14:textId="550F8DE7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0FA6B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39D56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857E860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E99628" w14:textId="3F65BB03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Irányítás mellett költségvetést készít, felülvizsgál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25EB0" w14:textId="319660CC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75DFB" w14:textId="1DFC8058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D2A11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3BDBE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F50F2BA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7A5F2D" w14:textId="3CC44871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Önköltség-, költségcsökkentési és jövedelmezőségi számításokat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212F3" w14:textId="5526BF0C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DA056" w14:textId="16F80921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CD596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ACD3C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3917C99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7C8B35" w14:textId="511BF589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Részt vesz az árkalkuláció, és az ajánlati ár meghatározásában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54E96" w14:textId="48D3D09D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4C4A2" w14:textId="09EEB01D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8434F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AF9FA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28065F0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65B693" w14:textId="38A7647C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Közreműködik a kivitelezés térbeli és időbeli szervezésének tervezésében, aktualizálásában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A0533" w14:textId="25D85967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64506" w14:textId="7B6C210D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2ECAC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E2EC5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6E00372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D3931C" w14:textId="08C6A91D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Részt vesz a kivitelezés előkészítésében, megvalósításában, koordinálásában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F7ABB" w14:textId="3546811E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41E70" w14:textId="784498C0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0ABF8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2178C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1D691D3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E74BC2" w14:textId="48527CA0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Előkészíti a szerződéskötéseket, a vállalkozói szerződéseket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20B9E" w14:textId="3B70189D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4AACE" w14:textId="29A21D83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964B9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9D66A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BB493EE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A4FF94" w14:textId="1F83DDB8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Részt vesz a pályázati, versenytárgyalási dokumentáció összeállításában és értékelésében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DA5E4" w14:textId="27ACD34B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1CD22" w14:textId="64537122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758C2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4E849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39D88CD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9BE275" w14:textId="20DD9C49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Szervezi és kiadja az építési feladatokat és irányítja a kivitelezési munkákat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B89E8" w14:textId="11740BBA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F6563C" w14:textId="6254A359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7042E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81E05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7663FCD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95CBB5" w14:textId="70C15816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Részt vesz az építési terület kialakításában, az építési területre történő felvonulás, levonulás megszervezésében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4B12E" w14:textId="1747E20F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DDDB1" w14:textId="3B591D4C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EC10C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0927F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A33AA7F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AA5A7D" w14:textId="445D2D5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Az elvégzett munkákról felmérési naplót vezet, az építési folyamat ügymenetét, digitális adminisztrációját érti,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E3E08" w14:textId="3F614C41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EA3D5" w14:textId="667D1716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FDD93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416EA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3BBD4EF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20B01D" w14:textId="45A14B6E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Anyagok, eszközök szakszerű tárolását biztosítja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12A8B" w14:textId="3A7E4226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9E072" w14:textId="3F56A145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48056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C0DBA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098E110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AE4CFF" w14:textId="57D79938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Rendszerezi az építőipari gépek, eszközök fajtáit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CBC70" w14:textId="0C7772CE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5DA73" w14:textId="45FA6DD4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A255F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8A52C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0A93501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FEDA09" w14:textId="051DE685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A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zárófeladathoz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 xml:space="preserve"> kapcsolódó szervezési feladatokat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F6016" w14:textId="25C5A8C4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61D82" w14:textId="318CD522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6E542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5F76E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F3D120A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631DC3" w14:textId="67212261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Számítógéppel segített tervezői programokat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996BB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87C6B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9F1B5" w14:textId="11D875E9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A889D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FB5D130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EA0FC1" w14:textId="7D30C790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Digitális rajzi dokumentálást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B3E5A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3B100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A3095" w14:textId="64BD51CF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9DF7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FC3D40A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1D6A93" w14:textId="5364E7D5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A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zárófeladathoz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 xml:space="preserve"> kapcsolódó digitális rajzi tevékenységeket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E7466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45594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3F798" w14:textId="1749C830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E3A1D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20E29CC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AA65CA" w14:textId="611EAE6B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Felépítményi munkákat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FCE46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92FBF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95D78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3AF72" w14:textId="37492315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0EEB559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664914" w14:textId="7116291E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Szakipari munkákat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0E7987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591426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6C30D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5D456" w14:textId="79E8B80A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F850D58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AFD4A1" w14:textId="7A3453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Segédszerkezeteket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7CC7ED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ECC14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7FFBF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B0C30" w14:textId="3CC1A009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F37F335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5DA715" w14:textId="4472E7E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Értelmezi a technológiai terveket,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FC0B8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148DC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4D6B2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D3C09" w14:textId="0E4E94A2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4BAF804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7A1252" w14:textId="07376383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Betartja, betartatja a munkavédelmi és egészségvédelmi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D9400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3B764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F46AE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74265" w14:textId="3BD3C106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2D270DA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C980CD" w14:textId="0A19793F" w:rsidR="007E06D0" w:rsidRPr="004A3BD4" w:rsidRDefault="00B96178" w:rsidP="0026661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80349">
              <w:rPr>
                <w:rFonts w:eastAsia="Calibri" w:cs="Times New Roman"/>
                <w:szCs w:val="24"/>
                <w:lang w:eastAsia="hu-HU"/>
              </w:rPr>
              <w:t>Betartja, betartatja a környezetvédelmi előírásokat, az építési-bontási hulladékok kezelésének</w:t>
            </w:r>
            <w:r>
              <w:rPr>
                <w:rFonts w:eastAsia="Calibri" w:cs="Times New Roman"/>
                <w:szCs w:val="24"/>
                <w:lang w:eastAsia="hu-HU"/>
              </w:rPr>
              <w:t xml:space="preserve"> </w:t>
            </w:r>
            <w:r w:rsidRPr="00480349">
              <w:rPr>
                <w:rFonts w:eastAsia="Calibri" w:cs="Times New Roman"/>
                <w:szCs w:val="24"/>
                <w:lang w:eastAsia="hu-HU"/>
              </w:rPr>
              <w:t>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F2005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C6112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4AFC0" w14:textId="77777777" w:rsidR="007E06D0" w:rsidRPr="004A3BD4" w:rsidRDefault="007E06D0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74C25" w14:textId="325BF62C" w:rsidR="007E06D0" w:rsidRPr="004A3BD4" w:rsidRDefault="00CE71AB" w:rsidP="007E06D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CE39DC6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F12832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FE2B3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8D362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620EB9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BAAEB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3283DED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28979C" w14:textId="1E2657C3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Költségvetési ismeretek, költséghatékonyság, árkalkuláció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D1E0D" w14:textId="26B73659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6C597" w14:textId="1D88659D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72F36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BB000A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11DE826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DC6272" w14:textId="4001A3B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Anyagok minőségének igazolási 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995D7" w14:textId="38AD8FD4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63E8F" w14:textId="088A0B59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ACBB1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513AC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B9272A5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5FE986" w14:textId="19F26F16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Organizáció, munkafolyamatok szervezése, ütemezése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E8CED" w14:textId="1CAAB93A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1325E" w14:textId="44692993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62AEC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9735A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578E135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44E116" w14:textId="049C5D09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Építési szerkezetek, anyagok mennyiség meghatározási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BC4DC" w14:textId="7DE97E96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C0AC8" w14:textId="69A5FB9B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672D9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0C0A7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EC9AD7B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649C65" w14:textId="7DA9E50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Az építési folyamat ügymenete, digitális adminisztrációja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0CF58" w14:textId="195CF37C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F3817" w14:textId="41BEB105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78B05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D0F49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3693385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11287D" w14:textId="79C437AC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Kapcsolattartás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B3752" w14:textId="0ACD2F59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644FF" w14:textId="7E661D6B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19605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51E2E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C545B4E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89DBFB" w14:textId="7798C4AE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Pályázatkészítési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91636" w14:textId="2A18762A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5C9EB" w14:textId="2E32845C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00DF8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24B584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3B18E9F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3F645A" w14:textId="3ABE4983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Kivitelezési feladatok koordinációja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9A031" w14:textId="6FE14A35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36D4A" w14:textId="14049C3C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48287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05C4C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2E09D75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B960BF" w14:textId="3116FBA2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Építési és felmérési napló vezetésének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16A4F" w14:textId="072DAAA4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83A54" w14:textId="3A4698E0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29C5A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521DA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8250690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0575AE" w14:textId="59C055E9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Szerződéskötési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08ECC" w14:textId="4EEF1E5F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2E1E0" w14:textId="2890EB82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D0504D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57276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E04BF26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799927" w14:textId="42ACA03D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Építőipari gépek, eszközök fajtái, kiválasztásának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55B03" w14:textId="3709B9D9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16705" w14:textId="72F4EF2F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9F811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E886E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6C2F43F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25F0D0" w14:textId="738C20C5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4A3BD4">
              <w:rPr>
                <w:rFonts w:cs="Times New Roman"/>
                <w:color w:val="000000" w:themeColor="text1"/>
              </w:rPr>
              <w:t>Zárófeladat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 xml:space="preserve"> építésszervezési része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45DDE" w14:textId="7E2FB752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E1BC55" w14:textId="0CB968B4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2C294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EF55FE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4D9B424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1C3CE3" w14:textId="61D212E3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számítógéppel segített tervezési folyamatok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8BC95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7A473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CC796" w14:textId="186A3F60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1B069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6C72051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E096A0" w14:textId="532B68E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számítógépes tervezőprogramok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F7841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B52078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B60AE" w14:textId="1DB16E14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8B8D1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B07A13C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2F769B" w14:textId="436448F9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digitális rajzi dokumentálás szabályai,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5CE1B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0CBAF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32C54D" w14:textId="21C6BCE5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7F4CF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7E37277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C15430" w14:textId="7950573D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A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zárófeladat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 xml:space="preserve"> digitális rajzi része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783A9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2DC83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25991" w14:textId="18EB58BA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2F08F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D7BB7A7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AB3B3C" w14:textId="1A2FB6C0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Felépítményi munkák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C5E51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B0419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8EF2C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C5EBF" w14:textId="2DB58230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439AA2C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415BA9" w14:textId="33829355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Szakipari munkák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61BA4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F33BB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0358C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30092" w14:textId="6CFDF31E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91EB5C6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421840" w14:textId="335AE478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Segédszerkezetek készítésének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926EB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6CCC7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ACC1B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4EB2B" w14:textId="1CF95ECA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ADCE517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304F03" w14:textId="40FB9919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Technológiai tervek,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3F703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80E86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1FBC1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3E31F" w14:textId="77D948AF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A18A518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4D927A" w14:textId="0F2D3531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Munkavédelmi és egészségvédelmi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9142F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81BF4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5210E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1DF84" w14:textId="391393B6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BECF0A3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8250E7" w14:textId="103A443C" w:rsidR="00CE71AB" w:rsidRPr="004A3BD4" w:rsidRDefault="00CE71AB" w:rsidP="00B9617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Környezetvédelmi előírások, </w:t>
            </w:r>
            <w:r w:rsidR="00B96178">
              <w:rPr>
                <w:rFonts w:cs="Times New Roman"/>
                <w:color w:val="000000" w:themeColor="text1"/>
              </w:rPr>
              <w:t>építési- bontási</w:t>
            </w:r>
            <w:r w:rsidRPr="004A3BD4">
              <w:rPr>
                <w:rFonts w:cs="Times New Roman"/>
                <w:color w:val="000000" w:themeColor="text1"/>
              </w:rPr>
              <w:t xml:space="preserve"> hulladék</w:t>
            </w:r>
            <w:r w:rsidR="00B96178">
              <w:rPr>
                <w:rFonts w:cs="Times New Roman"/>
                <w:color w:val="000000" w:themeColor="text1"/>
              </w:rPr>
              <w:t xml:space="preserve">ok </w:t>
            </w:r>
            <w:r w:rsidRPr="004A3BD4">
              <w:rPr>
                <w:rFonts w:cs="Times New Roman"/>
                <w:color w:val="000000" w:themeColor="text1"/>
              </w:rPr>
              <w:t>kezelés</w:t>
            </w:r>
            <w:r w:rsidR="00B96178">
              <w:rPr>
                <w:rFonts w:cs="Times New Roman"/>
                <w:color w:val="000000" w:themeColor="text1"/>
              </w:rPr>
              <w:t>ének</w:t>
            </w:r>
            <w:r w:rsidRPr="004A3BD4">
              <w:rPr>
                <w:rFonts w:cs="Times New Roman"/>
                <w:color w:val="000000" w:themeColor="text1"/>
              </w:rPr>
              <w:t xml:space="preserve">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676D3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94C5F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3E2E7" w14:textId="7777777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4A4A3" w14:textId="15C7753E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7F9E067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EA7393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0846D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52203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6B3D0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D33E4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BAF770D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229B65" w14:textId="1DE6339E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05294" w14:textId="6E770CF0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CA5ED" w14:textId="04D1BE0D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62461" w14:textId="0FFD045C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E6851" w14:textId="5D295674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CCE71BE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76D655" w14:textId="2356E7F4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Szakmai nyelvi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965F4" w14:textId="6CA16C6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990AC5" w14:textId="346BCBD9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3F0C32" w14:textId="0B06E104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3B1D5" w14:textId="60754F1C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578644B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EE44D0" w14:textId="580D2DEB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2C1A4" w14:textId="107F14EC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BA7DD" w14:textId="237E2248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3A9B7" w14:textId="1199D66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2C8EB" w14:textId="143F9BE6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95F984F" w14:textId="77777777" w:rsidTr="005C58F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AC7965" w14:textId="0CA765A5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Infokommunikációs eszközök, szakmai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A03F7" w14:textId="30720FFE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6E044" w14:textId="7784AF5A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659C1" w14:textId="2B14C8B4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E4523" w14:textId="275A6F0A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1363C9C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47CA05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DEC98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A67B2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907C2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B6D20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885D1E8" w14:textId="77777777" w:rsidTr="00CE71A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BFE4A4" w14:textId="1B661EB5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35BB8" w14:textId="5C253575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26A27" w14:textId="7E7EB9D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F1883" w14:textId="7C9A768B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C11DD" w14:textId="4CC8F13A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F32C3EC" w14:textId="77777777" w:rsidTr="00CE71A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D2A831" w14:textId="37B4CA64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B43C1" w14:textId="00EB6E9D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328F0" w14:textId="19DC770F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6799F" w14:textId="796EEA02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49AF6" w14:textId="6DE2C73F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D4EFB66" w14:textId="77777777" w:rsidTr="00CE71A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9334CA" w14:textId="2DC52BFE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CED31" w14:textId="1F25A5BE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45966" w14:textId="13FBEBD6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68DC6" w14:textId="7F7BF379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9B81A" w14:textId="484CE9E4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5B1E33D" w14:textId="77777777" w:rsidTr="00CE71A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0F70B1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2FAB5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8EBBC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88068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3124F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CFFFC8F" w14:textId="77777777" w:rsidTr="00CE71A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6776CD" w14:textId="7D395553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54F92" w14:textId="08D369AB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A573F" w14:textId="31897899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20978" w14:textId="01E45742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2048E" w14:textId="2FF43201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1A3C31C1" w14:textId="77777777" w:rsidTr="00CE71A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88E493" w14:textId="1B8B483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5A117" w14:textId="462F1E97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19FFC" w14:textId="18B5699D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35BF8" w14:textId="02A16EF3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BEF44" w14:textId="062A1BA0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69DC93C3" w14:textId="77777777" w:rsidTr="00CE71A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4D792E" w14:textId="495E3195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E98CD" w14:textId="18727736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8C811" w14:textId="7A5411EB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FF49D" w14:textId="064067FD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80CF8" w14:textId="6FE1F74D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6DBECEFF" w14:textId="77777777" w:rsidTr="00CE71A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1D95A0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209A5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8D5B5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B67A2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37463" w14:textId="77777777" w:rsidR="007E06D0" w:rsidRPr="004A3BD4" w:rsidRDefault="007E06D0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9DBFA57" w14:textId="77777777" w:rsidTr="00CE71A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17ED85" w14:textId="607694ED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Logikus gondolkodás, problémaelemzés,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FDBE9" w14:textId="6446B388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45642" w14:textId="076251FC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DE8EF" w14:textId="61EFE166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DF330" w14:textId="4AA6F061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57498A10" w14:textId="77777777" w:rsidTr="00CE71A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1FB526" w14:textId="403C442E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5289B" w14:textId="0160896A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385D2" w14:textId="6F84689E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19603" w14:textId="45AE6FAF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4F14B" w14:textId="4FFF5C5F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CE71AB" w:rsidRPr="004A3BD4" w14:paraId="38D6418B" w14:textId="77777777" w:rsidTr="00CE71A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4279EE" w14:textId="63106AC1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C6B71" w14:textId="12879383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28893" w14:textId="7632CAC0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E1D8F" w14:textId="15991081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C0DAF6" w14:textId="2C1AD5F1" w:rsidR="00CE71AB" w:rsidRPr="004A3BD4" w:rsidRDefault="00CE71AB" w:rsidP="00CE71A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</w:tbl>
    <w:p w14:paraId="0E9D5202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299801AB" w14:textId="7DF0410F" w:rsidR="00A23F09" w:rsidRPr="004A3BD4" w:rsidRDefault="00CE71A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Építésszervezés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124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124</w:t>
      </w:r>
      <w:r w:rsidR="00A23F09" w:rsidRPr="004A3BD4">
        <w:rPr>
          <w:rFonts w:cs="Times New Roman"/>
          <w:b/>
          <w:color w:val="000000" w:themeColor="text1"/>
        </w:rPr>
        <w:t xml:space="preserve"> óra*</w:t>
      </w:r>
    </w:p>
    <w:p w14:paraId="4784C653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BB949C0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E4F1E4C" w14:textId="110D33BF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5C4A1164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08A039E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69B99984" w14:textId="4A8F2B39" w:rsidR="00A23F09" w:rsidRPr="004A3BD4" w:rsidRDefault="00CE71AB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magasépítéshez kapcsolódó építési folyamatok, technológiai sorrendek megismerése során a tanulók képet alkotnak az építési tevékenységekről, a különböző méretű és fajtájú épületek építéséről. Használják és kibővítik az építésszervezési alapismeretek tantárgy során megszerzett ismereteiket. A munkatevékenységek összehangolását lehetővé tevő organizációs és ütemtervek készítése során a költséghatékony kivitelezés szervezés megtanulására nyílik lehetőség. Megismerkednek a különböző építőipari gépekkel, alkalmazási lehetőségeikkel az építési folyamat során.</w:t>
      </w:r>
    </w:p>
    <w:p w14:paraId="104343FC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F93C4A7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62EC3E04" w14:textId="1931F04C" w:rsidR="00A23F09" w:rsidRPr="004A3BD4" w:rsidRDefault="00CE71AB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C140954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7B6A83E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45612C5D" w14:textId="784A5AB7" w:rsidR="00A23F09" w:rsidRPr="004A3BD4" w:rsidRDefault="00CE71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Építési folyamatok</w:t>
      </w:r>
    </w:p>
    <w:p w14:paraId="2E43D34C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Építést előkészítő tevékenységek</w:t>
      </w:r>
    </w:p>
    <w:p w14:paraId="7B0DC93F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építési folyamat szervezeti felépítése</w:t>
      </w:r>
    </w:p>
    <w:p w14:paraId="5AEE7065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Építéshelyi munkafolyamatok</w:t>
      </w:r>
    </w:p>
    <w:p w14:paraId="085AABEF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építési munkák munkafázisai, technológiai sorrend</w:t>
      </w:r>
    </w:p>
    <w:p w14:paraId="1982B01E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Építési napló</w:t>
      </w:r>
    </w:p>
    <w:p w14:paraId="45AB1C88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Felmérési napló</w:t>
      </w:r>
    </w:p>
    <w:p w14:paraId="507258A2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Költséghatékonyság</w:t>
      </w:r>
    </w:p>
    <w:p w14:paraId="4DBF26C7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Épület- és építményüzemeltetés, fenntartás</w:t>
      </w:r>
    </w:p>
    <w:p w14:paraId="393F77A9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Környezetvédelem, hulladékgazdálkodás</w:t>
      </w:r>
    </w:p>
    <w:p w14:paraId="52DE604A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Költségvetés készítési alapismeretek</w:t>
      </w:r>
    </w:p>
    <w:p w14:paraId="3820E52E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Normagyűjtemények használata</w:t>
      </w:r>
    </w:p>
    <w:p w14:paraId="6104D792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Költségvetési tételek kiírása</w:t>
      </w:r>
    </w:p>
    <w:p w14:paraId="3BEFBD75" w14:textId="11CEEF48" w:rsidR="00A23F09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Költségvetés készítési módszerek</w:t>
      </w:r>
    </w:p>
    <w:p w14:paraId="77440AE4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862C16C" w14:textId="40A4A98A" w:rsidR="00A23F09" w:rsidRPr="004A3BD4" w:rsidRDefault="00CE71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Organizáció</w:t>
      </w:r>
    </w:p>
    <w:p w14:paraId="2D397344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Organizációs folyamatok</w:t>
      </w:r>
    </w:p>
    <w:p w14:paraId="1007BD9D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Organizációs elrendezési tervek</w:t>
      </w:r>
    </w:p>
    <w:p w14:paraId="1401F592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építési terület berendezése</w:t>
      </w:r>
    </w:p>
    <w:p w14:paraId="2A36AB19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Felvonulási utak, építmények</w:t>
      </w:r>
    </w:p>
    <w:p w14:paraId="0E4E9562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Ideiglenes energia- és közműellátás</w:t>
      </w:r>
    </w:p>
    <w:p w14:paraId="77C58606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Tárolás</w:t>
      </w:r>
    </w:p>
    <w:p w14:paraId="4FA2F19F" w14:textId="6FB38193" w:rsidR="00A23F09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Segédüzemek</w:t>
      </w:r>
    </w:p>
    <w:p w14:paraId="391C531A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EACED55" w14:textId="4C77D31F" w:rsidR="00A23F09" w:rsidRPr="004A3BD4" w:rsidRDefault="00CE71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Ütemtervek</w:t>
      </w:r>
    </w:p>
    <w:p w14:paraId="0238FF84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Folyamatkapcsolatok, technológiai sorrendek</w:t>
      </w:r>
    </w:p>
    <w:p w14:paraId="1B19840A" w14:textId="5FAF271E" w:rsidR="00A23F09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Ütemtervek fajtái</w:t>
      </w:r>
    </w:p>
    <w:p w14:paraId="3CEB22EA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3A73617" w14:textId="71D47699" w:rsidR="00A23F09" w:rsidRPr="004A3BD4" w:rsidRDefault="00CE71A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Építőipari gépek</w:t>
      </w:r>
    </w:p>
    <w:p w14:paraId="667B731B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Építőipari gépek csoportosítása</w:t>
      </w:r>
    </w:p>
    <w:p w14:paraId="28FBCAD8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Gépek, gépláncok</w:t>
      </w:r>
    </w:p>
    <w:p w14:paraId="5EA199DB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Kisgépek, kéziszerszámok</w:t>
      </w:r>
    </w:p>
    <w:p w14:paraId="78985B25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Alépítményi munkák gépei</w:t>
      </w:r>
    </w:p>
    <w:p w14:paraId="07ED8C90" w14:textId="77777777" w:rsidR="00CE71AB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Felépítményi munkák gépei</w:t>
      </w:r>
    </w:p>
    <w:p w14:paraId="60D2C3FB" w14:textId="3F361600" w:rsidR="00A23F09" w:rsidRPr="004A3BD4" w:rsidRDefault="00CE71AB" w:rsidP="00CE71AB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Gépek üzemeltetése, biztonságtechnikája</w:t>
      </w:r>
    </w:p>
    <w:p w14:paraId="10B553CC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75C63E5" w14:textId="45AFC104" w:rsidR="00A23F09" w:rsidRPr="004A3BD4" w:rsidRDefault="005A3E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Munka- és környezetvédelem</w:t>
      </w:r>
    </w:p>
    <w:p w14:paraId="4E71172A" w14:textId="07DFC6FD" w:rsidR="00A23F09" w:rsidRPr="004A3BD4" w:rsidRDefault="005A3E41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építési folyamatokkal kapcsolatos munka- és környezetvédelem</w:t>
      </w:r>
    </w:p>
    <w:p w14:paraId="2EE18A90" w14:textId="4D0F4B83" w:rsidR="005A3E41" w:rsidRPr="004A3BD4" w:rsidRDefault="005A3E41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Felkészülés a szakmai vizsgára</w:t>
      </w:r>
    </w:p>
    <w:p w14:paraId="63929154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61BF85D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2A13F9D4" w14:textId="0D05ABDA" w:rsidR="00A23F09" w:rsidRPr="004A3BD4" w:rsidRDefault="005C58FD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5B63FF2C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C7D6FA6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03310894" w14:textId="7F47F843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0B22BE01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0B75FF4" w14:textId="6F38B357" w:rsidR="00A23F09" w:rsidRPr="004A3BD4" w:rsidRDefault="005C58F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Építésszervezés gyakorlat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31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31</w:t>
      </w:r>
      <w:r w:rsidR="00A23F09" w:rsidRPr="004A3BD4">
        <w:rPr>
          <w:rFonts w:cs="Times New Roman"/>
          <w:b/>
          <w:color w:val="000000" w:themeColor="text1"/>
        </w:rPr>
        <w:t xml:space="preserve"> óra*</w:t>
      </w:r>
    </w:p>
    <w:p w14:paraId="15E8B7AF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BDB7637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D52DF74" w14:textId="22113FB4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7F534190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807205B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04712465" w14:textId="0F591CAE" w:rsidR="00A23F09" w:rsidRPr="004A3BD4" w:rsidRDefault="005C58FD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Az elméleti órákon megismert magasépítési folyamatok, technológiai sorrendek, organizációs és ütemtervek, a különböző építőipari gépek és alkalmazási lehetőségeik alapján a </w:t>
      </w:r>
      <w:r w:rsidR="0037728A">
        <w:rPr>
          <w:rFonts w:cs="Times New Roman"/>
          <w:color w:val="000000" w:themeColor="text1"/>
        </w:rPr>
        <w:t>tanulók</w:t>
      </w:r>
      <w:r w:rsidRPr="004A3BD4">
        <w:rPr>
          <w:rFonts w:cs="Times New Roman"/>
          <w:color w:val="000000" w:themeColor="text1"/>
        </w:rPr>
        <w:t xml:space="preserve"> anyagszükségleteket határoznak meg, költségvetést készítenek. Megismerkednek a számítógépes költségvetés készítő programokkal. A tanultak alapján </w:t>
      </w:r>
      <w:proofErr w:type="spellStart"/>
      <w:r w:rsidRPr="004A3BD4">
        <w:rPr>
          <w:rFonts w:cs="Times New Roman"/>
          <w:color w:val="000000" w:themeColor="text1"/>
        </w:rPr>
        <w:t>zárófeladat</w:t>
      </w:r>
      <w:proofErr w:type="spellEnd"/>
      <w:r w:rsidRPr="004A3BD4">
        <w:rPr>
          <w:rFonts w:cs="Times New Roman"/>
          <w:color w:val="000000" w:themeColor="text1"/>
        </w:rPr>
        <w:t xml:space="preserve"> készítésére nyílik lehetőség. Szakmai prezentációt készítenek.</w:t>
      </w:r>
    </w:p>
    <w:p w14:paraId="038DE84C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6156886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2E57D05F" w14:textId="0857CC7B" w:rsidR="00A23F09" w:rsidRPr="004A3BD4" w:rsidRDefault="005C58FD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79E1915E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D92C094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61F2CA4D" w14:textId="04B35BDF" w:rsidR="00A23F09" w:rsidRPr="004A3BD4" w:rsidRDefault="005C58F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Anyagszükséglet</w:t>
      </w:r>
    </w:p>
    <w:p w14:paraId="745AB43B" w14:textId="77777777" w:rsidR="00D7176D" w:rsidRPr="004A3BD4" w:rsidRDefault="00D7176D" w:rsidP="00D7176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Munkamennyiségek meghatározása idomterv segítségével</w:t>
      </w:r>
    </w:p>
    <w:p w14:paraId="56C12861" w14:textId="77777777" w:rsidR="00D7176D" w:rsidRPr="004A3BD4" w:rsidRDefault="00D7176D" w:rsidP="00D7176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Méretkimutatás készítése</w:t>
      </w:r>
    </w:p>
    <w:p w14:paraId="4B36EF46" w14:textId="77777777" w:rsidR="00D7176D" w:rsidRPr="004A3BD4" w:rsidRDefault="00D7176D" w:rsidP="00D7176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Anyagigény meghatározása normák alapján</w:t>
      </w:r>
    </w:p>
    <w:p w14:paraId="3A47D253" w14:textId="158628B3" w:rsidR="00A23F09" w:rsidRPr="004A3BD4" w:rsidRDefault="00D7176D" w:rsidP="00D7176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Anyagszükséglet meghatározása kiszerelési egységben</w:t>
      </w:r>
    </w:p>
    <w:p w14:paraId="705C98A2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B5880EE" w14:textId="3343B88B" w:rsidR="00A23F09" w:rsidRPr="004A3BD4" w:rsidRDefault="005C58F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Költségvetés készítés</w:t>
      </w:r>
    </w:p>
    <w:p w14:paraId="20A8E70B" w14:textId="77777777" w:rsidR="00D7176D" w:rsidRPr="004A3BD4" w:rsidRDefault="00D7176D" w:rsidP="00D7176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Költségvetés-készítés tervek, tervrészletek alapján</w:t>
      </w:r>
    </w:p>
    <w:p w14:paraId="0AB456D5" w14:textId="77777777" w:rsidR="00D7176D" w:rsidRPr="004A3BD4" w:rsidRDefault="00D7176D" w:rsidP="00D7176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Költségvetés-készítést segítő programok használata</w:t>
      </w:r>
    </w:p>
    <w:p w14:paraId="7D56EA85" w14:textId="4373E7F2" w:rsidR="00A23F09" w:rsidRPr="004A3BD4" w:rsidRDefault="00D7176D" w:rsidP="00D7176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költségvetés tételeinek árazása, árelemzése</w:t>
      </w:r>
    </w:p>
    <w:p w14:paraId="0A6FFC23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5287C19" w14:textId="4CEC4014" w:rsidR="00A23F09" w:rsidRPr="004A3BD4" w:rsidRDefault="005C58F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Prezentáció készítése</w:t>
      </w:r>
    </w:p>
    <w:p w14:paraId="05BF032C" w14:textId="77777777" w:rsidR="00D7176D" w:rsidRPr="004A3BD4" w:rsidRDefault="00D7176D" w:rsidP="00D7176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Információgyűjtés</w:t>
      </w:r>
    </w:p>
    <w:p w14:paraId="0BE95F18" w14:textId="77777777" w:rsidR="00D7176D" w:rsidRPr="004A3BD4" w:rsidRDefault="00D7176D" w:rsidP="00D7176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Adatfeldolgozás</w:t>
      </w:r>
    </w:p>
    <w:p w14:paraId="12F1C05D" w14:textId="77777777" w:rsidR="00D7176D" w:rsidRPr="004A3BD4" w:rsidRDefault="00D7176D" w:rsidP="00D7176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Prezentáció készítése</w:t>
      </w:r>
    </w:p>
    <w:p w14:paraId="7D2D7317" w14:textId="5F6D5C71" w:rsidR="00A23F09" w:rsidRPr="004A3BD4" w:rsidRDefault="00D7176D" w:rsidP="00D7176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Prezentáció bemutatása</w:t>
      </w:r>
    </w:p>
    <w:p w14:paraId="53A53968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49834F5" w14:textId="749136CE" w:rsidR="00A23F09" w:rsidRPr="004A3BD4" w:rsidRDefault="005C58F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4A3BD4">
        <w:rPr>
          <w:rFonts w:cs="Times New Roman"/>
          <w:b/>
          <w:i/>
          <w:color w:val="000000" w:themeColor="text1"/>
        </w:rPr>
        <w:t>Zárófeladat</w:t>
      </w:r>
      <w:proofErr w:type="spellEnd"/>
    </w:p>
    <w:p w14:paraId="6B90D282" w14:textId="77777777" w:rsidR="00F93378" w:rsidRPr="004A3BD4" w:rsidRDefault="00F93378" w:rsidP="00F9337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Adott munkafolyamatok számítógépes mennyiségszámítása, árelemzése, költségvetési kiírása, költségek kiszámítása</w:t>
      </w:r>
    </w:p>
    <w:p w14:paraId="5E345D3D" w14:textId="2DE8B373" w:rsidR="00A23F09" w:rsidRPr="004A3BD4" w:rsidRDefault="00F93378" w:rsidP="00F93378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Előregyártott</w:t>
      </w:r>
      <w:proofErr w:type="spellEnd"/>
      <w:r w:rsidRPr="004A3BD4">
        <w:rPr>
          <w:rFonts w:cs="Times New Roman"/>
          <w:color w:val="000000" w:themeColor="text1"/>
        </w:rPr>
        <w:t xml:space="preserve"> vasbeton szerkezetek gyártási anyag-, munkaerő- és gépszükségletének meghatározása</w:t>
      </w:r>
    </w:p>
    <w:p w14:paraId="19E9DCE2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0CF5AD6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1DDC848F" w14:textId="2532C707" w:rsidR="00A23F09" w:rsidRPr="004A3BD4" w:rsidRDefault="00D7176D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tanterem vagy </w:t>
      </w:r>
      <w:proofErr w:type="gramStart"/>
      <w:r w:rsidRPr="004A3BD4">
        <w:rPr>
          <w:rFonts w:cs="Times New Roman"/>
          <w:color w:val="000000" w:themeColor="text1"/>
        </w:rPr>
        <w:t>szaktanterem</w:t>
      </w:r>
      <w:proofErr w:type="gramEnd"/>
      <w:r w:rsidRPr="004A3BD4">
        <w:rPr>
          <w:rFonts w:cs="Times New Roman"/>
          <w:color w:val="000000" w:themeColor="text1"/>
        </w:rPr>
        <w:t xml:space="preserve"> vagy számítógépekkel felszerelt tanterem</w:t>
      </w:r>
    </w:p>
    <w:p w14:paraId="2FD619FF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12DF933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5BBDC835" w14:textId="782899B8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1AB67951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B81C3DC" w14:textId="17684333" w:rsidR="00A23F09" w:rsidRPr="004A3BD4" w:rsidRDefault="0078230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Számítógépes rajzolás gyakorlat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124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124</w:t>
      </w:r>
      <w:r w:rsidR="00A23F09" w:rsidRPr="004A3BD4">
        <w:rPr>
          <w:rFonts w:cs="Times New Roman"/>
          <w:b/>
          <w:color w:val="000000" w:themeColor="text1"/>
        </w:rPr>
        <w:t xml:space="preserve"> óra*</w:t>
      </w:r>
    </w:p>
    <w:p w14:paraId="5C43852B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558AFF2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6628AEA" w14:textId="491AFD70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1D780F19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1E7EEA0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59BA40F9" w14:textId="0007C001" w:rsidR="00A23F09" w:rsidRPr="004A3BD4" w:rsidRDefault="0079648D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korábban szerzett CAD alapismereteket kibővítve a különféle magasépítési tevékenységhez kapcsolódó tervrajzokat rajzol. A </w:t>
      </w:r>
      <w:proofErr w:type="spellStart"/>
      <w:r w:rsidRPr="004A3BD4">
        <w:rPr>
          <w:rFonts w:cs="Times New Roman"/>
          <w:color w:val="000000" w:themeColor="text1"/>
        </w:rPr>
        <w:t>zárófeladat</w:t>
      </w:r>
      <w:proofErr w:type="spellEnd"/>
      <w:r w:rsidRPr="004A3BD4">
        <w:rPr>
          <w:rFonts w:cs="Times New Roman"/>
          <w:color w:val="000000" w:themeColor="text1"/>
        </w:rPr>
        <w:t xml:space="preserve"> számítógépes rajzait készíti el.</w:t>
      </w:r>
    </w:p>
    <w:p w14:paraId="595B69EC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2FB57EE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1F690D18" w14:textId="26603268" w:rsidR="00A23F09" w:rsidRPr="004A3BD4" w:rsidRDefault="00782302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C281E13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A1675E6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5AB5DED5" w14:textId="421D99E7" w:rsidR="00A23F09" w:rsidRPr="004A3BD4" w:rsidRDefault="007823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Épületek, magasépítési létesítmények terveinek rajzolása</w:t>
      </w:r>
    </w:p>
    <w:p w14:paraId="5A0A3420" w14:textId="77777777" w:rsidR="00782302" w:rsidRPr="004A3BD4" w:rsidRDefault="00782302" w:rsidP="00782302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Alaprajzok, metszetek, homlokzatok szerkesztése, rajzolása</w:t>
      </w:r>
    </w:p>
    <w:p w14:paraId="547E929B" w14:textId="77777777" w:rsidR="00782302" w:rsidRPr="004A3BD4" w:rsidRDefault="00782302" w:rsidP="00782302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Alapozási terv</w:t>
      </w:r>
    </w:p>
    <w:p w14:paraId="16CB1C21" w14:textId="77777777" w:rsidR="00782302" w:rsidRPr="004A3BD4" w:rsidRDefault="00782302" w:rsidP="00782302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Csomópontok</w:t>
      </w:r>
    </w:p>
    <w:p w14:paraId="0E3268E6" w14:textId="0902CCF9" w:rsidR="00A23F09" w:rsidRPr="004A3BD4" w:rsidRDefault="00782302" w:rsidP="00782302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Födémterv</w:t>
      </w:r>
    </w:p>
    <w:p w14:paraId="3EEEF906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0D4413B" w14:textId="41B9EDCE" w:rsidR="00A23F09" w:rsidRPr="004A3BD4" w:rsidRDefault="007823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4A3BD4">
        <w:rPr>
          <w:rFonts w:cs="Times New Roman"/>
          <w:b/>
          <w:i/>
          <w:color w:val="000000" w:themeColor="text1"/>
        </w:rPr>
        <w:t>Zárófeladat</w:t>
      </w:r>
      <w:proofErr w:type="spellEnd"/>
    </w:p>
    <w:p w14:paraId="7C7A57DA" w14:textId="77777777" w:rsidR="00782302" w:rsidRPr="004A3BD4" w:rsidRDefault="00782302" w:rsidP="00782302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Családi lakóépület M=1:100 léptékű terve (70 - 120 m</w:t>
      </w:r>
      <w:r w:rsidRPr="004A3BD4">
        <w:rPr>
          <w:rFonts w:cs="Times New Roman"/>
          <w:color w:val="000000" w:themeColor="text1"/>
          <w:vertAlign w:val="superscript"/>
        </w:rPr>
        <w:t>2</w:t>
      </w:r>
      <w:r w:rsidRPr="004A3BD4">
        <w:rPr>
          <w:rFonts w:cs="Times New Roman"/>
          <w:color w:val="000000" w:themeColor="text1"/>
        </w:rPr>
        <w:t xml:space="preserve"> alapterülettel)</w:t>
      </w:r>
    </w:p>
    <w:p w14:paraId="7C892F51" w14:textId="77777777" w:rsidR="00782302" w:rsidRPr="004A3BD4" w:rsidRDefault="00782302" w:rsidP="00782302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Helyszínrajz</w:t>
      </w:r>
    </w:p>
    <w:p w14:paraId="35E930A3" w14:textId="77777777" w:rsidR="00782302" w:rsidRPr="004A3BD4" w:rsidRDefault="00782302" w:rsidP="00782302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Alapozási terv (M=1: 50)</w:t>
      </w:r>
    </w:p>
    <w:p w14:paraId="4DFB9A95" w14:textId="77777777" w:rsidR="00782302" w:rsidRPr="004A3BD4" w:rsidRDefault="00782302" w:rsidP="00782302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Födémterv (M=1: 50)</w:t>
      </w:r>
    </w:p>
    <w:p w14:paraId="19D75D69" w14:textId="414249F5" w:rsidR="00A23F09" w:rsidRPr="004A3BD4" w:rsidRDefault="00782302" w:rsidP="00782302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Csomóponti rajzok (alapozás, alépítményi szigetelés, födémrészlet, ereszcsomópont, választható részlet (M=1:10))</w:t>
      </w:r>
    </w:p>
    <w:p w14:paraId="76274B0D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C378379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38BB7D5E" w14:textId="0682B496" w:rsidR="00A23F09" w:rsidRPr="004A3BD4" w:rsidRDefault="0079648D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számítógépekkel</w:t>
      </w:r>
      <w:proofErr w:type="gramEnd"/>
      <w:r w:rsidRPr="004A3BD4">
        <w:rPr>
          <w:rFonts w:cs="Times New Roman"/>
          <w:color w:val="000000" w:themeColor="text1"/>
        </w:rPr>
        <w:t xml:space="preserve"> felszerelt tanterem</w:t>
      </w:r>
    </w:p>
    <w:p w14:paraId="0BC552C6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339EC9F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703771FD" w14:textId="75B84E96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1A1CFC23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5197210" w14:textId="2C5DC92B" w:rsidR="00A23F09" w:rsidRPr="004A3BD4" w:rsidRDefault="001A1B2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Magasépítési gyakorlat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186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186</w:t>
      </w:r>
      <w:r w:rsidR="00A23F09" w:rsidRPr="004A3BD4">
        <w:rPr>
          <w:rFonts w:cs="Times New Roman"/>
          <w:b/>
          <w:color w:val="000000" w:themeColor="text1"/>
        </w:rPr>
        <w:t xml:space="preserve"> óra*</w:t>
      </w:r>
    </w:p>
    <w:p w14:paraId="3C398889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637B681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2613853" w14:textId="1EFB8745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 főszakképesítéshez kapcsolódik.</w:t>
      </w:r>
    </w:p>
    <w:p w14:paraId="06BA8A3E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D5627F1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2D4723F7" w14:textId="5CBE77E2" w:rsidR="00A23F09" w:rsidRPr="004A3BD4" w:rsidRDefault="001A1B2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gyakorlati órákon a tanulók alépítményi munkákat, felépítményi munkákat végeznek. Használják és kibővítik az építési gyakorlat tantárgy során megszerzett ismereteiket. Megismerkednek a szakipari munkák kivitelezésével. Építési segédszerkezetek készítenek.</w:t>
      </w:r>
    </w:p>
    <w:p w14:paraId="1D3B8549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F751119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191D9BD0" w14:textId="05709FE7" w:rsidR="00A23F09" w:rsidRPr="004A3BD4" w:rsidRDefault="001A1B2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FEF4917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9D3B89E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0A5E6742" w14:textId="574743D8" w:rsidR="00A23F09" w:rsidRPr="004A3BD4" w:rsidRDefault="001A1B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Alépítményi munkák</w:t>
      </w:r>
    </w:p>
    <w:p w14:paraId="30BAC650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Földmunkák</w:t>
      </w:r>
    </w:p>
    <w:p w14:paraId="0856C940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Dúcolások</w:t>
      </w:r>
    </w:p>
    <w:p w14:paraId="04735C18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Alapozások</w:t>
      </w:r>
    </w:p>
    <w:p w14:paraId="62AC0AFE" w14:textId="58A0AEE7" w:rsidR="00A23F0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Alépítményi szigetelések</w:t>
      </w:r>
    </w:p>
    <w:p w14:paraId="7D2E9F11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099457E" w14:textId="4E456F7C" w:rsidR="00A23F09" w:rsidRPr="004A3BD4" w:rsidRDefault="001A1B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Felépítményi munkák</w:t>
      </w:r>
    </w:p>
    <w:p w14:paraId="75F04673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Függőleges teherhordó szerkezetek</w:t>
      </w:r>
    </w:p>
    <w:p w14:paraId="1DCBA0EA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Függőleges nem teherhordó szerkezetek</w:t>
      </w:r>
    </w:p>
    <w:p w14:paraId="27E903A8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Nyílásáthidalók, boltövek</w:t>
      </w:r>
    </w:p>
    <w:p w14:paraId="313E04EC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Koszorúk, födémek, boltozatok</w:t>
      </w:r>
    </w:p>
    <w:p w14:paraId="334F90C0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Lépcsők, lejtők</w:t>
      </w:r>
    </w:p>
    <w:p w14:paraId="0E70E660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Hő- és hangszigetelések, energiatudatos építés</w:t>
      </w:r>
    </w:p>
    <w:p w14:paraId="1C42B570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Tetőszerkezetek, </w:t>
      </w:r>
      <w:proofErr w:type="spellStart"/>
      <w:r w:rsidRPr="004A3BD4">
        <w:rPr>
          <w:rFonts w:cs="Times New Roman"/>
          <w:color w:val="000000" w:themeColor="text1"/>
        </w:rPr>
        <w:t>magastetők</w:t>
      </w:r>
      <w:proofErr w:type="spellEnd"/>
    </w:p>
    <w:p w14:paraId="130B9F0F" w14:textId="463744E1" w:rsidR="00A23F0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4A3BD4">
        <w:rPr>
          <w:rFonts w:cs="Times New Roman"/>
          <w:color w:val="000000" w:themeColor="text1"/>
        </w:rPr>
        <w:t>Lapostetők</w:t>
      </w:r>
      <w:proofErr w:type="spellEnd"/>
    </w:p>
    <w:p w14:paraId="3FE1C357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30FAB1F" w14:textId="15E931C5" w:rsidR="00A23F09" w:rsidRPr="004A3BD4" w:rsidRDefault="001A1B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lastRenderedPageBreak/>
        <w:t>Szakipari munkák és segédszerkezetek</w:t>
      </w:r>
    </w:p>
    <w:p w14:paraId="16C7ED72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Nyílászárók</w:t>
      </w:r>
    </w:p>
    <w:p w14:paraId="0EECFF44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Berendezési tárgyak</w:t>
      </w:r>
    </w:p>
    <w:p w14:paraId="350986CE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Burkolatok</w:t>
      </w:r>
    </w:p>
    <w:p w14:paraId="49856207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Aljzatok</w:t>
      </w:r>
    </w:p>
    <w:p w14:paraId="1D0E948A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Használati- és üzemi víz elleni szigetelések</w:t>
      </w:r>
    </w:p>
    <w:p w14:paraId="53653E7C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Vakolatok, felületképzések</w:t>
      </w:r>
    </w:p>
    <w:p w14:paraId="6E1AF868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Festés, mázolás, tapétázás</w:t>
      </w:r>
    </w:p>
    <w:p w14:paraId="1BB89410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Épületgépészet</w:t>
      </w:r>
    </w:p>
    <w:p w14:paraId="1314DB0B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Épületvillamosság</w:t>
      </w:r>
    </w:p>
    <w:p w14:paraId="2223F570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Építési rendszerek, építési technológiák</w:t>
      </w:r>
    </w:p>
    <w:p w14:paraId="588B8541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Zsaluzatok</w:t>
      </w:r>
    </w:p>
    <w:p w14:paraId="1B24A393" w14:textId="7B83F7F6" w:rsidR="00A23F0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Állványzatok</w:t>
      </w:r>
    </w:p>
    <w:p w14:paraId="67A3F3AD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7C8134F" w14:textId="44796C1E" w:rsidR="00A23F09" w:rsidRPr="004A3BD4" w:rsidRDefault="001A1B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Kitűzési feladatok</w:t>
      </w:r>
    </w:p>
    <w:p w14:paraId="1153DFA3" w14:textId="675BE7B5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Egyszerű mérő és kitűző eszközök és használatuk</w:t>
      </w:r>
    </w:p>
    <w:p w14:paraId="4BD4F095" w14:textId="58A2FCA0" w:rsidR="005E34E4" w:rsidRPr="004A3BD4" w:rsidRDefault="00080337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</w:t>
      </w:r>
      <w:r w:rsidR="005E34E4" w:rsidRPr="004A3BD4">
        <w:rPr>
          <w:rFonts w:cs="Times New Roman"/>
          <w:color w:val="000000" w:themeColor="text1"/>
        </w:rPr>
        <w:t>orszerű mérőeszközök</w:t>
      </w:r>
      <w:r w:rsidRPr="004A3BD4">
        <w:rPr>
          <w:rFonts w:cs="Times New Roman"/>
          <w:color w:val="000000" w:themeColor="text1"/>
        </w:rPr>
        <w:t xml:space="preserve"> és használatuk</w:t>
      </w:r>
    </w:p>
    <w:p w14:paraId="59B71BF9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Vízszintes mérések</w:t>
      </w:r>
    </w:p>
    <w:p w14:paraId="60B8FC4B" w14:textId="77777777" w:rsidR="001A1B2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Magasságmérések</w:t>
      </w:r>
    </w:p>
    <w:p w14:paraId="719980E8" w14:textId="03BFEA37" w:rsidR="00A23F09" w:rsidRPr="004A3BD4" w:rsidRDefault="001A1B29" w:rsidP="001A1B2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Épületek, építmények kitűzése</w:t>
      </w:r>
    </w:p>
    <w:p w14:paraId="28F341DD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7327F3F" w14:textId="684EAD39" w:rsidR="00A23F09" w:rsidRPr="004A3BD4" w:rsidRDefault="008F70B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Anyagvizsgálatok</w:t>
      </w:r>
    </w:p>
    <w:p w14:paraId="07486410" w14:textId="02FE4491" w:rsidR="00A23F09" w:rsidRPr="004A3BD4" w:rsidRDefault="008F70BC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Építőanyagok tulajdonságainak meghatározása</w:t>
      </w:r>
    </w:p>
    <w:p w14:paraId="6F990E85" w14:textId="7A434EC2" w:rsidR="008F70BC" w:rsidRPr="004A3BD4" w:rsidRDefault="008F70BC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Természetes építőanyagok vizsgálata</w:t>
      </w:r>
    </w:p>
    <w:p w14:paraId="03316E9A" w14:textId="13D56DEC" w:rsidR="008F70BC" w:rsidRPr="004A3BD4" w:rsidRDefault="008F70BC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Mesterséges építőanyagok vizsgálata</w:t>
      </w:r>
    </w:p>
    <w:p w14:paraId="7F337AEC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2D9862B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1DFD200D" w14:textId="7F637421" w:rsidR="00A23F09" w:rsidRPr="004A3BD4" w:rsidRDefault="001A1B29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tanműhely</w:t>
      </w:r>
      <w:proofErr w:type="gramEnd"/>
      <w:r w:rsidRPr="004A3BD4">
        <w:rPr>
          <w:rFonts w:cs="Times New Roman"/>
          <w:color w:val="000000" w:themeColor="text1"/>
        </w:rPr>
        <w:t xml:space="preserve"> vagy terepi gyakorlat</w:t>
      </w:r>
    </w:p>
    <w:p w14:paraId="12C35317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EEFD6CE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72105A20" w14:textId="689DDA95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785E6DCA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FF7A3B9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0A50D690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5A440A95" w14:textId="77777777" w:rsidR="00A23F09" w:rsidRPr="004A3BD4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7F56DFC6" w14:textId="2DFCFE90" w:rsidR="00A23F09" w:rsidRPr="004A3BD4" w:rsidRDefault="008236C4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11579-16</w:t>
      </w:r>
      <w:r w:rsidR="00A23F09" w:rsidRPr="004A3BD4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42D3B37A" w14:textId="733E4C95" w:rsidR="00A23F09" w:rsidRPr="004A3BD4" w:rsidRDefault="008236C4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Műszaki rajzolás alapjai</w:t>
      </w:r>
    </w:p>
    <w:p w14:paraId="4E993599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66AA0619" w14:textId="77777777" w:rsidR="00A23F09" w:rsidRPr="004A3BD4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23B8CCEB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039A1310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48DA0F6C" w14:textId="205D04A4" w:rsidR="00A23F09" w:rsidRPr="004A3BD4" w:rsidRDefault="00A23F09" w:rsidP="00A23F09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</w:t>
      </w:r>
      <w:r w:rsidR="008236C4" w:rsidRPr="004A3BD4">
        <w:rPr>
          <w:rFonts w:cs="Times New Roman"/>
          <w:color w:val="000000" w:themeColor="text1"/>
        </w:rPr>
        <w:t>11579-16</w:t>
      </w:r>
      <w:r w:rsidRPr="004A3BD4">
        <w:rPr>
          <w:rFonts w:cs="Times New Roman"/>
          <w:color w:val="000000" w:themeColor="text1"/>
        </w:rPr>
        <w:t xml:space="preserve"> azonosító számú </w:t>
      </w:r>
      <w:r w:rsidR="008236C4" w:rsidRPr="004A3BD4">
        <w:rPr>
          <w:rFonts w:cs="Times New Roman"/>
          <w:color w:val="000000" w:themeColor="text1"/>
        </w:rPr>
        <w:t>Műszaki rajzolás alapjai</w:t>
      </w:r>
      <w:r w:rsidRPr="004A3BD4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3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87"/>
        <w:gridCol w:w="758"/>
        <w:gridCol w:w="842"/>
      </w:tblGrid>
      <w:tr w:rsidR="004A3BD4" w:rsidRPr="004A3BD4" w14:paraId="40D0F908" w14:textId="77777777" w:rsidTr="0050133B">
        <w:trPr>
          <w:cantSplit/>
          <w:trHeight w:val="1697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8E8E6E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7FAF6E4" w14:textId="59446259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Műszaki rajzolás alapjai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1DE5614" w14:textId="014D545F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Műszaki rajzolás alapjai gyakorlat</w:t>
            </w:r>
          </w:p>
        </w:tc>
      </w:tr>
      <w:tr w:rsidR="004A3BD4" w:rsidRPr="004A3BD4" w14:paraId="1D0ED937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EE80FF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78F59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34BEF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B33AA8E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AFCE79" w14:textId="2127EC26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Szabadkézzel rajzol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0DA57" w14:textId="64A07CC7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5020A" w14:textId="722A70F0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CA6229A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22F8DC" w14:textId="139B336B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Épületek, építmények és azok környezetének felmérését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1B95C" w14:textId="3D281245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0C30E" w14:textId="1F0A7E32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75E08C2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8A52A6" w14:textId="44103988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Szerkezetek felmérését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188F0" w14:textId="1BD873D6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F48D5" w14:textId="44440F52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9D37331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82E792" w14:textId="3D7BEFF2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Felmérési rajzokat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AB7DC" w14:textId="0C9330B9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C5B73" w14:textId="710F4C6A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EA78B35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F71590" w14:textId="56B0F313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Rajzi vázlatokat, értelmező, magyarázó rajzokat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30B69" w14:textId="30C73291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9634E" w14:textId="49A1ACA7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84F2470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941857" w14:textId="5D6A09C6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Szerkesztett műszaki rajzokat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A243" w14:textId="73F2B84A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BCA52" w14:textId="1C26A01E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9E815BE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6CE6A5" w14:textId="4805E405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műszaki rajzolás szabályszerűségeit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90CA8" w14:textId="46C7BC7A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72BCB" w14:textId="52C4E011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20A5779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96E255" w14:textId="25096DA8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Rajz- és tervdokumentációt állít össze, rendszerez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59539" w14:textId="59A83C02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A63FA" w14:textId="5ECD7094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5BF5188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CA74C8" w14:textId="75C097B3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Szabványos rajzi jelöléseket használ, feliratokat, magyarázatokat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EDC7F" w14:textId="461FBEFD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DC4AF" w14:textId="6438C82B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EE37574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A78DDE" w14:textId="7888ADC7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Képes az épített és a természeti környezet ábrázolására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A7815" w14:textId="794B3CB5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D8FD4" w14:textId="465EE688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6D51089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1DE13F" w14:textId="2E7F9FF5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Egyedi rajzfeladatokat old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6FC56" w14:textId="5AD1EBDF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B4FE6" w14:textId="1ADA2098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1E9D1EF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E8136A" w14:textId="71284CCC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Tisztában van a színdinamika alapjaival, színezett 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D9377" w14:textId="07CF3991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EFA6C" w14:textId="643B9345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E11E60D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6346BB" w14:textId="3217234C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Műszaki rajzokat, terveket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D5DBB" w14:textId="213898AC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1BB0F" w14:textId="01A8AEDD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782618F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B32BA8" w14:textId="3CB1F7BF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Betartja a munkaköréhez tartozó munkabiztonsági, munka-egészségügyi, tűz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EA8F0" w14:textId="72DDF7B4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40862" w14:textId="710934AA" w:rsidR="008236C4" w:rsidRPr="004A3BD4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CA7B273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3593C3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27DBA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E12E7" w14:textId="2D3244B8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DBFD899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75BE6C" w14:textId="234E0CF3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Szabadkézi rajzi eszközök ismerete,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6E424" w14:textId="2939E641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B07AE" w14:textId="10BB5ECF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32C5CA7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E547D0" w14:textId="04539A80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Vízszintes és magassági mérés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0D56D" w14:textId="6D6E25B4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8686D" w14:textId="404D58BA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B4765C3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EB50B3" w14:textId="165ADA46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Épületek, építmények és azok környezetének felmérése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3E1A8" w14:textId="1E09474F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4C2D2" w14:textId="6EADC092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A6DDC0D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17D6DB" w14:textId="367464A1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Szerkezetek felmérése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A9ADA" w14:textId="3674B4E1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36A72" w14:textId="3B986BA5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3D098C5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9FDE2D" w14:textId="2A454CFB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Felmérési vázlatok,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manuálék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 xml:space="preserve"> készítése 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B3D24" w14:textId="5F2F3EB0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54AEC" w14:textId="3B690B54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DFB80EC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81A280" w14:textId="3FA70084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Műszaki rajzeszközök ismerete,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3AF4F" w14:textId="1B9CB52D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96D59" w14:textId="10475193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0842CEB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FD744D" w14:textId="04CB9ECD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Rajzi vázlatok, értelmező, magyarázó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3A76E" w14:textId="2F62AEF2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B11BC" w14:textId="087C9B8E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4950F64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BC021E" w14:textId="1297BF98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Szerkesztési szabályok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A356E" w14:textId="15BF77CB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0929A" w14:textId="4626DC71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B2D7A07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7C22F5" w14:textId="629DE8A2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Rajz- és tervfajták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5CA41" w14:textId="6DFE8276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CCA66" w14:textId="0B684071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6FBF427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AF499E" w14:textId="5EF27474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Szabványos rajzi jelölések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7FB88" w14:textId="7E6A3080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94EAC" w14:textId="05B6598A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FCB67C2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D24393" w14:textId="166A6BAC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Az épített és a természeti környezet elemei,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73C36" w14:textId="0B69640C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DCD58" w14:textId="2CB4F581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7ABAE7C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585F8E" w14:textId="0BB15DAF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Különleges rajzeszközök és rajzolási technikák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6C1DF" w14:textId="2CA422F5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86871" w14:textId="175D9C50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3086567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57D4D5" w14:textId="2E63BEE5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színdinamika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CCAF0" w14:textId="4EA05B8D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2580B" w14:textId="2432B41E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9A649A3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26FE3A" w14:textId="439F1322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Műszaki rajzi jelölések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3E0CB" w14:textId="6C149027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3B0E7" w14:textId="7AD7CB3F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59BDFBE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63C324" w14:textId="48ADE52E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Ismeri a munkaköréhez tartozó munkabiztonsági, munka-egészségügyi, tűz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1F627" w14:textId="2CCB699A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CE0E1" w14:textId="30E4406E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BFE9B9A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8DD9D1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9F8F9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13E53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0539E85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A430B9" w14:textId="191A0AC5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Szakmai számolási készség, összefüggések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DF184" w14:textId="171BD846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7134A" w14:textId="2244AB75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14DBF9F8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F557AA" w14:textId="3F72598E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nyelvi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0FEA2" w14:textId="20E28351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55994" w14:textId="2CD46F07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327DD3D7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116EBE" w14:textId="6CB426A6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24C15" w14:textId="563B969B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DB266" w14:textId="470D8C27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206D605B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34A923" w14:textId="6DC697D2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Infokommunikációs eszközök, szakmai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968E0" w14:textId="76BB4374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925F3" w14:textId="0917B633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0EAEE294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16472C" w14:textId="6DB57C25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51ABB" w14:textId="66688B6E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F572B" w14:textId="53B9DBB1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x</w:t>
            </w:r>
          </w:p>
        </w:tc>
      </w:tr>
      <w:tr w:rsidR="004A3BD4" w:rsidRPr="004A3BD4" w14:paraId="67B5BA76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00A525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C69AF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F587C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8805BB9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BF2FB0" w14:textId="46C726DB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53F37" w14:textId="4B3177AC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6F760" w14:textId="72B999BF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8D44618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4B9FA6" w14:textId="612A7979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Térlátás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87C2B" w14:textId="3C36B773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067CB" w14:textId="109781EA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9B9C06D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91C13D" w14:textId="3582EF99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F15AE" w14:textId="0770DB7C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F89DA" w14:textId="66D9BB69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461F198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17F163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42A00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BFCF9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55BF6EA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7E309A" w14:textId="02DDB7FF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B82BA" w14:textId="246E6DF3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2D9F0" w14:textId="0D86E9E7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AD5F114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1C5031" w14:textId="0EE875AD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D31D5" w14:textId="0AEC9AF0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D7D89" w14:textId="6366B9F5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6F67B46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8E53D3" w14:textId="06F71EA2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28B0A" w14:textId="2C27813D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CB9BF" w14:textId="180A47D1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7C8C8F7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E40CF1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12B3A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43A52" w14:textId="77777777" w:rsidR="008236C4" w:rsidRPr="004A3BD4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E94A2D1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D257B8" w14:textId="372F834F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Logikus gondolkodás,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BD2DB" w14:textId="01F42AC8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5116C" w14:textId="091E2F21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4598127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36DBF4" w14:textId="34CD38DA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Problémaelemzés,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10A0B" w14:textId="09FFCE3B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AF8C7" w14:textId="224F377F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50133B" w:rsidRPr="004A3BD4" w14:paraId="46D301A7" w14:textId="77777777" w:rsidTr="0050133B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BC9B99" w14:textId="400AE427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9FBAC" w14:textId="1429EEF0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8CD14" w14:textId="5679BAC8" w:rsidR="00CF730E" w:rsidRPr="004A3BD4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27F332B8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2E9B41B1" w14:textId="569A0DF5" w:rsidR="00A23F09" w:rsidRPr="004A3BD4" w:rsidRDefault="002316F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Műszaki rajzolás alapjai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="0032234D" w:rsidRPr="004A3BD4">
        <w:rPr>
          <w:rFonts w:cs="Times New Roman"/>
          <w:b/>
          <w:color w:val="000000" w:themeColor="text1"/>
        </w:rPr>
        <w:t>0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="0032234D" w:rsidRPr="004A3BD4">
        <w:rPr>
          <w:rFonts w:cs="Times New Roman"/>
          <w:b/>
          <w:color w:val="000000" w:themeColor="text1"/>
        </w:rPr>
        <w:t>-</w:t>
      </w:r>
      <w:r w:rsidR="00A23F09" w:rsidRPr="004A3BD4">
        <w:rPr>
          <w:rFonts w:cs="Times New Roman"/>
          <w:b/>
          <w:color w:val="000000" w:themeColor="text1"/>
        </w:rPr>
        <w:t xml:space="preserve"> </w:t>
      </w:r>
      <w:proofErr w:type="spellStart"/>
      <w:r w:rsidR="00A23F09" w:rsidRPr="004A3BD4">
        <w:rPr>
          <w:rFonts w:cs="Times New Roman"/>
          <w:b/>
          <w:color w:val="000000" w:themeColor="text1"/>
        </w:rPr>
        <w:t>óra</w:t>
      </w:r>
      <w:proofErr w:type="spellEnd"/>
      <w:r w:rsidR="00A23F09" w:rsidRPr="004A3BD4">
        <w:rPr>
          <w:rFonts w:cs="Times New Roman"/>
          <w:b/>
          <w:color w:val="000000" w:themeColor="text1"/>
        </w:rPr>
        <w:t>*</w:t>
      </w:r>
    </w:p>
    <w:p w14:paraId="1533E1F2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26FAEB3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18DBBD5" w14:textId="5DEE9601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az </w:t>
      </w:r>
      <w:r w:rsidR="002316FC" w:rsidRPr="004A3BD4">
        <w:rPr>
          <w:rFonts w:cs="Times New Roman"/>
          <w:color w:val="000000" w:themeColor="text1"/>
        </w:rPr>
        <w:t>52 481 01 Digitális műszaki rajzoló</w:t>
      </w:r>
      <w:r w:rsidRPr="004A3BD4">
        <w:rPr>
          <w:rFonts w:cs="Times New Roman"/>
          <w:color w:val="000000" w:themeColor="text1"/>
        </w:rPr>
        <w:t xml:space="preserve"> </w:t>
      </w:r>
      <w:r w:rsidR="0050133B" w:rsidRPr="0050133B">
        <w:rPr>
          <w:rFonts w:cs="Times New Roman"/>
          <w:color w:val="000000" w:themeColor="text1"/>
        </w:rPr>
        <w:t>mellék-</w:t>
      </w:r>
      <w:r w:rsidRPr="004A3BD4">
        <w:rPr>
          <w:rFonts w:cs="Times New Roman"/>
          <w:color w:val="000000" w:themeColor="text1"/>
        </w:rPr>
        <w:t>szakképesítéshez kapcsolódik.</w:t>
      </w:r>
    </w:p>
    <w:p w14:paraId="056B93B5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B0E2926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394D5898" w14:textId="74E7F43C" w:rsidR="00A23F09" w:rsidRPr="004A3BD4" w:rsidRDefault="002316FC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digitális műszaki rajzoló szakképesítés bevezető tárgya, melynek során a </w:t>
      </w:r>
      <w:r w:rsidR="0037728A">
        <w:rPr>
          <w:rFonts w:cs="Times New Roman"/>
          <w:color w:val="000000" w:themeColor="text1"/>
        </w:rPr>
        <w:t>tanulók</w:t>
      </w:r>
      <w:r w:rsidRPr="004A3BD4">
        <w:rPr>
          <w:rFonts w:cs="Times New Roman"/>
          <w:color w:val="000000" w:themeColor="text1"/>
        </w:rPr>
        <w:t xml:space="preserve"> az alapvető rajzi alapismeretekkel, műszaki rajzok és tervek sajátosságaival és a felmérések készítésének szabályszerűségeivel ismerkedhetnek meg.</w:t>
      </w:r>
    </w:p>
    <w:p w14:paraId="674C8520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D9C0885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1853914C" w14:textId="5D448C1E" w:rsidR="001370CB" w:rsidRPr="004A3BD4" w:rsidRDefault="001370CB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műszaki rajzolás alapjai tantárgy valamennyi témakörének szakmai tartalma megegyezik a 11636-16 Építőipari ágazati ismeretek modulhoz tartozó Építőipari alapismeretek tantárgy azonos nevű témaköreinek szakmai tartalmával.</w:t>
      </w:r>
    </w:p>
    <w:p w14:paraId="65FFC5BC" w14:textId="30827873" w:rsidR="00A23F09" w:rsidRPr="004A3BD4" w:rsidRDefault="002316FC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20519B09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5B564A9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4AE390AB" w14:textId="26A09F04" w:rsidR="00A23F09" w:rsidRPr="004A3BD4" w:rsidRDefault="002316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Rajzi alapismeretek</w:t>
      </w:r>
    </w:p>
    <w:p w14:paraId="7C103439" w14:textId="719E3B8C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rajzi ábrázolás szabályai</w:t>
      </w:r>
    </w:p>
    <w:p w14:paraId="14B05942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Rajzlapok jellemzői</w:t>
      </w:r>
    </w:p>
    <w:p w14:paraId="4C5CF7D7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Rajzi eszközök és jelölések, kis és nagybetűk, szabványírás</w:t>
      </w:r>
    </w:p>
    <w:p w14:paraId="259CDC28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Rajzeszközök és alkalmazásuk</w:t>
      </w:r>
    </w:p>
    <w:p w14:paraId="0DB6B756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Szabadkézi rajzi eszközök ismerete, használata</w:t>
      </w:r>
    </w:p>
    <w:p w14:paraId="35A418B0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Különleges rajzeszközök és rajzolási technikák</w:t>
      </w:r>
    </w:p>
    <w:p w14:paraId="1731D1E8" w14:textId="7353E57C" w:rsidR="00A23F09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színdinamika alapjai</w:t>
      </w:r>
    </w:p>
    <w:p w14:paraId="6D4E6654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3B8956E" w14:textId="552C80A6" w:rsidR="00A23F09" w:rsidRPr="004A3BD4" w:rsidRDefault="002316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Műszaki rajzok, tervek</w:t>
      </w:r>
    </w:p>
    <w:p w14:paraId="7F9A7DA6" w14:textId="08CD40DF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 feladata</w:t>
      </w:r>
    </w:p>
    <w:p w14:paraId="64D355CB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Rajzi szabványok, vonalak, vonalvastagságok, felirat-mezők, méretmegadás, méretarányok</w:t>
      </w:r>
    </w:p>
    <w:p w14:paraId="1A8F3CC4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Szabványos jelölések a műszaki rajzokon, anyagok, szerkezetek jelölése</w:t>
      </w:r>
    </w:p>
    <w:p w14:paraId="041AF3E3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Rajz- és tervfajták ismerete</w:t>
      </w:r>
    </w:p>
    <w:p w14:paraId="190B0649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Szabványos rajzi jelölések</w:t>
      </w:r>
    </w:p>
    <w:p w14:paraId="56FCE88C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rajzeszközök ismerete, használata</w:t>
      </w:r>
    </w:p>
    <w:p w14:paraId="3F722E62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Szerkesztési szabályok ismerete</w:t>
      </w:r>
    </w:p>
    <w:p w14:paraId="0B4992FA" w14:textId="1A6A322E" w:rsidR="00A23F09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rajzi jelölések ismerete</w:t>
      </w:r>
    </w:p>
    <w:p w14:paraId="20983798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A999398" w14:textId="36562447" w:rsidR="00A23F09" w:rsidRPr="004A3BD4" w:rsidRDefault="002316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Felmérések</w:t>
      </w:r>
    </w:p>
    <w:p w14:paraId="4C292FBC" w14:textId="34F03761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Vízszintes és magassági mérés eszközeinek használata</w:t>
      </w:r>
    </w:p>
    <w:p w14:paraId="63190C19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Épületek, építmények és azok környezetének felmérése</w:t>
      </w:r>
    </w:p>
    <w:p w14:paraId="52F1FBE3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Szerkezetek felmérése</w:t>
      </w:r>
    </w:p>
    <w:p w14:paraId="28592761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Felmérési vázlatok, </w:t>
      </w:r>
      <w:proofErr w:type="spellStart"/>
      <w:r w:rsidRPr="004A3BD4">
        <w:rPr>
          <w:rFonts w:cs="Times New Roman"/>
          <w:color w:val="000000" w:themeColor="text1"/>
        </w:rPr>
        <w:t>manuálék</w:t>
      </w:r>
      <w:proofErr w:type="spellEnd"/>
      <w:r w:rsidRPr="004A3BD4">
        <w:rPr>
          <w:rFonts w:cs="Times New Roman"/>
          <w:color w:val="000000" w:themeColor="text1"/>
        </w:rPr>
        <w:t xml:space="preserve"> készítése feldolgozása</w:t>
      </w:r>
    </w:p>
    <w:p w14:paraId="7F488E00" w14:textId="77777777" w:rsidR="002316FC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Rajzi vázlatok, értelmező, magyarázó rajzok</w:t>
      </w:r>
    </w:p>
    <w:p w14:paraId="40BFEBBC" w14:textId="1D7C8712" w:rsidR="00A23F09" w:rsidRPr="004A3BD4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épített és a természeti környezet elemei, sajátosságai</w:t>
      </w:r>
    </w:p>
    <w:p w14:paraId="1DC36A02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0DDDF8C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0AD60017" w14:textId="10ADCEBB" w:rsidR="00A23F09" w:rsidRPr="004A3BD4" w:rsidRDefault="000E2621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Pr="004A3BD4">
        <w:rPr>
          <w:rFonts w:cs="Times New Roman"/>
          <w:color w:val="000000" w:themeColor="text1"/>
        </w:rPr>
        <w:t xml:space="preserve"> vagy szaktanterem</w:t>
      </w:r>
    </w:p>
    <w:p w14:paraId="4ECE1A24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AF6A707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6372A1CA" w14:textId="092F5DB8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3FB5B21A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39A12B3" w14:textId="2F318362" w:rsidR="00A23F09" w:rsidRPr="004A3BD4" w:rsidRDefault="000E262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Műszaki rajzolás alapjai gyakorlat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0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-</w:t>
      </w:r>
      <w:r w:rsidR="00A23F09" w:rsidRPr="004A3BD4">
        <w:rPr>
          <w:rFonts w:cs="Times New Roman"/>
          <w:b/>
          <w:color w:val="000000" w:themeColor="text1"/>
        </w:rPr>
        <w:t xml:space="preserve"> </w:t>
      </w:r>
      <w:proofErr w:type="spellStart"/>
      <w:r w:rsidR="00A23F09" w:rsidRPr="004A3BD4">
        <w:rPr>
          <w:rFonts w:cs="Times New Roman"/>
          <w:b/>
          <w:color w:val="000000" w:themeColor="text1"/>
        </w:rPr>
        <w:t>óra</w:t>
      </w:r>
      <w:proofErr w:type="spellEnd"/>
      <w:r w:rsidR="00A23F09" w:rsidRPr="004A3BD4">
        <w:rPr>
          <w:rFonts w:cs="Times New Roman"/>
          <w:b/>
          <w:color w:val="000000" w:themeColor="text1"/>
        </w:rPr>
        <w:t>*</w:t>
      </w:r>
    </w:p>
    <w:p w14:paraId="28CC4BEC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0896FFB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399C274" w14:textId="11B3382C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az </w:t>
      </w:r>
      <w:r w:rsidR="000E2621" w:rsidRPr="004A3BD4">
        <w:rPr>
          <w:rFonts w:cs="Times New Roman"/>
          <w:color w:val="000000" w:themeColor="text1"/>
        </w:rPr>
        <w:t>52 481 01 Digitális műszaki rajzoló</w:t>
      </w:r>
      <w:r w:rsidRPr="004A3BD4">
        <w:rPr>
          <w:rFonts w:cs="Times New Roman"/>
          <w:color w:val="000000" w:themeColor="text1"/>
        </w:rPr>
        <w:t xml:space="preserve"> </w:t>
      </w:r>
      <w:r w:rsidR="0050133B" w:rsidRPr="0050133B">
        <w:rPr>
          <w:rFonts w:cs="Times New Roman"/>
          <w:color w:val="000000" w:themeColor="text1"/>
        </w:rPr>
        <w:t>mellék-</w:t>
      </w:r>
      <w:r w:rsidRPr="004A3BD4">
        <w:rPr>
          <w:rFonts w:cs="Times New Roman"/>
          <w:color w:val="000000" w:themeColor="text1"/>
        </w:rPr>
        <w:t>szakképesítéshez kapcsolódik.</w:t>
      </w:r>
    </w:p>
    <w:p w14:paraId="6CC5C6E9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A6CD2B3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3BDC192F" w14:textId="4A3A54BF" w:rsidR="00A23F09" w:rsidRPr="004A3BD4" w:rsidRDefault="00D95C7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keretében a szabadkézi és a szabadkézi szerkesztett rajzi ismeretek elsajátítása történik, mely során a </w:t>
      </w:r>
      <w:r w:rsidR="0037728A">
        <w:rPr>
          <w:rFonts w:cs="Times New Roman"/>
          <w:color w:val="000000" w:themeColor="text1"/>
        </w:rPr>
        <w:t>tanulók</w:t>
      </w:r>
      <w:r w:rsidRPr="004A3BD4">
        <w:rPr>
          <w:rFonts w:cs="Times New Roman"/>
          <w:color w:val="000000" w:themeColor="text1"/>
        </w:rPr>
        <w:t xml:space="preserve"> az elméletben megtanult alapvető rajzi alapismereteket, műszaki rajzok és tervek sajátosságait és a felmérések készítésének szabályszerűségeit, a manuális rajzolási ismeretek keretében tudják gyakorolni, tudásukat elmélyíteni.</w:t>
      </w:r>
    </w:p>
    <w:p w14:paraId="05BEF92B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A6998FA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65D5EF6A" w14:textId="227963B9" w:rsidR="001237BA" w:rsidRPr="004A3BD4" w:rsidRDefault="001237BA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műszaki rajzolás alapjai gyakorlat tantárgy valamennyi témakörének szakmai tartalma megegyezik a 11636-16 Építőipari ágazati ismeretek modulhoz tartozó Műszaki rajzolás gyakorlat tantárgy azonos nevű témaköreinek szakmai tartalmával.</w:t>
      </w:r>
    </w:p>
    <w:p w14:paraId="101E64B2" w14:textId="5292D3D8" w:rsidR="00A23F09" w:rsidRPr="004A3BD4" w:rsidRDefault="00D95C7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7909CB24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7C3130D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61BE8DA5" w14:textId="439C1DAC" w:rsidR="00A23F09" w:rsidRPr="004A3BD4" w:rsidRDefault="0038080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Szabadkézi rajzok készítése</w:t>
      </w:r>
    </w:p>
    <w:p w14:paraId="71A66DE2" w14:textId="1C261B75" w:rsidR="00380804" w:rsidRPr="004A3BD4" w:rsidRDefault="00380804" w:rsidP="00D91BA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rajzi ábrázolás szabályainak alkalmazása</w:t>
      </w:r>
    </w:p>
    <w:p w14:paraId="18D27C41" w14:textId="77777777" w:rsidR="00380804" w:rsidRPr="004A3BD4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Rajzlapok jellemzőinek megismerése</w:t>
      </w:r>
    </w:p>
    <w:p w14:paraId="5DF58B79" w14:textId="77777777" w:rsidR="00380804" w:rsidRPr="004A3BD4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Rajzi eszközök és jelölések, kis és nagybetűk, szabványírás alkalmazása</w:t>
      </w:r>
    </w:p>
    <w:p w14:paraId="2FF49433" w14:textId="77777777" w:rsidR="00380804" w:rsidRPr="004A3BD4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Rajzeszközök és alkalmazásuk gyakorlása</w:t>
      </w:r>
    </w:p>
    <w:p w14:paraId="54E629F0" w14:textId="77777777" w:rsidR="00380804" w:rsidRPr="004A3BD4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Szabadkézi rajzi eszközök ismerete, használata</w:t>
      </w:r>
    </w:p>
    <w:p w14:paraId="1CE3CBFC" w14:textId="77777777" w:rsidR="00380804" w:rsidRPr="004A3BD4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Különleges rajzeszközök és rajzolási technikák felhasználása</w:t>
      </w:r>
    </w:p>
    <w:p w14:paraId="6A153652" w14:textId="77777777" w:rsidR="00380804" w:rsidRPr="004A3BD4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A látás törvényszerűségei alkalmazása</w:t>
      </w:r>
    </w:p>
    <w:p w14:paraId="4AD1D555" w14:textId="77777777" w:rsidR="00380804" w:rsidRPr="004A3BD4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Testek, testcsoportok, térbeli alakzatok ábrázolása</w:t>
      </w:r>
    </w:p>
    <w:p w14:paraId="6EF20D25" w14:textId="77777777" w:rsidR="00380804" w:rsidRPr="004A3BD4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Tónusozás készítése</w:t>
      </w:r>
    </w:p>
    <w:p w14:paraId="56EF3A87" w14:textId="77777777" w:rsidR="00380804" w:rsidRPr="004A3BD4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Színelméleti alapfogalmak</w:t>
      </w:r>
    </w:p>
    <w:p w14:paraId="30638C43" w14:textId="1F1FECD9" w:rsidR="00A23F09" w:rsidRPr="004A3BD4" w:rsidRDefault="0038080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színdinamika alapjainak elsajátítása</w:t>
      </w:r>
    </w:p>
    <w:p w14:paraId="26CE0086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608B6CF" w14:textId="6ADE8EA5" w:rsidR="00A23F09" w:rsidRPr="004A3BD4" w:rsidRDefault="0038080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Műszaki rajzok készítése</w:t>
      </w:r>
    </w:p>
    <w:p w14:paraId="5C094E7B" w14:textId="46A5CCFA" w:rsidR="00380804" w:rsidRPr="004A3BD4" w:rsidRDefault="00380804" w:rsidP="00D91BA2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Rajzi szabványok, vonalak, vonalvastagságok, felirat-mezők, méretmegadás, méretarányok gyakorlása</w:t>
      </w:r>
    </w:p>
    <w:p w14:paraId="6C14B0BA" w14:textId="77777777" w:rsidR="00380804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Szabványos jelölések a műszaki rajzokon, anyagok, szerkezetek jelölésének alkalmazása</w:t>
      </w:r>
    </w:p>
    <w:p w14:paraId="70CCCCEC" w14:textId="77777777" w:rsidR="00380804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Rajz- és tervfajták ismerete</w:t>
      </w:r>
    </w:p>
    <w:p w14:paraId="7BDE7596" w14:textId="77777777" w:rsidR="00380804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rajzeszközök használata</w:t>
      </w:r>
    </w:p>
    <w:p w14:paraId="20520570" w14:textId="77777777" w:rsidR="00380804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Szerkesztési szabályok gyakorlása</w:t>
      </w:r>
    </w:p>
    <w:p w14:paraId="05A75C9A" w14:textId="77777777" w:rsidR="00380804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rajzi jelölések felhasználása</w:t>
      </w:r>
    </w:p>
    <w:p w14:paraId="00983B4B" w14:textId="77777777" w:rsidR="00380804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építési tervdokumentáció, tervek, terviratok, tervmellékletek rajzolása, összeállítása</w:t>
      </w:r>
    </w:p>
    <w:p w14:paraId="475A268C" w14:textId="6B275A53" w:rsidR="00A23F09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Alaprajzok, metszetek, homlokzatok szerkesztése, rajzolása.</w:t>
      </w:r>
    </w:p>
    <w:p w14:paraId="6885B2BB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C26A305" w14:textId="4DA3B468" w:rsidR="00A23F09" w:rsidRPr="004A3BD4" w:rsidRDefault="0038080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Felmérések készítése</w:t>
      </w:r>
    </w:p>
    <w:p w14:paraId="5B460109" w14:textId="6155999A" w:rsidR="00380804" w:rsidRPr="004A3BD4" w:rsidRDefault="00380804" w:rsidP="00D91BA2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Vízszintes és magassági mérés eszközeinek használata</w:t>
      </w:r>
    </w:p>
    <w:p w14:paraId="27A28D1D" w14:textId="77777777" w:rsidR="00380804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Épületek, építmények és azok környezetének felmérése</w:t>
      </w:r>
    </w:p>
    <w:p w14:paraId="220C5905" w14:textId="77777777" w:rsidR="00380804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Szerkezetek felmérése</w:t>
      </w:r>
    </w:p>
    <w:p w14:paraId="4EBFD33B" w14:textId="77777777" w:rsidR="00380804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Felmérési vázlatok, </w:t>
      </w:r>
      <w:proofErr w:type="spellStart"/>
      <w:r w:rsidRPr="004A3BD4">
        <w:rPr>
          <w:rFonts w:cs="Times New Roman"/>
          <w:color w:val="000000" w:themeColor="text1"/>
        </w:rPr>
        <w:t>manuálék</w:t>
      </w:r>
      <w:proofErr w:type="spellEnd"/>
      <w:r w:rsidRPr="004A3BD4">
        <w:rPr>
          <w:rFonts w:cs="Times New Roman"/>
          <w:color w:val="000000" w:themeColor="text1"/>
        </w:rPr>
        <w:t xml:space="preserve"> készítése feldolgozása</w:t>
      </w:r>
    </w:p>
    <w:p w14:paraId="3017640A" w14:textId="77777777" w:rsidR="00380804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Rajzi vázlatok, értelmező, magyarázó rajzok készítése</w:t>
      </w:r>
    </w:p>
    <w:p w14:paraId="2148F705" w14:textId="35C9B71E" w:rsidR="00A23F09" w:rsidRPr="004A3BD4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épített és a természeti környezet elemei, sajátosságai rajzi ábrázolásának elsajátítása</w:t>
      </w:r>
    </w:p>
    <w:p w14:paraId="07394C91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AC1E59A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5B9221C8" w14:textId="5A83CCE2" w:rsidR="00A23F09" w:rsidRPr="004A3BD4" w:rsidRDefault="00585094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tanterem vagy </w:t>
      </w:r>
      <w:proofErr w:type="gramStart"/>
      <w:r w:rsidRPr="004A3BD4">
        <w:rPr>
          <w:rFonts w:cs="Times New Roman"/>
          <w:color w:val="000000" w:themeColor="text1"/>
        </w:rPr>
        <w:t>szaktanterem</w:t>
      </w:r>
      <w:proofErr w:type="gramEnd"/>
      <w:r w:rsidR="001035F7" w:rsidRPr="004A3BD4">
        <w:rPr>
          <w:rFonts w:cs="Times New Roman"/>
          <w:color w:val="000000" w:themeColor="text1"/>
        </w:rPr>
        <w:t xml:space="preserve"> vagy terepi gyakorlat</w:t>
      </w:r>
    </w:p>
    <w:p w14:paraId="1026D186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7D68558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3BC6600E" w14:textId="03B57170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445FBFD1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4D04167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746A0187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21C994A7" w14:textId="77777777" w:rsidR="00A23F09" w:rsidRPr="004A3BD4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4D5880D7" w14:textId="377BA2EB" w:rsidR="00A23F09" w:rsidRPr="004A3BD4" w:rsidRDefault="005E41BB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11580-16</w:t>
      </w:r>
      <w:r w:rsidR="00A23F09" w:rsidRPr="004A3BD4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57539E75" w14:textId="0C092C34" w:rsidR="00A23F09" w:rsidRPr="004A3BD4" w:rsidRDefault="005E41BB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Digitális rajzi környezet</w:t>
      </w:r>
    </w:p>
    <w:p w14:paraId="3DF2CCFD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26AEE1A0" w14:textId="77777777" w:rsidR="00A23F09" w:rsidRPr="004A3BD4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1E127731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457351E4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74196F6B" w14:textId="10CF5D62" w:rsidR="00A23F09" w:rsidRPr="004A3BD4" w:rsidRDefault="00A23F09" w:rsidP="00A23F09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</w:t>
      </w:r>
      <w:r w:rsidR="005E41BB" w:rsidRPr="004A3BD4">
        <w:rPr>
          <w:rFonts w:cs="Times New Roman"/>
          <w:color w:val="000000" w:themeColor="text1"/>
        </w:rPr>
        <w:t>11580-16</w:t>
      </w:r>
      <w:r w:rsidRPr="004A3BD4">
        <w:rPr>
          <w:rFonts w:cs="Times New Roman"/>
          <w:color w:val="000000" w:themeColor="text1"/>
        </w:rPr>
        <w:t xml:space="preserve"> azonosító számú </w:t>
      </w:r>
      <w:r w:rsidR="005E41BB" w:rsidRPr="004A3BD4">
        <w:rPr>
          <w:rFonts w:cs="Times New Roman"/>
          <w:color w:val="000000" w:themeColor="text1"/>
        </w:rPr>
        <w:t>Digitális rajzi környezet</w:t>
      </w:r>
      <w:r w:rsidRPr="004A3BD4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32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487"/>
        <w:gridCol w:w="796"/>
      </w:tblGrid>
      <w:tr w:rsidR="004A3BD4" w:rsidRPr="004A3BD4" w14:paraId="7D5173B7" w14:textId="77777777" w:rsidTr="0050133B">
        <w:trPr>
          <w:cantSplit/>
          <w:trHeight w:val="1697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D442AD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00EA26B" w14:textId="59FD9978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Digitális rajzi környezet gyakorlat</w:t>
            </w:r>
          </w:p>
        </w:tc>
      </w:tr>
      <w:tr w:rsidR="004A3BD4" w:rsidRPr="004A3BD4" w14:paraId="6E6A9C92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D12479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10C80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C478CFA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058BE5" w14:textId="07AEB948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rajzi környezet informatikai alapjait rendszerezi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49798" w14:textId="25404219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DCCE96B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F81822" w14:textId="5506BDB8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tevékenységéhez kapcsolódóan számítógépet kezel, szövegszerkesztő és táblázatkezelő programokat használ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28481" w14:textId="5B123A92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3EC8B5E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235DF9" w14:textId="7EA92F61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Felhasználói szinten üzemelteti a számítógépet, alkalmazza a számítógépes ismereteit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90AD3" w14:textId="371D9942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F149DA1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AB87DD" w14:textId="3B8B9FE3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Prezentációt készít és bemutat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806A6" w14:textId="668F659F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0CC1812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F00E6C" w14:textId="7681A6D8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Internetes adatgyűjtést végez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65EC20" w14:textId="7E741849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EB89685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C44341" w14:textId="66EAB570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Interneten keresztül digitális anyagot fogad, feldolgoz, továbbít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4F0DA" w14:textId="021E81CA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C7D3170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D1D9BA" w14:textId="553F6506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számításokat végez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ABE24" w14:textId="44D22C43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AA6B778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DE5EAB" w14:textId="7C138120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Műszaki rajzok és tervek alapján mennyiségeket határoz meg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29CD0" w14:textId="4A387349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D118B09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D9639D" w14:textId="134DA2B0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Digitális adatfeldolgozást végez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F62E3" w14:textId="4389BF4A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651D7D1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0FB9AD" w14:textId="2466E95E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Digitális tartalmak rendszerezését végzi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300C8" w14:textId="31D57098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D276C29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732676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754E9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39C2EDF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6D38DB" w14:textId="7BDDB1B0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rajzi környezet ismerete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B3335" w14:textId="13C79EA8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2111919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BEED24" w14:textId="02F6AD4B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Alapvető informatikai tájékozottság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C4688" w14:textId="5E8F6A49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83F6CFC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FCB855" w14:textId="4C62CF91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tevékenységekhez kapcsolódó szövegszerkesztő programok használata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8966F" w14:textId="055D7F40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8F27F2E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44CBE5" w14:textId="05C1C5CC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tevékenységekhez kapcsolódó táblázatkezelő programok használata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F13EB" w14:textId="27FF4919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1BABB67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05F064" w14:textId="75CDDE99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háttéranyagok ismerete, alkalmazása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3D65D" w14:textId="7F2B03AD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2882DBF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B43B41" w14:textId="75E19C53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Internetes adatok rendszerezése, felhasználása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2087A" w14:textId="6B980A08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665D09D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238E4E" w14:textId="6B370905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anyagok interneten történő felkutatása és dokumentálása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70D4C" w14:textId="7AE7717C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56625BF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00CCC3" w14:textId="3962022C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számítások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C2862" w14:textId="2A68A683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8B7C1C2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C2EAAC" w14:textId="7FFA2779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Mennyiségek meghatározásának szabályai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1C3F8" w14:textId="29287DE1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7A2F623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90FFF3" w14:textId="3AC956D3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Digitális adattárolási formák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7EA43" w14:textId="3C7728D5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E9865B1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C988D6" w14:textId="5914BEE2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Digitális tartalmak kapcsolódási lehetőségei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357B4" w14:textId="565DE5F7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46E4478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4FBDD8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2EFEA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FD06AA7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455C7B" w14:textId="7FEC34C8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98698" w14:textId="31CC09F2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E98D604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98448A" w14:textId="23B1C8EE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nyelvi kommunikáció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A1AA2" w14:textId="5E5A64F1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60A983B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57473F" w14:textId="76761811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Rajzok olvasása, értelmezése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51606" w14:textId="3A482CFE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A40F2D6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7EE6BA" w14:textId="2B863A90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Infokommunikációs eszközök, szakmai szoftverek használata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6387F" w14:textId="66A298B7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A61E0C4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427EFE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E91FF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05DE5DB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F8A81B" w14:textId="416BA0FC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5D2AD" w14:textId="4C4C2C13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08EA94C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47B9C7" w14:textId="590BAB2D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Önállóság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F027A" w14:textId="501366E6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30D718B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01BA20" w14:textId="2FB2D010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4E3E95" w14:textId="33268EFB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A0D266C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C99EDD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E0550F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3D48796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7DE45" w14:textId="4EC8888D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6B928" w14:textId="597A3048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54CD091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623BF7" w14:textId="7E2B6036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34E97" w14:textId="0D890749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976D0AD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EA1082" w14:textId="6116F366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883028" w14:textId="021D9031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8B0FFFC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302F92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lastRenderedPageBreak/>
              <w:t>MÓDSZERKOMPETENCIÁK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DF31F" w14:textId="77777777" w:rsidR="005E41BB" w:rsidRPr="004A3BD4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7AB3286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5936A5" w14:textId="7DB946A5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Információgyűjtés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23873" w14:textId="3BA8AD06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5F748DB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BE18F7" w14:textId="47D81E2E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0B737" w14:textId="39676CF5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50133B" w:rsidRPr="004A3BD4" w14:paraId="1BFC5764" w14:textId="77777777" w:rsidTr="0050133B">
        <w:trPr>
          <w:trHeight w:val="255"/>
          <w:jc w:val="center"/>
        </w:trPr>
        <w:tc>
          <w:tcPr>
            <w:tcW w:w="7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2CB02" w14:textId="490A9677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2D037" w14:textId="7B200019" w:rsidR="00931694" w:rsidRPr="004A3BD4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3AB149AE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2ED42A42" w14:textId="79637C30" w:rsidR="00A23F09" w:rsidRPr="004A3BD4" w:rsidRDefault="00CE20F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Digitális rajzi környezet gyakorlat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36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-</w:t>
      </w:r>
      <w:r w:rsidR="00A23F09" w:rsidRPr="004A3BD4">
        <w:rPr>
          <w:rFonts w:cs="Times New Roman"/>
          <w:b/>
          <w:color w:val="000000" w:themeColor="text1"/>
        </w:rPr>
        <w:t xml:space="preserve"> </w:t>
      </w:r>
      <w:proofErr w:type="spellStart"/>
      <w:r w:rsidR="00A23F09" w:rsidRPr="004A3BD4">
        <w:rPr>
          <w:rFonts w:cs="Times New Roman"/>
          <w:b/>
          <w:color w:val="000000" w:themeColor="text1"/>
        </w:rPr>
        <w:t>óra</w:t>
      </w:r>
      <w:proofErr w:type="spellEnd"/>
      <w:r w:rsidR="00A23F09" w:rsidRPr="004A3BD4">
        <w:rPr>
          <w:rFonts w:cs="Times New Roman"/>
          <w:b/>
          <w:color w:val="000000" w:themeColor="text1"/>
        </w:rPr>
        <w:t>*</w:t>
      </w:r>
    </w:p>
    <w:p w14:paraId="1C65EE96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D7EA459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E73921E" w14:textId="305DA2F8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az </w:t>
      </w:r>
      <w:r w:rsidR="00CE20FC" w:rsidRPr="004A3BD4">
        <w:rPr>
          <w:rFonts w:cs="Times New Roman"/>
          <w:color w:val="000000" w:themeColor="text1"/>
        </w:rPr>
        <w:t>52 481 01 Digitális műszaki rajzoló</w:t>
      </w:r>
      <w:r w:rsidRPr="004A3BD4">
        <w:rPr>
          <w:rFonts w:cs="Times New Roman"/>
          <w:color w:val="000000" w:themeColor="text1"/>
        </w:rPr>
        <w:t xml:space="preserve"> </w:t>
      </w:r>
      <w:r w:rsidR="0050133B" w:rsidRPr="0050133B">
        <w:rPr>
          <w:rFonts w:cs="Times New Roman"/>
          <w:color w:val="000000" w:themeColor="text1"/>
        </w:rPr>
        <w:t>mellék-</w:t>
      </w:r>
      <w:r w:rsidRPr="004A3BD4">
        <w:rPr>
          <w:rFonts w:cs="Times New Roman"/>
          <w:color w:val="000000" w:themeColor="text1"/>
        </w:rPr>
        <w:t>szakképesítéshez kapcsolódik.</w:t>
      </w:r>
    </w:p>
    <w:p w14:paraId="42B9740C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FA5C075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74D52902" w14:textId="2390A6DB" w:rsidR="00A23F09" w:rsidRPr="004A3BD4" w:rsidRDefault="00CE20FC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keretében a rajzolási feladatokhoz kapcsolódó digitális rajzi környezet elsajátítása történik, mely során a </w:t>
      </w:r>
      <w:r w:rsidR="0037728A">
        <w:rPr>
          <w:rFonts w:cs="Times New Roman"/>
          <w:color w:val="000000" w:themeColor="text1"/>
        </w:rPr>
        <w:t>tanulók</w:t>
      </w:r>
      <w:r w:rsidRPr="004A3BD4">
        <w:rPr>
          <w:rFonts w:cs="Times New Roman"/>
          <w:color w:val="000000" w:themeColor="text1"/>
        </w:rPr>
        <w:t xml:space="preserve"> a rajzolást, a műszaki rajzok és tervek, a felmérések készítését segítő digitális rajzi környezet elemeit tudják gyakorolni.</w:t>
      </w:r>
    </w:p>
    <w:p w14:paraId="30933022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9AA4C50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353E693D" w14:textId="381DC39C" w:rsidR="00A23F09" w:rsidRPr="004A3BD4" w:rsidRDefault="00CE20FC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36580A46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A8EF359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091A87F5" w14:textId="394B292C" w:rsidR="00A23F09" w:rsidRPr="004A3BD4" w:rsidRDefault="00CE20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Rajzi környezet informatikai alapjai</w:t>
      </w:r>
    </w:p>
    <w:p w14:paraId="079B237D" w14:textId="77777777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rajzi környezet informatikai alapjai</w:t>
      </w:r>
    </w:p>
    <w:p w14:paraId="65AD14F3" w14:textId="77777777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Számítógép felhasználó szintű ismerete, használata</w:t>
      </w:r>
    </w:p>
    <w:p w14:paraId="3C09A45D" w14:textId="77777777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Informatikai ismeretek rendszerezése </w:t>
      </w:r>
    </w:p>
    <w:p w14:paraId="58F367D0" w14:textId="77777777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Számítógépes rajzolás eszközei, sajátosságai</w:t>
      </w:r>
    </w:p>
    <w:p w14:paraId="59DE87B0" w14:textId="0CE28336" w:rsidR="00A23F09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Infokommunikációs eszközök, szakmai szoftverek</w:t>
      </w:r>
    </w:p>
    <w:p w14:paraId="490841EE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CD61CE1" w14:textId="40B55540" w:rsidR="00A23F09" w:rsidRPr="004A3BD4" w:rsidRDefault="00CE20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Szövegszerkesztés, táblázatkezelés, prezentáció</w:t>
      </w:r>
    </w:p>
    <w:p w14:paraId="01220A97" w14:textId="77777777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Szakmai tevékenységéhez kapcsolódó számítógép kezelés</w:t>
      </w:r>
    </w:p>
    <w:p w14:paraId="11FCFF1A" w14:textId="77777777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Szövegszerkesztés műszaki környezetben</w:t>
      </w:r>
    </w:p>
    <w:p w14:paraId="31D33D6C" w14:textId="77777777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Táblázatkezelés formái műszaki alkalmazásokban</w:t>
      </w:r>
    </w:p>
    <w:p w14:paraId="0FE82753" w14:textId="77777777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Prezentáció készítése és bemutatása</w:t>
      </w:r>
    </w:p>
    <w:p w14:paraId="1D1EC047" w14:textId="58395722" w:rsidR="00A23F09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Számítógép, projektor, prezentációt segítő eszközök használata</w:t>
      </w:r>
    </w:p>
    <w:p w14:paraId="3FC323C8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C408E24" w14:textId="1305A51E" w:rsidR="00A23F09" w:rsidRPr="004A3BD4" w:rsidRDefault="00CE20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Internethasználat</w:t>
      </w:r>
    </w:p>
    <w:p w14:paraId="71E33037" w14:textId="77777777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Célirányos internetes adatgyűjtés</w:t>
      </w:r>
    </w:p>
    <w:p w14:paraId="33BDA305" w14:textId="77777777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Digitális anyagok, információk rendszerezése</w:t>
      </w:r>
    </w:p>
    <w:p w14:paraId="1399D6CB" w14:textId="0D23C62B" w:rsidR="00A23F09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Digitális adatfeldolgozás, kommunikáció</w:t>
      </w:r>
    </w:p>
    <w:p w14:paraId="0FD1E9D0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3038FA8" w14:textId="40084FD9" w:rsidR="00A23F09" w:rsidRPr="004A3BD4" w:rsidRDefault="00CE20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Szakmai számítások</w:t>
      </w:r>
    </w:p>
    <w:p w14:paraId="1C3B8EFA" w14:textId="4AF7B384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rajzok olvasása, értelmezése</w:t>
      </w:r>
    </w:p>
    <w:p w14:paraId="33E8D02F" w14:textId="77777777" w:rsidR="00CE20FC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Mennyiségek meghatározásának szabályai</w:t>
      </w:r>
    </w:p>
    <w:p w14:paraId="3AAAD143" w14:textId="3E19A5B7" w:rsidR="00A23F09" w:rsidRPr="004A3BD4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Tervrajzokból szakmai számítások készítése</w:t>
      </w:r>
    </w:p>
    <w:p w14:paraId="462AB7C8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B806EDF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792A2D96" w14:textId="1B6CA236" w:rsidR="00A23F09" w:rsidRPr="004A3BD4" w:rsidRDefault="00CE20FC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számítógépekkel</w:t>
      </w:r>
      <w:proofErr w:type="gramEnd"/>
      <w:r w:rsidRPr="004A3BD4">
        <w:rPr>
          <w:rFonts w:cs="Times New Roman"/>
          <w:color w:val="000000" w:themeColor="text1"/>
        </w:rPr>
        <w:t xml:space="preserve"> felszerelt tanterem</w:t>
      </w:r>
    </w:p>
    <w:p w14:paraId="6223C5C2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B709696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2576C210" w14:textId="04BA436A" w:rsidR="00A23F09" w:rsidRPr="004A3BD4" w:rsidRDefault="00A23F09" w:rsidP="0050133B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  <w:r w:rsidRPr="004A3BD4">
        <w:rPr>
          <w:rFonts w:cs="Times New Roman"/>
          <w:color w:val="000000" w:themeColor="text1"/>
        </w:rPr>
        <w:br w:type="page"/>
      </w:r>
    </w:p>
    <w:p w14:paraId="57FFA93E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060C89AB" w14:textId="77777777" w:rsidR="00A23F09" w:rsidRPr="004A3BD4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2A0A05F1" w14:textId="4BEE8187" w:rsidR="00A23F09" w:rsidRPr="004A3BD4" w:rsidRDefault="00996604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11581-16</w:t>
      </w:r>
      <w:r w:rsidR="00A23F09" w:rsidRPr="004A3BD4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5D92B774" w14:textId="35974A79" w:rsidR="00A23F09" w:rsidRPr="004A3BD4" w:rsidRDefault="00996604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Digitális műszaki rajzolás</w:t>
      </w:r>
    </w:p>
    <w:p w14:paraId="6094D33A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48783C19" w14:textId="77777777" w:rsidR="00A23F09" w:rsidRPr="004A3BD4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47A677BA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584C02F2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7719D8B9" w14:textId="32280D33" w:rsidR="00A23F09" w:rsidRPr="004A3BD4" w:rsidRDefault="00A23F09" w:rsidP="00A23F09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</w:t>
      </w:r>
      <w:r w:rsidR="00996604" w:rsidRPr="004A3BD4">
        <w:rPr>
          <w:rFonts w:cs="Times New Roman"/>
          <w:color w:val="000000" w:themeColor="text1"/>
        </w:rPr>
        <w:t>11581-16</w:t>
      </w:r>
      <w:r w:rsidRPr="004A3BD4">
        <w:rPr>
          <w:rFonts w:cs="Times New Roman"/>
          <w:color w:val="000000" w:themeColor="text1"/>
        </w:rPr>
        <w:t xml:space="preserve"> azonosító számú </w:t>
      </w:r>
      <w:r w:rsidR="00996604" w:rsidRPr="004A3BD4">
        <w:rPr>
          <w:rFonts w:cs="Times New Roman"/>
          <w:color w:val="000000" w:themeColor="text1"/>
        </w:rPr>
        <w:t>Digitális műszaki rajzolás</w:t>
      </w:r>
      <w:r w:rsidRPr="004A3BD4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92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93"/>
        <w:gridCol w:w="1240"/>
      </w:tblGrid>
      <w:tr w:rsidR="004A3BD4" w:rsidRPr="004A3BD4" w14:paraId="3C3E9847" w14:textId="77777777" w:rsidTr="0050133B">
        <w:trPr>
          <w:cantSplit/>
          <w:trHeight w:val="1697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9C371B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4FAD110" w14:textId="3CC998DF" w:rsidR="00996604" w:rsidRPr="004A3BD4" w:rsidRDefault="00E546D9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Digitális műszaki rajzolás gyakorlat</w:t>
            </w:r>
          </w:p>
        </w:tc>
      </w:tr>
      <w:tr w:rsidR="004A3BD4" w:rsidRPr="004A3BD4" w14:paraId="7EA2B925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649EDB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F00D6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32296FA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A5ACA3" w14:textId="47CAC367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Rendszerezi a különböző rajzoló- és tervezőprogramok fajtáit, érti az alapelveit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CE25" w14:textId="4C504B7C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D2E8BA0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06B452" w14:textId="48B72E6B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Számítógéppel segített tervezőprogramokat használ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09887" w14:textId="441D539B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6E23AEB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AF5669" w14:textId="367C9D35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Geometriai műveleteket végez CAD programokkal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2D973" w14:textId="09DE39C6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B2D9EC1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FB0803" w14:textId="65A7C807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Érti a CAD programok 2D és 3D felhasználása közti kapcsolatrendszert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F2F3C" w14:textId="2FCAE286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605DBCD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301912" w14:textId="70B1A336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2D-s és 3D-s rajzokat készít CAD programok segítségével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3EA1E8" w14:textId="4833486B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9A210EE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CE13D3" w14:textId="69CF3352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Kapcsolatot teremt az egyes rajzoló- és tervezőprogramok között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B6304" w14:textId="3F2939C8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C54D591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20A03B" w14:textId="4CF0AF6C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Műszaki dokumentációt készít CAD programok segítségével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FE79B" w14:textId="6D7FB2FB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90C06CE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91CE41" w14:textId="4886ABE2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Méretezi és feliratokkal látja el a rajzokat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25E64" w14:textId="2CA9FCCC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0303D3B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6DFCEF" w14:textId="717CDB49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Térbeli modellező programokat használ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D061C" w14:textId="7D432AF2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6BE0E40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A9F134" w14:textId="5DF565B8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Használja a számítógépes grafikus programokat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7199A" w14:textId="6E96714F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A57408E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3576E8" w14:textId="2A4C3AC2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Érti a CAD programok és más alkalmazások közötti kapcsolatokat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F6AF7" w14:textId="4CE3F4E0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7EA91CB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542B41" w14:textId="4976E211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Látványterveket, animációkat készít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C38C4" w14:textId="1E0B6AE1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43D932C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6325BF" w14:textId="70CB8BDA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Használja a számítógéphez kapcsolódó eszközöket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BCF53" w14:textId="3C42C27B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29DD894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43C7AA" w14:textId="4BC116B1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Rajzi dokumentálást végez,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szkennel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>, archivál és nyomtat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FA5F0" w14:textId="6286340D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356CAC5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8A914B" w14:textId="49905EBD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2D és 3D rajzi eszközöket használ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49076" w14:textId="4F82F60C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3E9996D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ADC17B" w14:textId="428F5BB7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Betartja a képernyő előtti munkavégzés minimális egészségügyi és biztonsági követelményei előírásait.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46452" w14:textId="2058863F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C4BB218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70544D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EDFA4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5F660CB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FC03C2" w14:textId="3DFCE740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különböző rajzoló- és tervezőprogramok fajtái, alapelve, működése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8F66E" w14:textId="30A92621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04137B3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EC1AA6" w14:textId="2A406169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számítógépes rajzoló- és tervezőprogramok ismerete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7100B" w14:textId="2361BC1D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C69A4B0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02A360" w14:textId="02E5C6D9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számítógéppel segített szerkesztési tervezési folyamatok ismerete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24914" w14:textId="1A838879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9B7C98B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DFC7DC" w14:textId="440A342B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Geometriai műveletek, sík- és térmértani rajzolás CAD programokkal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3072E" w14:textId="34E27254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147E85E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BBB25C" w14:textId="56803E72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CAD programok 2D és 3D felhasználása közti kapcsolatrendszer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65D99" w14:textId="22092EFF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76BA84D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AA324A" w14:textId="10E890AE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Az egyes rajzoló- és tervezőprogramok közötti kapcsolatrendszer, a különböző rajzi formátumok ismerete, „átjárók” beállításai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84069" w14:textId="06D63C63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73552E9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7D6D6D" w14:textId="450320F4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CAD alapú műszaki dokumentáció, CAD rajzok kimeneti formái, beállításai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BBED9" w14:textId="668B502B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CFC52E8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BAAACF" w14:textId="2413FDE5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Rajzok méretezése és feliratozása, méretezési egységek beállításai, feliratozások formái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78BD6" w14:textId="40668EA0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CFBB86F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0550AB" w14:textId="2DFFF815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Modellező programok használata, külső modellezés társítása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48769" w14:textId="52B81DA0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4E12FDB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DF6CBD" w14:textId="4FDD18D1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Számítógépes grafikus programok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B7697" w14:textId="62BE25AE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91E4892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F5DCD2" w14:textId="700DE5EF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CAD programok és más alkalmazások közötti kapcsolatok, kiegészítő programok CAD rendszerekhez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52C38" w14:textId="37BBC642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3323D74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D2D5EB" w14:textId="603B041F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Látványokat befolyásoló, módosító tényezők beállításai, látványtervek, animációk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559C9" w14:textId="7318B68C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5A511D6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9C9563" w14:textId="531A14AB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Kiegészítő, számítógépes, ahhoz kapcsolódó eszközök lehetőségei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BC6C3" w14:textId="2E4C9574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59BED6F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AA2745" w14:textId="2A97C42E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Rajzi dokumentálás, </w:t>
            </w:r>
            <w:proofErr w:type="spellStart"/>
            <w:r w:rsidRPr="004A3BD4">
              <w:rPr>
                <w:rFonts w:cs="Times New Roman"/>
                <w:color w:val="000000" w:themeColor="text1"/>
              </w:rPr>
              <w:t>szkennelés</w:t>
            </w:r>
            <w:proofErr w:type="spellEnd"/>
            <w:r w:rsidRPr="004A3BD4">
              <w:rPr>
                <w:rFonts w:cs="Times New Roman"/>
                <w:color w:val="000000" w:themeColor="text1"/>
              </w:rPr>
              <w:t>, digitális másolatok típusai, tulajdonságai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14473" w14:textId="45A0F642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3B9C680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F08655" w14:textId="1B4DED4F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2D és 3D rajzi eszközök fajtái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E1789" w14:textId="70990F3E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C99C287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2448D3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0A78A1" w14:textId="2E059D84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8287708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C89E65" w14:textId="64EB1E00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14B00" w14:textId="79C9F20E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07A1423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6B20B6" w14:textId="2AEAC4F0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nyelvi kommunikáció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29F71" w14:textId="45938F75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58C87AC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635EE1" w14:textId="0B91E3FD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Rajzok olvasása, értelmezése, készítése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BA140" w14:textId="4D1053DA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409E170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3D9D76" w14:textId="76E4083F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Infokommunikációs eszközök, szakmai szoftverek használata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E98C0" w14:textId="450C8A31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103F9EF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7F95C7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1E5B5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E1C0A0E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983F49" w14:textId="239F3B52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097EE" w14:textId="11C27195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A39CC57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BA99F1" w14:textId="2EB38870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Önállóság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0B11B" w14:textId="730ABA02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4958E8B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611DDD" w14:textId="38860DC0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39595" w14:textId="4114BA73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62DD135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8A0D09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3085B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5D12720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BFD7DD" w14:textId="6F0EF99C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90BA2" w14:textId="054C2FCF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0422B71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D6EA17" w14:textId="2C8ABA01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F4AAB" w14:textId="31D0F9A0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76BECB0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96066" w14:textId="610E743B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3F46F" w14:textId="3B584690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8C022D0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64073C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666D5" w14:textId="77777777" w:rsidR="00996604" w:rsidRPr="004A3BD4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9742F5C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046579" w14:textId="576BA234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Kreativitás, ötletgazdagság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5999C" w14:textId="07773287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416D1C3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49E7A3" w14:textId="573A9B0D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844F0" w14:textId="2AAA9B2D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50133B" w:rsidRPr="004A3BD4" w14:paraId="23037814" w14:textId="77777777" w:rsidTr="0050133B">
        <w:trPr>
          <w:trHeight w:val="255"/>
          <w:jc w:val="center"/>
        </w:trPr>
        <w:tc>
          <w:tcPr>
            <w:tcW w:w="6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7A1E79" w14:textId="7E5B2CB7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EFF2BC" w14:textId="30E19446" w:rsidR="00E546D9" w:rsidRPr="004A3BD4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57224FC3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671F38BA" w14:textId="3AA7531C" w:rsidR="00A23F09" w:rsidRPr="004A3BD4" w:rsidRDefault="00720CE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Digitális műszaki rajzolás gyakorlat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108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-</w:t>
      </w:r>
      <w:r w:rsidR="00A23F09" w:rsidRPr="004A3BD4">
        <w:rPr>
          <w:rFonts w:cs="Times New Roman"/>
          <w:b/>
          <w:color w:val="000000" w:themeColor="text1"/>
        </w:rPr>
        <w:t xml:space="preserve"> </w:t>
      </w:r>
      <w:proofErr w:type="spellStart"/>
      <w:r w:rsidR="00A23F09" w:rsidRPr="004A3BD4">
        <w:rPr>
          <w:rFonts w:cs="Times New Roman"/>
          <w:b/>
          <w:color w:val="000000" w:themeColor="text1"/>
        </w:rPr>
        <w:t>óra</w:t>
      </w:r>
      <w:proofErr w:type="spellEnd"/>
      <w:r w:rsidR="00A23F09" w:rsidRPr="004A3BD4">
        <w:rPr>
          <w:rFonts w:cs="Times New Roman"/>
          <w:b/>
          <w:color w:val="000000" w:themeColor="text1"/>
        </w:rPr>
        <w:t>*</w:t>
      </w:r>
    </w:p>
    <w:p w14:paraId="33D01EE6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23E2389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4E631A3" w14:textId="127FDA4A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az </w:t>
      </w:r>
      <w:r w:rsidR="00720CE2" w:rsidRPr="004A3BD4">
        <w:rPr>
          <w:rFonts w:cs="Times New Roman"/>
          <w:color w:val="000000" w:themeColor="text1"/>
        </w:rPr>
        <w:t>52 481 01 Digitális műszaki rajzoló</w:t>
      </w:r>
      <w:r w:rsidRPr="004A3BD4">
        <w:rPr>
          <w:rFonts w:cs="Times New Roman"/>
          <w:color w:val="000000" w:themeColor="text1"/>
        </w:rPr>
        <w:t xml:space="preserve"> </w:t>
      </w:r>
      <w:r w:rsidR="0050133B" w:rsidRPr="0050133B">
        <w:rPr>
          <w:rFonts w:cs="Times New Roman"/>
          <w:color w:val="000000" w:themeColor="text1"/>
        </w:rPr>
        <w:t>mellék-</w:t>
      </w:r>
      <w:r w:rsidRPr="004A3BD4">
        <w:rPr>
          <w:rFonts w:cs="Times New Roman"/>
          <w:color w:val="000000" w:themeColor="text1"/>
        </w:rPr>
        <w:t>szakképesítéshez kapcsolódik.</w:t>
      </w:r>
    </w:p>
    <w:p w14:paraId="7E0AFF25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6EB32D8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0B71072D" w14:textId="53BCAE17" w:rsidR="00A23F09" w:rsidRPr="004A3BD4" w:rsidRDefault="00EA35B3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tantárgyon belül sajátítják el a tanulók a rajzolási feladatokhoz kapcsolódó digitális rajzi környezet elemeit, sajátosságait. Változatos feladatokon keresztül szélesítik ki, mélyítik el az egyes tervezőprogramokról szerzett ismereteiket, bővítik a digitális rajzi </w:t>
      </w:r>
      <w:proofErr w:type="spellStart"/>
      <w:r w:rsidRPr="004A3BD4">
        <w:rPr>
          <w:rFonts w:cs="Times New Roman"/>
          <w:color w:val="000000" w:themeColor="text1"/>
        </w:rPr>
        <w:t>feladatmegoldási</w:t>
      </w:r>
      <w:proofErr w:type="spellEnd"/>
      <w:r w:rsidRPr="004A3BD4">
        <w:rPr>
          <w:rFonts w:cs="Times New Roman"/>
          <w:color w:val="000000" w:themeColor="text1"/>
        </w:rPr>
        <w:t xml:space="preserve"> kompetenciájukat.</w:t>
      </w:r>
    </w:p>
    <w:p w14:paraId="32DAD53E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A2D0212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7BB53345" w14:textId="719A2DB5" w:rsidR="00A23F09" w:rsidRPr="004A3BD4" w:rsidRDefault="00720CE2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717CC9E3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B59F1FD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24A55FBD" w14:textId="4B8D5B98" w:rsidR="00A23F09" w:rsidRPr="004A3BD4" w:rsidRDefault="002E7F2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Rajzoló- és tervezőprogramok felépítése</w:t>
      </w:r>
    </w:p>
    <w:p w14:paraId="39947863" w14:textId="77777777" w:rsidR="002E7F21" w:rsidRPr="004A3BD4" w:rsidRDefault="002E7F21" w:rsidP="002E7F2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Megjegyzés:</w:t>
      </w:r>
    </w:p>
    <w:p w14:paraId="0FDB5392" w14:textId="79DA9292" w:rsidR="002E7F21" w:rsidRPr="004A3BD4" w:rsidRDefault="002E7F21" w:rsidP="002E7F2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Digitális műszaki rajzolás gyakorlat tantárgy </w:t>
      </w:r>
      <w:proofErr w:type="gramStart"/>
      <w:r w:rsidRPr="004A3BD4">
        <w:rPr>
          <w:rFonts w:cs="Times New Roman"/>
          <w:color w:val="000000" w:themeColor="text1"/>
        </w:rPr>
        <w:t>ezen</w:t>
      </w:r>
      <w:proofErr w:type="gramEnd"/>
      <w:r w:rsidRPr="004A3BD4">
        <w:rPr>
          <w:rFonts w:cs="Times New Roman"/>
          <w:color w:val="000000" w:themeColor="text1"/>
        </w:rPr>
        <w:t xml:space="preserve"> témakörének szakmai tartalma megegyezik a 11636-16 Építőipari ágazati ismeretek modulhoz tartozó CAD </w:t>
      </w:r>
      <w:r w:rsidRPr="004A3BD4">
        <w:rPr>
          <w:rFonts w:cs="Times New Roman"/>
          <w:color w:val="000000" w:themeColor="text1"/>
        </w:rPr>
        <w:lastRenderedPageBreak/>
        <w:t>alapismeretek gyakorlat tantárgy Rajzoló- és tervezőprogramok felépítése megnevezésű témakörének szakmai tartalmával.</w:t>
      </w:r>
    </w:p>
    <w:p w14:paraId="658D9AFA" w14:textId="77777777" w:rsidR="002E7F21" w:rsidRPr="004A3BD4" w:rsidRDefault="002E7F21" w:rsidP="002E7F2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Témakörök:</w:t>
      </w:r>
    </w:p>
    <w:p w14:paraId="6A9166BD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CAD alapú rajzoló és tervező programok fajtái</w:t>
      </w:r>
    </w:p>
    <w:p w14:paraId="671F437D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számítógéppel segített rajzolási, tervezési folyamat</w:t>
      </w:r>
    </w:p>
    <w:p w14:paraId="356D02A7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alkalmazott CAD program felépítése, alapjai</w:t>
      </w:r>
    </w:p>
    <w:p w14:paraId="320B9E41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számítógépes felhasználói felület, menüsorok, eszköztárak</w:t>
      </w:r>
    </w:p>
    <w:p w14:paraId="77568D8E" w14:textId="02C2F870" w:rsidR="00A23F09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Beállítások, rajzi környezetek, billentyű parancsok</w:t>
      </w:r>
    </w:p>
    <w:p w14:paraId="4E816DC2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65C77FA" w14:textId="45283A2A" w:rsidR="00A23F09" w:rsidRPr="004A3BD4" w:rsidRDefault="002E7F2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Számítógéppel segített rajzolás 1.</w:t>
      </w:r>
    </w:p>
    <w:p w14:paraId="06CBEA9C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Megjegyzés:</w:t>
      </w:r>
    </w:p>
    <w:p w14:paraId="57F427D4" w14:textId="0D763F0A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Digitális műszaki rajzolás gyakorlat tantárgy </w:t>
      </w:r>
      <w:proofErr w:type="gramStart"/>
      <w:r w:rsidRPr="004A3BD4">
        <w:rPr>
          <w:rFonts w:cs="Times New Roman"/>
          <w:color w:val="000000" w:themeColor="text1"/>
        </w:rPr>
        <w:t>ezen</w:t>
      </w:r>
      <w:proofErr w:type="gramEnd"/>
      <w:r w:rsidRPr="004A3BD4">
        <w:rPr>
          <w:rFonts w:cs="Times New Roman"/>
          <w:color w:val="000000" w:themeColor="text1"/>
        </w:rPr>
        <w:t xml:space="preserve"> témakörének szakmai tartalma megegyezik a 11636-16 Építőipari ágazati ismeretek modulhoz tartozó CAD alapismeretek gyakorlat tantárgy Számítógéppel segített rajzolás megnevezésű témakörének szakmai tartalmával.</w:t>
      </w:r>
    </w:p>
    <w:p w14:paraId="15D35DF7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Témakörök:</w:t>
      </w:r>
    </w:p>
    <w:p w14:paraId="7BE9B1FC" w14:textId="29935FEA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Síkbeli és térbeli elemek, kapcsolatrendszerük</w:t>
      </w:r>
    </w:p>
    <w:p w14:paraId="4F5DFFD1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Geometriai műveletek, parancssorok</w:t>
      </w:r>
    </w:p>
    <w:p w14:paraId="642BC4B9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2D-s és 3D-s szerkesztések</w:t>
      </w:r>
    </w:p>
    <w:p w14:paraId="7E26D833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Különböző tervezési programok közötti kapcsolat</w:t>
      </w:r>
    </w:p>
    <w:p w14:paraId="33412B6B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Rajzi formátumok</w:t>
      </w:r>
    </w:p>
    <w:p w14:paraId="662B6A55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Méretezések, feliratok</w:t>
      </w:r>
    </w:p>
    <w:p w14:paraId="2A9B1D24" w14:textId="77777777" w:rsidR="00EC5754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tervdokumentáció összeállítása</w:t>
      </w:r>
    </w:p>
    <w:p w14:paraId="34739D1E" w14:textId="1BB9B4E3" w:rsidR="00A23F09" w:rsidRPr="004A3BD4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Nyomtatási lehetőségek</w:t>
      </w:r>
    </w:p>
    <w:p w14:paraId="525F65EF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0D65A17" w14:textId="3E7A09F4" w:rsidR="00A23F09" w:rsidRPr="004A3BD4" w:rsidRDefault="002E7F2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Számítógéppel segített rajzolás 2.</w:t>
      </w:r>
    </w:p>
    <w:p w14:paraId="3E6553F2" w14:textId="77777777" w:rsidR="00EA35B3" w:rsidRPr="004A3BD4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számítógépes rajzolási folyamat a különféle programok esetében</w:t>
      </w:r>
    </w:p>
    <w:p w14:paraId="50524AF9" w14:textId="77777777" w:rsidR="00EA35B3" w:rsidRPr="004A3BD4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Közös elemek</w:t>
      </w:r>
    </w:p>
    <w:p w14:paraId="0013070E" w14:textId="77777777" w:rsidR="00EA35B3" w:rsidRPr="004A3BD4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Sajátosságok</w:t>
      </w:r>
    </w:p>
    <w:p w14:paraId="75025A55" w14:textId="77777777" w:rsidR="00EA35B3" w:rsidRPr="004A3BD4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Különbözőségek</w:t>
      </w:r>
    </w:p>
    <w:p w14:paraId="76505C33" w14:textId="144FD387" w:rsidR="00EA35B3" w:rsidRPr="004A3BD4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egyes tervezőprogramokról szerzett ismeretek bővítése</w:t>
      </w:r>
    </w:p>
    <w:p w14:paraId="03EDF89B" w14:textId="77777777" w:rsidR="00EA35B3" w:rsidRPr="004A3BD4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digitális rajzi </w:t>
      </w:r>
      <w:proofErr w:type="spellStart"/>
      <w:r w:rsidRPr="004A3BD4">
        <w:rPr>
          <w:rFonts w:cs="Times New Roman"/>
          <w:color w:val="000000" w:themeColor="text1"/>
        </w:rPr>
        <w:t>feladatmegoldási</w:t>
      </w:r>
      <w:proofErr w:type="spellEnd"/>
      <w:r w:rsidRPr="004A3BD4">
        <w:rPr>
          <w:rFonts w:cs="Times New Roman"/>
          <w:color w:val="000000" w:themeColor="text1"/>
        </w:rPr>
        <w:t xml:space="preserve"> kompetencia fejlesztése</w:t>
      </w:r>
    </w:p>
    <w:p w14:paraId="5B671152" w14:textId="77777777" w:rsidR="00EA35B3" w:rsidRPr="004A3BD4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Számítógépes tervfeldolgozás elmélyítése különböző nehézségű, gyakorlatorientált feladatokon keresztül</w:t>
      </w:r>
    </w:p>
    <w:p w14:paraId="1C106DC7" w14:textId="77777777" w:rsidR="00EA35B3" w:rsidRPr="004A3BD4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megismert eszközrendszer felhasználásával összetett feladatok készítése</w:t>
      </w:r>
    </w:p>
    <w:p w14:paraId="3D502FDA" w14:textId="77777777" w:rsidR="00EA35B3" w:rsidRPr="004A3BD4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Önálló </w:t>
      </w:r>
      <w:proofErr w:type="spellStart"/>
      <w:r w:rsidRPr="004A3BD4">
        <w:rPr>
          <w:rFonts w:cs="Times New Roman"/>
          <w:color w:val="000000" w:themeColor="text1"/>
        </w:rPr>
        <w:t>feladatfeldolgozási</w:t>
      </w:r>
      <w:proofErr w:type="spellEnd"/>
      <w:r w:rsidRPr="004A3BD4">
        <w:rPr>
          <w:rFonts w:cs="Times New Roman"/>
          <w:color w:val="000000" w:themeColor="text1"/>
        </w:rPr>
        <w:t xml:space="preserve"> gyakorlatok</w:t>
      </w:r>
    </w:p>
    <w:p w14:paraId="2A4AFD26" w14:textId="48489FC0" w:rsidR="00A23F09" w:rsidRPr="004A3BD4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számítógéppel segített tervezési folyamat, mint a komplex épületinformatikai rendszerek része</w:t>
      </w:r>
    </w:p>
    <w:p w14:paraId="19DE57A6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1D541AB" w14:textId="23748D49" w:rsidR="00A23F09" w:rsidRPr="004A3BD4" w:rsidRDefault="002E7F2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Kiegészítő programok használata CAD rendszerekhez</w:t>
      </w:r>
    </w:p>
    <w:p w14:paraId="7E028B13" w14:textId="77777777" w:rsidR="00A52EF0" w:rsidRPr="004A3BD4" w:rsidRDefault="00A52EF0" w:rsidP="00A52EF0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Térbeli műszaki modellező programok</w:t>
      </w:r>
    </w:p>
    <w:p w14:paraId="429E66CA" w14:textId="77777777" w:rsidR="00A52EF0" w:rsidRPr="004A3BD4" w:rsidRDefault="00A52EF0" w:rsidP="00A52EF0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Grafikus programok használata</w:t>
      </w:r>
    </w:p>
    <w:p w14:paraId="51DA3C35" w14:textId="77777777" w:rsidR="00A52EF0" w:rsidRPr="004A3BD4" w:rsidRDefault="00A52EF0" w:rsidP="00A52EF0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CAD programok és más alkalmazások kapcsolata</w:t>
      </w:r>
    </w:p>
    <w:p w14:paraId="3C449B84" w14:textId="77777777" w:rsidR="00A52EF0" w:rsidRPr="004A3BD4" w:rsidRDefault="00A52EF0" w:rsidP="00A52EF0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Látványtervek, animáció készítése</w:t>
      </w:r>
    </w:p>
    <w:p w14:paraId="2F0EDDC3" w14:textId="77777777" w:rsidR="00A52EF0" w:rsidRPr="004A3BD4" w:rsidRDefault="00A52EF0" w:rsidP="00A52EF0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Egyéb külső eszközök kapcsolata</w:t>
      </w:r>
    </w:p>
    <w:p w14:paraId="6D44DFBC" w14:textId="2CC303A4" w:rsidR="00A23F09" w:rsidRPr="004A3BD4" w:rsidRDefault="00F06791" w:rsidP="00A52EF0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Rajzi dokumentálás, </w:t>
      </w:r>
      <w:proofErr w:type="spellStart"/>
      <w:r w:rsidRPr="004A3BD4">
        <w:rPr>
          <w:rFonts w:cs="Times New Roman"/>
          <w:color w:val="000000" w:themeColor="text1"/>
        </w:rPr>
        <w:t>szkennelés</w:t>
      </w:r>
      <w:proofErr w:type="spellEnd"/>
      <w:r w:rsidRPr="004A3BD4">
        <w:rPr>
          <w:rFonts w:cs="Times New Roman"/>
          <w:color w:val="000000" w:themeColor="text1"/>
        </w:rPr>
        <w:t xml:space="preserve">, 3D </w:t>
      </w:r>
      <w:proofErr w:type="spellStart"/>
      <w:r w:rsidRPr="004A3BD4">
        <w:rPr>
          <w:rFonts w:cs="Times New Roman"/>
          <w:color w:val="000000" w:themeColor="text1"/>
        </w:rPr>
        <w:t>szkennelés</w:t>
      </w:r>
      <w:proofErr w:type="spellEnd"/>
      <w:r w:rsidRPr="004A3BD4">
        <w:rPr>
          <w:rFonts w:cs="Times New Roman"/>
          <w:color w:val="000000" w:themeColor="text1"/>
        </w:rPr>
        <w:t>, archiválás, nyomtatás, 3D nyomtatás</w:t>
      </w:r>
    </w:p>
    <w:p w14:paraId="06482C5C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7FBDE62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048F1D3D" w14:textId="7A8C6D89" w:rsidR="00A23F09" w:rsidRPr="004A3BD4" w:rsidRDefault="00E51429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számítógépekkel</w:t>
      </w:r>
      <w:proofErr w:type="gramEnd"/>
      <w:r w:rsidRPr="004A3BD4">
        <w:rPr>
          <w:rFonts w:cs="Times New Roman"/>
          <w:color w:val="000000" w:themeColor="text1"/>
        </w:rPr>
        <w:t xml:space="preserve"> felszerelt tanterem</w:t>
      </w:r>
    </w:p>
    <w:p w14:paraId="01615327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5379680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70959300" w14:textId="6751A945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3535536C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9C9E1B9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20E53766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148AF895" w14:textId="77777777" w:rsidR="00A23F09" w:rsidRPr="004A3BD4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326F2C45" w14:textId="1765881F" w:rsidR="00A23F09" w:rsidRPr="004A3BD4" w:rsidRDefault="00171FBA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10443-16</w:t>
      </w:r>
      <w:r w:rsidR="00A23F09" w:rsidRPr="004A3BD4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6E02191F" w14:textId="21528D51" w:rsidR="00A23F09" w:rsidRPr="004A3BD4" w:rsidRDefault="00171FBA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Gépkezelő általános ismeretei</w:t>
      </w:r>
    </w:p>
    <w:p w14:paraId="618AB418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212BE40C" w14:textId="77777777" w:rsidR="00A23F09" w:rsidRPr="004A3BD4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2BD86658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27DB0A79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192D88E5" w14:textId="1DB71796" w:rsidR="00A23F09" w:rsidRPr="004A3BD4" w:rsidRDefault="00A23F09" w:rsidP="00A23F09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</w:t>
      </w:r>
      <w:r w:rsidR="00171FBA" w:rsidRPr="004A3BD4">
        <w:rPr>
          <w:rFonts w:cs="Times New Roman"/>
          <w:color w:val="000000" w:themeColor="text1"/>
        </w:rPr>
        <w:t>10443-16</w:t>
      </w:r>
      <w:r w:rsidRPr="004A3BD4">
        <w:rPr>
          <w:rFonts w:cs="Times New Roman"/>
          <w:color w:val="000000" w:themeColor="text1"/>
        </w:rPr>
        <w:t xml:space="preserve"> azonosító számú </w:t>
      </w:r>
      <w:r w:rsidR="00171FBA" w:rsidRPr="004A3BD4">
        <w:rPr>
          <w:rFonts w:cs="Times New Roman"/>
          <w:color w:val="000000" w:themeColor="text1"/>
        </w:rPr>
        <w:t>Gépkezelő általános ismeretei</w:t>
      </w:r>
      <w:r w:rsidRPr="004A3BD4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7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60"/>
        <w:gridCol w:w="938"/>
      </w:tblGrid>
      <w:tr w:rsidR="004A3BD4" w:rsidRPr="004A3BD4" w14:paraId="39BB469D" w14:textId="77777777" w:rsidTr="0050133B">
        <w:trPr>
          <w:cantSplit/>
          <w:trHeight w:val="1697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E970DE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09BA68D" w14:textId="67725633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Gépkezelő általános ismeretei</w:t>
            </w:r>
          </w:p>
        </w:tc>
      </w:tr>
      <w:tr w:rsidR="004A3BD4" w:rsidRPr="004A3BD4" w14:paraId="0E78C0EE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90BC4A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4591F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468BD8C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8E214F" w14:textId="3E346820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Működteti a belsőégésű motoros szerkezeteket, gépeket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0BA68" w14:textId="6718D644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A75378C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3C8D96" w14:textId="7B8B60CC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Működteti a villamos hajtású szerkezeteket, gépeket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07249" w14:textId="101CED06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2B627B5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E0E161" w14:textId="7620B731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Működteti a hidraulikus és pneumatikus berendezéseket, szerkezeteket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3392E" w14:textId="6AA89343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D627405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1DFE61" w14:textId="786B72DB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Működteti a mechanikai szerkezeteket, hajtásokat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4C5DA" w14:textId="780F9F50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DE4BF8E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09D927" w14:textId="0F9FD799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Betartja a munkagépekre vonatkozó biztonságtechnikai, munka-, tűz- és környezetvédelmi szabályokat, előírásokat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CA3C8" w14:textId="573E9611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AEE59A4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95517A" w14:textId="338E1F17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Elvégzi a munkagép üzemeltetéséhez előírt adminisztrációs feladatokat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37336" w14:textId="20F8A641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6F9AB33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D009B0" w14:textId="777FD52F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Elvégzi a kötelezően előírt biztonsági és üzemi ellenőrzéseket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06B85" w14:textId="544C50F5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BB5AA55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9B439" w14:textId="7E226621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Elvégzi az előírt kenési, karbantartási, gépápolási teendőket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3A960" w14:textId="7FB3E8F2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02D637E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544C48" w14:textId="30F19914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Betartja a hibaelhárítás és karbantartás biztonsági szabályait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F31FD" w14:textId="16109C18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659D4E1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4EB589" w14:textId="2239F089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A munkaterületet a szabályoknak megfelelően alakítja ki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71DA9" w14:textId="7E2FBCE0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4ACCDB4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489893" w14:textId="23CD6A20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Elvégzi a munkaterületen a számára szóban, vagy írásban megadott feladatokat, az utasításoknak megfelelően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21B45" w14:textId="4D4F6409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FF99346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5C4F9A" w14:textId="1A6D0380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Használja a munkavégzéshez szükséges segédanyagokat, eszközöket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69F49" w14:textId="01B8863D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876E8C7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175100" w14:textId="632C0FFA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Használja az egyéni és csoportos védőeszközöket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B4F88" w14:textId="76359AE2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BCB3C08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CCE200" w14:textId="2C6DD8CA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Baleset, illetve veszélyhelyzet esetén munkakörének megfelelően intézkedik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6ED52" w14:textId="7F10125D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2D3B120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CABF31" w14:textId="0D22979A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Baleset esetén elsősegélyt nyújt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5B529" w14:textId="7C8365D9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6EDC2BB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3EDA30" w14:textId="031E96BC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4A3BD4">
              <w:rPr>
                <w:rFonts w:cs="Times New Roman"/>
                <w:color w:val="000000" w:themeColor="text1"/>
              </w:rPr>
              <w:t>Tűzeset esetén használja a tűzoltó eszközöket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53ACE" w14:textId="48FB4338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F4D4747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F19E73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8929E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5E4EED8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B435FA" w14:textId="02A12B9C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Belsőégésű motorok csoportosítása, felépítése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780BA" w14:textId="26F9A946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3E9F0F1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AB9EA5" w14:textId="7C12AE0D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Belsőégésű motorok rendszerei (hűtő-, kenő-, üzemanyag-ellátó)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21967" w14:textId="06002C94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C1FE537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CD1063" w14:textId="73AC1345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Belsőégésű motorok üzemeltetése, karbantartása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A80B4" w14:textId="769F8613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BAD87EC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A95662" w14:textId="2B6C3A39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Anyagismereti alapfogalmak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3BA8D" w14:textId="197C92E9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2E74946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442844" w14:textId="720275CB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Forgó mozgást végző gépelemek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9847E" w14:textId="78441201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5126F00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F2FA8A" w14:textId="636DEBD3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Hajtások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2607D" w14:textId="3F31D02D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FBBADED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160A8A" w14:textId="0AFCD9E5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Elektromosság alapfogalmai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F137F" w14:textId="2AD69AD1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14F3F27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0C3F2F" w14:textId="213FCA4F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Elektromos szerkezetek felépítése, üzemeltetése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098B6" w14:textId="554247B5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0B78824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36AE7D" w14:textId="2741014E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Villamos akkumulátorok fajtái, töltése-, karbantartása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09381" w14:textId="29628106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51F136B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EEA378" w14:textId="03DBE78E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Hidraulikus és pneumatikus rendszerek felépítése, működése-, üzemeltetése, karbantartása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21CFD" w14:textId="7AEF37FC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68174C2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38ACF1" w14:textId="264EDA60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Munka- és balesetvédelmi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F4E73" w14:textId="75C3D1BE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05FFE81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690E4A" w14:textId="3A1C59A9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Tűz- és környezetvédelmi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62897" w14:textId="1795F813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78CEB39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298CBD" w14:textId="6CA8787E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Elsősegély nyújtási alapismeretek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8F432" w14:textId="5215F155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EDBC234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28A101" w14:textId="16235A49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Egyéni és csoportos védőeszközök fajtái, használatuk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57F28" w14:textId="61481634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BB551E6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B5FFDB" w14:textId="654B5432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Munkavégzés-, karbantartás és egyszerű javítás szabályai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572E4" w14:textId="07C6D075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7A6AF13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139975" w14:textId="15E9EC6A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Időszakos karbantartási 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2DA20" w14:textId="433CA2EE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E2C8BA2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97679D" w14:textId="4A1F67B6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Karbantartó anyagok és eszközök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EA13D" w14:textId="57B48FF2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26958C1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F5AF6D" w14:textId="31DA9CB7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Gépkönyv, gépnapló tartalma, vezetése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7BFE4" w14:textId="735751E5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AC2E2CF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92A24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28A6E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07EEEC6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840EEB" w14:textId="65C0A033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Kezelőszervek, vezérlőelemek működtetése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D208B" w14:textId="648D826B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9C84A98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9B07C3" w14:textId="29CE9E98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Olvasott szakmai szöveg megértése, műszaki ábrák olvasása, értelmezése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5718C" w14:textId="45DF3604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A777ECE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E2598C" w14:textId="76E76016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Szakmai ny</w:t>
            </w:r>
            <w:r w:rsidR="00137BD5" w:rsidRPr="004A3BD4">
              <w:rPr>
                <w:rFonts w:cs="Times New Roman"/>
                <w:color w:val="000000" w:themeColor="text1"/>
              </w:rPr>
              <w:t xml:space="preserve">elvi íráskészség, </w:t>
            </w:r>
            <w:proofErr w:type="gramStart"/>
            <w:r w:rsidR="00137BD5" w:rsidRPr="004A3BD4">
              <w:rPr>
                <w:rFonts w:cs="Times New Roman"/>
                <w:color w:val="000000" w:themeColor="text1"/>
              </w:rPr>
              <w:t xml:space="preserve">fogalmazás </w:t>
            </w:r>
            <w:r w:rsidRPr="004A3BD4">
              <w:rPr>
                <w:rFonts w:cs="Times New Roman"/>
                <w:color w:val="000000" w:themeColor="text1"/>
              </w:rPr>
              <w:t>írásban</w:t>
            </w:r>
            <w:proofErr w:type="gramEnd"/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22FC4" w14:textId="2DA83383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39F773B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48A723" w14:textId="7CEF8859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Biztonságtechnikai jelképek, táblák, feliratok, piktogramok olvasása, értelmezése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0BEC2" w14:textId="48CA3E48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63CB924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ADCF0C" w14:textId="0C4EB40C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Egyéni és csoportos munkavédelmi eszközök és berendezések használata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CFD8B" w14:textId="64E6197D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39BE4EB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2D0C73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358D0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9626E12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A9EEBA" w14:textId="48FE8C0B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829DD" w14:textId="4AE7242B" w:rsidR="00171FBA" w:rsidRPr="004A3BD4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14F9026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257BB5" w14:textId="684F55FD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7C06C" w14:textId="3C8AFFA0" w:rsidR="00171FBA" w:rsidRPr="004A3BD4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C772696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0BD7E9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6B66D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AB34BD4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10069C" w14:textId="1EF2C556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Irányíthatóság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A5866" w14:textId="2F6E2122" w:rsidR="00171FBA" w:rsidRPr="004A3BD4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22EBDFE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70F2AE" w14:textId="6289385A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Kompromisszum-készség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B0847" w14:textId="777B4C0D" w:rsidR="00171FBA" w:rsidRPr="004A3BD4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FAF0006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4F4475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21AC3" w14:textId="77777777" w:rsidR="00171FBA" w:rsidRPr="004A3BD4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118962E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A0E4F5" w14:textId="2971C61F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Problémamegoldás, hibaelhárítás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C71BA" w14:textId="2E5117A8" w:rsidR="00171FBA" w:rsidRPr="004A3BD4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50133B" w:rsidRPr="004A3BD4" w14:paraId="3AC166A5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464CF5" w14:textId="0CCA62EA" w:rsidR="00171FBA" w:rsidRPr="004A3BD4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342B9" w14:textId="37C140FD" w:rsidR="00171FBA" w:rsidRPr="004A3BD4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55BA715C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2C2BD776" w14:textId="688B0DF2" w:rsidR="00A23F09" w:rsidRPr="004A3BD4" w:rsidRDefault="006E100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Gépkezelő általános ismeretei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36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-</w:t>
      </w:r>
      <w:r w:rsidR="00A23F09" w:rsidRPr="004A3BD4">
        <w:rPr>
          <w:rFonts w:cs="Times New Roman"/>
          <w:b/>
          <w:color w:val="000000" w:themeColor="text1"/>
        </w:rPr>
        <w:t xml:space="preserve"> </w:t>
      </w:r>
      <w:proofErr w:type="spellStart"/>
      <w:r w:rsidR="00A23F09" w:rsidRPr="004A3BD4">
        <w:rPr>
          <w:rFonts w:cs="Times New Roman"/>
          <w:b/>
          <w:color w:val="000000" w:themeColor="text1"/>
        </w:rPr>
        <w:t>óra</w:t>
      </w:r>
      <w:proofErr w:type="spellEnd"/>
      <w:r w:rsidR="00A23F09" w:rsidRPr="004A3BD4">
        <w:rPr>
          <w:rFonts w:cs="Times New Roman"/>
          <w:b/>
          <w:color w:val="000000" w:themeColor="text1"/>
        </w:rPr>
        <w:t>*</w:t>
      </w:r>
    </w:p>
    <w:p w14:paraId="28F58789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E5D590D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E2E301A" w14:textId="730C3B49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a </w:t>
      </w:r>
      <w:r w:rsidR="006E1008" w:rsidRPr="004A3BD4">
        <w:rPr>
          <w:rFonts w:cs="Times New Roman"/>
          <w:color w:val="000000" w:themeColor="text1"/>
        </w:rPr>
        <w:t>32 582 02 Építő- és anyagmozgató gép kezelője [</w:t>
      </w:r>
      <w:proofErr w:type="spellStart"/>
      <w:r w:rsidR="006E1008" w:rsidRPr="004A3BD4">
        <w:rPr>
          <w:rFonts w:cs="Times New Roman"/>
          <w:color w:val="000000" w:themeColor="text1"/>
        </w:rPr>
        <w:t>Emelőgépkezelő</w:t>
      </w:r>
      <w:proofErr w:type="spellEnd"/>
      <w:r w:rsidR="006E1008" w:rsidRPr="004A3BD4">
        <w:rPr>
          <w:rFonts w:cs="Times New Roman"/>
          <w:color w:val="000000" w:themeColor="text1"/>
        </w:rPr>
        <w:t xml:space="preserve"> (kivéve targonca); Földmunka-, rakodó- és szállítógép kezelő; Targoncavezető szakmairányok]</w:t>
      </w:r>
      <w:r w:rsidRPr="004A3BD4">
        <w:rPr>
          <w:rFonts w:cs="Times New Roman"/>
          <w:color w:val="000000" w:themeColor="text1"/>
        </w:rPr>
        <w:t xml:space="preserve"> </w:t>
      </w:r>
      <w:r w:rsidR="0050133B" w:rsidRPr="0050133B">
        <w:rPr>
          <w:rFonts w:cs="Times New Roman"/>
          <w:color w:val="000000" w:themeColor="text1"/>
        </w:rPr>
        <w:t>mellék-</w:t>
      </w:r>
      <w:r w:rsidRPr="004A3BD4">
        <w:rPr>
          <w:rFonts w:cs="Times New Roman"/>
          <w:color w:val="000000" w:themeColor="text1"/>
        </w:rPr>
        <w:t>szakképesítéshez kapcsolódik.</w:t>
      </w:r>
    </w:p>
    <w:p w14:paraId="1CF809F9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2A35598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7F1794A3" w14:textId="52732BD3" w:rsidR="00A23F09" w:rsidRPr="004A3BD4" w:rsidRDefault="006E1008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résztvevő ismerje meg az építő- és anyagmozgató gépek szerkezetei felépítésének műszaki alapjait.</w:t>
      </w:r>
    </w:p>
    <w:p w14:paraId="46AE2B20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2B9327C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35D279F1" w14:textId="25C71025" w:rsidR="00A23F09" w:rsidRPr="004A3BD4" w:rsidRDefault="006E1008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669CE38C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BD25943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3FB72C4B" w14:textId="479F7516" w:rsidR="00A23F09" w:rsidRPr="004A3BD4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Gépelemek</w:t>
      </w:r>
    </w:p>
    <w:p w14:paraId="407C2D39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Műszaki rajz készítése, olvasása, rajzszabványok értelmezése, alkalmazása.</w:t>
      </w:r>
    </w:p>
    <w:p w14:paraId="76DFC197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Gépelemek ábrázolása, rajzok olvasása.</w:t>
      </w:r>
    </w:p>
    <w:p w14:paraId="0112AE8D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Hidraulikus és pneumatikus berendezések ábrázolása, ábrák olvasása.</w:t>
      </w:r>
    </w:p>
    <w:p w14:paraId="44BF11E4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Tengelykapcsolók rendeltetése, szerkezeti kialakításuk, felhasználási területei.</w:t>
      </w:r>
    </w:p>
    <w:p w14:paraId="712B01A0" w14:textId="711E3A48" w:rsidR="00A23F09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Fékszerkezetek rendeltetése, szerkezeti kialakításuk, felhasználási területei.</w:t>
      </w:r>
    </w:p>
    <w:p w14:paraId="19EA42CD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B1166B3" w14:textId="22F3C434" w:rsidR="00A23F09" w:rsidRPr="004A3BD4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Belsőégésű motorok</w:t>
      </w:r>
    </w:p>
    <w:p w14:paraId="759DABA7" w14:textId="0FB80EE8" w:rsidR="00A23F09" w:rsidRPr="004A3BD4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A belsőégésű motorok működésének szerkezeti alapjai témakör a motorok működésének fizikai alapjait tartalmazza. Célja, hogy a tanulók a belsőégésű motorok részegységeinek tanulásához megfelelő fizikai alapismeretekkel rendelkezzenek. Működtetni tudják a belsőégésű motoros szerkezeteket, gépeket.</w:t>
      </w:r>
    </w:p>
    <w:p w14:paraId="3CCF2293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16E3372" w14:textId="6F00469A" w:rsidR="00A23F09" w:rsidRPr="004A3BD4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Elektromosság alapfogalmai</w:t>
      </w:r>
    </w:p>
    <w:p w14:paraId="6C0A121E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Járműveken alkalmazott elektromos berendezések.</w:t>
      </w:r>
    </w:p>
    <w:p w14:paraId="596605A7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Áramkörök kialakítása, elemei, elektromos jellemzők mérése (pl. feszültség, áramerősség, ellenállás).</w:t>
      </w:r>
    </w:p>
    <w:p w14:paraId="39F3C224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erőforrások akkumulátorainak szerkezete, működése, üzeme, kezelése.</w:t>
      </w:r>
    </w:p>
    <w:p w14:paraId="576BBD30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Belsőégésű motorok indítási feltételei, indítási teljesítmény szükséglet, indítómotorok felépítése, működése, jellemző paraméterei.</w:t>
      </w:r>
    </w:p>
    <w:p w14:paraId="5B45B9AC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gyújtóberendezés feladata, a gyújtószikra előállítása, az akkumulátoros, mágneses és elektronikus gyújtóberendezés szerkezeti felépítése, működése. </w:t>
      </w:r>
    </w:p>
    <w:p w14:paraId="1CF0D028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Dízelmotorok indítását segítő berendezések szerkezeti egységei, működése és karbantartása.</w:t>
      </w:r>
    </w:p>
    <w:p w14:paraId="5D6E4BBF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Az erőgépek jelző és világítóberendezéseire vonatkozó előírások, a berendezések felépítése, működése és ellenőrzése. </w:t>
      </w:r>
    </w:p>
    <w:p w14:paraId="6B5CC795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erőgépeken alkalmazott egyéb jelzőberendezések ellenőrzése és kezelése pl. töltés-, tüzelőanyagszint, olajnyomás, hűtőfolyadék hőmérsékletjelző.</w:t>
      </w:r>
    </w:p>
    <w:p w14:paraId="2BB898A6" w14:textId="6161A03B" w:rsidR="00A23F09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erőgépek elektromos rendszerének kapcsolási rajza, alkalmazott jelképes jelölések.</w:t>
      </w:r>
    </w:p>
    <w:p w14:paraId="63C4D213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0BBFE78" w14:textId="6B3B76E3" w:rsidR="00A23F09" w:rsidRPr="004A3BD4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Hidraulika és pneumatika</w:t>
      </w:r>
    </w:p>
    <w:p w14:paraId="171DF3B9" w14:textId="7CD0012F" w:rsidR="00A23F09" w:rsidRPr="004A3BD4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Hidraulikus és pneumatikus rendszer energiaellátó, irányító és végrehajtó elemeinek megismertetése a tanulókkal.</w:t>
      </w:r>
    </w:p>
    <w:p w14:paraId="731BC789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BC2CFFA" w14:textId="070354F7" w:rsidR="00A23F09" w:rsidRPr="004A3BD4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Gazdaságos üzemeltetés</w:t>
      </w:r>
    </w:p>
    <w:p w14:paraId="4BB17160" w14:textId="4C834CDA" w:rsidR="00A23F09" w:rsidRPr="004A3BD4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biztonság, a teljesítmény és az optimális üzemeltetési költségek szem előtt tartásának megismerése.</w:t>
      </w:r>
    </w:p>
    <w:p w14:paraId="71575B9F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F62C43E" w14:textId="43286D47" w:rsidR="00A23F09" w:rsidRPr="004A3BD4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Munka- és balesetvédelmi ismeretek</w:t>
      </w:r>
    </w:p>
    <w:p w14:paraId="6ED140E8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munkahelyi egészség és biztonság jelentősége</w:t>
      </w:r>
    </w:p>
    <w:p w14:paraId="6CB3E7A2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ab/>
        <w:t xml:space="preserve">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14:paraId="4CCA2CA9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munkakörnyezet és a munkavégzés hatása a munkát végző ember egészségére és testi épségére</w:t>
      </w:r>
    </w:p>
    <w:p w14:paraId="03201E26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munkavállalók egészségét és biztonságát veszélyeztető kockázatok, a munkakörülmények hatásai, a munkavégzésből eredő megterhelések, munkakörnyezet kóroki tényezők.</w:t>
      </w:r>
    </w:p>
    <w:p w14:paraId="0231479D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megelőzés fontossága és lehetőségei</w:t>
      </w:r>
    </w:p>
    <w:p w14:paraId="3795012B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ab/>
        <w:t>A munkavállalók egészségének, munkavégző képességének megóvása és a munkakörülmények humanizálása érdekében szükséges előírások jelentősége,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14:paraId="6A5AA2C2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Munkavédelem, mint komplex fogalom (munkabiztonság-munkaegészségügy)</w:t>
      </w:r>
    </w:p>
    <w:p w14:paraId="4B0F6480" w14:textId="1719DD5A" w:rsidR="00A23F09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ab/>
        <w:t xml:space="preserve">Veszélyes és ártalmas termelési tényezők. Munkavédelem fogalomrendszere. </w:t>
      </w:r>
      <w:r w:rsidRPr="004A3BD4">
        <w:rPr>
          <w:rFonts w:cs="Times New Roman"/>
          <w:color w:val="000000" w:themeColor="text1"/>
        </w:rPr>
        <w:tab/>
        <w:t>A munkavédelemről szóló jogszabályok meghatározásai.</w:t>
      </w:r>
    </w:p>
    <w:p w14:paraId="288F6482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00F992F" w14:textId="3CDA1EC6" w:rsidR="00A23F09" w:rsidRPr="004A3BD4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Gépkezelő adminisztrációs feladatai</w:t>
      </w:r>
    </w:p>
    <w:p w14:paraId="11745E45" w14:textId="09E11913" w:rsidR="00A23F09" w:rsidRPr="004A3BD4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gépkezelői munka során kötelezően elvégzendő adminisztrációs teendők begyakorlása. Ismerje meg a szükséges dokumentációkat, ezek kezelését.</w:t>
      </w:r>
    </w:p>
    <w:p w14:paraId="38512767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C6165F3" w14:textId="41222F75" w:rsidR="00A23F09" w:rsidRPr="004A3BD4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Hibaelhárítás</w:t>
      </w:r>
    </w:p>
    <w:p w14:paraId="5F90D259" w14:textId="2A36D638" w:rsidR="00A23F09" w:rsidRPr="004A3BD4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tanulók sajátítsák el a gépek javításához leggyakrabban alkalmazott gépjavítási technológiákat, a műszaki hibák feltárását, diagnosztizálását, valamint a gépjavításhoz szükséges és a gépjavítás során keletkezett javítási dokumentációk kitöltését, tartalmát, felhasználását és megőrzését.</w:t>
      </w:r>
    </w:p>
    <w:p w14:paraId="51E28D94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B5E3A28" w14:textId="34FEC7CA" w:rsidR="00A23F09" w:rsidRPr="004A3BD4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Elsősegély nyújtási alapismeretek</w:t>
      </w:r>
    </w:p>
    <w:p w14:paraId="68EA171A" w14:textId="60CF17CB" w:rsidR="00A23F09" w:rsidRPr="004A3BD4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Elsősegélynyújtás tantárgy alapvető célja, hogy a munkavégzés alatt vagy azon kívül is a tanulók képesek legyenek felismerni a balesetek során keletkezett sérüléseket és képesek legyenek az elsősegélynyújtás elvégzésére.</w:t>
      </w:r>
    </w:p>
    <w:p w14:paraId="778522F9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99BA530" w14:textId="7643BAD5" w:rsidR="00A23F09" w:rsidRPr="004A3BD4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Tűz- és környezetvédelmi ismeretek</w:t>
      </w:r>
    </w:p>
    <w:p w14:paraId="3A94104A" w14:textId="77777777" w:rsidR="006E1008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</w:t>
      </w:r>
    </w:p>
    <w:p w14:paraId="731D10A7" w14:textId="5D41C2AB" w:rsidR="00A23F09" w:rsidRPr="004A3BD4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Tűzosztályok, tűzveszélyességi osztályok.</w:t>
      </w:r>
    </w:p>
    <w:p w14:paraId="3D14DE4A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DEF24DD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7A65F1F9" w14:textId="4942C7D7" w:rsidR="00A23F09" w:rsidRPr="004A3BD4" w:rsidRDefault="006E1008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tanterem</w:t>
      </w:r>
      <w:proofErr w:type="gramEnd"/>
      <w:r w:rsidR="00CC07EE" w:rsidRPr="004A3BD4">
        <w:rPr>
          <w:rFonts w:cs="Times New Roman"/>
          <w:color w:val="000000" w:themeColor="text1"/>
        </w:rPr>
        <w:t xml:space="preserve"> vagy szaktanterem</w:t>
      </w:r>
    </w:p>
    <w:p w14:paraId="3400C66F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C5FC88F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119DF8B5" w14:textId="693076CE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745AFAA9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AA797E5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3A7B1F6F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2071A6BD" w14:textId="77777777" w:rsidR="00A23F09" w:rsidRPr="004A3BD4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43166A17" w14:textId="4C6A5384" w:rsidR="00A23F09" w:rsidRPr="004A3BD4" w:rsidRDefault="00A56E73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10445-16</w:t>
      </w:r>
      <w:r w:rsidR="00A23F09" w:rsidRPr="004A3BD4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4DF0CE7E" w14:textId="0D25B4F5" w:rsidR="00A23F09" w:rsidRPr="004A3BD4" w:rsidRDefault="00A56E73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spellStart"/>
      <w:r w:rsidRPr="004A3BD4">
        <w:rPr>
          <w:rFonts w:cs="Times New Roman"/>
          <w:b/>
          <w:color w:val="000000" w:themeColor="text1"/>
          <w:sz w:val="36"/>
        </w:rPr>
        <w:t>Emelőgépkezelő</w:t>
      </w:r>
      <w:proofErr w:type="spellEnd"/>
      <w:r w:rsidRPr="004A3BD4">
        <w:rPr>
          <w:rFonts w:cs="Times New Roman"/>
          <w:b/>
          <w:color w:val="000000" w:themeColor="text1"/>
          <w:sz w:val="36"/>
        </w:rPr>
        <w:t xml:space="preserve"> speciális feladatai</w:t>
      </w:r>
    </w:p>
    <w:p w14:paraId="2A2EA552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5A8903B1" w14:textId="77777777" w:rsidR="00A23F09" w:rsidRPr="004A3BD4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555F9363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4EA620FE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564C9CEB" w14:textId="5E14EDB5" w:rsidR="00A23F09" w:rsidRPr="004A3BD4" w:rsidRDefault="00A23F09" w:rsidP="00A23F09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</w:t>
      </w:r>
      <w:r w:rsidR="00A56E73" w:rsidRPr="004A3BD4">
        <w:rPr>
          <w:rFonts w:cs="Times New Roman"/>
          <w:color w:val="000000" w:themeColor="text1"/>
        </w:rPr>
        <w:t>10445-16</w:t>
      </w:r>
      <w:r w:rsidRPr="004A3BD4">
        <w:rPr>
          <w:rFonts w:cs="Times New Roman"/>
          <w:color w:val="000000" w:themeColor="text1"/>
        </w:rPr>
        <w:t xml:space="preserve"> azonosító számú </w:t>
      </w:r>
      <w:proofErr w:type="spellStart"/>
      <w:r w:rsidR="00A56E73" w:rsidRPr="004A3BD4">
        <w:rPr>
          <w:rFonts w:cs="Times New Roman"/>
          <w:color w:val="000000" w:themeColor="text1"/>
        </w:rPr>
        <w:t>Emelőgépkezelő</w:t>
      </w:r>
      <w:proofErr w:type="spellEnd"/>
      <w:r w:rsidR="00A56E73" w:rsidRPr="004A3BD4">
        <w:rPr>
          <w:rFonts w:cs="Times New Roman"/>
          <w:color w:val="000000" w:themeColor="text1"/>
        </w:rPr>
        <w:t xml:space="preserve"> speciális feladatai</w:t>
      </w:r>
      <w:r w:rsidRPr="004A3BD4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230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76"/>
        <w:gridCol w:w="758"/>
      </w:tblGrid>
      <w:tr w:rsidR="004A3BD4" w:rsidRPr="004A3BD4" w14:paraId="32E067EB" w14:textId="77777777" w:rsidTr="0050133B">
        <w:trPr>
          <w:cantSplit/>
          <w:trHeight w:val="2149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2CCBBF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5913933" w14:textId="404832E0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4A3BD4">
              <w:rPr>
                <w:rFonts w:cs="Times New Roman"/>
                <w:color w:val="000000" w:themeColor="text1"/>
                <w:szCs w:val="24"/>
              </w:rPr>
              <w:t>Emelőgépkezelő</w:t>
            </w:r>
            <w:proofErr w:type="spellEnd"/>
            <w:r w:rsidRPr="004A3BD4">
              <w:rPr>
                <w:rFonts w:cs="Times New Roman"/>
                <w:color w:val="000000" w:themeColor="text1"/>
                <w:szCs w:val="24"/>
              </w:rPr>
              <w:t xml:space="preserve"> speciális gyakorlata</w:t>
            </w:r>
          </w:p>
        </w:tc>
      </w:tr>
      <w:tr w:rsidR="004A3BD4" w:rsidRPr="004A3BD4" w14:paraId="1A257C25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FF7829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1BC47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64B4544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184560" w14:textId="061432F5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Áttekinti a feladat ellátásához szükséges dokumentumokat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A349D" w14:textId="0A694C4E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3DE988A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AD0D63" w14:textId="1BB1D47F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Ellenőrzi a mozgatásra kerülő teher tervezett útvonalát és a teher elhelyezési helyét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72D9D" w14:textId="61D3B3B1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D087AEA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8EAD16" w14:textId="1031C2B0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Használja a gépcsoportra előírt egyéni és csoportos védőeszközöket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325B8" w14:textId="1CAA7033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3845FBF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60338E" w14:textId="60069667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Az előírásoknak megfelelően vezeti az emelőgép-naplót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6B28A" w14:textId="7B256CE9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512A7D7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59D1F7" w14:textId="77C4DDA8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Kötöző eszközöket, függesztő eszközöket kiválaszt, ellenőriz és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8D7B0" w14:textId="7AB65CC9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6EE1DB6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BDA710" w14:textId="567879FB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Teherfelvevő eszközöket kiválaszt, ellenőriz és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F075A" w14:textId="6F40CCD2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F05B166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81AFF7" w14:textId="66EC6713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Használja a rakatképző eszközöket, segédanyagokat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85586" w14:textId="1212DC3B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4333FB0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7366FA" w14:textId="163B3C64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Elvégzi a gépápolási, karbantartási munkálatokat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26541" w14:textId="543A074D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1839E24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1F0AF2" w14:textId="79887ECC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Elvégzi a műszakkezdés előtti biztonsági és üzemi ellenőrzéseket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3AEBE" w14:textId="174517AE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1C4D344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56B34D" w14:textId="04755A57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Biztonságosan végrehajtja a teher emelését, mozgatását és lehelyezését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98449" w14:textId="07CCF9D6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1BC3BF8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E99D03" w14:textId="25176365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Szükség esetén különleges emelést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9569B" w14:textId="58A9C6FE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C1DCA53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5573C2" w14:textId="0D4CDE7B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Betartja az emelőgépekre vonatkozó munkavédelmi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6AB12" w14:textId="022286B0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D92DF05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E2F063" w14:textId="55667129" w:rsidR="007F7357" w:rsidRPr="004A3BD4" w:rsidRDefault="007F7357" w:rsidP="0050133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gramStart"/>
            <w:r w:rsidRPr="004A3BD4">
              <w:rPr>
                <w:rFonts w:cs="Times New Roman"/>
                <w:color w:val="000000" w:themeColor="text1"/>
              </w:rPr>
              <w:t>Felismeri</w:t>
            </w:r>
            <w:proofErr w:type="gramEnd"/>
            <w:r w:rsidRPr="004A3BD4">
              <w:rPr>
                <w:rFonts w:cs="Times New Roman"/>
                <w:color w:val="000000" w:themeColor="text1"/>
              </w:rPr>
              <w:t xml:space="preserve"> és munkahelyi vezetőjének jelzi a veszélyforrásokat és az egészségre ártalmas   tényezőket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CD922" w14:textId="578676E1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7D8080A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828B59" w14:textId="6638EF60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Kötözővel, irányítóval kapcsolatot 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8A893" w14:textId="6D3A6F22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9C8D0EF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B92C32" w14:textId="31443448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Emelőgépet működtet, emelőgéppel munkavégzést hajt végre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1355B" w14:textId="4743ADC2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DBE3498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041161" w14:textId="2096720B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Munkaterületen helyváltoztatásokat hajt végre az arra alkalmas géppel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B84B0" w14:textId="5DCD1C07" w:rsidR="007F7357" w:rsidRPr="004A3BD4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EF11D4E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F6ABA7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40C04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0D7B1EC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FE29A8" w14:textId="7215974D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Anyagmozgatás, közlekedés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0D039" w14:textId="228DCAA8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982D008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D16746" w14:textId="415A645A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Emelés- és rakodástechnológia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3DFA5" w14:textId="2C235E7B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B8851B6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7389DC" w14:textId="43C8A271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Próbaemelés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CBDA6" w14:textId="3E13F8BE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9B4BB0A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B38A8F" w14:textId="030CA96A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Teheremelés-, szállítás és elhelyezés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768D1" w14:textId="4CE9DFE7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D3B85B0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7848DA" w14:textId="17CBEB40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rakatképzés és bontás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F7AFB" w14:textId="577E826B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E0838B9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847366" w14:textId="050CC262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Darabáruk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BEE50" w14:textId="0B46204B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ED61E9C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9176D8" w14:textId="5589E2B2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Egységrakományok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91ACE" w14:textId="02E399DD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74BC855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613558" w14:textId="25CAB03D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Rakatképzés segédeszközei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82F4F" w14:textId="2D6B3065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13DEA47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514E87" w14:textId="6BD7EB60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Ömlesztett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E6F3B" w14:textId="7C6B687C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4FB5613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514FFA" w14:textId="556DAC33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Emelőgép-napló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60DC7" w14:textId="22C68260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233CC82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21D504" w14:textId="6B73F0C6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Veszélyes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5EA8D" w14:textId="6BD2D63D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D5D21D2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39744B" w14:textId="59E8CA5F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Hulladék és veszélyes hulladék gyűjtésének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F1C4A" w14:textId="3816042C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248F95F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2B9339" w14:textId="52A894D3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Függesztő és teherfelvevő eszközök fajtái, kiválasztása, ellenőrzése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BC388" w14:textId="07CDC8D0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ED0CB84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93777F" w14:textId="2862353A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Emelés függesztő - és teherfelvevő eszközökkel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C0FA4" w14:textId="493C883F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39ACD1F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1C3EA0" w14:textId="5AA0ABFD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Emelési-, rögzítési pontok kialakításai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B5865" w14:textId="02C7D523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C89779B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BBDB1A" w14:textId="60F2F268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Teherkötözés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1612B" w14:textId="3879B115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2A89848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BE25A3" w14:textId="634A7664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Irányító igénybevételének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6BE1F" w14:textId="2F8C9D3F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27BA2C7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E6E716" w14:textId="4BC7B831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Jogszabályban előírt kézjelzések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C043E" w14:textId="294359FD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CB6699B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20877B" w14:textId="119F23BB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Teheremelés biztonsági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A55B2" w14:textId="4E4DFD0F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E45CECC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FE0DEA" w14:textId="212A8192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Egyéni és csoportos védőfelszerelések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8A319" w14:textId="07BD3D19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605F82C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1B4458" w14:textId="76B98033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Sajátos munkabiztonsági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9D4D0" w14:textId="5EB0D6C6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8F8D3F9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0E63D6" w14:textId="45780D47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Emelőgépek fajtái, rendszere,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8D6E5" w14:textId="4676D5F0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BEBFFC8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E8EDEC" w14:textId="29A2343C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Adott emelőgép szerkezettana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C30E0" w14:textId="186DB9AC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F1FC883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C05F9E" w14:textId="4EBABAA9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Adott emelőgép működtetése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10092" w14:textId="2F401392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F348214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74E2A7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80B85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8DA6A63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6F0D7C" w14:textId="525D0183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Kezelőszervek, vezérlőelemek működtetése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52E2F" w14:textId="2E00A8B4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9462522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303D91" w14:textId="550FD4D5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Olvasott szakmai szöveg megértése, műszaki 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6C934" w14:textId="1F604C5A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D16C20F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0B9565" w14:textId="75604862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Szakmai nyelvi íráskészség, </w:t>
            </w:r>
            <w:proofErr w:type="gramStart"/>
            <w:r w:rsidRPr="004A3BD4">
              <w:rPr>
                <w:rFonts w:cs="Times New Roman"/>
                <w:color w:val="000000" w:themeColor="text1"/>
              </w:rPr>
              <w:t>fogalmazás írásban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F09E6" w14:textId="50153769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003F5A9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1F97B5" w14:textId="44ECD67D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Biztonságtechnikai jelképek, táblák, feliratok, piktogramok olvasása, értelmezése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BE7ED" w14:textId="3CCE1A1E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9C4A656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F43FEA" w14:textId="4CED5C04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Egyéni és csoportos munkavédelmi eszközök és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4E706" w14:textId="1785B996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17A9081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3E2FA1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60AEF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BC6EDB6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0693C2" w14:textId="47482FA3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F4CB9" w14:textId="106A919F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75A7E30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9A508E" w14:textId="37585795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157F0" w14:textId="536DBBDB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DCF5A61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F2FB4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5E26A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3DB7997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CB1873" w14:textId="5A7F065F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5CC1E" w14:textId="40B08248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01AB293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D44AFB" w14:textId="562458BB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Kompromisszum-készség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D50B5" w14:textId="55F8E107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547067F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791D8D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F98BD" w14:textId="77777777" w:rsidR="007F7357" w:rsidRPr="004A3BD4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C045738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D104F6" w14:textId="2D796A17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82E81" w14:textId="50B1D65C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50133B" w:rsidRPr="004A3BD4" w14:paraId="4309147D" w14:textId="77777777" w:rsidTr="0050133B">
        <w:trPr>
          <w:trHeight w:val="255"/>
          <w:jc w:val="center"/>
        </w:trPr>
        <w:tc>
          <w:tcPr>
            <w:tcW w:w="6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92CC60" w14:textId="25E7B0F9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727DC" w14:textId="38D92FED" w:rsidR="00A7761B" w:rsidRPr="004A3BD4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53A485E5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5B7F7317" w14:textId="06A8123F" w:rsidR="00A23F09" w:rsidRPr="004A3BD4" w:rsidRDefault="0051034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proofErr w:type="spellStart"/>
      <w:r w:rsidRPr="004A3BD4">
        <w:rPr>
          <w:rFonts w:cs="Times New Roman"/>
          <w:b/>
          <w:color w:val="000000" w:themeColor="text1"/>
        </w:rPr>
        <w:t>Emelőgépkezelő</w:t>
      </w:r>
      <w:proofErr w:type="spellEnd"/>
      <w:r w:rsidRPr="004A3BD4">
        <w:rPr>
          <w:rFonts w:cs="Times New Roman"/>
          <w:b/>
          <w:color w:val="000000" w:themeColor="text1"/>
        </w:rPr>
        <w:t xml:space="preserve"> speciális gyakorlata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36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-</w:t>
      </w:r>
      <w:r w:rsidR="00A23F09" w:rsidRPr="004A3BD4">
        <w:rPr>
          <w:rFonts w:cs="Times New Roman"/>
          <w:b/>
          <w:color w:val="000000" w:themeColor="text1"/>
        </w:rPr>
        <w:t xml:space="preserve"> </w:t>
      </w:r>
      <w:proofErr w:type="spellStart"/>
      <w:r w:rsidR="00A23F09" w:rsidRPr="004A3BD4">
        <w:rPr>
          <w:rFonts w:cs="Times New Roman"/>
          <w:b/>
          <w:color w:val="000000" w:themeColor="text1"/>
        </w:rPr>
        <w:t>óra</w:t>
      </w:r>
      <w:proofErr w:type="spellEnd"/>
      <w:r w:rsidR="00A23F09" w:rsidRPr="004A3BD4">
        <w:rPr>
          <w:rFonts w:cs="Times New Roman"/>
          <w:b/>
          <w:color w:val="000000" w:themeColor="text1"/>
        </w:rPr>
        <w:t>*</w:t>
      </w:r>
    </w:p>
    <w:p w14:paraId="436F263A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A1A55FD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F61995B" w14:textId="374B5588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a </w:t>
      </w:r>
      <w:r w:rsidR="00510348" w:rsidRPr="004A3BD4">
        <w:rPr>
          <w:rFonts w:cs="Times New Roman"/>
          <w:color w:val="000000" w:themeColor="text1"/>
        </w:rPr>
        <w:t>32 582 02 Építő- és anyagmozgató gép kezelője [</w:t>
      </w:r>
      <w:proofErr w:type="spellStart"/>
      <w:r w:rsidR="00510348" w:rsidRPr="004A3BD4">
        <w:rPr>
          <w:rFonts w:cs="Times New Roman"/>
          <w:color w:val="000000" w:themeColor="text1"/>
        </w:rPr>
        <w:t>Emelőgépkezelő</w:t>
      </w:r>
      <w:proofErr w:type="spellEnd"/>
      <w:r w:rsidR="00510348" w:rsidRPr="004A3BD4">
        <w:rPr>
          <w:rFonts w:cs="Times New Roman"/>
          <w:color w:val="000000" w:themeColor="text1"/>
        </w:rPr>
        <w:t xml:space="preserve"> (kivéve targonca); Földmunka-, rakodó- és szállítógép kezelő; Targoncavezető szakmairányok]</w:t>
      </w:r>
      <w:r w:rsidRPr="004A3BD4">
        <w:rPr>
          <w:rFonts w:cs="Times New Roman"/>
          <w:color w:val="000000" w:themeColor="text1"/>
        </w:rPr>
        <w:t xml:space="preserve"> </w:t>
      </w:r>
      <w:r w:rsidR="0050133B" w:rsidRPr="0050133B">
        <w:rPr>
          <w:rFonts w:cs="Times New Roman"/>
          <w:color w:val="000000" w:themeColor="text1"/>
        </w:rPr>
        <w:t>mellék-</w:t>
      </w:r>
      <w:r w:rsidRPr="004A3BD4">
        <w:rPr>
          <w:rFonts w:cs="Times New Roman"/>
          <w:color w:val="000000" w:themeColor="text1"/>
        </w:rPr>
        <w:t>szakképesítéshez kapcsolódik.</w:t>
      </w:r>
    </w:p>
    <w:p w14:paraId="5E453F14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191C865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70C19445" w14:textId="425D6487" w:rsidR="00A23F09" w:rsidRPr="004A3BD4" w:rsidRDefault="00510348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emelőgépekre vonatkozó speciális ismeretek megismerése. A gép kezelésének elsajátítása. Gépápolási, karbantartási teendők gyakorlása.</w:t>
      </w:r>
    </w:p>
    <w:p w14:paraId="4D620324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41F6175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02EA9621" w14:textId="4AA725C7" w:rsidR="00A23F09" w:rsidRPr="004A3BD4" w:rsidRDefault="00510348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7C8E348B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682C06A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111CA676" w14:textId="52ABC64D" w:rsidR="00A23F09" w:rsidRPr="004A3BD4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Emelőgép rendszerezése, szerkezettana</w:t>
      </w:r>
    </w:p>
    <w:p w14:paraId="5260F531" w14:textId="77777777" w:rsidR="00510348" w:rsidRPr="004A3BD4" w:rsidRDefault="00510348" w:rsidP="0051034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Az emelőgépek fajtái, rendszere, felépítése. Adott emelőgép szerkezettana. </w:t>
      </w:r>
    </w:p>
    <w:p w14:paraId="132AAB67" w14:textId="6CAB4C43" w:rsidR="00A23F09" w:rsidRPr="004A3BD4" w:rsidRDefault="00510348" w:rsidP="00510348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Műszakkezdés előtti biztonsági és üzemi ellenőrzések.</w:t>
      </w:r>
    </w:p>
    <w:p w14:paraId="66FE3A2D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20AAD2F" w14:textId="3E179855" w:rsidR="00A23F09" w:rsidRPr="004A3BD4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lastRenderedPageBreak/>
        <w:t>Rakatképzés szabályai</w:t>
      </w:r>
    </w:p>
    <w:p w14:paraId="2EA2BFF0" w14:textId="5D83B636" w:rsidR="00A23F09" w:rsidRPr="004A3BD4" w:rsidRDefault="00510348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Megismeri a raktározás szabályait. Különféle anyagok tárolásának és raktározásának módjai.</w:t>
      </w:r>
    </w:p>
    <w:p w14:paraId="34AA2830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ED496A5" w14:textId="4A2A7E3D" w:rsidR="00A23F09" w:rsidRPr="004A3BD4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Veszélyes és egészségre ártalmas anyagok</w:t>
      </w:r>
    </w:p>
    <w:p w14:paraId="3CA436A5" w14:textId="4C3ED93A" w:rsidR="00A23F09" w:rsidRPr="004A3BD4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Megismeri a munkahelyi rend és hulladékkezelés szabályait. Környezetvédelem célja, eszközei. Jelzések, feliratok, biztonsági szín- és alakjelek.</w:t>
      </w:r>
    </w:p>
    <w:p w14:paraId="02D137C7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F558CFC" w14:textId="71AB77B6" w:rsidR="00A23F09" w:rsidRPr="004A3BD4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Teherfelvevő-, kötöző-, függesztő eszközök</w:t>
      </w:r>
    </w:p>
    <w:p w14:paraId="000E622A" w14:textId="5F5D7110" w:rsidR="00A23F09" w:rsidRPr="004A3BD4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Teheremelésre, függesztésre alkalmas eszközöket kiválaszt, ellenőriz és használ.</w:t>
      </w:r>
    </w:p>
    <w:p w14:paraId="42D89BBB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ADB30CD" w14:textId="4184BBCE" w:rsidR="00A23F09" w:rsidRPr="004A3BD4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Anyagmozgatás, közlekedés szabályai a munkaterületen</w:t>
      </w:r>
    </w:p>
    <w:p w14:paraId="15EBDDC0" w14:textId="44C5EF08" w:rsidR="00A23F09" w:rsidRPr="004A3BD4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Megismeri a munkahelyek kialakításának általános szabályait. Közlekedési útvonalak, menekülési utak, jelölések, veszélyes területek és akadálymentes közlekedés elsajátítása. Kézi és gépi anyagmozgatás fajtái, szabályai és az esetleges sérülések megelőzése.</w:t>
      </w:r>
    </w:p>
    <w:p w14:paraId="14A6C7D9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D4D930B" w14:textId="04ACF7E3" w:rsidR="00A23F09" w:rsidRPr="004A3BD4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Kötöző és irányítói feladatok</w:t>
      </w:r>
    </w:p>
    <w:p w14:paraId="040EE437" w14:textId="63FCC9B7" w:rsidR="00A23F09" w:rsidRPr="004A3BD4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Megtanulja a teherkötözés és irányítás szabályait, elsajátítja és gyakorolja az egyezményes jelrendszert.</w:t>
      </w:r>
    </w:p>
    <w:p w14:paraId="4A55D5F1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9FD4EB9" w14:textId="37541CAE" w:rsidR="00A23F09" w:rsidRPr="004A3BD4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Egyéni és csoportos védőfelszerelések</w:t>
      </w:r>
    </w:p>
    <w:p w14:paraId="65C1F6AE" w14:textId="30A30A35" w:rsidR="00A23F09" w:rsidRPr="004A3BD4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Megismeri az egyéni védőfelszerelésekkel szemben támasztott követelményeket és azok alkalmazását.</w:t>
      </w:r>
    </w:p>
    <w:p w14:paraId="5D216B7E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625AB65" w14:textId="4CD5DDE9" w:rsidR="00A23F09" w:rsidRPr="004A3BD4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4A3BD4">
        <w:rPr>
          <w:rFonts w:cs="Times New Roman"/>
          <w:b/>
          <w:i/>
          <w:color w:val="000000" w:themeColor="text1"/>
        </w:rPr>
        <w:t>Emelőgépkezelő</w:t>
      </w:r>
      <w:proofErr w:type="spellEnd"/>
      <w:r w:rsidRPr="004A3BD4">
        <w:rPr>
          <w:rFonts w:cs="Times New Roman"/>
          <w:b/>
          <w:i/>
          <w:color w:val="000000" w:themeColor="text1"/>
        </w:rPr>
        <w:t xml:space="preserve"> gyakorlati feladatok</w:t>
      </w:r>
    </w:p>
    <w:p w14:paraId="4E2D2DBD" w14:textId="6F968B09" w:rsidR="00A23F09" w:rsidRPr="004A3BD4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Elsajátítja az emelőgép készség szintű kezelését. Megtanulja az általános üzemeltetési követelményeket, kezelőelemek, védőberendezések kialakításának szabályait.  Biztonságos működés ellenőrzi, végrehajtja a gyakorlati feladatokat.</w:t>
      </w:r>
    </w:p>
    <w:p w14:paraId="364082A7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3491967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66606F90" w14:textId="3B6B934F" w:rsidR="00A23F09" w:rsidRPr="004A3BD4" w:rsidRDefault="009D16FC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tanműhely</w:t>
      </w:r>
      <w:proofErr w:type="gramEnd"/>
      <w:r w:rsidRPr="004A3BD4">
        <w:rPr>
          <w:rFonts w:cs="Times New Roman"/>
          <w:color w:val="000000" w:themeColor="text1"/>
        </w:rPr>
        <w:t xml:space="preserve"> vagy terepi gyakorlat</w:t>
      </w:r>
    </w:p>
    <w:p w14:paraId="1CA4DDC7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0F0EF5E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061BAA44" w14:textId="6393CDB4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6E5FA042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17CF0F6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4134E841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25BEEC1E" w14:textId="77777777" w:rsidR="00A23F09" w:rsidRPr="004A3BD4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287500F5" w14:textId="6103A45A" w:rsidR="00A23F09" w:rsidRPr="004A3BD4" w:rsidRDefault="003F5167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10448-16</w:t>
      </w:r>
      <w:r w:rsidR="00A23F09" w:rsidRPr="004A3BD4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2BB28A7A" w14:textId="1788A54C" w:rsidR="00A23F09" w:rsidRPr="004A3BD4" w:rsidRDefault="003F5167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Földmunka-, rakodó- és szállítógép-kezelő speciális feladatai</w:t>
      </w:r>
    </w:p>
    <w:p w14:paraId="7B772B21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25BE95C3" w14:textId="77777777" w:rsidR="00A23F09" w:rsidRPr="004A3BD4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1B842E96" w14:textId="77777777" w:rsidR="00A23F09" w:rsidRPr="004A3BD4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38FBF4AD" w14:textId="77777777" w:rsidR="00A23F09" w:rsidRPr="004A3BD4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34E675ED" w14:textId="0C849D34" w:rsidR="00A23F09" w:rsidRPr="004A3BD4" w:rsidRDefault="00A23F09" w:rsidP="00A23F09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</w:t>
      </w:r>
      <w:r w:rsidR="003F5167" w:rsidRPr="004A3BD4">
        <w:rPr>
          <w:rFonts w:cs="Times New Roman"/>
          <w:color w:val="000000" w:themeColor="text1"/>
        </w:rPr>
        <w:t>10448-16</w:t>
      </w:r>
      <w:r w:rsidRPr="004A3BD4">
        <w:rPr>
          <w:rFonts w:cs="Times New Roman"/>
          <w:color w:val="000000" w:themeColor="text1"/>
        </w:rPr>
        <w:t xml:space="preserve"> azonosító számú </w:t>
      </w:r>
      <w:r w:rsidR="003F5167" w:rsidRPr="004A3BD4">
        <w:rPr>
          <w:rFonts w:cs="Times New Roman"/>
          <w:color w:val="000000" w:themeColor="text1"/>
        </w:rPr>
        <w:t>Földmunka-, rakodó- és szállítógép-kezelő speciális feladatai</w:t>
      </w:r>
      <w:r w:rsidRPr="004A3BD4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43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05"/>
        <w:gridCol w:w="1363"/>
      </w:tblGrid>
      <w:tr w:rsidR="004A3BD4" w:rsidRPr="004A3BD4" w14:paraId="4DE352FD" w14:textId="77777777" w:rsidTr="0050133B">
        <w:trPr>
          <w:cantSplit/>
          <w:trHeight w:val="2149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46E037" w14:textId="77777777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2144CAA" w14:textId="42882141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Földmunka-, rakodó- és szállítógép kezelő speciális gyakorlata</w:t>
            </w:r>
          </w:p>
        </w:tc>
      </w:tr>
      <w:tr w:rsidR="004A3BD4" w:rsidRPr="004A3BD4" w14:paraId="5D310A8A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F3934C" w14:textId="77777777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686DA" w14:textId="77777777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370FB95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6E3716" w14:textId="1EBDA4D7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Munkavégzés helyének kijelölése ellenőrzése és biztosítása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4107F" w14:textId="0097BE67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7E791C7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703002" w14:textId="6C698ECA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Áttekinti a feladat ellátásához szükséges dokumentumokat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EB55D" w14:textId="50A1697F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6DC0EE2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D045F4" w14:textId="2897CE8D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Használja a gépcsoportra előírt egyéni és csoportos védőeszközöket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86022" w14:textId="1F070127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022B12A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33B690" w14:textId="62DBB1BD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Az előírásoknak megfelelően vezeti a gép-naplót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F9093" w14:textId="072F7A37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89774C2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F39011" w14:textId="213E9A8B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Elvégzi a gép előírás szerinti stabilizálását, telepítését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AC71A" w14:textId="2CE48375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52206D2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671A5C" w14:textId="79BB9C23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Elvégzi a műszakkezdés előtti biztonsági és üzemi ellenőrzéseket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AF3C5" w14:textId="15DEE383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448DF86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4F1EDB" w14:textId="2D61DC28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Elvégzi a gépápolási, karbantartási munkálatokat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F839B" w14:textId="3D6F6A9D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78C14DB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3E83B" w14:textId="1E47C4AC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Szükség esetén szereléket kiválaszt, cserél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0DD07" w14:textId="6FDAFBD7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72DD0BC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09020E" w14:textId="4250C1AB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Biztonságosan végrehajtja a kitermelési, rakodási, szállítási és lehelyezési műveleteket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0AD85" w14:textId="247F32E1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EC865EC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AD9B3B" w14:textId="2F228607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Szükség esetén emelési műveletet végez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90597" w14:textId="758E653B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78BD6F0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FAD027" w14:textId="5A7C8A44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Betartja a földmunka-, rakodó- és szállítógépekre vonatkozó sajátos munkavédelmi előírásokat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00B3D" w14:textId="6FA70C74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5220599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C17C5E" w14:textId="76D136BB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gramStart"/>
            <w:r w:rsidRPr="004A3BD4">
              <w:rPr>
                <w:rFonts w:cs="Times New Roman"/>
                <w:color w:val="000000" w:themeColor="text1"/>
              </w:rPr>
              <w:t>Felismeri</w:t>
            </w:r>
            <w:proofErr w:type="gramEnd"/>
            <w:r w:rsidRPr="004A3BD4">
              <w:rPr>
                <w:rFonts w:cs="Times New Roman"/>
                <w:color w:val="000000" w:themeColor="text1"/>
              </w:rPr>
              <w:t xml:space="preserve"> és  munkahelyi vezetőjének jelzi a veszélyforrásokat és az egészségre ártalmas tényezőket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D116B" w14:textId="23E81328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D34CE92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94144C" w14:textId="532D9094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Irányítóval kapcsolatot tart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BA425" w14:textId="7753F602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C9A8787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D34DF8" w14:textId="1610664B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Földmunka-, rakodó- és szállítógépet működtet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2DBE4" w14:textId="67470128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44E1E3D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4E3935" w14:textId="0E310DA3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Földmunka-, rakodó- és szállítógéppel munkavégzést hajt végre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58724" w14:textId="10299C8A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35A9EFA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EAB971" w14:textId="0AE4D726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Munkaterületen helyváltoztatásokat hajt végre az arra alkalmas géppel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8EF21" w14:textId="2699D37A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21EAA2E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6C8839" w14:textId="77777777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2B5B0" w14:textId="5BBC5ED5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A1723F7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736641" w14:textId="188F47A7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Jogszabályban előírt irányítási és jelrendszer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6804A" w14:textId="4CA1AE1A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D9E421D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CB8210" w14:textId="4BBC91F5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Irányító igénybevételének feltételei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976A7" w14:textId="62691EA5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8B43184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5B31FE" w14:textId="1C383800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Emelés és rakodástechnológia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9C6DA" w14:textId="3AFF8723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5CF290C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DC77EE" w14:textId="33C9233B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Teheremelés biztonsági előírásai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1E3A3" w14:textId="0C80A9ED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E39B3F2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668055" w14:textId="46594FFF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Anyagmozgatás, közlekedés szabályai a munkaterületen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627F4" w14:textId="3161DBC3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C1D3992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8590DF" w14:textId="6B5EC100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Munkagép-napló vezetése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3868B" w14:textId="7CF8D333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B73DB31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365CEC" w14:textId="2D1F1543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Ömlesztett anyagok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79D21" w14:textId="558906A0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0CB84D9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ACEFB2" w14:textId="1C7F7359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Ömlesztett anyagok halmozásának, deponálásának szabályai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4541B" w14:textId="4E423D2B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DB7B572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44809" w14:textId="6078E629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Talajok, szemcsés anyagok, kövek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C3485" w14:textId="0733C558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731B186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B8BC2B" w14:textId="1922A204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Betonok, betonelemek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78ABA" w14:textId="5CE63DE2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E6E419D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BC82A0" w14:textId="60AE353D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Veszélyes építési anyagok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BF04B" w14:textId="374C9D8D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43FD01A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D8121A" w14:textId="163D516F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Mélyépítési technológiák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B6935" w14:textId="45F591B0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27DE57E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1F319D" w14:textId="4969D4DC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Talajtömörítési eljárások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F2868" w14:textId="427ACC71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A008FA4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D9BFBB" w14:textId="7C17C4F9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Egyéni és csoportos védőfelszerelések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D422C" w14:textId="1C68D5F1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7D2EFA5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935182" w14:textId="36EC887B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Sajátos munkabiztonsági ismeretek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AB448" w14:textId="12C0CBE5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1FC279C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B9062F" w14:textId="2B3CB29F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Munkaszerelékek fajtái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F068D" w14:textId="0806F638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7810A3A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9DE060" w14:textId="529D52BB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Munkaszerelékek használata, cseréje, rögzítése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58A21" w14:textId="470C2B47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D363D97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721EAC" w14:textId="787BA905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Földmunka-, rakodó- és szállítógépek fajtái, rendszere, felépítése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F90E4" w14:textId="098BDE6C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13AC8B4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E59DA1" w14:textId="3B1023E5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Adott földmunka-, rakodó- és szállítógép szerkezettana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CEB46" w14:textId="46FC4994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CECC4D3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3266EC" w14:textId="753DE46D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Adott földmunka-, rakodó- és szállítógép működtetése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35B28" w14:textId="3BE39390" w:rsidR="001A3F3F" w:rsidRPr="004A3BD4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7321E26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887C4A" w14:textId="77777777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4FCF1" w14:textId="7D2A9C72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3EE1558A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BB4942" w14:textId="25E57A4E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Kezelőszervek, vezérlőelemek működtetése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63E52" w14:textId="51E125D5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82EC503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9B5FE7" w14:textId="6F91CCAA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Olvasott szakmai szöveg megértése, műszaki ábrák olvasása, értelmezése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B19C8" w14:textId="50792BF3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ABEDD80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48AD61" w14:textId="742BEC18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Szakmai nyelvi íráskészség, </w:t>
            </w:r>
            <w:proofErr w:type="gramStart"/>
            <w:r w:rsidRPr="004A3BD4">
              <w:rPr>
                <w:rFonts w:cs="Times New Roman"/>
                <w:color w:val="000000" w:themeColor="text1"/>
              </w:rPr>
              <w:t>fogalmazás írásban</w:t>
            </w:r>
            <w:proofErr w:type="gramEnd"/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018EF" w14:textId="0EE3672C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BEC407D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444DE4" w14:textId="1A8B05EB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Biztonságtechnikai jelképek, táblák, feliratok, piktogramok olvasása, értelmezése 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D0E3A" w14:textId="78E70D62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FBFA854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72C3AF" w14:textId="626EB660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Egyéni és csoportos munkavédelmi eszközök és berendezések használata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9B840" w14:textId="09A8B8BC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6D113F4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E97E6E" w14:textId="77777777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3FF07" w14:textId="77777777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85F31FB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F755C1" w14:textId="3191786D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185FB" w14:textId="36CB13B1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4F08F2B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0D5F25" w14:textId="34C5AE90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7FD1C" w14:textId="5D9F4DB4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5E97A91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A55610" w14:textId="77777777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E39B40" w14:textId="77777777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48A98375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0FD5BB" w14:textId="7091B7B5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Irányíthatóság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74498" w14:textId="172DD2D6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21F8B67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250ABA" w14:textId="21417B57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Kompromisszum-készség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958A2" w14:textId="5AE366DE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5F91EBB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3F5711" w14:textId="77777777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BEC68" w14:textId="77777777" w:rsidR="003F5167" w:rsidRPr="004A3BD4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BA5113C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1CD727" w14:textId="7E6F0EB2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6F0AB" w14:textId="3D63F0A8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50133B" w:rsidRPr="004A3BD4" w14:paraId="7A30346E" w14:textId="77777777" w:rsidTr="0050133B">
        <w:trPr>
          <w:trHeight w:val="255"/>
          <w:jc w:val="center"/>
        </w:trPr>
        <w:tc>
          <w:tcPr>
            <w:tcW w:w="5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93271B" w14:textId="0593B575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Problémamegoldás, hibaelhárítás</w:t>
            </w:r>
          </w:p>
        </w:tc>
        <w:tc>
          <w:tcPr>
            <w:tcW w:w="1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FF779" w14:textId="60832E45" w:rsidR="00DC49C8" w:rsidRPr="004A3BD4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5084F07B" w14:textId="77777777" w:rsidR="00A23F09" w:rsidRPr="004A3BD4" w:rsidRDefault="00A23F09" w:rsidP="00A23F09">
      <w:pPr>
        <w:rPr>
          <w:rFonts w:cs="Times New Roman"/>
          <w:color w:val="000000" w:themeColor="text1"/>
        </w:rPr>
      </w:pPr>
    </w:p>
    <w:p w14:paraId="0B4235E0" w14:textId="3A4422B8" w:rsidR="00A23F09" w:rsidRPr="004A3BD4" w:rsidRDefault="00C032E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Földmunka-, rakodó- és szállítógép kezelő speciális gyakorlata</w:t>
      </w:r>
      <w:r w:rsidR="00A23F09" w:rsidRPr="004A3BD4">
        <w:rPr>
          <w:rFonts w:cs="Times New Roman"/>
          <w:b/>
          <w:color w:val="000000" w:themeColor="text1"/>
        </w:rPr>
        <w:t xml:space="preserve"> tantárgy</w:t>
      </w:r>
      <w:r w:rsidR="00A23F09" w:rsidRPr="004A3BD4">
        <w:rPr>
          <w:rFonts w:cs="Times New Roman"/>
          <w:b/>
          <w:color w:val="000000" w:themeColor="text1"/>
        </w:rPr>
        <w:tab/>
      </w:r>
      <w:r w:rsidRPr="004A3BD4">
        <w:rPr>
          <w:rFonts w:cs="Times New Roman"/>
          <w:b/>
          <w:color w:val="000000" w:themeColor="text1"/>
        </w:rPr>
        <w:t>36</w:t>
      </w:r>
      <w:r w:rsidR="00A23F09" w:rsidRPr="004A3BD4">
        <w:rPr>
          <w:rFonts w:cs="Times New Roman"/>
          <w:b/>
          <w:color w:val="000000" w:themeColor="text1"/>
        </w:rPr>
        <w:t xml:space="preserve"> óra/</w:t>
      </w:r>
      <w:r w:rsidRPr="004A3BD4">
        <w:rPr>
          <w:rFonts w:cs="Times New Roman"/>
          <w:b/>
          <w:color w:val="000000" w:themeColor="text1"/>
        </w:rPr>
        <w:t>-</w:t>
      </w:r>
      <w:r w:rsidR="00A23F09" w:rsidRPr="004A3BD4">
        <w:rPr>
          <w:rFonts w:cs="Times New Roman"/>
          <w:b/>
          <w:color w:val="000000" w:themeColor="text1"/>
        </w:rPr>
        <w:t xml:space="preserve"> </w:t>
      </w:r>
      <w:proofErr w:type="spellStart"/>
      <w:r w:rsidR="00A23F09" w:rsidRPr="004A3BD4">
        <w:rPr>
          <w:rFonts w:cs="Times New Roman"/>
          <w:b/>
          <w:color w:val="000000" w:themeColor="text1"/>
        </w:rPr>
        <w:t>óra</w:t>
      </w:r>
      <w:proofErr w:type="spellEnd"/>
      <w:r w:rsidR="00A23F09" w:rsidRPr="004A3BD4">
        <w:rPr>
          <w:rFonts w:cs="Times New Roman"/>
          <w:b/>
          <w:color w:val="000000" w:themeColor="text1"/>
        </w:rPr>
        <w:t>*</w:t>
      </w:r>
    </w:p>
    <w:p w14:paraId="061993DE" w14:textId="77777777" w:rsidR="00A23F09" w:rsidRPr="004A3BD4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E4A55B0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4C5F098" w14:textId="773A3CFD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a </w:t>
      </w:r>
      <w:r w:rsidR="003F5167" w:rsidRPr="004A3BD4">
        <w:rPr>
          <w:rFonts w:cs="Times New Roman"/>
          <w:color w:val="000000" w:themeColor="text1"/>
        </w:rPr>
        <w:t>32 582 02 Építő- és anyagmozgató gép kezelője [</w:t>
      </w:r>
      <w:proofErr w:type="spellStart"/>
      <w:r w:rsidR="003F5167" w:rsidRPr="004A3BD4">
        <w:rPr>
          <w:rFonts w:cs="Times New Roman"/>
          <w:color w:val="000000" w:themeColor="text1"/>
        </w:rPr>
        <w:t>Emelőgépkezelő</w:t>
      </w:r>
      <w:proofErr w:type="spellEnd"/>
      <w:r w:rsidR="003F5167" w:rsidRPr="004A3BD4">
        <w:rPr>
          <w:rFonts w:cs="Times New Roman"/>
          <w:color w:val="000000" w:themeColor="text1"/>
        </w:rPr>
        <w:t xml:space="preserve"> (kivéve targonca); Földmunka-, rakodó- és szállítógép kezelő; Targoncavezető szakmairányok]</w:t>
      </w:r>
      <w:r w:rsidRPr="004A3BD4">
        <w:rPr>
          <w:rFonts w:cs="Times New Roman"/>
          <w:color w:val="000000" w:themeColor="text1"/>
        </w:rPr>
        <w:t xml:space="preserve"> </w:t>
      </w:r>
      <w:r w:rsidR="0050133B" w:rsidRPr="0050133B">
        <w:rPr>
          <w:rFonts w:cs="Times New Roman"/>
          <w:color w:val="000000" w:themeColor="text1"/>
        </w:rPr>
        <w:t>mellék-</w:t>
      </w:r>
      <w:r w:rsidRPr="004A3BD4">
        <w:rPr>
          <w:rFonts w:cs="Times New Roman"/>
          <w:color w:val="000000" w:themeColor="text1"/>
        </w:rPr>
        <w:t>szakképesítéshez kapcsolódik.</w:t>
      </w:r>
    </w:p>
    <w:p w14:paraId="58ABBEC6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FC29DAD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7827D754" w14:textId="3480D469" w:rsidR="00A23F09" w:rsidRPr="004A3BD4" w:rsidRDefault="00C032E1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résztvevő ismerje meg és sajátítsa el a földmunka-, vagy rakodó-, vagy szállítógép főbb szerkezeti egységeinek felépítését, működését, ennek ismeretében szakszerűen végezze el a gép műszaki felülvizsgálatát, karbantartását, gépápolását és hajtson végre egyszerű, számára megengedett javítási és hibaelhárítási feladatokat. A földmunka-, vagy rakodó-, vagy szállítógépet rendeltetésének megfelelően és biztonságosan kezelje. A résztvevő ismerje és alkalmazza a munkájára vonatkozó biztonsági, munkavédelmi, tűzvédelmi és környezetvédelmi előírásokat. Tudjon elsősegélyt nyújtani, tüzet oltani és hulladékot, veszélyes hulladékot kezelni</w:t>
      </w:r>
    </w:p>
    <w:p w14:paraId="2B7C976B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5C9BEE8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07ADBEB9" w14:textId="028F2E09" w:rsidR="00A23F09" w:rsidRPr="004A3BD4" w:rsidRDefault="00C032E1" w:rsidP="00A23F09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A tantárgy az adott évfolyamba lépés feltételeiként megjelölt közismereti és szakmai tartalmakra épül.</w:t>
      </w:r>
    </w:p>
    <w:p w14:paraId="2F7A7D06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91B2367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7129E02F" w14:textId="2EFBD93E" w:rsidR="00A23F09" w:rsidRPr="004A3BD4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Földmunka gépek fajtái, rendszerezése, szerkezettana</w:t>
      </w:r>
    </w:p>
    <w:p w14:paraId="13CA1D41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Elvégzi a műszakkezdés előtti biztonsági és üzemi ellenőrzéseket</w:t>
      </w:r>
    </w:p>
    <w:p w14:paraId="4BD1045B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Áttekinti a feladat ellátásához szükséges dokumentumokat</w:t>
      </w:r>
    </w:p>
    <w:p w14:paraId="6E8A6CFF" w14:textId="2CA0E450" w:rsidR="00A23F09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Az előírásoknak megfelelően vezeti a munkagép-naplót</w:t>
      </w:r>
    </w:p>
    <w:p w14:paraId="4F8471A4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70875EC" w14:textId="708684CE" w:rsidR="00A23F09" w:rsidRPr="004A3BD4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Veszélyes és egészségre ártalmas anyagok</w:t>
      </w:r>
    </w:p>
    <w:p w14:paraId="0EA9CC4E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Veszélyes és egészségre ártalmas anyagok</w:t>
      </w:r>
    </w:p>
    <w:p w14:paraId="230F7B9E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Munkahelyi rend és hulladékkezelés</w:t>
      </w:r>
    </w:p>
    <w:p w14:paraId="2406277B" w14:textId="20FDC253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Jelzések, feliratok, biztonsági szín-</w:t>
      </w:r>
      <w:r w:rsidR="002858F0" w:rsidRPr="004A3BD4">
        <w:rPr>
          <w:rFonts w:cs="Times New Roman"/>
          <w:color w:val="000000" w:themeColor="text1"/>
        </w:rPr>
        <w:t xml:space="preserve"> </w:t>
      </w:r>
      <w:r w:rsidRPr="004A3BD4">
        <w:rPr>
          <w:rFonts w:cs="Times New Roman"/>
          <w:color w:val="000000" w:themeColor="text1"/>
        </w:rPr>
        <w:t>és alakjelek</w:t>
      </w:r>
    </w:p>
    <w:p w14:paraId="0AA0B44E" w14:textId="1B254D50" w:rsidR="00A23F09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Hulladékgazdálkodás, környezetvédelem célja eszközei</w:t>
      </w:r>
    </w:p>
    <w:p w14:paraId="5231D872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D496B86" w14:textId="1558BC18" w:rsidR="00A23F09" w:rsidRPr="004A3BD4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Munkaszerelékek fajtái</w:t>
      </w:r>
    </w:p>
    <w:p w14:paraId="26288A38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munkavégzésre alkalmas eszközök megismerése, kiválasztása</w:t>
      </w:r>
    </w:p>
    <w:p w14:paraId="64AED2E9" w14:textId="7C4B3C37" w:rsidR="00A23F09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Munkaszerelékek, eszközök használata, cseréje, vizsgálata, tárolása</w:t>
      </w:r>
    </w:p>
    <w:p w14:paraId="21DE2FAE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3D7E36D" w14:textId="41E520B8" w:rsidR="00A23F09" w:rsidRPr="004A3BD4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Anyagok halmozásának, tárolásának szabályai</w:t>
      </w:r>
    </w:p>
    <w:p w14:paraId="0BB38D6A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halmozás szabályainak megismerése</w:t>
      </w:r>
    </w:p>
    <w:p w14:paraId="0244C2A0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Különféle anyagok deponálásának módjai</w:t>
      </w:r>
    </w:p>
    <w:p w14:paraId="6C3CB5CB" w14:textId="22EB208F" w:rsidR="00A23F09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Tárolás fajtáinak megismerése</w:t>
      </w:r>
    </w:p>
    <w:p w14:paraId="70172DD8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446B679" w14:textId="346683D6" w:rsidR="00A23F09" w:rsidRPr="004A3BD4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Közlekedés szabályai a munkaterületen</w:t>
      </w:r>
    </w:p>
    <w:p w14:paraId="67DE6727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Munkahelyek kialakításának általános szabályai</w:t>
      </w:r>
    </w:p>
    <w:p w14:paraId="67D3154C" w14:textId="5A2832D0" w:rsidR="00A23F09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Közlekedési útvonalak, menekülési utak, jelölések, helyiségek padlózata, ajtók és kapuk, lépcsők, veszélyes területek, akadálymentes közlekedés</w:t>
      </w:r>
    </w:p>
    <w:p w14:paraId="27E5008B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752989C" w14:textId="610CAC46" w:rsidR="00A23F09" w:rsidRPr="004A3BD4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Kötöző és irányítói feladatok</w:t>
      </w:r>
    </w:p>
    <w:p w14:paraId="7390D5E7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Teherkötözés és irányítás szabályainak megismerése, gyakorlása</w:t>
      </w:r>
    </w:p>
    <w:p w14:paraId="56B5506B" w14:textId="166B01E5" w:rsidR="00A23F09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Egyezményes jelrendszer elsajátítása, gyakorlása</w:t>
      </w:r>
    </w:p>
    <w:p w14:paraId="04DAF81C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6CF87A" w14:textId="60AB0656" w:rsidR="00A23F09" w:rsidRPr="004A3BD4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Munkabiztonsági ismeretek</w:t>
      </w:r>
    </w:p>
    <w:p w14:paraId="611E9192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Egyéni védőfelszerelésekkel szemben támasztott követelmények megismerése</w:t>
      </w:r>
    </w:p>
    <w:p w14:paraId="728543E6" w14:textId="6CC36F5E" w:rsidR="00A23F09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Védőeszközök csoportosítása, használata</w:t>
      </w:r>
    </w:p>
    <w:p w14:paraId="7D8AB7C0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DB841DA" w14:textId="4E508153" w:rsidR="00A23F09" w:rsidRPr="004A3BD4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Földmunka-, rakodó- és szállítógép gyakorlati feladatok</w:t>
      </w:r>
    </w:p>
    <w:p w14:paraId="1F34E976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Elsajátítja a gép készség szintű kezelését</w:t>
      </w:r>
    </w:p>
    <w:p w14:paraId="4BED2936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 Általános üzemeltetési követelmények</w:t>
      </w:r>
    </w:p>
    <w:p w14:paraId="6452D22F" w14:textId="77777777" w:rsidR="00C032E1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Munkaterület kialakítása, biztonságos munkavégzés, működés ellenőrzése, ergonómiai követelmények</w:t>
      </w:r>
    </w:p>
    <w:p w14:paraId="30C320D6" w14:textId="212CC989" w:rsidR="00A23F09" w:rsidRPr="004A3BD4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Végrehajtja a kiemelési, szállítási és lehelyezési műveleteket</w:t>
      </w:r>
    </w:p>
    <w:p w14:paraId="48CF8703" w14:textId="77777777" w:rsidR="00A23F09" w:rsidRPr="004A3BD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C5044BE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3E6A0DFB" w14:textId="3095DEA4" w:rsidR="00A23F09" w:rsidRPr="004A3BD4" w:rsidRDefault="009D16FC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tanműhely</w:t>
      </w:r>
      <w:proofErr w:type="gramEnd"/>
      <w:r w:rsidRPr="004A3BD4">
        <w:rPr>
          <w:rFonts w:cs="Times New Roman"/>
          <w:color w:val="000000" w:themeColor="text1"/>
        </w:rPr>
        <w:t xml:space="preserve"> vagy terepi gyakorlat</w:t>
      </w:r>
    </w:p>
    <w:p w14:paraId="05A731AD" w14:textId="77777777" w:rsidR="00A23F09" w:rsidRPr="004A3BD4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7BA4F96" w14:textId="77777777" w:rsidR="00A23F09" w:rsidRPr="004A3BD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51D5E21D" w14:textId="22D9D563" w:rsidR="00645D8E" w:rsidRPr="004A3BD4" w:rsidRDefault="00A23F09" w:rsidP="0050133B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  <w:r w:rsidR="00645D8E" w:rsidRPr="004A3BD4">
        <w:rPr>
          <w:rFonts w:cs="Times New Roman"/>
          <w:color w:val="000000" w:themeColor="text1"/>
        </w:rPr>
        <w:br w:type="page"/>
      </w:r>
    </w:p>
    <w:p w14:paraId="155066C0" w14:textId="77777777" w:rsidR="00645D8E" w:rsidRPr="004A3BD4" w:rsidRDefault="00645D8E" w:rsidP="00645D8E">
      <w:pPr>
        <w:rPr>
          <w:rFonts w:cs="Times New Roman"/>
          <w:color w:val="000000" w:themeColor="text1"/>
        </w:rPr>
      </w:pPr>
    </w:p>
    <w:p w14:paraId="4882A306" w14:textId="77777777" w:rsidR="00645D8E" w:rsidRPr="004A3BD4" w:rsidRDefault="00645D8E" w:rsidP="00645D8E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A</w:t>
      </w:r>
    </w:p>
    <w:p w14:paraId="56B4FDC3" w14:textId="7800550C" w:rsidR="00645D8E" w:rsidRPr="004A3BD4" w:rsidRDefault="002D7ECA" w:rsidP="00645D8E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10449-16</w:t>
      </w:r>
      <w:r w:rsidR="00645D8E" w:rsidRPr="004A3BD4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787800D9" w14:textId="094BB954" w:rsidR="00645D8E" w:rsidRPr="004A3BD4" w:rsidRDefault="002D7ECA" w:rsidP="00645D8E">
      <w:pPr>
        <w:jc w:val="center"/>
        <w:rPr>
          <w:rFonts w:cs="Times New Roman"/>
          <w:b/>
          <w:color w:val="000000" w:themeColor="text1"/>
          <w:sz w:val="36"/>
        </w:rPr>
      </w:pPr>
      <w:r w:rsidRPr="004A3BD4">
        <w:rPr>
          <w:rFonts w:cs="Times New Roman"/>
          <w:b/>
          <w:color w:val="000000" w:themeColor="text1"/>
          <w:sz w:val="36"/>
        </w:rPr>
        <w:t>Targoncavezető speciális feladatai</w:t>
      </w:r>
    </w:p>
    <w:p w14:paraId="2EC56AF6" w14:textId="77777777" w:rsidR="00645D8E" w:rsidRPr="004A3BD4" w:rsidRDefault="00645D8E" w:rsidP="00645D8E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66A52905" w14:textId="77777777" w:rsidR="00645D8E" w:rsidRPr="004A3BD4" w:rsidRDefault="00645D8E" w:rsidP="00645D8E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692393DC" w14:textId="77777777" w:rsidR="00645D8E" w:rsidRPr="004A3BD4" w:rsidRDefault="00645D8E" w:rsidP="00645D8E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4A3BD4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4A3BD4">
        <w:rPr>
          <w:rFonts w:cs="Times New Roman"/>
          <w:b/>
          <w:color w:val="000000" w:themeColor="text1"/>
          <w:sz w:val="36"/>
        </w:rPr>
        <w:t>, témakörei</w:t>
      </w:r>
    </w:p>
    <w:p w14:paraId="14EC401B" w14:textId="77777777" w:rsidR="00645D8E" w:rsidRPr="004A3BD4" w:rsidRDefault="00645D8E" w:rsidP="00645D8E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br w:type="page"/>
      </w:r>
    </w:p>
    <w:p w14:paraId="466415D6" w14:textId="5CCA217D" w:rsidR="00645D8E" w:rsidRPr="004A3BD4" w:rsidRDefault="00645D8E" w:rsidP="00645D8E">
      <w:pPr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 xml:space="preserve">A </w:t>
      </w:r>
      <w:r w:rsidR="002D7ECA" w:rsidRPr="004A3BD4">
        <w:rPr>
          <w:rFonts w:cs="Times New Roman"/>
          <w:color w:val="000000" w:themeColor="text1"/>
        </w:rPr>
        <w:t>10449-16</w:t>
      </w:r>
      <w:r w:rsidRPr="004A3BD4">
        <w:rPr>
          <w:rFonts w:cs="Times New Roman"/>
          <w:color w:val="000000" w:themeColor="text1"/>
        </w:rPr>
        <w:t xml:space="preserve"> azonosító számú </w:t>
      </w:r>
      <w:r w:rsidR="002D7ECA" w:rsidRPr="004A3BD4">
        <w:rPr>
          <w:rFonts w:cs="Times New Roman"/>
          <w:color w:val="000000" w:themeColor="text1"/>
        </w:rPr>
        <w:t>Targoncavezető speciális feladatai</w:t>
      </w:r>
      <w:r w:rsidRPr="004A3BD4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DB7213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7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60"/>
        <w:gridCol w:w="938"/>
      </w:tblGrid>
      <w:tr w:rsidR="004A3BD4" w:rsidRPr="004A3BD4" w14:paraId="558FF1D9" w14:textId="77777777" w:rsidTr="0050133B">
        <w:trPr>
          <w:cantSplit/>
          <w:trHeight w:val="2007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69E45" w14:textId="77777777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B126347" w14:textId="40E03FA2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Targoncavezető speciális gyakorlata</w:t>
            </w:r>
          </w:p>
        </w:tc>
      </w:tr>
      <w:tr w:rsidR="004A3BD4" w:rsidRPr="004A3BD4" w14:paraId="4CB27C08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3E0154" w14:textId="77777777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C5B1C7" w14:textId="77777777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0F351BDF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4D0CFB" w14:textId="2B62BE9D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Munkavégzés helyének kijelölése, ellenőrzése és biztosítása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7DD5E" w14:textId="5B3518CA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2B5AA70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7B022C" w14:textId="06374636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Áttekinti a feladat ellátásához szükséges dokumentumokat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F0264" w14:textId="28561554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8F1B7FB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58583D" w14:textId="118D2970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Használja a gépcsoportra előírt egyéni és csoportos védőeszközöket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DF5ED" w14:textId="685B56F5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7FA4CE2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2BFEAF" w14:textId="6F7B5A6B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Elvégzi a gépápolási, karbantartási munkálatokat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66BFF" w14:textId="347104FF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A22F000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645E0F" w14:textId="6A48A591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Ellenőrzi a mozgatásra kerülő teher tervezett útvonalát és a teher elhelyezési helyét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924C4" w14:textId="3E700A9B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63D273C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5DED12" w14:textId="00049EB2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Elvégzi a műszakkezdés előtti biztonsági és üzemi ellenőrzéseket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C8ED3" w14:textId="547AB55E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4D6257A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CC9B43" w14:textId="4C48BF2C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Az előírásoknak megfelelően vezeti az emelőgép-naplót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D1BF3" w14:textId="406C547F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F0DCCDE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6877E3" w14:textId="1DDAD0C8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Tehermozgatásra alkalmas szereléket kiválaszt, ellenőriz és használ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C0CA4" w14:textId="7FAB7CAA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5B52C17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791997" w14:textId="6E88492B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Használja a rakatképző eszközöket, segédanyagokat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D7B7DC" w14:textId="5576C5F9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1707B00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695EE6" w14:textId="7D6BDF84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Biztonságosan végrehajtja a teher emelését, mozgatását és lehelyezését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A70A7" w14:textId="50E35297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EE093D1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2BA205" w14:textId="5082903F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Betartja a targoncákra vonatkozó speciális munkavédelmi előírásokat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34666" w14:textId="6C4DF27A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9932C6A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93A4D4" w14:textId="53B57B9F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gramStart"/>
            <w:r w:rsidRPr="004A3BD4">
              <w:rPr>
                <w:rFonts w:cs="Times New Roman"/>
                <w:color w:val="000000" w:themeColor="text1"/>
              </w:rPr>
              <w:t>Felméri</w:t>
            </w:r>
            <w:proofErr w:type="gramEnd"/>
            <w:r w:rsidRPr="004A3BD4">
              <w:rPr>
                <w:rFonts w:cs="Times New Roman"/>
                <w:color w:val="000000" w:themeColor="text1"/>
              </w:rPr>
              <w:t xml:space="preserve"> és munkahelyi vezetőjének  jelzi a veszélyforrásokat és az egészségre ártalmas tényezőket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6FBB6" w14:textId="470AF855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7CCC6B8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FA48FE" w14:textId="74545687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Irányítóval kapcsolatot tart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EE250" w14:textId="3C837A3F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1A2CF41C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F053E8" w14:textId="62887C17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Targoncát működtet, targoncával munkavégzést hajt végre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F98FD" w14:textId="7AFBE2A8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844C7BE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16D3CE" w14:textId="77777777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869B7" w14:textId="62C92A69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5F4BD38A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AFAD72" w14:textId="48ABC497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Anyagmozgatás, közlekedés szabályai a munkaterületen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DDE0F" w14:textId="15486EA8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F69A0BB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FF45DC" w14:textId="00A1B73E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Irányító igénybevételének feltételei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800A9" w14:textId="20C84497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04517B3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47F92F" w14:textId="07456ADB" w:rsidR="002D7ECA" w:rsidRPr="004A3BD4" w:rsidRDefault="00523FF3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Jogszabályban előírt</w:t>
            </w:r>
            <w:r w:rsidR="002D7ECA" w:rsidRPr="004A3BD4">
              <w:rPr>
                <w:rFonts w:cs="Times New Roman"/>
                <w:color w:val="000000" w:themeColor="text1"/>
              </w:rPr>
              <w:t xml:space="preserve"> kézjelzések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F2BFC" w14:textId="5C2EC0BB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2637AD5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AAEE03" w14:textId="1EE9482C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Emelőgép-napló vezetése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9EDF1" w14:textId="241DF5E8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B713EA1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6C0862" w14:textId="768277A7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Emelés és rakodástechnológia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8A6AA0" w14:textId="60280554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CCE42CA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7C9169" w14:textId="0635404D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 rakatképzés és bontás szabályainak ismerete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34AC7" w14:textId="07AB85E4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A64B130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C9A1AF" w14:textId="43F07C8D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Rakatképző eszközök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C7657" w14:textId="1085D5B1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E8C16D4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EE4026" w14:textId="7BE6F7FF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Egységrakományok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FD71B" w14:textId="788194A4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EC014C0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548BC6" w14:textId="66C4FC7A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Ömlesztett anyagok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2ECB8" w14:textId="3E6F0589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EA86915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E8F5A6" w14:textId="2E16C47D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Teherrögzítés szabályai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4AA5C" w14:textId="7DD70408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1008840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D4266A" w14:textId="3A7CC607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Veszélyes anyagok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29DE8" w14:textId="0362B918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17CA3BE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77D737" w14:textId="5FC5D37B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Hulladék és veszélyes anyag kezelése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83C43" w14:textId="7DDF1481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2D8B2BD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5D7E57" w14:textId="434F06D3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Sajátos munkabiztonsági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4B821" w14:textId="7F1639F5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9013B06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4DD419" w14:textId="49C5B122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Targoncák fajtái, rendszere, felépítése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CEC250" w14:textId="1EF6B844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9C1CCE7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42255B" w14:textId="40292F15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Targoncák szerelékei, adapterek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FD52D" w14:textId="1F3C26F5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70771B3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DEA48A" w14:textId="07000848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lastRenderedPageBreak/>
              <w:t>Függesztő- és tehermegfogó eszközök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B2E2E" w14:textId="04F981F4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B43C2BA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A1DBCE" w14:textId="274A68DB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Adott targonca szerkezettana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A70BD" w14:textId="4F56D49B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1B8C45A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9218A9" w14:textId="6CA563F6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Adott targonca működtetése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8E2FC" w14:textId="21AF51F3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6A09763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E519F8" w14:textId="77777777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23017" w14:textId="2D2382B8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68A91CC4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DC931F" w14:textId="6AE2BE2E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Kezelőszervek, vezérlőelemek működtetése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4E427" w14:textId="6340C319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7867C802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C1838A" w14:textId="17A6CAB2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Olvasott szakmai szöveg megértése, műszaki ábrák olvasása, értelmezése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1409" w14:textId="4CA73435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AF61BE0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70F022" w14:textId="45F18E3D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Szakmai nyelvi íráskészség, </w:t>
            </w:r>
            <w:proofErr w:type="gramStart"/>
            <w:r w:rsidRPr="004A3BD4">
              <w:rPr>
                <w:rFonts w:cs="Times New Roman"/>
                <w:color w:val="000000" w:themeColor="text1"/>
              </w:rPr>
              <w:t>fogalmazás írásban</w:t>
            </w:r>
            <w:proofErr w:type="gramEnd"/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9287C" w14:textId="2D083B17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5E01DD5E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9841DB" w14:textId="3FA4C37C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 xml:space="preserve">Biztonságtechnikai jelképek, táblák, feliratok, piktogramok olvasása, értelmezése 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35477" w14:textId="69F1F284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2D257F05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965756" w14:textId="2EEC54DF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Egyéni és csoportos munkavédelmi eszközök és berendezések használata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13F35" w14:textId="49800C6B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601F941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592038" w14:textId="77777777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5C621" w14:textId="77777777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1EC9110C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C413F1" w14:textId="24601F00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E02E2" w14:textId="74742E8F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3FF759E4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9FBD79" w14:textId="169200E5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482B4" w14:textId="49A0E86A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48A5E322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BC341B" w14:textId="77777777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7A3F5" w14:textId="77777777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2949991A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07709C" w14:textId="0FEC6045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Irányíthatóság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7E1AB" w14:textId="79789E28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6FEF3CB1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834B5F" w14:textId="7A35E97D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Kompromisszum-készség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F3595" w14:textId="6E1A01E6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A3BD4" w:rsidRPr="004A3BD4" w14:paraId="0D0FA864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F38C97" w14:textId="77777777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51CDA" w14:textId="77777777" w:rsidR="002D7ECA" w:rsidRPr="004A3BD4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4A3BD4" w:rsidRPr="004A3BD4" w14:paraId="7540EC7B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BBBF60" w14:textId="38DA91D4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Problémamegoldás, hibaelhárítás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97E72" w14:textId="76E20201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50133B" w:rsidRPr="004A3BD4" w14:paraId="42B8182C" w14:textId="77777777" w:rsidTr="0050133B">
        <w:trPr>
          <w:trHeight w:val="255"/>
          <w:jc w:val="center"/>
        </w:trPr>
        <w:tc>
          <w:tcPr>
            <w:tcW w:w="6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BD2052" w14:textId="34194D6E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DCA86" w14:textId="73038BF0" w:rsidR="002D7ECA" w:rsidRPr="004A3BD4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4A3BD4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66CE1A1F" w14:textId="77777777" w:rsidR="00645D8E" w:rsidRPr="004A3BD4" w:rsidRDefault="00645D8E" w:rsidP="00645D8E">
      <w:pPr>
        <w:rPr>
          <w:rFonts w:cs="Times New Roman"/>
          <w:color w:val="000000" w:themeColor="text1"/>
        </w:rPr>
      </w:pPr>
    </w:p>
    <w:p w14:paraId="53D3BB61" w14:textId="4CC921B0" w:rsidR="00645D8E" w:rsidRPr="004A3BD4" w:rsidRDefault="007A44EB" w:rsidP="00645D8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Targoncavezető speciális gyakorlata</w:t>
      </w:r>
      <w:r w:rsidR="00645D8E" w:rsidRPr="004A3BD4">
        <w:rPr>
          <w:rFonts w:cs="Times New Roman"/>
          <w:b/>
          <w:color w:val="000000" w:themeColor="text1"/>
        </w:rPr>
        <w:t xml:space="preserve"> tantárgy</w:t>
      </w:r>
      <w:r w:rsidR="00645D8E" w:rsidRPr="004A3BD4">
        <w:rPr>
          <w:rFonts w:cs="Times New Roman"/>
          <w:b/>
          <w:color w:val="000000" w:themeColor="text1"/>
        </w:rPr>
        <w:tab/>
      </w:r>
      <w:r w:rsidR="0092424B" w:rsidRPr="004A3BD4">
        <w:rPr>
          <w:rFonts w:cs="Times New Roman"/>
          <w:b/>
          <w:color w:val="000000" w:themeColor="text1"/>
        </w:rPr>
        <w:t>36</w:t>
      </w:r>
      <w:r w:rsidR="00645D8E" w:rsidRPr="004A3BD4">
        <w:rPr>
          <w:rFonts w:cs="Times New Roman"/>
          <w:b/>
          <w:color w:val="000000" w:themeColor="text1"/>
        </w:rPr>
        <w:t xml:space="preserve"> óra/</w:t>
      </w:r>
      <w:r w:rsidR="0092424B" w:rsidRPr="004A3BD4">
        <w:rPr>
          <w:rFonts w:cs="Times New Roman"/>
          <w:b/>
          <w:color w:val="000000" w:themeColor="text1"/>
        </w:rPr>
        <w:t>-</w:t>
      </w:r>
      <w:r w:rsidR="00645D8E" w:rsidRPr="004A3BD4">
        <w:rPr>
          <w:rFonts w:cs="Times New Roman"/>
          <w:b/>
          <w:color w:val="000000" w:themeColor="text1"/>
        </w:rPr>
        <w:t xml:space="preserve"> </w:t>
      </w:r>
      <w:proofErr w:type="spellStart"/>
      <w:r w:rsidR="00645D8E" w:rsidRPr="004A3BD4">
        <w:rPr>
          <w:rFonts w:cs="Times New Roman"/>
          <w:b/>
          <w:color w:val="000000" w:themeColor="text1"/>
        </w:rPr>
        <w:t>óra</w:t>
      </w:r>
      <w:proofErr w:type="spellEnd"/>
      <w:r w:rsidR="00645D8E" w:rsidRPr="004A3BD4">
        <w:rPr>
          <w:rFonts w:cs="Times New Roman"/>
          <w:b/>
          <w:color w:val="000000" w:themeColor="text1"/>
        </w:rPr>
        <w:t>*</w:t>
      </w:r>
    </w:p>
    <w:p w14:paraId="7CC857D8" w14:textId="77777777" w:rsidR="00645D8E" w:rsidRPr="004A3BD4" w:rsidRDefault="00645D8E" w:rsidP="00645D8E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4A3BD4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CDEF0FB" w14:textId="77777777" w:rsidR="00645D8E" w:rsidRPr="004A3BD4" w:rsidRDefault="00645D8E" w:rsidP="00645D8E">
      <w:pPr>
        <w:spacing w:after="0"/>
        <w:ind w:left="426"/>
        <w:rPr>
          <w:rFonts w:cs="Times New Roman"/>
          <w:color w:val="000000" w:themeColor="text1"/>
        </w:rPr>
      </w:pPr>
    </w:p>
    <w:p w14:paraId="7FCF9C3B" w14:textId="553CB3A7" w:rsidR="00645D8E" w:rsidRPr="004A3BD4" w:rsidRDefault="00645D8E" w:rsidP="00645D8E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tantárgy a </w:t>
      </w:r>
      <w:r w:rsidR="002D7ECA" w:rsidRPr="004A3BD4">
        <w:rPr>
          <w:rFonts w:cs="Times New Roman"/>
          <w:color w:val="000000" w:themeColor="text1"/>
        </w:rPr>
        <w:t xml:space="preserve">32 582 </w:t>
      </w:r>
      <w:proofErr w:type="gramStart"/>
      <w:r w:rsidR="002D7ECA" w:rsidRPr="004A3BD4">
        <w:rPr>
          <w:rFonts w:cs="Times New Roman"/>
          <w:color w:val="000000" w:themeColor="text1"/>
        </w:rPr>
        <w:t>02  Építő-</w:t>
      </w:r>
      <w:proofErr w:type="gramEnd"/>
      <w:r w:rsidR="002D7ECA" w:rsidRPr="004A3BD4">
        <w:rPr>
          <w:rFonts w:cs="Times New Roman"/>
          <w:color w:val="000000" w:themeColor="text1"/>
        </w:rPr>
        <w:t xml:space="preserve"> és anyagmozgató gép kezelője [</w:t>
      </w:r>
      <w:proofErr w:type="spellStart"/>
      <w:r w:rsidR="002D7ECA" w:rsidRPr="004A3BD4">
        <w:rPr>
          <w:rFonts w:cs="Times New Roman"/>
          <w:color w:val="000000" w:themeColor="text1"/>
        </w:rPr>
        <w:t>Emelőgépkezelő</w:t>
      </w:r>
      <w:proofErr w:type="spellEnd"/>
      <w:r w:rsidR="002D7ECA" w:rsidRPr="004A3BD4">
        <w:rPr>
          <w:rFonts w:cs="Times New Roman"/>
          <w:color w:val="000000" w:themeColor="text1"/>
        </w:rPr>
        <w:t xml:space="preserve"> (kivéve targonca); Földmunka-, rakodó- és szállítógép kezelő; Targoncavezető szakmairányok]</w:t>
      </w:r>
      <w:r w:rsidRPr="004A3BD4">
        <w:rPr>
          <w:rFonts w:cs="Times New Roman"/>
          <w:color w:val="000000" w:themeColor="text1"/>
        </w:rPr>
        <w:t xml:space="preserve"> </w:t>
      </w:r>
      <w:r w:rsidR="0050133B" w:rsidRPr="0050133B">
        <w:rPr>
          <w:rFonts w:cs="Times New Roman"/>
          <w:color w:val="000000" w:themeColor="text1"/>
        </w:rPr>
        <w:t>mellék-</w:t>
      </w:r>
      <w:r w:rsidRPr="004A3BD4">
        <w:rPr>
          <w:rFonts w:cs="Times New Roman"/>
          <w:color w:val="000000" w:themeColor="text1"/>
        </w:rPr>
        <w:t>szakképesítéshez kapcsolódik.</w:t>
      </w:r>
    </w:p>
    <w:p w14:paraId="5AA97579" w14:textId="77777777" w:rsidR="00645D8E" w:rsidRPr="004A3BD4" w:rsidRDefault="00645D8E" w:rsidP="00645D8E">
      <w:pPr>
        <w:spacing w:after="0"/>
        <w:ind w:left="426"/>
        <w:rPr>
          <w:rFonts w:cs="Times New Roman"/>
          <w:color w:val="000000" w:themeColor="text1"/>
        </w:rPr>
      </w:pPr>
    </w:p>
    <w:p w14:paraId="320C8E7B" w14:textId="77777777" w:rsidR="00645D8E" w:rsidRPr="004A3BD4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tanításának célja</w:t>
      </w:r>
    </w:p>
    <w:p w14:paraId="26C2D143" w14:textId="1ECBCA69" w:rsidR="00645D8E" w:rsidRPr="004A3BD4" w:rsidRDefault="0092424B" w:rsidP="00645D8E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résztvevő ismerje meg és sajátítsa el a gépi hajtású targonca főbb szerkezeti egységeinek felépítését, működését, ennek ismeretében szakszerűen végezze el a gép műszaki felülvizsgálatát, karbantartását, gépápolását és hajtson végre egyszerű, számára megengedett javítási és hibaelhárítási feladatokat. A targoncát rendeltetésének megfelelően és biztonságosan kezelje. A résztvevő ismerje és alkalmazza a munkájára vonatkozó biztonsági, munkavédelmi, tűzvédelmi és környezetvédelmi előírásokat. Tudjon elsősegélyt nyújtani, tüzet oltani és hulladékot, veszélyes hulladékot kezelni.</w:t>
      </w:r>
    </w:p>
    <w:p w14:paraId="1AE2C33F" w14:textId="77777777" w:rsidR="00645D8E" w:rsidRPr="004A3BD4" w:rsidRDefault="00645D8E" w:rsidP="00645D8E">
      <w:pPr>
        <w:spacing w:after="0"/>
        <w:ind w:left="426"/>
        <w:rPr>
          <w:rFonts w:cs="Times New Roman"/>
          <w:color w:val="000000" w:themeColor="text1"/>
        </w:rPr>
      </w:pPr>
    </w:p>
    <w:p w14:paraId="0868FB71" w14:textId="77777777" w:rsidR="00645D8E" w:rsidRPr="004A3BD4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Kapcsolódó közismereti, szakmai tartalmak</w:t>
      </w:r>
    </w:p>
    <w:p w14:paraId="3E82D054" w14:textId="7583E956" w:rsidR="00645D8E" w:rsidRPr="004A3BD4" w:rsidRDefault="002D7ECA" w:rsidP="00645D8E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3B7EFBC9" w14:textId="77777777" w:rsidR="00645D8E" w:rsidRPr="004A3BD4" w:rsidRDefault="00645D8E" w:rsidP="00645D8E">
      <w:pPr>
        <w:spacing w:after="0"/>
        <w:ind w:left="426"/>
        <w:rPr>
          <w:rFonts w:cs="Times New Roman"/>
          <w:color w:val="000000" w:themeColor="text1"/>
        </w:rPr>
      </w:pPr>
    </w:p>
    <w:p w14:paraId="118E1C9F" w14:textId="77777777" w:rsidR="00645D8E" w:rsidRPr="004A3BD4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Témakörök</w:t>
      </w:r>
    </w:p>
    <w:p w14:paraId="13ECC7FF" w14:textId="3C2DA49D" w:rsidR="00645D8E" w:rsidRPr="004A3BD4" w:rsidRDefault="00DB64B8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 xml:space="preserve">Targonca </w:t>
      </w:r>
      <w:r w:rsidR="00E97AE9" w:rsidRPr="004A3BD4">
        <w:rPr>
          <w:rFonts w:cs="Times New Roman"/>
          <w:b/>
          <w:i/>
          <w:color w:val="000000" w:themeColor="text1"/>
        </w:rPr>
        <w:t>szerkezettana</w:t>
      </w:r>
    </w:p>
    <w:p w14:paraId="7DC13901" w14:textId="6A39CC4C" w:rsidR="00645D8E" w:rsidRPr="004A3BD4" w:rsidRDefault="004F58FD" w:rsidP="00645D8E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Targoncák fajtái, rendszere, felépítése, műszakkezdés előtti biztonsági és üzemi ellenőrzések</w:t>
      </w:r>
    </w:p>
    <w:p w14:paraId="78B4E47B" w14:textId="77777777" w:rsidR="00645D8E" w:rsidRPr="004A3BD4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EAE2C1B" w14:textId="41BAED5A" w:rsidR="00645D8E" w:rsidRPr="004A3BD4" w:rsidRDefault="00E97AE9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Hulladék és veszélyes anyag kezelése</w:t>
      </w:r>
    </w:p>
    <w:p w14:paraId="14B4CE38" w14:textId="77777777" w:rsidR="004F58FD" w:rsidRPr="004A3BD4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Veszélyes anyagok fogalma, csoportosítása</w:t>
      </w:r>
    </w:p>
    <w:p w14:paraId="0ADEF788" w14:textId="7757EAC8" w:rsidR="00645D8E" w:rsidRPr="004A3BD4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lastRenderedPageBreak/>
        <w:t>A résztvevő felméri és felettesének jelenti a veszélyforrásokat és az egészségre ártalmas tényezőket</w:t>
      </w:r>
    </w:p>
    <w:p w14:paraId="26CAC937" w14:textId="77777777" w:rsidR="00645D8E" w:rsidRPr="004A3BD4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C960E48" w14:textId="468EF255" w:rsidR="00645D8E" w:rsidRPr="004A3BD4" w:rsidRDefault="00E97AE9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Emelőgép-napló vezetése</w:t>
      </w:r>
    </w:p>
    <w:p w14:paraId="33AECF0D" w14:textId="21BF6465" w:rsidR="00645D8E" w:rsidRPr="004A3BD4" w:rsidRDefault="004F58FD" w:rsidP="00645D8E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A rendelkezésre álló dokumentumok (építési rajzok, technológiai tervek, gépkönyvek áttekintése. Az előírásoknak megfelelően vezeti az emelőgép-naplót</w:t>
      </w:r>
    </w:p>
    <w:p w14:paraId="5449F8F8" w14:textId="77777777" w:rsidR="00645D8E" w:rsidRPr="004A3BD4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4E1145E" w14:textId="5F0C261C" w:rsidR="00645D8E" w:rsidRPr="004A3BD4" w:rsidRDefault="00E97AE9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Targoncák szerelékei</w:t>
      </w:r>
    </w:p>
    <w:p w14:paraId="39D71E8F" w14:textId="222AE24B" w:rsidR="00645D8E" w:rsidRPr="004A3BD4" w:rsidRDefault="004F58FD" w:rsidP="00645D8E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Tehermozgatásra alkalmas szereléket kiválaszt, ellenőriz és használ</w:t>
      </w:r>
    </w:p>
    <w:p w14:paraId="0CBC2793" w14:textId="77777777" w:rsidR="00645D8E" w:rsidRPr="004A3BD4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946DACA" w14:textId="72B93C0D" w:rsidR="00645D8E" w:rsidRPr="004A3BD4" w:rsidRDefault="00E97AE9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Rakodástechnológia</w:t>
      </w:r>
    </w:p>
    <w:p w14:paraId="0DD14E24" w14:textId="77777777" w:rsidR="004F58FD" w:rsidRPr="004A3BD4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Használja a rakatképző eszközöket, segédanyagokat, elsajátítja a teherrögzítés szabályait, egységrakományok, ömlesztett anyagok kezelése</w:t>
      </w:r>
    </w:p>
    <w:p w14:paraId="1E444D8D" w14:textId="31AF72FA" w:rsidR="00645D8E" w:rsidRPr="004A3BD4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Jogszabályban előírt irányítási és jelrendszer és az irányító igénybevételének feltételei</w:t>
      </w:r>
    </w:p>
    <w:p w14:paraId="3D5FEFB7" w14:textId="77777777" w:rsidR="00645D8E" w:rsidRPr="004A3BD4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47C22FD" w14:textId="0A987C18" w:rsidR="00645D8E" w:rsidRPr="004A3BD4" w:rsidRDefault="00530DE8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Anyagmozgatás, közlekedés szabályai</w:t>
      </w:r>
    </w:p>
    <w:p w14:paraId="4956FFC7" w14:textId="4DB3BE75" w:rsidR="00645D8E" w:rsidRPr="004A3BD4" w:rsidRDefault="004F58FD" w:rsidP="00645D8E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Munkaterületeken helyzetváltoztatásokat hajt végre és betartja a közlekedés szabályait. Munkavégzés helyének kijelölése és biztosítása. Ellenőrzi a mozgatásra kerülő teher tervezett útvonalát és a teher elhelyezési helyét</w:t>
      </w:r>
    </w:p>
    <w:p w14:paraId="299F5427" w14:textId="77777777" w:rsidR="00645D8E" w:rsidRPr="004A3BD4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06C345B" w14:textId="63225967" w:rsidR="00645D8E" w:rsidRPr="004A3BD4" w:rsidRDefault="00530DE8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Sajátos munkabiztonsági ismeretek</w:t>
      </w:r>
    </w:p>
    <w:p w14:paraId="128F9475" w14:textId="77777777" w:rsidR="004F58FD" w:rsidRPr="004A3BD4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Betartja a munkavédelmi előírásokat és a munkaterület rendjét</w:t>
      </w:r>
    </w:p>
    <w:p w14:paraId="32217F3F" w14:textId="293F091F" w:rsidR="00645D8E" w:rsidRPr="004A3BD4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Használja az előírt egyéni és csoportos védőeszközöket</w:t>
      </w:r>
    </w:p>
    <w:p w14:paraId="4A1B54D9" w14:textId="77777777" w:rsidR="00645D8E" w:rsidRPr="004A3BD4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592F52E" w14:textId="7C4994EF" w:rsidR="00645D8E" w:rsidRPr="004A3BD4" w:rsidRDefault="00530DE8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4A3BD4">
        <w:rPr>
          <w:rFonts w:cs="Times New Roman"/>
          <w:b/>
          <w:i/>
          <w:color w:val="000000" w:themeColor="text1"/>
        </w:rPr>
        <w:t>Targoncavezető gyakorlati feladatai</w:t>
      </w:r>
    </w:p>
    <w:p w14:paraId="178497CE" w14:textId="77777777" w:rsidR="004F58FD" w:rsidRPr="004A3BD4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Targonca működtetése, targoncával munkavégzést hajt végre </w:t>
      </w:r>
    </w:p>
    <w:p w14:paraId="41D4B237" w14:textId="54C0739B" w:rsidR="00645D8E" w:rsidRPr="004A3BD4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>Biztonságosan végrehajtja a teher emelését, mozgatását és lehelyezését</w:t>
      </w:r>
    </w:p>
    <w:p w14:paraId="17C5ACEB" w14:textId="77777777" w:rsidR="00645D8E" w:rsidRPr="004A3BD4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CED8CB0" w14:textId="77777777" w:rsidR="00645D8E" w:rsidRPr="004A3BD4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képzés javasolt helyszíne (ajánlás)</w:t>
      </w:r>
    </w:p>
    <w:p w14:paraId="303B0D9C" w14:textId="6DB414CA" w:rsidR="00645D8E" w:rsidRPr="004A3BD4" w:rsidRDefault="009D16FC" w:rsidP="00645D8E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4A3BD4">
        <w:rPr>
          <w:rFonts w:cs="Times New Roman"/>
          <w:color w:val="000000" w:themeColor="text1"/>
        </w:rPr>
        <w:t>tanműhely</w:t>
      </w:r>
      <w:proofErr w:type="gramEnd"/>
      <w:r w:rsidRPr="004A3BD4">
        <w:rPr>
          <w:rFonts w:cs="Times New Roman"/>
          <w:color w:val="000000" w:themeColor="text1"/>
        </w:rPr>
        <w:t xml:space="preserve"> vagy terepi gyakorlat</w:t>
      </w:r>
    </w:p>
    <w:p w14:paraId="6485F30F" w14:textId="77777777" w:rsidR="00645D8E" w:rsidRPr="004A3BD4" w:rsidRDefault="00645D8E" w:rsidP="00645D8E">
      <w:pPr>
        <w:spacing w:after="0"/>
        <w:ind w:left="426"/>
        <w:rPr>
          <w:rFonts w:cs="Times New Roman"/>
          <w:color w:val="000000" w:themeColor="text1"/>
        </w:rPr>
      </w:pPr>
    </w:p>
    <w:p w14:paraId="68C4DC6F" w14:textId="77777777" w:rsidR="00645D8E" w:rsidRPr="004A3BD4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4A3BD4">
        <w:rPr>
          <w:rFonts w:cs="Times New Roman"/>
          <w:b/>
          <w:color w:val="000000" w:themeColor="text1"/>
        </w:rPr>
        <w:t>A tantárgy értékelésének módja</w:t>
      </w:r>
    </w:p>
    <w:p w14:paraId="63498023" w14:textId="25B217BB" w:rsidR="00645D8E" w:rsidRPr="004A3BD4" w:rsidRDefault="00645D8E" w:rsidP="00645D8E">
      <w:pPr>
        <w:spacing w:after="0"/>
        <w:ind w:left="426"/>
        <w:rPr>
          <w:rFonts w:cs="Times New Roman"/>
          <w:color w:val="000000" w:themeColor="text1"/>
        </w:rPr>
      </w:pPr>
      <w:r w:rsidRPr="004A3BD4">
        <w:rPr>
          <w:rFonts w:cs="Times New Roman"/>
          <w:color w:val="000000" w:themeColor="text1"/>
        </w:rPr>
        <w:t xml:space="preserve">A nemzeti köznevelésről szóló 2011. évi </w:t>
      </w:r>
      <w:r w:rsidR="00DB7213">
        <w:rPr>
          <w:rFonts w:cs="Times New Roman"/>
          <w:color w:val="000000" w:themeColor="text1"/>
        </w:rPr>
        <w:t xml:space="preserve">CXC. törvény </w:t>
      </w:r>
      <w:r w:rsidRPr="004A3BD4">
        <w:rPr>
          <w:rFonts w:cs="Times New Roman"/>
          <w:color w:val="000000" w:themeColor="text1"/>
        </w:rPr>
        <w:t xml:space="preserve">54. § </w:t>
      </w:r>
      <w:r w:rsidR="00F73C1A">
        <w:rPr>
          <w:rFonts w:cs="Times New Roman"/>
          <w:color w:val="000000" w:themeColor="text1"/>
        </w:rPr>
        <w:t xml:space="preserve">(2) bekezdés a) </w:t>
      </w:r>
      <w:r w:rsidRPr="004A3BD4">
        <w:rPr>
          <w:rFonts w:cs="Times New Roman"/>
          <w:color w:val="000000" w:themeColor="text1"/>
        </w:rPr>
        <w:t>pontja szerinti értékeléssel.</w:t>
      </w:r>
    </w:p>
    <w:p w14:paraId="60935496" w14:textId="77777777" w:rsidR="0050133B" w:rsidRDefault="0050133B" w:rsidP="0050133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0F20E8F8" w14:textId="77777777" w:rsidR="0050133B" w:rsidRPr="00D52C63" w:rsidRDefault="0050133B" w:rsidP="0050133B">
      <w:pPr>
        <w:rPr>
          <w:rFonts w:cs="Times New Roman"/>
        </w:rPr>
      </w:pPr>
    </w:p>
    <w:p w14:paraId="7C9629D6" w14:textId="77777777" w:rsidR="0050133B" w:rsidRPr="00D52C63" w:rsidRDefault="0050133B" w:rsidP="0050133B">
      <w:pPr>
        <w:spacing w:before="2880"/>
        <w:jc w:val="center"/>
        <w:rPr>
          <w:rFonts w:cs="Times New Roman"/>
          <w:b/>
          <w:sz w:val="36"/>
        </w:rPr>
      </w:pPr>
    </w:p>
    <w:p w14:paraId="27CFFC57" w14:textId="77777777" w:rsidR="0050133B" w:rsidRPr="00D52C63" w:rsidRDefault="0050133B" w:rsidP="0050133B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71106A59" w14:textId="77777777" w:rsidR="0050133B" w:rsidRPr="00D52C63" w:rsidRDefault="0050133B" w:rsidP="0050133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1DCCC2E2" w14:textId="522A3F58" w:rsidR="0050133B" w:rsidRPr="00644690" w:rsidRDefault="0050133B" w:rsidP="0050133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165 ó</w:t>
      </w:r>
      <w:r w:rsidRPr="00644690">
        <w:rPr>
          <w:b/>
        </w:rPr>
        <w:t>ra</w:t>
      </w:r>
    </w:p>
    <w:p w14:paraId="535D16F7" w14:textId="77777777" w:rsidR="0050133B" w:rsidRDefault="0050133B" w:rsidP="0050133B">
      <w:pPr>
        <w:spacing w:after="0"/>
        <w:ind w:left="426"/>
      </w:pPr>
    </w:p>
    <w:p w14:paraId="3546EAC8" w14:textId="77777777" w:rsidR="0050133B" w:rsidRDefault="0050133B" w:rsidP="0050133B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7CA9C774" w14:textId="77777777" w:rsidR="0050133B" w:rsidRDefault="0050133B" w:rsidP="0050133B">
      <w:pPr>
        <w:spacing w:after="0"/>
        <w:ind w:left="426"/>
      </w:pPr>
    </w:p>
    <w:p w14:paraId="1855B450" w14:textId="77777777" w:rsidR="0050133B" w:rsidRDefault="0050133B" w:rsidP="0050133B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2AF32E9D" w14:textId="77777777" w:rsidR="0050133B" w:rsidRDefault="0050133B" w:rsidP="0050133B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4E5016CC" w14:textId="77777777" w:rsidR="0050133B" w:rsidRPr="002B5BF7" w:rsidRDefault="0050133B" w:rsidP="0050133B">
      <w:pPr>
        <w:spacing w:after="0"/>
        <w:ind w:left="426"/>
      </w:pPr>
    </w:p>
    <w:p w14:paraId="7187812C" w14:textId="77777777" w:rsidR="0050133B" w:rsidRPr="00644690" w:rsidRDefault="0050133B" w:rsidP="0050133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767378DB" w14:textId="461AB90B" w:rsidR="0050133B" w:rsidRDefault="0050133B" w:rsidP="0050133B">
      <w:pPr>
        <w:spacing w:after="0"/>
        <w:ind w:left="426"/>
      </w:pPr>
      <w:r w:rsidRPr="003A56AA">
        <w:t xml:space="preserve">A nemzeti köznevelésről szóló 2011. évi </w:t>
      </w:r>
      <w:r w:rsidR="00DB7213">
        <w:t xml:space="preserve">CXC. törvény </w:t>
      </w:r>
      <w:r w:rsidRPr="003A56AA">
        <w:t xml:space="preserve">54. § </w:t>
      </w:r>
      <w:r w:rsidR="00F73C1A">
        <w:t xml:space="preserve">(2) bekezdés a) </w:t>
      </w:r>
      <w:r w:rsidRPr="003A56AA">
        <w:t>pontja szerinti értékeléssel.</w:t>
      </w:r>
    </w:p>
    <w:p w14:paraId="46F05DC6" w14:textId="77777777" w:rsidR="0050133B" w:rsidRDefault="0050133B" w:rsidP="0050133B">
      <w:pPr>
        <w:spacing w:after="0"/>
        <w:ind w:left="426"/>
      </w:pPr>
    </w:p>
    <w:sectPr w:rsidR="0050133B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C91C29E" w15:done="0"/>
  <w15:commentEx w15:paraId="3EE3F3FA" w15:done="0"/>
  <w15:commentEx w15:paraId="4A1389B9" w15:done="0"/>
  <w15:commentEx w15:paraId="6A97581E" w15:done="0"/>
  <w15:commentEx w15:paraId="4B1C75E7" w15:done="0"/>
  <w15:commentEx w15:paraId="1DE3F430" w15:done="0"/>
  <w15:commentEx w15:paraId="4D1BA409" w15:done="0"/>
  <w15:commentEx w15:paraId="3870DBDD" w15:done="0"/>
  <w15:commentEx w15:paraId="5CAF8B05" w15:done="0"/>
  <w15:commentEx w15:paraId="55752192" w15:done="0"/>
  <w15:commentEx w15:paraId="0995C751" w15:done="0"/>
  <w15:commentEx w15:paraId="520C29C5" w15:done="0"/>
  <w15:commentEx w15:paraId="37AB3F03" w15:done="0"/>
  <w15:commentEx w15:paraId="3F9D24C4" w15:done="0"/>
  <w15:commentEx w15:paraId="0A984268" w15:done="0"/>
  <w15:commentEx w15:paraId="0E384309" w15:done="0"/>
  <w15:commentEx w15:paraId="1F706D0A" w15:done="0"/>
  <w15:commentEx w15:paraId="3713D806" w15:done="0"/>
  <w15:commentEx w15:paraId="33200934" w15:done="0"/>
  <w15:commentEx w15:paraId="6F0DCF47" w15:done="0"/>
  <w15:commentEx w15:paraId="7FD5CA41" w15:done="0"/>
  <w15:commentEx w15:paraId="47BD1C5E" w15:done="0"/>
  <w15:commentEx w15:paraId="3CF62C9F" w15:done="0"/>
  <w15:commentEx w15:paraId="168DFC8F" w15:done="0"/>
  <w15:commentEx w15:paraId="601EB72A" w15:done="0"/>
  <w15:commentEx w15:paraId="1565AF76" w15:done="0"/>
  <w15:commentEx w15:paraId="7908F63D" w15:done="0"/>
  <w15:commentEx w15:paraId="67DB8116" w15:done="0"/>
  <w15:commentEx w15:paraId="4E71EFE6" w15:done="0"/>
  <w15:commentEx w15:paraId="040D3A80" w15:done="0"/>
  <w15:commentEx w15:paraId="0A8A0237" w15:done="0"/>
  <w15:commentEx w15:paraId="66567D90" w15:done="0"/>
  <w15:commentEx w15:paraId="1F1BE936" w15:done="0"/>
  <w15:commentEx w15:paraId="0E26A048" w15:done="0"/>
  <w15:commentEx w15:paraId="7ADFA712" w15:done="0"/>
  <w15:commentEx w15:paraId="5EB05A9F" w15:done="0"/>
  <w15:commentEx w15:paraId="2E915D94" w15:done="0"/>
  <w15:commentEx w15:paraId="2BCD83E1" w15:done="0"/>
  <w15:commentEx w15:paraId="06490836" w15:done="0"/>
  <w15:commentEx w15:paraId="0BD2DBD9" w15:done="0"/>
  <w15:commentEx w15:paraId="3348C8A8" w15:done="0"/>
  <w15:commentEx w15:paraId="775F31BD" w15:done="0"/>
  <w15:commentEx w15:paraId="1A041081" w15:done="0"/>
  <w15:commentEx w15:paraId="168F62D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32CF1B" w14:textId="77777777" w:rsidR="00AE66BC" w:rsidRDefault="00AE66BC" w:rsidP="00B945BE">
      <w:pPr>
        <w:spacing w:after="0"/>
      </w:pPr>
      <w:r>
        <w:separator/>
      </w:r>
    </w:p>
  </w:endnote>
  <w:endnote w:type="continuationSeparator" w:id="0">
    <w:p w14:paraId="19E79686" w14:textId="77777777" w:rsidR="00AE66BC" w:rsidRDefault="00AE66BC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9C0DDD" w14:textId="77777777" w:rsidR="00AE66BC" w:rsidRDefault="00AE66BC" w:rsidP="00B945BE">
      <w:pPr>
        <w:spacing w:after="0"/>
      </w:pPr>
      <w:r>
        <w:separator/>
      </w:r>
    </w:p>
  </w:footnote>
  <w:footnote w:type="continuationSeparator" w:id="0">
    <w:p w14:paraId="0627BEAD" w14:textId="77777777" w:rsidR="00AE66BC" w:rsidRDefault="00AE66BC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FEE"/>
    <w:rsid w:val="0001241B"/>
    <w:rsid w:val="00033C9C"/>
    <w:rsid w:val="00051034"/>
    <w:rsid w:val="00062598"/>
    <w:rsid w:val="0007263D"/>
    <w:rsid w:val="00074671"/>
    <w:rsid w:val="00076A38"/>
    <w:rsid w:val="000772D7"/>
    <w:rsid w:val="0007731F"/>
    <w:rsid w:val="00080337"/>
    <w:rsid w:val="00083D88"/>
    <w:rsid w:val="00086ABF"/>
    <w:rsid w:val="0009203F"/>
    <w:rsid w:val="0009508E"/>
    <w:rsid w:val="000A21B7"/>
    <w:rsid w:val="000A2E27"/>
    <w:rsid w:val="000B44B8"/>
    <w:rsid w:val="000B5E9D"/>
    <w:rsid w:val="000C2A52"/>
    <w:rsid w:val="000E1DAA"/>
    <w:rsid w:val="000E2621"/>
    <w:rsid w:val="000E5545"/>
    <w:rsid w:val="000F44A2"/>
    <w:rsid w:val="000F741A"/>
    <w:rsid w:val="001035F7"/>
    <w:rsid w:val="0012134D"/>
    <w:rsid w:val="001237BA"/>
    <w:rsid w:val="001278FD"/>
    <w:rsid w:val="00133F8C"/>
    <w:rsid w:val="001370CB"/>
    <w:rsid w:val="00137BD5"/>
    <w:rsid w:val="00145744"/>
    <w:rsid w:val="00147E60"/>
    <w:rsid w:val="00151406"/>
    <w:rsid w:val="00160E0E"/>
    <w:rsid w:val="0017186D"/>
    <w:rsid w:val="00171FBA"/>
    <w:rsid w:val="00174A9C"/>
    <w:rsid w:val="001924F4"/>
    <w:rsid w:val="00196810"/>
    <w:rsid w:val="001A1B29"/>
    <w:rsid w:val="001A3F3F"/>
    <w:rsid w:val="001A7777"/>
    <w:rsid w:val="001B349A"/>
    <w:rsid w:val="001B61A0"/>
    <w:rsid w:val="001D296D"/>
    <w:rsid w:val="001E1D6B"/>
    <w:rsid w:val="001E455B"/>
    <w:rsid w:val="001E7B1E"/>
    <w:rsid w:val="001F08AF"/>
    <w:rsid w:val="00216033"/>
    <w:rsid w:val="00217297"/>
    <w:rsid w:val="00220194"/>
    <w:rsid w:val="00230F0B"/>
    <w:rsid w:val="002316FC"/>
    <w:rsid w:val="00243ABE"/>
    <w:rsid w:val="00244218"/>
    <w:rsid w:val="00250FD5"/>
    <w:rsid w:val="0025489A"/>
    <w:rsid w:val="002625A0"/>
    <w:rsid w:val="00264200"/>
    <w:rsid w:val="00266619"/>
    <w:rsid w:val="00266A2C"/>
    <w:rsid w:val="00266D6C"/>
    <w:rsid w:val="0026720A"/>
    <w:rsid w:val="00271502"/>
    <w:rsid w:val="00271A93"/>
    <w:rsid w:val="00274B88"/>
    <w:rsid w:val="00280BFE"/>
    <w:rsid w:val="002858F0"/>
    <w:rsid w:val="00290F6F"/>
    <w:rsid w:val="00291386"/>
    <w:rsid w:val="0029462F"/>
    <w:rsid w:val="002B02B9"/>
    <w:rsid w:val="002C6866"/>
    <w:rsid w:val="002D029F"/>
    <w:rsid w:val="002D7ECA"/>
    <w:rsid w:val="002E7808"/>
    <w:rsid w:val="002E7F21"/>
    <w:rsid w:val="0031513E"/>
    <w:rsid w:val="00320239"/>
    <w:rsid w:val="0032234D"/>
    <w:rsid w:val="003262AC"/>
    <w:rsid w:val="003325F4"/>
    <w:rsid w:val="003468AB"/>
    <w:rsid w:val="0036582C"/>
    <w:rsid w:val="0037728A"/>
    <w:rsid w:val="00380804"/>
    <w:rsid w:val="00380A7B"/>
    <w:rsid w:val="00381B6C"/>
    <w:rsid w:val="00384E99"/>
    <w:rsid w:val="003907B8"/>
    <w:rsid w:val="00390F08"/>
    <w:rsid w:val="00391719"/>
    <w:rsid w:val="003A0EC9"/>
    <w:rsid w:val="003A7273"/>
    <w:rsid w:val="003B10A4"/>
    <w:rsid w:val="003B1333"/>
    <w:rsid w:val="003F5167"/>
    <w:rsid w:val="004011EB"/>
    <w:rsid w:val="00401B14"/>
    <w:rsid w:val="00411C6D"/>
    <w:rsid w:val="0041674C"/>
    <w:rsid w:val="00420CA2"/>
    <w:rsid w:val="004239CF"/>
    <w:rsid w:val="00426376"/>
    <w:rsid w:val="00427407"/>
    <w:rsid w:val="00430699"/>
    <w:rsid w:val="004335E1"/>
    <w:rsid w:val="00437470"/>
    <w:rsid w:val="0045474F"/>
    <w:rsid w:val="00472A2C"/>
    <w:rsid w:val="0047594F"/>
    <w:rsid w:val="00476B0C"/>
    <w:rsid w:val="00477E3A"/>
    <w:rsid w:val="0049127E"/>
    <w:rsid w:val="004A3BD4"/>
    <w:rsid w:val="004A7F8A"/>
    <w:rsid w:val="004D0166"/>
    <w:rsid w:val="004D25C9"/>
    <w:rsid w:val="004E32A8"/>
    <w:rsid w:val="004F48EC"/>
    <w:rsid w:val="004F58FD"/>
    <w:rsid w:val="004F6765"/>
    <w:rsid w:val="0050133B"/>
    <w:rsid w:val="00502CFD"/>
    <w:rsid w:val="00510348"/>
    <w:rsid w:val="00523FF3"/>
    <w:rsid w:val="00524B52"/>
    <w:rsid w:val="00530DE8"/>
    <w:rsid w:val="00542024"/>
    <w:rsid w:val="00543CE0"/>
    <w:rsid w:val="00555044"/>
    <w:rsid w:val="00564687"/>
    <w:rsid w:val="00565574"/>
    <w:rsid w:val="005819D4"/>
    <w:rsid w:val="00585094"/>
    <w:rsid w:val="0058552C"/>
    <w:rsid w:val="005855C0"/>
    <w:rsid w:val="005929A3"/>
    <w:rsid w:val="005A3E41"/>
    <w:rsid w:val="005A3F3E"/>
    <w:rsid w:val="005B4A4B"/>
    <w:rsid w:val="005C10A1"/>
    <w:rsid w:val="005C58FD"/>
    <w:rsid w:val="005D2DE8"/>
    <w:rsid w:val="005E34E4"/>
    <w:rsid w:val="005E41BB"/>
    <w:rsid w:val="005F22E2"/>
    <w:rsid w:val="00602463"/>
    <w:rsid w:val="00617E05"/>
    <w:rsid w:val="00622423"/>
    <w:rsid w:val="006304C9"/>
    <w:rsid w:val="00634AC3"/>
    <w:rsid w:val="00636069"/>
    <w:rsid w:val="006374EB"/>
    <w:rsid w:val="00645B4F"/>
    <w:rsid w:val="00645D8E"/>
    <w:rsid w:val="0065053C"/>
    <w:rsid w:val="006544CB"/>
    <w:rsid w:val="00657AC1"/>
    <w:rsid w:val="00661B13"/>
    <w:rsid w:val="00662420"/>
    <w:rsid w:val="006641C9"/>
    <w:rsid w:val="006739E1"/>
    <w:rsid w:val="006817F9"/>
    <w:rsid w:val="006831AC"/>
    <w:rsid w:val="00696ED9"/>
    <w:rsid w:val="006A001F"/>
    <w:rsid w:val="006B6253"/>
    <w:rsid w:val="006E1008"/>
    <w:rsid w:val="006F5812"/>
    <w:rsid w:val="00704A02"/>
    <w:rsid w:val="00707AD9"/>
    <w:rsid w:val="007145D8"/>
    <w:rsid w:val="007205F8"/>
    <w:rsid w:val="00720CE2"/>
    <w:rsid w:val="00721349"/>
    <w:rsid w:val="007308AA"/>
    <w:rsid w:val="0074046A"/>
    <w:rsid w:val="00741EC3"/>
    <w:rsid w:val="00750801"/>
    <w:rsid w:val="00752ECD"/>
    <w:rsid w:val="00770AA2"/>
    <w:rsid w:val="007717A2"/>
    <w:rsid w:val="007761DE"/>
    <w:rsid w:val="00782302"/>
    <w:rsid w:val="00783D0C"/>
    <w:rsid w:val="0079648D"/>
    <w:rsid w:val="007972E2"/>
    <w:rsid w:val="007A08B6"/>
    <w:rsid w:val="007A44EB"/>
    <w:rsid w:val="007A6250"/>
    <w:rsid w:val="007A6A5C"/>
    <w:rsid w:val="007B6C59"/>
    <w:rsid w:val="007E06D0"/>
    <w:rsid w:val="007E482A"/>
    <w:rsid w:val="007F47BF"/>
    <w:rsid w:val="007F7357"/>
    <w:rsid w:val="00801BA1"/>
    <w:rsid w:val="00807FA9"/>
    <w:rsid w:val="00811551"/>
    <w:rsid w:val="00820131"/>
    <w:rsid w:val="00821E80"/>
    <w:rsid w:val="008236C4"/>
    <w:rsid w:val="008271DB"/>
    <w:rsid w:val="0083064C"/>
    <w:rsid w:val="008312A0"/>
    <w:rsid w:val="008442E5"/>
    <w:rsid w:val="008553B5"/>
    <w:rsid w:val="00856CED"/>
    <w:rsid w:val="00857EA3"/>
    <w:rsid w:val="00862F02"/>
    <w:rsid w:val="00867031"/>
    <w:rsid w:val="00873440"/>
    <w:rsid w:val="00875FEE"/>
    <w:rsid w:val="0087620A"/>
    <w:rsid w:val="00876453"/>
    <w:rsid w:val="008A17AB"/>
    <w:rsid w:val="008A216B"/>
    <w:rsid w:val="008B01A2"/>
    <w:rsid w:val="008B0449"/>
    <w:rsid w:val="008B6582"/>
    <w:rsid w:val="008C2D0E"/>
    <w:rsid w:val="008C58DA"/>
    <w:rsid w:val="008E196E"/>
    <w:rsid w:val="008E2D3A"/>
    <w:rsid w:val="008F1A3A"/>
    <w:rsid w:val="008F3D6B"/>
    <w:rsid w:val="008F3FB8"/>
    <w:rsid w:val="008F5947"/>
    <w:rsid w:val="008F6FB9"/>
    <w:rsid w:val="008F70BC"/>
    <w:rsid w:val="009112E2"/>
    <w:rsid w:val="00921096"/>
    <w:rsid w:val="0092424B"/>
    <w:rsid w:val="00931694"/>
    <w:rsid w:val="00935F76"/>
    <w:rsid w:val="00953953"/>
    <w:rsid w:val="0096446F"/>
    <w:rsid w:val="00972853"/>
    <w:rsid w:val="00974D8A"/>
    <w:rsid w:val="009944BB"/>
    <w:rsid w:val="00996604"/>
    <w:rsid w:val="00996E63"/>
    <w:rsid w:val="009A6D48"/>
    <w:rsid w:val="009A760F"/>
    <w:rsid w:val="009B6E6E"/>
    <w:rsid w:val="009C28EA"/>
    <w:rsid w:val="009D16FC"/>
    <w:rsid w:val="009D4C10"/>
    <w:rsid w:val="009E6CF1"/>
    <w:rsid w:val="009F3565"/>
    <w:rsid w:val="009F4393"/>
    <w:rsid w:val="009F7119"/>
    <w:rsid w:val="00A00CE7"/>
    <w:rsid w:val="00A01EC3"/>
    <w:rsid w:val="00A05350"/>
    <w:rsid w:val="00A17996"/>
    <w:rsid w:val="00A23F09"/>
    <w:rsid w:val="00A24DEC"/>
    <w:rsid w:val="00A339AE"/>
    <w:rsid w:val="00A406FB"/>
    <w:rsid w:val="00A50696"/>
    <w:rsid w:val="00A5101E"/>
    <w:rsid w:val="00A52EF0"/>
    <w:rsid w:val="00A56E73"/>
    <w:rsid w:val="00A6225F"/>
    <w:rsid w:val="00A63135"/>
    <w:rsid w:val="00A647BB"/>
    <w:rsid w:val="00A70608"/>
    <w:rsid w:val="00A7761B"/>
    <w:rsid w:val="00A80917"/>
    <w:rsid w:val="00A80941"/>
    <w:rsid w:val="00A82466"/>
    <w:rsid w:val="00A85EE3"/>
    <w:rsid w:val="00A9676C"/>
    <w:rsid w:val="00AA1461"/>
    <w:rsid w:val="00AA408E"/>
    <w:rsid w:val="00AB789B"/>
    <w:rsid w:val="00AC6F46"/>
    <w:rsid w:val="00AD55B2"/>
    <w:rsid w:val="00AD636F"/>
    <w:rsid w:val="00AD7F25"/>
    <w:rsid w:val="00AE592C"/>
    <w:rsid w:val="00AE66BC"/>
    <w:rsid w:val="00AF1475"/>
    <w:rsid w:val="00AF3B2F"/>
    <w:rsid w:val="00B00C68"/>
    <w:rsid w:val="00B23E68"/>
    <w:rsid w:val="00B267A1"/>
    <w:rsid w:val="00B27DD4"/>
    <w:rsid w:val="00B300B4"/>
    <w:rsid w:val="00B553F1"/>
    <w:rsid w:val="00B64B38"/>
    <w:rsid w:val="00B75532"/>
    <w:rsid w:val="00B862AB"/>
    <w:rsid w:val="00B945BE"/>
    <w:rsid w:val="00B96178"/>
    <w:rsid w:val="00BA3826"/>
    <w:rsid w:val="00BA3D88"/>
    <w:rsid w:val="00BC7A51"/>
    <w:rsid w:val="00BD0108"/>
    <w:rsid w:val="00BD1259"/>
    <w:rsid w:val="00BD642D"/>
    <w:rsid w:val="00BD7BF3"/>
    <w:rsid w:val="00BE1EAF"/>
    <w:rsid w:val="00BE4CA4"/>
    <w:rsid w:val="00BE6C9A"/>
    <w:rsid w:val="00BF4EAA"/>
    <w:rsid w:val="00C0314C"/>
    <w:rsid w:val="00C032E1"/>
    <w:rsid w:val="00C103B2"/>
    <w:rsid w:val="00C124C0"/>
    <w:rsid w:val="00C24A94"/>
    <w:rsid w:val="00C26A63"/>
    <w:rsid w:val="00C50C50"/>
    <w:rsid w:val="00C52435"/>
    <w:rsid w:val="00C53E01"/>
    <w:rsid w:val="00C63852"/>
    <w:rsid w:val="00C64856"/>
    <w:rsid w:val="00C70BAB"/>
    <w:rsid w:val="00C72AA0"/>
    <w:rsid w:val="00C75C1C"/>
    <w:rsid w:val="00C77D83"/>
    <w:rsid w:val="00C81BEE"/>
    <w:rsid w:val="00C86B7B"/>
    <w:rsid w:val="00CB35F2"/>
    <w:rsid w:val="00CB484D"/>
    <w:rsid w:val="00CC07EE"/>
    <w:rsid w:val="00CC2277"/>
    <w:rsid w:val="00CC73F3"/>
    <w:rsid w:val="00CD37F8"/>
    <w:rsid w:val="00CD7088"/>
    <w:rsid w:val="00CE1C99"/>
    <w:rsid w:val="00CE20FC"/>
    <w:rsid w:val="00CE71AB"/>
    <w:rsid w:val="00CF1E8E"/>
    <w:rsid w:val="00CF730E"/>
    <w:rsid w:val="00CF79D1"/>
    <w:rsid w:val="00D132D0"/>
    <w:rsid w:val="00D1431E"/>
    <w:rsid w:val="00D22413"/>
    <w:rsid w:val="00D47F69"/>
    <w:rsid w:val="00D52C63"/>
    <w:rsid w:val="00D60E14"/>
    <w:rsid w:val="00D7176D"/>
    <w:rsid w:val="00D82052"/>
    <w:rsid w:val="00D90F07"/>
    <w:rsid w:val="00D91BA2"/>
    <w:rsid w:val="00D93B4D"/>
    <w:rsid w:val="00D95C79"/>
    <w:rsid w:val="00DA3990"/>
    <w:rsid w:val="00DB4F25"/>
    <w:rsid w:val="00DB64B8"/>
    <w:rsid w:val="00DB7213"/>
    <w:rsid w:val="00DB731D"/>
    <w:rsid w:val="00DC49C8"/>
    <w:rsid w:val="00DC724B"/>
    <w:rsid w:val="00DD07B5"/>
    <w:rsid w:val="00DD65F6"/>
    <w:rsid w:val="00DE092D"/>
    <w:rsid w:val="00E01471"/>
    <w:rsid w:val="00E1046E"/>
    <w:rsid w:val="00E10814"/>
    <w:rsid w:val="00E111A8"/>
    <w:rsid w:val="00E153A0"/>
    <w:rsid w:val="00E156A6"/>
    <w:rsid w:val="00E21F07"/>
    <w:rsid w:val="00E265B8"/>
    <w:rsid w:val="00E33B7A"/>
    <w:rsid w:val="00E42D4A"/>
    <w:rsid w:val="00E431FD"/>
    <w:rsid w:val="00E45D9A"/>
    <w:rsid w:val="00E5096C"/>
    <w:rsid w:val="00E50FE4"/>
    <w:rsid w:val="00E51429"/>
    <w:rsid w:val="00E546D9"/>
    <w:rsid w:val="00E66584"/>
    <w:rsid w:val="00E949F5"/>
    <w:rsid w:val="00E96240"/>
    <w:rsid w:val="00E975CA"/>
    <w:rsid w:val="00E97AE9"/>
    <w:rsid w:val="00EA05C2"/>
    <w:rsid w:val="00EA35B3"/>
    <w:rsid w:val="00EA379A"/>
    <w:rsid w:val="00EA79A2"/>
    <w:rsid w:val="00EB2668"/>
    <w:rsid w:val="00EC28C8"/>
    <w:rsid w:val="00EC5754"/>
    <w:rsid w:val="00EE359D"/>
    <w:rsid w:val="00EE5794"/>
    <w:rsid w:val="00F0277F"/>
    <w:rsid w:val="00F03A24"/>
    <w:rsid w:val="00F06791"/>
    <w:rsid w:val="00F2150D"/>
    <w:rsid w:val="00F22993"/>
    <w:rsid w:val="00F24097"/>
    <w:rsid w:val="00F33FB1"/>
    <w:rsid w:val="00F368DC"/>
    <w:rsid w:val="00F37407"/>
    <w:rsid w:val="00F40C62"/>
    <w:rsid w:val="00F41AF1"/>
    <w:rsid w:val="00F47062"/>
    <w:rsid w:val="00F73C1A"/>
    <w:rsid w:val="00F864BE"/>
    <w:rsid w:val="00F912C0"/>
    <w:rsid w:val="00F93378"/>
    <w:rsid w:val="00F95F92"/>
    <w:rsid w:val="00FA5308"/>
    <w:rsid w:val="00FB033E"/>
    <w:rsid w:val="00FB06FB"/>
    <w:rsid w:val="00FB273F"/>
    <w:rsid w:val="00FB4F72"/>
    <w:rsid w:val="00FB5939"/>
    <w:rsid w:val="00FB6DBC"/>
    <w:rsid w:val="00FC1CE1"/>
    <w:rsid w:val="00FC7D63"/>
    <w:rsid w:val="00FD2748"/>
    <w:rsid w:val="00FD2804"/>
    <w:rsid w:val="00FD626D"/>
    <w:rsid w:val="00FD6879"/>
    <w:rsid w:val="00FE4DBE"/>
    <w:rsid w:val="00FF2FA4"/>
    <w:rsid w:val="00FF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505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iki\!!!kerettanterv201801_201802\!kidolgoz&#225;s\54-582-03_52-481-01_ae_hl_jt_vm_180210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7C2097960BBDDC4B997A2F444B901BF1" ma:contentTypeVersion="0" ma:contentTypeDescription="Új dokumentum létrehozása." ma:contentTypeScope="" ma:versionID="aeb9167c729adf299bf5a249f64c96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7AC99-5C1F-4E1D-A185-2F6DC058EA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CFCE78-FBAB-48B5-994C-479C9CE84A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19BD618-F80E-401A-8A2C-1376F3BEB5A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4F44ED1-289C-4069-B88C-98DB6EAB8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54-582-03_52-481-01_ae_hl_jt_vm_180210</Template>
  <TotalTime>32</TotalTime>
  <Pages>100</Pages>
  <Words>17643</Words>
  <Characters>121737</Characters>
  <Application>Microsoft Office Word</Application>
  <DocSecurity>0</DocSecurity>
  <Lines>1014</Lines>
  <Paragraphs>278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139102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Windows-felhasználó</dc:creator>
  <dc:description>GINOP-6.2.4-VEKOP-16-2017-0001 – A 21. századi szakképzés és felnőttképzés minőségének valamint tartalmának fejlesztése</dc:description>
  <cp:lastModifiedBy>NGM</cp:lastModifiedBy>
  <cp:revision>14</cp:revision>
  <dcterms:created xsi:type="dcterms:W3CDTF">2018-04-03T09:45:00Z</dcterms:created>
  <dcterms:modified xsi:type="dcterms:W3CDTF">2018-06-20T10:57:00Z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0x0101007C2097960BBDDC4B997A2F444B901BF1</vt:lpwstr>
  </property>
</Properties>
</file>