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34E8EF" w14:textId="199B0933" w:rsidR="001E7B1E" w:rsidRPr="00BB3E6A" w:rsidRDefault="00BB3E6A" w:rsidP="004F48EC">
      <w:pPr>
        <w:jc w:val="center"/>
        <w:rPr>
          <w:rFonts w:cs="Times New Roman"/>
        </w:rPr>
      </w:pPr>
      <w:r w:rsidRPr="00BB3E6A">
        <w:rPr>
          <w:rFonts w:cs="Times New Roman"/>
        </w:rPr>
        <w:t>2.101.</w:t>
      </w:r>
    </w:p>
    <w:p w14:paraId="18F567C7" w14:textId="77777777" w:rsidR="00BB3E6A" w:rsidRPr="00BB3E6A" w:rsidRDefault="00BB3E6A" w:rsidP="004F48EC">
      <w:pPr>
        <w:jc w:val="center"/>
        <w:rPr>
          <w:rFonts w:cs="Times New Roman"/>
        </w:rPr>
      </w:pPr>
    </w:p>
    <w:p w14:paraId="38D91D39" w14:textId="77777777" w:rsidR="001A7777" w:rsidRPr="00BB3E6A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BB3E6A">
        <w:rPr>
          <w:rFonts w:cs="Times New Roman"/>
          <w:b/>
          <w:caps/>
          <w:spacing w:val="60"/>
          <w:szCs w:val="24"/>
        </w:rPr>
        <w:t>Szakképzési kerettanterv</w:t>
      </w:r>
    </w:p>
    <w:p w14:paraId="7C42EC0B" w14:textId="2957FE27" w:rsidR="001A7777" w:rsidRPr="00BB3E6A" w:rsidRDefault="00BA3D88" w:rsidP="001A7777">
      <w:pPr>
        <w:jc w:val="center"/>
        <w:rPr>
          <w:rFonts w:cs="Times New Roman"/>
          <w:b/>
          <w:szCs w:val="24"/>
        </w:rPr>
      </w:pPr>
      <w:r w:rsidRPr="00BB3E6A">
        <w:rPr>
          <w:rFonts w:cs="Times New Roman"/>
          <w:b/>
          <w:szCs w:val="24"/>
        </w:rPr>
        <w:t>a</w:t>
      </w:r>
    </w:p>
    <w:p w14:paraId="2E66681F" w14:textId="5D73234B" w:rsidR="0065053C" w:rsidRPr="00BB3E6A" w:rsidRDefault="00717E98" w:rsidP="001A7777">
      <w:pPr>
        <w:jc w:val="center"/>
        <w:rPr>
          <w:rFonts w:cs="Times New Roman"/>
          <w:b/>
          <w:caps/>
          <w:szCs w:val="24"/>
        </w:rPr>
      </w:pPr>
      <w:r w:rsidRPr="00BB3E6A">
        <w:rPr>
          <w:rFonts w:cs="Times New Roman"/>
          <w:b/>
          <w:caps/>
          <w:szCs w:val="24"/>
        </w:rPr>
        <w:t>XXX</w:t>
      </w:r>
      <w:r w:rsidR="0065053C" w:rsidRPr="00BB3E6A">
        <w:rPr>
          <w:rFonts w:cs="Times New Roman"/>
          <w:b/>
          <w:caps/>
          <w:szCs w:val="24"/>
        </w:rPr>
        <w:t xml:space="preserve">. </w:t>
      </w:r>
      <w:r w:rsidRPr="00BB3E6A">
        <w:rPr>
          <w:rFonts w:cs="Times New Roman"/>
          <w:b/>
          <w:caps/>
          <w:szCs w:val="24"/>
        </w:rPr>
        <w:t>Szépészet</w:t>
      </w:r>
    </w:p>
    <w:p w14:paraId="29B52622" w14:textId="77777777" w:rsidR="0065053C" w:rsidRPr="00BB3E6A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BB3E6A">
        <w:rPr>
          <w:rFonts w:cs="Times New Roman"/>
          <w:b/>
          <w:szCs w:val="24"/>
        </w:rPr>
        <w:t>ágazathoz</w:t>
      </w:r>
      <w:proofErr w:type="gramEnd"/>
      <w:r w:rsidRPr="00BB3E6A">
        <w:rPr>
          <w:rFonts w:cs="Times New Roman"/>
          <w:b/>
          <w:szCs w:val="24"/>
        </w:rPr>
        <w:t xml:space="preserve"> tartozó</w:t>
      </w:r>
    </w:p>
    <w:p w14:paraId="2584BB06" w14:textId="481611BE" w:rsidR="001A7777" w:rsidRPr="00BB3E6A" w:rsidRDefault="00717E98" w:rsidP="001A7777">
      <w:pPr>
        <w:jc w:val="center"/>
        <w:rPr>
          <w:rFonts w:cs="Times New Roman"/>
          <w:b/>
          <w:szCs w:val="24"/>
        </w:rPr>
      </w:pPr>
      <w:r w:rsidRPr="00BB3E6A">
        <w:rPr>
          <w:rFonts w:cs="Times New Roman"/>
          <w:b/>
          <w:szCs w:val="24"/>
        </w:rPr>
        <w:t>54 815 02</w:t>
      </w:r>
    </w:p>
    <w:p w14:paraId="70079265" w14:textId="459622AE" w:rsidR="001A7777" w:rsidRPr="00BB3E6A" w:rsidRDefault="00717E98" w:rsidP="001A7777">
      <w:pPr>
        <w:jc w:val="center"/>
        <w:rPr>
          <w:rFonts w:cs="Times New Roman"/>
          <w:b/>
          <w:caps/>
          <w:szCs w:val="24"/>
        </w:rPr>
      </w:pPr>
      <w:r w:rsidRPr="00BB3E6A">
        <w:rPr>
          <w:rFonts w:cs="Times New Roman"/>
          <w:b/>
          <w:caps/>
          <w:szCs w:val="24"/>
        </w:rPr>
        <w:t>kozmetikus</w:t>
      </w:r>
    </w:p>
    <w:p w14:paraId="6D8815E3" w14:textId="77777777" w:rsidR="004F48EC" w:rsidRPr="00BB3E6A" w:rsidRDefault="001A7777" w:rsidP="004F48EC">
      <w:pPr>
        <w:jc w:val="center"/>
        <w:rPr>
          <w:rFonts w:cs="Times New Roman"/>
          <w:b/>
          <w:caps/>
          <w:szCs w:val="24"/>
        </w:rPr>
      </w:pPr>
      <w:r w:rsidRPr="00BB3E6A">
        <w:rPr>
          <w:rFonts w:cs="Times New Roman"/>
          <w:b/>
          <w:caps/>
          <w:szCs w:val="24"/>
        </w:rPr>
        <w:t>szakképesítéshez</w:t>
      </w:r>
    </w:p>
    <w:p w14:paraId="18BCA692" w14:textId="2986E299" w:rsidR="00770AA2" w:rsidRPr="00BB3E6A" w:rsidRDefault="004F48EC" w:rsidP="004F48EC">
      <w:pPr>
        <w:jc w:val="center"/>
        <w:rPr>
          <w:rFonts w:cs="Times New Roman"/>
          <w:b/>
          <w:caps/>
          <w:szCs w:val="24"/>
        </w:rPr>
      </w:pPr>
      <w:r w:rsidRPr="00BB3E6A">
        <w:rPr>
          <w:rFonts w:cs="Times New Roman"/>
          <w:b/>
          <w:szCs w:val="24"/>
        </w:rPr>
        <w:t>(a</w:t>
      </w:r>
      <w:r w:rsidR="00627B4C" w:rsidRPr="00BB3E6A">
        <w:rPr>
          <w:rFonts w:cs="Times New Roman"/>
          <w:b/>
          <w:szCs w:val="24"/>
        </w:rPr>
        <w:t>z</w:t>
      </w:r>
      <w:r w:rsidRPr="00BB3E6A">
        <w:rPr>
          <w:rFonts w:cs="Times New Roman"/>
          <w:b/>
          <w:szCs w:val="24"/>
        </w:rPr>
        <w:t xml:space="preserve"> </w:t>
      </w:r>
      <w:r w:rsidR="00026117" w:rsidRPr="00BB3E6A">
        <w:rPr>
          <w:rFonts w:cs="Times New Roman"/>
          <w:b/>
          <w:szCs w:val="24"/>
        </w:rPr>
        <w:t>52</w:t>
      </w:r>
      <w:r w:rsidR="00A90F9A" w:rsidRPr="00BB3E6A">
        <w:rPr>
          <w:rFonts w:cs="Times New Roman"/>
          <w:b/>
          <w:szCs w:val="24"/>
        </w:rPr>
        <w:t> </w:t>
      </w:r>
      <w:r w:rsidR="00026117" w:rsidRPr="00BB3E6A">
        <w:rPr>
          <w:rFonts w:cs="Times New Roman"/>
          <w:b/>
          <w:szCs w:val="24"/>
        </w:rPr>
        <w:t>815</w:t>
      </w:r>
      <w:r w:rsidR="00A90F9A" w:rsidRPr="00BB3E6A">
        <w:rPr>
          <w:rFonts w:cs="Times New Roman"/>
          <w:b/>
          <w:szCs w:val="24"/>
        </w:rPr>
        <w:t xml:space="preserve"> </w:t>
      </w:r>
      <w:proofErr w:type="gramStart"/>
      <w:r w:rsidR="00A90F9A" w:rsidRPr="00BB3E6A">
        <w:rPr>
          <w:rFonts w:cs="Times New Roman"/>
          <w:b/>
          <w:szCs w:val="24"/>
        </w:rPr>
        <w:t>04</w:t>
      </w:r>
      <w:r w:rsidR="00026117" w:rsidRPr="00BB3E6A">
        <w:rPr>
          <w:rFonts w:cs="Times New Roman"/>
          <w:b/>
          <w:szCs w:val="24"/>
        </w:rPr>
        <w:t xml:space="preserve"> </w:t>
      </w:r>
      <w:r w:rsidRPr="00BB3E6A">
        <w:rPr>
          <w:rFonts w:cs="Times New Roman"/>
          <w:b/>
          <w:caps/>
          <w:szCs w:val="24"/>
        </w:rPr>
        <w:t xml:space="preserve"> </w:t>
      </w:r>
      <w:r w:rsidR="00026117" w:rsidRPr="00BB3E6A">
        <w:rPr>
          <w:rFonts w:cs="Times New Roman"/>
          <w:b/>
          <w:caps/>
          <w:szCs w:val="24"/>
        </w:rPr>
        <w:t>szépségtanácsadó</w:t>
      </w:r>
      <w:proofErr w:type="gramEnd"/>
    </w:p>
    <w:p w14:paraId="3E50E28F" w14:textId="4639B4C2" w:rsidR="004F48EC" w:rsidRPr="00BB3E6A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BB3E6A">
        <w:rPr>
          <w:rFonts w:cs="Times New Roman"/>
          <w:b/>
          <w:szCs w:val="24"/>
        </w:rPr>
        <w:t>mellék</w:t>
      </w:r>
      <w:r w:rsidR="00770AA2" w:rsidRPr="00BB3E6A">
        <w:rPr>
          <w:rFonts w:cs="Times New Roman"/>
          <w:b/>
          <w:szCs w:val="24"/>
        </w:rPr>
        <w:t>-</w:t>
      </w:r>
      <w:r w:rsidRPr="00BB3E6A">
        <w:rPr>
          <w:rFonts w:cs="Times New Roman"/>
          <w:b/>
          <w:szCs w:val="24"/>
        </w:rPr>
        <w:t>szakképesítéssel</w:t>
      </w:r>
      <w:proofErr w:type="gramEnd"/>
      <w:r w:rsidRPr="00BB3E6A">
        <w:rPr>
          <w:rFonts w:cs="Times New Roman"/>
          <w:b/>
          <w:szCs w:val="24"/>
        </w:rPr>
        <w:t>)</w:t>
      </w:r>
    </w:p>
    <w:p w14:paraId="40106AB4" w14:textId="77777777" w:rsidR="000B5E9D" w:rsidRPr="00BB3E6A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50DA64AA" w14:textId="77777777" w:rsidR="001A7777" w:rsidRPr="00BB3E6A" w:rsidRDefault="001A7777" w:rsidP="000B5E9D">
      <w:pPr>
        <w:spacing w:after="0"/>
        <w:rPr>
          <w:rFonts w:cs="Times New Roman"/>
        </w:rPr>
      </w:pPr>
    </w:p>
    <w:p w14:paraId="6554AF76" w14:textId="77777777" w:rsidR="00F24097" w:rsidRPr="00BB3E6A" w:rsidRDefault="00F24097" w:rsidP="00F24097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I. </w:t>
      </w:r>
      <w:proofErr w:type="gramStart"/>
      <w:r w:rsidRPr="00BB3E6A">
        <w:rPr>
          <w:rFonts w:cs="Times New Roman"/>
          <w:b/>
        </w:rPr>
        <w:t>A</w:t>
      </w:r>
      <w:proofErr w:type="gramEnd"/>
      <w:r w:rsidRPr="00BB3E6A">
        <w:rPr>
          <w:rFonts w:cs="Times New Roman"/>
          <w:b/>
        </w:rPr>
        <w:t xml:space="preserve"> szakképzés jogi háttere</w:t>
      </w:r>
    </w:p>
    <w:p w14:paraId="7CDC3CAC" w14:textId="77777777" w:rsidR="00F24097" w:rsidRPr="00BB3E6A" w:rsidRDefault="00F24097" w:rsidP="00F24097">
      <w:pPr>
        <w:spacing w:after="0"/>
        <w:rPr>
          <w:rFonts w:cs="Times New Roman"/>
        </w:rPr>
      </w:pPr>
      <w:r w:rsidRPr="00BB3E6A">
        <w:rPr>
          <w:rFonts w:cs="Times New Roman"/>
        </w:rPr>
        <w:t>A szakképzési kerettanterv</w:t>
      </w:r>
    </w:p>
    <w:p w14:paraId="28108786" w14:textId="77777777" w:rsidR="00F24097" w:rsidRPr="00BB3E6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B3E6A">
        <w:rPr>
          <w:rFonts w:cs="Times New Roman"/>
        </w:rPr>
        <w:t>a nemzeti köznevelésről szóló 2011. évi CXC. törvény,</w:t>
      </w:r>
    </w:p>
    <w:p w14:paraId="1D2BEF08" w14:textId="77777777" w:rsidR="00F24097" w:rsidRPr="00BB3E6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B3E6A">
        <w:rPr>
          <w:rFonts w:cs="Times New Roman"/>
        </w:rPr>
        <w:t>a szakképzésről szóló 2011. évi CLXXXVII. törvény,</w:t>
      </w:r>
    </w:p>
    <w:p w14:paraId="397DC718" w14:textId="77777777" w:rsidR="00F24097" w:rsidRPr="00BB3E6A" w:rsidRDefault="00F24097" w:rsidP="00F24097">
      <w:pPr>
        <w:spacing w:after="0"/>
        <w:rPr>
          <w:rFonts w:cs="Times New Roman"/>
        </w:rPr>
      </w:pPr>
    </w:p>
    <w:p w14:paraId="294BBE9C" w14:textId="77777777" w:rsidR="00F24097" w:rsidRPr="00BB3E6A" w:rsidRDefault="00F24097" w:rsidP="00F24097">
      <w:pPr>
        <w:spacing w:after="0"/>
        <w:rPr>
          <w:rFonts w:cs="Times New Roman"/>
        </w:rPr>
      </w:pPr>
      <w:proofErr w:type="gramStart"/>
      <w:r w:rsidRPr="00BB3E6A">
        <w:rPr>
          <w:rFonts w:cs="Times New Roman"/>
        </w:rPr>
        <w:t>valamint</w:t>
      </w:r>
      <w:proofErr w:type="gramEnd"/>
    </w:p>
    <w:p w14:paraId="59DC26CF" w14:textId="5F4497C8" w:rsidR="00F24097" w:rsidRPr="00BB3E6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B3E6A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BB3E6A">
        <w:rPr>
          <w:rFonts w:cs="Times New Roman"/>
        </w:rPr>
        <w:t>Korm. rendelet</w:t>
      </w:r>
      <w:r w:rsidRPr="00BB3E6A">
        <w:rPr>
          <w:rFonts w:cs="Times New Roman"/>
        </w:rPr>
        <w:t>,</w:t>
      </w:r>
    </w:p>
    <w:p w14:paraId="6DC9BF9E" w14:textId="306421B3" w:rsidR="00F24097" w:rsidRPr="00BB3E6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B3E6A">
        <w:rPr>
          <w:rFonts w:cs="Times New Roman"/>
        </w:rPr>
        <w:t xml:space="preserve">az állam által elismert szakképesítések szakmai követelménymoduljairól szóló 217/2012. (VIII. 9.) </w:t>
      </w:r>
      <w:r w:rsidR="00BB3E6A">
        <w:rPr>
          <w:rFonts w:cs="Times New Roman"/>
        </w:rPr>
        <w:t>Korm. rendelet és</w:t>
      </w:r>
    </w:p>
    <w:p w14:paraId="6FC90A3B" w14:textId="26DEE330" w:rsidR="00F24097" w:rsidRPr="00BB3E6A" w:rsidRDefault="00BA7973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FE1947" w:rsidRPr="00BB3E6A">
        <w:rPr>
          <w:rFonts w:cs="Times New Roman"/>
        </w:rPr>
        <w:t>27</w:t>
      </w:r>
      <w:r w:rsidR="00F24097" w:rsidRPr="00BB3E6A">
        <w:rPr>
          <w:rFonts w:cs="Times New Roman"/>
        </w:rPr>
        <w:t>/201</w:t>
      </w:r>
      <w:r w:rsidR="00FE1947" w:rsidRPr="00BB3E6A">
        <w:rPr>
          <w:rFonts w:cs="Times New Roman"/>
        </w:rPr>
        <w:t>2</w:t>
      </w:r>
      <w:r w:rsidR="00F24097" w:rsidRPr="00BB3E6A">
        <w:rPr>
          <w:rFonts w:cs="Times New Roman"/>
        </w:rPr>
        <w:t>. (</w:t>
      </w:r>
      <w:r w:rsidR="00FE1947" w:rsidRPr="00BB3E6A">
        <w:rPr>
          <w:rFonts w:cs="Times New Roman"/>
        </w:rPr>
        <w:t>VIII</w:t>
      </w:r>
      <w:r w:rsidR="00F24097" w:rsidRPr="00BB3E6A">
        <w:rPr>
          <w:rFonts w:cs="Times New Roman"/>
        </w:rPr>
        <w:t xml:space="preserve">. </w:t>
      </w:r>
      <w:r w:rsidR="00FE1947" w:rsidRPr="00BB3E6A">
        <w:rPr>
          <w:rFonts w:cs="Times New Roman"/>
        </w:rPr>
        <w:t>27</w:t>
      </w:r>
      <w:r w:rsidR="00F24097" w:rsidRPr="00BB3E6A">
        <w:rPr>
          <w:rFonts w:cs="Times New Roman"/>
        </w:rPr>
        <w:t xml:space="preserve">.) </w:t>
      </w:r>
      <w:r w:rsidR="00FE1947" w:rsidRPr="00BB3E6A">
        <w:rPr>
          <w:rFonts w:cs="Times New Roman"/>
        </w:rPr>
        <w:t>NGM</w:t>
      </w:r>
      <w:r w:rsidR="00F24097" w:rsidRPr="00BB3E6A">
        <w:rPr>
          <w:rFonts w:cs="Times New Roman"/>
        </w:rPr>
        <w:t xml:space="preserve"> rendelet </w:t>
      </w:r>
    </w:p>
    <w:p w14:paraId="0E9A60C3" w14:textId="77777777" w:rsidR="00F24097" w:rsidRPr="00BB3E6A" w:rsidRDefault="00F24097" w:rsidP="00F24097">
      <w:pPr>
        <w:spacing w:after="0"/>
        <w:rPr>
          <w:rFonts w:cs="Times New Roman"/>
        </w:rPr>
      </w:pPr>
      <w:proofErr w:type="gramStart"/>
      <w:r w:rsidRPr="00BB3E6A">
        <w:rPr>
          <w:rFonts w:cs="Times New Roman"/>
        </w:rPr>
        <w:t>alapján</w:t>
      </w:r>
      <w:proofErr w:type="gramEnd"/>
      <w:r w:rsidRPr="00BB3E6A">
        <w:rPr>
          <w:rFonts w:cs="Times New Roman"/>
        </w:rPr>
        <w:t xml:space="preserve"> készült.</w:t>
      </w:r>
    </w:p>
    <w:p w14:paraId="537EDEE6" w14:textId="77777777" w:rsidR="001A7777" w:rsidRPr="00BB3E6A" w:rsidRDefault="001A7777" w:rsidP="000B5E9D">
      <w:pPr>
        <w:spacing w:after="0"/>
        <w:rPr>
          <w:rFonts w:cs="Times New Roman"/>
        </w:rPr>
      </w:pPr>
    </w:p>
    <w:p w14:paraId="4539F106" w14:textId="77777777" w:rsidR="00E96240" w:rsidRPr="00BB3E6A" w:rsidRDefault="00E96240" w:rsidP="000B5E9D">
      <w:pPr>
        <w:spacing w:after="0"/>
        <w:rPr>
          <w:rFonts w:cs="Times New Roman"/>
        </w:rPr>
      </w:pPr>
    </w:p>
    <w:p w14:paraId="5AE05A5B" w14:textId="77777777" w:rsidR="00C64856" w:rsidRPr="00BB3E6A" w:rsidRDefault="00C64856" w:rsidP="00C64856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II. </w:t>
      </w:r>
      <w:proofErr w:type="gramStart"/>
      <w:r w:rsidRPr="00BB3E6A">
        <w:rPr>
          <w:rFonts w:cs="Times New Roman"/>
          <w:b/>
        </w:rPr>
        <w:t>A</w:t>
      </w:r>
      <w:proofErr w:type="gramEnd"/>
      <w:r w:rsidRPr="00BB3E6A">
        <w:rPr>
          <w:rFonts w:cs="Times New Roman"/>
          <w:b/>
        </w:rPr>
        <w:t xml:space="preserve"> szakképesítés alapadatai</w:t>
      </w:r>
    </w:p>
    <w:p w14:paraId="6BF73377" w14:textId="77777777" w:rsidR="00C64856" w:rsidRPr="00BB3E6A" w:rsidRDefault="00C64856" w:rsidP="00C64856">
      <w:pPr>
        <w:spacing w:after="0"/>
        <w:rPr>
          <w:rFonts w:cs="Times New Roman"/>
        </w:rPr>
      </w:pPr>
    </w:p>
    <w:p w14:paraId="057E5757" w14:textId="2AC82EFF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A szakképesítés azonosító száma: </w:t>
      </w:r>
      <w:r w:rsidR="0032530F" w:rsidRPr="00BB3E6A">
        <w:rPr>
          <w:rFonts w:cs="Times New Roman"/>
        </w:rPr>
        <w:t>54 815 02</w:t>
      </w:r>
    </w:p>
    <w:p w14:paraId="5AE968DD" w14:textId="2B7F63FB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Szakképesítés megnevezése: </w:t>
      </w:r>
      <w:r w:rsidR="0032530F" w:rsidRPr="00BB3E6A">
        <w:rPr>
          <w:rFonts w:cs="Times New Roman"/>
        </w:rPr>
        <w:t>Kozmetikus</w:t>
      </w:r>
    </w:p>
    <w:p w14:paraId="4768D255" w14:textId="78C9D91D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A szakmacsoport száma és megnevezése: </w:t>
      </w:r>
      <w:r w:rsidR="0032530F" w:rsidRPr="00BB3E6A">
        <w:rPr>
          <w:rFonts w:cs="Times New Roman"/>
        </w:rPr>
        <w:t>19</w:t>
      </w:r>
      <w:r w:rsidRPr="00BB3E6A">
        <w:rPr>
          <w:rFonts w:cs="Times New Roman"/>
        </w:rPr>
        <w:t xml:space="preserve">. </w:t>
      </w:r>
      <w:r w:rsidR="0032530F" w:rsidRPr="00BB3E6A">
        <w:rPr>
          <w:rFonts w:cs="Times New Roman"/>
        </w:rPr>
        <w:t>Egyéb szolgáltatások</w:t>
      </w:r>
    </w:p>
    <w:p w14:paraId="1B59DDE0" w14:textId="2531936E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Ágazati besorolás száma és megnevezése: </w:t>
      </w:r>
      <w:r w:rsidR="0032530F" w:rsidRPr="00BB3E6A">
        <w:rPr>
          <w:rFonts w:cs="Times New Roman"/>
        </w:rPr>
        <w:t>XXX</w:t>
      </w:r>
      <w:r w:rsidRPr="00BB3E6A">
        <w:rPr>
          <w:rFonts w:cs="Times New Roman"/>
        </w:rPr>
        <w:t xml:space="preserve">. </w:t>
      </w:r>
      <w:r w:rsidR="0032530F" w:rsidRPr="00BB3E6A">
        <w:rPr>
          <w:rFonts w:cs="Times New Roman"/>
        </w:rPr>
        <w:t>Szépészet</w:t>
      </w:r>
    </w:p>
    <w:p w14:paraId="61A1896E" w14:textId="51D619FD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Iskolai rendszerű szakképzésben a szakképzési évfolyamok száma: </w:t>
      </w:r>
      <w:r w:rsidR="0032530F" w:rsidRPr="00BB3E6A">
        <w:rPr>
          <w:rFonts w:cs="Times New Roman"/>
        </w:rPr>
        <w:t>2</w:t>
      </w:r>
      <w:r w:rsidRPr="00BB3E6A">
        <w:rPr>
          <w:rFonts w:cs="Times New Roman"/>
        </w:rPr>
        <w:t xml:space="preserve"> év</w:t>
      </w:r>
    </w:p>
    <w:p w14:paraId="0D221D80" w14:textId="507E0983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Elméleti képzési idő aránya: </w:t>
      </w:r>
      <w:r w:rsidR="0032530F" w:rsidRPr="00BB3E6A">
        <w:rPr>
          <w:rFonts w:cs="Times New Roman"/>
        </w:rPr>
        <w:t>40</w:t>
      </w:r>
      <w:r w:rsidRPr="00BB3E6A">
        <w:rPr>
          <w:rFonts w:cs="Times New Roman"/>
        </w:rPr>
        <w:t>%</w:t>
      </w:r>
    </w:p>
    <w:p w14:paraId="70D2777C" w14:textId="4633264E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Gyakorlati képzési idő aránya: </w:t>
      </w:r>
      <w:r w:rsidR="0032530F" w:rsidRPr="00BB3E6A">
        <w:rPr>
          <w:rFonts w:cs="Times New Roman"/>
        </w:rPr>
        <w:t>60</w:t>
      </w:r>
      <w:r w:rsidRPr="00BB3E6A">
        <w:rPr>
          <w:rFonts w:cs="Times New Roman"/>
        </w:rPr>
        <w:t>%</w:t>
      </w:r>
    </w:p>
    <w:p w14:paraId="553ED4E5" w14:textId="77777777" w:rsidR="00C64856" w:rsidRPr="00BB3E6A" w:rsidRDefault="00C64856" w:rsidP="00C64856">
      <w:pPr>
        <w:spacing w:after="0"/>
        <w:rPr>
          <w:rFonts w:cs="Times New Roman"/>
        </w:rPr>
      </w:pPr>
      <w:r w:rsidRPr="00BB3E6A">
        <w:rPr>
          <w:rFonts w:cs="Times New Roman"/>
        </w:rPr>
        <w:t>Az iskolai rendszerű képzésben az összefüggő szakmai gyakorlat időtartama:</w:t>
      </w:r>
    </w:p>
    <w:p w14:paraId="667A30FA" w14:textId="77777777" w:rsidR="00C64856" w:rsidRPr="00BB3E6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B3E6A">
        <w:rPr>
          <w:rFonts w:cs="Times New Roman"/>
        </w:rPr>
        <w:t>5 évfolyamos képzés esetén</w:t>
      </w:r>
      <w:r w:rsidR="00381B6C" w:rsidRPr="00BB3E6A">
        <w:rPr>
          <w:rFonts w:cs="Times New Roman"/>
        </w:rPr>
        <w:t>:</w:t>
      </w:r>
      <w:r w:rsidRPr="00BB3E6A">
        <w:rPr>
          <w:rFonts w:cs="Times New Roman"/>
        </w:rPr>
        <w:t xml:space="preserve"> </w:t>
      </w:r>
      <w:r w:rsidR="00BD0108" w:rsidRPr="00BB3E6A">
        <w:rPr>
          <w:rFonts w:cs="Times New Roman"/>
        </w:rPr>
        <w:t>a 10. évfolyamot követően 140</w:t>
      </w:r>
      <w:r w:rsidRPr="00BB3E6A">
        <w:rPr>
          <w:rFonts w:cs="Times New Roman"/>
        </w:rPr>
        <w:t xml:space="preserve"> óra, a 11. évfolyamot követően 140 óra; </w:t>
      </w:r>
    </w:p>
    <w:p w14:paraId="78B5D436" w14:textId="36AFBFEE" w:rsidR="00C64856" w:rsidRPr="00BB3E6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B3E6A">
        <w:rPr>
          <w:rFonts w:cs="Times New Roman"/>
        </w:rPr>
        <w:t>2 évfolyamos képzés esetén</w:t>
      </w:r>
      <w:r w:rsidR="00381B6C" w:rsidRPr="00BB3E6A">
        <w:rPr>
          <w:rFonts w:cs="Times New Roman"/>
        </w:rPr>
        <w:t>:</w:t>
      </w:r>
      <w:r w:rsidRPr="00BB3E6A">
        <w:rPr>
          <w:rFonts w:cs="Times New Roman"/>
        </w:rPr>
        <w:t xml:space="preserve"> az első szakképzési évfolyamot követően </w:t>
      </w:r>
      <w:r w:rsidR="00BD0108" w:rsidRPr="00BB3E6A">
        <w:rPr>
          <w:rFonts w:cs="Times New Roman"/>
        </w:rPr>
        <w:t>160</w:t>
      </w:r>
      <w:r w:rsidRPr="00BB3E6A">
        <w:rPr>
          <w:rFonts w:cs="Times New Roman"/>
        </w:rPr>
        <w:t xml:space="preserve"> óra</w:t>
      </w:r>
      <w:r w:rsidR="00A60579">
        <w:rPr>
          <w:rFonts w:cs="Times New Roman"/>
        </w:rPr>
        <w:t>.</w:t>
      </w:r>
    </w:p>
    <w:p w14:paraId="729B234F" w14:textId="77777777" w:rsidR="001A7777" w:rsidRPr="00BB3E6A" w:rsidRDefault="001A7777" w:rsidP="000B5E9D">
      <w:pPr>
        <w:spacing w:after="0"/>
        <w:rPr>
          <w:rFonts w:cs="Times New Roman"/>
        </w:rPr>
      </w:pPr>
    </w:p>
    <w:p w14:paraId="44A68C1A" w14:textId="77777777" w:rsidR="00E96240" w:rsidRDefault="00E96240" w:rsidP="000B5E9D">
      <w:pPr>
        <w:spacing w:after="0"/>
        <w:rPr>
          <w:rFonts w:cs="Times New Roman"/>
        </w:rPr>
      </w:pPr>
    </w:p>
    <w:p w14:paraId="2DF77870" w14:textId="77777777" w:rsidR="00BB3E6A" w:rsidRDefault="00BB3E6A" w:rsidP="000B5E9D">
      <w:pPr>
        <w:spacing w:after="0"/>
        <w:rPr>
          <w:rFonts w:cs="Times New Roman"/>
        </w:rPr>
      </w:pPr>
    </w:p>
    <w:p w14:paraId="09D42972" w14:textId="77777777" w:rsidR="00BB3E6A" w:rsidRPr="00BB3E6A" w:rsidRDefault="00BB3E6A" w:rsidP="000B5E9D">
      <w:pPr>
        <w:spacing w:after="0"/>
        <w:rPr>
          <w:rFonts w:cs="Times New Roman"/>
        </w:rPr>
      </w:pPr>
    </w:p>
    <w:p w14:paraId="4459ABC5" w14:textId="77777777" w:rsidR="00E96240" w:rsidRPr="00BB3E6A" w:rsidRDefault="00E96240" w:rsidP="00E96240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 xml:space="preserve">III. </w:t>
      </w:r>
      <w:proofErr w:type="gramStart"/>
      <w:r w:rsidRPr="00BB3E6A">
        <w:rPr>
          <w:rFonts w:cs="Times New Roman"/>
          <w:b/>
        </w:rPr>
        <w:t>A</w:t>
      </w:r>
      <w:proofErr w:type="gramEnd"/>
      <w:r w:rsidRPr="00BB3E6A">
        <w:rPr>
          <w:rFonts w:cs="Times New Roman"/>
          <w:b/>
        </w:rPr>
        <w:t xml:space="preserve"> szakképzésbe történő belépés feltételei</w:t>
      </w:r>
    </w:p>
    <w:p w14:paraId="3F1F74BD" w14:textId="77777777" w:rsidR="00E96240" w:rsidRPr="00BB3E6A" w:rsidRDefault="00E96240" w:rsidP="00E96240">
      <w:pPr>
        <w:spacing w:after="0"/>
        <w:rPr>
          <w:rFonts w:cs="Times New Roman"/>
        </w:rPr>
      </w:pPr>
    </w:p>
    <w:p w14:paraId="34CE5E23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>Iskolai előképzettség: érettségi végzettség</w:t>
      </w:r>
    </w:p>
    <w:p w14:paraId="6BFE38A2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Bemeneti kompetenciák: </w:t>
      </w:r>
      <w:r w:rsidR="000772D7" w:rsidRPr="00BB3E6A">
        <w:rPr>
          <w:rFonts w:cs="Times New Roman"/>
        </w:rPr>
        <w:t>—</w:t>
      </w:r>
    </w:p>
    <w:p w14:paraId="12CF897A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Szakmai előképzettség: </w:t>
      </w:r>
      <w:r w:rsidR="000772D7" w:rsidRPr="00BB3E6A">
        <w:rPr>
          <w:rFonts w:cs="Times New Roman"/>
        </w:rPr>
        <w:t>—</w:t>
      </w:r>
    </w:p>
    <w:p w14:paraId="3ED9D314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Előírt gyakorlat: </w:t>
      </w:r>
      <w:r w:rsidR="000772D7" w:rsidRPr="00BB3E6A">
        <w:rPr>
          <w:rFonts w:cs="Times New Roman"/>
        </w:rPr>
        <w:t>—</w:t>
      </w:r>
    </w:p>
    <w:p w14:paraId="4583843A" w14:textId="2CB228F0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Egészségügyi alkalmassági követelmények: </w:t>
      </w:r>
      <w:r w:rsidR="000F579D" w:rsidRPr="00BB3E6A">
        <w:rPr>
          <w:rFonts w:cs="Times New Roman"/>
        </w:rPr>
        <w:t xml:space="preserve">szükségesek </w:t>
      </w:r>
    </w:p>
    <w:p w14:paraId="6174765E" w14:textId="056381CB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Pályaalkalmassági követelmények: </w:t>
      </w:r>
      <w:r w:rsidR="000F579D" w:rsidRPr="00BB3E6A">
        <w:rPr>
          <w:rFonts w:cs="Times New Roman"/>
        </w:rPr>
        <w:t>—</w:t>
      </w:r>
    </w:p>
    <w:p w14:paraId="4BEDD10F" w14:textId="77777777" w:rsidR="00E96240" w:rsidRPr="00BB3E6A" w:rsidRDefault="00E96240" w:rsidP="00E96240">
      <w:pPr>
        <w:spacing w:after="0"/>
        <w:rPr>
          <w:rFonts w:cs="Times New Roman"/>
        </w:rPr>
      </w:pPr>
    </w:p>
    <w:p w14:paraId="7D7A0F47" w14:textId="77777777" w:rsidR="00E96240" w:rsidRPr="00BB3E6A" w:rsidRDefault="00E96240" w:rsidP="00E96240">
      <w:pPr>
        <w:spacing w:after="0"/>
        <w:rPr>
          <w:rFonts w:cs="Times New Roman"/>
        </w:rPr>
      </w:pPr>
    </w:p>
    <w:p w14:paraId="4EA90709" w14:textId="77777777" w:rsidR="00E96240" w:rsidRPr="00BB3E6A" w:rsidRDefault="00E96240" w:rsidP="00E96240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IV. </w:t>
      </w:r>
      <w:proofErr w:type="gramStart"/>
      <w:r w:rsidRPr="00BB3E6A">
        <w:rPr>
          <w:rFonts w:cs="Times New Roman"/>
          <w:b/>
        </w:rPr>
        <w:t>A</w:t>
      </w:r>
      <w:proofErr w:type="gramEnd"/>
      <w:r w:rsidRPr="00BB3E6A">
        <w:rPr>
          <w:rFonts w:cs="Times New Roman"/>
          <w:b/>
        </w:rPr>
        <w:t xml:space="preserve"> szakképzés szervezésének feltételei</w:t>
      </w:r>
    </w:p>
    <w:p w14:paraId="457FC201" w14:textId="77777777" w:rsidR="00E96240" w:rsidRPr="00BB3E6A" w:rsidRDefault="00E96240" w:rsidP="00E96240">
      <w:pPr>
        <w:spacing w:after="0"/>
        <w:rPr>
          <w:rFonts w:cs="Times New Roman"/>
        </w:rPr>
      </w:pPr>
    </w:p>
    <w:p w14:paraId="5142831E" w14:textId="77777777" w:rsidR="00E96240" w:rsidRPr="00BB3E6A" w:rsidRDefault="00E96240" w:rsidP="00E96240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Személyi feltételek</w:t>
      </w:r>
    </w:p>
    <w:p w14:paraId="7FACFF2B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AC61CB1" w14:textId="77777777" w:rsidR="00E96240" w:rsidRPr="00BB3E6A" w:rsidRDefault="00E96240" w:rsidP="00E96240">
      <w:pPr>
        <w:spacing w:after="0"/>
        <w:rPr>
          <w:rFonts w:cs="Times New Roman"/>
        </w:rPr>
      </w:pPr>
      <w:r w:rsidRPr="00BB3E6A">
        <w:rPr>
          <w:rFonts w:cs="Times New Roman"/>
        </w:rPr>
        <w:t>Ezen túl az alábbi tantárgyak oktatására az alábbi végzettséggel rendelkező szakember alkalmazható:</w:t>
      </w:r>
    </w:p>
    <w:p w14:paraId="0D4786C0" w14:textId="77777777" w:rsidR="001A7777" w:rsidRPr="00BB3E6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BB3E6A" w14:paraId="424489B4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C091C11" w14:textId="77777777" w:rsidR="00CB35F2" w:rsidRPr="00BB3E6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4866103" w14:textId="77777777" w:rsidR="00CB35F2" w:rsidRPr="00BB3E6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BB3E6A" w14:paraId="7A8AECA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A63A185" w14:textId="3FEC5AEB" w:rsidR="00CB35F2" w:rsidRPr="00BB3E6A" w:rsidRDefault="000F579D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Alkalmazott biológia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B385112" w14:textId="064507DF" w:rsidR="00CB35F2" w:rsidRPr="00BB3E6A" w:rsidRDefault="000F579D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Biológia szakos tanár</w:t>
            </w:r>
            <w:r w:rsidR="006A2642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,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vagy</w:t>
            </w:r>
            <w:r w:rsidR="006A2642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biológus felsőfokú 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végzettség </w:t>
            </w:r>
            <w:r w:rsidR="006A2642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pedagógiai szakképzettséggel</w:t>
            </w:r>
          </w:p>
        </w:tc>
      </w:tr>
      <w:tr w:rsidR="00CB35F2" w:rsidRPr="00BB3E6A" w14:paraId="33FDA007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EA525E5" w14:textId="16762919" w:rsidR="00CB35F2" w:rsidRPr="00BB3E6A" w:rsidRDefault="000F579D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Alkalmazott kémia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60ABA59F" w14:textId="2958FCAC" w:rsidR="00CB35F2" w:rsidRPr="00BB3E6A" w:rsidRDefault="000F579D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Kémia szakos tanár, vegyészmérnök felsőfokú pedagógiai szakképzettséggel, 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vagy </w:t>
            </w: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vegyész felsőfokú pedagógiai szakképzettséggel</w:t>
            </w:r>
          </w:p>
        </w:tc>
      </w:tr>
      <w:tr w:rsidR="000F579D" w:rsidRPr="00BB3E6A" w14:paraId="37AD89C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FB62386" w14:textId="790398A0" w:rsidR="000F579D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Anyagismeret, </w:t>
            </w:r>
            <w:r w:rsidR="000F579D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Laboratóriumi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97DBC4D" w14:textId="4987BD61" w:rsidR="000F579D" w:rsidRPr="00BB3E6A" w:rsidRDefault="000F579D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Kémia szakos tanár, vegyészmérnök felsőfokú pedagógiai szakképzettséggel, vegyész felsőfokú pedagógiai szakképzettséggel,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vagy</w:t>
            </w: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gyógyszerész felsőfokú pedagógiai szakképzettséggel</w:t>
            </w:r>
          </w:p>
        </w:tc>
      </w:tr>
      <w:tr w:rsidR="00FA6D62" w:rsidRPr="00BB3E6A" w14:paraId="5399535A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BC19E61" w14:textId="10F35303" w:rsidR="00FA6D62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DE5CA93" w14:textId="03736135" w:rsidR="00FA6D62" w:rsidRPr="00BB3E6A" w:rsidRDefault="006A2642" w:rsidP="00951D41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Biológia szakos tanár, 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vagy </w:t>
            </w: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biológus felsőfokú </w:t>
            </w:r>
            <w:r w:rsidR="00951D4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végzettség pedagógiai szakképzettséggel</w:t>
            </w: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</w:t>
            </w:r>
          </w:p>
        </w:tc>
      </w:tr>
      <w:tr w:rsidR="00D65AE6" w:rsidRPr="00BB3E6A" w14:paraId="72659377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5109DA7" w14:textId="21521F21" w:rsidR="00D65AE6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Elektrokozmetika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97CC384" w14:textId="745E26E0" w:rsidR="00D65AE6" w:rsidRPr="00BB3E6A" w:rsidRDefault="006A2642" w:rsidP="006A264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Fizika szakos tanár, vagy kémia szakos tanár, vagy mérnök tanár (elektrotechnikai, vagy elektronikai szakirány), vagy felsőfokú szakoktató szakképzettség kozmetikus szakiránnyal</w:t>
            </w:r>
          </w:p>
        </w:tc>
      </w:tr>
      <w:tr w:rsidR="00D65AE6" w:rsidRPr="00BB3E6A" w14:paraId="2AFA5CB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32FBDF9" w14:textId="722045F6" w:rsidR="00D65AE6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Kozmetikus marketing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997ADFB" w14:textId="4ACDC592" w:rsidR="00D65AE6" w:rsidRPr="00BB3E6A" w:rsidRDefault="001665F1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Közgazdász tanár marketing </w:t>
            </w:r>
            <w:r w:rsidR="005569F1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vagy kereskedelem szakirány, vagy közgazdász felsőfokú pedagógiai szakképesítéssel</w:t>
            </w:r>
          </w:p>
        </w:tc>
      </w:tr>
      <w:tr w:rsidR="00D65AE6" w:rsidRPr="00BB3E6A" w14:paraId="4196A0D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5276BF1" w14:textId="77777777" w:rsidR="00D65AE6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Kozmetikus szakmai gyakorlat,</w:t>
            </w:r>
          </w:p>
          <w:p w14:paraId="7CEA3128" w14:textId="77777777" w:rsidR="00D65AE6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Elektrokozmetika</w:t>
            </w:r>
            <w:proofErr w:type="spellEnd"/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gyakorlat, </w:t>
            </w:r>
          </w:p>
          <w:p w14:paraId="2654F2E1" w14:textId="5FFB861F" w:rsidR="00D65AE6" w:rsidRPr="00BB3E6A" w:rsidRDefault="00D65AE6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kozmetikai eljárások gyakorlat</w:t>
            </w:r>
            <w:r w:rsidR="007D37F8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, Szépségtanácsadó szakmai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3F67942" w14:textId="2211E686" w:rsidR="00D65AE6" w:rsidRPr="00BB3E6A" w:rsidRDefault="00D65AE6" w:rsidP="00D9530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Kozmetikus mester, vagy felsőfokú szakoktatói szakképzettség</w:t>
            </w:r>
            <w:r w:rsidR="00D9530A"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kozmetikus szakiránnyal</w:t>
            </w:r>
          </w:p>
        </w:tc>
      </w:tr>
    </w:tbl>
    <w:p w14:paraId="23F0E929" w14:textId="77777777" w:rsidR="00CB35F2" w:rsidRDefault="00CB35F2" w:rsidP="000B5E9D">
      <w:pPr>
        <w:spacing w:after="0"/>
        <w:rPr>
          <w:rFonts w:cs="Times New Roman"/>
        </w:rPr>
      </w:pPr>
    </w:p>
    <w:p w14:paraId="2B46BC34" w14:textId="77777777" w:rsidR="00BB3E6A" w:rsidRPr="00BB3E6A" w:rsidRDefault="00BB3E6A" w:rsidP="000B5E9D">
      <w:pPr>
        <w:spacing w:after="0"/>
        <w:rPr>
          <w:rFonts w:cs="Times New Roman"/>
        </w:rPr>
      </w:pPr>
    </w:p>
    <w:p w14:paraId="6C2DA1B5" w14:textId="77777777" w:rsidR="00696ED9" w:rsidRPr="00BB3E6A" w:rsidRDefault="00696ED9" w:rsidP="00696ED9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Tárgyi feltételek</w:t>
      </w:r>
    </w:p>
    <w:p w14:paraId="2DA19876" w14:textId="12A37CCC" w:rsidR="00696ED9" w:rsidRPr="00BB3E6A" w:rsidRDefault="00696ED9" w:rsidP="00696ED9">
      <w:pPr>
        <w:spacing w:after="0"/>
        <w:rPr>
          <w:rFonts w:cs="Times New Roman"/>
        </w:rPr>
      </w:pPr>
      <w:r w:rsidRPr="00BB3E6A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BB3E6A">
        <w:rPr>
          <w:rFonts w:cs="Times New Roman"/>
        </w:rPr>
        <w:t>szvk</w:t>
      </w:r>
      <w:proofErr w:type="spellEnd"/>
      <w:r w:rsidRPr="00BB3E6A">
        <w:rPr>
          <w:rFonts w:cs="Times New Roman"/>
        </w:rPr>
        <w:t xml:space="preserve">) tartalmazza, melynek további részletei az alábbiak: </w:t>
      </w:r>
      <w:r w:rsidR="00FA6D62" w:rsidRPr="00BB3E6A">
        <w:rPr>
          <w:rFonts w:cs="Times New Roman"/>
        </w:rPr>
        <w:t>Laboratóriumi eszközök, kozmetikai alapanyagok, kozmetikai segédanyagok.</w:t>
      </w:r>
    </w:p>
    <w:p w14:paraId="2B62BC83" w14:textId="77777777" w:rsidR="00696ED9" w:rsidRPr="00BB3E6A" w:rsidRDefault="00696ED9" w:rsidP="00696ED9">
      <w:pPr>
        <w:spacing w:after="0"/>
        <w:rPr>
          <w:rFonts w:cs="Times New Roman"/>
        </w:rPr>
      </w:pPr>
    </w:p>
    <w:p w14:paraId="05E6B8AC" w14:textId="77777777" w:rsidR="0041674C" w:rsidRPr="00BB3E6A" w:rsidRDefault="00696ED9" w:rsidP="00696ED9">
      <w:pPr>
        <w:spacing w:after="0"/>
        <w:rPr>
          <w:rFonts w:cs="Times New Roman"/>
        </w:rPr>
      </w:pPr>
      <w:r w:rsidRPr="00BB3E6A">
        <w:rPr>
          <w:rFonts w:cs="Times New Roman"/>
        </w:rPr>
        <w:t>Ajánlás a szakmai képzés lebonyolításához szükséges további eszközökre és felszerelésekre: Nincs.</w:t>
      </w:r>
    </w:p>
    <w:p w14:paraId="7F47521B" w14:textId="77777777" w:rsidR="004F6765" w:rsidRPr="00BB3E6A" w:rsidRDefault="004F6765" w:rsidP="000B5E9D">
      <w:pPr>
        <w:spacing w:after="0"/>
        <w:rPr>
          <w:rFonts w:cs="Times New Roman"/>
        </w:rPr>
      </w:pPr>
    </w:p>
    <w:p w14:paraId="6E25DBC7" w14:textId="77777777" w:rsidR="00FB273F" w:rsidRPr="00BB3E6A" w:rsidRDefault="00FB273F" w:rsidP="00FB273F">
      <w:pPr>
        <w:spacing w:after="0"/>
        <w:rPr>
          <w:rFonts w:cs="Times New Roman"/>
        </w:rPr>
      </w:pPr>
    </w:p>
    <w:p w14:paraId="3D6D58CE" w14:textId="77777777" w:rsidR="00FB273F" w:rsidRPr="00BB3E6A" w:rsidRDefault="00FB273F" w:rsidP="00FB273F">
      <w:p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V. </w:t>
      </w:r>
      <w:proofErr w:type="gramStart"/>
      <w:r w:rsidRPr="00BB3E6A">
        <w:rPr>
          <w:rFonts w:cs="Times New Roman"/>
          <w:b/>
        </w:rPr>
        <w:t>A</w:t>
      </w:r>
      <w:proofErr w:type="gramEnd"/>
      <w:r w:rsidRPr="00BB3E6A">
        <w:rPr>
          <w:rFonts w:cs="Times New Roman"/>
          <w:b/>
        </w:rPr>
        <w:t xml:space="preserve"> szakképesítés óraterve nappali rendszerű oktatásra</w:t>
      </w:r>
    </w:p>
    <w:p w14:paraId="26F4A5E3" w14:textId="77777777" w:rsidR="00FB273F" w:rsidRPr="00BB3E6A" w:rsidRDefault="00FB273F" w:rsidP="00FB273F">
      <w:pPr>
        <w:spacing w:after="0"/>
        <w:rPr>
          <w:rFonts w:cs="Times New Roman"/>
        </w:rPr>
      </w:pPr>
    </w:p>
    <w:p w14:paraId="128CC125" w14:textId="77777777" w:rsidR="00FB273F" w:rsidRPr="00BB3E6A" w:rsidRDefault="00FB273F" w:rsidP="00FB273F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A </w:t>
      </w:r>
      <w:r w:rsidR="00E50FE4" w:rsidRPr="00BB3E6A">
        <w:rPr>
          <w:rFonts w:cs="Times New Roman"/>
        </w:rPr>
        <w:t>szakgimnázium</w:t>
      </w:r>
      <w:r w:rsidRPr="00BB3E6A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BB3E6A">
        <w:rPr>
          <w:rFonts w:cs="Times New Roman"/>
        </w:rPr>
        <w:t>szakgimnázium</w:t>
      </w:r>
      <w:r w:rsidRPr="00BB3E6A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BB3E6A">
        <w:rPr>
          <w:rFonts w:cs="Times New Roman"/>
        </w:rPr>
        <w:t>szakgimnázium</w:t>
      </w:r>
      <w:r w:rsidRPr="00BB3E6A">
        <w:rPr>
          <w:rFonts w:cs="Times New Roman"/>
        </w:rPr>
        <w:t>i szakmai tantárgyainak tartalmával, összes óraszámával.</w:t>
      </w:r>
    </w:p>
    <w:p w14:paraId="53AEDCCC" w14:textId="77777777" w:rsidR="00BB3E6A" w:rsidRPr="00BB3E6A" w:rsidRDefault="00BB3E6A" w:rsidP="00FB273F">
      <w:pPr>
        <w:spacing w:after="0"/>
        <w:rPr>
          <w:rFonts w:cs="Times New Roman"/>
        </w:rPr>
      </w:pPr>
    </w:p>
    <w:p w14:paraId="4AD501CD" w14:textId="77777777" w:rsidR="008B01A2" w:rsidRPr="00BB3E6A" w:rsidRDefault="00E50FE4" w:rsidP="00FB273F">
      <w:pPr>
        <w:spacing w:after="0"/>
        <w:rPr>
          <w:rFonts w:cs="Times New Roman"/>
        </w:rPr>
      </w:pPr>
      <w:r w:rsidRPr="00BB3E6A">
        <w:rPr>
          <w:rFonts w:cs="Times New Roman"/>
        </w:rPr>
        <w:t>Szakgimnázium</w:t>
      </w:r>
      <w:r w:rsidR="00FB273F" w:rsidRPr="00BB3E6A">
        <w:rPr>
          <w:rFonts w:cs="Times New Roman"/>
        </w:rPr>
        <w:t>i képzés esetén a heti és éves szakmai óraszámok:</w:t>
      </w:r>
    </w:p>
    <w:p w14:paraId="3379C2E6" w14:textId="77777777" w:rsidR="002C6866" w:rsidRPr="00BB3E6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BB3E6A" w14:paraId="1F89E7E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6C9AB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39657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B4CB0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 xml:space="preserve">éves óraszám </w:t>
            </w:r>
          </w:p>
        </w:tc>
      </w:tr>
      <w:tr w:rsidR="002C6866" w:rsidRPr="00BB3E6A" w14:paraId="6096CEB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2A5BF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ED4A87" w14:textId="77777777" w:rsidR="002C6866" w:rsidRPr="00BB3E6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8</w:t>
            </w:r>
            <w:r w:rsidR="002C6866" w:rsidRPr="00BB3E6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11B73" w14:textId="77777777" w:rsidR="002C6866" w:rsidRPr="00BB3E6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288</w:t>
            </w:r>
            <w:r w:rsidR="002C6866" w:rsidRPr="00BB3E6A">
              <w:rPr>
                <w:rFonts w:cs="Times New Roman"/>
              </w:rPr>
              <w:t xml:space="preserve"> óra/év</w:t>
            </w:r>
          </w:p>
        </w:tc>
      </w:tr>
      <w:tr w:rsidR="002C6866" w:rsidRPr="00BB3E6A" w14:paraId="54CADDF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5F8D6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7EADA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9A77B" w14:textId="77777777" w:rsidR="002C6866" w:rsidRPr="00BB3E6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432 óra/év</w:t>
            </w:r>
          </w:p>
        </w:tc>
      </w:tr>
      <w:tr w:rsidR="002C6866" w:rsidRPr="00BB3E6A" w14:paraId="50CDBED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1529A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B3E6A">
              <w:rPr>
                <w:rFonts w:cs="Times New Roman"/>
              </w:rPr>
              <w:t>Ögy</w:t>
            </w:r>
            <w:proofErr w:type="spellEnd"/>
            <w:r w:rsidRPr="00BB3E6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A8E92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C72D2" w14:textId="77777777" w:rsidR="002C6866" w:rsidRPr="00BB3E6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140 óra</w:t>
            </w:r>
          </w:p>
        </w:tc>
      </w:tr>
      <w:tr w:rsidR="002C6866" w:rsidRPr="00BB3E6A" w14:paraId="7A3A844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E8B02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783D9" w14:textId="77777777" w:rsidR="002C6866" w:rsidRPr="00BB3E6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11</w:t>
            </w:r>
            <w:r w:rsidR="002C6866" w:rsidRPr="00BB3E6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9F78C" w14:textId="77777777" w:rsidR="002C6866" w:rsidRPr="00BB3E6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396</w:t>
            </w:r>
            <w:r w:rsidR="002C6866" w:rsidRPr="00BB3E6A">
              <w:rPr>
                <w:rFonts w:cs="Times New Roman"/>
              </w:rPr>
              <w:t xml:space="preserve"> óra/év</w:t>
            </w:r>
          </w:p>
        </w:tc>
      </w:tr>
      <w:tr w:rsidR="002C6866" w:rsidRPr="00BB3E6A" w14:paraId="7EE1988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2AB5C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B3E6A">
              <w:rPr>
                <w:rFonts w:cs="Times New Roman"/>
              </w:rPr>
              <w:t>Ögy</w:t>
            </w:r>
            <w:proofErr w:type="spellEnd"/>
            <w:r w:rsidRPr="00BB3E6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4A830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50304" w14:textId="77777777" w:rsidR="002C6866" w:rsidRPr="00BB3E6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140 óra</w:t>
            </w:r>
          </w:p>
        </w:tc>
      </w:tr>
      <w:tr w:rsidR="002C6866" w:rsidRPr="00BB3E6A" w14:paraId="575A3B3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55859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B17FC" w14:textId="77777777" w:rsidR="002C6866" w:rsidRPr="00BB3E6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12</w:t>
            </w:r>
            <w:r w:rsidR="002C6866" w:rsidRPr="00BB3E6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40D96" w14:textId="77777777" w:rsidR="002C6866" w:rsidRPr="00BB3E6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372</w:t>
            </w:r>
            <w:r w:rsidR="002C6866" w:rsidRPr="00BB3E6A">
              <w:rPr>
                <w:rFonts w:cs="Times New Roman"/>
              </w:rPr>
              <w:t xml:space="preserve"> óra/év</w:t>
            </w:r>
          </w:p>
        </w:tc>
      </w:tr>
      <w:tr w:rsidR="002C6866" w:rsidRPr="00BB3E6A" w14:paraId="5525921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D787B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23CA92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F0C3F" w14:textId="77777777" w:rsidR="002C6866" w:rsidRPr="00BB3E6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961 óra/év</w:t>
            </w:r>
          </w:p>
        </w:tc>
      </w:tr>
      <w:tr w:rsidR="002C6866" w:rsidRPr="00BB3E6A" w14:paraId="027EA57A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382CF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E06FC" w14:textId="77777777" w:rsidR="002C6866" w:rsidRPr="00BB3E6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272</w:t>
            </w:r>
            <w:r w:rsidR="002C6866" w:rsidRPr="00BB3E6A">
              <w:rPr>
                <w:rFonts w:cs="Times New Roman"/>
              </w:rPr>
              <w:t>9 óra</w:t>
            </w:r>
          </w:p>
        </w:tc>
      </w:tr>
    </w:tbl>
    <w:p w14:paraId="4F9EE813" w14:textId="77777777" w:rsidR="002C6866" w:rsidRPr="00BB3E6A" w:rsidRDefault="002C6866" w:rsidP="002C6866">
      <w:pPr>
        <w:spacing w:after="0"/>
        <w:rPr>
          <w:rFonts w:cs="Times New Roman"/>
          <w:szCs w:val="24"/>
        </w:rPr>
      </w:pPr>
    </w:p>
    <w:p w14:paraId="1E3A07EF" w14:textId="77777777" w:rsidR="002C6866" w:rsidRPr="00BB3E6A" w:rsidRDefault="002C6866" w:rsidP="002C6866">
      <w:pPr>
        <w:spacing w:after="0"/>
        <w:rPr>
          <w:rFonts w:cs="Times New Roman"/>
        </w:rPr>
      </w:pPr>
      <w:r w:rsidRPr="00BB3E6A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334F1CF0" w14:textId="77777777" w:rsidR="002C6866" w:rsidRPr="00BB3E6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BB3E6A" w14:paraId="5183C49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5F71B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5B16E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64B516" w14:textId="77777777" w:rsidR="002C6866" w:rsidRPr="00BB3E6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 xml:space="preserve">éves óraszám </w:t>
            </w:r>
          </w:p>
        </w:tc>
      </w:tr>
      <w:tr w:rsidR="002C6866" w:rsidRPr="00BB3E6A" w14:paraId="26E2FDF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9A627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80314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AF918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1116 óra/év</w:t>
            </w:r>
          </w:p>
        </w:tc>
      </w:tr>
      <w:tr w:rsidR="002C6866" w:rsidRPr="00BB3E6A" w14:paraId="09F96EC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5A3F3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B3E6A">
              <w:rPr>
                <w:rFonts w:cs="Times New Roman"/>
              </w:rPr>
              <w:t>Ögy</w:t>
            </w:r>
            <w:proofErr w:type="spellEnd"/>
            <w:r w:rsidRPr="00BB3E6A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F9C76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22605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160 óra</w:t>
            </w:r>
          </w:p>
        </w:tc>
      </w:tr>
      <w:tr w:rsidR="002C6866" w:rsidRPr="00BB3E6A" w14:paraId="1C5672E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B7D6B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74364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14524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961 óra/év</w:t>
            </w:r>
          </w:p>
        </w:tc>
      </w:tr>
      <w:tr w:rsidR="002C6866" w:rsidRPr="00BB3E6A" w14:paraId="3933B1E2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31FA6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1F654" w14:textId="77777777" w:rsidR="002C6866" w:rsidRPr="00BB3E6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B3E6A">
              <w:rPr>
                <w:rFonts w:cs="Times New Roman"/>
              </w:rPr>
              <w:t>2237 óra</w:t>
            </w:r>
          </w:p>
        </w:tc>
      </w:tr>
    </w:tbl>
    <w:p w14:paraId="0F3BFBE1" w14:textId="77777777" w:rsidR="002C6866" w:rsidRPr="00BB3E6A" w:rsidRDefault="002C6866" w:rsidP="002C6866">
      <w:pPr>
        <w:spacing w:after="0"/>
        <w:rPr>
          <w:rFonts w:cs="Times New Roman"/>
          <w:szCs w:val="24"/>
        </w:rPr>
      </w:pPr>
    </w:p>
    <w:p w14:paraId="0B3A92E0" w14:textId="77777777" w:rsidR="00876453" w:rsidRPr="00BB3E6A" w:rsidRDefault="001F08AF" w:rsidP="000B5E9D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(A kizárólag 13-14. évfolyamon megszervezett képzésben, illetve a </w:t>
      </w:r>
      <w:r w:rsidR="00E50FE4" w:rsidRPr="00BB3E6A">
        <w:rPr>
          <w:rFonts w:cs="Times New Roman"/>
        </w:rPr>
        <w:t>szakgimnázium</w:t>
      </w:r>
      <w:r w:rsidRPr="00BB3E6A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61214E53" w14:textId="77777777" w:rsidR="00CB484D" w:rsidRPr="00BB3E6A" w:rsidRDefault="00CB484D" w:rsidP="000B5E9D">
      <w:pPr>
        <w:spacing w:after="0"/>
        <w:rPr>
          <w:rFonts w:cs="Times New Roman"/>
        </w:rPr>
        <w:sectPr w:rsidR="00CB484D" w:rsidRPr="00BB3E6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5C6B3C5" w14:textId="77777777" w:rsidR="00CB484D" w:rsidRPr="00BB3E6A" w:rsidRDefault="00CB484D" w:rsidP="00CB484D">
      <w:pPr>
        <w:spacing w:after="0"/>
        <w:jc w:val="center"/>
        <w:rPr>
          <w:rFonts w:cs="Times New Roman"/>
        </w:rPr>
      </w:pPr>
      <w:r w:rsidRPr="00BB3E6A">
        <w:rPr>
          <w:rFonts w:cs="Times New Roman"/>
        </w:rPr>
        <w:lastRenderedPageBreak/>
        <w:t>1. számú táblázat</w:t>
      </w:r>
    </w:p>
    <w:p w14:paraId="42EB82CE" w14:textId="77777777" w:rsidR="008B01A2" w:rsidRPr="00BB3E6A" w:rsidRDefault="00CB484D" w:rsidP="00CB484D">
      <w:pPr>
        <w:spacing w:after="0"/>
        <w:jc w:val="center"/>
        <w:rPr>
          <w:rFonts w:cs="Times New Roman"/>
          <w:b/>
        </w:rPr>
      </w:pPr>
      <w:r w:rsidRPr="00BB3E6A">
        <w:rPr>
          <w:rFonts w:cs="Times New Roman"/>
          <w:b/>
        </w:rPr>
        <w:t>A szakmai követelménymodulokhoz rendelt tantárgyak heti óraszáma évfolyamonként</w:t>
      </w:r>
    </w:p>
    <w:p w14:paraId="6005E470" w14:textId="77777777" w:rsidR="00420CA2" w:rsidRPr="00BB3E6A" w:rsidRDefault="00420CA2" w:rsidP="000B5E9D">
      <w:pPr>
        <w:spacing w:after="0"/>
        <w:rPr>
          <w:rFonts w:cs="Times New Roman"/>
        </w:rPr>
      </w:pPr>
    </w:p>
    <w:p w14:paraId="5D198117" w14:textId="77777777" w:rsidR="00752ECD" w:rsidRPr="00BB3E6A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00"/>
        <w:gridCol w:w="500"/>
        <w:gridCol w:w="500"/>
        <w:gridCol w:w="412"/>
        <w:gridCol w:w="588"/>
        <w:gridCol w:w="472"/>
        <w:gridCol w:w="472"/>
        <w:gridCol w:w="556"/>
        <w:gridCol w:w="500"/>
        <w:gridCol w:w="500"/>
        <w:gridCol w:w="548"/>
        <w:gridCol w:w="452"/>
        <w:gridCol w:w="500"/>
        <w:gridCol w:w="412"/>
        <w:gridCol w:w="588"/>
        <w:gridCol w:w="548"/>
        <w:gridCol w:w="452"/>
      </w:tblGrid>
      <w:tr w:rsidR="00BB3E6A" w:rsidRPr="00BB3E6A" w14:paraId="7B7F39D9" w14:textId="77777777" w:rsidTr="00BB3E6A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4C0E30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75923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BB6F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EAAD9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B6825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5718D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5FE0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9306E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20100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BB3E6A" w:rsidRPr="00BB3E6A" w14:paraId="3664DC2B" w14:textId="77777777" w:rsidTr="00BB3E6A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5ADB3A1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75133E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084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B1C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9A4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F98B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73AC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DA7E3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DF85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0F01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ADB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4C6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7BD0B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61C2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F6C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779D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D0F4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04F50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E071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BB3E6A" w:rsidRPr="00BB3E6A" w14:paraId="55A05FFE" w14:textId="77777777" w:rsidTr="00BB3E6A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65F418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60AA3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A6EA3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17C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1CB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7FA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59E7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3D11A7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95E7E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2980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846A3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A49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2A3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EEED0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AAECF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EBF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D819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0D4BB8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CE4AF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26BF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B3E6A" w:rsidRPr="00BB3E6A" w14:paraId="44BB53C7" w14:textId="77777777" w:rsidTr="00BB3E6A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048F829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92BE1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6893584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ADEF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66C481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vMerge/>
            <w:vAlign w:val="center"/>
            <w:hideMark/>
          </w:tcPr>
          <w:p w14:paraId="1BA0472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6ED66C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vMerge/>
            <w:vAlign w:val="center"/>
            <w:hideMark/>
          </w:tcPr>
          <w:p w14:paraId="32FFC4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9221C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9D9E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55E54B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vMerge/>
            <w:vAlign w:val="center"/>
            <w:hideMark/>
          </w:tcPr>
          <w:p w14:paraId="5882AA1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C4D2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B3E6A" w:rsidRPr="00BB3E6A" w14:paraId="0E662841" w14:textId="77777777" w:rsidTr="00BB3E6A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189DA5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8984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B122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74FE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D2A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2E46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5B9E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E2C4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A620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94746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6C62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F894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757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690F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7EF0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DA3B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229B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BEAC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EAE0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C263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5DDC03ED" w14:textId="77777777" w:rsidTr="00BB3E6A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022FA4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E8B6F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2BFB9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3022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F48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7F0C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1B34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C90A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AB45E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A18D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C4C7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C2E95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F41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29B2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BA2C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74983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AED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876F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1DF56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0E40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5D2642CE" w14:textId="77777777" w:rsidTr="00BB3E6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C8F958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11720-16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szakmai gyakorlat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68549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Kozmetikus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C827B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4D24C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D4C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EF27A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D0B6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FA7E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D0E9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A70F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06D4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1CF7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A58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42EB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45A8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542C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3C7D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9BDE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BA61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4A80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B3E6A" w:rsidRPr="00BB3E6A" w14:paraId="1835D662" w14:textId="77777777" w:rsidTr="00BB3E6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FDDBDE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8CB952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249B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66DF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4FA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7529F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B282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38F4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1A11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0EF1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034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CF93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B10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B2D6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DFA7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42FF6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1C12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0663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71F27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3B3A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6D02F0A4" w14:textId="77777777" w:rsidTr="00BB3E6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46E251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11721-16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szakmai elmélet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09306F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biológia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7E9F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C06C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CA9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0BCB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855B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1D61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B292D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D63D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F94B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4CA64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1C3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6025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94BF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A926D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8B92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741C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698A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F5BA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7F4A89F2" w14:textId="77777777" w:rsidTr="00BB3E6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4D6A4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75D73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kémia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CDBA4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6F64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DF3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5A33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74A9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9794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93550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4F9D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5C71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6DEF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DCE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5E0E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5171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74FC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F57C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C739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E408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C233F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17D087B7" w14:textId="77777777" w:rsidTr="00BB3E6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99AF4C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8AE98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21C3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44F2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394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456E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9C42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AEA3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B8B3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C352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4229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30F5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B4F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479E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A9E9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8124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5DAF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1FAA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E6BD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F631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0637E062" w14:textId="77777777" w:rsidTr="00BB3E6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5F3438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72A04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87AD4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323C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6E4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925F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5B5C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0047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B73E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E199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EC5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71D8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D46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0769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5536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1476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0423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E342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0863D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FA52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0D3D4FAE" w14:textId="77777777" w:rsidTr="00BB3E6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8A7D47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11722-16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8E89E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C4E72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805A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ACB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C32E0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E779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1B10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E4C74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6302D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5343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57CA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58A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D8E1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58B8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997A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FE62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1705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3230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81A2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2584F5DC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4266D8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457B8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A205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C45B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B2D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4745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5205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9915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4DE5F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20E37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7EB4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D59E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A43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69E2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2CA9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5D64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D655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9E96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09A7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68E7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BB3E6A" w:rsidRPr="00BB3E6A" w14:paraId="42B0CBEF" w14:textId="77777777" w:rsidTr="00BB3E6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8D8B7C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11723-16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Speciális kozmetikai eljárások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0F83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Speciális kozmetikai eljárások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2416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7FA8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2CBD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32D1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A084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04FD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9012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131E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8031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F5B8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701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C614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0736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9CE57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027A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344A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16D7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55A5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68C0F612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38C614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7C7EE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Speciális kozmetikai eljárások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1DB1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3305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BBF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C159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A168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34A6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BF61E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0F67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001A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FF4F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D92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FD89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A087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68502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D724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A348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124E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4D5B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B3E6A" w:rsidRPr="00BB3E6A" w14:paraId="19170BE0" w14:textId="77777777" w:rsidTr="00BB3E6A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DACEE6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11724-16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marketing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E4395E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Kozmetikus marketing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DB86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B582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CFC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56CA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A90C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53A4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8C7ED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8F586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82F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A5D2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1B7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4267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86F9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27E7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F983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3D8B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1F2B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D331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3B41AD50" w14:textId="77777777" w:rsidTr="00BB3E6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42F4CF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11729-16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A9841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33D3B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2817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E0C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D9C0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B75B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396C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13E3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81958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5678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4670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938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EBA1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A119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5672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84CB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8AD3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DB35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9222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7BE009E7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1A2ADB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EFBD5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anyagismeret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03FAD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F809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7A3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7523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ED5D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2CBD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5BA3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ADCA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2D6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263B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27A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E13E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2517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FB72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62E7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456F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D737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6781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5E71E3C2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CE8CD3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A1693C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szakmai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F2FDB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F1D1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DDC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7D263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36E5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2132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A52A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5850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12BA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7CE9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794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B124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E50F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8D72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6807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F039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C7C5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F4E1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475244BD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23B7A5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ED0646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Kéz-, és körömdíszítés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BA850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34A2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841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F69F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4EBA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4E85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55F86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CB5A3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5B8CE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3968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2A7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CBC0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95AF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8791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E44B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290D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EB79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A0EA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757E5BE7" w14:textId="77777777" w:rsidTr="00BB3E6A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3A23DEA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D20836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számítástechnika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35DFA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50C9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D0E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E7442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3530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A134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7483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F7FB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702E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AB74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C48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7629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24D9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B1E3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630F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4DE9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09F4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F79E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56B76887" w14:textId="77777777" w:rsidTr="00BB3E6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B98B3A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C3064D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szakmai 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79919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771EA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8AF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7783E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F853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AEB9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0FF65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E49C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BDB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803E6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09F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F694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BB8C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61C47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DDF3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D4FC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D76A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14E5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B3E6A" w:rsidRPr="00BB3E6A" w14:paraId="29C035D2" w14:textId="77777777" w:rsidTr="00BB3E6A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531EB1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11728-16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Munkavédelem és marketing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15C33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8EE6B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A0A2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B49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837C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4627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7438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B02F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09E1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1D25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3926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73E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ACA2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F078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5A61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5484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134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3682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298A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62E2135" w14:textId="77777777" w:rsidR="006F5812" w:rsidRPr="00BB3E6A" w:rsidRDefault="006F5812" w:rsidP="000B5E9D">
      <w:pPr>
        <w:spacing w:after="0"/>
        <w:rPr>
          <w:rFonts w:cs="Times New Roman"/>
        </w:rPr>
      </w:pPr>
    </w:p>
    <w:p w14:paraId="12BCCDCA" w14:textId="77777777" w:rsidR="00CB484D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</w:t>
      </w:r>
      <w:r w:rsidR="006F5812" w:rsidRPr="00BB3E6A">
        <w:rPr>
          <w:rFonts w:cs="Times New Roman"/>
        </w:rPr>
        <w:t xml:space="preserve"> kerettanterv szakmai tartalma –</w:t>
      </w:r>
      <w:r w:rsidRPr="00BB3E6A">
        <w:rPr>
          <w:rFonts w:cs="Times New Roman"/>
        </w:rPr>
        <w:t xml:space="preserve"> a szakképzésről szóló 2011. évi CLXXXVII. törvény 8.</w:t>
      </w:r>
      <w:r w:rsidR="006F5812" w:rsidRPr="00BB3E6A">
        <w:rPr>
          <w:rFonts w:cs="Times New Roman"/>
        </w:rPr>
        <w:t>§ (5) bekezdésének megfelelően –</w:t>
      </w:r>
      <w:r w:rsidRPr="00BB3E6A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702F888F" w14:textId="77777777" w:rsidR="00CB484D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Az időkeret fennmaradó részének (szabadsáv) szakmai tartalmáról a szakképző iskola szakmai programjában kell rendelkezni.</w:t>
      </w:r>
    </w:p>
    <w:p w14:paraId="6A96CF68" w14:textId="77777777" w:rsidR="00CB484D" w:rsidRPr="00BB3E6A" w:rsidRDefault="00CB484D" w:rsidP="00CB484D">
      <w:pPr>
        <w:spacing w:after="0"/>
        <w:rPr>
          <w:rFonts w:cs="Times New Roman"/>
        </w:rPr>
      </w:pPr>
    </w:p>
    <w:p w14:paraId="369FB38E" w14:textId="77777777" w:rsidR="00420CA2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7B82235" w14:textId="77777777" w:rsidR="00CB484D" w:rsidRPr="00BB3E6A" w:rsidRDefault="00CB484D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5E051A01" w14:textId="77777777" w:rsidR="00CB484D" w:rsidRPr="00BB3E6A" w:rsidRDefault="00CB484D" w:rsidP="00CB484D">
      <w:pPr>
        <w:spacing w:after="0"/>
        <w:jc w:val="center"/>
        <w:rPr>
          <w:rFonts w:cs="Times New Roman"/>
        </w:rPr>
      </w:pPr>
      <w:r w:rsidRPr="00BB3E6A">
        <w:rPr>
          <w:rFonts w:cs="Times New Roman"/>
        </w:rPr>
        <w:lastRenderedPageBreak/>
        <w:t>2. számú táblázat</w:t>
      </w:r>
    </w:p>
    <w:p w14:paraId="04C36E89" w14:textId="77777777" w:rsidR="00420CA2" w:rsidRPr="00BB3E6A" w:rsidRDefault="00CB484D" w:rsidP="00CB484D">
      <w:pPr>
        <w:spacing w:after="0"/>
        <w:jc w:val="center"/>
        <w:rPr>
          <w:rFonts w:cs="Times New Roman"/>
          <w:b/>
        </w:rPr>
      </w:pPr>
      <w:r w:rsidRPr="00BB3E6A">
        <w:rPr>
          <w:rFonts w:cs="Times New Roman"/>
          <w:b/>
        </w:rPr>
        <w:t>A szakmai követelménymodulokhoz rendelt tantárgyak és témakörök óraszáma évfolyamonként</w:t>
      </w:r>
    </w:p>
    <w:p w14:paraId="58742CE6" w14:textId="77777777" w:rsidR="00420CA2" w:rsidRPr="00BB3E6A" w:rsidRDefault="00420CA2" w:rsidP="000B5E9D">
      <w:pPr>
        <w:spacing w:after="0"/>
        <w:rPr>
          <w:rFonts w:cs="Times New Roman"/>
        </w:rPr>
      </w:pPr>
    </w:p>
    <w:p w14:paraId="7BEB570E" w14:textId="77777777" w:rsidR="006F5812" w:rsidRPr="00BB3E6A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B3E6A" w:rsidRPr="00BB3E6A" w14:paraId="060121A7" w14:textId="77777777" w:rsidTr="00BB3E6A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5B4542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B16A4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B223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3091D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FCFBB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492E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59674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7F3B1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AE0C2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B83F0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FB35A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EAC96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1C02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38D12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BB3E6A" w:rsidRPr="00BB3E6A" w14:paraId="22CF9181" w14:textId="77777777" w:rsidTr="00BB3E6A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7474AA6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BA2E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758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B74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EB2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640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860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1EC9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2591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AF0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396C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63A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8DC0E4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1D11F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46E58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154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74D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3E5BC5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7F5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424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B9E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A50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618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DCA3E9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BB3E6A" w:rsidRPr="00BB3E6A" w14:paraId="39D8B2AF" w14:textId="77777777" w:rsidTr="00BB3E6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00DBE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48ACE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11D62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C06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F78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3D4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E7F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15C1C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B1AA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E643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1BB726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C1A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43A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69E30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DB8BB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30F64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7C2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B88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4C07B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75A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E2B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87C8F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38C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325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C6DC2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BB3E6A" w:rsidRPr="00BB3E6A" w14:paraId="2871B1D9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94BB1B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EDF15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7E51002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47FDF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9F3A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4F98AC7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F1E49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/>
            <w:vAlign w:val="center"/>
            <w:hideMark/>
          </w:tcPr>
          <w:p w14:paraId="37FA34A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4C365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/>
            <w:vAlign w:val="center"/>
            <w:hideMark/>
          </w:tcPr>
          <w:p w14:paraId="27292A5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9C96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C176E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6FB2B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5CCC0D9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B3179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540C06D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6F41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32E760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B3E6A" w:rsidRPr="00BB3E6A" w14:paraId="076A543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C08F2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3F9F6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0DD432E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0B095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854 óra (37,5%)</w:t>
            </w:r>
          </w:p>
        </w:tc>
        <w:tc>
          <w:tcPr>
            <w:tcW w:w="700" w:type="dxa"/>
            <w:vMerge/>
            <w:vAlign w:val="center"/>
            <w:hideMark/>
          </w:tcPr>
          <w:p w14:paraId="315930A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AC500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881DA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46E741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30CC7D0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FE42A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871 óra (39,6%)</w:t>
            </w:r>
          </w:p>
        </w:tc>
        <w:tc>
          <w:tcPr>
            <w:tcW w:w="700" w:type="dxa"/>
            <w:vMerge/>
            <w:vAlign w:val="center"/>
            <w:hideMark/>
          </w:tcPr>
          <w:p w14:paraId="5F3ECDC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B3E6A" w:rsidRPr="00BB3E6A" w14:paraId="5DCB174D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2DAFE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C1F64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7012C97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1BC74D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1142 óra (62,5%)</w:t>
            </w:r>
          </w:p>
        </w:tc>
        <w:tc>
          <w:tcPr>
            <w:tcW w:w="700" w:type="dxa"/>
            <w:vMerge/>
            <w:vAlign w:val="center"/>
            <w:hideMark/>
          </w:tcPr>
          <w:p w14:paraId="47E37A0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CD795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B5092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92CCB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78654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3D173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 óra (60,4%)</w:t>
            </w:r>
          </w:p>
        </w:tc>
        <w:tc>
          <w:tcPr>
            <w:tcW w:w="700" w:type="dxa"/>
            <w:vMerge/>
            <w:vAlign w:val="center"/>
            <w:hideMark/>
          </w:tcPr>
          <w:p w14:paraId="754471B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B3E6A" w:rsidRPr="00BB3E6A" w14:paraId="4E59B1D2" w14:textId="77777777" w:rsidTr="00BB3E6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349CA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DEEF9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399CD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014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EA6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A15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1C2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370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708A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7608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4085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AA5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A16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3D1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D4E9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0FD8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150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00B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CAE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807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456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E0D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136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DBC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4DA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B3E6A" w:rsidRPr="00BB3E6A" w14:paraId="228D9AE7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079A2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B2CF3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EC38E0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B71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BF9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742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7D8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0D5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9F71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D2E8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2AEF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4BF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729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FA2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EDD5F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3740D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F9B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D04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8D43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6AB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68B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CE8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FF9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C00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6B2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B3E6A" w:rsidRPr="00BB3E6A" w14:paraId="257439C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7C602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8219B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7520DE3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8C2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804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EE1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0E8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142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8411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8EB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9150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EB9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9F5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104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14252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E1918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790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13B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F1C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EB6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D92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C16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E6D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DDA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FFF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B3E6A" w:rsidRPr="00BB3E6A" w14:paraId="0ACC6F13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6D961E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8CE5B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14560D7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FD3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9B3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A76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2A6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B64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289B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ED67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1DE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BFE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181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324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BBA7C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1F50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06A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B45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168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56B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B8C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64D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C41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1FF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082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B3E6A" w:rsidRPr="00BB3E6A" w14:paraId="2D64CC23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FCDEBE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DF684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0AB1A0C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1B2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432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2A3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B02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C3D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5100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9642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7D56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8C5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B95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BCA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B5783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D08DD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E91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EF4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5C2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B8D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2B0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344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F87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E11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7B25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013B0121" w14:textId="77777777" w:rsidTr="00BB3E6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EF835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35DB0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421AE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085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AA5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B55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A4C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ECA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04E4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B9C1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52F6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70C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642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0164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7123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7577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122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E7E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DB9C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0BD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315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03B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D76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6D9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99B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B3E6A" w:rsidRPr="00BB3E6A" w14:paraId="7BE77D83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FA712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7D853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056CE76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517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485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27E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F4E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184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DC13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E5C7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34D8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E85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49A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47DD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0BDF0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77600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C33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9F3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3516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A32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9ED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E97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E68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7D7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866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B3E6A" w:rsidRPr="00BB3E6A" w14:paraId="081BD191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C709E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D3610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083ECE8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590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46D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A0B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FFE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E06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FCCD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FF6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49F1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3AD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C3B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F2B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EC004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D2F7C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9A8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20A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93B5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B84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775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359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228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6BC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7150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B3E6A" w:rsidRPr="00BB3E6A" w14:paraId="29189085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43576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7CFF4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1E5B3AF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1D1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45A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EA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C17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7EA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BA1E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200E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EA50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02A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CFA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B50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C2723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A43D0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65D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4CD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E3A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993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8E8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044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CCB8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395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0C47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B3E6A" w:rsidRPr="00BB3E6A" w14:paraId="57932D3A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6D0A9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3C3F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2A612E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13F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4D9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B64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CC7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F11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DADC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4CFC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8EC2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98B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6EE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2DE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61B7E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D8D58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4C0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D0F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B55A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673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2FC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D54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38F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90A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9E9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B3E6A" w:rsidRPr="00BB3E6A" w14:paraId="7ABE1DB4" w14:textId="77777777" w:rsidTr="00BB3E6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43AE7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11720-16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szakmai gyakorlat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D5ECD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Kozmetikus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3EC32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461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52F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721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B21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98C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8973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294F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CCA2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2B8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3AE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EB9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6A64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A923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F2C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9A5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7FEC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B8C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A73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EF5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D35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DD1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5DC7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1005</w:t>
            </w:r>
          </w:p>
        </w:tc>
      </w:tr>
      <w:tr w:rsidR="00BB3E6A" w:rsidRPr="00BB3E6A" w14:paraId="3FC89F79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A86715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B7B0B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 a kozmetika világába</w:t>
            </w:r>
          </w:p>
        </w:tc>
        <w:tc>
          <w:tcPr>
            <w:tcW w:w="700" w:type="dxa"/>
            <w:vMerge/>
            <w:vAlign w:val="center"/>
            <w:hideMark/>
          </w:tcPr>
          <w:p w14:paraId="1C030B3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2E3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AE6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B36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AE8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52F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445D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C189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BEF8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645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F7D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EF3D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2521A9C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79F5E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B7F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58F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CE2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5EA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7DF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AEC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32B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26F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184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BB3E6A" w:rsidRPr="00BB3E6A" w14:paraId="7A363A33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9AC04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CFE73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Kendőzés, szemöldökigazítás</w:t>
            </w:r>
          </w:p>
        </w:tc>
        <w:tc>
          <w:tcPr>
            <w:tcW w:w="700" w:type="dxa"/>
            <w:vMerge/>
            <w:vAlign w:val="center"/>
            <w:hideMark/>
          </w:tcPr>
          <w:p w14:paraId="7FE53CD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C99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EFA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1A1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06D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C4A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86D6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E697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5A24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C25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B36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FF9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148</w:t>
            </w:r>
          </w:p>
        </w:tc>
        <w:tc>
          <w:tcPr>
            <w:tcW w:w="700" w:type="dxa"/>
            <w:vMerge/>
            <w:vAlign w:val="center"/>
            <w:hideMark/>
          </w:tcPr>
          <w:p w14:paraId="0AB2B11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4064D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89F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19D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64B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86F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DD0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BF2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8E3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E42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F91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175</w:t>
            </w:r>
          </w:p>
        </w:tc>
      </w:tr>
      <w:tr w:rsidR="00BB3E6A" w:rsidRPr="00BB3E6A" w14:paraId="340B4FB2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D63A81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356ED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Szőrnövési rendellenességek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73E96C0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1CD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DAD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55D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6DC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D77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CF44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9018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FCB2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869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482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1C0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700" w:type="dxa"/>
            <w:vMerge/>
            <w:vAlign w:val="center"/>
            <w:hideMark/>
          </w:tcPr>
          <w:p w14:paraId="47312A3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2D2E1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CEA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C8C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B16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2D1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1B3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1F3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448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147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115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</w:t>
            </w:r>
          </w:p>
        </w:tc>
      </w:tr>
      <w:tr w:rsidR="00BB3E6A" w:rsidRPr="00BB3E6A" w14:paraId="13EA2F60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FD325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7FE7F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Masszázs, testmasszázs</w:t>
            </w:r>
          </w:p>
        </w:tc>
        <w:tc>
          <w:tcPr>
            <w:tcW w:w="700" w:type="dxa"/>
            <w:vMerge/>
            <w:vAlign w:val="center"/>
            <w:hideMark/>
          </w:tcPr>
          <w:p w14:paraId="51F23AA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10F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544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040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FB7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4B2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39DC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DB13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7BA0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90D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16F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1C0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6624C7E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14BEC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6DE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260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079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D1A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4D5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615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91A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FF9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06D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BB3E6A" w:rsidRPr="00BB3E6A" w14:paraId="581507C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283BB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8773A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Diagnosztizálás, bőrtípusok jellemzése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2B6DCDC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B1C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F64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25D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617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ED5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62A2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00A6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F0DD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4EE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47C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687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21F5E32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19054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D07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950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46C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3CB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465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B1E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598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0D4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92A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127</w:t>
            </w:r>
          </w:p>
        </w:tc>
      </w:tr>
      <w:tr w:rsidR="00BB3E6A" w:rsidRPr="00BB3E6A" w14:paraId="63F71DA2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9D97C8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8A636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Elemi elváltozások, kozmetikai rendellenességek, szövetszaporulatok</w:t>
            </w:r>
          </w:p>
        </w:tc>
        <w:tc>
          <w:tcPr>
            <w:tcW w:w="700" w:type="dxa"/>
            <w:vMerge/>
            <w:vAlign w:val="center"/>
            <w:hideMark/>
          </w:tcPr>
          <w:p w14:paraId="4313B6D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A22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71F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579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067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C97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A453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0FB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6A94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805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4A6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B9D3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1FE140C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7FFE7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12C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75F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7F5E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CB6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C58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DAD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6D9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4A9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949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</w:tr>
      <w:tr w:rsidR="00BB3E6A" w:rsidRPr="00BB3E6A" w14:paraId="69CEFB74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38C3B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B8301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szempilla-, és szemöldökfestés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4B19FDE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E8A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0FC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9BA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0E0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5FC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95BA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1FC1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4943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BB12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DEC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6F4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2FDA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DE0B6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97E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CA6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3138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C4B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240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28A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6F5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BEF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D37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BB3E6A" w:rsidRPr="00BB3E6A" w14:paraId="603EC264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44918EB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1D132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Alap-bőrtípusok és kezelésük, kozmetikai rendellenességek és kezelésük</w:t>
            </w:r>
          </w:p>
        </w:tc>
        <w:tc>
          <w:tcPr>
            <w:tcW w:w="700" w:type="dxa"/>
            <w:vMerge/>
            <w:vAlign w:val="center"/>
            <w:hideMark/>
          </w:tcPr>
          <w:p w14:paraId="397528C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ADB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8ED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0FD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374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69D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23C1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C94B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684F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BFD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882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809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98B5C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824B0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59D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622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F61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94C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B0B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3CA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447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168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435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</w:t>
            </w:r>
          </w:p>
        </w:tc>
      </w:tr>
      <w:tr w:rsidR="00BB3E6A" w:rsidRPr="00BB3E6A" w14:paraId="0E393B2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B466A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D2AC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Kombinált bőrtípusok és kezelésük</w:t>
            </w:r>
          </w:p>
        </w:tc>
        <w:tc>
          <w:tcPr>
            <w:tcW w:w="700" w:type="dxa"/>
            <w:vMerge/>
            <w:vAlign w:val="center"/>
            <w:hideMark/>
          </w:tcPr>
          <w:p w14:paraId="563054D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361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771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A28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9FA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6AA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E5C2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6FA0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654B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735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5B9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F15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8347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586CD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4C6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E7D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F05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F78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224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BA9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0BE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C7A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A6C7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</w:tr>
      <w:tr w:rsidR="00BB3E6A" w:rsidRPr="00BB3E6A" w14:paraId="66AAC741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449F210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C21B6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Különleges sminkek, tincses és soros műszempilla-technikák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5CA1F1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870A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60F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6FB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8E1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340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370A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9943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AE69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E24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94B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06A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5E5B2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DC361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5114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414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53D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79D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19A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5B2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B67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9DC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942D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B3E6A" w:rsidRPr="00BB3E6A" w14:paraId="08952B30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AAF98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33A5F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Laboratóriumi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A7364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AC6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9D8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3B3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8E5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370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13CC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86A0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D727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530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D13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D425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B11A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59BF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500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49B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655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8EB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C6E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768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662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C2C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838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B3E6A" w:rsidRPr="00BB3E6A" w14:paraId="2464C58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DA68E5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AF07B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Folyékony kozmetikumok</w:t>
            </w:r>
          </w:p>
        </w:tc>
        <w:tc>
          <w:tcPr>
            <w:tcW w:w="700" w:type="dxa"/>
            <w:vMerge/>
            <w:vAlign w:val="center"/>
            <w:hideMark/>
          </w:tcPr>
          <w:p w14:paraId="2AC7606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A2B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E17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640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A5F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119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DBF0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893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3E41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5D9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7BE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245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6EAF852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932C4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5E8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6C8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FD5F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1C1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C03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9FB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8DD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75D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68B7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B3E6A" w:rsidRPr="00BB3E6A" w14:paraId="1B52CBD8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8FAC25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FEEFA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Kozmetikai emulziók</w:t>
            </w:r>
          </w:p>
        </w:tc>
        <w:tc>
          <w:tcPr>
            <w:tcW w:w="700" w:type="dxa"/>
            <w:vMerge/>
            <w:vAlign w:val="center"/>
            <w:hideMark/>
          </w:tcPr>
          <w:p w14:paraId="0D3BD3C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816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35A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0CF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C16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535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1AE2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908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4EF8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E3E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39D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D22A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EA533D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C241C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343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43E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CEC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A20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F50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DA4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2D1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32D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51A5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BB3E6A" w:rsidRPr="00BB3E6A" w14:paraId="6EE2B155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262E88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801CD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Pakolások, paszták</w:t>
            </w:r>
          </w:p>
        </w:tc>
        <w:tc>
          <w:tcPr>
            <w:tcW w:w="700" w:type="dxa"/>
            <w:vMerge/>
            <w:vAlign w:val="center"/>
            <w:hideMark/>
          </w:tcPr>
          <w:p w14:paraId="48DF90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510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B43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970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080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FC6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ED1E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8A4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5F39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BAB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634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697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7A143F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D4F1E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22E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0D5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BA7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534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3DF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0DB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5C8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699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8C2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</w:tbl>
    <w:p w14:paraId="3B7D3AE1" w14:textId="77777777" w:rsidR="00BB3E6A" w:rsidRDefault="00BB3E6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B3E6A" w:rsidRPr="00BB3E6A" w14:paraId="77255A37" w14:textId="77777777" w:rsidTr="00BB3E6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9B9F554" w14:textId="3A75279B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11721-16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szakmai elmélet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055D4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biológia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ED824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8E1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494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2E0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9F9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59A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61AF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855F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9EA9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369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6B8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537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7D9B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D1DC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066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FFB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4B3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916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EEB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42E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77D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F69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D6B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BB3E6A" w:rsidRPr="00BB3E6A" w14:paraId="47F6DDB6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F02F26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1B48F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Sejttan</w:t>
            </w:r>
          </w:p>
        </w:tc>
        <w:tc>
          <w:tcPr>
            <w:tcW w:w="700" w:type="dxa"/>
            <w:vMerge/>
            <w:vAlign w:val="center"/>
            <w:hideMark/>
          </w:tcPr>
          <w:p w14:paraId="34CA1D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854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945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1D3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34B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DA9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E9E3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C4F3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C8F6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86B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093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C8F4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05F0E6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B752F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5A7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1D7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1DA1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F67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305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0E3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5B9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AA3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E72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B3E6A" w:rsidRPr="00BB3E6A" w14:paraId="7D689968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4A46D3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FF404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Szövettan</w:t>
            </w:r>
          </w:p>
        </w:tc>
        <w:tc>
          <w:tcPr>
            <w:tcW w:w="700" w:type="dxa"/>
            <w:vMerge/>
            <w:vAlign w:val="center"/>
            <w:hideMark/>
          </w:tcPr>
          <w:p w14:paraId="6552E24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088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CB3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237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25D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614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34DC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EEC7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19C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87B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B42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3FE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72BC01F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A513D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7CD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CBE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D66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CE8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42A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463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3AE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164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DAA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BB3E6A" w:rsidRPr="00BB3E6A" w14:paraId="1F364550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0D2344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2C474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3CB6830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E35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96C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010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550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DFA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2768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EAE2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FF09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9BA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BC5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12B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DCDBE8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1255D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335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7A5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35C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99A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274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432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29C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E8C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8DBA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B3E6A" w:rsidRPr="00BB3E6A" w14:paraId="51327654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00DD3D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83FD4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kémia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B9751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052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644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C87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539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492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368F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2681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3D5E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F96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01A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F38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883A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2623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008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532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8E5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F44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DA1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733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82D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92C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A06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BB3E6A" w:rsidRPr="00BB3E6A" w14:paraId="53F4E248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7F2484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CBF53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F8AC02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B7A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8BF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827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CD2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8F9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C91E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91EC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2EA5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91C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DEA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DA9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676F5CD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4AA32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164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AA8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DAA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C72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6D2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27B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BA8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E7F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D37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BB3E6A" w:rsidRPr="00BB3E6A" w14:paraId="6BC4B0CC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99BCC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ECB36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és szervetlen kémia</w:t>
            </w:r>
          </w:p>
        </w:tc>
        <w:tc>
          <w:tcPr>
            <w:tcW w:w="700" w:type="dxa"/>
            <w:vMerge/>
            <w:vAlign w:val="center"/>
            <w:hideMark/>
          </w:tcPr>
          <w:p w14:paraId="3BAA5EF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AE6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962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E8F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672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02B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0C8D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9714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F780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9CA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A54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021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596FDF5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D7BF4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118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E51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BF1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D11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628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339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18A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139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508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BB3E6A" w:rsidRPr="00BB3E6A" w14:paraId="131F882E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3BF7CE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28122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Szerves kémia és az élő szervezetben előforduló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604C058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C02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209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4AF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8D1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EEE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4304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0B86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2957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DDF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604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C32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75D8C27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A9628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626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317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9838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B2F8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056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8E7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DB2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061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332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BB3E6A" w:rsidRPr="00BB3E6A" w14:paraId="1E8D3B71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B80C4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BACE4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F88BA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92D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738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A55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54F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F12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A8BF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C4C7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28A8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B7B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5B7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2F64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3913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A882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AAB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1CB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9A2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92C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EC3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E29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EF8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696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AF3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254</w:t>
            </w:r>
          </w:p>
        </w:tc>
      </w:tr>
      <w:tr w:rsidR="00BB3E6A" w:rsidRPr="00BB3E6A" w14:paraId="7E1C6456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B2E16C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2C70A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 a kozmetika világába</w:t>
            </w:r>
          </w:p>
        </w:tc>
        <w:tc>
          <w:tcPr>
            <w:tcW w:w="700" w:type="dxa"/>
            <w:vMerge/>
            <w:vAlign w:val="center"/>
            <w:hideMark/>
          </w:tcPr>
          <w:p w14:paraId="1DEAEF3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E7F9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8D2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99E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FF9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98F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2388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BF4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5DF6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BAD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B6E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A7C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C16BE5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91560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DB0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05C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AD0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888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D52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CB4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8F6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4FB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3DE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B3E6A" w:rsidRPr="00BB3E6A" w14:paraId="1A236E8A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42372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4A62A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bőr anatómiája és élettana</w:t>
            </w:r>
          </w:p>
        </w:tc>
        <w:tc>
          <w:tcPr>
            <w:tcW w:w="700" w:type="dxa"/>
            <w:vMerge/>
            <w:vAlign w:val="center"/>
            <w:hideMark/>
          </w:tcPr>
          <w:p w14:paraId="7DB877B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489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B63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7AD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ABE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D44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56C0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90E2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4067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3ED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AA5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3ED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331759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78EBB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868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C7A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47A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B37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A05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A5B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DE0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60C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7C9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B3E6A" w:rsidRPr="00BB3E6A" w14:paraId="2B87CA75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5461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2D3C4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Sminkelmélet</w:t>
            </w:r>
          </w:p>
        </w:tc>
        <w:tc>
          <w:tcPr>
            <w:tcW w:w="700" w:type="dxa"/>
            <w:vMerge/>
            <w:vAlign w:val="center"/>
            <w:hideMark/>
          </w:tcPr>
          <w:p w14:paraId="5E6E1BE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22C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EA5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A20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D6A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9AB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23FA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5B41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F0AA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A3B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E5C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A60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9B565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F42BF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6E8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45E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9BC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B218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D40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03A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CDC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580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155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B3E6A" w:rsidRPr="00BB3E6A" w14:paraId="5D1207B1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36EA6F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08685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Szőrnövési rendellenességek</w:t>
            </w:r>
          </w:p>
        </w:tc>
        <w:tc>
          <w:tcPr>
            <w:tcW w:w="700" w:type="dxa"/>
            <w:vMerge/>
            <w:vAlign w:val="center"/>
            <w:hideMark/>
          </w:tcPr>
          <w:p w14:paraId="389788D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901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839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1E7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D78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CA6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B69F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FF59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13F0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A21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782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467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0B5E66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5547F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60E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970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75FD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A2D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CCE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7C5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A19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BCA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8F4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B3E6A" w:rsidRPr="00BB3E6A" w14:paraId="1A8DC122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7BDEEB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7C8F8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Masszázs</w:t>
            </w:r>
          </w:p>
        </w:tc>
        <w:tc>
          <w:tcPr>
            <w:tcW w:w="700" w:type="dxa"/>
            <w:vMerge/>
            <w:vAlign w:val="center"/>
            <w:hideMark/>
          </w:tcPr>
          <w:p w14:paraId="019B9AE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1FD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804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816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862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B2B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8B1A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849C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8631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6EF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554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59DD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987DA5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CF72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922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DB3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306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F68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6EF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E89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E94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1FF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393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B3E6A" w:rsidRPr="00BB3E6A" w14:paraId="1B31B4F5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B36FAF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467F6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Kozmetikai kóroktan</w:t>
            </w:r>
          </w:p>
        </w:tc>
        <w:tc>
          <w:tcPr>
            <w:tcW w:w="700" w:type="dxa"/>
            <w:vMerge/>
            <w:vAlign w:val="center"/>
            <w:hideMark/>
          </w:tcPr>
          <w:p w14:paraId="0691F8D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538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147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070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DAA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C2A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8B4C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0F2F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9429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054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0EA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EF12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C9DC34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585FB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BE3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12D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3FF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076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BE8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D90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6BA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55F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242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B3E6A" w:rsidRPr="00BB3E6A" w14:paraId="1F305922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F7D11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1DB1D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Diagnosztizálás</w:t>
            </w:r>
          </w:p>
        </w:tc>
        <w:tc>
          <w:tcPr>
            <w:tcW w:w="700" w:type="dxa"/>
            <w:vMerge/>
            <w:vAlign w:val="center"/>
            <w:hideMark/>
          </w:tcPr>
          <w:p w14:paraId="503BF49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453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4D0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D96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767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0B6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91D2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4D23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52E7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ADA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E00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D35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75B39E5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CDA29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2F7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2E2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9BA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1D7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B31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F7B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4AD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C1B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A857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BB3E6A" w:rsidRPr="00BB3E6A" w14:paraId="7A5368F5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CD82C3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25230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Alap-bőrtípusok jellemzése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27BDB6B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71E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C47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DC3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094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0B6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138E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5A44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1085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CDC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1E2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7EF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0FF9A6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D3F2E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A87A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39F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2D4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D3A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CDC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F2C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202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0DB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2E25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BB3E6A" w:rsidRPr="00BB3E6A" w14:paraId="1E3BE8E4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6CEE76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45750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Elemi elváltozások, kozmetikai rendellenességek, szövetszaporulatok</w:t>
            </w:r>
          </w:p>
        </w:tc>
        <w:tc>
          <w:tcPr>
            <w:tcW w:w="700" w:type="dxa"/>
            <w:vMerge/>
            <w:vAlign w:val="center"/>
            <w:hideMark/>
          </w:tcPr>
          <w:p w14:paraId="6AA6731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B11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99F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F7B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18C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29F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D6E0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A2D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588A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4A02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065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EA3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2215A05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B480D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FBF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273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C74B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4A0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253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EB1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F46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B85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D82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BB3E6A" w:rsidRPr="00BB3E6A" w14:paraId="320F2E6C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6240D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5DE23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szempilla-, és szemöldökfestés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43BCA36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5D2E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8C7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738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FDC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C82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AA6F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419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921F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C38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125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009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603FD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7DD69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E8D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903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B32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1ED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D98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055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C35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114E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BD1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74C6DE10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74AB2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D66FF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Bőrtípusok és kezelésük</w:t>
            </w:r>
          </w:p>
        </w:tc>
        <w:tc>
          <w:tcPr>
            <w:tcW w:w="700" w:type="dxa"/>
            <w:vMerge/>
            <w:vAlign w:val="center"/>
            <w:hideMark/>
          </w:tcPr>
          <w:p w14:paraId="5E9292E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979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52A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B48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878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109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C331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4172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236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4AB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BF4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A4E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ED3C5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311F8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3B8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E43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C68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4F8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915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DC8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1FBD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329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CC4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376D7CA2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C41F3B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30711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Öregedő bőr és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326FCB5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77F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176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02E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085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E4A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9889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DD8E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794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65A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4C9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6233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4B9AC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7E55C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DB3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AA1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8A3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67D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336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9AB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581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ACA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C519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B3E6A" w:rsidRPr="00BB3E6A" w14:paraId="5812DCC4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532D5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0032C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Szervrendszerek zavarai</w:t>
            </w:r>
          </w:p>
        </w:tc>
        <w:tc>
          <w:tcPr>
            <w:tcW w:w="700" w:type="dxa"/>
            <w:vMerge/>
            <w:vAlign w:val="center"/>
            <w:hideMark/>
          </w:tcPr>
          <w:p w14:paraId="1AAA09F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C14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4FE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0FB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CE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0CE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F10C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691C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7289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4AE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9FA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0E6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49B3E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8674E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FF5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6B9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18B5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9F7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77E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EE5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AD6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651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1A82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B3E6A" w:rsidRPr="00BB3E6A" w14:paraId="1FBBEAE5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6AC297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BF810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Különböző bőrrendellenességek és kezelésük</w:t>
            </w:r>
          </w:p>
        </w:tc>
        <w:tc>
          <w:tcPr>
            <w:tcW w:w="700" w:type="dxa"/>
            <w:vMerge/>
            <w:vAlign w:val="center"/>
            <w:hideMark/>
          </w:tcPr>
          <w:p w14:paraId="4EC6290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208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79C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9BF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ADF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D56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1498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21AD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FBE2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BAC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6A8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5EF7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4BCC5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EA0F1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128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D56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E3E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AE1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7BD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4AA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C5E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FF3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46A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BB3E6A" w:rsidRPr="00BB3E6A" w14:paraId="756BB93D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72F131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FCCA5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Évszakok kozmetikai problémái és kezelésük</w:t>
            </w:r>
          </w:p>
        </w:tc>
        <w:tc>
          <w:tcPr>
            <w:tcW w:w="700" w:type="dxa"/>
            <w:vMerge/>
            <w:vAlign w:val="center"/>
            <w:hideMark/>
          </w:tcPr>
          <w:p w14:paraId="03EAB1F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AF6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334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417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138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49F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F120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701E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615F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0BC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E6D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422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D7E7A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DF52C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682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7EC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C43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846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392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75E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8A3B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0B2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399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B3E6A" w:rsidRPr="00BB3E6A" w14:paraId="178C3F01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0AE5CF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31105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14C1A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216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A20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53E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109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D59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4FA7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EBA3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EB0C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8CF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043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831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9A1E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789FB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C6F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433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F12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2EF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270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372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410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A3D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5D62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</w:tr>
      <w:tr w:rsidR="00BB3E6A" w:rsidRPr="00BB3E6A" w14:paraId="7018EC8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59B6F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CE1FD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 rendszerek és a víz</w:t>
            </w:r>
          </w:p>
        </w:tc>
        <w:tc>
          <w:tcPr>
            <w:tcW w:w="700" w:type="dxa"/>
            <w:vMerge/>
            <w:vAlign w:val="center"/>
            <w:hideMark/>
          </w:tcPr>
          <w:p w14:paraId="24A9493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A73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05C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749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59D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C54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43CB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DD2E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476F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284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862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1379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832E2B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314FA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91E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2BD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C3E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F50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CF3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4C0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99E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94B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618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402432EE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7381D9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D301A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szépítés kozmetikumai</w:t>
            </w:r>
          </w:p>
        </w:tc>
        <w:tc>
          <w:tcPr>
            <w:tcW w:w="700" w:type="dxa"/>
            <w:vMerge/>
            <w:vAlign w:val="center"/>
            <w:hideMark/>
          </w:tcPr>
          <w:p w14:paraId="4FF2D2B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B4E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363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68E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9FF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8F0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960D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A0A7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4767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DAB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850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CF9A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177CF5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59200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DAE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9EF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9DC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BA0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D6C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F83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70D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10D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6CA5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306041AA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7C2A2E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F0B0C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Fertőtlenítőszerek</w:t>
            </w:r>
          </w:p>
        </w:tc>
        <w:tc>
          <w:tcPr>
            <w:tcW w:w="700" w:type="dxa"/>
            <w:vMerge/>
            <w:vAlign w:val="center"/>
            <w:hideMark/>
          </w:tcPr>
          <w:p w14:paraId="7CBA2D2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375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1A5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9BB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7EC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6B8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271A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2459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9CFB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482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096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9E7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940FAC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E26B6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036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5AB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3974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450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347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C6C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DDD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C32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D1B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B3E6A" w:rsidRPr="00BB3E6A" w14:paraId="5CB2DAEE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7C3E00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76ABD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Szőrnövési rendellenességek kezeléséhez alkalmazott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3AB003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519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5C7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49C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5CC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01B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598B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48CF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4623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C27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C66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07B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E28AC3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63C49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9FC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8AD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0D6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C32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5E9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2CD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4A6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462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3001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B3E6A" w:rsidRPr="00BB3E6A" w14:paraId="604C3339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85C8B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7299D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Emulziók,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emulgeátorok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6684496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204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613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091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4EB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359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8FEF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D8B4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CC9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57A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2D3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091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69AD0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41ED3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5B9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5C8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AA96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ADC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9A6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686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ACA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0E5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57D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159773FC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655F37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6ADDD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letisztítás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0CCB23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D6A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81D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189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C59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A4D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F52E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422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D9A5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EAE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134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A9E1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645938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A998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FF1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B72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7B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166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DB0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457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8F2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EAA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F96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3A8D84F0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49466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1F2F5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Tonizálás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hidratálás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2369017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AF8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F68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0AE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2B6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E4B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53DF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BFFC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4E29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E08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0B7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BDE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6EA66EA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F051B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AB6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2D7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18A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977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6EB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B5A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13F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C43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954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4DE978E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31B2A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A02EE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Masszírozó kozmetikumok</w:t>
            </w:r>
          </w:p>
        </w:tc>
        <w:tc>
          <w:tcPr>
            <w:tcW w:w="700" w:type="dxa"/>
            <w:vMerge/>
            <w:vAlign w:val="center"/>
            <w:hideMark/>
          </w:tcPr>
          <w:p w14:paraId="4734132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FCB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DDD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478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C10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201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1CA9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9A00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1691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D4F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4C8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232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CD2269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1EB70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0A1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CCF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016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720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5BF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ED8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BC6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3AA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B013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B3E6A" w:rsidRPr="00BB3E6A" w14:paraId="6FA3A7BA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D040D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5422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Testkezelés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56BA149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44F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F44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E33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3D7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9C6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5253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4761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8562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402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33E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4CD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0B8A56C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30956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104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20D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18D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94F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E22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546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F70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409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DA95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B3E6A" w:rsidRPr="00BB3E6A" w14:paraId="3126EC5E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46673B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7147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tartós szempilla- és szemöldökfestés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29D129F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36C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0E0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C7EB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560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BA0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D7EE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DB81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007E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2AB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293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A099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37384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76303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397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A74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181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E11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ACA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94A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43E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31A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6246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253F2AB2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D46A51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38667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Felpuhítás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0C0519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66C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C1D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CEE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355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D37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2CD1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600B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A500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F6C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B07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76F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68071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E43F5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DD0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6FC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E54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A3D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473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20A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652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F82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ABD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463DB722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55B1F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98957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Összehúzó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3DAAB6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7A1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BAC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6A5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B7E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DFD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0FEE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35B8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FE2B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EB7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ED3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DACF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6218D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5F497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158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863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09F1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5BD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169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918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CD9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0C8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986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145A1122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8A7707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933CC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Nyugtató, gyulladáscsökkentő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D8FA88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16E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82E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D87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D68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663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C497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F6B9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626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3C8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C87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F3E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EF482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AF990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F20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F93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34D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91D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5F9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503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34C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D0D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AD24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62636482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E50020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6B3EC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Faggyúmirigy működést csökkentő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33544FE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940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33A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B26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AE7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118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9F8A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9FF2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2D59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118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328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AD3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05F43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77D3C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355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F66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92B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901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B19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5EF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382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530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224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17D9A5ED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A13C0F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DEB99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bőr javítómechanizmusát segítő-, serkentő-, gátló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3582CB5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FC1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3A2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5CD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0A8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C5D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E860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BBD9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8B61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8A9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DDD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5BF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1ABB3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8CEDD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E43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E34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41A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D38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475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F5F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89B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853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45E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BB3E6A" w:rsidRPr="00BB3E6A" w14:paraId="4B0144E6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3BF3F0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E2BA4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Regeneráló,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ránctalanító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711067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2DB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3F6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0E1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59C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283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8779C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B10B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02C5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1B4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10F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DBB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6E027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609AB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C4D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146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C02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581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A54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70FD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7BA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58D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D84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B3E6A" w:rsidRPr="00BB3E6A" w14:paraId="7AA91598" w14:textId="77777777" w:rsidTr="00BB3E6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ABD0C5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90195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Pigment-rendellenességek kezelésére alkalmas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6028D20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D61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F96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C6D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D6D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D9B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54DC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8E37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E8B5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494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5CB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20B2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59815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C4C50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825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B70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8AF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047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B92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EF7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434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D3A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A61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7054C072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AE50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42931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Illatosító anyagok, aromaterápia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21196F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8A7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238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8AF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38E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B0A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912D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9AA6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F23D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1E64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02D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9C4E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8E496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A1B41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632B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378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0F7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DD8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388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257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880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9CB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C5F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B3E6A" w:rsidRPr="00BB3E6A" w14:paraId="15D0219C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E67C85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7E171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Konzerválószerek</w:t>
            </w:r>
          </w:p>
        </w:tc>
        <w:tc>
          <w:tcPr>
            <w:tcW w:w="700" w:type="dxa"/>
            <w:vMerge/>
            <w:vAlign w:val="center"/>
            <w:hideMark/>
          </w:tcPr>
          <w:p w14:paraId="7649751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E17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948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3C6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760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D3A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D00F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DE65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ED87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EC5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28A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D0D2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38292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8FCEA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8B9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9EC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785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178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869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3DA0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5FC4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54A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3D1E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3673AF38" w14:textId="77777777" w:rsidTr="00BB3E6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CA609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11722-16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D8BCE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DD35C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AED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AA9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B06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E08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E9D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BE9F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0476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3950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B34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DBA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9A3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22A3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EAD1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CD4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B09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7F9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104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F79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DC3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DBC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7843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798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B3E6A" w:rsidRPr="00BB3E6A" w14:paraId="5169EB2A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F15C47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1E1FB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BB42C5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6C7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EFA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6B3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E0B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F02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E961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4897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499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11C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400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0D4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CAEC7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DDD33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BC9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877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C26E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725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F85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AD2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D970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7FE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7B4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BB3E6A" w:rsidRPr="00BB3E6A" w14:paraId="40586DEA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76F78C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79784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Indirekt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6108440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609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62D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825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AE7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D9B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D0AE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C0CB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3FDB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D99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041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E01E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0005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CF702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FA3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40D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32D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3C5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83C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CBA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2144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0BF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678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BB3E6A" w:rsidRPr="00BB3E6A" w14:paraId="12AA765E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B7D6E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04B25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Direkt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6D3B646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80D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97D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AC4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EB6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A82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6C9E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0FCD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4C91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44D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985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C75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1577A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9C429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498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70A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78DE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F38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551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528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226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C53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1E3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BB3E6A" w:rsidRPr="00BB3E6A" w14:paraId="6073F32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8BA2C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EF9F3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Elektrokozmetika</w:t>
            </w:r>
            <w:proofErr w:type="spellEnd"/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EBB66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C24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2D9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8A7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39C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465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57D7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E742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FE52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F07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D20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D27E9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505F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5C102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38C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93F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1DC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19D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EE2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A1D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DE0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3EF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1151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B3E6A" w:rsidRPr="00BB3E6A" w14:paraId="2404071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44358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C72AE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Érintésvédelem, balesetvédelem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0DC5C11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DCC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A29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620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356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B6C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17AB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1C52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8882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43F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760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E79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8FA27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57700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10E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EEA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8D0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ECB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C9C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BF1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D8F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7EC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CE9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71D55313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991E93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AC71E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Alapismeretek, dokumentáció</w:t>
            </w:r>
          </w:p>
        </w:tc>
        <w:tc>
          <w:tcPr>
            <w:tcW w:w="700" w:type="dxa"/>
            <w:vMerge/>
            <w:vAlign w:val="center"/>
            <w:hideMark/>
          </w:tcPr>
          <w:p w14:paraId="5B9A174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C35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370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67E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041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92D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F183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4B6E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E84D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267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4C9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D10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06EBE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9522A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F7F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D68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F3A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A53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C4F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0D5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92F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995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9EB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B3E6A" w:rsidRPr="00BB3E6A" w14:paraId="5696811E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FE1008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DF1CC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Indirekt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2B5FEC4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89F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19E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D4A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BBE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332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8917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446A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BEB0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6EB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151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0135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75304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CAB68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8B6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9AF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7F5F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AFA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E9C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93B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0280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4E9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7243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BB3E6A" w:rsidRPr="00BB3E6A" w14:paraId="255F2902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6E4304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1C8EC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Direkt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719E153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211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5CF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84C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276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1E9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C058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0CCCA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12E2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8E0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2CB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404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ED6D6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A236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D79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965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E22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73D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489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FCE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7EA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210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1EB6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</w:tbl>
    <w:p w14:paraId="50769BF1" w14:textId="77777777" w:rsidR="00BB3E6A" w:rsidRDefault="00BB3E6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B3E6A" w:rsidRPr="00BB3E6A" w14:paraId="2AF4F00C" w14:textId="77777777" w:rsidTr="00BB3E6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EB4F96F" w14:textId="4E488DD9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11723-16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Speciális kozmetikai eljárások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D1EAA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Speciális kozmetikai eljárások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32395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EEC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E7F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8FD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070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183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0723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F528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1F4C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2009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CF1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3F4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2393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D869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412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0E4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954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E4A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65D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42E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F2A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CC9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FD6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B3E6A" w:rsidRPr="00BB3E6A" w14:paraId="6BCB3F7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1A9BEF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101C4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arc-, és testkezelések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5D1A27C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623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5E6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9B1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0B3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D2D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44B57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F294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3CF5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68F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CC8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85A7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74232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75C8B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0FE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6AF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D3EB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129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363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86E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AFF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3CA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CC5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BB3E6A" w:rsidRPr="00BB3E6A" w14:paraId="73ECEEF3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F4FE8C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A27EB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Speciális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5FE55ED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46F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991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6FD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328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DA9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7ED0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0578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E740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B21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3BD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F99A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B6CF1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2EDF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0AD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BB5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C9E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DDB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CAD5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33C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796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2DD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01E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B3E6A" w:rsidRPr="00BB3E6A" w14:paraId="6077526D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97E3E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0FDA7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sminkkészítés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5C3D834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289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713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BF7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3AE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15F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7AB1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F49C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20E9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92B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F6B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3C84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C0F67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BAECD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D7E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10D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C3E8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C6C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B23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028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132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FD6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3E2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B3E6A" w:rsidRPr="00BB3E6A" w14:paraId="08D9B1AE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CA20E9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15AAE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Speciális kozmetikai eljárások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A49BA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6F3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A41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3D54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B0FB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7AF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A446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3EDE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E7F5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244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7DB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5FBD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EE84D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6B4A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4D1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3E0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B11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BAB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210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460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C9E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347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90E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B3E6A" w:rsidRPr="00BB3E6A" w14:paraId="1973A55E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82269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0E780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arc-, és testkezelések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241F2E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811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912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DB5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F6B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10A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C487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A0C9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698F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0F0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513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4B27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82D119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09DF0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DAF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549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B4C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55F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1D9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0CA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17C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225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7FA1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BB3E6A" w:rsidRPr="00BB3E6A" w14:paraId="3BDFF30A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49BB75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D4E37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Speciális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elektrokozmetikai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készülékek</w:t>
            </w:r>
          </w:p>
        </w:tc>
        <w:tc>
          <w:tcPr>
            <w:tcW w:w="700" w:type="dxa"/>
            <w:vMerge/>
            <w:vAlign w:val="center"/>
            <w:hideMark/>
          </w:tcPr>
          <w:p w14:paraId="5628014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717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907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1BB4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93B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C23E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1AA3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104F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D56A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7B2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84E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8C78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EF2AC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48552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6A8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BFA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F2B4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87E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BB3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60E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549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288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B7FB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B3E6A" w:rsidRPr="00BB3E6A" w14:paraId="47B7F614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97B92C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BA0B4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Tartós sminkkészítés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60502EE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390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90B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C8D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FA7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511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D983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975C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E57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98E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750F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A0A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B0E79E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681E6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38D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8E5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ABC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0D6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3C7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9B5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75B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E8D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FCC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B3E6A" w:rsidRPr="00BB3E6A" w14:paraId="5E6A2BF4" w14:textId="77777777" w:rsidTr="00BB3E6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76833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11724-16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Kozmetikus marketing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9B3E0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Kozmetikus marketing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5A7F6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B5CE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A45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E4A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E3A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316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579E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5B59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8525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764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614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BAFE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CF13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1C07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622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12F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A96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963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414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230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743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FB5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8027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</w:t>
            </w:r>
          </w:p>
        </w:tc>
      </w:tr>
      <w:tr w:rsidR="00BB3E6A" w:rsidRPr="00BB3E6A" w14:paraId="464EDD3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25076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9908F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EFA38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6BD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9FA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6BE7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6E0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FFF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EF60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53A0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112F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228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A91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6B3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C117A9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97B53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FBC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7D2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E1B6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D0BD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B14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EB9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6FB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125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AD38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B3E6A" w:rsidRPr="00BB3E6A" w14:paraId="2FB98DDF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A8A878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7D8D5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EA36FB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25D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D9E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2B6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E3C3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997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600B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688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A64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F83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B4A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C59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B14DF3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C3B2B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D0F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C1B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FCA8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826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0DC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0FA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58A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B8E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117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B3E6A" w:rsidRPr="00BB3E6A" w14:paraId="5712B068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C8463F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FD327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5869AD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ECA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8CF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1FF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30E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826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4204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BB58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3216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484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B859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C0544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06D4B7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F58FE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EE2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236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EA8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FF6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883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885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324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DB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946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B3E6A" w:rsidRPr="00BB3E6A" w14:paraId="3910853C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06750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C5437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Árképzés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0FB9507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002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46C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CFAE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169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D8C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6D05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8A2C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DCA9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FBF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724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F5F0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61F577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6C688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297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653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9E550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FAA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E37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84A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C2E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2D2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CD0A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B3E6A" w:rsidRPr="00BB3E6A" w14:paraId="5C0DE5F5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9D42C2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AEE0C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Értékesítés</w:t>
            </w:r>
          </w:p>
        </w:tc>
        <w:tc>
          <w:tcPr>
            <w:tcW w:w="700" w:type="dxa"/>
            <w:vMerge/>
            <w:vAlign w:val="center"/>
            <w:hideMark/>
          </w:tcPr>
          <w:p w14:paraId="2EF33CB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D18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A9B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D90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DB7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28F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7B0B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727E9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7005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249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6DC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F74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8B6D89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9FB67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750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0F4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226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AAAB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C3B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3BF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F57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AF0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5702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BB3E6A" w:rsidRPr="00BB3E6A" w14:paraId="55C4FEFF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C3BDCA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8D5ED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Kozmetikus szakmai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kommunikácója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D7C4C5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8ED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8A62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A9A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52D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48E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2F49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11ED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C120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537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1338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1AB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6ABDC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FF702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F7C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1D11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4F8E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931A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316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AF0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280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60B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06DE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B3E6A" w:rsidRPr="00BB3E6A" w14:paraId="466B20FB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17772C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7BE71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Weboldal,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Facebook</w:t>
            </w:r>
            <w:proofErr w:type="spellEnd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működésének alapjai, </w:t>
            </w:r>
            <w:proofErr w:type="spellStart"/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Googleadwords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25DDF5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DB4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2CB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8B0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503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CCB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60C3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3B44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B07C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AD9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4AA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1EAD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EDF56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ECF6E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86D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498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6122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2AE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1BE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39C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1C9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999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0CE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</w:tbl>
    <w:p w14:paraId="23ED32B1" w14:textId="77777777" w:rsidR="00BB3E6A" w:rsidRDefault="00BB3E6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B3E6A" w:rsidRPr="00BB3E6A" w14:paraId="45317BEF" w14:textId="77777777" w:rsidTr="00BB3E6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6DD15AD" w14:textId="71494BC8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11729-16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95552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DF19C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FBB1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85F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5F9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7A5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3C2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1406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22B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6C7C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CD8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8ED5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C595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F9654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AFEF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282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1FB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7FD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9CE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CF8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7E9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F23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0AE1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2F5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78DF6174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6C5CF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371AB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1B09A88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394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1EC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34F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4F0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0B6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E817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D831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F3BB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9C0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964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B44C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0E272F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6125C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318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E075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9BA2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71D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D72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01A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428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336A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58C2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38ECE15C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CAA877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1ACDE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Divattörténet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1059ADD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F27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06E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8BA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0A6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2ED4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A6A1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7B6A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BBE5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B7D9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E3B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67D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6B4C32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AFDC5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453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78F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C6DA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A79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9E3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5B5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52B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1CD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39B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068650D0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28E495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A0239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</w:t>
            </w:r>
          </w:p>
        </w:tc>
        <w:tc>
          <w:tcPr>
            <w:tcW w:w="700" w:type="dxa"/>
            <w:vMerge/>
            <w:vAlign w:val="center"/>
            <w:hideMark/>
          </w:tcPr>
          <w:p w14:paraId="358205F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A96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A6B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A4D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22F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60D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0E28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31B3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CFFB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EDD2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297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3196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372BF1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19AAE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F0A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771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4DC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980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2F8C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EBB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B4D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F98C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5B7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026EC0A1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9D6E0C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7AFCE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Smink-, és színelmélet</w:t>
            </w:r>
          </w:p>
        </w:tc>
        <w:tc>
          <w:tcPr>
            <w:tcW w:w="700" w:type="dxa"/>
            <w:vMerge/>
            <w:vAlign w:val="center"/>
            <w:hideMark/>
          </w:tcPr>
          <w:p w14:paraId="5044068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A30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D83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F5A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033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73F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1BA8E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2C4A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36491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DCC3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05F4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44060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AA80F3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5C6E3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C5D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693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6543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AC3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EDB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A7B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A56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25BB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5AF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4D3E88BB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DE0829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FE5A6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Stílustan</w:t>
            </w:r>
          </w:p>
        </w:tc>
        <w:tc>
          <w:tcPr>
            <w:tcW w:w="700" w:type="dxa"/>
            <w:vMerge/>
            <w:vAlign w:val="center"/>
            <w:hideMark/>
          </w:tcPr>
          <w:p w14:paraId="30DF354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AC0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9B5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430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505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29C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58E3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162D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D626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0B8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775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D8F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5981D29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79742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AC37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922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FDDF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2CC5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69C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B9B2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BE3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E6D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B88E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38FCEACD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10406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84954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anyagismeret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65F8C0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C9E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D1F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232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A3B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541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AFB9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79D1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60B4B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1E6F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554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9472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05133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BFF32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04A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C87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ECA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6AE5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AAB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319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1E3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C31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EC8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22D486B9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9C87A3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063FB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Kendőzés és műszempilla-építés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39C81DB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99AA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FAF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B79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19E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ACE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416C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90A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72BE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08E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001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8C42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8C9574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25C2C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DA4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857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7A8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FCC4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D0F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B21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2D6F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DEA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A18C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248D6C1A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411C2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E2FAA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Körömlakkozás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8B6F91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EBD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853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2967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6D6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CE1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9928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B13D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964D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6D5C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51F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89E9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1C81C1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E9A3F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556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46B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766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E08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9CC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DAF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A81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E68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18B2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2E49DB81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78F5D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7B1AA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Kozmetikumok</w:t>
            </w:r>
          </w:p>
        </w:tc>
        <w:tc>
          <w:tcPr>
            <w:tcW w:w="700" w:type="dxa"/>
            <w:vMerge/>
            <w:vAlign w:val="center"/>
            <w:hideMark/>
          </w:tcPr>
          <w:p w14:paraId="5CB98C2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34D3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66A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B1F6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117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002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09DE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9A10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C45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F6F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9A2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707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6A88D8A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ED50B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F78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C64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075E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80C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D3A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60CA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06C5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806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9EF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5AE7AD1E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76C04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BA2FA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szakmai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1C373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2370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540B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FCC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AC9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1903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4594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6841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A2A4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D9B4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B54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8F9D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D4EC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8B0D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AE7E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F2D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325A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027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768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5A0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9B9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1DE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4B40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1668252C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4E9392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42848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Higiéniai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4CE3167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0E0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C558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A25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ABF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EA29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3188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B8F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143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AA3D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C3A7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C768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700" w:type="dxa"/>
            <w:vMerge/>
            <w:vAlign w:val="center"/>
            <w:hideMark/>
          </w:tcPr>
          <w:p w14:paraId="7EBCA80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88211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945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D144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F0C17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9BC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E55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E280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1B7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172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520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55B0A5A5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66CD18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D6EFD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Etika és 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5EBB773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AA6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268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11B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7F20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E02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4021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617B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CE9C6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222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BD2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852BD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18EE992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76A87E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AA1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4EB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6FC6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C986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F2F2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0206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76B8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4F3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457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08C1A34F" w14:textId="77777777" w:rsidTr="00BB3E6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4CF9E6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FCD2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Alapsmink-technikák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0D14EC8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238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BE6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A243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D14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737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8555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27CC2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D02D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E4E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43A7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64D5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F5324A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B1AD1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4A8C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F4F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C00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B7C2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7B7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835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29E5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1C4D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9B7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6BC1BEAA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7A2B8C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97BB8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Műszempilla-technikák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40011E7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A12C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EE61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E92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964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B41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64C7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106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ABD7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22F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CC1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EF4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700" w:type="dxa"/>
            <w:vMerge/>
            <w:vAlign w:val="center"/>
            <w:hideMark/>
          </w:tcPr>
          <w:p w14:paraId="77AA291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F7F28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F4F4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024E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4F6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56A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C5A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047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522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080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2AA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595E1075" w14:textId="77777777" w:rsidTr="00BB3E6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2BC652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80C06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Kéz-, és körömdíszítés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6626E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443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65A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B57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A01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8145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7015C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016A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B16D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7AC1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0D4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575BA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62FD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92426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A0DC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EA8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65BF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A6B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C18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615E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34B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0C4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17D54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4E8E46BE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AA488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AD055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körömlakkozás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3B37B9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9B35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1D5C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28C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FA08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F67D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9061E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0996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DA62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B280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C85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7575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317041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0537C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9C1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E87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BCFE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4DA3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45A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C12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9F6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5F98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1FD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56B972D2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3CBFE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9A51A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Körömlakkozás, kéz-, körömdíszítés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173AC2D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0954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BBE5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167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8AB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46A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17DC0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6156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3CA76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EE9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3ECC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4FD6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CF332E1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F3C3F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1DFF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96BF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E05BF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40B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F32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259B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969B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AA6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59B0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D370154" w14:textId="77777777" w:rsidR="00BB3E6A" w:rsidRDefault="00BB3E6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B3E6A" w:rsidRPr="00BB3E6A" w14:paraId="4F4B4A48" w14:textId="77777777" w:rsidTr="00BB3E6A">
        <w:trPr>
          <w:trHeight w:val="72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2376D84E" w14:textId="30C268B0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54DF0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számítástechnika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FFD26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17C7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17F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0A0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571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1C64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60511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14656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821B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B67E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CDB9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1C4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D6215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C9B1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8B8F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C1B9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B5D7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DE1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506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731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D043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7869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2921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29930428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66D826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305F8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Számítástechnikai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4CD2A5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E07D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0022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032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C432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99E4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1961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C90FA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6A0C8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04E5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B61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7BD1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8FF1765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313BF6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5FD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176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AE6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EE4F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1B06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9BB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D29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78BA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49A6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47794349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8133D9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2F63A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 kezelési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60F2A00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B39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A259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FF08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B8E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384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C0BE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555C2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BCD26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0A6E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F3AC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E450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81BC10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C8804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D3A9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DB22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D899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C3FF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EB07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46E8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09B0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7B2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7563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63AAAF4C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17154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98CCEB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Szépségtanácsadó szakmai 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2FA11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651C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B1C7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033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87B2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85E6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AB79B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68BC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E84E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D08E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C4DB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2ECC6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64AB1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046E1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149C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8D9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B13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2BC5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049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FAC6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6FAC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FD08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0A1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0E2C1A82" w14:textId="77777777" w:rsidTr="00BB3E6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13E14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B7605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szem anatómiája, élettana és elváltozásai</w:t>
            </w:r>
          </w:p>
        </w:tc>
        <w:tc>
          <w:tcPr>
            <w:tcW w:w="700" w:type="dxa"/>
            <w:vMerge/>
            <w:vAlign w:val="center"/>
            <w:hideMark/>
          </w:tcPr>
          <w:p w14:paraId="0CF82F92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5A37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D0B9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3316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BB63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ABF8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02DD4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EF1BC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0A2D6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C058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C1E3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4F59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4268EB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3D5CA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7E3D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C3DB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87F6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D72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46C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FB3A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C78D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5BD0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E0BFD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6663BF19" w14:textId="77777777" w:rsidTr="00BB3E6A">
        <w:trPr>
          <w:trHeight w:val="847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D01B5A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11728-16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Munkavédelem és marketing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A3C6DA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7106F9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Szépségtanácsadó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5B7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C7CF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3197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4251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F0A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DAECE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BEBB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2EBA9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8F1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849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E121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C88B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9F0EA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1A92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430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033C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F4A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8A80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2EB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3FB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3B53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AD6E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15C93A14" w14:textId="77777777" w:rsidTr="00BB3E6A">
        <w:trPr>
          <w:trHeight w:val="419"/>
          <w:jc w:val="center"/>
        </w:trPr>
        <w:tc>
          <w:tcPr>
            <w:tcW w:w="699" w:type="dxa"/>
            <w:vMerge/>
            <w:vAlign w:val="center"/>
            <w:hideMark/>
          </w:tcPr>
          <w:p w14:paraId="1BA71819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542DC7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5C6D1C0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A538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320F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52D3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3EC9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77E3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8231B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BB021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4D067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D43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4F63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35E00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4AE0AD7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6C3D53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9535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0428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84CE7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0B4FE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C5C5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FA7A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EE1D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BF0B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9D97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B3E6A" w:rsidRPr="00BB3E6A" w14:paraId="23BD911F" w14:textId="77777777" w:rsidTr="00BB3E6A">
        <w:trPr>
          <w:trHeight w:val="412"/>
          <w:jc w:val="center"/>
        </w:trPr>
        <w:tc>
          <w:tcPr>
            <w:tcW w:w="699" w:type="dxa"/>
            <w:vMerge/>
            <w:vAlign w:val="center"/>
            <w:hideMark/>
          </w:tcPr>
          <w:p w14:paraId="63C5D66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BFEBAD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700" w:type="dxa"/>
            <w:vMerge/>
            <w:vAlign w:val="center"/>
            <w:hideMark/>
          </w:tcPr>
          <w:p w14:paraId="58C1265C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98173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7CD1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349DC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575B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1731A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7977D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F6A926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C40C5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B4BC4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65AF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CC1D9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45B56EEF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6D9D24" w14:textId="77777777" w:rsidR="00BB3E6A" w:rsidRPr="00BB3E6A" w:rsidRDefault="00BB3E6A" w:rsidP="00BB3E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25181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DC37D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1758B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714E2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91590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D31FF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3C0B5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494A8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7ADA7" w14:textId="77777777" w:rsidR="00BB3E6A" w:rsidRPr="00BB3E6A" w:rsidRDefault="00BB3E6A" w:rsidP="00BB3E6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182CEA5" w14:textId="77777777" w:rsidR="005C10A1" w:rsidRPr="00BB3E6A" w:rsidRDefault="005C10A1" w:rsidP="006F5812">
      <w:pPr>
        <w:spacing w:after="0"/>
        <w:rPr>
          <w:rFonts w:cs="Times New Roman"/>
        </w:rPr>
      </w:pPr>
    </w:p>
    <w:p w14:paraId="323E5267" w14:textId="77777777" w:rsidR="00972853" w:rsidRPr="00BB3E6A" w:rsidRDefault="00972853" w:rsidP="006F5812">
      <w:pPr>
        <w:spacing w:after="0"/>
        <w:rPr>
          <w:rFonts w:cs="Times New Roman"/>
        </w:rPr>
      </w:pPr>
    </w:p>
    <w:p w14:paraId="68DEDB45" w14:textId="77777777" w:rsidR="00BB3E6A" w:rsidRPr="000B3EFB" w:rsidRDefault="00BB3E6A" w:rsidP="00BB3E6A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88EC6F3" w14:textId="77777777" w:rsidR="00BB3E6A" w:rsidRPr="00EC0A41" w:rsidRDefault="00BB3E6A" w:rsidP="00BB3E6A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4B553505" w14:textId="77777777" w:rsidR="005C10A1" w:rsidRPr="00BB3E6A" w:rsidRDefault="005C10A1" w:rsidP="006F5812">
      <w:pPr>
        <w:spacing w:after="0"/>
        <w:rPr>
          <w:rFonts w:cs="Times New Roman"/>
        </w:rPr>
      </w:pPr>
    </w:p>
    <w:p w14:paraId="1EDFCD3F" w14:textId="77777777" w:rsidR="005C10A1" w:rsidRPr="00BB3E6A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BB3E6A" w:rsidRPr="00BB3E6A" w14:paraId="51AEBEF3" w14:textId="77777777" w:rsidTr="00BB3E6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5D70F4A3" w14:textId="77777777" w:rsidR="00BB3E6A" w:rsidRPr="00BB3E6A" w:rsidRDefault="00BB3E6A" w:rsidP="00BB3E6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B3E6A">
              <w:rPr>
                <w:rFonts w:eastAsia="Times New Roman" w:cs="Times New Roman"/>
                <w:sz w:val="20"/>
                <w:szCs w:val="20"/>
                <w:lang w:eastAsia="hu-HU"/>
              </w:rPr>
              <w:t>52 815 04</w:t>
            </w:r>
            <w:r w:rsidRPr="00BB3E6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Szépségtanácsadó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16603DB" w14:textId="77777777" w:rsidR="00BB3E6A" w:rsidRPr="00BB3E6A" w:rsidRDefault="00BB3E6A" w:rsidP="00BB3E6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B3E6A">
              <w:rPr>
                <w:rFonts w:eastAsia="Times New Roman" w:cs="Times New Roman"/>
                <w:sz w:val="20"/>
                <w:szCs w:val="20"/>
                <w:lang w:eastAsia="hu-HU"/>
              </w:rPr>
              <w:t>453 óra</w:t>
            </w:r>
          </w:p>
        </w:tc>
      </w:tr>
    </w:tbl>
    <w:p w14:paraId="2C98D2CE" w14:textId="77777777" w:rsidR="005C10A1" w:rsidRPr="00BB3E6A" w:rsidRDefault="005C10A1" w:rsidP="00DD65F6">
      <w:pPr>
        <w:spacing w:after="0"/>
        <w:jc w:val="left"/>
        <w:rPr>
          <w:rFonts w:cs="Times New Roman"/>
        </w:rPr>
      </w:pPr>
    </w:p>
    <w:p w14:paraId="7DDBFA48" w14:textId="77777777" w:rsidR="00CB484D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 xml:space="preserve">Jelmagyarázat: e/elmélet; </w:t>
      </w:r>
      <w:proofErr w:type="spellStart"/>
      <w:r w:rsidRPr="00BB3E6A">
        <w:rPr>
          <w:rFonts w:cs="Times New Roman"/>
        </w:rPr>
        <w:t>gy</w:t>
      </w:r>
      <w:proofErr w:type="spellEnd"/>
      <w:r w:rsidRPr="00BB3E6A">
        <w:rPr>
          <w:rFonts w:cs="Times New Roman"/>
        </w:rPr>
        <w:t xml:space="preserve">/gyakorlat; </w:t>
      </w:r>
      <w:proofErr w:type="spellStart"/>
      <w:r w:rsidRPr="00BB3E6A">
        <w:rPr>
          <w:rFonts w:cs="Times New Roman"/>
        </w:rPr>
        <w:t>ögy</w:t>
      </w:r>
      <w:proofErr w:type="spellEnd"/>
      <w:r w:rsidRPr="00BB3E6A">
        <w:rPr>
          <w:rFonts w:cs="Times New Roman"/>
        </w:rPr>
        <w:t>/összefüggő szakmai gyakorlat</w:t>
      </w:r>
    </w:p>
    <w:p w14:paraId="7B1D8700" w14:textId="77777777" w:rsidR="00CB484D" w:rsidRPr="00BB3E6A" w:rsidRDefault="00CB484D" w:rsidP="00CB484D">
      <w:pPr>
        <w:spacing w:after="0"/>
        <w:rPr>
          <w:rFonts w:cs="Times New Roman"/>
        </w:rPr>
      </w:pPr>
    </w:p>
    <w:p w14:paraId="36D10C1A" w14:textId="77777777" w:rsidR="00CB484D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CCA1A17" w14:textId="77777777" w:rsidR="00CB484D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0579343" w14:textId="77777777" w:rsidR="001A7777" w:rsidRPr="00BB3E6A" w:rsidRDefault="00CB484D" w:rsidP="00CB484D">
      <w:pPr>
        <w:spacing w:after="0"/>
        <w:rPr>
          <w:rFonts w:cs="Times New Roman"/>
        </w:rPr>
      </w:pPr>
      <w:r w:rsidRPr="00BB3E6A">
        <w:rPr>
          <w:rFonts w:cs="Times New Roman"/>
        </w:rPr>
        <w:t>A tantárgyakra meghatározott időkeret kötelező érvényű, a témakörökre kialakított óraszám pedig ajánlás.</w:t>
      </w:r>
    </w:p>
    <w:p w14:paraId="7AB93FF0" w14:textId="77777777" w:rsidR="00752ECD" w:rsidRPr="00BB3E6A" w:rsidRDefault="00752ECD" w:rsidP="000A21B7">
      <w:pPr>
        <w:spacing w:after="0"/>
        <w:rPr>
          <w:rFonts w:cs="Times New Roman"/>
        </w:rPr>
        <w:sectPr w:rsidR="00752ECD" w:rsidRPr="00BB3E6A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FD6C8C8" w14:textId="77777777" w:rsidR="00C53E01" w:rsidRPr="00BB3E6A" w:rsidRDefault="00C53E01" w:rsidP="00C53E01">
      <w:pPr>
        <w:rPr>
          <w:rFonts w:cs="Times New Roman"/>
        </w:rPr>
      </w:pPr>
    </w:p>
    <w:p w14:paraId="5DE17E64" w14:textId="77777777" w:rsidR="00C53E01" w:rsidRPr="00BB3E6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2EBAA516" w14:textId="77777777" w:rsidR="00C53E01" w:rsidRPr="00BB3E6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11499-12 azonosító számú</w:t>
      </w:r>
    </w:p>
    <w:p w14:paraId="495BFFE7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Foglalkoztatás II.</w:t>
      </w:r>
    </w:p>
    <w:p w14:paraId="6975229F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4DBE2892" w14:textId="77777777" w:rsidR="00C53E01" w:rsidRPr="00BB3E6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132737B8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629136AE" w14:textId="77777777" w:rsidR="00C53E01" w:rsidRPr="00BB3E6A" w:rsidRDefault="00C53E01" w:rsidP="00C53E01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77EB8AD2" w14:textId="68DB2B21" w:rsidR="00C53E01" w:rsidRPr="00BB3E6A" w:rsidRDefault="00C53E01" w:rsidP="00C53E01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BB3E6A" w14:paraId="603E0A1D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9A3C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84D157D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BB3E6A" w14:paraId="5678C38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F31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BB3E6A" w14:paraId="33033E8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1C36B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D49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80CCC2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F944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458BA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7FD933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10CA5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084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474B430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47AE5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B709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C97F2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F64E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EB1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7CACC5D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132F1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C2463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4288AB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2405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BB3E6A" w14:paraId="3331E16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F53F9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2CBB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D66B5A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A2E8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64F22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17B140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47E18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4D2A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6DC15EE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D4816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362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B7093D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334AA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828C3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5181AE8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42A7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AD171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B85354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0A2C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279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A15CC9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F78C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9624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3F2FFE9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1A03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D38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35BFB55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EBC0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EDE2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3184DB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AED1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4F55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F2F328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42A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BB3E6A" w14:paraId="1FA82AE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31DF1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94C6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8A680E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29186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7E9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39260CD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C2F82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73EE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35913E0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B940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A8C9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37AB1F0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44D1C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EED1B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BC3BBF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1C01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BB3E6A" w14:paraId="6110844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F3C70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6DA1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75EAC37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092E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19C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4B381B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491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BB3E6A" w14:paraId="3FA27F5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48C24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13D8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EC73C2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D27D1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61A2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15E7AD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5AE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BB3E6A" w14:paraId="311497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AFD37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11DE5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62BD33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29933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4844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0F710E5C" w14:textId="77777777" w:rsidR="00C53E01" w:rsidRPr="00BB3E6A" w:rsidRDefault="00C53E01" w:rsidP="00C53E01">
      <w:pPr>
        <w:jc w:val="center"/>
        <w:rPr>
          <w:rFonts w:cs="Times New Roman"/>
        </w:rPr>
      </w:pPr>
    </w:p>
    <w:p w14:paraId="7F40A57A" w14:textId="77777777" w:rsidR="00C53E01" w:rsidRPr="00BB3E6A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6E193327" w14:textId="77777777" w:rsidR="00C53E01" w:rsidRPr="00BB3E6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Foglalkoztatás II. tantárgy</w:t>
      </w:r>
      <w:r w:rsidRPr="00BB3E6A">
        <w:rPr>
          <w:rFonts w:cs="Times New Roman"/>
          <w:b/>
        </w:rPr>
        <w:tab/>
      </w:r>
      <w:r w:rsidR="006831AC" w:rsidRPr="00BB3E6A">
        <w:rPr>
          <w:rFonts w:cs="Times New Roman"/>
          <w:b/>
        </w:rPr>
        <w:t>15</w:t>
      </w:r>
      <w:r w:rsidRPr="00BB3E6A">
        <w:rPr>
          <w:rFonts w:cs="Times New Roman"/>
          <w:b/>
        </w:rPr>
        <w:t xml:space="preserve"> óra/</w:t>
      </w:r>
      <w:r w:rsidR="006831AC" w:rsidRPr="00BB3E6A">
        <w:rPr>
          <w:rFonts w:cs="Times New Roman"/>
          <w:b/>
        </w:rPr>
        <w:t>15</w:t>
      </w:r>
      <w:r w:rsidRPr="00BB3E6A">
        <w:rPr>
          <w:rFonts w:cs="Times New Roman"/>
          <w:b/>
        </w:rPr>
        <w:t xml:space="preserve"> óra*</w:t>
      </w:r>
    </w:p>
    <w:p w14:paraId="57CC467E" w14:textId="77777777" w:rsidR="00C53E01" w:rsidRPr="00BB3E6A" w:rsidRDefault="00C53E01" w:rsidP="00C53E01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52B93C32" w14:textId="77777777" w:rsidR="00C53E01" w:rsidRPr="00BB3E6A" w:rsidRDefault="00C53E01" w:rsidP="004239CF">
      <w:pPr>
        <w:spacing w:after="0"/>
        <w:ind w:left="426"/>
        <w:rPr>
          <w:rFonts w:cs="Times New Roman"/>
        </w:rPr>
      </w:pPr>
    </w:p>
    <w:p w14:paraId="27471DA3" w14:textId="548942AF" w:rsidR="004239CF" w:rsidRPr="00BB3E6A" w:rsidRDefault="004239CF" w:rsidP="004239CF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6E48B706" w14:textId="77777777" w:rsidR="004239CF" w:rsidRPr="00BB3E6A" w:rsidRDefault="004239CF" w:rsidP="004239CF">
      <w:pPr>
        <w:spacing w:after="0"/>
        <w:ind w:left="426"/>
        <w:rPr>
          <w:rFonts w:cs="Times New Roman"/>
        </w:rPr>
      </w:pPr>
    </w:p>
    <w:p w14:paraId="76A265F3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F2E1662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361D983A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2865AEC1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5FEDF91A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—</w:t>
      </w:r>
    </w:p>
    <w:p w14:paraId="477A563A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3B4ACB9B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3F71DFA9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Munkajogi alapismeretek</w:t>
      </w:r>
    </w:p>
    <w:p w14:paraId="3677C3F1" w14:textId="77777777" w:rsidR="00BA7973" w:rsidRPr="00BA7973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A7973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BA4B6DD" w14:textId="77777777" w:rsidR="00BA7973" w:rsidRPr="00BA7973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A7973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69080C9B" w14:textId="77777777" w:rsidR="00BA7973" w:rsidRPr="00BA7973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A7973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74D88BB8" w14:textId="77777777" w:rsidR="00BA7973" w:rsidRPr="00BA7973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A7973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1555FCB6" w14:textId="327503E3" w:rsidR="00C53E01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A7973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4E22E0A0" w14:textId="77777777" w:rsidR="00BA7973" w:rsidRPr="00BB3E6A" w:rsidRDefault="00BA7973" w:rsidP="00BA79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CCA07F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Munkaviszony létesítése</w:t>
      </w:r>
    </w:p>
    <w:p w14:paraId="2B35DB77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C3127F7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Munkavállaláshoz szükséges iratok, munkaviszony megszűnésekor a munkáltató által kiadandó dokumentumok.</w:t>
      </w:r>
    </w:p>
    <w:p w14:paraId="14D7105D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199B8D44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71622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Álláskeresés</w:t>
      </w:r>
    </w:p>
    <w:p w14:paraId="7C690B89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4EC8A44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B3E6A">
        <w:rPr>
          <w:rFonts w:cs="Times New Roman"/>
        </w:rPr>
        <w:t>Europass</w:t>
      </w:r>
      <w:proofErr w:type="spellEnd"/>
      <w:r w:rsidRPr="00BB3E6A">
        <w:rPr>
          <w:rFonts w:cs="Times New Roman"/>
        </w:rPr>
        <w:t>, amerikai típusú, önéletrajzban szereplő email cím és fénykép megválasztása, motivációs levél felépítése.</w:t>
      </w:r>
    </w:p>
    <w:p w14:paraId="61814A83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38146E70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Munkaerőpiaci</w:t>
      </w:r>
      <w:proofErr w:type="spellEnd"/>
      <w:r w:rsidRPr="00BB3E6A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02DD9948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Állásinterjú: felkészülés, megjelenés, szereplés az állásinterjún, testbeszéd szerepe.</w:t>
      </w:r>
    </w:p>
    <w:p w14:paraId="0A4E036D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E61CC7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Munkanélküliség</w:t>
      </w:r>
    </w:p>
    <w:p w14:paraId="2FEAE742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61B6ABF6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7EFE62B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Foglalkoztatást helyettesítő támogatás. </w:t>
      </w:r>
    </w:p>
    <w:p w14:paraId="095DC562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Közfoglalkoztatás: </w:t>
      </w:r>
      <w:proofErr w:type="spellStart"/>
      <w:r w:rsidRPr="00BB3E6A">
        <w:rPr>
          <w:rFonts w:cs="Times New Roman"/>
        </w:rPr>
        <w:t>közfoglalkoztatás</w:t>
      </w:r>
      <w:proofErr w:type="spellEnd"/>
      <w:r w:rsidRPr="00BB3E6A">
        <w:rPr>
          <w:rFonts w:cs="Times New Roman"/>
        </w:rPr>
        <w:t xml:space="preserve"> célja, közfoglalkozatás célcsoportja, közfoglalkozatás főbb szabályai</w:t>
      </w:r>
    </w:p>
    <w:p w14:paraId="3DC5E79F" w14:textId="40A9BCC5" w:rsidR="00BA7973" w:rsidRPr="00837D9F" w:rsidRDefault="00BA7973" w:rsidP="00BA7973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8D52AC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15638DD4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2744B4A4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11D2BB04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5C5D4E36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8E4B95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7F63E11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</w:t>
      </w:r>
    </w:p>
    <w:p w14:paraId="2CB7C8BA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4789896A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0269920F" w14:textId="56C47B90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2715082B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6CE70E5F" w14:textId="77777777" w:rsidR="00C53E01" w:rsidRPr="00BB3E6A" w:rsidRDefault="00C53E01" w:rsidP="00C53E01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771F3E8E" w14:textId="77777777" w:rsidR="00C53E01" w:rsidRPr="00BB3E6A" w:rsidRDefault="00C53E01" w:rsidP="00C53E01">
      <w:pPr>
        <w:rPr>
          <w:rFonts w:cs="Times New Roman"/>
        </w:rPr>
      </w:pPr>
    </w:p>
    <w:p w14:paraId="04AFCB18" w14:textId="77777777" w:rsidR="00C53E01" w:rsidRPr="00BB3E6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670F14C9" w14:textId="77777777" w:rsidR="00C53E01" w:rsidRPr="00BB3E6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11498-12 azonosító számú</w:t>
      </w:r>
    </w:p>
    <w:p w14:paraId="489D3E48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 xml:space="preserve">Foglalkoztatás I. </w:t>
      </w:r>
    </w:p>
    <w:p w14:paraId="536B3323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(érettségire épülő képzések esetén)</w:t>
      </w:r>
    </w:p>
    <w:p w14:paraId="52959D88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50C93FC0" w14:textId="77777777" w:rsidR="00C53E01" w:rsidRPr="00BB3E6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539F7E51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28BDD3E7" w14:textId="77777777" w:rsidR="00C53E01" w:rsidRPr="00BB3E6A" w:rsidRDefault="00C53E01" w:rsidP="00C53E01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1576FCAB" w14:textId="5061CD1B" w:rsidR="00C53E01" w:rsidRPr="00BB3E6A" w:rsidRDefault="00C53E01" w:rsidP="00C53E01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BB3E6A" w14:paraId="66CBD921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E4FF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FA8B8F1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BB3E6A" w14:paraId="3354FC2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B030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BB3E6A" w14:paraId="523E5E6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B22E9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394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BB3E6A" w14:paraId="2025440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1D17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DC9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7423003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FCE4F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852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DD7231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CDA2E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1591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5DA7554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BA71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446A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8F5DC2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26B0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253A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66F592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B2227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9FA2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A34B08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0277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7762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E6F2FA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45720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BB3E6A" w14:paraId="2C05488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503DF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5DC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BB3E6A" w14:paraId="28BBE14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5E32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7C21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4407F62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DE178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846B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18E9C3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C1F8D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319B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1942E22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85F7" w14:textId="77777777" w:rsidR="00C53E01" w:rsidRPr="00BB3E6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3BB9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65BBCED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CF20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BB3E6A" w14:paraId="6BE2540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C2F74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6B4E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7DCB184C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F197D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B50B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2C24AC2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0960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BB3E6A" w14:paraId="6F0F78D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C1208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C7E8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448533F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5128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BB3E6A" w14:paraId="6F1E1F6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83D30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30D5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58C3BAA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7FCA6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44FB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74CD062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BC2CC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BB3E6A" w14:paraId="274B489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27556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5CA7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6A10FF9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D6FA0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16A2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B3E6A" w14:paraId="09D2001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53A5" w14:textId="77777777" w:rsidR="00C53E01" w:rsidRPr="00BB3E6A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B89B" w14:textId="77777777" w:rsidR="00C53E01" w:rsidRPr="00BB3E6A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B3E6A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5859DD13" w14:textId="77777777" w:rsidR="00C53E01" w:rsidRPr="00BB3E6A" w:rsidRDefault="00C53E01" w:rsidP="00C53E01">
      <w:pPr>
        <w:rPr>
          <w:rFonts w:cs="Times New Roman"/>
        </w:rPr>
      </w:pPr>
    </w:p>
    <w:p w14:paraId="0A830BA1" w14:textId="77777777" w:rsidR="00C53E01" w:rsidRPr="00BB3E6A" w:rsidRDefault="00C53E01" w:rsidP="00C53E01">
      <w:pPr>
        <w:spacing w:after="0"/>
        <w:rPr>
          <w:rFonts w:cs="Times New Roman"/>
        </w:rPr>
      </w:pPr>
    </w:p>
    <w:p w14:paraId="6061DE47" w14:textId="77777777" w:rsidR="00C53E01" w:rsidRPr="00BB3E6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Foglalkoztatás I. tantárgy</w:t>
      </w:r>
      <w:r w:rsidRPr="00BB3E6A">
        <w:rPr>
          <w:rFonts w:cs="Times New Roman"/>
          <w:b/>
        </w:rPr>
        <w:tab/>
      </w:r>
      <w:r w:rsidR="006A001F" w:rsidRPr="00BB3E6A">
        <w:rPr>
          <w:rFonts w:cs="Times New Roman"/>
          <w:b/>
        </w:rPr>
        <w:t>62</w:t>
      </w:r>
      <w:r w:rsidRPr="00BB3E6A">
        <w:rPr>
          <w:rFonts w:cs="Times New Roman"/>
          <w:b/>
        </w:rPr>
        <w:t xml:space="preserve"> óra/</w:t>
      </w:r>
      <w:r w:rsidR="006A001F" w:rsidRPr="00BB3E6A">
        <w:rPr>
          <w:rFonts w:cs="Times New Roman"/>
          <w:b/>
        </w:rPr>
        <w:t>62</w:t>
      </w:r>
      <w:r w:rsidRPr="00BB3E6A">
        <w:rPr>
          <w:rFonts w:cs="Times New Roman"/>
          <w:b/>
        </w:rPr>
        <w:t xml:space="preserve"> óra*</w:t>
      </w:r>
    </w:p>
    <w:p w14:paraId="25992BE0" w14:textId="77777777" w:rsidR="00C53E01" w:rsidRPr="00BB3E6A" w:rsidRDefault="00C53E01" w:rsidP="00C53E01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0035014D" w14:textId="77777777" w:rsidR="004239CF" w:rsidRPr="00BB3E6A" w:rsidRDefault="004239CF" w:rsidP="004239CF">
      <w:pPr>
        <w:spacing w:after="0"/>
        <w:ind w:left="426"/>
        <w:rPr>
          <w:rFonts w:cs="Times New Roman"/>
        </w:rPr>
      </w:pPr>
    </w:p>
    <w:p w14:paraId="0C7FA10C" w14:textId="30D00B9E" w:rsidR="004239CF" w:rsidRPr="00BB3E6A" w:rsidRDefault="004239CF" w:rsidP="004239CF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1751F413" w14:textId="77777777" w:rsidR="004239CF" w:rsidRPr="00BB3E6A" w:rsidRDefault="004239CF" w:rsidP="004239CF">
      <w:pPr>
        <w:spacing w:after="0"/>
        <w:ind w:left="426"/>
        <w:rPr>
          <w:rFonts w:cs="Times New Roman"/>
        </w:rPr>
      </w:pPr>
    </w:p>
    <w:p w14:paraId="3E0D2CEC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1A8134E3" w14:textId="47DBE548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</w:t>
      </w:r>
      <w:r w:rsidR="004A5509">
        <w:rPr>
          <w:rFonts w:cs="Times New Roman"/>
        </w:rPr>
        <w:t xml:space="preserve"> tanításának célja, hogy a tanuló</w:t>
      </w:r>
      <w:r w:rsidRPr="00BB3E6A">
        <w:rPr>
          <w:rFonts w:cs="Times New Roman"/>
        </w:rPr>
        <w:t>k alkalmasak legyenek egy idegen nyelvű állásinterjún eredményesen és hatékonyan részt venni.</w:t>
      </w:r>
    </w:p>
    <w:p w14:paraId="69D6ADD9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BD83F50" w14:textId="30500FC1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C</w:t>
      </w:r>
      <w:r w:rsidR="00E057B0">
        <w:rPr>
          <w:rFonts w:cs="Times New Roman"/>
        </w:rPr>
        <w:t>él, hogy a rendelkezésre álló 62</w:t>
      </w:r>
      <w:r w:rsidRPr="00BB3E6A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6201C5F7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79146FC4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2010A6A5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Idegen nyelvek</w:t>
      </w:r>
    </w:p>
    <w:p w14:paraId="39D5C5E8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59163770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44599B94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Nyelvtani rendszerezés 1</w:t>
      </w:r>
    </w:p>
    <w:p w14:paraId="3CB25914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211025B7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383A1F8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E95B51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Nyelvtani rendszerezés 2</w:t>
      </w:r>
    </w:p>
    <w:p w14:paraId="7261236A" w14:textId="537FA4EF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8 órás témakör során a </w:t>
      </w:r>
      <w:r w:rsidR="004A5509">
        <w:rPr>
          <w:rFonts w:cs="Times New Roman"/>
        </w:rPr>
        <w:t xml:space="preserve">tanuló </w:t>
      </w:r>
      <w:r w:rsidRPr="00BB3E6A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4A5509">
        <w:rPr>
          <w:rFonts w:cs="Times New Roman"/>
        </w:rPr>
        <w:t xml:space="preserve">tanuló </w:t>
      </w:r>
      <w:r w:rsidRPr="00BB3E6A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BB3E6A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398966B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CF328D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Nyelvi készségfejlesztés</w:t>
      </w:r>
    </w:p>
    <w:p w14:paraId="2AD34775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06690D21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</w:p>
    <w:p w14:paraId="07295241" w14:textId="06974CFF" w:rsidR="00C53E01" w:rsidRPr="00BB3E6A" w:rsidRDefault="009F3116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23</w:t>
      </w:r>
      <w:r w:rsidR="00C53E01" w:rsidRPr="00BB3E6A">
        <w:rPr>
          <w:rFonts w:cs="Times New Roman"/>
        </w:rPr>
        <w:t xml:space="preserve"> órás nyelvi készségfejlesztő blokk során a </w:t>
      </w:r>
      <w:r w:rsidR="004A5509">
        <w:rPr>
          <w:rFonts w:cs="Times New Roman"/>
        </w:rPr>
        <w:t xml:space="preserve">tanuló </w:t>
      </w:r>
      <w:r w:rsidR="00C53E01" w:rsidRPr="00BB3E6A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4A5509">
        <w:rPr>
          <w:rFonts w:cs="Times New Roman"/>
        </w:rPr>
        <w:t xml:space="preserve">tanuló </w:t>
      </w:r>
      <w:r w:rsidR="00C53E01" w:rsidRPr="00BB3E6A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574541FB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elsajátítandó témakörök:</w:t>
      </w:r>
    </w:p>
    <w:p w14:paraId="17012722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személyes bemutatkozás</w:t>
      </w:r>
    </w:p>
    <w:p w14:paraId="2246FAE0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 munka világa</w:t>
      </w:r>
    </w:p>
    <w:p w14:paraId="18132DB5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napi tevékenységek, aktivitás</w:t>
      </w:r>
    </w:p>
    <w:p w14:paraId="32CD336D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lakás, ház</w:t>
      </w:r>
    </w:p>
    <w:p w14:paraId="053A98B2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utazás, </w:t>
      </w:r>
    </w:p>
    <w:p w14:paraId="34008BB4" w14:textId="77777777" w:rsidR="00C53E01" w:rsidRPr="00BB3E6A" w:rsidRDefault="00C53E01" w:rsidP="00DB4F25">
      <w:pPr>
        <w:spacing w:after="0"/>
        <w:ind w:left="1134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étkezés  </w:t>
      </w:r>
    </w:p>
    <w:p w14:paraId="13FC4439" w14:textId="77777777" w:rsidR="00C53E01" w:rsidRPr="00BB3E6A" w:rsidRDefault="00C53E01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4FD1EB4A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3C52A5" w14:textId="77777777" w:rsidR="00C53E01" w:rsidRPr="00BB3E6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Munkavállalói szókincs</w:t>
      </w:r>
    </w:p>
    <w:p w14:paraId="7C3B58D5" w14:textId="21E4B92C" w:rsidR="00C53E01" w:rsidRPr="00BB3E6A" w:rsidRDefault="009F3116" w:rsidP="00C53E0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23</w:t>
      </w:r>
      <w:r w:rsidR="00C53E01" w:rsidRPr="00BB3E6A">
        <w:rPr>
          <w:rFonts w:cs="Times New Roman"/>
        </w:rPr>
        <w:t xml:space="preserve"> órás szakmai ny</w:t>
      </w:r>
      <w:r w:rsidRPr="00BB3E6A">
        <w:rPr>
          <w:rFonts w:cs="Times New Roman"/>
        </w:rPr>
        <w:t>elvi készségfejlesztés csak a 39</w:t>
      </w:r>
      <w:r w:rsidR="00C53E01" w:rsidRPr="00BB3E6A">
        <w:rPr>
          <w:rFonts w:cs="Times New Roman"/>
        </w:rPr>
        <w:t xml:space="preserve"> órás 3 alapozó témakör elsajátítása után lehetséges. Cél, hogy a témakör végére a </w:t>
      </w:r>
      <w:r w:rsidR="004A5509">
        <w:rPr>
          <w:rFonts w:cs="Times New Roman"/>
        </w:rPr>
        <w:t xml:space="preserve">tanuló </w:t>
      </w:r>
      <w:r w:rsidR="00C53E01" w:rsidRPr="00BB3E6A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BCBDBDE" w14:textId="77777777" w:rsidR="00C53E01" w:rsidRPr="00BB3E6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BE8A20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76C5A31F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Az órák kb. 50%-</w:t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170FD0A1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4457FF53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A tantárgy értékelésének módja</w:t>
      </w:r>
    </w:p>
    <w:p w14:paraId="7EEAEA5E" w14:textId="0A8B69D9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152E027A" w14:textId="77777777" w:rsidR="00C53E01" w:rsidRPr="00BB3E6A" w:rsidRDefault="00C53E01" w:rsidP="00C53E01">
      <w:pPr>
        <w:spacing w:after="0"/>
        <w:rPr>
          <w:rFonts w:cs="Times New Roman"/>
        </w:rPr>
      </w:pPr>
    </w:p>
    <w:p w14:paraId="2121AC35" w14:textId="77777777" w:rsidR="00C53E01" w:rsidRPr="00BB3E6A" w:rsidRDefault="00C53E01" w:rsidP="00C53E01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23D83556" w14:textId="77777777" w:rsidR="00C53E01" w:rsidRPr="00BB3E6A" w:rsidRDefault="00C53E01" w:rsidP="00C53E01">
      <w:pPr>
        <w:rPr>
          <w:rFonts w:cs="Times New Roman"/>
        </w:rPr>
      </w:pPr>
    </w:p>
    <w:p w14:paraId="3882F40B" w14:textId="77777777" w:rsidR="00C53E01" w:rsidRPr="00BB3E6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12D90EA2" w14:textId="0B593701" w:rsidR="00C53E01" w:rsidRPr="00BB3E6A" w:rsidRDefault="00AF68E5" w:rsidP="00C53E01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11720-16</w:t>
      </w:r>
      <w:r w:rsidR="00C53E01" w:rsidRPr="00BB3E6A">
        <w:rPr>
          <w:rFonts w:cs="Times New Roman"/>
          <w:b/>
          <w:sz w:val="36"/>
        </w:rPr>
        <w:t xml:space="preserve"> azonosító számú</w:t>
      </w:r>
    </w:p>
    <w:p w14:paraId="2C131F04" w14:textId="7D4114D9" w:rsidR="00C53E01" w:rsidRPr="00BB3E6A" w:rsidRDefault="00AF68E5" w:rsidP="00C53E01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Kozmetikus szakmai gyakorlat</w:t>
      </w:r>
    </w:p>
    <w:p w14:paraId="74999ED6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446F7566" w14:textId="77777777" w:rsidR="00C53E01" w:rsidRPr="00BB3E6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02F79510" w14:textId="77777777" w:rsidR="00C53E01" w:rsidRPr="00BB3E6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6F1E3378" w14:textId="77777777" w:rsidR="00C53E01" w:rsidRPr="00BB3E6A" w:rsidRDefault="00C53E01" w:rsidP="00C53E01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74A96653" w14:textId="35308613" w:rsidR="00C53E01" w:rsidRPr="00BB3E6A" w:rsidRDefault="00C53E01" w:rsidP="00C53E01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AF68E5" w:rsidRPr="00BB3E6A">
        <w:rPr>
          <w:rFonts w:cs="Times New Roman"/>
        </w:rPr>
        <w:t>11720</w:t>
      </w:r>
      <w:r w:rsidRPr="00BB3E6A">
        <w:rPr>
          <w:rFonts w:cs="Times New Roman"/>
        </w:rPr>
        <w:t>-</w:t>
      </w:r>
      <w:r w:rsidR="00AF68E5" w:rsidRPr="00BB3E6A">
        <w:rPr>
          <w:rFonts w:cs="Times New Roman"/>
        </w:rPr>
        <w:t>16</w:t>
      </w:r>
      <w:r w:rsidRPr="00BB3E6A">
        <w:rPr>
          <w:rFonts w:cs="Times New Roman"/>
        </w:rPr>
        <w:t xml:space="preserve"> azonosító számú </w:t>
      </w:r>
      <w:r w:rsidR="00AF68E5" w:rsidRPr="00BB3E6A">
        <w:rPr>
          <w:rFonts w:cs="Times New Roman"/>
        </w:rPr>
        <w:t>Kozmetikus szakmai gyakorlat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627B4C" w:rsidRPr="00FB4557" w14:paraId="3176FF07" w14:textId="77777777" w:rsidTr="00FB4557">
        <w:trPr>
          <w:cantSplit/>
          <w:trHeight w:val="169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C765EE" w14:textId="77777777" w:rsidR="00627B4C" w:rsidRPr="00FB4557" w:rsidRDefault="00627B4C" w:rsidP="00AF68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99E24F6" w14:textId="2D35E648" w:rsidR="00627B4C" w:rsidRPr="00FB4557" w:rsidRDefault="00627B4C" w:rsidP="00AF68E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Kozmetikus szakmai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2FCF8D6" w14:textId="5560803E" w:rsidR="00627B4C" w:rsidRPr="00FB4557" w:rsidRDefault="00627B4C" w:rsidP="00AF68E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Laboratóriumi gyakorlat</w:t>
            </w:r>
          </w:p>
        </w:tc>
      </w:tr>
      <w:tr w:rsidR="00627B4C" w:rsidRPr="00FB4557" w14:paraId="3F9ADB1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26EA2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B1471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C19D9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C8FB68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D43C9A" w14:textId="191E7663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Név szerinti diagnosztikai lapot készít a vendégről, kommunikál a vendéggel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5B6B7" w14:textId="2B0EDA6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F4AFF" w14:textId="73DD7B0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7D5F645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5AC00D" w14:textId="40B078F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Előkészít a kezeléshez arcon vagy testen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7D20" w14:textId="12C5C50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B1CA0" w14:textId="4824D01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E96C671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559F77" w14:textId="4D1DCD7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Diagnózist készít arcon vagy testen szubjektív és objektív tünetek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36F5F" w14:textId="4750232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472DF" w14:textId="6861615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D771493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7C5BA" w14:textId="0B5FFC0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 xml:space="preserve">Felismeri a bőr rendellenességeit, elemi elváltozásait, szövetszaporulatait, kezelhetőség alapján </w:t>
            </w:r>
            <w:proofErr w:type="gramStart"/>
            <w:r w:rsidRPr="00FB4557">
              <w:rPr>
                <w:rFonts w:cs="Times New Roman"/>
                <w:color w:val="000000"/>
                <w:szCs w:val="24"/>
              </w:rPr>
              <w:t>kategorizálja</w:t>
            </w:r>
            <w:proofErr w:type="gramEnd"/>
            <w:r w:rsidRPr="00FB4557">
              <w:rPr>
                <w:rFonts w:cs="Times New Roman"/>
                <w:color w:val="000000"/>
                <w:szCs w:val="24"/>
              </w:rPr>
              <w:t xml:space="preserve"> és diagnosztikai lapban rögzíti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940F8" w14:textId="7AE1109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401C" w14:textId="2746489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4F3B446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D3ECB" w14:textId="7C53D84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Kezelési tervet készít különböző bőrtípusokra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EC118" w14:textId="4E5BE40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29D45" w14:textId="3647E791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65DEDDA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57998D" w14:textId="379C154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 xml:space="preserve">Letisztítja, </w:t>
            </w: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tonizálja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 xml:space="preserve"> és </w:t>
            </w: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peelingezi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 xml:space="preserve"> a kezelendő bőrfelületet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A91F0" w14:textId="7F8B654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D6441" w14:textId="21B9A9E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056978C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632846" w14:textId="79E9DCC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Masszírozást végez arcon, nyakon, dekoltázson, testen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CB47C" w14:textId="6AB759C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4D595" w14:textId="16FC323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B25580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F5CBB1" w14:textId="1BC8764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 xml:space="preserve">Felpuhítást végez: kozmetikummal, borogatással vagy </w:t>
            </w: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 xml:space="preserve"> készülékkel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40585" w14:textId="641F125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465FA" w14:textId="170E78F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9A51C6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454700" w14:textId="746F029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A kezelendő felületen elvégzi a szükséges tisztítást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18B38" w14:textId="2143061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68A02" w14:textId="234CF42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D90FFC2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40086A" w14:textId="61C2876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 xml:space="preserve">Fertőtlenítést végez kozmetikummal vagy </w:t>
            </w: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 xml:space="preserve"> készülékkel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FB8A6" w14:textId="5A3F2933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BB91C" w14:textId="441C69B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7038D505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B0917D" w14:textId="7ED0AD9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Helyspecifikusan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 xml:space="preserve"> összehúzó, nyugtató, tápláló pakolást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A4458" w14:textId="111133D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CDF4C" w14:textId="5BFE206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ECACF33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11DDF" w14:textId="26A1594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Leolvassa az előzetesen végzett bőrpróba eredményét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3D3FE" w14:textId="3F2D3DA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8AB44" w14:textId="45A3C2CE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DDC6A47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7BB9FC" w14:textId="16EA8203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Előkészíti a szempilla- és szemöldökfestést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AC5F3" w14:textId="3675321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8C71B" w14:textId="490EE98E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BFE87FD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E5DB4A" w14:textId="3D8A6DAE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Elvégzi a szempillafestést, lemos, öblít bórvízzel, utókezelést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A9A40" w14:textId="5C22C09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C4019" w14:textId="3C42DF5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BD94A36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B3DD5D" w14:textId="029E75B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Elvégzi a szemöldökfestést a kiválasztott szín és forma alapján, letörli, bórvízzel áttörli, utókezelést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FF45A" w14:textId="6C7F8DF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E0A0C" w14:textId="7476D3E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134C2D8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00B569" w14:textId="1416CE9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Szemöldököt formáz, igazít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C550A" w14:textId="0DAC8A0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71694" w14:textId="2F39110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3F6B50A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C5E73" w14:textId="4A0039E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Eszközfertőtlenítést végez megfelelő fertőtlenítőszerrel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022BE" w14:textId="3B4F207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19903" w14:textId="659E71A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883E4E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027FEC" w14:textId="05BACCA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Előkészít az ideiglenes szőrtelenítéshez, előkezelést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2455E" w14:textId="0A7A81B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C0FAD" w14:textId="18CE000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5579C20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F0CF3B" w14:textId="6A4A0C2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color w:val="000000"/>
                <w:szCs w:val="24"/>
              </w:rPr>
              <w:t>Csipeszelést</w:t>
            </w:r>
            <w:proofErr w:type="spellEnd"/>
            <w:r w:rsidRPr="00FB4557">
              <w:rPr>
                <w:rFonts w:cs="Times New Roman"/>
                <w:color w:val="000000"/>
                <w:szCs w:val="24"/>
              </w:rPr>
              <w:t>, gyantázást végez testtájanként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ABA16" w14:textId="31E2C94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1CBE9" w14:textId="64509B5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9C4F3EE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0D3572" w14:textId="35C19DD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Szőrtelenítés utáni utókezelést végez, valamint tanácsot ad az otthoni ápolásra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80445" w14:textId="0364E7D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8AB32" w14:textId="511F37F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400CDC3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CEAFE1" w14:textId="5FD23C1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Diagnózist készít és előkészít szőkítéshez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E09FB" w14:textId="35B3BBAE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1A15A" w14:textId="4B33C2B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A5D10C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E25E0B" w14:textId="1F58348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Arcon és különböző testtájakon szőkítést és utókezelést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ED2A4" w14:textId="1BC21C1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3C727" w14:textId="00BD1D0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78D265B3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59C51D" w14:textId="15E396F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Előkészíti a bőrt sminkkészítéshez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BB810" w14:textId="720FCB51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0FF13" w14:textId="62F7D59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3D4642C1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483A2" w14:textId="5722D0C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Nappali és alkalmi sminkeket készít, műszempillát helyez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A9E36" w14:textId="58C9EE4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47EF1" w14:textId="55C6ED43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7C3C45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5DC46" w14:textId="5B32F95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Minden munkafolyamatnál gondoskodik az egészségvédelmi és biztonsági előírások betartásáról, a szolgáltatást igénybe vevők védelméről továbbá ismeri a szükséges egyéni védőeszközökhöz tartozó tájékoztatókat és alkalmazza a </w:t>
            </w:r>
            <w:r w:rsidRPr="00FB4557">
              <w:rPr>
                <w:rFonts w:cs="Times New Roman"/>
                <w:szCs w:val="24"/>
              </w:rPr>
              <w:lastRenderedPageBreak/>
              <w:t>bennük foglaltakat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0218E" w14:textId="526AED7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3F9EF" w14:textId="13B4A40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x </w:t>
            </w:r>
          </w:p>
        </w:tc>
      </w:tr>
      <w:tr w:rsidR="00627B4C" w:rsidRPr="00FB4557" w14:paraId="78E0FE1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F679AC" w14:textId="4D9403E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Kémiai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6B64B" w14:textId="3F95EC8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C2A00" w14:textId="148ADE4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</w:tr>
      <w:tr w:rsidR="00627B4C" w:rsidRPr="00FB4557" w14:paraId="0EABECB8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744333" w14:textId="426770F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Vizsgálja kozmetikumok összetételét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2DAAF" w14:textId="119E42F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C5FA4" w14:textId="4E3052C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</w:tr>
      <w:tr w:rsidR="00627B4C" w:rsidRPr="00FB4557" w14:paraId="41C23E40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EAD1CC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F4F6F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245F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DBE7BC8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DAFD4F" w14:textId="73ED274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Munka-, és balesetvédelmi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4944C" w14:textId="0E793D5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9DDDB" w14:textId="68AB411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1349CA8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F7CFF" w14:textId="6C08D72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Kommunikációs alapismeretek, szolgáltatásetika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B3E91" w14:textId="307FA8B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C2B4C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466E0D2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6AB078" w14:textId="2A33303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Diagnosztikai alapok: diagnosztikai lap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0EAD3" w14:textId="6352454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D6477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46E35BD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F50CA2" w14:textId="08CD6C40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Kezelési terv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26877" w14:textId="4DFA7AF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E46E5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6DBEDBF5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46A5B1" w14:textId="4BBE848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Az előkészítés munkafolyamata: vendég beöltöztetése, kényelembe helyezése stb.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F2A55" w14:textId="6F4BB39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7A6BD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DC9778F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6E06A" w14:textId="66F002FE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letisztítás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C0A38" w14:textId="107D94A3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0B34D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0FDF38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FC8052" w14:textId="20AFA81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felpuhítás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37553" w14:textId="5C87815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8B916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3BB79D7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E5362" w14:textId="0DD0175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Masszázs élettani hatásai, fajtái, az iskolamasszázs fogásai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1B563" w14:textId="17A1E75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86831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7F216C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211A9B" w14:textId="031CBCDA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tisztítás és fertőtlenítés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65226" w14:textId="7C2883D9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A4B3B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42655D12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601FE4" w14:textId="0085B2E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Pakolások fajtái,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3AA2" w14:textId="39796AEB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A134C" w14:textId="4CF3D3D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D9DDF3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B04AD0" w14:textId="242D8BE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Tartós szempilla-, szemöldökfestés menete,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2EE26" w14:textId="4D16CE34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6E074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9E4592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88BCF0" w14:textId="025E20E5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Szőrnövési rendellenességek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4FE01" w14:textId="04D8B94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15CC1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7AE77C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C9BA3" w14:textId="7020A60D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Depilációs eljárások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B82B9" w14:textId="1675504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2CA1F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C4619A7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36136A" w14:textId="2F8F336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Sminkelmélet, kendőzés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3A898" w14:textId="580843F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79606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3803F3E7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AAA3E3" w14:textId="23B3D428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Tanácsadás alapkezelésekkel, házi ápolással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E208B" w14:textId="6A57875F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34F9D" w14:textId="77777777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3F3FB46E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0BB2B" w14:textId="44DEBEEC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Kozmetikumok összetételének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9075C" w14:textId="0A4C3DD2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C2ABE" w14:textId="5CD28366" w:rsidR="00627B4C" w:rsidRPr="00FB4557" w:rsidRDefault="00627B4C" w:rsidP="006D6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A62DC7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94947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D0B9F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3C302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5176DCC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B0DB5B" w14:textId="33163C5E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C2441" w14:textId="73BFDA45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77E33" w14:textId="1BAD8290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C320D0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DBF97C" w14:textId="7716C187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Szakmai nyelvű íráskészség, </w:t>
            </w:r>
            <w:proofErr w:type="gramStart"/>
            <w:r w:rsidRPr="00FB4557">
              <w:rPr>
                <w:rFonts w:cs="Times New Roman"/>
                <w:szCs w:val="24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EE3BD" w14:textId="26778E3F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38D66" w14:textId="433F8345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BF4141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AF254" w14:textId="78E40FCF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nyelvezetű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F551D" w14:textId="5DE55656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0EFC8" w14:textId="62BB5548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38939E1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B403A9" w14:textId="32958B6E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D388C" w14:textId="4CA3E6F9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F17A5" w14:textId="77777777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27A2E78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E9E294" w14:textId="0EC1283A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618EA" w14:textId="1489AFD6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697FC" w14:textId="3ACA805F" w:rsidR="00627B4C" w:rsidRPr="00FB4557" w:rsidRDefault="00627B4C" w:rsidP="003207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21F849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34D197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97973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52AB0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2577FA4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2EF6B0" w14:textId="2916EE88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AA99C" w14:textId="2EDD7BC1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9A02F" w14:textId="5DD46A05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96BE6B6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8A4CD" w14:textId="6FC9AD59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712FB" w14:textId="36CBA700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FFE19" w14:textId="6F219303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AB67BA5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E8F9D" w14:textId="270C1649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Szorgalom, igyekezet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8360E" w14:textId="6364CF7F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E7D85" w14:textId="73A67567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82BA1FA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B25763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F40E9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A2394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03690A0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F1B874" w14:textId="2653F061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E22AA" w14:textId="2134C627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4BC82" w14:textId="77777777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60958DA9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B2AAEC" w14:textId="7D397ADF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40DA8" w14:textId="06982332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CAB7E" w14:textId="6541AF94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54760A5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8851A" w14:textId="212BC1B6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72830" w14:textId="5731A175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D88F0" w14:textId="77777777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D79675B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384DE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CF3D7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36BFA" w14:textId="77777777" w:rsidR="00627B4C" w:rsidRPr="00FB4557" w:rsidRDefault="00627B4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B9FCB6C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7EDEFC" w14:textId="25BC88D3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D239F" w14:textId="754B7408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C3579" w14:textId="25093BDE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34E8B62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BDA35" w14:textId="4CD9C597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EF35A" w14:textId="109D5546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AA435" w14:textId="4EFFC693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45CEBED" w14:textId="77777777" w:rsidTr="00FB455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45F242" w14:textId="597E21DF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BCF02" w14:textId="30D1A402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12AF6" w14:textId="326B5EE6" w:rsidR="00627B4C" w:rsidRPr="00FB4557" w:rsidRDefault="00627B4C" w:rsidP="002934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6BD3A1F6" w14:textId="77777777" w:rsidR="00AD55B2" w:rsidRPr="00BB3E6A" w:rsidRDefault="00AD55B2" w:rsidP="00C53E01">
      <w:pPr>
        <w:rPr>
          <w:rFonts w:cs="Times New Roman"/>
        </w:rPr>
      </w:pPr>
    </w:p>
    <w:p w14:paraId="30F9436B" w14:textId="77777777" w:rsidR="00C53E01" w:rsidRPr="00BB3E6A" w:rsidRDefault="00C53E01" w:rsidP="00C53E01">
      <w:pPr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659C2CD2" w14:textId="43062A32" w:rsidR="00C53E01" w:rsidRPr="00BB3E6A" w:rsidRDefault="0042655E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Kozmetikus szakmai gyakorlat</w:t>
      </w:r>
      <w:r w:rsidR="00C53E01" w:rsidRPr="00BB3E6A">
        <w:rPr>
          <w:rFonts w:cs="Times New Roman"/>
          <w:b/>
        </w:rPr>
        <w:t xml:space="preserve"> tantárgy</w:t>
      </w:r>
      <w:r w:rsidR="00C53E01" w:rsidRPr="00BB3E6A">
        <w:rPr>
          <w:rFonts w:cs="Times New Roman"/>
          <w:b/>
        </w:rPr>
        <w:tab/>
      </w:r>
      <w:r w:rsidR="006967B7" w:rsidRPr="00BB3E6A">
        <w:rPr>
          <w:rFonts w:cs="Times New Roman"/>
          <w:b/>
        </w:rPr>
        <w:t>987</w:t>
      </w:r>
      <w:r w:rsidR="00C53E01" w:rsidRPr="00BB3E6A">
        <w:rPr>
          <w:rFonts w:cs="Times New Roman"/>
          <w:b/>
        </w:rPr>
        <w:t xml:space="preserve"> óra/</w:t>
      </w:r>
      <w:r w:rsidR="0027646D" w:rsidRPr="00BB3E6A">
        <w:rPr>
          <w:rFonts w:cs="Times New Roman"/>
          <w:b/>
        </w:rPr>
        <w:t>1</w:t>
      </w:r>
      <w:r w:rsidR="006967B7" w:rsidRPr="00BB3E6A">
        <w:rPr>
          <w:rFonts w:cs="Times New Roman"/>
          <w:b/>
        </w:rPr>
        <w:t>00</w:t>
      </w:r>
      <w:r w:rsidR="0027646D" w:rsidRPr="00BB3E6A">
        <w:rPr>
          <w:rFonts w:cs="Times New Roman"/>
          <w:b/>
        </w:rPr>
        <w:t>5</w:t>
      </w:r>
      <w:r w:rsidR="00C53E01" w:rsidRPr="00BB3E6A">
        <w:rPr>
          <w:rFonts w:cs="Times New Roman"/>
          <w:b/>
        </w:rPr>
        <w:t xml:space="preserve"> óra*</w:t>
      </w:r>
    </w:p>
    <w:p w14:paraId="33706309" w14:textId="77777777" w:rsidR="00C53E01" w:rsidRPr="00BB3E6A" w:rsidRDefault="00C53E01" w:rsidP="00C53E01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9941593" w14:textId="77777777" w:rsidR="004239CF" w:rsidRPr="00BB3E6A" w:rsidRDefault="004239CF" w:rsidP="004239CF">
      <w:pPr>
        <w:spacing w:after="0"/>
        <w:ind w:left="426"/>
        <w:rPr>
          <w:rFonts w:cs="Times New Roman"/>
        </w:rPr>
      </w:pPr>
    </w:p>
    <w:p w14:paraId="410CA947" w14:textId="13516ED4" w:rsidR="004239CF" w:rsidRPr="00BB3E6A" w:rsidRDefault="004239CF" w:rsidP="004239CF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1DC6F2D2" w14:textId="77777777" w:rsidR="004239CF" w:rsidRPr="00BB3E6A" w:rsidRDefault="004239CF" w:rsidP="004239CF">
      <w:pPr>
        <w:spacing w:after="0"/>
        <w:ind w:left="426"/>
        <w:rPr>
          <w:rFonts w:cs="Times New Roman"/>
        </w:rPr>
      </w:pPr>
    </w:p>
    <w:p w14:paraId="745E1696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7807E4A2" w14:textId="7CF2E5FB" w:rsidR="00C53E01" w:rsidRPr="00BB3E6A" w:rsidRDefault="00A90F9A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kozmetikus szakképesítéshez szükséges gyakorlati ismeretek elsajátítása: vendégfogadás, masszázs, szőrnövési rendellenességek kezelése, sminkelméleti alapok és technikák elsajátítása, szemöldökigazítás, tartós szempilla-, szemöldökfestés, diagnosztizálási ismeretek, alap-, és kombinált bőrtípusok, kozmetikus által kezelhető rendellenességek kezelés, tanácsadás.</w:t>
      </w:r>
    </w:p>
    <w:p w14:paraId="0D6DB86F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61DB1A87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2D959AAA" w14:textId="76021098" w:rsidR="00C53E01" w:rsidRPr="00BB3E6A" w:rsidRDefault="0027646D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Alkalmazott biológia, alkalmazott kémia, szakmai ismeretek, anyagismeret,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gyakorlat, speciális kozmetikai eljárások és s</w:t>
      </w:r>
      <w:r w:rsidR="00A90F9A" w:rsidRPr="00BB3E6A">
        <w:rPr>
          <w:rFonts w:cs="Times New Roman"/>
        </w:rPr>
        <w:t>peciális kozmetikai eljárások gyakorlat.</w:t>
      </w:r>
    </w:p>
    <w:p w14:paraId="5F5B3BA1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4A0B8174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3672238C" w14:textId="761A1A24" w:rsidR="00C53E01" w:rsidRPr="00BB3E6A" w:rsidRDefault="0048344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Bevezetés a kozmetika világába</w:t>
      </w:r>
    </w:p>
    <w:p w14:paraId="2ED9552B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Munka- és balesetvédelem, munkaruha, védőfelszerelés, hulladékkezelés</w:t>
      </w:r>
    </w:p>
    <w:p w14:paraId="62A5245E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Munkanapló vezetésének szabályai</w:t>
      </w:r>
    </w:p>
    <w:p w14:paraId="74710A81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Elsősegély-nyújtás, személyes higiénia és az üzlet higiéniája</w:t>
      </w:r>
    </w:p>
    <w:p w14:paraId="2FACE755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Fertőtlenítés: eszköz-, helyiség-, felület-, bőr-, textíliák fertőtlenítése</w:t>
      </w:r>
    </w:p>
    <w:p w14:paraId="17337415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különböző munkafolyamatokhoz szükséges eszközök megismerése</w:t>
      </w:r>
    </w:p>
    <w:p w14:paraId="2BF9190E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Alapvető kommunikációs ismeretek és szabályok a kozmetikus szalonban: telefonos és szalon etikett, kommunikáció a kozmetikában, szituációs gyakorlatok különböző kommunikációs helyzetekre</w:t>
      </w:r>
    </w:p>
    <w:p w14:paraId="0E42F63F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Vendégtípusok, személyiségtípusok</w:t>
      </w:r>
    </w:p>
    <w:p w14:paraId="39ED7F4B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Információkérés a szolgáltatás sajátosságainak figyelembe vételével</w:t>
      </w:r>
    </w:p>
    <w:p w14:paraId="673920C2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Vendégfogadás: a vendég beöltöztetése a kezeléshez, a környezet előkészítése a zavartalan munkavégzéshez </w:t>
      </w:r>
    </w:p>
    <w:p w14:paraId="15AA9B61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Etikai kódex a kozmetikában</w:t>
      </w:r>
    </w:p>
    <w:p w14:paraId="4D17971A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kozmetikus feladatai, hatásköre, kötöttség nélkül, kötöttséggel, szakmai tanfolyamok után végezhető feladatok</w:t>
      </w:r>
    </w:p>
    <w:p w14:paraId="18E8CB89" w14:textId="1D0CA97F" w:rsidR="00C53E01" w:rsidRPr="00BB3E6A" w:rsidRDefault="00483445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hatáskör túllépés veszélyei</w:t>
      </w:r>
    </w:p>
    <w:p w14:paraId="01D9E340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4FD18" w14:textId="3235F9BB" w:rsidR="00C53E01" w:rsidRPr="00BB3E6A" w:rsidRDefault="0048344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Kendőzés, szemöldökigazítás</w:t>
      </w:r>
    </w:p>
    <w:p w14:paraId="4CA24FA4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Színelméleti ismeretek gyakorlati alkalmazása</w:t>
      </w:r>
    </w:p>
    <w:p w14:paraId="09D6163B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előkészítése smink-készítéshez</w:t>
      </w:r>
    </w:p>
    <w:p w14:paraId="751F8C21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kendőzés alaplépései, eszközei, anyagai, felhasználásuk helyes sorrendje</w:t>
      </w:r>
    </w:p>
    <w:p w14:paraId="564FBEC1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Arctípusok: kerek, ovális, hosszúkás, szív, egyéb</w:t>
      </w:r>
    </w:p>
    <w:p w14:paraId="4C55DA30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 alkati sajátosságai és korrigálásuk</w:t>
      </w:r>
    </w:p>
    <w:p w14:paraId="14A048BE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Évszakok szerinti vendégtípusok</w:t>
      </w:r>
    </w:p>
    <w:p w14:paraId="64136AAD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Hideg és meleg színek fontossága, ezek keverésének helyes aránya</w:t>
      </w:r>
    </w:p>
    <w:p w14:paraId="57F05DE4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Sötét és világos tónusok, fényes és matt színek optikai hatásának alkalmazása</w:t>
      </w:r>
    </w:p>
    <w:p w14:paraId="3B4ED503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Alapozók és korrektorok használata az arc hibáinak korrigálásában</w:t>
      </w:r>
    </w:p>
    <w:p w14:paraId="5A4E9E1E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Szemek és száj állása, formája és ezek figyelembe vételével történő smink kialakítása</w:t>
      </w:r>
    </w:p>
    <w:p w14:paraId="1514D06C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szemöldök ívek fajtái, rajzolása különböző eszközökkel</w:t>
      </w:r>
    </w:p>
    <w:p w14:paraId="5A8C8BCF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Szemöldökforma korrigálása smink-technikai eszközökkel</w:t>
      </w:r>
    </w:p>
    <w:p w14:paraId="5CDC7677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A pirosítók fajtái, felhelyezésének szabályai és gyakorlati alkalmazásuk</w:t>
      </w:r>
    </w:p>
    <w:p w14:paraId="10B98D26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Nappali smink készítése</w:t>
      </w:r>
    </w:p>
    <w:p w14:paraId="39689D15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Alkalmi sminkek fajtái, készítésük menete</w:t>
      </w:r>
    </w:p>
    <w:p w14:paraId="7D5F03E5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Tincses és soros műszempilla felhelyezése</w:t>
      </w:r>
    </w:p>
    <w:p w14:paraId="41255D28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arcformához illő, ideális szemöldökforma kialakítása csipesszel, gyantával, vagy egyéb technikával</w:t>
      </w:r>
    </w:p>
    <w:p w14:paraId="51738FD6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Szemöldökigazítás a már kialakított formának a megtartásával, a felesleges szálak eltávolításával</w:t>
      </w:r>
    </w:p>
    <w:p w14:paraId="25424330" w14:textId="5961E972" w:rsidR="00C53E01" w:rsidRPr="00BB3E6A" w:rsidRDefault="00483445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1EEFB165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183E88" w14:textId="27701F30" w:rsidR="00C53E01" w:rsidRPr="00BB3E6A" w:rsidRDefault="0048344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Szőrnövési rendellenességek kezelése</w:t>
      </w:r>
    </w:p>
    <w:p w14:paraId="109E26D6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Diagnózis készítése a szőrnövési rendellenességek kezeléséhez</w:t>
      </w:r>
    </w:p>
    <w:p w14:paraId="1E448D60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Szőrnövési rendellenességek elő-, és utókezelése</w:t>
      </w:r>
    </w:p>
    <w:p w14:paraId="46F0671A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Szőrnövési rendellenességek kezelése: </w:t>
      </w:r>
      <w:proofErr w:type="spellStart"/>
      <w:r w:rsidRPr="00BB3E6A">
        <w:rPr>
          <w:rFonts w:cs="Times New Roman"/>
        </w:rPr>
        <w:t>csipeszeléssel</w:t>
      </w:r>
      <w:proofErr w:type="spellEnd"/>
      <w:r w:rsidRPr="00BB3E6A">
        <w:rPr>
          <w:rFonts w:cs="Times New Roman"/>
        </w:rPr>
        <w:t xml:space="preserve"> és gyantázással minden testtájon</w:t>
      </w:r>
    </w:p>
    <w:p w14:paraId="0FB03860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Szőrtelenítés utókezelése, tanácsadás otthoni ápolásra</w:t>
      </w:r>
    </w:p>
    <w:p w14:paraId="766F6BE0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Szőrnövési rendellenességek kezelése szőkítéssel</w:t>
      </w:r>
    </w:p>
    <w:p w14:paraId="2B8A68A3" w14:textId="77777777" w:rsidR="00483445" w:rsidRPr="00BB3E6A" w:rsidRDefault="00483445" w:rsidP="004834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Szőrnövési rendellenességek kezelése a legújabb technikákkal: cukorpaszta, mézemulzió stb.</w:t>
      </w:r>
    </w:p>
    <w:p w14:paraId="704DD3D9" w14:textId="77DCFD38" w:rsidR="00C53E01" w:rsidRPr="00BB3E6A" w:rsidRDefault="00483445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6C752A6F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50E23" w14:textId="4F394497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Masszázs, testmasszázs</w:t>
      </w:r>
    </w:p>
    <w:p w14:paraId="5590C34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kéz előkészítése masszázshoz, a masszázs szabályai, erőssége, ritmusa, a klasszikus iskola masszázs fogásai, masszázsfogások gyakorlása</w:t>
      </w:r>
    </w:p>
    <w:p w14:paraId="2DA021E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kezelendő bőrfelület letisztítása, </w:t>
      </w:r>
      <w:proofErr w:type="spellStart"/>
      <w:r w:rsidRPr="00BB3E6A">
        <w:rPr>
          <w:rFonts w:cs="Times New Roman"/>
        </w:rPr>
        <w:t>tonizálása</w:t>
      </w:r>
      <w:proofErr w:type="spellEnd"/>
    </w:p>
    <w:p w14:paraId="73419413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Alap-bőrtípusok, jelentőségük a masszázs szempontjából</w:t>
      </w:r>
    </w:p>
    <w:p w14:paraId="35DA921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bőrtípusnak megfelelő masszázskrém kiválasztása</w:t>
      </w:r>
    </w:p>
    <w:p w14:paraId="1D23597E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Alap-testmasszázs fogásai</w:t>
      </w:r>
    </w:p>
    <w:p w14:paraId="702D082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Egyéb masszázsfajták a kozmetikában</w:t>
      </w:r>
    </w:p>
    <w:p w14:paraId="0A9E5753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Testmasszázs technikák: az iskolamasszázs fogások alkalmazása különböző testtájakon, a svédmasszázs alapjai</w:t>
      </w:r>
    </w:p>
    <w:p w14:paraId="3E1EBAA4" w14:textId="7788C392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65E9E4C0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EAFEBE" w14:textId="0E7C5025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Diagnosztizálás, bőrtípusok jellemzése</w:t>
      </w:r>
    </w:p>
    <w:p w14:paraId="03BD995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Diagnosztizálás objektív és szubjektív tünetek alapján, (a bőr színe, fénye, tapintása, rugalmassága, pórusai, </w:t>
      </w:r>
      <w:proofErr w:type="spellStart"/>
      <w:r w:rsidRPr="00BB3E6A">
        <w:rPr>
          <w:rFonts w:cs="Times New Roman"/>
        </w:rPr>
        <w:t>komedói</w:t>
      </w:r>
      <w:proofErr w:type="spellEnd"/>
      <w:r w:rsidRPr="00BB3E6A">
        <w:rPr>
          <w:rFonts w:cs="Times New Roman"/>
        </w:rPr>
        <w:t>, egyéb: ráncok, értágulatok stb.) faggyútermelés, szaruképzés, hidratáció, izomtónus, keringési-, pigment-, szőrnövési rendellenességek</w:t>
      </w:r>
    </w:p>
    <w:p w14:paraId="1BB0C64C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Név szerinti diagnosztizáló lap/vendégkártya készítése: személyes adatok, elérhetőségek, előzetes kórkép megállapítása kikérdezéssel</w:t>
      </w:r>
    </w:p>
    <w:p w14:paraId="67B418B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Kezelhető és nem kezelhető elváltozások felismerése</w:t>
      </w:r>
    </w:p>
    <w:p w14:paraId="03250CC9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Alap-bőrtípusok jellemzése: normál, </w:t>
      </w:r>
      <w:proofErr w:type="spellStart"/>
      <w:r w:rsidRPr="00BB3E6A">
        <w:rPr>
          <w:rFonts w:cs="Times New Roman"/>
        </w:rPr>
        <w:t>szeborreás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alipikus</w:t>
      </w:r>
      <w:proofErr w:type="spellEnd"/>
      <w:r w:rsidRPr="00BB3E6A">
        <w:rPr>
          <w:rFonts w:cs="Times New Roman"/>
        </w:rPr>
        <w:t>, dehidratált bőrtípusok</w:t>
      </w:r>
    </w:p>
    <w:p w14:paraId="27445DDF" w14:textId="3F682880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Diagnosztizálás (arc-, nyak-, dekoltázs) gyakorlása: az eddig tanult ismeretek felhasználásával; kizáró okok megállapítása a szolgáltatás szempontjából; alap-bőrtípus meghatározása; elváltozások kategóriába sorolása; </w:t>
      </w:r>
      <w:proofErr w:type="spellStart"/>
      <w:r w:rsidRPr="00BB3E6A">
        <w:rPr>
          <w:rFonts w:cs="Times New Roman"/>
        </w:rPr>
        <w:t>lanugo</w:t>
      </w:r>
      <w:proofErr w:type="spellEnd"/>
      <w:r w:rsidRPr="00BB3E6A">
        <w:rPr>
          <w:rFonts w:cs="Times New Roman"/>
        </w:rPr>
        <w:t xml:space="preserve"> szálak, a szőr vizsgálata, állapota, jellemzői; diagnosztikai lap kitöltésének gyakorlása stb.</w:t>
      </w:r>
    </w:p>
    <w:p w14:paraId="58F9807A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D1FEDE" w14:textId="0B2723F2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Elemi elváltozások, kozmetikai rendellenességek, szövetszaporulatok</w:t>
      </w:r>
    </w:p>
    <w:p w14:paraId="156328CE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Rendellenességek felismerése és jellemzésük: szaruképzési, pigment, verejték, keringési, faggyú, hidratáció, szőrnövési </w:t>
      </w:r>
    </w:p>
    <w:p w14:paraId="18212913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Hajrendellenességek felismerése és tanácsadás</w:t>
      </w:r>
    </w:p>
    <w:p w14:paraId="4B318742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Szervrendszerek zavarai által keletkező kozmetikai hibák felismerése</w:t>
      </w:r>
    </w:p>
    <w:p w14:paraId="461EC226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Elemi elváltozások felismerése és ismerete</w:t>
      </w:r>
    </w:p>
    <w:p w14:paraId="239EA4E8" w14:textId="250AF71C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Szövetszaporulatok felismerése és ismerete</w:t>
      </w:r>
    </w:p>
    <w:p w14:paraId="76C2A348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29284F" w14:textId="7D4A2C15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Tartós szempilla-, szemöldökfestés </w:t>
      </w:r>
    </w:p>
    <w:p w14:paraId="685D79C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Bőrpróba, kontra-indikációk kizárása</w:t>
      </w:r>
    </w:p>
    <w:p w14:paraId="65157346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Eszközök fertőtlenítése</w:t>
      </w:r>
    </w:p>
    <w:p w14:paraId="02F4362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Festőkönyv, vendégkártya kitöltése</w:t>
      </w:r>
    </w:p>
    <w:p w14:paraId="6DCF057B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Megfelelő anyagok és eszközök kiválasztása, előkészítése a festéshez</w:t>
      </w:r>
    </w:p>
    <w:p w14:paraId="3A12352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Megfelelő méretű és anyagú alátét készítése</w:t>
      </w:r>
    </w:p>
    <w:p w14:paraId="678EC2B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Szempilla - szemöldök festés gyakorlása hintőporral kikevert vízzel, majd vízzel, majd hidrogén-peroxiddal kikevert festékkel a higiéniai szabályok betartásával</w:t>
      </w:r>
    </w:p>
    <w:p w14:paraId="6AD07EE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Szükség esetén bórvizes vattakorong felhelyezése a szemekre</w:t>
      </w:r>
    </w:p>
    <w:p w14:paraId="5BA16C5C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Szempilla-, és szemöldökfestés szakszerű lemosása        </w:t>
      </w:r>
    </w:p>
    <w:p w14:paraId="5AC6FCC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lemosás előtt a bórvizes szemöblögetés előkészítése, a bórvizes szemöblögetés szakszerű elvégzése</w:t>
      </w:r>
    </w:p>
    <w:p w14:paraId="1EDC6C0F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Szükség esetén szemcsepp, vagy nyugtató szempakolás alkalmazása</w:t>
      </w:r>
    </w:p>
    <w:p w14:paraId="092A486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Szemöldökigazítás csipesszel, gyantával</w:t>
      </w:r>
    </w:p>
    <w:p w14:paraId="36285FC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Szempilladauer</w:t>
      </w:r>
    </w:p>
    <w:p w14:paraId="45F000C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Szempilla lifting</w:t>
      </w:r>
    </w:p>
    <w:p w14:paraId="235AD32C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Szempilla-hosszabbítási technikák</w:t>
      </w:r>
    </w:p>
    <w:p w14:paraId="4A469A89" w14:textId="6E6402A4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23FEEEA1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A363CC" w14:textId="4D6E2739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Alap-bőrtípusok és kezelésük, kozmetikai rendellenességek és kezelésük</w:t>
      </w:r>
    </w:p>
    <w:p w14:paraId="5858C23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Diagnosztizálás objektív és szubjektív tünetek alapján, (a bőr színe, fénye, tapintása, rugalmassága, pórusai, </w:t>
      </w:r>
      <w:proofErr w:type="spellStart"/>
      <w:r w:rsidRPr="00BB3E6A">
        <w:rPr>
          <w:rFonts w:cs="Times New Roman"/>
        </w:rPr>
        <w:t>komedói</w:t>
      </w:r>
      <w:proofErr w:type="spellEnd"/>
      <w:r w:rsidRPr="00BB3E6A">
        <w:rPr>
          <w:rFonts w:cs="Times New Roman"/>
        </w:rPr>
        <w:t>, egyéb: ráncok, értágulatok stb.) faggyútermelés, szaruképzés, hidratáció, izomtónus, keringési-, szőrnövési-, pigment rendellenességek</w:t>
      </w:r>
    </w:p>
    <w:p w14:paraId="601F9590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Név szerinti diagnosztizáló lap/vendégkártya készítése</w:t>
      </w:r>
    </w:p>
    <w:p w14:paraId="36B9B07F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Kezelhető és nem kezelhető elváltozások felismerése</w:t>
      </w:r>
    </w:p>
    <w:p w14:paraId="0CB4C34B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Szaruképzései rendellenességek felismerése, a kozmetikus által kezelhető rendellenességek kezelése, tanácsadás</w:t>
      </w:r>
    </w:p>
    <w:p w14:paraId="0DB4CED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Elemi elváltozások felismerése</w:t>
      </w:r>
    </w:p>
    <w:p w14:paraId="6C6FE99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Szövetszaporulatok felismerése </w:t>
      </w:r>
    </w:p>
    <w:p w14:paraId="1C613DBE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Meghatározza a kezelés célját, alapelveit, a műveletek optimális sorrendjét</w:t>
      </w:r>
    </w:p>
    <w:p w14:paraId="598A6D7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Normál bőrtípus és kozmetikai kezelése</w:t>
      </w:r>
    </w:p>
    <w:p w14:paraId="2E96B7C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Szeborreás</w:t>
      </w:r>
      <w:proofErr w:type="spellEnd"/>
      <w:r w:rsidRPr="00BB3E6A">
        <w:rPr>
          <w:rFonts w:cs="Times New Roman"/>
        </w:rPr>
        <w:t xml:space="preserve"> bőrtípusok és kozmetikai kezelése, tanácsadás</w:t>
      </w:r>
    </w:p>
    <w:p w14:paraId="67158B62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Alipikus</w:t>
      </w:r>
      <w:proofErr w:type="spellEnd"/>
      <w:r w:rsidRPr="00BB3E6A">
        <w:rPr>
          <w:rFonts w:cs="Times New Roman"/>
        </w:rPr>
        <w:t xml:space="preserve"> bőrtípusok és kozmetikai kezelése, tanácsadás</w:t>
      </w:r>
    </w:p>
    <w:p w14:paraId="409127FC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Dehidratált bőrtípusok és kozmetikai kezelése, tanácsadás</w:t>
      </w:r>
    </w:p>
    <w:p w14:paraId="1BB7D24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Letisztítás, </w:t>
      </w:r>
      <w:proofErr w:type="spellStart"/>
      <w:r w:rsidRPr="00BB3E6A">
        <w:rPr>
          <w:rFonts w:cs="Times New Roman"/>
        </w:rPr>
        <w:t>peelingezés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tonizálás</w:t>
      </w:r>
      <w:proofErr w:type="spellEnd"/>
      <w:r w:rsidRPr="00BB3E6A">
        <w:rPr>
          <w:rFonts w:cs="Times New Roman"/>
        </w:rPr>
        <w:t xml:space="preserve">, masszázs, felpuhítás, tisztítás, fertőtlenítés, nyugtató, összehúzó- és tápláló pakolások felhelyezése </w:t>
      </w:r>
      <w:proofErr w:type="spellStart"/>
      <w:r w:rsidRPr="00BB3E6A">
        <w:rPr>
          <w:rFonts w:cs="Times New Roman"/>
        </w:rPr>
        <w:t>helyspecifikusan</w:t>
      </w:r>
      <w:proofErr w:type="spellEnd"/>
    </w:p>
    <w:p w14:paraId="760ABE90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Tanácsadás arc házi ápolására vonatkozóan</w:t>
      </w:r>
    </w:p>
    <w:p w14:paraId="153D932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házi ápoláshoz szükséges anyagok kozmetikai értékesítése a kezelés végén marketing tanulmányok alkalmazásával</w:t>
      </w:r>
    </w:p>
    <w:p w14:paraId="7643D85F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Hajrendellenességek felismerése és tanácsadás</w:t>
      </w:r>
    </w:p>
    <w:p w14:paraId="23D0A91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Verejtékrendellenességek</w:t>
      </w:r>
      <w:proofErr w:type="spellEnd"/>
      <w:r w:rsidRPr="00BB3E6A">
        <w:rPr>
          <w:rFonts w:cs="Times New Roman"/>
        </w:rPr>
        <w:t xml:space="preserve"> felismerése, kozmetikus által kezelhetőkre </w:t>
      </w:r>
      <w:proofErr w:type="spellStart"/>
      <w:r w:rsidRPr="00BB3E6A">
        <w:rPr>
          <w:rFonts w:cs="Times New Roman"/>
        </w:rPr>
        <w:t>vonatkozótanácsadás</w:t>
      </w:r>
      <w:proofErr w:type="spellEnd"/>
    </w:p>
    <w:p w14:paraId="16F41633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Szervrendszerek zavarai által keletkező kozmetikai hibák felismerése, a kozmetikus által kezelhetők kezelése, tanácsadás</w:t>
      </w:r>
    </w:p>
    <w:p w14:paraId="3C98B6BE" w14:textId="2D046E82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Árkalkuláció készítése a kezeléshez</w:t>
      </w:r>
    </w:p>
    <w:p w14:paraId="06155881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A76972" w14:textId="3844940D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Kombinált bőrtípusok és kezelésük</w:t>
      </w:r>
    </w:p>
    <w:p w14:paraId="2C90D1C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Kombinált bőrtípusok jellemzése és kozmetikai kezelése, tanácsadás</w:t>
      </w:r>
    </w:p>
    <w:p w14:paraId="4ACD6EF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Alap-bőrtípusokat kísérő leggyakoribb rendellenességek:</w:t>
      </w:r>
    </w:p>
    <w:p w14:paraId="46274DE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Gyulladásra hajlamos érzékeny; </w:t>
      </w:r>
      <w:proofErr w:type="spellStart"/>
      <w:r w:rsidRPr="00BB3E6A">
        <w:rPr>
          <w:rFonts w:cs="Times New Roman"/>
        </w:rPr>
        <w:t>érzékeny</w:t>
      </w:r>
      <w:proofErr w:type="spellEnd"/>
      <w:r w:rsidRPr="00BB3E6A">
        <w:rPr>
          <w:rFonts w:cs="Times New Roman"/>
        </w:rPr>
        <w:t>; valamint szederjességre hajlamos bőrök jellemzése és kozmetikai kezelése, tanácsadás</w:t>
      </w:r>
    </w:p>
    <w:p w14:paraId="6CE5668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Pigment-rendellenességek felismerése, kozmetikai kezelése, tanácsadás az otthoni ápolására</w:t>
      </w:r>
    </w:p>
    <w:p w14:paraId="379AEBF6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Pigmentfoltos</w:t>
      </w:r>
      <w:proofErr w:type="spellEnd"/>
      <w:r w:rsidRPr="00BB3E6A">
        <w:rPr>
          <w:rFonts w:cs="Times New Roman"/>
        </w:rPr>
        <w:t xml:space="preserve"> bőrök jellemzése és kozmetikai kezelése, tanácsadás</w:t>
      </w:r>
    </w:p>
    <w:p w14:paraId="4D5B08B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Aknés</w:t>
      </w:r>
      <w:proofErr w:type="spellEnd"/>
      <w:r w:rsidRPr="00BB3E6A">
        <w:rPr>
          <w:rFonts w:cs="Times New Roman"/>
        </w:rPr>
        <w:t xml:space="preserve"> bőrök jellemzése, kozmetikában kezelhető fajtái és azok kezelése, tanácsadás</w:t>
      </w:r>
    </w:p>
    <w:p w14:paraId="386A5835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Klimax és pubertás jellemzése és rendellenességei, kozmetikai kezelhetőségük</w:t>
      </w:r>
    </w:p>
    <w:p w14:paraId="62C6A92A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Letisztítás, </w:t>
      </w:r>
      <w:proofErr w:type="spellStart"/>
      <w:r w:rsidRPr="00BB3E6A">
        <w:rPr>
          <w:rFonts w:cs="Times New Roman"/>
        </w:rPr>
        <w:t>peelingezés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tonizálás</w:t>
      </w:r>
      <w:proofErr w:type="spellEnd"/>
      <w:r w:rsidRPr="00BB3E6A">
        <w:rPr>
          <w:rFonts w:cs="Times New Roman"/>
        </w:rPr>
        <w:t xml:space="preserve">, masszázs, felpuhítás, tisztítás, fertőtlenítés, nyugtató, összehúzó- és tápláló pakolások felhelyezése </w:t>
      </w:r>
      <w:proofErr w:type="spellStart"/>
      <w:r w:rsidRPr="00BB3E6A">
        <w:rPr>
          <w:rFonts w:cs="Times New Roman"/>
        </w:rPr>
        <w:t>helyspecifikusan</w:t>
      </w:r>
      <w:proofErr w:type="spellEnd"/>
    </w:p>
    <w:p w14:paraId="7A54AE22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Tanácsadás arc házi ápolására vonatkozóan</w:t>
      </w:r>
    </w:p>
    <w:p w14:paraId="1DA9548D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házi ápoláshoz szükséges anyagok kozmetikai értékesítése a kezelés végén marketing tanulmányok alkalmazásával</w:t>
      </w:r>
    </w:p>
    <w:p w14:paraId="29476038" w14:textId="041D64FE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kezeléshez</w:t>
      </w:r>
    </w:p>
    <w:p w14:paraId="1A58DF89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4313D8" w14:textId="4DEB595D" w:rsidR="00C53E01" w:rsidRPr="00BB3E6A" w:rsidRDefault="00244AD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Különleges sminkek, tincses és soros műszempilla-technikák</w:t>
      </w:r>
    </w:p>
    <w:p w14:paraId="6FE856D7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Különleges sminkek fajtái, készítésük menete, kiegészítők alkalmazásával és anélkül</w:t>
      </w:r>
    </w:p>
    <w:p w14:paraId="3F5866F3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Alkalmi sminkek készítése, kiegészítők alkalmazása: tincses és soros műszempilla, strasszok, csillámok, stb. használata</w:t>
      </w:r>
    </w:p>
    <w:p w14:paraId="3D724108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Legújabb smink-technikák elsajátítása: air </w:t>
      </w:r>
      <w:proofErr w:type="spellStart"/>
      <w:r w:rsidRPr="00BB3E6A">
        <w:rPr>
          <w:rFonts w:cs="Times New Roman"/>
        </w:rPr>
        <w:t>brush</w:t>
      </w:r>
      <w:proofErr w:type="spellEnd"/>
      <w:r w:rsidRPr="00BB3E6A">
        <w:rPr>
          <w:rFonts w:cs="Times New Roman"/>
        </w:rPr>
        <w:t>, stb.</w:t>
      </w:r>
    </w:p>
    <w:p w14:paraId="6335B80E" w14:textId="77777777" w:rsidR="00244ADD" w:rsidRPr="00BB3E6A" w:rsidRDefault="00244ADD" w:rsidP="00244A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Szálankénti műszempilla-technikák megismerése</w:t>
      </w:r>
    </w:p>
    <w:p w14:paraId="57EBDDDD" w14:textId="1EE2DD5C" w:rsidR="00C53E01" w:rsidRPr="00BB3E6A" w:rsidRDefault="00244AD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5E845A1E" w14:textId="77777777" w:rsidR="00627B4C" w:rsidRPr="00BB3E6A" w:rsidRDefault="00627B4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FA103E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7A4DD809" w14:textId="7D159E02" w:rsidR="00C53E01" w:rsidRPr="00BB3E6A" w:rsidRDefault="004429D6" w:rsidP="004429D6">
      <w:pPr>
        <w:spacing w:after="0"/>
        <w:ind w:left="426" w:firstLine="709"/>
        <w:rPr>
          <w:rFonts w:cs="Times New Roman"/>
        </w:rPr>
      </w:pPr>
      <w:r w:rsidRPr="00BB3E6A">
        <w:rPr>
          <w:rFonts w:cs="Times New Roman"/>
        </w:rPr>
        <w:t xml:space="preserve">Tanműhely, vagy 11. évfolyamtól gyakorlati képzésre jogosult gazdálkodó szervezet.  </w:t>
      </w:r>
    </w:p>
    <w:p w14:paraId="1765D658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2432B078" w14:textId="77777777" w:rsidR="00C53E01" w:rsidRPr="00BB3E6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47A8BAF1" w14:textId="3B7195A4" w:rsidR="00C53E01" w:rsidRPr="00BB3E6A" w:rsidRDefault="00C53E01" w:rsidP="00C53E01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2F18971A" w14:textId="77777777" w:rsidR="00C53E01" w:rsidRPr="00BB3E6A" w:rsidRDefault="00C53E01" w:rsidP="00C53E01">
      <w:pPr>
        <w:spacing w:after="0"/>
        <w:ind w:left="426"/>
        <w:rPr>
          <w:rFonts w:cs="Times New Roman"/>
        </w:rPr>
      </w:pPr>
    </w:p>
    <w:p w14:paraId="3778F262" w14:textId="68E80918" w:rsidR="008553B5" w:rsidRPr="00BB3E6A" w:rsidRDefault="0067523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Laboratóriumi gyakorlat</w:t>
      </w:r>
      <w:r w:rsidR="008553B5" w:rsidRPr="00BB3E6A">
        <w:rPr>
          <w:rFonts w:cs="Times New Roman"/>
          <w:b/>
        </w:rPr>
        <w:t xml:space="preserve"> tantárgy</w:t>
      </w:r>
      <w:r w:rsidR="008553B5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62</w:t>
      </w:r>
      <w:r w:rsidR="008553B5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72</w:t>
      </w:r>
      <w:r w:rsidR="008553B5" w:rsidRPr="00BB3E6A">
        <w:rPr>
          <w:rFonts w:cs="Times New Roman"/>
          <w:b/>
        </w:rPr>
        <w:t xml:space="preserve"> óra*</w:t>
      </w:r>
    </w:p>
    <w:p w14:paraId="35F75FA9" w14:textId="77777777" w:rsidR="008553B5" w:rsidRPr="00BB3E6A" w:rsidRDefault="008553B5" w:rsidP="008553B5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6E1DA9DD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030A6A77" w14:textId="3A65015A" w:rsidR="008553B5" w:rsidRPr="00BB3E6A" w:rsidRDefault="008553B5" w:rsidP="008553B5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41A30F5A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2790CB69" w14:textId="77777777" w:rsidR="008553B5" w:rsidRPr="00BB3E6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78D85235" w14:textId="02A67A17" w:rsidR="008553B5" w:rsidRPr="00BB3E6A" w:rsidRDefault="00675238" w:rsidP="00675238">
      <w:pPr>
        <w:rPr>
          <w:rFonts w:cs="Times New Roman"/>
        </w:rPr>
      </w:pPr>
      <w:r w:rsidRPr="00BB3E6A">
        <w:rPr>
          <w:rFonts w:cs="Times New Roman"/>
        </w:rPr>
        <w:t>A kozmetikumok készítésének megismerése gyakorlatban, az INCI listák értelmezésének segítése, az alkalmazott kémia és anyagismeret tantárgyak tanulásának megkönnyítése.</w:t>
      </w:r>
    </w:p>
    <w:p w14:paraId="1DD6BE02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524404DA" w14:textId="77777777" w:rsidR="008553B5" w:rsidRPr="00BB3E6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167B0CE5" w14:textId="02246401" w:rsidR="008553B5" w:rsidRPr="00BB3E6A" w:rsidRDefault="00675238" w:rsidP="008553B5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Közismereti kémia, alkalmazott kémia, anyagismeret, szakmai ismeretek, kozmetikus szakmai gyakorlat,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gyakorlat.</w:t>
      </w:r>
    </w:p>
    <w:p w14:paraId="09AA5DAC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67D856F7" w14:textId="77777777" w:rsidR="008553B5" w:rsidRPr="00BB3E6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718D2682" w14:textId="30F32556" w:rsidR="008553B5" w:rsidRPr="00BB3E6A" w:rsidRDefault="009A534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Folyékony kozmetikumok </w:t>
      </w:r>
    </w:p>
    <w:p w14:paraId="34041248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Laboratóriumi alapismeretek, munka- és balesetvédelem</w:t>
      </w:r>
    </w:p>
    <w:p w14:paraId="1B3E1E30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Kozmetikában használatos oldatok készítése</w:t>
      </w:r>
    </w:p>
    <w:p w14:paraId="3918DC99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Oldatok tulajdonságainak vizsgálata</w:t>
      </w:r>
    </w:p>
    <w:p w14:paraId="09D3A62A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Kémhatás, pH, </w:t>
      </w:r>
      <w:proofErr w:type="spellStart"/>
      <w:r w:rsidRPr="00BB3E6A">
        <w:rPr>
          <w:rFonts w:cs="Times New Roman"/>
        </w:rPr>
        <w:t>pH</w:t>
      </w:r>
      <w:proofErr w:type="spellEnd"/>
      <w:r w:rsidRPr="00BB3E6A">
        <w:rPr>
          <w:rFonts w:cs="Times New Roman"/>
        </w:rPr>
        <w:t xml:space="preserve"> mérés</w:t>
      </w:r>
    </w:p>
    <w:p w14:paraId="179A3ECD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alapanyagok vizsgálata</w:t>
      </w:r>
    </w:p>
    <w:p w14:paraId="7B10608A" w14:textId="025DD675" w:rsidR="008553B5" w:rsidRPr="00BB3E6A" w:rsidRDefault="009A5341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Folyékony kozmetikumok készítése: arcvizek, arcszeszek, rázókeverékek, zselék stb.</w:t>
      </w:r>
    </w:p>
    <w:p w14:paraId="16821874" w14:textId="77777777" w:rsidR="00627B4C" w:rsidRPr="00BB3E6A" w:rsidRDefault="00627B4C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4930E" w14:textId="03467CE4" w:rsidR="008553B5" w:rsidRPr="00BB3E6A" w:rsidRDefault="009A534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Kozmetikai emulziók</w:t>
      </w:r>
    </w:p>
    <w:p w14:paraId="67FC190C" w14:textId="569D2D9E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Emulziók készítése, vizsgálata</w:t>
      </w:r>
    </w:p>
    <w:p w14:paraId="66EBDC1D" w14:textId="272B9D1E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Folyékony emulziók</w:t>
      </w:r>
    </w:p>
    <w:p w14:paraId="36D19B40" w14:textId="4D59E29C" w:rsidR="008553B5" w:rsidRPr="00BB3E6A" w:rsidRDefault="009A5341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Száraz krémek, zsíros krémek, hatóanyagos krémek</w:t>
      </w:r>
    </w:p>
    <w:p w14:paraId="17F0CEAB" w14:textId="77777777" w:rsidR="00627B4C" w:rsidRPr="00BB3E6A" w:rsidRDefault="00627B4C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3DC3D6" w14:textId="43B8AD77" w:rsidR="008553B5" w:rsidRPr="00BB3E6A" w:rsidRDefault="009A534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Pakolások, paszták</w:t>
      </w:r>
    </w:p>
    <w:p w14:paraId="0ABC75E9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Szuszpenziók, paszták, pakolások, folyékony alapozók készítése, vizsgálata</w:t>
      </w:r>
    </w:p>
    <w:p w14:paraId="7B0418D3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Porkeverékek készítése, vizsgálata</w:t>
      </w:r>
    </w:p>
    <w:p w14:paraId="673944CB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Krémek, pakolások, folyékony kozmetikumok készítése, vizsgálata, receptjeik megismerése</w:t>
      </w:r>
    </w:p>
    <w:p w14:paraId="1B11208D" w14:textId="77777777" w:rsidR="009A5341" w:rsidRPr="00BB3E6A" w:rsidRDefault="009A5341" w:rsidP="009A53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Receptfelismerés gyakorlása</w:t>
      </w:r>
    </w:p>
    <w:p w14:paraId="1D0B0878" w14:textId="7B1A7DE9" w:rsidR="008553B5" w:rsidRPr="00BB3E6A" w:rsidRDefault="009A5341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Organikus, natúr, </w:t>
      </w:r>
      <w:proofErr w:type="spellStart"/>
      <w:r w:rsidRPr="00BB3E6A">
        <w:rPr>
          <w:rFonts w:cs="Times New Roman"/>
        </w:rPr>
        <w:t>bio</w:t>
      </w:r>
      <w:proofErr w:type="spellEnd"/>
      <w:r w:rsidRPr="00BB3E6A">
        <w:rPr>
          <w:rFonts w:cs="Times New Roman"/>
        </w:rPr>
        <w:t xml:space="preserve"> kozmetikumok jellemzői, a rájuk vonatkozó szabályozások, minősítési szervezetek, előnyeik, hátrányaik</w:t>
      </w:r>
    </w:p>
    <w:p w14:paraId="0C353643" w14:textId="77777777" w:rsidR="00627B4C" w:rsidRPr="00BB3E6A" w:rsidRDefault="00627B4C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20168C" w14:textId="77777777" w:rsidR="008553B5" w:rsidRPr="00BB3E6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70DDC71" w14:textId="37F3A093" w:rsidR="008553B5" w:rsidRPr="00BB3E6A" w:rsidRDefault="009A5341" w:rsidP="008553B5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Szaktanterem, kozmetikai laboratórium.</w:t>
      </w:r>
    </w:p>
    <w:p w14:paraId="59CE9DE3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187B728F" w14:textId="77777777" w:rsidR="008553B5" w:rsidRPr="00BB3E6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52E69FCE" w14:textId="35636F74" w:rsidR="008553B5" w:rsidRPr="00BB3E6A" w:rsidRDefault="008553B5" w:rsidP="008553B5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748D8317" w14:textId="77777777" w:rsidR="008553B5" w:rsidRPr="00BB3E6A" w:rsidRDefault="008553B5" w:rsidP="008553B5">
      <w:pPr>
        <w:spacing w:after="0"/>
        <w:ind w:left="426"/>
        <w:rPr>
          <w:rFonts w:cs="Times New Roman"/>
        </w:rPr>
      </w:pPr>
    </w:p>
    <w:p w14:paraId="7E950869" w14:textId="77777777" w:rsidR="00FB6DBC" w:rsidRPr="00BB3E6A" w:rsidRDefault="00FB6DBC" w:rsidP="00FB6DBC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3670AB2B" w14:textId="77777777" w:rsidR="00FB6DBC" w:rsidRPr="00BB3E6A" w:rsidRDefault="00FB6DBC" w:rsidP="00FB6DBC">
      <w:pPr>
        <w:rPr>
          <w:rFonts w:cs="Times New Roman"/>
        </w:rPr>
      </w:pPr>
    </w:p>
    <w:p w14:paraId="1B635063" w14:textId="77777777" w:rsidR="00FB6DBC" w:rsidRPr="00BB3E6A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4C0FAF8B" w14:textId="4A91B3BF" w:rsidR="00FB6DBC" w:rsidRPr="00BB3E6A" w:rsidRDefault="00A45039" w:rsidP="00FB6DBC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11721</w:t>
      </w:r>
      <w:r w:rsidR="00FB6DBC" w:rsidRPr="00BB3E6A">
        <w:rPr>
          <w:rFonts w:cs="Times New Roman"/>
          <w:b/>
          <w:sz w:val="36"/>
        </w:rPr>
        <w:t>-</w:t>
      </w:r>
      <w:r w:rsidRPr="00BB3E6A">
        <w:rPr>
          <w:rFonts w:cs="Times New Roman"/>
          <w:b/>
          <w:sz w:val="36"/>
        </w:rPr>
        <w:t>16</w:t>
      </w:r>
      <w:r w:rsidR="00FB6DBC" w:rsidRPr="00BB3E6A">
        <w:rPr>
          <w:rFonts w:cs="Times New Roman"/>
          <w:b/>
          <w:sz w:val="36"/>
        </w:rPr>
        <w:t xml:space="preserve"> azonosító számú</w:t>
      </w:r>
    </w:p>
    <w:p w14:paraId="10CE4F93" w14:textId="72098A8F" w:rsidR="00FB6DBC" w:rsidRPr="00BB3E6A" w:rsidRDefault="00A45039" w:rsidP="00FB6DBC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Kozmetikus szakmai elmélet</w:t>
      </w:r>
    </w:p>
    <w:p w14:paraId="55CF7957" w14:textId="77777777" w:rsidR="00FB6DBC" w:rsidRPr="00BB3E6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136EEEA0" w14:textId="77777777" w:rsidR="00FB6DBC" w:rsidRPr="00BB3E6A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21C538CF" w14:textId="77777777" w:rsidR="00FB6DBC" w:rsidRPr="00BB3E6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26211805" w14:textId="77777777" w:rsidR="00FB6DBC" w:rsidRPr="00BB3E6A" w:rsidRDefault="00FB6DBC" w:rsidP="00FB6DBC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5EA341D8" w14:textId="52929EBD" w:rsidR="00FB6DBC" w:rsidRPr="00BB3E6A" w:rsidRDefault="00FB6DBC" w:rsidP="00FB6DBC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A45039" w:rsidRPr="00BB3E6A">
        <w:rPr>
          <w:rFonts w:cs="Times New Roman"/>
        </w:rPr>
        <w:t>11721</w:t>
      </w:r>
      <w:r w:rsidRPr="00BB3E6A">
        <w:rPr>
          <w:rFonts w:cs="Times New Roman"/>
        </w:rPr>
        <w:t>-</w:t>
      </w:r>
      <w:r w:rsidR="00A45039" w:rsidRPr="00BB3E6A">
        <w:rPr>
          <w:rFonts w:cs="Times New Roman"/>
        </w:rPr>
        <w:t>16</w:t>
      </w:r>
      <w:r w:rsidRPr="00BB3E6A">
        <w:rPr>
          <w:rFonts w:cs="Times New Roman"/>
        </w:rPr>
        <w:t xml:space="preserve"> azonosító számú </w:t>
      </w:r>
      <w:r w:rsidR="00A45039" w:rsidRPr="00BB3E6A">
        <w:rPr>
          <w:rFonts w:cs="Times New Roman"/>
        </w:rPr>
        <w:t>Kozmetikus szakmai elmélet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33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03"/>
        <w:gridCol w:w="758"/>
        <w:gridCol w:w="758"/>
        <w:gridCol w:w="759"/>
        <w:gridCol w:w="758"/>
      </w:tblGrid>
      <w:tr w:rsidR="00627B4C" w:rsidRPr="00FB4557" w14:paraId="54C3E1C7" w14:textId="77777777" w:rsidTr="00FB4557">
        <w:trPr>
          <w:cantSplit/>
          <w:trHeight w:val="1697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21E6FE" w14:textId="7777777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A76ADB" w14:textId="5D9A2FFF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Alkalmazott biológia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BAF919" w14:textId="78CA4314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Alkalmazott kémia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BF30DFE" w14:textId="103DACBC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6CC846" w14:textId="0BB11D28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Anyagismeret</w:t>
            </w:r>
          </w:p>
        </w:tc>
      </w:tr>
      <w:tr w:rsidR="00627B4C" w:rsidRPr="00FB4557" w14:paraId="07251C4F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97B56" w14:textId="7777777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D8F99" w14:textId="476FB928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AB614" w14:textId="241F09C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7DA68" w14:textId="55C6CD6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2AA03" w14:textId="46C254B6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6A3A79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BBC40A" w14:textId="7DCF0CA3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sejtek, szövetek felépítését,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C7617" w14:textId="2838ACB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B54FB" w14:textId="2147108C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7E824" w14:textId="3E528E72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18771" w14:textId="002F7F1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7FD0D8A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61E524" w14:textId="0B24B98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bőr és függelékeinek felépítését, működését, rendellenességeit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044E9" w14:textId="392C2AE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06646" w14:textId="6E763EE0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07E25" w14:textId="4956FBA1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42ECE" w14:textId="29002AD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EFA0755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FD26E5" w14:textId="1AEE7B0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Tisztában van a bőr funkcióival, élettanával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A0F22" w14:textId="0677CA9B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3736E" w14:textId="3CA449A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001E6" w14:textId="05A9EE4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5C492" w14:textId="6327ABA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E69D5CF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82B29" w14:textId="49F2DFE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szervrendszereket, azok működését, működési zavaraiból eredő kozmetikai hibákat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C9139" w14:textId="03F121E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BFC91" w14:textId="54AE548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51DBE" w14:textId="0890571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2DE6A" w14:textId="4B79963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8AF7E14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3C53AC" w14:textId="0585C19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Osztályozza a szépséghibákat eredet és kezelhetőség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2AF6C" w14:textId="12845C3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09615" w14:textId="7AD1EE6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A60EC" w14:textId="62B422D6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50789" w14:textId="33A94CC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734A25D9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84A9BF" w14:textId="7760C20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Felismeri a kozmetikus által kezelhető és nem kezelhető elváltozásokat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0CE1D" w14:textId="00F32A6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0248C" w14:textId="0BADE55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6EBFE" w14:textId="294512FB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86702" w14:textId="59F5DF4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90F6E76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DB998" w14:textId="5600704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Jellemzi a bőrtípusokat megadott szempontok alapján: faggyútermelés, hidratáció, szaruképzés, keringési-, pigment-, és szőrnövési rendellenességek, izomtónus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45DD2D" w14:textId="48831F1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2E2D6" w14:textId="694D70C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4FD44" w14:textId="5AED5D6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4E528" w14:textId="5F2659EB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612905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0D6933" w14:textId="69DFC5EE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bőrápolás lépéseit, eszközeit, 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9BC8B" w14:textId="5D546A1B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2F35F" w14:textId="0A777091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F32F1" w14:textId="35CA716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22091" w14:textId="7974673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</w:tr>
      <w:tr w:rsidR="00627B4C" w:rsidRPr="00FB4557" w14:paraId="30D09451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378C47" w14:textId="48B92483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Tudja a tartós szempilla-, szemöldökfestés elméleti hátterét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D6E9C" w14:textId="11C739F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94950" w14:textId="2307D422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E5874" w14:textId="7E61EB8C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4448B" w14:textId="0D9659D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3CFB0AF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D6A82A" w14:textId="01BA826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Tudja a legfontosabb kóroktani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E2AB3" w14:textId="5C0149D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8EDE4" w14:textId="387BD5C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B2E00" w14:textId="01C48D4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09EAD" w14:textId="6C6DBFA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DEF3E7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DFD14A" w14:textId="6B291722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különböző kozmetikai rendellenességeket és azok kezelhetőségét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CC285" w14:textId="495E4D1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6F62D3" w14:textId="41C0AA5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F11E4" w14:textId="1753F240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E3E7A" w14:textId="0A813388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32B1CF80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CEE4A" w14:textId="2269674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 kendőzés lépéseit, eszközeit, 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E8585" w14:textId="19A29750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503E1" w14:textId="0D93A6A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289EE" w14:textId="746D8FFC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25C56" w14:textId="2A39BAA6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E9B36F6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E8BE95" w14:textId="40AB8C78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Tudja a különböző életkorok kozmetikai vonatkozásait: pubertás, klimax stb.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4414D" w14:textId="03BA2EC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A2BC0" w14:textId="18A12BD0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D1322" w14:textId="7A1A81C8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3C389" w14:textId="65F1D0D6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9420E05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983511" w14:textId="1038BF9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Különböző receptúrák alapján megkülönbözteti és kiválasztja az egyes kozmetikumokat a különböző bőrtípusokra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87B68" w14:textId="08E59343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32164" w14:textId="6A4F2BEE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4E6A5" w14:textId="7A554B4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148BF" w14:textId="35370D96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32562009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0B2BB" w14:textId="6C1B088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Kiválasztja a kozmetikumok megfelelő alapanyagait receptúra alapján és jellemzi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56C67" w14:textId="1C10FEF3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C754C" w14:textId="53116061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CC232" w14:textId="5CAB5A9A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2CCFB" w14:textId="34BFBF5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653E283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17CACB" w14:textId="6423FD5C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Kiválasztja a kozmetikumok adalékanyagait és jellemzi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B9934" w14:textId="3B1BDD3F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10FFF" w14:textId="37038AA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F74A4" w14:textId="1DEB47E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8A99" w14:textId="6631CF24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3E57F377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9A857A" w14:textId="53BBA13D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Szükség esetén utána tud nézni az alkalmazott anyagok és keverékek, kozmetikumok biztonsági adatlapjainak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F6093" w14:textId="1FE485B3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8DDA3" w14:textId="1CE9F3E7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BA854" w14:textId="563EB085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590DB" w14:textId="3E06C2B9" w:rsidR="00627B4C" w:rsidRPr="00FB4557" w:rsidRDefault="00627B4C" w:rsidP="00A4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2DDCE75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9AF701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2E743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EBF97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90448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624E2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42FEAD9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46325A" w14:textId="53FAF44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Sejt és alkotórészei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663FD" w14:textId="3E610B3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6AAB6" w14:textId="2BF7FB7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00519" w14:textId="6377172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06905" w14:textId="6AC087A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233116BA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5183CF" w14:textId="5D7AAF2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Szövetek felosztása, jellemzése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A9B80" w14:textId="772163B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C6EB8" w14:textId="56FA5C7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04E00" w14:textId="5DB9E8B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D48F1" w14:textId="4021AA1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2F80D6B8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41B2D7" w14:textId="469F013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Szervek és szervrendszerek általános jellemzése, szervrendszerek zavarai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6B0B4" w14:textId="6688217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5D7FD" w14:textId="0F794AB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BBC48" w14:textId="3B334E6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2F8E9" w14:textId="3A549B8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3B3D110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BA1AB8" w14:textId="5CFEEA8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Biokémia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008CC" w14:textId="5ADFE53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E28A4" w14:textId="5A69078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9EDB3" w14:textId="0A53C29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0C8DD" w14:textId="4A5D7CF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1DBD04E4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3D1B3" w14:textId="3A7842C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bőr és függelékeinek anatómiai felépítése és jellemzése, rendellenességeik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09FC9" w14:textId="7F90D71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EC11B" w14:textId="72987DB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2EF8A" w14:textId="5F1CF3E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C6CF4" w14:textId="74C5FE4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696E45F6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7165A2" w14:textId="32A721F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bőr élettana, funkciói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4EAA4" w14:textId="6AB97C7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A79E8" w14:textId="68E950A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39B71" w14:textId="59C6F11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EEF94" w14:textId="401B55C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485132FE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B5656" w14:textId="50CFC23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kóroktan, tünettan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C233E" w14:textId="73B647A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0E10E" w14:textId="32E87AE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6C6A1" w14:textId="1BC0060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E196" w14:textId="30B3012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08CE4CF1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1E1010" w14:textId="4D5BD4D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Allergia, gyulladás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B3532" w14:textId="5E40C04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46A8C" w14:textId="751D9F6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85D38" w14:textId="0C7978C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CF774" w14:textId="2B1A567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77EB152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6A69BA" w14:textId="5700E97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Elemi elváltozások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6FCE8" w14:textId="2C73B83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11F54" w14:textId="6E70186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BCB8F" w14:textId="5D645D1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CF1F5" w14:textId="6E540E0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680D7858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983F2F" w14:textId="5908436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Rendellenességek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CADD7" w14:textId="29A9FD4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5DAAF" w14:textId="796565C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353A6" w14:textId="41FE61D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CEC9C" w14:textId="56FCCB0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6A5C954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EB85C" w14:textId="2D0EBED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Bőrtípusok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38CF3" w14:textId="3B05956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2EC7D" w14:textId="60422DD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769AD" w14:textId="65E4A61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DF739" w14:textId="0FC54B5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4F00C88A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D71835" w14:textId="29BBA0E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Bőrtípusok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8A688" w14:textId="1EE7901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9A438" w14:textId="34905DA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DD900" w14:textId="3EB3D30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ABAFB" w14:textId="5E651BD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0AD874BB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E91CD" w14:textId="1E17DE1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Aknék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fajtái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C3653" w14:textId="67E9441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CC140" w14:textId="7AE7244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EAFD0" w14:textId="564D736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B5FE7" w14:textId="5E05F7E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70976740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02E308" w14:textId="14AFBF9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Gyulladásra hajlamos, érzékeny bőrök és szederjességre hajlamos bőrök jellemzése,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C6D1D" w14:textId="260582F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2EF1D" w14:textId="3C7DE9D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C15DC" w14:textId="2417174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F6919" w14:textId="1861873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15BE3BE6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60EE4B" w14:textId="3556F12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Különböző bőrrendellenességek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2B0C0" w14:textId="708CA5C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3992F" w14:textId="5EC01BC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854F9" w14:textId="76FD870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0B770" w14:textId="56B4F72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16AD7E4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0CB1A3" w14:textId="636D6BE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Szervrendszerek zavarai okozta kozmetikai hibák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784D9" w14:textId="777A892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02903" w14:textId="32ED86C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22A11" w14:textId="2E24ADB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476B5" w14:textId="197C78A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3367A53E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D1852B" w14:textId="77D28DB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Szövetszaporulatok fajtái, megjelenési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E7845" w14:textId="572C41D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8CB01" w14:textId="57E73D1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0BA55" w14:textId="5D1F364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927F9" w14:textId="11713D7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0E5F85FE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B0B1A" w14:textId="6393497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Évszakok kozmetikai problémái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5AB2E" w14:textId="405006F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4C92B" w14:textId="59286B4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65F12" w14:textId="425BB67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  <w:r w:rsidR="00DB00F9"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A1752" w14:textId="77FCA2E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3C94F654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2BC42D" w14:textId="24757B7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Kémiai alapismeretek, kémiai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1E9EF" w14:textId="3201988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84BC5" w14:textId="024590E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F8528" w14:textId="41D5565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41909" w14:textId="305E590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674A61EA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BAC7B0" w14:textId="4A0DA6D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Anyagi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B763D" w14:textId="2E8ADB2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3F10D" w14:textId="20055C8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37955" w14:textId="08BC65B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2843A" w14:textId="3E96E4D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7C9040B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9B4705" w14:textId="08C7866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anyagok csoportosítása, az egyes műveletekhez használt anyagok és jellemzésük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04BB3" w14:textId="3DD4D66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51DC5" w14:textId="29321B4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3DF44" w14:textId="024CBE1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8FF3B" w14:textId="55266A8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222C49C0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105A71" w14:textId="697C5C5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készítmények csoportosítása és jellemzésük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A7B7E" w14:textId="3DD0960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04D77" w14:textId="0618801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8AD04" w14:textId="74F7656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243AD" w14:textId="51FAC35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4662B71B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1610F6" w14:textId="62EF223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készítmények alapanyagai és jellemzésük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5686A" w14:textId="1C25AC9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36313" w14:textId="6C5BD71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CD56C" w14:textId="1A57F90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48472" w14:textId="3BF87F3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4CA95655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176930" w14:textId="0AFF683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készítmények hatóanyagai és jellemzésük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B433C" w14:textId="47364C3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F24C0" w14:textId="0917640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185F6" w14:textId="616620C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CE84A" w14:textId="2604A59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609428FC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A5BC6" w14:textId="034D416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Kozmetikai készítmények adalékanyagai és jellemzésük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F773F" w14:textId="1B51AB9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E8E32" w14:textId="27314F0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1EAA2" w14:textId="29B15A5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313DC" w14:textId="13E4A30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6FC76AE9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F52503" w14:textId="45D39E5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Fertőtlenítőszerek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9B949" w14:textId="454F76C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5ED26" w14:textId="148C4FF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7BD86" w14:textId="65E5706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E74AE" w14:textId="2E15206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7FC3943F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5D6055" w14:textId="626EE5E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Gyógynövények, gyümölcsök, főzelékek, magvak, állati eredetű termékek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5881A" w14:textId="7B8960E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32482" w14:textId="6057EC1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C91FB" w14:textId="2809FF2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8FC4F" w14:textId="228E8D9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339FD401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1B4008" w14:textId="5376750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Kozmetikumok összetételének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43238" w14:textId="51DA3DC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77AD7" w14:textId="3C8010E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0648A" w14:textId="1814FDB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E0B8D" w14:textId="7856AEE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55DBF881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7EEF52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FE76C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DCA6B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B167A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A3B95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07635250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D9486C" w14:textId="41A86FE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C5617" w14:textId="665D3E9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F77C4" w14:textId="22366E4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251A6" w14:textId="1D31BB0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33707" w14:textId="17E1444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5E2035BE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98123" w14:textId="75D9FF9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íráskészség, írásbeli 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BC66C" w14:textId="380522D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80B9A" w14:textId="38179F0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20238" w14:textId="7D3BA29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BC7C8" w14:textId="73DA0BD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38FCC0ED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BAA6F9" w14:textId="472ECAF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455FA" w14:textId="0F04465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34883" w14:textId="320B435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1AAA0" w14:textId="7523EC6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B7837" w14:textId="7E30E5E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323D0A18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8220DC" w14:textId="5508CAA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nyelvezetű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36CD1" w14:textId="34F1FCC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2600C" w14:textId="427B615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B8933" w14:textId="12523AE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B1F06" w14:textId="77AA396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1419AB44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B91A7A" w14:textId="14E7803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99967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EF183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41A6A" w14:textId="290EB3D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616AC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BFD1FD7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11F2DD" w14:textId="338197A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EE352" w14:textId="2BFC1D1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3B53B" w14:textId="3FD1F3A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C5640" w14:textId="17FD8A0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5A979" w14:textId="17E017C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A3E67E7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0EE1EA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D97F7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B9CEB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FDA70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B9FDA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0DD74690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24FEC8" w14:textId="0D15C04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F0DC8" w14:textId="752CA12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0844D" w14:textId="55F0A16D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06539" w14:textId="6B25D09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82117" w14:textId="66E1879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DE7FF7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BAC8D3" w14:textId="167E060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6F735" w14:textId="5BDD109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67AB5" w14:textId="4D5E8FF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E2C0D" w14:textId="61A1B4CF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CAE56" w14:textId="3741F47A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7973D03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3F891D" w14:textId="7BBA617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BE910" w14:textId="39F31A7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8E840" w14:textId="2C26396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2A621" w14:textId="0EBAB0C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C39BF" w14:textId="395CADBC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34337CD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C642B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BBBC9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FD2BB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41911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25F70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03A125E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094F5" w14:textId="2B6AD27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F3A8A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5C189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E72EB" w14:textId="79CF3F3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B8C84" w14:textId="7777777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9BC084A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DF5FEA" w14:textId="3C191F2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F5D96" w14:textId="485E3050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62B92" w14:textId="01D4C5C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23F0D" w14:textId="463E146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9CCB6" w14:textId="2FE8DE2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D5D6081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96D5E1" w14:textId="2ACC378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7C7CB" w14:textId="750B20F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89348" w14:textId="480CC9A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71783" w14:textId="6725BCE9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DB4B6" w14:textId="23E32C8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4E0AA7B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C0C74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6A4F1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2937B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0BF09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D7E95" w14:textId="77777777" w:rsidR="00627B4C" w:rsidRPr="00FB4557" w:rsidRDefault="00627B4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9DE05AB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8F5B2" w14:textId="0D38220E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66C4E" w14:textId="52520C8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5C07B" w14:textId="412E3704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607D8" w14:textId="1D045AAB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7EF83" w14:textId="7198255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75A3CF8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8C371B" w14:textId="3D7F344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Felfogóképesség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AD350" w14:textId="4797F2D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96900" w14:textId="58874046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DDCAC" w14:textId="6EE46E38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78ABF" w14:textId="1681DD83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90028AF" w14:textId="77777777" w:rsidTr="00FB4557">
        <w:trPr>
          <w:trHeight w:val="255"/>
          <w:jc w:val="center"/>
        </w:trPr>
        <w:tc>
          <w:tcPr>
            <w:tcW w:w="4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E198B6" w14:textId="54053C5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C54D0" w14:textId="747C2815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E691B" w14:textId="35E04092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31DD5" w14:textId="0D7BB007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C32DF" w14:textId="2BF3FEC1" w:rsidR="00627B4C" w:rsidRPr="00FB4557" w:rsidRDefault="00627B4C" w:rsidP="007D39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625A0BC" w14:textId="77777777" w:rsidR="00FB6DBC" w:rsidRPr="00BB3E6A" w:rsidRDefault="00FB6DBC" w:rsidP="00FB6DBC">
      <w:pPr>
        <w:rPr>
          <w:rFonts w:cs="Times New Roman"/>
        </w:rPr>
      </w:pPr>
    </w:p>
    <w:p w14:paraId="28B63357" w14:textId="58EE0944" w:rsidR="00FB6DBC" w:rsidRPr="00BB3E6A" w:rsidRDefault="00FC652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Alkalmazott biológia</w:t>
      </w:r>
      <w:r w:rsidR="00FB6DBC" w:rsidRPr="00BB3E6A">
        <w:rPr>
          <w:rFonts w:cs="Times New Roman"/>
          <w:b/>
        </w:rPr>
        <w:t xml:space="preserve"> tantárgy</w:t>
      </w:r>
      <w:r w:rsidR="00FB6DBC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90</w:t>
      </w:r>
      <w:r w:rsidR="00FB6DBC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90</w:t>
      </w:r>
      <w:r w:rsidR="00FB6DBC" w:rsidRPr="00BB3E6A">
        <w:rPr>
          <w:rFonts w:cs="Times New Roman"/>
          <w:b/>
        </w:rPr>
        <w:t xml:space="preserve"> óra*</w:t>
      </w:r>
    </w:p>
    <w:p w14:paraId="70DC5310" w14:textId="77777777" w:rsidR="00FB6DBC" w:rsidRPr="00BB3E6A" w:rsidRDefault="00FB6DBC" w:rsidP="00FB6DBC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4F6B916F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6CB73CA4" w14:textId="5616E860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4C9E604E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72E16C92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D0F0DE1" w14:textId="0243F174" w:rsidR="00FB6DBC" w:rsidRPr="00BB3E6A" w:rsidRDefault="00FC652F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szakmai ismeretek, valamint kozmetikus szakmai gyakorlat tantárgyak tananyagának megértéséhez szükséges biológiai, anatómiai ismeretek elsajátítása.</w:t>
      </w:r>
    </w:p>
    <w:p w14:paraId="55945FDB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382E3CB6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60DBD806" w14:textId="46EFFB0E" w:rsidR="00FB6DBC" w:rsidRPr="00BB3E6A" w:rsidRDefault="00FC652F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Közismereti biológia, szakmai ismeretek, szakmai gyakorlat</w:t>
      </w:r>
    </w:p>
    <w:p w14:paraId="6CFB4A13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7F55AA51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1473E987" w14:textId="40E9FD00" w:rsidR="00FB6DBC" w:rsidRPr="00BB3E6A" w:rsidRDefault="009D3AD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Sejttan </w:t>
      </w:r>
    </w:p>
    <w:p w14:paraId="334BAF4B" w14:textId="691CD269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sejt és alkotórészei, részletesen a sejtmembrán, és a kozmetikai szempontból fontos sejtalkotók: sejtplazma, </w:t>
      </w:r>
      <w:proofErr w:type="spellStart"/>
      <w:r w:rsidRPr="00BB3E6A">
        <w:rPr>
          <w:rFonts w:cs="Times New Roman"/>
        </w:rPr>
        <w:t>citoszkeleton</w:t>
      </w:r>
      <w:proofErr w:type="spellEnd"/>
      <w:r w:rsidRPr="00BB3E6A">
        <w:rPr>
          <w:rFonts w:cs="Times New Roman"/>
        </w:rPr>
        <w:t xml:space="preserve">, sejtmag, magvacska, </w:t>
      </w:r>
      <w:proofErr w:type="spellStart"/>
      <w:r w:rsidRPr="00BB3E6A">
        <w:rPr>
          <w:rFonts w:cs="Times New Roman"/>
        </w:rPr>
        <w:t>mitokondrium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endoplazmatikus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retikulum</w:t>
      </w:r>
      <w:proofErr w:type="spellEnd"/>
      <w:r w:rsidRPr="00BB3E6A">
        <w:rPr>
          <w:rFonts w:cs="Times New Roman"/>
        </w:rPr>
        <w:t xml:space="preserve">, Golgi-készülék, </w:t>
      </w:r>
      <w:proofErr w:type="spellStart"/>
      <w:r w:rsidRPr="00BB3E6A">
        <w:rPr>
          <w:rFonts w:cs="Times New Roman"/>
        </w:rPr>
        <w:t>lizoszóma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peroxiszóma</w:t>
      </w:r>
      <w:proofErr w:type="spellEnd"/>
      <w:r w:rsidRPr="00BB3E6A">
        <w:rPr>
          <w:rFonts w:cs="Times New Roman"/>
        </w:rPr>
        <w:t xml:space="preserve">, riboszóma, </w:t>
      </w:r>
      <w:proofErr w:type="spellStart"/>
      <w:r w:rsidRPr="00BB3E6A">
        <w:rPr>
          <w:rFonts w:cs="Times New Roman"/>
        </w:rPr>
        <w:t>proteoszóma</w:t>
      </w:r>
      <w:proofErr w:type="spellEnd"/>
      <w:r w:rsidRPr="00BB3E6A">
        <w:rPr>
          <w:rFonts w:cs="Times New Roman"/>
        </w:rPr>
        <w:t xml:space="preserve"> stb.</w:t>
      </w:r>
    </w:p>
    <w:p w14:paraId="799099D3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Receptorok fogalma, fajtái, típusai, kozmetikai jelentőségük a hatóanyagok és azok bevitelének szempontjából</w:t>
      </w:r>
    </w:p>
    <w:p w14:paraId="3B6A1BBA" w14:textId="4C8CE3AA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sejtek életét szabályozó anyagok jellemzése: hormonok, </w:t>
      </w:r>
      <w:proofErr w:type="spellStart"/>
      <w:r w:rsidRPr="00BB3E6A">
        <w:rPr>
          <w:rFonts w:cs="Times New Roman"/>
        </w:rPr>
        <w:t>citokinek</w:t>
      </w:r>
      <w:proofErr w:type="spellEnd"/>
      <w:r w:rsidRPr="00BB3E6A">
        <w:rPr>
          <w:rFonts w:cs="Times New Roman"/>
        </w:rPr>
        <w:t xml:space="preserve"> és egyéb anyagok</w:t>
      </w:r>
    </w:p>
    <w:p w14:paraId="5406C786" w14:textId="225AE9C0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Sejtek élete: sejtciklus</w:t>
      </w:r>
    </w:p>
    <w:p w14:paraId="53CB1778" w14:textId="740D8F7F" w:rsidR="00FB6DBC" w:rsidRPr="00BB3E6A" w:rsidRDefault="009D3AD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sejtek szaporodása, öregedése, pusztulása, kozmetikai jelentőségük</w:t>
      </w:r>
    </w:p>
    <w:p w14:paraId="4746FA97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50342E" w14:textId="77777777" w:rsidR="00FB6DBC" w:rsidRPr="00BB3E6A" w:rsidRDefault="009D3AD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Szövettan</w:t>
      </w:r>
    </w:p>
    <w:p w14:paraId="05B0A3DC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Szövetek fogalma, csoportosítása</w:t>
      </w:r>
    </w:p>
    <w:p w14:paraId="648ADAFA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Szövetek felépítése általánosan: sejtes és </w:t>
      </w:r>
      <w:proofErr w:type="spellStart"/>
      <w:r w:rsidRPr="00BB3E6A">
        <w:rPr>
          <w:rFonts w:cs="Times New Roman"/>
        </w:rPr>
        <w:t>sejtközötti</w:t>
      </w:r>
      <w:proofErr w:type="spellEnd"/>
      <w:r w:rsidRPr="00BB3E6A">
        <w:rPr>
          <w:rFonts w:cs="Times New Roman"/>
        </w:rPr>
        <w:t xml:space="preserve"> állomány, részletesen az ECM (</w:t>
      </w:r>
      <w:proofErr w:type="spellStart"/>
      <w:r w:rsidRPr="00BB3E6A">
        <w:rPr>
          <w:rFonts w:cs="Times New Roman"/>
        </w:rPr>
        <w:t>extracelluláris</w:t>
      </w:r>
      <w:proofErr w:type="spellEnd"/>
      <w:r w:rsidRPr="00BB3E6A">
        <w:rPr>
          <w:rFonts w:cs="Times New Roman"/>
        </w:rPr>
        <w:t xml:space="preserve"> mátrix) és kozmetikai jelentősége</w:t>
      </w:r>
    </w:p>
    <w:p w14:paraId="3DFFA188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hámszövetek</w:t>
      </w:r>
    </w:p>
    <w:p w14:paraId="12E4A9CA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bazális</w:t>
      </w:r>
      <w:proofErr w:type="spellEnd"/>
      <w:r w:rsidRPr="00BB3E6A">
        <w:rPr>
          <w:rFonts w:cs="Times New Roman"/>
        </w:rPr>
        <w:t xml:space="preserve"> membrán felépítése, jellemzése, kozmetikai jelentősége</w:t>
      </w:r>
    </w:p>
    <w:p w14:paraId="69525384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Kötő- és támasztószövetek</w:t>
      </w:r>
    </w:p>
    <w:p w14:paraId="165AE472" w14:textId="77777777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izomszövetek, az izmok specifikus tulajdonságai, az izom-összehúzódás biokémiai alapjai</w:t>
      </w:r>
    </w:p>
    <w:p w14:paraId="37FA95B3" w14:textId="5B616BFF" w:rsidR="009D3AD8" w:rsidRPr="00BB3E6A" w:rsidRDefault="009D3AD8" w:rsidP="009D3A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idegszövet, a szinapszis</w:t>
      </w:r>
      <w:r w:rsidR="00567341" w:rsidRPr="00BB3E6A">
        <w:rPr>
          <w:rFonts w:cs="Times New Roman"/>
        </w:rPr>
        <w:t xml:space="preserve"> felépítése</w:t>
      </w:r>
    </w:p>
    <w:p w14:paraId="191E3590" w14:textId="7700F8EA" w:rsidR="00FB6DBC" w:rsidRPr="00BB3E6A" w:rsidRDefault="009D3AD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r w:rsidR="00567341" w:rsidRPr="00BB3E6A">
        <w:rPr>
          <w:rFonts w:cs="Times New Roman"/>
        </w:rPr>
        <w:t xml:space="preserve">ingerületvezetés, </w:t>
      </w:r>
      <w:r w:rsidRPr="00BB3E6A">
        <w:rPr>
          <w:rFonts w:cs="Times New Roman"/>
        </w:rPr>
        <w:t>ingerület-átvitel és az ingerület-átvitel gátlásának kozmetikai jelentősége</w:t>
      </w:r>
    </w:p>
    <w:p w14:paraId="1F8FD0B9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F98FFB" w14:textId="5E0EE299" w:rsidR="00FB6DBC" w:rsidRPr="00BB3E6A" w:rsidRDefault="00E271F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lastRenderedPageBreak/>
        <w:t xml:space="preserve">Szervrendszerek </w:t>
      </w:r>
    </w:p>
    <w:p w14:paraId="5C26F61D" w14:textId="3BA48AE7" w:rsidR="00E271FC" w:rsidRPr="00BB3E6A" w:rsidRDefault="00E271FC" w:rsidP="00E271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ember szervrendszerei, feladatai és felépítése</w:t>
      </w:r>
    </w:p>
    <w:p w14:paraId="5DBC9DDC" w14:textId="77777777" w:rsidR="00E271FC" w:rsidRPr="00BB3E6A" w:rsidRDefault="00E271FC" w:rsidP="00E271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mozgás szervrendszerei: csont- és izomrendszer, részletesen a fej váza és izmai</w:t>
      </w:r>
    </w:p>
    <w:p w14:paraId="2800ED45" w14:textId="77777777" w:rsidR="00E271FC" w:rsidRPr="00BB3E6A" w:rsidRDefault="00E271FC" w:rsidP="00E271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anyagcsere szervrendszerei: keringés szervrendszerének részletes, emésztés, kiválasztás és légzés szervrendszereinek rövid jellemzése</w:t>
      </w:r>
    </w:p>
    <w:p w14:paraId="469B3C91" w14:textId="77777777" w:rsidR="00E271FC" w:rsidRPr="00BB3E6A" w:rsidRDefault="00E271FC" w:rsidP="00E271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szaporodás szervrendszere röviden</w:t>
      </w:r>
    </w:p>
    <w:p w14:paraId="14DBCAFB" w14:textId="2174191F" w:rsidR="00FB6DBC" w:rsidRPr="00BB3E6A" w:rsidRDefault="00E271F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szervező szervrendszer</w:t>
      </w:r>
      <w:r w:rsidR="00567341" w:rsidRPr="00BB3E6A">
        <w:rPr>
          <w:rFonts w:cs="Times New Roman"/>
        </w:rPr>
        <w:t>, szabályozás</w:t>
      </w:r>
      <w:r w:rsidRPr="00BB3E6A">
        <w:rPr>
          <w:rFonts w:cs="Times New Roman"/>
        </w:rPr>
        <w:t>: idegrendszer, reflexív, érzékszervek (látás, szaglás, tapintás), hormonrendszer, kozmetikai szempontból fontos endokrin mirigyek és hormonjaik</w:t>
      </w:r>
    </w:p>
    <w:p w14:paraId="7DF46CD6" w14:textId="67CC010F" w:rsidR="00567341" w:rsidRPr="00BB3E6A" w:rsidRDefault="0056734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Immunitás, immunrendszer felépítésének, működésének alapjai</w:t>
      </w:r>
    </w:p>
    <w:p w14:paraId="12D12C6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522783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9C29CC4" w14:textId="4AB98C36" w:rsidR="00FB6DBC" w:rsidRPr="00BB3E6A" w:rsidRDefault="00567341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Tanterem, szaktanterem.</w:t>
      </w:r>
    </w:p>
    <w:p w14:paraId="2A04CC51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A0519EA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00BFD511" w14:textId="1503BB3B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5A5DA359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A72EA87" w14:textId="7730CAF8" w:rsidR="00FB6DBC" w:rsidRPr="00BB3E6A" w:rsidRDefault="00D60DB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Alkalmazott kémia </w:t>
      </w:r>
      <w:r w:rsidR="00FB6DBC" w:rsidRPr="00BB3E6A">
        <w:rPr>
          <w:rFonts w:cs="Times New Roman"/>
          <w:b/>
        </w:rPr>
        <w:t>tantárgy</w:t>
      </w:r>
      <w:r w:rsidR="00FB6DBC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90</w:t>
      </w:r>
      <w:r w:rsidR="00FB6DBC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90</w:t>
      </w:r>
      <w:r w:rsidR="00FB6DBC" w:rsidRPr="00BB3E6A">
        <w:rPr>
          <w:rFonts w:cs="Times New Roman"/>
          <w:b/>
        </w:rPr>
        <w:t xml:space="preserve"> óra*</w:t>
      </w:r>
    </w:p>
    <w:p w14:paraId="759BEA5F" w14:textId="77777777" w:rsidR="00FB6DBC" w:rsidRPr="00BB3E6A" w:rsidRDefault="00FB6DBC" w:rsidP="00FB6DBC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97B3A97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783AB45" w14:textId="3CCBF2DD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614E25A5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E0711E5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04647B2" w14:textId="4D05E273" w:rsidR="00FB6DBC" w:rsidRPr="00BB3E6A" w:rsidRDefault="00D60DB5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Az anyagismeret,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gyakorlat, speciális kozmetikai eljárások, valamint kozmetikus szakmai gyakorlat tantárgyak tananyagának megértéséhez szükséges kémiai, elektrokémiai, </w:t>
      </w:r>
      <w:proofErr w:type="spellStart"/>
      <w:r w:rsidRPr="00BB3E6A">
        <w:rPr>
          <w:rFonts w:cs="Times New Roman"/>
        </w:rPr>
        <w:t>kolloidikai</w:t>
      </w:r>
      <w:proofErr w:type="spellEnd"/>
      <w:r w:rsidRPr="00BB3E6A">
        <w:rPr>
          <w:rFonts w:cs="Times New Roman"/>
        </w:rPr>
        <w:t xml:space="preserve"> ismeretek elsajátítása.</w:t>
      </w:r>
    </w:p>
    <w:p w14:paraId="633958C5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2A0F66FE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2BEEE78E" w14:textId="72214B7E" w:rsidR="00FB6DBC" w:rsidRPr="00BB3E6A" w:rsidRDefault="00D60DB5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Közismereti kémia, anyagismeret, laboratóriumi gyakorlat.</w:t>
      </w:r>
    </w:p>
    <w:p w14:paraId="0735FECB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3D7C5ACF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66B47F5A" w14:textId="1804339A" w:rsidR="00FB6DBC" w:rsidRPr="00BB3E6A" w:rsidRDefault="00D60DB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Kémiai alapismeretek</w:t>
      </w:r>
    </w:p>
    <w:p w14:paraId="49CA0240" w14:textId="77777777" w:rsidR="00BE0CF1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anyag, anyagi részecskék, az anyagok csoportosítása, elemek, vegyületek, vegyjel, képlet</w:t>
      </w:r>
    </w:p>
    <w:p w14:paraId="65C5271E" w14:textId="77777777" w:rsidR="00BE0CF1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Kémiai részecskék, az anyag szerkezete, az atom, az ion és a molekula, homogén és heterogén rendszerek</w:t>
      </w:r>
    </w:p>
    <w:p w14:paraId="577A89E1" w14:textId="77777777" w:rsidR="00BE0CF1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Kémiai kötések, elsőrendű és másodrendű kémiai kötések, a vegyületek osztályozása, képletírás, elemek és szervetlen vegyületek, savak, bázisok, sók, oxidok</w:t>
      </w:r>
    </w:p>
    <w:p w14:paraId="130870BB" w14:textId="77777777" w:rsidR="00BE0CF1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Elektrokémia: fizikai és kémiai alapismeretek vonatkozásai elektrokémiai szempontok alapján, elektromosságtan, elektrolitos disszociáció, a kovalens kötés polaritása, a különböző polaritású anyagok jellemzői, elektrolízis</w:t>
      </w:r>
    </w:p>
    <w:p w14:paraId="45D9704D" w14:textId="53855D78" w:rsidR="00BE0CF1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Anyagi tulajdonságok (fizikai, kémiai); anyagi változások, fizikai változások, hidratáció, szolvatáció, kémiai reakciótípusok, kémiai folyamatok, kémiai egyenletek, kiemelten az elektron-, illetve proton-átmenettel járó kémiai reakciók és a hidrolízis</w:t>
      </w:r>
    </w:p>
    <w:p w14:paraId="35869CD4" w14:textId="41B626EB" w:rsidR="00FB6DBC" w:rsidRPr="00BB3E6A" w:rsidRDefault="00BE0CF1" w:rsidP="00BE0C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Oldatok felosztása, oldatokkal kapcsolatos számítások (tömeg-, térfogat-, vegyes-százalék, hígítási és keverési képlet alkalmazása)</w:t>
      </w:r>
    </w:p>
    <w:p w14:paraId="083B318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E7F0F1" w14:textId="7A22A8EA" w:rsidR="00FB6DBC" w:rsidRPr="00BB3E6A" w:rsidRDefault="00BE0CF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lastRenderedPageBreak/>
        <w:t>Általános és szervetlen kémia</w:t>
      </w:r>
    </w:p>
    <w:p w14:paraId="4AD0911D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Halmazállapotok, anyagi rendszerek</w:t>
      </w:r>
    </w:p>
    <w:p w14:paraId="3E5BDA48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periódusos rendszer alkalmazása a gyakorlatban</w:t>
      </w:r>
    </w:p>
    <w:p w14:paraId="64D1C057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szervetlen vegyületek felosztása: savak, bázisok, sók, oxidok; képletírás; vegyületosztályba sorolás</w:t>
      </w:r>
    </w:p>
    <w:p w14:paraId="5DCCAEAF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Anyagi változások</w:t>
      </w:r>
    </w:p>
    <w:p w14:paraId="10564AB1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kolloidika</w:t>
      </w:r>
      <w:proofErr w:type="spellEnd"/>
      <w:r w:rsidRPr="00BB3E6A">
        <w:rPr>
          <w:rFonts w:cs="Times New Roman"/>
        </w:rPr>
        <w:t xml:space="preserve"> tárgya, a kolloidok osztályozása, rendszerezése</w:t>
      </w:r>
    </w:p>
    <w:p w14:paraId="597C16FB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szempontból fontos kolloid rendszerek tulajdonságai</w:t>
      </w:r>
    </w:p>
    <w:p w14:paraId="088A7B3F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Hidrogén és vegyületei röviden</w:t>
      </w:r>
    </w:p>
    <w:p w14:paraId="43A6CE1E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Széncsoport nemfémes elemei és vegyületei, rövid jellemzésük</w:t>
      </w:r>
    </w:p>
    <w:p w14:paraId="713E3182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Nitrogéncsoport nemfémes elemei és vegyületei, rövid jellemzésük</w:t>
      </w:r>
    </w:p>
    <w:p w14:paraId="79FE358B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Oxigéncsoport nemfémes elemei és vegyületei, rövid jellemzésük</w:t>
      </w:r>
    </w:p>
    <w:p w14:paraId="2859164D" w14:textId="2FC5A880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Halogének</w:t>
      </w:r>
      <w:r w:rsidR="00255003" w:rsidRPr="00BB3E6A">
        <w:rPr>
          <w:rFonts w:cs="Times New Roman"/>
        </w:rPr>
        <w:t xml:space="preserve"> </w:t>
      </w:r>
      <w:r w:rsidRPr="00BB3E6A">
        <w:rPr>
          <w:rFonts w:cs="Times New Roman"/>
        </w:rPr>
        <w:t>és vegyületeik rövid jellemzése</w:t>
      </w:r>
    </w:p>
    <w:p w14:paraId="7CB944BC" w14:textId="77777777" w:rsidR="00BE0CF1" w:rsidRPr="00BB3E6A" w:rsidRDefault="00BE0CF1" w:rsidP="00BE0C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Nemesgázok rövid jellemzése</w:t>
      </w:r>
    </w:p>
    <w:p w14:paraId="6D8FE557" w14:textId="7A1CE665" w:rsidR="00FB6DBC" w:rsidRPr="00BB3E6A" w:rsidRDefault="00BE0CF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Fémek általános jellemzése, kozmetikai szempontból fontos képviselőik részletes jellemzése: arany, ezüst, vas és ötvözetei: acél, rozsdamentes acél</w:t>
      </w:r>
    </w:p>
    <w:p w14:paraId="41BFAD8F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5E2DC5" w14:textId="183A22A2" w:rsidR="00FB6DBC" w:rsidRPr="00BB3E6A" w:rsidRDefault="0025500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Szerves kémia és az élő szervezetben előforduló anyagok</w:t>
      </w:r>
    </w:p>
    <w:p w14:paraId="6CCE521E" w14:textId="0356DB6C" w:rsidR="00255003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Szerves kémiai alapok; szénhidrogének; oxigéntartalmú szerves vegyületek: alkoholok, </w:t>
      </w:r>
      <w:proofErr w:type="spellStart"/>
      <w:r w:rsidRPr="00BB3E6A">
        <w:rPr>
          <w:rFonts w:cs="Times New Roman"/>
        </w:rPr>
        <w:t>oxovegyületek</w:t>
      </w:r>
      <w:proofErr w:type="spellEnd"/>
      <w:r w:rsidRPr="00BB3E6A">
        <w:rPr>
          <w:rFonts w:cs="Times New Roman"/>
        </w:rPr>
        <w:t>, karbonsavak, észterek: gyümölcs-észterek, zsírok, olajok, viaszok, éterek</w:t>
      </w:r>
    </w:p>
    <w:p w14:paraId="423137F1" w14:textId="488F30E9" w:rsidR="00255003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Aminosavak, fehérjék, nukleinsavak és származékai jellemzése biokémiai szempontból, élettani és kozmetikai szerepük</w:t>
      </w:r>
    </w:p>
    <w:p w14:paraId="753BF9E1" w14:textId="6EEE068E" w:rsidR="00255003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Szénhidrátok jellemzése biokémiai szempontból, élettani és kozmetikai szerepük</w:t>
      </w:r>
    </w:p>
    <w:p w14:paraId="18EE2B12" w14:textId="4D794CD9" w:rsidR="00255003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Zsírok és zsírszerű anyagok jellemzése biokémiai szempontból, élettani és kozmetikai szerepük</w:t>
      </w:r>
    </w:p>
    <w:p w14:paraId="03F70E9C" w14:textId="7BE254D7" w:rsidR="00255003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Vitaminok: a kozmetikai szempontból fontos vitaminok jellemzése, élettani és kozmetikai szerepük</w:t>
      </w:r>
    </w:p>
    <w:p w14:paraId="6C0EBF72" w14:textId="15029A92" w:rsidR="00FB6DBC" w:rsidRPr="00BB3E6A" w:rsidRDefault="00255003" w:rsidP="0025500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víz és az ásványi sók jellemzése biokémiai szempontból, élettani és kozmetikai szerepük</w:t>
      </w:r>
    </w:p>
    <w:p w14:paraId="0CD3734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B2C296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69DFD6F2" w14:textId="67A48F42" w:rsidR="00FB6DBC" w:rsidRPr="00BB3E6A" w:rsidRDefault="009A0745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Tanterem, szaktanterem.</w:t>
      </w:r>
    </w:p>
    <w:p w14:paraId="4B45F5AE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15CA73F1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12CE9050" w14:textId="6DC5EB6C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1983038A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690C66DA" w14:textId="2CAF7A89" w:rsidR="00FB6DBC" w:rsidRPr="00BB3E6A" w:rsidRDefault="00B544F1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Szakmai ismeretek</w:t>
      </w:r>
      <w:r w:rsidR="00FB6DBC" w:rsidRPr="00BB3E6A">
        <w:rPr>
          <w:rFonts w:cs="Times New Roman"/>
          <w:b/>
        </w:rPr>
        <w:t xml:space="preserve"> tantárgy</w:t>
      </w:r>
      <w:r w:rsidR="00FB6DBC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246</w:t>
      </w:r>
      <w:r w:rsidR="00FB6DBC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254</w:t>
      </w:r>
      <w:r w:rsidR="00FB6DBC" w:rsidRPr="00BB3E6A">
        <w:rPr>
          <w:rFonts w:cs="Times New Roman"/>
          <w:b/>
        </w:rPr>
        <w:t xml:space="preserve"> óra*</w:t>
      </w:r>
    </w:p>
    <w:p w14:paraId="1BD29669" w14:textId="77777777" w:rsidR="00FB6DBC" w:rsidRPr="00BB3E6A" w:rsidRDefault="00FB6DBC" w:rsidP="00FB6DBC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8E0EC1E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67CF4105" w14:textId="5C5A3FB1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14FE3C0E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78529363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12ED46E9" w14:textId="6F8F8EE6" w:rsidR="00FB6DBC" w:rsidRPr="00BB3E6A" w:rsidRDefault="00B544F1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kozmetikus szakmai gyakorlat tantárgy megtanulásához szükséges elméleti alapok elsajátítása.</w:t>
      </w:r>
    </w:p>
    <w:p w14:paraId="33C61B8E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521BF84B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161129B1" w14:textId="704F6103" w:rsidR="00FB6DBC" w:rsidRPr="00BB3E6A" w:rsidRDefault="00B544F1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Közismereti biológia, alkalmazott biológia, anyagismeret és kozmetikus szakmai gyakorlat.</w:t>
      </w:r>
    </w:p>
    <w:p w14:paraId="2B7939FA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64B1FB05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1AF7C86F" w14:textId="4FE001E1" w:rsidR="00FB6DBC" w:rsidRPr="00BB3E6A" w:rsidRDefault="00B544F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Bevezetés a kozmetika világába</w:t>
      </w:r>
    </w:p>
    <w:p w14:paraId="1B455FDA" w14:textId="23B7790D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kozmetikai ipar fogalma, a kozmetikus hatáskörébe tartozó feladatok, bőrápolás, szépségápolás fogalma, részterületeik</w:t>
      </w:r>
    </w:p>
    <w:p w14:paraId="4F7AF71A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szépséghibák osztályozása eredet és kezelhetőség szerint</w:t>
      </w:r>
    </w:p>
    <w:p w14:paraId="3B66702B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kozmetikus hatáskörébe tartozó feladatok, a kozmetikus felelőssége a szolgáltatás során</w:t>
      </w:r>
    </w:p>
    <w:p w14:paraId="63EA05A6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Kórokozók, fertőtlenítés</w:t>
      </w:r>
    </w:p>
    <w:p w14:paraId="2ED10718" w14:textId="23E79DF4" w:rsidR="00FB6DBC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kozmetikai kezelés higiéniája</w:t>
      </w:r>
    </w:p>
    <w:p w14:paraId="2409E31C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5A7646" w14:textId="2F88A584" w:rsidR="00FB6DBC" w:rsidRPr="00BB3E6A" w:rsidRDefault="00B544F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 bőr anatómiája és élettana</w:t>
      </w:r>
    </w:p>
    <w:p w14:paraId="7CC40693" w14:textId="643F810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anatómiája a bőr rétegei (magyarul, latinul megnevezve, szövettani </w:t>
      </w:r>
      <w:r w:rsidR="00982EFB" w:rsidRPr="00BB3E6A">
        <w:rPr>
          <w:rFonts w:cs="Times New Roman"/>
        </w:rPr>
        <w:t>ismertetéssel</w:t>
      </w:r>
      <w:r w:rsidRPr="00BB3E6A">
        <w:rPr>
          <w:rFonts w:cs="Times New Roman"/>
        </w:rPr>
        <w:t xml:space="preserve">) és jellemzésük, a bőrfelszíni hidrofil </w:t>
      </w:r>
      <w:proofErr w:type="spellStart"/>
      <w:r w:rsidRPr="00BB3E6A">
        <w:rPr>
          <w:rFonts w:cs="Times New Roman"/>
        </w:rPr>
        <w:t>lipid</w:t>
      </w:r>
      <w:proofErr w:type="spellEnd"/>
      <w:r w:rsidRPr="00BB3E6A">
        <w:rPr>
          <w:rFonts w:cs="Times New Roman"/>
        </w:rPr>
        <w:t>, a bőr függelékei és jellemzésük, a bőrben lejátszódó biofizikai és biokémiai folyamatok, a bőr funkciói.</w:t>
      </w:r>
    </w:p>
    <w:p w14:paraId="073D2DD1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hámréteg részletes jellemzése, </w:t>
      </w:r>
      <w:proofErr w:type="spellStart"/>
      <w:r w:rsidRPr="00BB3E6A">
        <w:rPr>
          <w:rFonts w:cs="Times New Roman"/>
        </w:rPr>
        <w:t>alrétegeivel</w:t>
      </w:r>
      <w:proofErr w:type="spellEnd"/>
      <w:r w:rsidRPr="00BB3E6A">
        <w:rPr>
          <w:rFonts w:cs="Times New Roman"/>
        </w:rPr>
        <w:t xml:space="preserve"> együtt (magyar és latin megnevezésekkel)</w:t>
      </w:r>
    </w:p>
    <w:p w14:paraId="51135A81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hámban lejátszódó biofizikai és biokémiai folyamatok: diffúzió, ozmózis, a festékképzés és elszarusodás biokémiai folyamatai</w:t>
      </w:r>
    </w:p>
    <w:p w14:paraId="6E83EDD0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vérerei és idegvégződései</w:t>
      </w:r>
    </w:p>
    <w:p w14:paraId="5647346E" w14:textId="016A6A6E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függelékei: a bőr mirigyei (faggyú- és verejtékmirigyek), bőrfelszíni emulzió, szőr és szőrtüsző, a köröm és körömegység felépítés</w:t>
      </w:r>
      <w:r w:rsidR="00982EFB" w:rsidRPr="00BB3E6A">
        <w:rPr>
          <w:rFonts w:cs="Times New Roman"/>
        </w:rPr>
        <w:t>e</w:t>
      </w:r>
      <w:r w:rsidRPr="00BB3E6A">
        <w:rPr>
          <w:rFonts w:cs="Times New Roman"/>
        </w:rPr>
        <w:t>, feladata</w:t>
      </w:r>
    </w:p>
    <w:p w14:paraId="04B34126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védelmi szerepe: a fizikai, vegyi, meteorológiai hatások és kórokozók ellen</w:t>
      </w:r>
    </w:p>
    <w:p w14:paraId="6BD6F278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</w:t>
      </w:r>
      <w:proofErr w:type="spellStart"/>
      <w:r w:rsidRPr="00BB3E6A">
        <w:rPr>
          <w:rFonts w:cs="Times New Roman"/>
        </w:rPr>
        <w:t>hőszabályozó</w:t>
      </w:r>
      <w:proofErr w:type="spellEnd"/>
      <w:r w:rsidRPr="00BB3E6A">
        <w:rPr>
          <w:rFonts w:cs="Times New Roman"/>
        </w:rPr>
        <w:t xml:space="preserve"> szerepe</w:t>
      </w:r>
    </w:p>
    <w:p w14:paraId="3020D11E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felszívó szerepe: felszívódási utak, </w:t>
      </w:r>
      <w:proofErr w:type="spellStart"/>
      <w:r w:rsidRPr="00BB3E6A">
        <w:rPr>
          <w:rFonts w:cs="Times New Roman"/>
        </w:rPr>
        <w:t>bőrrokon</w:t>
      </w:r>
      <w:proofErr w:type="spellEnd"/>
      <w:r w:rsidRPr="00BB3E6A">
        <w:rPr>
          <w:rFonts w:cs="Times New Roman"/>
        </w:rPr>
        <w:t xml:space="preserve"> anyagok</w:t>
      </w:r>
    </w:p>
    <w:p w14:paraId="7603388C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kiválasztó szerepe</w:t>
      </w:r>
    </w:p>
    <w:p w14:paraId="749D4C17" w14:textId="77777777" w:rsidR="006967B7" w:rsidRPr="00BB3E6A" w:rsidRDefault="006967B7" w:rsidP="006967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gramStart"/>
      <w:r w:rsidRPr="00BB3E6A">
        <w:rPr>
          <w:rFonts w:cs="Times New Roman"/>
        </w:rPr>
        <w:t>bőr érző</w:t>
      </w:r>
      <w:proofErr w:type="gramEnd"/>
      <w:r w:rsidRPr="00BB3E6A">
        <w:rPr>
          <w:rFonts w:cs="Times New Roman"/>
        </w:rPr>
        <w:t xml:space="preserve"> szerepe</w:t>
      </w:r>
    </w:p>
    <w:p w14:paraId="37E5D09A" w14:textId="32D04DCD" w:rsidR="00FB6DBC" w:rsidRPr="00BB3E6A" w:rsidRDefault="006967B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légző szerepe.</w:t>
      </w:r>
    </w:p>
    <w:p w14:paraId="7C458C82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17E043" w14:textId="77609896" w:rsidR="00FB6DBC" w:rsidRPr="00BB3E6A" w:rsidRDefault="00B544F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Sminkelmélet</w:t>
      </w:r>
    </w:p>
    <w:p w14:paraId="3A25F127" w14:textId="0B62B8EB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különböző arcformákhoz, életkorokhoz alkalmazható smink-technikák</w:t>
      </w:r>
    </w:p>
    <w:p w14:paraId="5CA1435A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Diagnosztizálás a sminkkészítés előtt</w:t>
      </w:r>
    </w:p>
    <w:p w14:paraId="31A1B9E6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kendőzés lépései, anyagai, eszközei</w:t>
      </w:r>
    </w:p>
    <w:p w14:paraId="24657D1B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nappali, délutáni, alkalmi sminkek készítésének szabályai, menete, azonosságok, különbségek</w:t>
      </w:r>
    </w:p>
    <w:p w14:paraId="647D3266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Egyéb smink-technikák, úgymint gyermekarcfestés, henna, testfestés, csillámtetoválás stb.</w:t>
      </w:r>
    </w:p>
    <w:p w14:paraId="320358BC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Évszakok szerinti vendég-típusok</w:t>
      </w:r>
    </w:p>
    <w:p w14:paraId="456FEA6E" w14:textId="775AC104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Johannes Itten színtana: </w:t>
      </w:r>
      <w:proofErr w:type="spellStart"/>
      <w:r w:rsidRPr="00BB3E6A">
        <w:rPr>
          <w:rFonts w:cs="Times New Roman"/>
        </w:rPr>
        <w:t>bauhaus</w:t>
      </w:r>
      <w:proofErr w:type="spellEnd"/>
      <w:r w:rsidRPr="00BB3E6A">
        <w:rPr>
          <w:rFonts w:cs="Times New Roman"/>
        </w:rPr>
        <w:t xml:space="preserve"> színtan, 12 </w:t>
      </w:r>
      <w:proofErr w:type="spellStart"/>
      <w:r w:rsidRPr="00BB3E6A">
        <w:rPr>
          <w:rFonts w:cs="Times New Roman"/>
        </w:rPr>
        <w:t>osztatú</w:t>
      </w:r>
      <w:proofErr w:type="spellEnd"/>
      <w:r w:rsidRPr="00BB3E6A">
        <w:rPr>
          <w:rFonts w:cs="Times New Roman"/>
        </w:rPr>
        <w:t xml:space="preserve"> színkör, elsődleges és másodlagos színek, színtani alapfogalmak: alapszínek, telítettség, törtség, </w:t>
      </w:r>
      <w:r w:rsidR="00B72C9C" w:rsidRPr="00BB3E6A">
        <w:rPr>
          <w:rFonts w:cs="Times New Roman"/>
        </w:rPr>
        <w:t xml:space="preserve">kontraszt </w:t>
      </w:r>
      <w:r w:rsidRPr="00BB3E6A">
        <w:rPr>
          <w:rFonts w:cs="Times New Roman"/>
        </w:rPr>
        <w:t>stb., Johannes Itten 7 színkontrasztja</w:t>
      </w:r>
    </w:p>
    <w:p w14:paraId="71815866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színek térre és formákra gyakorolt optikai hatásai</w:t>
      </w:r>
    </w:p>
    <w:p w14:paraId="0A29241D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színek asszociációs lehetőségei és ehhez kapcsolt alkalmazási lehetőségei</w:t>
      </w:r>
    </w:p>
    <w:p w14:paraId="675B251B" w14:textId="77777777" w:rsidR="00B544F1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színek pszichikai folyamatokra gyakorolt hatása és ehhez kapcsolt alkalmazási lehetőségei</w:t>
      </w:r>
    </w:p>
    <w:p w14:paraId="6203545D" w14:textId="2EAB5BF8" w:rsidR="00FB6DBC" w:rsidRPr="00BB3E6A" w:rsidRDefault="00B544F1" w:rsidP="00B544F1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színpreferencia fogalma és alkalmazási lehetőségei</w:t>
      </w:r>
    </w:p>
    <w:p w14:paraId="34C84E73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766361" w14:textId="091FA96C" w:rsidR="00FB6DBC" w:rsidRPr="00BB3E6A" w:rsidRDefault="00B72C9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Szőrnövési rendellenességek</w:t>
      </w:r>
    </w:p>
    <w:p w14:paraId="5E8E8480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szőr és szőrtüsző szerkezete</w:t>
      </w:r>
    </w:p>
    <w:p w14:paraId="1C7E0B2E" w14:textId="014DD46D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Szőrszálak fajtái testtájanként, a szőrszálak és szőrtüszők élettana</w:t>
      </w:r>
    </w:p>
    <w:p w14:paraId="2A7F9C0F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Szőrnövési rendellenességek fogalma, fajtái, jellemzésük</w:t>
      </w:r>
    </w:p>
    <w:p w14:paraId="7C92B5B3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Hajrendellenességek fogalma, csoportosításuk, kozmetikai tanácsadás a hajproblémák során</w:t>
      </w:r>
    </w:p>
    <w:p w14:paraId="23519475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pubertás-, felnőtt-, és klimax kori szőrnövési rendellenességek közötti különbségek</w:t>
      </w:r>
    </w:p>
    <w:p w14:paraId="0BB90CDF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Szőrnövési rendellenességek kezelése a kozmetikában</w:t>
      </w:r>
    </w:p>
    <w:p w14:paraId="552F7B9C" w14:textId="26531B12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szőrszál világosításán alapuló kozmetikai eljárások: szőkítés</w:t>
      </w:r>
    </w:p>
    <w:p w14:paraId="19A5FD25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szőkítés anyagai, a szőkítés során lejátszódó kémiai folyamatok</w:t>
      </w:r>
    </w:p>
    <w:p w14:paraId="0FED3662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Depilációs eljárások a kozmetikában, részletesen a gyantázás</w:t>
      </w:r>
    </w:p>
    <w:p w14:paraId="1A4BFB16" w14:textId="77777777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gyanták fajtái, kiválasztásuk jelentősége</w:t>
      </w:r>
    </w:p>
    <w:p w14:paraId="6FEC3848" w14:textId="1514BCC5" w:rsidR="00B72C9C" w:rsidRPr="00BB3E6A" w:rsidRDefault="00B72C9C" w:rsidP="00B72C9C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Egyéb depilációs eljárások: cukorpaszta, cukorgyanta, mézemulzió, stb.</w:t>
      </w:r>
    </w:p>
    <w:p w14:paraId="6FCF2C4B" w14:textId="54381253" w:rsidR="00FB6DBC" w:rsidRPr="00BB3E6A" w:rsidRDefault="00B72C9C" w:rsidP="00B72C9C">
      <w:pPr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Epilációs</w:t>
      </w:r>
      <w:proofErr w:type="spellEnd"/>
      <w:r w:rsidRPr="00BB3E6A">
        <w:rPr>
          <w:rFonts w:cs="Times New Roman"/>
        </w:rPr>
        <w:t xml:space="preserve"> eljárások elvi alapjai, főbb típusok definiálása a kozmetikában</w:t>
      </w:r>
    </w:p>
    <w:p w14:paraId="79E331F4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004F76" w14:textId="590C170B" w:rsidR="00FB6DBC" w:rsidRPr="00BB3E6A" w:rsidRDefault="00B72C9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Masszázs</w:t>
      </w:r>
    </w:p>
    <w:p w14:paraId="25A26392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arc-, nyak-, dekoltázs csontjai, izmai</w:t>
      </w:r>
    </w:p>
    <w:p w14:paraId="61D2A776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 idegei, veleszületett és szerzett barázdák</w:t>
      </w:r>
    </w:p>
    <w:p w14:paraId="696F4862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masszázs fogalma, élettani hatásai, fajtái, masszázsfogások, kozmetikai masszázsfajták</w:t>
      </w:r>
    </w:p>
    <w:p w14:paraId="6D38D4BB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masszázs javallatai és ellenjavallatai</w:t>
      </w:r>
    </w:p>
    <w:p w14:paraId="3845F0D0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masszázs jelentősége, masszázsfogások alkalmazása életkorok, bőrtípusok, különböző rendellenességek szerint</w:t>
      </w:r>
    </w:p>
    <w:p w14:paraId="6E341E2C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arc-, nyak-, dekoltázs masszázs menete</w:t>
      </w:r>
    </w:p>
    <w:p w14:paraId="1EC22855" w14:textId="6816432C" w:rsidR="00FB6DBC" w:rsidRPr="00BB3E6A" w:rsidRDefault="00B72C9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testmasszázs fogásai, menete</w:t>
      </w:r>
    </w:p>
    <w:p w14:paraId="391BEDF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9213C8" w14:textId="539B907E" w:rsidR="00FB6DBC" w:rsidRPr="00BB3E6A" w:rsidRDefault="00B72C9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Kozmetikai kóroktan</w:t>
      </w:r>
    </w:p>
    <w:p w14:paraId="3BD85D01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kóroktan</w:t>
      </w:r>
    </w:p>
    <w:p w14:paraId="7674C2D5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Külső kóroki tényezők és a bőr védekezése: fizikai, kémiai, biológiai tényezők, részletesen a mikroorganizmusok okozta elváltozások</w:t>
      </w:r>
    </w:p>
    <w:p w14:paraId="78634C8D" w14:textId="77777777" w:rsidR="00B72C9C" w:rsidRPr="00BB3E6A" w:rsidRDefault="00B72C9C" w:rsidP="00B72C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Belső kóroki tényezők és a bőr védekezése, részletesen a gyulladás és az allergia</w:t>
      </w:r>
    </w:p>
    <w:p w14:paraId="695C1F4E" w14:textId="4EB94575" w:rsidR="00FB6DBC" w:rsidRPr="00BB3E6A" w:rsidRDefault="00B72C9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Öröklött kóroki tényezők</w:t>
      </w:r>
    </w:p>
    <w:p w14:paraId="34AA84A7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29D798" w14:textId="7ED61360" w:rsidR="00FB6DBC" w:rsidRPr="00BB3E6A" w:rsidRDefault="00673FD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Diagnosztizálás</w:t>
      </w:r>
    </w:p>
    <w:p w14:paraId="71E194A4" w14:textId="77777777" w:rsidR="00673FD6" w:rsidRPr="00BB3E6A" w:rsidRDefault="00673FD6" w:rsidP="00673F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bőrtípusok általános jellemzése, a diagnosztizálás fogalma, célja, menete</w:t>
      </w:r>
    </w:p>
    <w:p w14:paraId="5688592E" w14:textId="2565F9A2" w:rsidR="00673FD6" w:rsidRPr="00BB3E6A" w:rsidRDefault="00673FD6" w:rsidP="00673F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tünettan: objektív és szubjektív tünetek</w:t>
      </w:r>
    </w:p>
    <w:p w14:paraId="47D20F34" w14:textId="77777777" w:rsidR="00673FD6" w:rsidRPr="00BB3E6A" w:rsidRDefault="00673FD6" w:rsidP="00673F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bőrön található elemi elváltozások csoportosítása</w:t>
      </w:r>
    </w:p>
    <w:p w14:paraId="609E2165" w14:textId="77777777" w:rsidR="00673FD6" w:rsidRPr="00BB3E6A" w:rsidRDefault="00673FD6" w:rsidP="00673F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Szövetszaporulatok: daganatok, anyajegyek csoportosítása</w:t>
      </w:r>
    </w:p>
    <w:p w14:paraId="26EF5D03" w14:textId="1E6F164D" w:rsidR="00FB6DBC" w:rsidRPr="00BB3E6A" w:rsidRDefault="00673FD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Vírus okozta bőrelváltozások, a bőr öregedésével járó elváltozások</w:t>
      </w:r>
    </w:p>
    <w:p w14:paraId="26B74BC9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CFF1AA" w14:textId="0C63BB1E" w:rsidR="00FB6DBC" w:rsidRPr="00BB3E6A" w:rsidRDefault="00673FD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Alap-bőrtípusok jellemzése</w:t>
      </w:r>
    </w:p>
    <w:p w14:paraId="190F24C9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Alap-bőrtípusok:</w:t>
      </w:r>
    </w:p>
    <w:p w14:paraId="7502F8C6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normál bőr és a bőrtípusok osztályozása a normál bőrtől való eltérések (különös tekintettel a zsír-, és víztartalom) alapján</w:t>
      </w:r>
    </w:p>
    <w:p w14:paraId="0E0EC842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alipikus</w:t>
      </w:r>
      <w:proofErr w:type="spellEnd"/>
      <w:r w:rsidRPr="00BB3E6A">
        <w:rPr>
          <w:rFonts w:cs="Times New Roman"/>
        </w:rPr>
        <w:t xml:space="preserve"> (zsírhiányos) bőrtípusok jellemzése</w:t>
      </w:r>
    </w:p>
    <w:p w14:paraId="6825370F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szeborreás</w:t>
      </w:r>
      <w:proofErr w:type="spellEnd"/>
      <w:r w:rsidRPr="00BB3E6A">
        <w:rPr>
          <w:rFonts w:cs="Times New Roman"/>
        </w:rPr>
        <w:t xml:space="preserve"> (zsíros) bőrtípusok jellemzése</w:t>
      </w:r>
    </w:p>
    <w:p w14:paraId="76BE254B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dehidratált (mélyrétegi vízhiányos) bőrtípusok jellemzése</w:t>
      </w:r>
    </w:p>
    <w:p w14:paraId="77A9AF32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Alap-bőrtípusokat kísérő leggyakoribb rendellenességek:</w:t>
      </w:r>
    </w:p>
    <w:p w14:paraId="43B3023B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gyulladásra hajlamos, érzékeny bőrök jellemzése</w:t>
      </w:r>
    </w:p>
    <w:p w14:paraId="45696F05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szederjességre hajlamos bőrök jellemzése</w:t>
      </w:r>
    </w:p>
    <w:p w14:paraId="78D4E7A2" w14:textId="77777777" w:rsidR="00673FD6" w:rsidRPr="00BB3E6A" w:rsidRDefault="00673FD6" w:rsidP="00673FD6">
      <w:pPr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Aknés</w:t>
      </w:r>
      <w:proofErr w:type="spellEnd"/>
      <w:r w:rsidRPr="00BB3E6A">
        <w:rPr>
          <w:rFonts w:cs="Times New Roman"/>
        </w:rPr>
        <w:t xml:space="preserve"> bőrtípus fogalma</w:t>
      </w:r>
    </w:p>
    <w:p w14:paraId="0F76DBBB" w14:textId="1AC7235F" w:rsidR="00FB6DBC" w:rsidRPr="00BB3E6A" w:rsidRDefault="00673FD6" w:rsidP="00673FD6">
      <w:pPr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Pigmentfoltos</w:t>
      </w:r>
      <w:proofErr w:type="spellEnd"/>
      <w:r w:rsidRPr="00BB3E6A">
        <w:rPr>
          <w:rFonts w:cs="Times New Roman"/>
        </w:rPr>
        <w:t xml:space="preserve"> bőrök jellemzése</w:t>
      </w:r>
    </w:p>
    <w:p w14:paraId="5DD847A9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41F71C" w14:textId="2A4743A6" w:rsidR="00FB6DBC" w:rsidRPr="00BB3E6A" w:rsidRDefault="002E3A0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Elemi elváltozások, kozmetikai rendellenességek, szövetszaporulatok</w:t>
      </w:r>
    </w:p>
    <w:p w14:paraId="7C3C591D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Elemi elváltozások fogalma, csoportosítása és jellemzésük</w:t>
      </w:r>
    </w:p>
    <w:p w14:paraId="3233AAF7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biokémiai folyamatainak zavarai: a szaruképzési rendellenességek és kezelésük; a festékképzési rendellenességek és kezelésük</w:t>
      </w:r>
    </w:p>
    <w:p w14:paraId="0332A245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pigment-rendellenességek és kezelésük</w:t>
      </w:r>
    </w:p>
    <w:p w14:paraId="4887F10E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hidratációja, jellemzői</w:t>
      </w:r>
    </w:p>
    <w:p w14:paraId="22378493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függelékeinek rendellenességei: </w:t>
      </w:r>
    </w:p>
    <w:p w14:paraId="46E5C7C1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faggyúmirigy rendellenes működése és kezelése</w:t>
      </w:r>
    </w:p>
    <w:p w14:paraId="782D1479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Ismétlés: a szőrnövési rendellenességek és kezelésük, a hajrendellenességek és tanácsadás velük kapcsolatban</w:t>
      </w:r>
    </w:p>
    <w:p w14:paraId="74774C3B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verejték-rendellenességek és tanácsadás velük kapcsolatban</w:t>
      </w:r>
    </w:p>
    <w:p w14:paraId="1FB47164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Szervrendszerek zavarai okozta kozmetikai hibák: a keringés szervrendszerének, az emésztő szervrendszernek, az ideg-, és hormonrendszernek zavaraiból eredő kozmetikai hibák a diagnosztizálás szempontjából</w:t>
      </w:r>
    </w:p>
    <w:p w14:paraId="1D888BA0" w14:textId="05903462" w:rsidR="00FB6DBC" w:rsidRPr="00BB3E6A" w:rsidRDefault="002E3A0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Alap-testkezelések, </w:t>
      </w:r>
      <w:proofErr w:type="spellStart"/>
      <w:r w:rsidRPr="00BB3E6A">
        <w:rPr>
          <w:rFonts w:cs="Times New Roman"/>
        </w:rPr>
        <w:t>cellulit-kezelés</w:t>
      </w:r>
      <w:proofErr w:type="spellEnd"/>
      <w:r w:rsidRPr="00BB3E6A">
        <w:rPr>
          <w:rFonts w:cs="Times New Roman"/>
        </w:rPr>
        <w:t xml:space="preserve">, body </w:t>
      </w:r>
      <w:proofErr w:type="spellStart"/>
      <w:r w:rsidRPr="00BB3E6A">
        <w:rPr>
          <w:rFonts w:cs="Times New Roman"/>
        </w:rPr>
        <w:t>wrapping</w:t>
      </w:r>
      <w:proofErr w:type="spellEnd"/>
    </w:p>
    <w:p w14:paraId="08364415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6141E2" w14:textId="1EE9998D" w:rsidR="00FB6DBC" w:rsidRPr="00BB3E6A" w:rsidRDefault="002E3A0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Tartós szempilla-, és szemöldökfestés</w:t>
      </w:r>
    </w:p>
    <w:p w14:paraId="142E43EC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tartós szempilla-, szemöldökfestés jogi szabályozása</w:t>
      </w:r>
    </w:p>
    <w:p w14:paraId="4DF07CBD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tartós szempilla-, szemöldökfestés menete, eszközei, anyagai, javallatai, ellenjavallatai</w:t>
      </w:r>
    </w:p>
    <w:p w14:paraId="1DEE4DDB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tartós szempilla-, szemöldökfestés bőr-, és szemészeti ártalmai</w:t>
      </w:r>
    </w:p>
    <w:p w14:paraId="6911BCBC" w14:textId="33AC31A5" w:rsidR="00FB6DBC" w:rsidRPr="00BB3E6A" w:rsidRDefault="002E3A0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Allergia, gyulladás ismétlése</w:t>
      </w:r>
    </w:p>
    <w:p w14:paraId="6FF9430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826431" w14:textId="44FA36AE" w:rsidR="00FB6DBC" w:rsidRPr="00BB3E6A" w:rsidRDefault="002E3A0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Bőrtípusok és kezelésük</w:t>
      </w:r>
    </w:p>
    <w:p w14:paraId="13ACD988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alap-bőrtípusok és kozmetikai kezelésük:</w:t>
      </w:r>
    </w:p>
    <w:p w14:paraId="6921E802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normál bőr jellemzése, a többi alap-bőrtípus jellemzése a normál bőrtől való eltérés alapján</w:t>
      </w:r>
    </w:p>
    <w:p w14:paraId="54CE7801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alipikus</w:t>
      </w:r>
      <w:proofErr w:type="spellEnd"/>
      <w:r w:rsidRPr="00BB3E6A">
        <w:rPr>
          <w:rFonts w:cs="Times New Roman"/>
        </w:rPr>
        <w:t xml:space="preserve"> (zsírhiányos) bőrtípusok és kozmetikai kezelésük</w:t>
      </w:r>
    </w:p>
    <w:p w14:paraId="0FDEB20E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szeborreás</w:t>
      </w:r>
      <w:proofErr w:type="spellEnd"/>
      <w:r w:rsidRPr="00BB3E6A">
        <w:rPr>
          <w:rFonts w:cs="Times New Roman"/>
        </w:rPr>
        <w:t xml:space="preserve"> (zsíros) bőrtípusok és kozmetikai kezelésük</w:t>
      </w:r>
    </w:p>
    <w:p w14:paraId="6D6187F1" w14:textId="77777777" w:rsidR="002E3A05" w:rsidRPr="00BB3E6A" w:rsidRDefault="002E3A05" w:rsidP="002E3A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dehidratált (mélyrétegi vízhiányos) bőrtípusok és kozmetikai kezelésük</w:t>
      </w:r>
    </w:p>
    <w:p w14:paraId="62319101" w14:textId="4126BCED" w:rsidR="00FB6DBC" w:rsidRPr="00BB3E6A" w:rsidRDefault="002E3A0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Kombinált bőrtípusok és kozmetikai kezelésük alapelvei</w:t>
      </w:r>
    </w:p>
    <w:p w14:paraId="062AB900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94AF4D" w14:textId="4708F1ED" w:rsidR="00FB6DBC" w:rsidRPr="00BB3E6A" w:rsidRDefault="006F3D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Öregedő bőr és kezelése</w:t>
      </w:r>
    </w:p>
    <w:p w14:paraId="4B57E23B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öregedés folyamata, öregedés-elméletek</w:t>
      </w:r>
    </w:p>
    <w:p w14:paraId="058EC9B4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öregedése, endogén és </w:t>
      </w:r>
      <w:proofErr w:type="spellStart"/>
      <w:r w:rsidRPr="00BB3E6A">
        <w:rPr>
          <w:rFonts w:cs="Times New Roman"/>
        </w:rPr>
        <w:t>exogén</w:t>
      </w:r>
      <w:proofErr w:type="spellEnd"/>
      <w:r w:rsidRPr="00BB3E6A">
        <w:rPr>
          <w:rFonts w:cs="Times New Roman"/>
        </w:rPr>
        <w:t xml:space="preserve"> öregedés</w:t>
      </w:r>
    </w:p>
    <w:p w14:paraId="51DCB0D1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idősödő bőrök típusai, jellemzésük</w:t>
      </w:r>
    </w:p>
    <w:p w14:paraId="1A782522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idősödő bőrök kozmetikai kezelése, regeneráló és ránckezelések, kozmetikai újdonságok az öregedés ellen (legújabb hatóanyagok, készmaszkok és egyéb újdonságok)</w:t>
      </w:r>
    </w:p>
    <w:p w14:paraId="0DEF83A5" w14:textId="63BA2DD6" w:rsidR="00FB6DBC" w:rsidRPr="00BB3E6A" w:rsidRDefault="006F3D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klimax fogalma, élettani háttere és kozmetikai vonatkozásai</w:t>
      </w:r>
    </w:p>
    <w:p w14:paraId="787D531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9A034B" w14:textId="18BF9CF5" w:rsidR="00FB6DBC" w:rsidRPr="00BB3E6A" w:rsidRDefault="006F3D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Szervrendszerek zavarai</w:t>
      </w:r>
    </w:p>
    <w:p w14:paraId="68B9CF86" w14:textId="72E40230" w:rsidR="00FB6DBC" w:rsidRPr="00BB3E6A" w:rsidRDefault="006F3D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Szervrendszerek zavarai okozta kozmetikai hibák: a keringés szervrendszerének, az emésztő szervrendszernek, az ideg-, és hormonrendszernek zavaraiból eredő kozmetikai hibák részletes jellemzése, kezelhetőségük a kozmetikában</w:t>
      </w:r>
    </w:p>
    <w:p w14:paraId="3034E2A6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5B36A6" w14:textId="0E2D01D9" w:rsidR="00FB6DBC" w:rsidRPr="00BB3E6A" w:rsidRDefault="006F3D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Különböző bőrrendellenességek és kezelésük</w:t>
      </w:r>
    </w:p>
    <w:p w14:paraId="62C1D03F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Alap-bőrtípusokat kísérő leggyakoribb rendellenességek:</w:t>
      </w:r>
    </w:p>
    <w:p w14:paraId="405EFD6B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gyulladásra hajlamos, érzékeny bőrök jellemzése és kozmetikai kezelése</w:t>
      </w:r>
    </w:p>
    <w:p w14:paraId="172CC75E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A szederjességre hajlamos bőrök jellemzése és kozmetikai kezelése</w:t>
      </w:r>
    </w:p>
    <w:p w14:paraId="2BE91E4B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Pigmentfoltos</w:t>
      </w:r>
      <w:proofErr w:type="spellEnd"/>
      <w:r w:rsidRPr="00BB3E6A">
        <w:rPr>
          <w:rFonts w:cs="Times New Roman"/>
        </w:rPr>
        <w:t xml:space="preserve"> bőrök jellemzése és kozmetikai kezelése</w:t>
      </w:r>
    </w:p>
    <w:p w14:paraId="293BDF1E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pubertás fogalma, élettani háttere és kozmetikai vonatkozásai</w:t>
      </w:r>
    </w:p>
    <w:p w14:paraId="78EB3A64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aknék</w:t>
      </w:r>
      <w:proofErr w:type="spellEnd"/>
      <w:r w:rsidRPr="00BB3E6A">
        <w:rPr>
          <w:rFonts w:cs="Times New Roman"/>
        </w:rPr>
        <w:t xml:space="preserve"> fogalma, fajtái, kozmetikában kezelhető </w:t>
      </w:r>
      <w:proofErr w:type="spellStart"/>
      <w:r w:rsidRPr="00BB3E6A">
        <w:rPr>
          <w:rFonts w:cs="Times New Roman"/>
        </w:rPr>
        <w:t>aknék</w:t>
      </w:r>
      <w:proofErr w:type="spellEnd"/>
      <w:r w:rsidRPr="00BB3E6A">
        <w:rPr>
          <w:rFonts w:cs="Times New Roman"/>
        </w:rPr>
        <w:t xml:space="preserve"> jellemzése</w:t>
      </w:r>
    </w:p>
    <w:p w14:paraId="3CDCAAC2" w14:textId="6E054A95" w:rsidR="006F3D16" w:rsidRPr="00BB3E6A" w:rsidRDefault="006F3D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aknés</w:t>
      </w:r>
      <w:proofErr w:type="spellEnd"/>
      <w:r w:rsidRPr="00BB3E6A">
        <w:rPr>
          <w:rFonts w:cs="Times New Roman"/>
        </w:rPr>
        <w:t xml:space="preserve"> bőr kozmetikai kezelése</w:t>
      </w:r>
    </w:p>
    <w:p w14:paraId="4CECB477" w14:textId="4C1B0D9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D42461" w14:textId="73DF4FC1" w:rsidR="00FB6DBC" w:rsidRPr="00BB3E6A" w:rsidRDefault="006F3D1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Évszakok kozmetikai problémái és kezelésük</w:t>
      </w:r>
    </w:p>
    <w:p w14:paraId="03186506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Évszakok kozmetikai problémái:</w:t>
      </w:r>
    </w:p>
    <w:p w14:paraId="59E85991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Tavasszal jelentkező kóroki tényezők, és az ezekből eredő kozmetikai problémák és kezelésük</w:t>
      </w:r>
    </w:p>
    <w:p w14:paraId="41C0E6F8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Nyáron jelentkező kóroki tényezők, és az ezekből eredő kozmetikai problémák és kezelésük</w:t>
      </w:r>
    </w:p>
    <w:p w14:paraId="20699A07" w14:textId="77777777" w:rsidR="006F3D16" w:rsidRPr="00BB3E6A" w:rsidRDefault="006F3D16" w:rsidP="006F3D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Ősszel jelentkező kóroki tényezők, és az ezekből eredő kozmetikai problémák és kezelésük</w:t>
      </w:r>
    </w:p>
    <w:p w14:paraId="0B635CC1" w14:textId="68553E66" w:rsidR="00FB6DBC" w:rsidRPr="00BB3E6A" w:rsidRDefault="006F3D1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Télen jelentkező kóroki tényezők, és az ezekből eredő kozmetikai problémák és kezelésük</w:t>
      </w:r>
    </w:p>
    <w:p w14:paraId="2947C631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360CEC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349A6738" w14:textId="3145FB4B" w:rsidR="00FB6DBC" w:rsidRPr="00BB3E6A" w:rsidRDefault="006F3D16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22768CA4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4281F66A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0ED70D03" w14:textId="6ACA70B6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6B1AF106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45418352" w14:textId="17C2C5B6" w:rsidR="00FB6DBC" w:rsidRPr="00BB3E6A" w:rsidRDefault="006F3D1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Anyagismeret</w:t>
      </w:r>
      <w:r w:rsidR="00FB6DBC" w:rsidRPr="00BB3E6A">
        <w:rPr>
          <w:rFonts w:cs="Times New Roman"/>
          <w:b/>
        </w:rPr>
        <w:t xml:space="preserve"> tantárgy</w:t>
      </w:r>
      <w:r w:rsidR="00FB6DBC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196</w:t>
      </w:r>
      <w:r w:rsidR="00FB6DBC" w:rsidRPr="00BB3E6A">
        <w:rPr>
          <w:rFonts w:cs="Times New Roman"/>
          <w:b/>
        </w:rPr>
        <w:t xml:space="preserve"> óra/</w:t>
      </w:r>
      <w:r w:rsidR="00474D6E" w:rsidRPr="00BB3E6A">
        <w:rPr>
          <w:rFonts w:cs="Times New Roman"/>
          <w:b/>
        </w:rPr>
        <w:t>201</w:t>
      </w:r>
      <w:r w:rsidR="00FB6DBC" w:rsidRPr="00BB3E6A">
        <w:rPr>
          <w:rFonts w:cs="Times New Roman"/>
          <w:b/>
        </w:rPr>
        <w:t xml:space="preserve"> óra*</w:t>
      </w:r>
    </w:p>
    <w:p w14:paraId="7D57C08B" w14:textId="77777777" w:rsidR="00FB6DBC" w:rsidRPr="00BB3E6A" w:rsidRDefault="00FB6DBC" w:rsidP="00FB6DBC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2A8299F2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6F589FB8" w14:textId="32A75B2D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35F448A3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7793532D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69EAEDDD" w14:textId="49279A7E" w:rsidR="00FB6DBC" w:rsidRPr="00BB3E6A" w:rsidRDefault="00474D6E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kozmetikus szakmai gyakorlat elsajátításához szükséges anyagismereti alapok megtanulása.</w:t>
      </w:r>
    </w:p>
    <w:p w14:paraId="74B435B0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407C8B30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04F479CC" w14:textId="5BDE87FB" w:rsidR="00FB6DBC" w:rsidRPr="00BB3E6A" w:rsidRDefault="00474D6E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Közismereti kémia, alkalmazott kémia, alkalmazott biológia, szakmai ismeretek, kozmetikus szakmai gyakorlat, laboratóriumi gyakorlat</w:t>
      </w:r>
    </w:p>
    <w:p w14:paraId="31F133EB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D6189AD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71EB7A60" w14:textId="446056F7" w:rsidR="00FB6DBC" w:rsidRPr="00BB3E6A" w:rsidRDefault="00474D6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Anyagi rendszerek és a víz</w:t>
      </w:r>
    </w:p>
    <w:p w14:paraId="2565FAEE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anyagi rendszerek felosztása, az egyes csoportok jellemzői, kozmetikai példák</w:t>
      </w:r>
    </w:p>
    <w:p w14:paraId="54584404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kozmetikumok leggyakoribb megjelenési formái, szerkezetük, jellemzőik</w:t>
      </w:r>
    </w:p>
    <w:p w14:paraId="59363933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Valódi oldatok és jellemzésük</w:t>
      </w:r>
    </w:p>
    <w:p w14:paraId="103D3B03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Kolloidok és jellemzésük, </w:t>
      </w:r>
      <w:proofErr w:type="spellStart"/>
      <w:r w:rsidRPr="00BB3E6A">
        <w:rPr>
          <w:rFonts w:cs="Times New Roman"/>
        </w:rPr>
        <w:t>kolloidika</w:t>
      </w:r>
      <w:proofErr w:type="spellEnd"/>
    </w:p>
    <w:p w14:paraId="180DA1A2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Durva diszperz rendszerek és jellemzésük</w:t>
      </w:r>
    </w:p>
    <w:p w14:paraId="5DFE7886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víz fizikai, kémiai tulajdonságai, kozmetikai szerepe</w:t>
      </w:r>
    </w:p>
    <w:p w14:paraId="54AC9D64" w14:textId="55A44EC3" w:rsidR="00FB6DBC" w:rsidRPr="00BB3E6A" w:rsidRDefault="00474D6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Zsírok, olajok, mint az emulziók zsíros fázisának alkotói, egyéb zsírszerű anyagok az emulziók zsíros fázisában</w:t>
      </w:r>
    </w:p>
    <w:p w14:paraId="1B6E605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1EF724" w14:textId="6404622A" w:rsidR="00FB6DBC" w:rsidRPr="00BB3E6A" w:rsidRDefault="00474D6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 szépítés kozmetikumai</w:t>
      </w:r>
    </w:p>
    <w:p w14:paraId="631A9D4F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Poranyagok és pakolástöltő anyagok: sók, oxidok, egyéb vízben nem oldódó szervetlen és szerves vegyületek</w:t>
      </w:r>
    </w:p>
    <w:p w14:paraId="0F11C48E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Színezőanyagok, festékek, pigmentek</w:t>
      </w:r>
    </w:p>
    <w:p w14:paraId="37AE41CB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Alapozók fajtái és jellemzésük</w:t>
      </w:r>
    </w:p>
    <w:p w14:paraId="331EEA27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Púderek fajtái és jellemzésük</w:t>
      </w:r>
    </w:p>
    <w:p w14:paraId="4409B91A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Arcpirosítók, szájrúzsok fajtái és jellemzésük</w:t>
      </w:r>
    </w:p>
    <w:p w14:paraId="0DEDE1CD" w14:textId="332D9477" w:rsidR="00FB6DBC" w:rsidRPr="00BB3E6A" w:rsidRDefault="00474D6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ideiglenes szempillafestés anyagai</w:t>
      </w:r>
    </w:p>
    <w:p w14:paraId="76A55D7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FC3010" w14:textId="27015E8D" w:rsidR="00FB6DBC" w:rsidRPr="00BB3E6A" w:rsidRDefault="00474D6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Fertőtlenítőszerek </w:t>
      </w:r>
    </w:p>
    <w:p w14:paraId="3B59D115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Fertőzés, fertőtlenítés fogalma</w:t>
      </w:r>
    </w:p>
    <w:p w14:paraId="7FB6DFE0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fertőtlenítő hatás fokozatai</w:t>
      </w:r>
    </w:p>
    <w:p w14:paraId="25B79EFF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Fertőtlenítőszerekkel szemben támasztott követelmények</w:t>
      </w:r>
    </w:p>
    <w:p w14:paraId="105B519D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Fertőtlenítőszerek csoportosítása alkalmazási terület és hatásmechanizmus szerint</w:t>
      </w:r>
    </w:p>
    <w:p w14:paraId="7F7A665A" w14:textId="17A5EC33" w:rsidR="00FB6DBC" w:rsidRPr="00BB3E6A" w:rsidRDefault="00474D6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kozmetikában használatos fertőtlenítőszerek jellemzése</w:t>
      </w:r>
    </w:p>
    <w:p w14:paraId="53632B8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B5837C" w14:textId="4BC90412" w:rsidR="00FB6DBC" w:rsidRPr="00BB3E6A" w:rsidRDefault="00474D6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Szőrnövési rendellenességek kezeléséhez alkalmazott anyagok</w:t>
      </w:r>
    </w:p>
    <w:p w14:paraId="59214E61" w14:textId="3DF78B66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szőkítés anyagai</w:t>
      </w:r>
    </w:p>
    <w:p w14:paraId="6DC8C19E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Depilálás</w:t>
      </w:r>
      <w:proofErr w:type="spellEnd"/>
      <w:r w:rsidRPr="00BB3E6A">
        <w:rPr>
          <w:rFonts w:cs="Times New Roman"/>
        </w:rPr>
        <w:t xml:space="preserve"> anyagai:</w:t>
      </w:r>
    </w:p>
    <w:p w14:paraId="49B8B732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Fizikai depiláció során alkalmazott anyagok</w:t>
      </w:r>
    </w:p>
    <w:p w14:paraId="4E58C91D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Meleg gyanták anyagai: </w:t>
      </w:r>
    </w:p>
    <w:p w14:paraId="3F28301B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Előkészítő anyagok a gyantázás során: letisztítók, fertőtlenítők, nedvesség-mentesítők</w:t>
      </w:r>
    </w:p>
    <w:p w14:paraId="03CA5C18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Hagyományos gyanták anyagai: </w:t>
      </w:r>
      <w:proofErr w:type="spellStart"/>
      <w:r w:rsidRPr="00BB3E6A">
        <w:rPr>
          <w:rFonts w:cs="Times New Roman"/>
        </w:rPr>
        <w:t>kolofónium</w:t>
      </w:r>
      <w:proofErr w:type="spellEnd"/>
      <w:r w:rsidRPr="00BB3E6A">
        <w:rPr>
          <w:rFonts w:cs="Times New Roman"/>
        </w:rPr>
        <w:t>, fehér méhviasz és jellemzésük</w:t>
      </w:r>
    </w:p>
    <w:p w14:paraId="053BC7DC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Kolofónium-mentes</w:t>
      </w:r>
      <w:proofErr w:type="spellEnd"/>
      <w:r w:rsidRPr="00BB3E6A">
        <w:rPr>
          <w:rFonts w:cs="Times New Roman"/>
        </w:rPr>
        <w:t xml:space="preserve"> „hagyományos” gyanták anyagai és jellemzésük</w:t>
      </w:r>
    </w:p>
    <w:p w14:paraId="616EECCE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Cukorpaszta és mézemulzió anyagai és jellemzésük</w:t>
      </w:r>
    </w:p>
    <w:p w14:paraId="777F8947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Utókezelő anyagok a gyantázás során: gyanta-eltávolító anyagok, hámképző, nyugtató, gyulladáscsökkentő anyagok és rövid jellemzésük</w:t>
      </w:r>
    </w:p>
    <w:p w14:paraId="72C25EF4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Hideg gyanták anyagai</w:t>
      </w:r>
    </w:p>
    <w:p w14:paraId="25C1A1B7" w14:textId="77777777" w:rsidR="00474D6E" w:rsidRPr="00BB3E6A" w:rsidRDefault="00474D6E" w:rsidP="00474D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Kémiai </w:t>
      </w:r>
      <w:proofErr w:type="spellStart"/>
      <w:r w:rsidRPr="00BB3E6A">
        <w:rPr>
          <w:rFonts w:cs="Times New Roman"/>
        </w:rPr>
        <w:t>depilátorok</w:t>
      </w:r>
      <w:proofErr w:type="spellEnd"/>
      <w:r w:rsidRPr="00BB3E6A">
        <w:rPr>
          <w:rFonts w:cs="Times New Roman"/>
        </w:rPr>
        <w:t xml:space="preserve"> anyagai</w:t>
      </w:r>
    </w:p>
    <w:p w14:paraId="63497648" w14:textId="3C4C7C4F" w:rsidR="00FB6DBC" w:rsidRPr="00BB3E6A" w:rsidRDefault="00474D6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Szőrvisszanövést gátló anyagok</w:t>
      </w:r>
    </w:p>
    <w:p w14:paraId="5D49C381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4B9E2C" w14:textId="36C80D7A" w:rsidR="00FB6DBC" w:rsidRPr="00BB3E6A" w:rsidRDefault="00474D6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Emulziók, </w:t>
      </w:r>
      <w:proofErr w:type="spellStart"/>
      <w:r w:rsidRPr="00BB3E6A">
        <w:rPr>
          <w:rFonts w:cs="Times New Roman"/>
          <w:b/>
          <w:i/>
        </w:rPr>
        <w:t>emulgeátorok</w:t>
      </w:r>
      <w:proofErr w:type="spellEnd"/>
    </w:p>
    <w:p w14:paraId="5650C953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Emulziók fogalma, fajtái, állandó alkotórészei és jellemzésük</w:t>
      </w:r>
    </w:p>
    <w:p w14:paraId="744859C7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emulziók stabilitását biztosító anyagok, </w:t>
      </w:r>
      <w:proofErr w:type="spellStart"/>
      <w:r w:rsidRPr="00BB3E6A">
        <w:rPr>
          <w:rFonts w:cs="Times New Roman"/>
        </w:rPr>
        <w:t>tenzidek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emulgeátorok</w:t>
      </w:r>
      <w:proofErr w:type="spellEnd"/>
      <w:r w:rsidRPr="00BB3E6A">
        <w:rPr>
          <w:rFonts w:cs="Times New Roman"/>
        </w:rPr>
        <w:t xml:space="preserve"> jellemzése</w:t>
      </w:r>
    </w:p>
    <w:p w14:paraId="16A92553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emulziók zsíros fázisának leggyakoribb anyagai és rövid jellemzésük</w:t>
      </w:r>
    </w:p>
    <w:p w14:paraId="7209A8B5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Makroemulziók</w:t>
      </w:r>
      <w:proofErr w:type="spellEnd"/>
      <w:r w:rsidRPr="00BB3E6A">
        <w:rPr>
          <w:rFonts w:cs="Times New Roman"/>
        </w:rPr>
        <w:t>: egyes és kettős emulziók</w:t>
      </w:r>
    </w:p>
    <w:p w14:paraId="73C367FA" w14:textId="76D8DBA3" w:rsidR="00FB6DBC" w:rsidRPr="00BB3E6A" w:rsidRDefault="009A26F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Különleges hatóanyag-hordozó rendszerek a kozmetikában: mikro- és </w:t>
      </w:r>
      <w:proofErr w:type="spellStart"/>
      <w:r w:rsidRPr="00BB3E6A">
        <w:rPr>
          <w:rFonts w:cs="Times New Roman"/>
        </w:rPr>
        <w:t>nanoemulziók</w:t>
      </w:r>
      <w:proofErr w:type="spellEnd"/>
      <w:r w:rsidRPr="00BB3E6A">
        <w:rPr>
          <w:rFonts w:cs="Times New Roman"/>
        </w:rPr>
        <w:t xml:space="preserve">, folyadékkristályos rendszerek, mikro- és </w:t>
      </w:r>
      <w:proofErr w:type="spellStart"/>
      <w:r w:rsidRPr="00BB3E6A">
        <w:rPr>
          <w:rFonts w:cs="Times New Roman"/>
        </w:rPr>
        <w:t>nanorészecskék</w:t>
      </w:r>
      <w:proofErr w:type="spellEnd"/>
      <w:r w:rsidRPr="00BB3E6A">
        <w:rPr>
          <w:rFonts w:cs="Times New Roman"/>
        </w:rPr>
        <w:t>, stb.</w:t>
      </w:r>
    </w:p>
    <w:p w14:paraId="0CF1A58B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78C9D3" w14:textId="14925DB5" w:rsidR="00FB6DBC" w:rsidRPr="00BB3E6A" w:rsidRDefault="009A26F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A letisztítás anyagai </w:t>
      </w:r>
    </w:p>
    <w:p w14:paraId="5AB6ABDA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szennyeződésektől való megtisztítás anyagai: </w:t>
      </w:r>
    </w:p>
    <w:p w14:paraId="2CEBBABD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Leggyakoribb kozmetikum típusok a letisztítás műveletében: lemosó olajok, lemosó arcvizek, habok, gélek, emulziók, kétfázisú letisztítók, micellás készítmények</w:t>
      </w:r>
    </w:p>
    <w:p w14:paraId="6A67B7C1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Hatóanyagok a letisztító kozmetikumokban: olajok (fel nem szívódó, vagy rosszul felszívódó természetes és mesterséges olajok), </w:t>
      </w:r>
      <w:proofErr w:type="spellStart"/>
      <w:r w:rsidRPr="00BB3E6A">
        <w:rPr>
          <w:rFonts w:cs="Times New Roman"/>
        </w:rPr>
        <w:t>tenzidek</w:t>
      </w:r>
      <w:proofErr w:type="spellEnd"/>
      <w:r w:rsidRPr="00BB3E6A">
        <w:rPr>
          <w:rFonts w:cs="Times New Roman"/>
        </w:rPr>
        <w:t>, észter típusú természetes és mesterséges anyagok, nem észter típusú természetes és mesterséges anyagok, tisztításra alkalmas gyógynövények</w:t>
      </w:r>
    </w:p>
    <w:p w14:paraId="280151D0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 hatóanyagok csoportosítása bőrtípusonként</w:t>
      </w:r>
    </w:p>
    <w:p w14:paraId="55AC6537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mélytisztítás anyagai:</w:t>
      </w:r>
    </w:p>
    <w:p w14:paraId="51B3C1DA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-</w:t>
      </w:r>
      <w:r w:rsidRPr="00BB3E6A">
        <w:rPr>
          <w:rFonts w:cs="Times New Roman"/>
        </w:rPr>
        <w:tab/>
        <w:t xml:space="preserve">mechanikai </w:t>
      </w:r>
      <w:proofErr w:type="spellStart"/>
      <w:r w:rsidRPr="00BB3E6A">
        <w:rPr>
          <w:rFonts w:cs="Times New Roman"/>
        </w:rPr>
        <w:t>peelingek</w:t>
      </w:r>
      <w:proofErr w:type="spellEnd"/>
      <w:r w:rsidRPr="00BB3E6A">
        <w:rPr>
          <w:rFonts w:cs="Times New Roman"/>
        </w:rPr>
        <w:t xml:space="preserve"> hatásmechanizmusa. </w:t>
      </w:r>
      <w:proofErr w:type="gramStart"/>
      <w:r w:rsidRPr="00BB3E6A">
        <w:rPr>
          <w:rFonts w:cs="Times New Roman"/>
        </w:rPr>
        <w:t>jellemzése</w:t>
      </w:r>
      <w:proofErr w:type="gramEnd"/>
      <w:r w:rsidRPr="00BB3E6A">
        <w:rPr>
          <w:rFonts w:cs="Times New Roman"/>
        </w:rPr>
        <w:t xml:space="preserve"> és anyagaik: magőrlemények, cukor, só, műanyag-golyócskák, stb.</w:t>
      </w:r>
    </w:p>
    <w:p w14:paraId="78209DFC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biológiai </w:t>
      </w:r>
      <w:proofErr w:type="spellStart"/>
      <w:r w:rsidRPr="00BB3E6A">
        <w:rPr>
          <w:rFonts w:cs="Times New Roman"/>
        </w:rPr>
        <w:t>peelingek</w:t>
      </w:r>
      <w:proofErr w:type="spellEnd"/>
      <w:r w:rsidRPr="00BB3E6A">
        <w:rPr>
          <w:rFonts w:cs="Times New Roman"/>
        </w:rPr>
        <w:t xml:space="preserve"> hatásmechanizmusa. </w:t>
      </w:r>
      <w:proofErr w:type="gramStart"/>
      <w:r w:rsidRPr="00BB3E6A">
        <w:rPr>
          <w:rFonts w:cs="Times New Roman"/>
        </w:rPr>
        <w:t>jellemzése</w:t>
      </w:r>
      <w:proofErr w:type="gramEnd"/>
      <w:r w:rsidRPr="00BB3E6A">
        <w:rPr>
          <w:rFonts w:cs="Times New Roman"/>
        </w:rPr>
        <w:t xml:space="preserve"> és anyagaik: enzimek</w:t>
      </w:r>
    </w:p>
    <w:p w14:paraId="1659CBEE" w14:textId="4E25300F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kémiai </w:t>
      </w:r>
      <w:proofErr w:type="spellStart"/>
      <w:r w:rsidRPr="00BB3E6A">
        <w:rPr>
          <w:rFonts w:cs="Times New Roman"/>
        </w:rPr>
        <w:t>peelingek</w:t>
      </w:r>
      <w:proofErr w:type="spellEnd"/>
      <w:r w:rsidRPr="00BB3E6A">
        <w:rPr>
          <w:rFonts w:cs="Times New Roman"/>
        </w:rPr>
        <w:t xml:space="preserve"> hatásmechanizmusa. </w:t>
      </w:r>
      <w:proofErr w:type="gramStart"/>
      <w:r w:rsidRPr="00BB3E6A">
        <w:rPr>
          <w:rFonts w:cs="Times New Roman"/>
        </w:rPr>
        <w:t>jellemzése</w:t>
      </w:r>
      <w:proofErr w:type="gramEnd"/>
      <w:r w:rsidRPr="00BB3E6A">
        <w:rPr>
          <w:rFonts w:cs="Times New Roman"/>
        </w:rPr>
        <w:t xml:space="preserve"> és anyagaik: AHA, BHA, PHA, </w:t>
      </w:r>
      <w:proofErr w:type="spellStart"/>
      <w:r w:rsidRPr="00BB3E6A">
        <w:rPr>
          <w:rFonts w:cs="Times New Roman"/>
        </w:rPr>
        <w:t>dikarbonsavak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oxo-</w:t>
      </w:r>
      <w:proofErr w:type="spellEnd"/>
      <w:r w:rsidRPr="00BB3E6A">
        <w:rPr>
          <w:rFonts w:cs="Times New Roman"/>
        </w:rPr>
        <w:t xml:space="preserve"> és egyéb savak</w:t>
      </w:r>
    </w:p>
    <w:p w14:paraId="0DF114D9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kombinált </w:t>
      </w:r>
      <w:proofErr w:type="spellStart"/>
      <w:r w:rsidRPr="00BB3E6A">
        <w:rPr>
          <w:rFonts w:cs="Times New Roman"/>
        </w:rPr>
        <w:t>peelingek</w:t>
      </w:r>
      <w:proofErr w:type="spellEnd"/>
    </w:p>
    <w:p w14:paraId="0B3ED6E7" w14:textId="4DD2A14C" w:rsidR="00FB6DBC" w:rsidRPr="00BB3E6A" w:rsidRDefault="009A26F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hámlasztásának anyagai: gyógynövényes és savas hámlasztás anyagai és jellemzésük</w:t>
      </w:r>
    </w:p>
    <w:p w14:paraId="2482C8E9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C72461" w14:textId="00547D9A" w:rsidR="00FB6DBC" w:rsidRPr="00BB3E6A" w:rsidRDefault="009A26F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B3E6A">
        <w:rPr>
          <w:rFonts w:cs="Times New Roman"/>
          <w:b/>
          <w:i/>
        </w:rPr>
        <w:t>Tonizálás</w:t>
      </w:r>
      <w:proofErr w:type="spellEnd"/>
      <w:r w:rsidRPr="00BB3E6A">
        <w:rPr>
          <w:rFonts w:cs="Times New Roman"/>
          <w:b/>
          <w:i/>
        </w:rPr>
        <w:t xml:space="preserve"> és hidratálás anyagai</w:t>
      </w:r>
    </w:p>
    <w:p w14:paraId="35B2A554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arcvizek alapanyagai és részletes jellemzésük</w:t>
      </w:r>
    </w:p>
    <w:p w14:paraId="217D5F42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alkoholok</w:t>
      </w:r>
    </w:p>
    <w:p w14:paraId="61BC355A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hámképző, </w:t>
      </w:r>
      <w:proofErr w:type="spellStart"/>
      <w:r w:rsidRPr="00BB3E6A">
        <w:rPr>
          <w:rFonts w:cs="Times New Roman"/>
        </w:rPr>
        <w:t>tonizáló</w:t>
      </w:r>
      <w:proofErr w:type="spellEnd"/>
      <w:r w:rsidRPr="00BB3E6A">
        <w:rPr>
          <w:rFonts w:cs="Times New Roman"/>
        </w:rPr>
        <w:t>, frissítő anyagok</w:t>
      </w:r>
    </w:p>
    <w:p w14:paraId="0C579763" w14:textId="77777777" w:rsidR="009A26F6" w:rsidRPr="00BB3E6A" w:rsidRDefault="009A26F6" w:rsidP="009A26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hidratáló anyagok: nedvesítő anyagok, nedvességet fokozó anyagok, természetes és mesterséges eredetű vízmegkötő anyagok és jellemzésük</w:t>
      </w:r>
    </w:p>
    <w:p w14:paraId="1EDC0590" w14:textId="28D23019" w:rsidR="00FB6DBC" w:rsidRPr="00BB3E6A" w:rsidRDefault="009A26F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Hámképző, </w:t>
      </w:r>
      <w:proofErr w:type="spellStart"/>
      <w:r w:rsidRPr="00BB3E6A">
        <w:rPr>
          <w:rFonts w:cs="Times New Roman"/>
        </w:rPr>
        <w:t>tonizáló</w:t>
      </w:r>
      <w:proofErr w:type="spellEnd"/>
      <w:r w:rsidRPr="00BB3E6A">
        <w:rPr>
          <w:rFonts w:cs="Times New Roman"/>
        </w:rPr>
        <w:t xml:space="preserve"> gyógynövények, gyümölcsök, zöldségek, főzelékfélék</w:t>
      </w:r>
    </w:p>
    <w:p w14:paraId="1C477E46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CE2958" w14:textId="65CFA826" w:rsidR="00FB6DBC" w:rsidRPr="00BB3E6A" w:rsidRDefault="00361B5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Masszírozó kozmetikumok</w:t>
      </w:r>
    </w:p>
    <w:p w14:paraId="0A59EEBD" w14:textId="7063C8DC" w:rsidR="00361B53" w:rsidRPr="00BB3E6A" w:rsidRDefault="00361B53" w:rsidP="00361B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Leggyakoribb kozmetikum típusok a masszázs műveletében: masszázsolajok, </w:t>
      </w:r>
      <w:proofErr w:type="spellStart"/>
      <w:r w:rsidRPr="00BB3E6A">
        <w:rPr>
          <w:rFonts w:cs="Times New Roman"/>
        </w:rPr>
        <w:t>masszázsgélek</w:t>
      </w:r>
      <w:proofErr w:type="spellEnd"/>
      <w:r w:rsidRPr="00BB3E6A">
        <w:rPr>
          <w:rFonts w:cs="Times New Roman"/>
        </w:rPr>
        <w:t>, masszázskrémek</w:t>
      </w:r>
    </w:p>
    <w:p w14:paraId="37287D56" w14:textId="77777777" w:rsidR="00361B53" w:rsidRPr="00BB3E6A" w:rsidRDefault="00361B53" w:rsidP="00361B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Hatóanyag nélküli és hatóanyagos masszázskészítmények alapanyagai</w:t>
      </w:r>
    </w:p>
    <w:p w14:paraId="275D1A52" w14:textId="77777777" w:rsidR="00361B53" w:rsidRPr="00BB3E6A" w:rsidRDefault="00361B53" w:rsidP="00361B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Masszírozó kozmetikumok hatóanyagai bőrtípusonként</w:t>
      </w:r>
    </w:p>
    <w:p w14:paraId="39C7799B" w14:textId="77777777" w:rsidR="00361B53" w:rsidRPr="00BB3E6A" w:rsidRDefault="00361B53" w:rsidP="00361B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Hintőporok szerepe masszázs során</w:t>
      </w:r>
    </w:p>
    <w:p w14:paraId="34910387" w14:textId="77777777" w:rsidR="00361B53" w:rsidRPr="00BB3E6A" w:rsidRDefault="00361B53" w:rsidP="00361B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Aromák szerepe a masszázs során</w:t>
      </w:r>
    </w:p>
    <w:p w14:paraId="44728F63" w14:textId="7666E24A" w:rsidR="00FB6DBC" w:rsidRPr="00BB3E6A" w:rsidRDefault="00361B5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testmasszázsra alkalmazott kozmetikumok</w:t>
      </w:r>
    </w:p>
    <w:p w14:paraId="640429C7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F3A44D" w14:textId="4D138CF2" w:rsidR="00FB6DBC" w:rsidRPr="00BB3E6A" w:rsidRDefault="00361B5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Testkezelés anyagai</w:t>
      </w:r>
    </w:p>
    <w:p w14:paraId="49E8772B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testkezelésekhez leggyakrabban alkalmazott anyagok részletes jellemzése</w:t>
      </w:r>
    </w:p>
    <w:p w14:paraId="7630887B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Testpakolások fajtái, anyagai és jellemzésük:</w:t>
      </w:r>
    </w:p>
    <w:p w14:paraId="3EF0CB0C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agyagok</w:t>
      </w:r>
    </w:p>
    <w:p w14:paraId="36AA68A5" w14:textId="33027EF1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iszapok, lápföldek</w:t>
      </w:r>
    </w:p>
    <w:p w14:paraId="427D6140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algák</w:t>
      </w:r>
    </w:p>
    <w:p w14:paraId="5F08AFE3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zsírok, olajok, zsírkísérő anyagok</w:t>
      </w:r>
    </w:p>
    <w:p w14:paraId="6B5076EC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szénhidrátok és származékaik</w:t>
      </w:r>
    </w:p>
    <w:p w14:paraId="08EF2550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aminosav-származékok, </w:t>
      </w:r>
      <w:proofErr w:type="spellStart"/>
      <w:r w:rsidRPr="00BB3E6A">
        <w:rPr>
          <w:rFonts w:cs="Times New Roman"/>
        </w:rPr>
        <w:t>oligopeptidek</w:t>
      </w:r>
      <w:proofErr w:type="spellEnd"/>
    </w:p>
    <w:p w14:paraId="59771EFD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egyéb nitrogéntartalmú szerves vegyületek</w:t>
      </w:r>
    </w:p>
    <w:p w14:paraId="49ECC134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vitaminok</w:t>
      </w:r>
    </w:p>
    <w:p w14:paraId="1ABCB3F2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Feszesítő hatóanyagok</w:t>
      </w:r>
    </w:p>
    <w:p w14:paraId="54500C67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zsírsejtekre ható anyagok</w:t>
      </w:r>
    </w:p>
    <w:p w14:paraId="1DF89BD2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Méregtelenítő hatóanyagok</w:t>
      </w:r>
    </w:p>
    <w:p w14:paraId="657E76F1" w14:textId="77777777" w:rsidR="00C01A6F" w:rsidRPr="00BB3E6A" w:rsidRDefault="00C01A6F" w:rsidP="00C01A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Aromák, aromaterápia a testkezelésekben</w:t>
      </w:r>
    </w:p>
    <w:p w14:paraId="1083BC95" w14:textId="408B3F6D" w:rsidR="00FB6DBC" w:rsidRPr="00BB3E6A" w:rsidRDefault="00C01A6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Kövek, kőzetek szerepe a testkezelésekben</w:t>
      </w:r>
    </w:p>
    <w:p w14:paraId="390D0BFE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E65D6C" w14:textId="1FA1A2C5" w:rsidR="00FB6DBC" w:rsidRPr="00BB3E6A" w:rsidRDefault="0036188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 tartós szempilla- és szemöldökfestés anyagai</w:t>
      </w:r>
    </w:p>
    <w:p w14:paraId="6D2BCC80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tartós szempilla-, és szemöldökfestés anyagai és jellemzésük</w:t>
      </w:r>
    </w:p>
    <w:p w14:paraId="44512AA2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szempilla-, szemöldökfestéshez alkalmazott segédanyagok és jellemzésük</w:t>
      </w:r>
    </w:p>
    <w:p w14:paraId="78DD647C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szempilla-göndörítés (szempilladauer) anyagai</w:t>
      </w:r>
    </w:p>
    <w:p w14:paraId="6064EEDE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szempilla-lifting anyagai</w:t>
      </w:r>
    </w:p>
    <w:p w14:paraId="1B2CA460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szempilla-hosszabbítás anyagai</w:t>
      </w:r>
    </w:p>
    <w:p w14:paraId="5412D040" w14:textId="72DEFEF9" w:rsidR="00FB6DBC" w:rsidRPr="00BB3E6A" w:rsidRDefault="0036188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tartós smink-készítéshez alkalmazott pigmentek</w:t>
      </w:r>
    </w:p>
    <w:p w14:paraId="6FE8892B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CC0030" w14:textId="0DC23512" w:rsidR="00FB6DBC" w:rsidRPr="00BB3E6A" w:rsidRDefault="0036188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Felpuhítás anyagai</w:t>
      </w:r>
    </w:p>
    <w:p w14:paraId="7DDE7E94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felpuhító kozmetikumok és fontosabb alkotórészeik jellemzése:</w:t>
      </w:r>
    </w:p>
    <w:p w14:paraId="5BAAF9A9" w14:textId="42D392ED" w:rsidR="00361883" w:rsidRPr="00BB3E6A" w:rsidRDefault="00361883" w:rsidP="00DB00F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víz, ásványvizek, felpuhító arcvizek</w:t>
      </w:r>
    </w:p>
    <w:p w14:paraId="4938B903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szerves lúgok, lúgosan </w:t>
      </w:r>
      <w:proofErr w:type="spellStart"/>
      <w:r w:rsidRPr="00BB3E6A">
        <w:rPr>
          <w:rFonts w:cs="Times New Roman"/>
        </w:rPr>
        <w:t>hidrolizáló</w:t>
      </w:r>
      <w:proofErr w:type="spellEnd"/>
      <w:r w:rsidRPr="00BB3E6A">
        <w:rPr>
          <w:rFonts w:cs="Times New Roman"/>
        </w:rPr>
        <w:t xml:space="preserve"> sók, mint felpuhító anyagok</w:t>
      </w:r>
    </w:p>
    <w:p w14:paraId="201E8228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lipoaminosavak</w:t>
      </w:r>
      <w:proofErr w:type="spellEnd"/>
    </w:p>
    <w:p w14:paraId="4D73F8BF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Gyógynövények általános jellemzése: főbb hatóanyag-csoportok, kivonás módjai, csoportosításuk bőrre gyakorolt hatás szerint</w:t>
      </w:r>
    </w:p>
    <w:p w14:paraId="1AAB6C66" w14:textId="6B563829" w:rsidR="00FB6DBC" w:rsidRPr="00BB3E6A" w:rsidRDefault="0036188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Felpuhító gyógynövények, gyümölcsök, főzelékfélék</w:t>
      </w:r>
    </w:p>
    <w:p w14:paraId="65B55DED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6A365C" w14:textId="03485FE9" w:rsidR="00FB6DBC" w:rsidRPr="00BB3E6A" w:rsidRDefault="0036188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Összehúzó anyagok</w:t>
      </w:r>
    </w:p>
    <w:p w14:paraId="74A6A2E3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összehúzó kozmetikumok és fontosabb alkotórészeik jellemzése:</w:t>
      </w:r>
    </w:p>
    <w:p w14:paraId="37C3CB09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savak</w:t>
      </w:r>
    </w:p>
    <w:p w14:paraId="6D50F9C0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savasan </w:t>
      </w:r>
      <w:proofErr w:type="spellStart"/>
      <w:r w:rsidRPr="00BB3E6A">
        <w:rPr>
          <w:rFonts w:cs="Times New Roman"/>
        </w:rPr>
        <w:t>hidrolizáló</w:t>
      </w:r>
      <w:proofErr w:type="spellEnd"/>
      <w:r w:rsidRPr="00BB3E6A">
        <w:rPr>
          <w:rFonts w:cs="Times New Roman"/>
        </w:rPr>
        <w:t xml:space="preserve"> sók</w:t>
      </w:r>
    </w:p>
    <w:p w14:paraId="568A20A7" w14:textId="327AB2C3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összehúzó pakolások poranyagai, </w:t>
      </w:r>
      <w:proofErr w:type="spellStart"/>
      <w:r w:rsidRPr="00BB3E6A">
        <w:rPr>
          <w:rFonts w:cs="Times New Roman"/>
        </w:rPr>
        <w:t>peloidok</w:t>
      </w:r>
      <w:proofErr w:type="spellEnd"/>
    </w:p>
    <w:p w14:paraId="517558D3" w14:textId="75FC417D" w:rsidR="00FB6DBC" w:rsidRPr="00BB3E6A" w:rsidRDefault="0036188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Összehúzó gyógynövények, gyümölcsök, főzelékfélék</w:t>
      </w:r>
    </w:p>
    <w:p w14:paraId="4732A2EA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DD8061" w14:textId="0DCB5CEC" w:rsidR="00FB6DBC" w:rsidRPr="00BB3E6A" w:rsidRDefault="0036188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Nyugtató, gyulladáscsökkentő anyagok</w:t>
      </w:r>
    </w:p>
    <w:p w14:paraId="0652EEFE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Nyugtató, gyulladáscsökkentő kozmetikumok és fontosabb alkotórészeik jellemzése:</w:t>
      </w:r>
    </w:p>
    <w:p w14:paraId="36A72751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redukáló anyagok</w:t>
      </w:r>
    </w:p>
    <w:p w14:paraId="459C2C3C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gyulladás-gátló adszorbensek</w:t>
      </w:r>
    </w:p>
    <w:p w14:paraId="1359E386" w14:textId="6E82E92A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gyulladás-gátló bevonó-szerek</w:t>
      </w:r>
    </w:p>
    <w:p w14:paraId="7A7A4A77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gyulladás-csökkentő bőrpuhítók</w:t>
      </w:r>
    </w:p>
    <w:p w14:paraId="4087BFAD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összehúzó hatású gyulladás-gátlók</w:t>
      </w:r>
    </w:p>
    <w:p w14:paraId="32D120D9" w14:textId="77777777" w:rsidR="00361883" w:rsidRPr="00BB3E6A" w:rsidRDefault="00361883" w:rsidP="003618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gyulladáscsökkentő vitaminok</w:t>
      </w:r>
    </w:p>
    <w:p w14:paraId="7B10969F" w14:textId="58F0B1A3" w:rsidR="00FB6DBC" w:rsidRPr="00BB3E6A" w:rsidRDefault="0036188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Nyugtató, gyulladáscsökkentő gyógynövények, gyümölcsök, főzelékek</w:t>
      </w:r>
    </w:p>
    <w:p w14:paraId="24DB932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6F490C" w14:textId="7006B13A" w:rsidR="00FB6DBC" w:rsidRPr="00BB3E6A" w:rsidRDefault="00285B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Faggyúmirigy működést csökkentő anyagok</w:t>
      </w:r>
    </w:p>
    <w:p w14:paraId="6BF797E6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Szeborreás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aknés</w:t>
      </w:r>
      <w:proofErr w:type="spellEnd"/>
      <w:r w:rsidRPr="00BB3E6A">
        <w:rPr>
          <w:rFonts w:cs="Times New Roman"/>
        </w:rPr>
        <w:t xml:space="preserve"> bőrök kezelésére szolgáló anyagok</w:t>
      </w:r>
    </w:p>
    <w:p w14:paraId="148B43A0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Hagyományos </w:t>
      </w:r>
      <w:proofErr w:type="spellStart"/>
      <w:r w:rsidRPr="00BB3E6A">
        <w:rPr>
          <w:rFonts w:cs="Times New Roman"/>
        </w:rPr>
        <w:t>szeborrea-ellenes</w:t>
      </w:r>
      <w:proofErr w:type="spellEnd"/>
      <w:r w:rsidRPr="00BB3E6A">
        <w:rPr>
          <w:rFonts w:cs="Times New Roman"/>
        </w:rPr>
        <w:t xml:space="preserve"> anyagok</w:t>
      </w:r>
    </w:p>
    <w:p w14:paraId="0A4D09D2" w14:textId="48A65CED" w:rsidR="00FB6DBC" w:rsidRPr="00BB3E6A" w:rsidRDefault="00285B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Korszerű </w:t>
      </w:r>
      <w:proofErr w:type="spellStart"/>
      <w:r w:rsidRPr="00BB3E6A">
        <w:rPr>
          <w:rFonts w:cs="Times New Roman"/>
        </w:rPr>
        <w:t>szeborrea-ellenes</w:t>
      </w:r>
      <w:proofErr w:type="spellEnd"/>
      <w:r w:rsidRPr="00BB3E6A">
        <w:rPr>
          <w:rFonts w:cs="Times New Roman"/>
        </w:rPr>
        <w:t xml:space="preserve"> anyagok: gyógynövényekből kivont új </w:t>
      </w:r>
      <w:proofErr w:type="spellStart"/>
      <w:r w:rsidRPr="00BB3E6A">
        <w:rPr>
          <w:rFonts w:cs="Times New Roman"/>
        </w:rPr>
        <w:t>szeborrea-ellenes</w:t>
      </w:r>
      <w:proofErr w:type="spellEnd"/>
      <w:r w:rsidRPr="00BB3E6A">
        <w:rPr>
          <w:rFonts w:cs="Times New Roman"/>
        </w:rPr>
        <w:t xml:space="preserve"> anyagok, bioaktív </w:t>
      </w:r>
      <w:proofErr w:type="spellStart"/>
      <w:r w:rsidRPr="00BB3E6A">
        <w:rPr>
          <w:rFonts w:cs="Times New Roman"/>
        </w:rPr>
        <w:t>lipidek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stb</w:t>
      </w:r>
      <w:proofErr w:type="spellEnd"/>
    </w:p>
    <w:p w14:paraId="604A3248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7E854C" w14:textId="691BBE48" w:rsidR="00FB6DBC" w:rsidRPr="00BB3E6A" w:rsidRDefault="00285B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 bőr javítómechanizmusát segítő-, serkentő-, gátló anyagok</w:t>
      </w:r>
    </w:p>
    <w:p w14:paraId="141D8A51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hatóanyagok bőrbejutásának módjai</w:t>
      </w:r>
    </w:p>
    <w:p w14:paraId="4C501201" w14:textId="24FD9C3D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Kozmetikában alkalmazható „hibajavítók”, szerkezetjavítók, funkciójavítók</w:t>
      </w:r>
    </w:p>
    <w:p w14:paraId="36CF7C44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Serkentő és gátló anyagok</w:t>
      </w:r>
    </w:p>
    <w:p w14:paraId="50DF169E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bőr </w:t>
      </w:r>
      <w:proofErr w:type="spellStart"/>
      <w:r w:rsidRPr="00BB3E6A">
        <w:rPr>
          <w:rFonts w:cs="Times New Roman"/>
        </w:rPr>
        <w:t>oxigenizálása</w:t>
      </w:r>
      <w:proofErr w:type="spellEnd"/>
    </w:p>
    <w:p w14:paraId="1973840B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Antioxidánsok</w:t>
      </w:r>
    </w:p>
    <w:p w14:paraId="7F9D48E6" w14:textId="54C011DD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arany, gyémánt kozmetikai alkalmazása</w:t>
      </w:r>
    </w:p>
    <w:p w14:paraId="50029484" w14:textId="302874F1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Legújabb hatóanyagok a kozmetikában: például őssejt kivonatok, </w:t>
      </w:r>
      <w:proofErr w:type="spellStart"/>
      <w:r w:rsidRPr="00BB3E6A">
        <w:rPr>
          <w:rFonts w:cs="Times New Roman"/>
        </w:rPr>
        <w:t>matriknek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citokinek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peptidek</w:t>
      </w:r>
      <w:proofErr w:type="spellEnd"/>
      <w:r w:rsidRPr="00BB3E6A">
        <w:rPr>
          <w:rFonts w:cs="Times New Roman"/>
        </w:rPr>
        <w:t xml:space="preserve"> és származékaik, „védett” molekulák, egyéb anyagok</w:t>
      </w:r>
    </w:p>
    <w:p w14:paraId="0E087AA0" w14:textId="375D2DC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testkezelés legkorszerűbb hatóanyagai: például gyömbér, fahéj, csokoládé, </w:t>
      </w:r>
      <w:proofErr w:type="spellStart"/>
      <w:r w:rsidRPr="00BB3E6A">
        <w:rPr>
          <w:rFonts w:cs="Times New Roman"/>
        </w:rPr>
        <w:t>peptidek</w:t>
      </w:r>
      <w:proofErr w:type="spellEnd"/>
      <w:r w:rsidRPr="00BB3E6A">
        <w:rPr>
          <w:rFonts w:cs="Times New Roman"/>
        </w:rPr>
        <w:t>, egyéb anyagok</w:t>
      </w:r>
    </w:p>
    <w:p w14:paraId="76550A76" w14:textId="168846EE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Anyagcsere-, vérbőségfokozó gyógynövények, gyümölcsök, főzelékfélék</w:t>
      </w:r>
    </w:p>
    <w:p w14:paraId="377F55DE" w14:textId="77777777" w:rsidR="00285B7F" w:rsidRPr="00BB3E6A" w:rsidRDefault="00285B7F" w:rsidP="00285B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Hámképző gyógynövények, gyümölcsök, főzelékek</w:t>
      </w:r>
    </w:p>
    <w:p w14:paraId="17F520CF" w14:textId="538AF543" w:rsidR="00FB6DBC" w:rsidRPr="00BB3E6A" w:rsidRDefault="00285B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Vitaminok</w:t>
      </w:r>
    </w:p>
    <w:p w14:paraId="14EFE1E3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F866FD" w14:textId="32528B36" w:rsidR="00FB6DBC" w:rsidRPr="00BB3E6A" w:rsidRDefault="00EB303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Regeneráló, </w:t>
      </w:r>
      <w:proofErr w:type="spellStart"/>
      <w:r w:rsidRPr="00BB3E6A">
        <w:rPr>
          <w:rFonts w:cs="Times New Roman"/>
          <w:b/>
          <w:i/>
        </w:rPr>
        <w:t>ránctalanító</w:t>
      </w:r>
      <w:proofErr w:type="spellEnd"/>
      <w:r w:rsidRPr="00BB3E6A">
        <w:rPr>
          <w:rFonts w:cs="Times New Roman"/>
          <w:b/>
          <w:i/>
        </w:rPr>
        <w:t xml:space="preserve"> anyagok</w:t>
      </w:r>
    </w:p>
    <w:p w14:paraId="38A6B33C" w14:textId="3EFF6005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Regeneráló, bőrtápláló hatóanyagok: a </w:t>
      </w:r>
      <w:proofErr w:type="gramStart"/>
      <w:r w:rsidRPr="00BB3E6A">
        <w:rPr>
          <w:rFonts w:cs="Times New Roman"/>
        </w:rPr>
        <w:t>bőr hiányzó</w:t>
      </w:r>
      <w:proofErr w:type="gramEnd"/>
      <w:r w:rsidRPr="00BB3E6A">
        <w:rPr>
          <w:rFonts w:cs="Times New Roman"/>
        </w:rPr>
        <w:t xml:space="preserve"> anyagait pótló anyagok, antioxidáns anyagok, stb.</w:t>
      </w:r>
    </w:p>
    <w:p w14:paraId="6E36D425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ránctalanító</w:t>
      </w:r>
      <w:proofErr w:type="spellEnd"/>
      <w:r w:rsidRPr="00BB3E6A">
        <w:rPr>
          <w:rFonts w:cs="Times New Roman"/>
        </w:rPr>
        <w:t xml:space="preserve"> anyagok fajtái, hatásmechanizmusai, jellemzésük: izomlazító és „feltöltő” hatóanyagok</w:t>
      </w:r>
    </w:p>
    <w:p w14:paraId="487576FE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sejt anyagai, mint regeneráló anyagok</w:t>
      </w:r>
    </w:p>
    <w:p w14:paraId="5D62C94F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Aminosavak, fehérjék:</w:t>
      </w:r>
    </w:p>
    <w:p w14:paraId="31D1D024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aminosavak és </w:t>
      </w:r>
      <w:proofErr w:type="spellStart"/>
      <w:r w:rsidRPr="00BB3E6A">
        <w:rPr>
          <w:rFonts w:cs="Times New Roman"/>
        </w:rPr>
        <w:t>oligopeptidek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592AB2E5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fehérjék jellemzői, kozmetikai jelentőségük</w:t>
      </w:r>
    </w:p>
    <w:p w14:paraId="561DCF69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nukleinsavak és származékaik</w:t>
      </w:r>
    </w:p>
    <w:p w14:paraId="50AACF47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a DNS kozmetikai szerepe</w:t>
      </w:r>
    </w:p>
    <w:p w14:paraId="43DEB25B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sejtek energiát adó anyagai: szénhidrátok, </w:t>
      </w:r>
      <w:proofErr w:type="spellStart"/>
      <w:r w:rsidRPr="00BB3E6A">
        <w:rPr>
          <w:rFonts w:cs="Times New Roman"/>
        </w:rPr>
        <w:t>lipidek</w:t>
      </w:r>
      <w:proofErr w:type="spellEnd"/>
    </w:p>
    <w:p w14:paraId="516D258C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monoszacharidok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6346598D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diszacharidok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1CE6736E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poliszacharidok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4FE70A71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>növényi eredetű nyákanyagok</w:t>
      </w:r>
    </w:p>
    <w:p w14:paraId="6D8875D4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  <w:t xml:space="preserve">mesterséges </w:t>
      </w:r>
      <w:proofErr w:type="spellStart"/>
      <w:r w:rsidRPr="00BB3E6A">
        <w:rPr>
          <w:rFonts w:cs="Times New Roman"/>
        </w:rPr>
        <w:t>poliszacharidok</w:t>
      </w:r>
      <w:proofErr w:type="spellEnd"/>
      <w:r w:rsidRPr="00BB3E6A">
        <w:rPr>
          <w:rFonts w:cs="Times New Roman"/>
        </w:rPr>
        <w:t xml:space="preserve"> a bőrápolás szolgálatában</w:t>
      </w:r>
    </w:p>
    <w:p w14:paraId="271D2B9F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-</w:t>
      </w:r>
      <w:r w:rsidRPr="00BB3E6A">
        <w:rPr>
          <w:rFonts w:cs="Times New Roman"/>
        </w:rPr>
        <w:tab/>
      </w:r>
      <w:proofErr w:type="spellStart"/>
      <w:r w:rsidRPr="00BB3E6A">
        <w:rPr>
          <w:rFonts w:cs="Times New Roman"/>
        </w:rPr>
        <w:t>lipidek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3BE5E6D3" w14:textId="39633D63" w:rsidR="00FB6DBC" w:rsidRPr="00BB3E6A" w:rsidRDefault="00EB303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Regeneráló gyógynövények, gyümölcsök, főzelékfélék</w:t>
      </w:r>
    </w:p>
    <w:p w14:paraId="2F36E17F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D4F5B4" w14:textId="00AC6A92" w:rsidR="00FB6DBC" w:rsidRPr="00BB3E6A" w:rsidRDefault="00EB303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Pigment-rendellenességek kezelésére alkalmas anyagok</w:t>
      </w:r>
    </w:p>
    <w:p w14:paraId="3113ECEF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festékképzés folyamata, beavatkozás a festékképzés folyamatába különböző hatóanyagokkal</w:t>
      </w:r>
    </w:p>
    <w:p w14:paraId="64756204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Fényvédő anyagok</w:t>
      </w:r>
    </w:p>
    <w:p w14:paraId="063E2174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melaninszintézis</w:t>
      </w:r>
      <w:proofErr w:type="spellEnd"/>
      <w:r w:rsidRPr="00BB3E6A">
        <w:rPr>
          <w:rFonts w:cs="Times New Roman"/>
        </w:rPr>
        <w:t xml:space="preserve"> gátlásának lehetőségei: inhibitorok</w:t>
      </w:r>
    </w:p>
    <w:p w14:paraId="18960522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Halványító anyagok</w:t>
      </w:r>
    </w:p>
    <w:p w14:paraId="38470472" w14:textId="4F2BBF47" w:rsidR="00FB6DBC" w:rsidRPr="00BB3E6A" w:rsidRDefault="00EB303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Pigmentációt csökkentő növényi kivonatok</w:t>
      </w:r>
    </w:p>
    <w:p w14:paraId="5C55D804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825E76" w14:textId="4F054FDC" w:rsidR="00FB6DBC" w:rsidRPr="00BB3E6A" w:rsidRDefault="00EB303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Illatosító anyagok, aromaterápia anyagai</w:t>
      </w:r>
    </w:p>
    <w:p w14:paraId="6E452F99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Illatósítók anyagai, bőrre gyakorolt hatásuk</w:t>
      </w:r>
    </w:p>
    <w:p w14:paraId="6F3FEFC6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Illatósító anyagok csoportosítása és rövid jellemzésük</w:t>
      </w:r>
    </w:p>
    <w:p w14:paraId="4F5FFEE8" w14:textId="3647E738" w:rsidR="00FB6DBC" w:rsidRPr="00BB3E6A" w:rsidRDefault="00EB303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Aromaterápia a kozmetikában</w:t>
      </w:r>
    </w:p>
    <w:p w14:paraId="7F7E2941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C2E6F8" w14:textId="78CCC1FB" w:rsidR="00FB6DBC" w:rsidRPr="00BB3E6A" w:rsidRDefault="00EB303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Konzerválószerek</w:t>
      </w:r>
    </w:p>
    <w:p w14:paraId="211A69B7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Kozmetikumok összetétele, állandó és változó összetevők, a konzerválószerek helye a kozmetikumokban, a konzerválás célja, veszélyei</w:t>
      </w:r>
    </w:p>
    <w:p w14:paraId="0D56457C" w14:textId="2A540D8F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Konzerválószerek fajtái, hatásmechanizmusok, különböző kozmetikumok jellemző konzerválószerei</w:t>
      </w:r>
    </w:p>
    <w:p w14:paraId="41B45BC5" w14:textId="77777777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Penészedésgátlók</w:t>
      </w:r>
      <w:proofErr w:type="spellEnd"/>
    </w:p>
    <w:p w14:paraId="3F317779" w14:textId="59558E48" w:rsidR="00EB303E" w:rsidRPr="00BB3E6A" w:rsidRDefault="00EB303E" w:rsidP="00EB30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Erjedés-, és </w:t>
      </w:r>
      <w:proofErr w:type="spellStart"/>
      <w:r w:rsidRPr="00BB3E6A">
        <w:rPr>
          <w:rFonts w:cs="Times New Roman"/>
        </w:rPr>
        <w:t>rothadásgátlók</w:t>
      </w:r>
      <w:proofErr w:type="spellEnd"/>
    </w:p>
    <w:p w14:paraId="2DD9440F" w14:textId="1510D127" w:rsidR="00FB6DBC" w:rsidRPr="00BB3E6A" w:rsidRDefault="00EB303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Avasodásgátlók</w:t>
      </w:r>
      <w:proofErr w:type="spellEnd"/>
    </w:p>
    <w:p w14:paraId="41349138" w14:textId="1F19EF6D" w:rsidR="00EB303E" w:rsidRPr="00BB3E6A" w:rsidRDefault="00EB303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Prooxidáns-gátlók</w:t>
      </w:r>
      <w:proofErr w:type="spellEnd"/>
    </w:p>
    <w:p w14:paraId="7C31C8AA" w14:textId="77777777" w:rsidR="00FB6DBC" w:rsidRPr="00BB3E6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641C25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C989853" w14:textId="28F17231" w:rsidR="00FB6DBC" w:rsidRPr="00BB3E6A" w:rsidRDefault="00EB303E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75187CAB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3C0E4FC2" w14:textId="77777777" w:rsidR="00FB6DBC" w:rsidRPr="00BB3E6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0C169701" w14:textId="4B93553B" w:rsidR="00FB6DBC" w:rsidRPr="00BB3E6A" w:rsidRDefault="00FB6DBC" w:rsidP="00FB6DB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59ABA674" w14:textId="77777777" w:rsidR="00FB6DBC" w:rsidRPr="00BB3E6A" w:rsidRDefault="00FB6DBC" w:rsidP="00FB6DBC">
      <w:pPr>
        <w:spacing w:after="0"/>
        <w:ind w:left="426"/>
        <w:rPr>
          <w:rFonts w:cs="Times New Roman"/>
        </w:rPr>
      </w:pPr>
    </w:p>
    <w:p w14:paraId="09EFBF13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4D81EBB5" w14:textId="77777777" w:rsidR="00A23F09" w:rsidRPr="00BB3E6A" w:rsidRDefault="00A23F09" w:rsidP="00A23F09">
      <w:pPr>
        <w:rPr>
          <w:rFonts w:cs="Times New Roman"/>
        </w:rPr>
      </w:pPr>
    </w:p>
    <w:p w14:paraId="0C3C5440" w14:textId="77777777" w:rsidR="00A23F09" w:rsidRPr="00BB3E6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0178D865" w14:textId="37190CFB" w:rsidR="00A23F09" w:rsidRPr="00BB3E6A" w:rsidRDefault="0024444A" w:rsidP="00A23F09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11722-16</w:t>
      </w:r>
      <w:r w:rsidR="00A23F09" w:rsidRPr="00BB3E6A">
        <w:rPr>
          <w:rFonts w:cs="Times New Roman"/>
          <w:b/>
          <w:sz w:val="36"/>
        </w:rPr>
        <w:t xml:space="preserve"> azonosító számú</w:t>
      </w:r>
    </w:p>
    <w:p w14:paraId="14125690" w14:textId="3734ACA2" w:rsidR="00A23F09" w:rsidRPr="00BB3E6A" w:rsidRDefault="0024444A" w:rsidP="00A23F09">
      <w:pPr>
        <w:jc w:val="center"/>
        <w:rPr>
          <w:rFonts w:cs="Times New Roman"/>
          <w:b/>
          <w:sz w:val="36"/>
        </w:rPr>
      </w:pPr>
      <w:proofErr w:type="spellStart"/>
      <w:r w:rsidRPr="00BB3E6A">
        <w:rPr>
          <w:rFonts w:cs="Times New Roman"/>
          <w:b/>
          <w:sz w:val="36"/>
        </w:rPr>
        <w:t>Elektrokozmetika</w:t>
      </w:r>
      <w:proofErr w:type="spellEnd"/>
    </w:p>
    <w:p w14:paraId="1E8F8AD0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03CD0AE5" w14:textId="77777777" w:rsidR="00A23F09" w:rsidRPr="00BB3E6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6C27AD4C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49302459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56EF4392" w14:textId="0F0CFFE3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3C73BC" w:rsidRPr="00BB3E6A">
        <w:rPr>
          <w:rFonts w:cs="Times New Roman"/>
        </w:rPr>
        <w:t>11722-16</w:t>
      </w:r>
      <w:r w:rsidRPr="00BB3E6A">
        <w:rPr>
          <w:rFonts w:cs="Times New Roman"/>
        </w:rPr>
        <w:t xml:space="preserve"> azonosító számú </w:t>
      </w:r>
      <w:proofErr w:type="spellStart"/>
      <w:r w:rsidR="003C73BC"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627B4C" w:rsidRPr="00FB4557" w14:paraId="406E95B7" w14:textId="77777777" w:rsidTr="00FB4557">
        <w:trPr>
          <w:cantSplit/>
          <w:trHeight w:val="1697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001EB1" w14:textId="7777777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A6404D" w14:textId="6EF8DA15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Elektrokozmetika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FD6ED7" w14:textId="51DE062A" w:rsidR="00627B4C" w:rsidRPr="00FB4557" w:rsidRDefault="00627B4C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Elektrokozmetika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627B4C" w:rsidRPr="00FB4557" w14:paraId="7C035C57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25A5B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13CD5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7A73F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42FAEE8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FA6420" w14:textId="35004A05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Az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kezelés előtt a vendégnek szóban vagy írásban feltett kérdésekkel kizárja a </w:t>
            </w:r>
            <w:proofErr w:type="spellStart"/>
            <w:r w:rsidRPr="00FB4557">
              <w:rPr>
                <w:rFonts w:cs="Times New Roman"/>
                <w:szCs w:val="24"/>
              </w:rPr>
              <w:t>kontraindikációk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lehetőségét, felelősségteljesen dönt a kezelés elvégzéséről, kommunikál a vendéggel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FF677" w14:textId="5B53C1C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F2113" w14:textId="373E455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774AB3D9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9EC223" w14:textId="6724638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Megtervezi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készülékekkel az arc vagy testkezelést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A788D" w14:textId="6AF7D89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FB022" w14:textId="413D614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20947ED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E2751C" w14:textId="7A0B175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Ismerteti és gyakorlatban alkalmazza a direkt és indirekt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műveletekhez szükséges elméleti alapokat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36E98" w14:textId="6ACA298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67245" w14:textId="68A7EB1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4C94FD22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26CDE" w14:textId="168B7AF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Diagnosztizál diagnosztikai berendezések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78964" w14:textId="0CF3DE6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EAE34" w14:textId="02A7DC9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46E1391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FCD7B" w14:textId="7FFA04A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Letisztítja a kezelendő testrész bőrfelületét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AB023" w14:textId="7CC6C8D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4215C" w14:textId="711422E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4012D490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58A0F1" w14:textId="3591D5E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Gyantamelegítő készüléket alkalmaz ideiglenes szőrtelenítéshez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3191C" w14:textId="2C8C8C7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74607" w14:textId="26F60EF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5E48B500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2AB78D" w14:textId="36C811B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Galvánárammal működő készülékeket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05240" w14:textId="48A81F9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0134D" w14:textId="74D1079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1FC62DBD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54A2EF" w14:textId="345BF9D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Kis-, közép- és nagyfrekvenciás készülékeket alkalmaz differenciált módon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B6DD0" w14:textId="121C67D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086E0" w14:textId="66C7BFD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16FF4AD4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57FCF" w14:textId="478D541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Vio-t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alkalmaz a kozmetikai kezelések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4DB00" w14:textId="1816E80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26EB0" w14:textId="41CF4CD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6A3599E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E66129" w14:textId="13E0217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Rádiófrekvenciás készüléket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A39EF" w14:textId="48C3FC8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D7013" w14:textId="21BC46E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16715D76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5DE1C0" w14:textId="1871B385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Ultrahanggal működő készülékeket alkalmaz különböző testtájakon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A4A62" w14:textId="4EF9B13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45DF5" w14:textId="5C0F560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0F4F19D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B3AA2" w14:textId="5D00B98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Termoterápiás készülékeket alkalmaz különböző testtájakon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50642" w14:textId="5364315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DEEAA" w14:textId="45C5DEE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38B7FB5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823D72" w14:textId="7FD9489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Hidroterápiás készüléket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C12B6" w14:textId="530506E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690DA" w14:textId="02E6B49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30DDF91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3314CD" w14:textId="4DC230E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Mechanikai energiával működő készülékeket alkalmaz: </w:t>
            </w:r>
            <w:proofErr w:type="spellStart"/>
            <w:r w:rsidRPr="00FB4557">
              <w:rPr>
                <w:rFonts w:cs="Times New Roman"/>
                <w:szCs w:val="24"/>
              </w:rPr>
              <w:t>frimátor</w:t>
            </w:r>
            <w:proofErr w:type="spellEnd"/>
            <w:r w:rsidRPr="00FB4557">
              <w:rPr>
                <w:rFonts w:cs="Times New Roman"/>
                <w:szCs w:val="24"/>
              </w:rPr>
              <w:t>, abráziós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1B32C" w14:textId="67AAFB8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36964" w14:textId="2580D28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59210900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AAE12E" w14:textId="2DD9FCC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Vákuum készüléket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D8BC7" w14:textId="5A1A278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7F5DC" w14:textId="386BBB7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05B87EA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6330BF" w14:textId="1EC364B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Fényterápiás eszközzel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1F0DE" w14:textId="18029D85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25A8D" w14:textId="3761A50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05210731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E01B53" w14:textId="48FB951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Tű nélküli </w:t>
            </w:r>
            <w:proofErr w:type="spellStart"/>
            <w:r w:rsidRPr="00FB4557">
              <w:rPr>
                <w:rFonts w:cs="Times New Roman"/>
                <w:szCs w:val="24"/>
              </w:rPr>
              <w:t>mezoterápiás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4F147" w14:textId="3804A96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91E7D" w14:textId="25E2ABA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627B4C" w:rsidRPr="00FB4557" w14:paraId="2C2E41A9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1D9AFF" w14:textId="7692D68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Tanácsot ad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készülékekkel végzett </w:t>
            </w:r>
            <w:proofErr w:type="spellStart"/>
            <w:r w:rsidRPr="00FB4557">
              <w:rPr>
                <w:rFonts w:cs="Times New Roman"/>
                <w:szCs w:val="24"/>
              </w:rPr>
              <w:t>cellulit-kezeléssel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kapcsolatban és megtervezi azt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00B52" w14:textId="03E109F5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F04BC" w14:textId="6B47A40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14A9FCDA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51308C" w14:textId="7A3C4CE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Tanácsot ad a vendégnek a helyes életmódra vonatkozóan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04DC5" w14:textId="0FB6B9B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4290E" w14:textId="695ADA4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6CC3A490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55F708" w14:textId="765F611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Tanácsot ad direkt és indirekt </w:t>
            </w:r>
            <w:proofErr w:type="spellStart"/>
            <w:r w:rsidRPr="00FB4557">
              <w:rPr>
                <w:rFonts w:cs="Times New Roman"/>
                <w:szCs w:val="24"/>
              </w:rPr>
              <w:t>epilációs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módszerekkel 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2E4D1" w14:textId="591B045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109E2" w14:textId="3A7AC18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0CCB501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8D1D21" w14:textId="441C45C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az alkalmazott munkaeszközök kísérő dokumentációját és betartja az azokban foglaltakat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3355B" w14:textId="12601165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2D101" w14:textId="0A881AF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627B4C" w:rsidRPr="00FB4557" w14:paraId="2D26CAF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17DD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57FA9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7F70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3162933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45C252" w14:textId="465532E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Érintésvédelem, munka- és balesetvédelmi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C940A" w14:textId="1E5F933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80BB8" w14:textId="53A04BE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1FA66EB7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375488" w14:textId="4D8FC34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Az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 alkalmazásával kapcsolatos hazai és nemzetközi szabályok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2B86C" w14:textId="478C8DF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A1153" w14:textId="7630488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0B3FA518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F2197A" w14:textId="1F436D7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Az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 felosztása, alkalmazásához szükséges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84399" w14:textId="355A40A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61C18" w14:textId="626FEF2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06EFBA4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AD5360" w14:textId="78CA11B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Az áram fogalma, fajtái, jellemzői, mértékegységei: áramerősség, feszültség, teljesítmény, frekvencia, ellenállás, vezetők, félvezetők, szigetelők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4528E" w14:textId="7B36C83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FF2C4" w14:textId="7FABDB6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045DCA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B8753C" w14:textId="7B1683E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Az indirekt készülékek csoportosítása,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62A2F" w14:textId="7F0C7D7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D0712" w14:textId="1D354A7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CFC294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300EB2" w14:textId="29CE25E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 direkt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 csoportosítása,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B0BCCD" w14:textId="20769F2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7BAF2" w14:textId="01C498E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7F5B72E3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5AF238" w14:textId="64900C2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Ionvándorlás, polaritás és az elektrolitos disszociáció fogalma, kozmetikai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B2F01" w14:textId="6E2A817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6F8FB" w14:textId="6FB5071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8DA75C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537243" w14:textId="052FA8E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Elektroozmózis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FB4557">
              <w:rPr>
                <w:rFonts w:cs="Times New Roman"/>
                <w:szCs w:val="24"/>
              </w:rPr>
              <w:t>elektroforézis</w:t>
            </w:r>
            <w:proofErr w:type="spellEnd"/>
            <w:r w:rsidRPr="00FB4557">
              <w:rPr>
                <w:rFonts w:cs="Times New Roman"/>
                <w:szCs w:val="24"/>
              </w:rPr>
              <w:t>, elektrolízis, kataforézis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361AA" w14:textId="0EDD3CD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66AD5" w14:textId="5873F55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4DB33202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E62957" w14:textId="106EC91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Elektroporézis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fogalma, alkalmazásának lehetőségei a kozmetikában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CCFB6" w14:textId="7397363C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9628A" w14:textId="0B0887C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59FE5D2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924C84" w14:textId="0525027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Rádiófrekvencia fogalma, kozmetikai jelentősége,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E6354" w14:textId="614D60A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585A0" w14:textId="70823A4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870F65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409171" w14:textId="77DBA4C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Alkalmazott elektródák, </w:t>
            </w:r>
            <w:proofErr w:type="spellStart"/>
            <w:r w:rsidRPr="00FB4557">
              <w:rPr>
                <w:rFonts w:cs="Times New Roman"/>
                <w:szCs w:val="24"/>
              </w:rPr>
              <w:t>elektródák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szabályos felhelyezési módja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861F6" w14:textId="4F021AB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2DFE7" w14:textId="1EC8D55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1406EE54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A7E7B6" w14:textId="404C7C0C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Hatóanyag megfelelő polaritásának kiválasztása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1051D" w14:textId="19AD878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DF4C3" w14:textId="3134475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3C597ED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E6074F" w14:textId="513F9C9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Hatóanyag bőrbejuttatásának akadályai 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34AAC" w14:textId="3DA1A88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494AF" w14:textId="7DCB074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9AAEC6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621844" w14:textId="1068457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Cellulit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fogalma, kialakulásának okai, kezelése, stádiumai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9D93F" w14:textId="70E4010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01921" w14:textId="7607F3F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4EB3C9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3D33D2" w14:textId="0B3CFD6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Testkezelésekhez szükséges elméleti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9BC6D" w14:textId="2A26E16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EAA32" w14:textId="30A33AA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AFE593A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8119B1" w14:textId="3DD2543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fény (természetes fény) felosztása sugártartomány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38028" w14:textId="010E4F5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844BD" w14:textId="1D06B6A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DB0D557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B1EB26" w14:textId="48F5051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Polarizált fénnyel működő készülékek működése, használatuk 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6EBFE" w14:textId="259A6D7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84B48" w14:textId="3066BED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526002C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F557EE" w14:textId="7AD01D2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FB4557">
              <w:rPr>
                <w:rFonts w:cs="Times New Roman"/>
                <w:szCs w:val="24"/>
              </w:rPr>
              <w:t>fototermolízis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lényege, alkalmazási lehetőségei a kozmetikában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AF976" w14:textId="70B52F2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80FFF4" w14:textId="71DF3EA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0E07ED52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73DCD" w14:textId="1CFBB2B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szőrnövekedés fázisai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AC80C" w14:textId="1C736D8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967C1" w14:textId="133E8ED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2771664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280FE5" w14:textId="7F04FECF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Dózis fogalma és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6AB5E" w14:textId="61F9C489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91390" w14:textId="45F5A91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08D36531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6E78C8" w14:textId="7DB0389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Infrasugarakkal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működő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készülékek: </w:t>
            </w:r>
            <w:proofErr w:type="spellStart"/>
            <w:r w:rsidRPr="00FB4557">
              <w:rPr>
                <w:rFonts w:cs="Times New Roman"/>
                <w:szCs w:val="24"/>
              </w:rPr>
              <w:t>infralámpa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FB4557">
              <w:rPr>
                <w:rFonts w:cs="Times New Roman"/>
                <w:szCs w:val="24"/>
              </w:rPr>
              <w:t>infraszauna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működése,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C5E35" w14:textId="01C23B4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6F105" w14:textId="3E02BBE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6695FD27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DDBD54" w14:textId="6C78008C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4FFA7" w14:textId="09F07C72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09617" w14:textId="69E2D2DD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</w:tr>
      <w:tr w:rsidR="00627B4C" w:rsidRPr="00FB4557" w14:paraId="1AA93EE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1DA640" w14:textId="52B9F94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Lézerek kozmetikai felhasználása, működése,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F9A00" w14:textId="3DC063F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3C70C" w14:textId="18C8DCD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BC9AB68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DFE68F" w14:textId="439C69A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Az interferencia lényege, alkalmazási lehetőségei a kozmetikában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CDB55" w14:textId="6CCD0E9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72E7D" w14:textId="11B521E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76CBC2AC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C181BC" w14:textId="628E6EE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Face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lifting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AD1AE" w14:textId="6CE16D9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AC585" w14:textId="1F36CE5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432105B6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F83933" w14:textId="0D4287F1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Vio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működése,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6FE9E" w14:textId="1496C357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2C9DE" w14:textId="76D08B0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6AE670E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C95506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FB028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5B45E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DDB862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6049" w14:textId="71AB48D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593E1" w14:textId="549FD48B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703E5" w14:textId="771CC3A8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</w:tr>
      <w:tr w:rsidR="00627B4C" w:rsidRPr="00FB4557" w14:paraId="3E2BC57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6D50C" w14:textId="5316B6B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7F464" w14:textId="12CF630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781AA" w14:textId="3917D3E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349B4303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42F5E4" w14:textId="296BD343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elektromos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0043F" w14:textId="1EB13900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FA541" w14:textId="5544951A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63D7847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6693E5" w14:textId="289469D6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kézi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48ECF" w14:textId="4318D99E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77423" w14:textId="2B614DB4" w:rsidR="00627B4C" w:rsidRPr="00FB4557" w:rsidRDefault="00627B4C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982EFB" w:rsidRPr="00FB4557" w14:paraId="24E55F68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FB9F0D" w14:textId="53B474C9" w:rsidR="00982EFB" w:rsidRPr="00FB4557" w:rsidRDefault="00982EFB" w:rsidP="003C73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B4557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1909D" w14:textId="5BD66329" w:rsidR="00982EFB" w:rsidRPr="00FB4557" w:rsidRDefault="00982EFB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5972D" w14:textId="394CA152" w:rsidR="00982EFB" w:rsidRPr="00FB4557" w:rsidRDefault="00982EFB" w:rsidP="003C73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131BB36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DC6E33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C44B6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4DE12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60B2020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BDF765" w14:textId="248DAACA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89F08" w14:textId="102F07DE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9B85F" w14:textId="7D58B8EE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09635C7C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451B6" w14:textId="4FBB8A4E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F6911" w14:textId="0A7D3ECB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E829F" w14:textId="1E6CB712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723720D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DFC947" w14:textId="4BB7F77E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98686" w14:textId="6B9E8153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ACBCC" w14:textId="3AD44437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01246A3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F38882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8CA40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3F01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12E025DB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C9101" w14:textId="49247D31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3D452" w14:textId="17E38B5B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FDAA" w14:textId="0F65F1A3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75FC194E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190F36" w14:textId="54F3A9F1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95D7D" w14:textId="22CB7771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5A33" w14:textId="72B1EB50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01BF99DD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63B427" w14:textId="2E9D3DEC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32EE3" w14:textId="615D42E6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A7177" w14:textId="51DC6C49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23C411AF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E728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C6436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D3AD1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4F79B7A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E72A9C" w14:textId="33115ED9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A79D0" w14:textId="12E9A668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003EC" w14:textId="441FE656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551C0E7D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147FEC" w14:textId="16D45101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C4A17" w14:textId="6A344C15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32787" w14:textId="7357AEB9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  <w:tr w:rsidR="00627B4C" w:rsidRPr="00FB4557" w14:paraId="6BF19AE5" w14:textId="77777777" w:rsidTr="00FB455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64C746" w14:textId="05D6DB08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Okok feltárása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D978E" w14:textId="1E9D8412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BF53B" w14:textId="1BE068EE" w:rsidR="00627B4C" w:rsidRPr="00FB4557" w:rsidRDefault="00627B4C" w:rsidP="00552A7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x</w:t>
            </w:r>
          </w:p>
        </w:tc>
      </w:tr>
    </w:tbl>
    <w:p w14:paraId="2ED04724" w14:textId="77777777" w:rsidR="00A23F09" w:rsidRPr="00BB3E6A" w:rsidRDefault="00A23F09" w:rsidP="00A23F09">
      <w:pPr>
        <w:rPr>
          <w:rFonts w:cs="Times New Roman"/>
        </w:rPr>
      </w:pPr>
    </w:p>
    <w:p w14:paraId="24399695" w14:textId="330A669C" w:rsidR="00A23F09" w:rsidRPr="00BB3E6A" w:rsidRDefault="007B59B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B3E6A">
        <w:rPr>
          <w:rFonts w:cs="Times New Roman"/>
          <w:b/>
        </w:rPr>
        <w:t>Elektrokozmetika</w:t>
      </w:r>
      <w:proofErr w:type="spellEnd"/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62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62</w:t>
      </w:r>
      <w:r w:rsidR="00A23F09" w:rsidRPr="00BB3E6A">
        <w:rPr>
          <w:rFonts w:cs="Times New Roman"/>
          <w:b/>
        </w:rPr>
        <w:t xml:space="preserve"> óra*</w:t>
      </w:r>
    </w:p>
    <w:p w14:paraId="5052889A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094F57D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3E86E33" w14:textId="32BF5A3A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46D877B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97665FF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E33EDC2" w14:textId="4128AD48" w:rsidR="00A23F09" w:rsidRPr="00BB3E6A" w:rsidRDefault="007B59B6" w:rsidP="00A23F09">
      <w:pPr>
        <w:spacing w:after="0"/>
        <w:ind w:left="426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alkalmazásához szükséges elméleti ismeretek elsajátítása.</w:t>
      </w:r>
    </w:p>
    <w:p w14:paraId="39350AB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2E8BCC9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759F4E99" w14:textId="59453811" w:rsidR="00A23F09" w:rsidRPr="00BB3E6A" w:rsidRDefault="007B59B6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Alkalmazott biológia, alkalmazott kémia, szakmai ismeretek,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gyakorlat, kozmetikus szakmai gyakorlat, speciális kozmetikai eljárások</w:t>
      </w:r>
    </w:p>
    <w:p w14:paraId="7B972CC7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19DCF64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4E2A2E55" w14:textId="36AEF166" w:rsidR="00A23F09" w:rsidRPr="00BB3E6A" w:rsidRDefault="003F47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alapismeretek</w:t>
      </w:r>
    </w:p>
    <w:p w14:paraId="33A48B04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Érintésvédelem, 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biztonságos, balesetmentes alkalmazásának szabályai</w:t>
      </w:r>
    </w:p>
    <w:p w14:paraId="4A75DE36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Elektrokomzetikai</w:t>
      </w:r>
      <w:proofErr w:type="spellEnd"/>
      <w:r w:rsidRPr="00BB3E6A">
        <w:rPr>
          <w:rFonts w:cs="Times New Roman"/>
        </w:rPr>
        <w:t xml:space="preserve"> készülékek alkalmazásával kapcsolatos hazai és nemzetközi szabályok ismerete</w:t>
      </w:r>
    </w:p>
    <w:p w14:paraId="26DA9B94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alapfogalmak: töltés, elektron, ion, elektrolit, áram, áramkör, pólus, vezetők (elsőfajú, másodfajú), félvezetők, szigetelők, feszültség, áramerősség, ellenállás, egyenáram váltóáram, frekvencia, periódus, koherens-inkoherens, </w:t>
      </w:r>
      <w:proofErr w:type="spellStart"/>
      <w:r w:rsidRPr="00BB3E6A">
        <w:rPr>
          <w:rFonts w:cs="Times New Roman"/>
        </w:rPr>
        <w:t>monokromatikus-polikromatikus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rádiofrekvencia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elektroporáció</w:t>
      </w:r>
      <w:proofErr w:type="spellEnd"/>
    </w:p>
    <w:p w14:paraId="2B8F4E10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Hatóanyag-bevitel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készülékekkel, a hatóanyag-bejuttatásának akadályai, illetve lehetőségei</w:t>
      </w:r>
    </w:p>
    <w:p w14:paraId="33B298BA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Elektródák fogalma, fajtái</w:t>
      </w:r>
    </w:p>
    <w:p w14:paraId="6599D409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Elektromágneses sugárzás, elektromágneses spektrum kozmetikai alkalmazásának lehetőségei</w:t>
      </w:r>
    </w:p>
    <w:p w14:paraId="59684D83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Mágnesterápia</w:t>
      </w:r>
      <w:proofErr w:type="spellEnd"/>
      <w:r w:rsidRPr="00BB3E6A">
        <w:rPr>
          <w:rFonts w:cs="Times New Roman"/>
        </w:rPr>
        <w:t xml:space="preserve"> alkalmazása a kozmetikában, elektromágneses kölcsönhatás</w:t>
      </w:r>
    </w:p>
    <w:p w14:paraId="1172782E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napfény kozmetikai alkalmazásának lehetőségei, valamint fényterápia alkalmazásának elméleti vonatkozásai</w:t>
      </w:r>
    </w:p>
    <w:p w14:paraId="6F792B2A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napfény (természetes fény) felosztása sugártartomány szerint, dózis fogalma és fajtái</w:t>
      </w:r>
    </w:p>
    <w:p w14:paraId="1679DBC7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Látható fény színei, kozmetikai hatása, alkalmazási területei</w:t>
      </w:r>
    </w:p>
    <w:p w14:paraId="5BF11BF6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Infrasugarak</w:t>
      </w:r>
      <w:proofErr w:type="spellEnd"/>
      <w:r w:rsidRPr="00BB3E6A">
        <w:rPr>
          <w:rFonts w:cs="Times New Roman"/>
        </w:rPr>
        <w:t xml:space="preserve"> jellemzői, felosztása, élettani hatásai</w:t>
      </w:r>
    </w:p>
    <w:p w14:paraId="4BCA8ED3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UV-sugarak jellemzői, felosztása, élettani és kozmetikai hatásai, a </w:t>
      </w:r>
      <w:proofErr w:type="spellStart"/>
      <w:r w:rsidRPr="00BB3E6A">
        <w:rPr>
          <w:rFonts w:cs="Times New Roman"/>
        </w:rPr>
        <w:t>Fitzpatrick</w:t>
      </w:r>
      <w:proofErr w:type="spellEnd"/>
      <w:r w:rsidRPr="00BB3E6A">
        <w:rPr>
          <w:rFonts w:cs="Times New Roman"/>
        </w:rPr>
        <w:t xml:space="preserve"> skála</w:t>
      </w:r>
    </w:p>
    <w:p w14:paraId="34D6020E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készülékekkel végzett testkezelések: a </w:t>
      </w:r>
      <w:proofErr w:type="spellStart"/>
      <w:r w:rsidRPr="00BB3E6A">
        <w:rPr>
          <w:rFonts w:cs="Times New Roman"/>
        </w:rPr>
        <w:t>cellulit</w:t>
      </w:r>
      <w:proofErr w:type="spellEnd"/>
      <w:r w:rsidRPr="00BB3E6A">
        <w:rPr>
          <w:rFonts w:cs="Times New Roman"/>
        </w:rPr>
        <w:t xml:space="preserve"> fogalma, kialakulásának okai, kezelése, stádiumai, nyirokkeringés, a nyirok összetétele</w:t>
      </w:r>
    </w:p>
    <w:p w14:paraId="11199EEB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Direkt és indirekt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csoportosítása</w:t>
      </w:r>
    </w:p>
    <w:p w14:paraId="141F8847" w14:textId="73AB794A" w:rsidR="00A23F09" w:rsidRPr="00BB3E6A" w:rsidRDefault="003F474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gépek felosztása</w:t>
      </w:r>
    </w:p>
    <w:p w14:paraId="14590DD0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BBCFE8" w14:textId="47AFE1B2" w:rsidR="00A23F09" w:rsidRPr="00BB3E6A" w:rsidRDefault="003F47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Indirekt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eljárások</w:t>
      </w:r>
    </w:p>
    <w:p w14:paraId="3B7C3EEF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Mechanikai energiával működő készülékek: vibrációs masszírozók, oxigén gépek, részletesen a </w:t>
      </w:r>
      <w:proofErr w:type="spellStart"/>
      <w:r w:rsidRPr="00BB3E6A">
        <w:rPr>
          <w:rFonts w:cs="Times New Roman"/>
        </w:rPr>
        <w:t>frimátor</w:t>
      </w:r>
      <w:proofErr w:type="spellEnd"/>
      <w:r w:rsidRPr="00BB3E6A">
        <w:rPr>
          <w:rFonts w:cs="Times New Roman"/>
        </w:rPr>
        <w:t xml:space="preserve"> működése, javallatai, ellenjavallatai</w:t>
      </w:r>
    </w:p>
    <w:p w14:paraId="28872726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Abráziós készülékek fajtái, működésük, használatuk javallatai, ellenjavallatai</w:t>
      </w:r>
    </w:p>
    <w:p w14:paraId="63F5ABDA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Pulzáló gépi vákuum masszázs hatásai, alkalmazása a kozmetikában</w:t>
      </w:r>
    </w:p>
    <w:p w14:paraId="62CEBC3C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víz külső hatásai: fizikai, kémiai, biológiai</w:t>
      </w:r>
    </w:p>
    <w:p w14:paraId="3018352C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Hidroterápia (gőzölők, </w:t>
      </w:r>
      <w:proofErr w:type="spellStart"/>
      <w:r w:rsidRPr="00BB3E6A">
        <w:rPr>
          <w:rFonts w:cs="Times New Roman"/>
        </w:rPr>
        <w:t>vapozonok</w:t>
      </w:r>
      <w:proofErr w:type="spellEnd"/>
      <w:r w:rsidRPr="00BB3E6A">
        <w:rPr>
          <w:rFonts w:cs="Times New Roman"/>
        </w:rPr>
        <w:t>, zuhanyok, fürdők, szauna, vízsugár masszázs)</w:t>
      </w:r>
    </w:p>
    <w:p w14:paraId="2BBC97A0" w14:textId="26CACD04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Diagnosztikai eszközök, készülékek működése (alfa-kamera, Wood-lámpa </w:t>
      </w:r>
      <w:proofErr w:type="spellStart"/>
      <w:r w:rsidRPr="00BB3E6A">
        <w:rPr>
          <w:rFonts w:cs="Times New Roman"/>
        </w:rPr>
        <w:t>stb</w:t>
      </w:r>
      <w:proofErr w:type="spellEnd"/>
      <w:r w:rsidRPr="00BB3E6A">
        <w:rPr>
          <w:rFonts w:cs="Times New Roman"/>
        </w:rPr>
        <w:t xml:space="preserve">), alkalmazása, röviden az UV-sugárzókról, UV-fény felosztása, hatásai, dózis fogalma, </w:t>
      </w:r>
      <w:proofErr w:type="spellStart"/>
      <w:r w:rsidRPr="00BB3E6A">
        <w:rPr>
          <w:rFonts w:cs="Times New Roman"/>
        </w:rPr>
        <w:t>Fitzpatrick</w:t>
      </w:r>
      <w:proofErr w:type="spellEnd"/>
      <w:r w:rsidRPr="00BB3E6A">
        <w:rPr>
          <w:rFonts w:cs="Times New Roman"/>
        </w:rPr>
        <w:t xml:space="preserve"> táblázat és alkalmazási területei</w:t>
      </w:r>
    </w:p>
    <w:p w14:paraId="7D11A944" w14:textId="0AD4CD6F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Fototerápia: síkban polarizált fényforrások (pl. </w:t>
      </w:r>
      <w:proofErr w:type="spellStart"/>
      <w:r w:rsidRPr="00BB3E6A">
        <w:rPr>
          <w:rFonts w:cs="Times New Roman"/>
        </w:rPr>
        <w:t>Bioptron</w:t>
      </w:r>
      <w:proofErr w:type="spellEnd"/>
      <w:r w:rsidRPr="00BB3E6A">
        <w:rPr>
          <w:rFonts w:cs="Times New Roman"/>
        </w:rPr>
        <w:t xml:space="preserve"> lámpa), lézerfény kozmetikai felhasználása a tartós szőrtelenítésen kívül (hideg lézer), </w:t>
      </w:r>
      <w:proofErr w:type="spellStart"/>
      <w:r w:rsidRPr="00BB3E6A">
        <w:rPr>
          <w:rFonts w:cs="Times New Roman"/>
        </w:rPr>
        <w:t>fotorejuvenáció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fototermolízis</w:t>
      </w:r>
      <w:proofErr w:type="spellEnd"/>
    </w:p>
    <w:p w14:paraId="2997953C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Fototerápia: Az IPL készülék működése, kozmetikai javallatai, ellenjavallatai</w:t>
      </w:r>
    </w:p>
    <w:p w14:paraId="3744D845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Fototerápia: szolárium</w:t>
      </w:r>
    </w:p>
    <w:p w14:paraId="67298EC1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Fototerápia: </w:t>
      </w:r>
      <w:proofErr w:type="spellStart"/>
      <w:r w:rsidRPr="00BB3E6A">
        <w:rPr>
          <w:rFonts w:cs="Times New Roman"/>
        </w:rPr>
        <w:t>Infrasugarakkal</w:t>
      </w:r>
      <w:proofErr w:type="spellEnd"/>
      <w:r w:rsidRPr="00BB3E6A">
        <w:rPr>
          <w:rFonts w:cs="Times New Roman"/>
        </w:rPr>
        <w:t xml:space="preserve"> működő gépek (</w:t>
      </w:r>
      <w:proofErr w:type="spellStart"/>
      <w:r w:rsidRPr="00BB3E6A">
        <w:rPr>
          <w:rFonts w:cs="Times New Roman"/>
        </w:rPr>
        <w:t>infra</w:t>
      </w:r>
      <w:proofErr w:type="spellEnd"/>
      <w:r w:rsidRPr="00BB3E6A">
        <w:rPr>
          <w:rFonts w:cs="Times New Roman"/>
        </w:rPr>
        <w:t xml:space="preserve"> kabin, </w:t>
      </w:r>
      <w:proofErr w:type="spellStart"/>
      <w:r w:rsidRPr="00BB3E6A">
        <w:rPr>
          <w:rFonts w:cs="Times New Roman"/>
        </w:rPr>
        <w:t>mélymeleg</w:t>
      </w:r>
      <w:proofErr w:type="spellEnd"/>
      <w:r w:rsidRPr="00BB3E6A">
        <w:rPr>
          <w:rFonts w:cs="Times New Roman"/>
        </w:rPr>
        <w:t xml:space="preserve"> terápia)</w:t>
      </w:r>
    </w:p>
    <w:p w14:paraId="40566B17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Fonoterápia</w:t>
      </w:r>
      <w:proofErr w:type="spellEnd"/>
      <w:r w:rsidRPr="00BB3E6A">
        <w:rPr>
          <w:rFonts w:cs="Times New Roman"/>
        </w:rPr>
        <w:t>: ultrahang fogalma, jellemzői, élettani szerepe, kozmetikai felhasználása, ultrahang készülékek csoportosítása, fajtái</w:t>
      </w:r>
    </w:p>
    <w:p w14:paraId="4E571730" w14:textId="527A9A5B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Termoterápia: </w:t>
      </w:r>
      <w:proofErr w:type="spellStart"/>
      <w:r w:rsidRPr="00BB3E6A">
        <w:rPr>
          <w:rFonts w:cs="Times New Roman"/>
        </w:rPr>
        <w:t>termoálarc</w:t>
      </w:r>
      <w:proofErr w:type="spellEnd"/>
      <w:r w:rsidRPr="00BB3E6A">
        <w:rPr>
          <w:rFonts w:cs="Times New Roman"/>
        </w:rPr>
        <w:t xml:space="preserve">, kesztyűk, lábzsákok, </w:t>
      </w:r>
      <w:proofErr w:type="spellStart"/>
      <w:r w:rsidRPr="00BB3E6A">
        <w:rPr>
          <w:rFonts w:cs="Times New Roman"/>
        </w:rPr>
        <w:t>hőpaplan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hővasaló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paraffinmelegítő</w:t>
      </w:r>
      <w:proofErr w:type="spellEnd"/>
    </w:p>
    <w:p w14:paraId="7E21715D" w14:textId="44B1A545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Termoterápia: szaunák, </w:t>
      </w:r>
      <w:proofErr w:type="spellStart"/>
      <w:r w:rsidRPr="00BB3E6A">
        <w:rPr>
          <w:rFonts w:cs="Times New Roman"/>
        </w:rPr>
        <w:t>mélymeleg</w:t>
      </w:r>
      <w:proofErr w:type="spellEnd"/>
      <w:r w:rsidRPr="00BB3E6A">
        <w:rPr>
          <w:rFonts w:cs="Times New Roman"/>
        </w:rPr>
        <w:t xml:space="preserve"> terápia</w:t>
      </w:r>
    </w:p>
    <w:p w14:paraId="6406F053" w14:textId="77777777" w:rsidR="003F4743" w:rsidRPr="00BB3E6A" w:rsidRDefault="003F4743" w:rsidP="003F47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Krioterápia</w:t>
      </w:r>
      <w:proofErr w:type="spellEnd"/>
      <w:r w:rsidRPr="00BB3E6A">
        <w:rPr>
          <w:rFonts w:cs="Times New Roman"/>
        </w:rPr>
        <w:t xml:space="preserve">: hidegvasaló, </w:t>
      </w:r>
      <w:proofErr w:type="spellStart"/>
      <w:r w:rsidRPr="00BB3E6A">
        <w:rPr>
          <w:rFonts w:cs="Times New Roman"/>
        </w:rPr>
        <w:t>krioterápiás</w:t>
      </w:r>
      <w:proofErr w:type="spellEnd"/>
      <w:r w:rsidRPr="00BB3E6A">
        <w:rPr>
          <w:rFonts w:cs="Times New Roman"/>
        </w:rPr>
        <w:t xml:space="preserve"> készülékek, fagyasztás</w:t>
      </w:r>
    </w:p>
    <w:p w14:paraId="0BFE7EC8" w14:textId="6B484027" w:rsidR="00A23F09" w:rsidRPr="00BB3E6A" w:rsidRDefault="003F474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Kozmetikában alkalmazott nem terápiás jellegű, kiegészítő készülékek: sterilizáló boksz, Wood-lámpa, kozmetikai diagnosztikai készülékek, gyantamelegítő, </w:t>
      </w:r>
      <w:proofErr w:type="spellStart"/>
      <w:r w:rsidRPr="00BB3E6A">
        <w:rPr>
          <w:rFonts w:cs="Times New Roman"/>
        </w:rPr>
        <w:t>paraffinmelegítő</w:t>
      </w:r>
      <w:proofErr w:type="spellEnd"/>
      <w:r w:rsidRPr="00BB3E6A">
        <w:rPr>
          <w:rFonts w:cs="Times New Roman"/>
        </w:rPr>
        <w:t xml:space="preserve"> készülék, stb.</w:t>
      </w:r>
    </w:p>
    <w:p w14:paraId="4DD1FBBF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526D0A" w14:textId="4EA719E5" w:rsidR="00A23F09" w:rsidRPr="00BB3E6A" w:rsidRDefault="003F47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Direkt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eljárások</w:t>
      </w:r>
    </w:p>
    <w:p w14:paraId="1AAFB56C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Kis-, és középfrekvencián működő direkt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gépek: az egyenáram és az egyenárammal működő (</w:t>
      </w:r>
      <w:proofErr w:type="spellStart"/>
      <w:r w:rsidRPr="00BB3E6A">
        <w:rPr>
          <w:rFonts w:cs="Times New Roman"/>
        </w:rPr>
        <w:t>galván</w:t>
      </w:r>
      <w:proofErr w:type="spellEnd"/>
      <w:r w:rsidRPr="00BB3E6A">
        <w:rPr>
          <w:rFonts w:cs="Times New Roman"/>
        </w:rPr>
        <w:t>) készülékek működési elve, hatásmechanizmusa</w:t>
      </w:r>
    </w:p>
    <w:p w14:paraId="61CFAE20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Galván-készülékek</w:t>
      </w:r>
      <w:proofErr w:type="spellEnd"/>
      <w:r w:rsidRPr="00BB3E6A">
        <w:rPr>
          <w:rFonts w:cs="Times New Roman"/>
        </w:rPr>
        <w:t xml:space="preserve"> kozmetikai alkalmazásának lehetőségei, célja, szervezetünkre, kiemelten a bőrre gyakorolt hatásai</w:t>
      </w:r>
    </w:p>
    <w:p w14:paraId="7757DCCF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elektródák típusai, tulajdonságai, a köztianyag jelentősége a kezelés során, különböző polaritású hatóanyagok bevitele </w:t>
      </w:r>
      <w:proofErr w:type="spellStart"/>
      <w:r w:rsidRPr="00BB3E6A">
        <w:rPr>
          <w:rFonts w:cs="Times New Roman"/>
        </w:rPr>
        <w:t>iontoforézis</w:t>
      </w:r>
      <w:proofErr w:type="spellEnd"/>
      <w:r w:rsidRPr="00BB3E6A">
        <w:rPr>
          <w:rFonts w:cs="Times New Roman"/>
        </w:rPr>
        <w:t xml:space="preserve"> készülékkel</w:t>
      </w:r>
    </w:p>
    <w:p w14:paraId="00BEF394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iontoforézis</w:t>
      </w:r>
      <w:proofErr w:type="spellEnd"/>
      <w:r w:rsidRPr="00BB3E6A">
        <w:rPr>
          <w:rFonts w:cs="Times New Roman"/>
        </w:rPr>
        <w:t xml:space="preserve"> során zajló biofizikai és biokémiai jelenségek: ionvándorlás, </w:t>
      </w:r>
      <w:proofErr w:type="spellStart"/>
      <w:r w:rsidRPr="00BB3E6A">
        <w:rPr>
          <w:rFonts w:cs="Times New Roman"/>
        </w:rPr>
        <w:t>elektroforézis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elektroozmózis</w:t>
      </w:r>
      <w:proofErr w:type="spellEnd"/>
    </w:p>
    <w:p w14:paraId="38932A57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iontoforézis</w:t>
      </w:r>
      <w:proofErr w:type="spellEnd"/>
      <w:r w:rsidRPr="00BB3E6A">
        <w:rPr>
          <w:rFonts w:cs="Times New Roman"/>
        </w:rPr>
        <w:t xml:space="preserve"> javallatai és ellenjavallatai</w:t>
      </w:r>
    </w:p>
    <w:p w14:paraId="00CC2094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dezinkrusztáció</w:t>
      </w:r>
      <w:proofErr w:type="spellEnd"/>
      <w:r w:rsidRPr="00BB3E6A">
        <w:rPr>
          <w:rFonts w:cs="Times New Roman"/>
        </w:rPr>
        <w:t xml:space="preserve"> fogalma, a művelethez használható oldatok, alkalmazási területe, javallatai és ellenjavallatai, a kezelés menete</w:t>
      </w:r>
    </w:p>
    <w:p w14:paraId="320A8BF5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interferencia és a lebegő áram fogalma</w:t>
      </w:r>
    </w:p>
    <w:p w14:paraId="59A806B4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elektródák felhelyezésének szabályai</w:t>
      </w:r>
    </w:p>
    <w:p w14:paraId="1E15FE6C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különböző frekvencia tartományok izmokra gyakorolt hatásai</w:t>
      </w:r>
    </w:p>
    <w:p w14:paraId="4CCE3AEB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interferenciás kezelések előnyei és hátrányai, a kezelés menete, javallatai és ellenjavallatai</w:t>
      </w:r>
    </w:p>
    <w:p w14:paraId="1EB7205D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ingeráram és szelektív ingeráram fogalma</w:t>
      </w:r>
    </w:p>
    <w:p w14:paraId="72616533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Szelektív ingeráram jellemzői, kozmetikai hatásai</w:t>
      </w:r>
    </w:p>
    <w:p w14:paraId="1D74586E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elektródák felhelyezésének szabályai</w:t>
      </w:r>
    </w:p>
    <w:p w14:paraId="13713407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szelektív ingerárammal végzett kezelések előnyei és hátrányai, a kezelés menete</w:t>
      </w:r>
    </w:p>
    <w:p w14:paraId="78E5AFA1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interferenciával és a szelektív ingerárammal végzett kezelések összehasonlítása</w:t>
      </w:r>
    </w:p>
    <w:p w14:paraId="1E8FB172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kezelési idő betartásának jelentősége a kezelés eredményessége szempontjából</w:t>
      </w:r>
    </w:p>
    <w:p w14:paraId="099722EE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Nagy frekvencián működő gépek: a </w:t>
      </w:r>
      <w:proofErr w:type="spellStart"/>
      <w:r w:rsidRPr="00BB3E6A">
        <w:rPr>
          <w:rFonts w:cs="Times New Roman"/>
        </w:rPr>
        <w:t>Vio</w:t>
      </w:r>
      <w:proofErr w:type="spellEnd"/>
      <w:r w:rsidRPr="00BB3E6A">
        <w:rPr>
          <w:rFonts w:cs="Times New Roman"/>
        </w:rPr>
        <w:t xml:space="preserve"> működési elve, hatásmechanizmusa, bőrre gyakorolt hatása, alkalmazása</w:t>
      </w:r>
    </w:p>
    <w:p w14:paraId="0623C700" w14:textId="77524C08" w:rsidR="003F4743" w:rsidRPr="00BB3E6A" w:rsidRDefault="008C50D0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VIO</w:t>
      </w:r>
      <w:r w:rsidR="003F4743" w:rsidRPr="00BB3E6A">
        <w:rPr>
          <w:rFonts w:cs="Times New Roman"/>
        </w:rPr>
        <w:t xml:space="preserve"> javallatai, ellenjavallatai</w:t>
      </w:r>
    </w:p>
    <w:p w14:paraId="259609DE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Az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 elméleti alapjai: A szőrszálak növekedésének szakaszai, és ennek jelentősége a tartós szőrtelenítő eljárások során</w:t>
      </w:r>
    </w:p>
    <w:p w14:paraId="08054C57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tűs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készülékek működési elve, hatásmechanizmusuk</w:t>
      </w:r>
    </w:p>
    <w:p w14:paraId="4E4E4C0B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tűs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készülékek fajtái, kiemelten a diatermiás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gépek, az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 menete, az elő és utókezelés jelentősége, javallatai, ellenjavallatai</w:t>
      </w:r>
    </w:p>
    <w:p w14:paraId="2CC822CE" w14:textId="77777777" w:rsidR="003F4743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Egyéb nagyfrekvenciás gépek: Diatermiás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gépek, tűs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készülékek fajtái, az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 menete, javallatai, ellenjavallatai</w:t>
      </w:r>
    </w:p>
    <w:p w14:paraId="1E2DDCD2" w14:textId="7C117D84" w:rsidR="00A23F09" w:rsidRPr="00BB3E6A" w:rsidRDefault="003F4743" w:rsidP="003F4743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illesztékek és elektródák tárolásának, tisztán tartásának és fertőtlenítésének szabályai</w:t>
      </w:r>
    </w:p>
    <w:p w14:paraId="607D230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DD44F9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EABFA65" w14:textId="69D43A21" w:rsidR="00A23F09" w:rsidRPr="00BB3E6A" w:rsidRDefault="003F474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</w:t>
      </w:r>
    </w:p>
    <w:p w14:paraId="16B1CAC9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B2C934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381AF797" w14:textId="30F56161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7D992BC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D438637" w14:textId="0E2DBB46" w:rsidR="00A23F09" w:rsidRPr="00BB3E6A" w:rsidRDefault="00F7658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B3E6A">
        <w:rPr>
          <w:rFonts w:cs="Times New Roman"/>
          <w:b/>
        </w:rPr>
        <w:t>Elektrokozmetika</w:t>
      </w:r>
      <w:proofErr w:type="spellEnd"/>
      <w:r w:rsidRPr="00BB3E6A">
        <w:rPr>
          <w:rFonts w:cs="Times New Roman"/>
          <w:b/>
        </w:rPr>
        <w:t xml:space="preserve"> gyakorlat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31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31</w:t>
      </w:r>
      <w:r w:rsidR="00A23F09" w:rsidRPr="00BB3E6A">
        <w:rPr>
          <w:rFonts w:cs="Times New Roman"/>
          <w:b/>
        </w:rPr>
        <w:t xml:space="preserve"> óra*</w:t>
      </w:r>
    </w:p>
    <w:p w14:paraId="6280BD20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FE469F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8C1ED70" w14:textId="7A2A2424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42BED14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D6E9649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06884909" w14:textId="037C1DAE" w:rsidR="00A23F09" w:rsidRPr="00BB3E6A" w:rsidRDefault="00F76582" w:rsidP="00A23F09">
      <w:pPr>
        <w:spacing w:after="0"/>
        <w:ind w:left="426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alapismeretek elsajátítása, munka-, és balesetvédelem a készülékek használata során, a kozmetikában használatos gépek biztonságos és szakszerű gyakorlati alkalmazása.</w:t>
      </w:r>
    </w:p>
    <w:p w14:paraId="3566A1E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D5F0220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00E1573A" w14:textId="5200F530" w:rsidR="00A23F09" w:rsidRPr="00BB3E6A" w:rsidRDefault="00F76582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Alkalmazott biológia, alkalmazott kémia,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>, szakmai ismeretek, kozmetikus szakmai gyakorlat, speciális kozmetikai eljárások</w:t>
      </w:r>
    </w:p>
    <w:p w14:paraId="5FDBF82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4CADC5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4573A616" w14:textId="62DA622D" w:rsidR="00A23F09" w:rsidRPr="00BB3E6A" w:rsidRDefault="00F7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Érintésvédelem, balesetvédelem</w:t>
      </w:r>
    </w:p>
    <w:p w14:paraId="1478D6B7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Munkavédelmi feladatok 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alkalmazása során. Baleset-elhárítás, valamint balesetvédelem a gépek használata közben</w:t>
      </w:r>
    </w:p>
    <w:p w14:paraId="7AD1EEF6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érintésvédelem fogalma, jelentősége a gyakorlatban</w:t>
      </w:r>
    </w:p>
    <w:p w14:paraId="62C95451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biztonságos, balesetmentes alkalmazásának szabályai </w:t>
      </w:r>
    </w:p>
    <w:p w14:paraId="60B4987E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biztonságos munkavégzés személyi és tárgyi feltételei</w:t>
      </w:r>
    </w:p>
    <w:p w14:paraId="0B4AF74A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készülékek alkalmazása közben lehetséges veszélyforrások ismerete</w:t>
      </w:r>
    </w:p>
    <w:p w14:paraId="55FD795E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Egyéni védőfelszerelések 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alkalmazása közben</w:t>
      </w:r>
    </w:p>
    <w:p w14:paraId="782600C8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kozmetikus és a vendég védelme, a vendég előkészítése 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kezeléshez, </w:t>
      </w:r>
      <w:proofErr w:type="spellStart"/>
      <w:r w:rsidRPr="00BB3E6A">
        <w:rPr>
          <w:rFonts w:cs="Times New Roman"/>
        </w:rPr>
        <w:t>kontraindikációk</w:t>
      </w:r>
      <w:proofErr w:type="spellEnd"/>
      <w:r w:rsidRPr="00BB3E6A">
        <w:rPr>
          <w:rFonts w:cs="Times New Roman"/>
        </w:rPr>
        <w:t xml:space="preserve"> kizárása</w:t>
      </w:r>
    </w:p>
    <w:p w14:paraId="64F8FF9A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Elsősegélynyújtás elektromos áram okozta sérülés esetén </w:t>
      </w:r>
    </w:p>
    <w:p w14:paraId="162343BD" w14:textId="5F31FEE9" w:rsidR="00A23F09" w:rsidRPr="00BB3E6A" w:rsidRDefault="00F7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Direkt és indirekt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eljárások elkülönítése, a különböző módon működő gépek megkülönböztetése</w:t>
      </w:r>
    </w:p>
    <w:p w14:paraId="1C0D2B74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EA68E6" w14:textId="557D65A2" w:rsidR="00A23F09" w:rsidRPr="00BB3E6A" w:rsidRDefault="00F7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Alapismeretek, dokumentáció</w:t>
      </w:r>
    </w:p>
    <w:p w14:paraId="7C720CC7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készülékekkel kapcsolatos hazai és nemzetközi előírások</w:t>
      </w:r>
    </w:p>
    <w:p w14:paraId="3E612847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Nyilatkozat készítése és alkalmazása a különleges és az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kezelésekhez</w:t>
      </w:r>
    </w:p>
    <w:p w14:paraId="0C9FB161" w14:textId="62C4B33B" w:rsidR="00A23F09" w:rsidRPr="00BB3E6A" w:rsidRDefault="00F7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készülékekkel végzett kezelések dokumentálása: gépekkel kapcsolatos dokumentáció, vendégek kezelésével kapcsolatos dokumentáció</w:t>
      </w:r>
    </w:p>
    <w:p w14:paraId="2F1CBC18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64836B" w14:textId="69F49AE1" w:rsidR="00A23F09" w:rsidRPr="00BB3E6A" w:rsidRDefault="00F7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Indirekt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eljárások</w:t>
      </w:r>
    </w:p>
    <w:p w14:paraId="0D90B3BD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Indirekt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jellemzői és fajtái </w:t>
      </w:r>
    </w:p>
    <w:p w14:paraId="034C1070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Frimator</w:t>
      </w:r>
      <w:proofErr w:type="spellEnd"/>
      <w:r w:rsidRPr="00BB3E6A">
        <w:rPr>
          <w:rFonts w:cs="Times New Roman"/>
        </w:rPr>
        <w:t xml:space="preserve"> alkalmazása, vibrációs masszírozók alkalmazásának ismerete, indikációk és </w:t>
      </w:r>
      <w:proofErr w:type="spellStart"/>
      <w:r w:rsidRPr="00BB3E6A">
        <w:rPr>
          <w:rFonts w:cs="Times New Roman"/>
        </w:rPr>
        <w:t>kontraindikációk</w:t>
      </w:r>
      <w:proofErr w:type="spellEnd"/>
    </w:p>
    <w:p w14:paraId="181F43B3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Diagnosztikai készülékek működésének ismerete, legalább egy diagnosztikai berendezés alkalmazása</w:t>
      </w:r>
    </w:p>
    <w:p w14:paraId="0274E78D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Abráziós készülékek működésének lényege, kozmetikai alkalmazásuk, </w:t>
      </w:r>
      <w:proofErr w:type="spellStart"/>
      <w:r w:rsidRPr="00BB3E6A">
        <w:rPr>
          <w:rFonts w:cs="Times New Roman"/>
        </w:rPr>
        <w:t>mikrodermabrázió</w:t>
      </w:r>
      <w:proofErr w:type="spellEnd"/>
      <w:r w:rsidRPr="00BB3E6A">
        <w:rPr>
          <w:rFonts w:cs="Times New Roman"/>
        </w:rPr>
        <w:t xml:space="preserve">, vagy </w:t>
      </w:r>
      <w:proofErr w:type="spellStart"/>
      <w:r w:rsidRPr="00BB3E6A">
        <w:rPr>
          <w:rFonts w:cs="Times New Roman"/>
        </w:rPr>
        <w:t>hidroabrázió</w:t>
      </w:r>
      <w:proofErr w:type="spellEnd"/>
      <w:r w:rsidRPr="00BB3E6A">
        <w:rPr>
          <w:rFonts w:cs="Times New Roman"/>
        </w:rPr>
        <w:t xml:space="preserve"> alkalmazása, indikációk, </w:t>
      </w:r>
      <w:proofErr w:type="spellStart"/>
      <w:r w:rsidRPr="00BB3E6A">
        <w:rPr>
          <w:rFonts w:cs="Times New Roman"/>
        </w:rPr>
        <w:t>kontraindikációk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hidrodermabrázió</w:t>
      </w:r>
      <w:proofErr w:type="spellEnd"/>
      <w:r w:rsidRPr="00BB3E6A">
        <w:rPr>
          <w:rFonts w:cs="Times New Roman"/>
        </w:rPr>
        <w:t xml:space="preserve"> működési elve</w:t>
      </w:r>
    </w:p>
    <w:p w14:paraId="59E3B535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Gyantamelegítők, </w:t>
      </w:r>
      <w:proofErr w:type="spellStart"/>
      <w:r w:rsidRPr="00BB3E6A">
        <w:rPr>
          <w:rFonts w:cs="Times New Roman"/>
        </w:rPr>
        <w:t>paraffinmelegítők</w:t>
      </w:r>
      <w:proofErr w:type="spellEnd"/>
      <w:r w:rsidRPr="00BB3E6A">
        <w:rPr>
          <w:rFonts w:cs="Times New Roman"/>
        </w:rPr>
        <w:t xml:space="preserve"> alkalmazása a kozmetikában</w:t>
      </w:r>
    </w:p>
    <w:p w14:paraId="0FAB99CF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Gőzölők, </w:t>
      </w:r>
      <w:proofErr w:type="spellStart"/>
      <w:r w:rsidRPr="00BB3E6A">
        <w:rPr>
          <w:rFonts w:cs="Times New Roman"/>
        </w:rPr>
        <w:t>vaposonok</w:t>
      </w:r>
      <w:proofErr w:type="spellEnd"/>
      <w:r w:rsidRPr="00BB3E6A">
        <w:rPr>
          <w:rFonts w:cs="Times New Roman"/>
        </w:rPr>
        <w:t xml:space="preserve"> alkalmazása a kozmetikában</w:t>
      </w:r>
    </w:p>
    <w:p w14:paraId="453865BA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Ultrahang gépek alkalmazása, működésük elvei, hatásai, indikációk, </w:t>
      </w:r>
      <w:proofErr w:type="spellStart"/>
      <w:r w:rsidRPr="00BB3E6A">
        <w:rPr>
          <w:rFonts w:cs="Times New Roman"/>
        </w:rPr>
        <w:t>kontraindikációk</w:t>
      </w:r>
      <w:proofErr w:type="spellEnd"/>
    </w:p>
    <w:p w14:paraId="1FA36E02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napfény felosztása, látható fény, UV-sugarak, </w:t>
      </w:r>
      <w:proofErr w:type="spellStart"/>
      <w:r w:rsidRPr="00BB3E6A">
        <w:rPr>
          <w:rFonts w:cs="Times New Roman"/>
        </w:rPr>
        <w:t>infrasugarak</w:t>
      </w:r>
      <w:proofErr w:type="spellEnd"/>
      <w:r w:rsidRPr="00BB3E6A">
        <w:rPr>
          <w:rFonts w:cs="Times New Roman"/>
        </w:rPr>
        <w:t xml:space="preserve"> kozmetikai jelentősége</w:t>
      </w:r>
    </w:p>
    <w:p w14:paraId="5BC0099B" w14:textId="2C18ACF1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Síkban polarizált fényforrások (pl. </w:t>
      </w:r>
      <w:proofErr w:type="spellStart"/>
      <w:r w:rsidRPr="00BB3E6A">
        <w:rPr>
          <w:rFonts w:cs="Times New Roman"/>
        </w:rPr>
        <w:t>Bioptron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Activelight</w:t>
      </w:r>
      <w:proofErr w:type="spellEnd"/>
      <w:r w:rsidRPr="00BB3E6A">
        <w:rPr>
          <w:rFonts w:cs="Times New Roman"/>
        </w:rPr>
        <w:t xml:space="preserve"> lámpa) alkalmazásának lehetőségei a kozmetikában</w:t>
      </w:r>
    </w:p>
    <w:p w14:paraId="713D7910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Lézerfénnyel működő gépek alkalmazása a kozmetikában (</w:t>
      </w:r>
      <w:proofErr w:type="spellStart"/>
      <w:r w:rsidRPr="00BB3E6A">
        <w:rPr>
          <w:rFonts w:cs="Times New Roman"/>
        </w:rPr>
        <w:t>soft</w:t>
      </w:r>
      <w:proofErr w:type="spellEnd"/>
      <w:r w:rsidRPr="00BB3E6A">
        <w:rPr>
          <w:rFonts w:cs="Times New Roman"/>
        </w:rPr>
        <w:t xml:space="preserve"> lézer, hideg lézer)</w:t>
      </w:r>
    </w:p>
    <w:p w14:paraId="5E5A6162" w14:textId="7A2BE48D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Egyéb fototerápiás gépek alkalmazása a kozmetikában: szolárium, </w:t>
      </w:r>
      <w:proofErr w:type="spellStart"/>
      <w:r w:rsidRPr="00BB3E6A">
        <w:rPr>
          <w:rFonts w:cs="Times New Roman"/>
        </w:rPr>
        <w:t>fotorejuvenáció</w:t>
      </w:r>
      <w:proofErr w:type="spellEnd"/>
      <w:r w:rsidR="00C40303" w:rsidRPr="00BB3E6A">
        <w:rPr>
          <w:rFonts w:cs="Times New Roman"/>
        </w:rPr>
        <w:t xml:space="preserve"> </w:t>
      </w:r>
      <w:r w:rsidRPr="00BB3E6A">
        <w:rPr>
          <w:rFonts w:cs="Times New Roman"/>
        </w:rPr>
        <w:t>IPL készülékkel</w:t>
      </w:r>
    </w:p>
    <w:p w14:paraId="4C56CF22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Indirekt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: fototerápiával történő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fototermolízis</w:t>
      </w:r>
      <w:proofErr w:type="spellEnd"/>
      <w:r w:rsidRPr="00BB3E6A">
        <w:rPr>
          <w:rFonts w:cs="Times New Roman"/>
        </w:rPr>
        <w:t>, a kezelés menete, javallatai, ellenjavallatai, utókezelés</w:t>
      </w:r>
    </w:p>
    <w:p w14:paraId="39551FB9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Infrasugarakkal</w:t>
      </w:r>
      <w:proofErr w:type="spellEnd"/>
      <w:r w:rsidRPr="00BB3E6A">
        <w:rPr>
          <w:rFonts w:cs="Times New Roman"/>
        </w:rPr>
        <w:t xml:space="preserve"> működő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berendezések kozmetikai alkalmazása</w:t>
      </w:r>
    </w:p>
    <w:p w14:paraId="11AEC3EB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Szaunák működésének elvei, </w:t>
      </w:r>
      <w:proofErr w:type="spellStart"/>
      <w:r w:rsidRPr="00BB3E6A">
        <w:rPr>
          <w:rFonts w:cs="Times New Roman"/>
        </w:rPr>
        <w:t>mélymeleg</w:t>
      </w:r>
      <w:proofErr w:type="spellEnd"/>
      <w:r w:rsidRPr="00BB3E6A">
        <w:rPr>
          <w:rFonts w:cs="Times New Roman"/>
        </w:rPr>
        <w:t xml:space="preserve"> terápia kozmetikai alkalmazása</w:t>
      </w:r>
    </w:p>
    <w:p w14:paraId="58FBA690" w14:textId="77777777" w:rsidR="00F76582" w:rsidRPr="00BB3E6A" w:rsidRDefault="00F7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Kozmetikában alkalmazott nem terápiás jellegű, kiegészítő készülékek: sterilizáló boksz, Wood-lámpa, kozmetikai diagnosztikai készülékek, gyantamelegítő, </w:t>
      </w:r>
      <w:proofErr w:type="spellStart"/>
      <w:r w:rsidRPr="00BB3E6A">
        <w:rPr>
          <w:rFonts w:cs="Times New Roman"/>
        </w:rPr>
        <w:t>paraffinmelegítő</w:t>
      </w:r>
      <w:proofErr w:type="spellEnd"/>
      <w:r w:rsidRPr="00BB3E6A">
        <w:rPr>
          <w:rFonts w:cs="Times New Roman"/>
        </w:rPr>
        <w:t xml:space="preserve"> készülék, </w:t>
      </w:r>
      <w:proofErr w:type="spellStart"/>
      <w:r w:rsidRPr="00BB3E6A">
        <w:rPr>
          <w:rFonts w:cs="Times New Roman"/>
        </w:rPr>
        <w:t>stb</w:t>
      </w:r>
      <w:proofErr w:type="spellEnd"/>
    </w:p>
    <w:p w14:paraId="4EDF09BE" w14:textId="50153769" w:rsidR="00A23F09" w:rsidRPr="00BB3E6A" w:rsidRDefault="00F7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.</w:t>
      </w:r>
    </w:p>
    <w:p w14:paraId="5D859324" w14:textId="642C6D58" w:rsidR="00A23F09" w:rsidRPr="00BB3E6A" w:rsidRDefault="00F7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Direkt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eljárások</w:t>
      </w:r>
    </w:p>
    <w:p w14:paraId="31B1B7D7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Direkt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készülékek jellemzői és fajtái</w:t>
      </w:r>
    </w:p>
    <w:p w14:paraId="09E68BD3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Iontoforézis</w:t>
      </w:r>
      <w:proofErr w:type="spellEnd"/>
      <w:r w:rsidRPr="00BB3E6A">
        <w:rPr>
          <w:rFonts w:cs="Times New Roman"/>
        </w:rPr>
        <w:t xml:space="preserve"> kozmetikai alkalmazásának menete, működésének elvei, hatásai, indikációk, </w:t>
      </w:r>
      <w:proofErr w:type="spellStart"/>
      <w:r w:rsidRPr="00BB3E6A">
        <w:rPr>
          <w:rFonts w:cs="Times New Roman"/>
        </w:rPr>
        <w:t>kontraindikációk</w:t>
      </w:r>
      <w:proofErr w:type="spellEnd"/>
    </w:p>
    <w:p w14:paraId="6C8ED386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Alkalmazott elektródák, az elektródák szabályos felhelyezésének módja</w:t>
      </w:r>
    </w:p>
    <w:p w14:paraId="3E55AC86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Interferencia áram kozmetikai alkalmazásának módjai, indikációi, </w:t>
      </w:r>
      <w:proofErr w:type="spellStart"/>
      <w:r w:rsidRPr="00BB3E6A">
        <w:rPr>
          <w:rFonts w:cs="Times New Roman"/>
        </w:rPr>
        <w:t>kontraindikációi</w:t>
      </w:r>
      <w:proofErr w:type="spellEnd"/>
    </w:p>
    <w:p w14:paraId="77C8596F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elektródák felhelyezésének szabályai interferenciás készülék alkalmazása során</w:t>
      </w:r>
    </w:p>
    <w:p w14:paraId="5C1BDF79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Szelektív ingeráram jellemzői, kozmetikai alkalmazásának módjai, indikációi, </w:t>
      </w:r>
      <w:proofErr w:type="spellStart"/>
      <w:r w:rsidRPr="00BB3E6A">
        <w:rPr>
          <w:rFonts w:cs="Times New Roman"/>
        </w:rPr>
        <w:t>kontraindikációi</w:t>
      </w:r>
      <w:proofErr w:type="spellEnd"/>
    </w:p>
    <w:p w14:paraId="34591161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elektródák felhelyezésének szabályai szelektív ingerárammal működő készülék alkalmazása során</w:t>
      </w:r>
    </w:p>
    <w:p w14:paraId="57FC89B5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Iontoforézis</w:t>
      </w:r>
      <w:proofErr w:type="spellEnd"/>
      <w:r w:rsidRPr="00BB3E6A">
        <w:rPr>
          <w:rFonts w:cs="Times New Roman"/>
        </w:rPr>
        <w:t xml:space="preserve"> során alkalmazható hatóanyagok, megfelelő polaritásuk kiválasztása, a hatóanyag bőrbejuttatásának akadályai és lehetőségei, </w:t>
      </w:r>
      <w:proofErr w:type="spellStart"/>
      <w:r w:rsidRPr="00BB3E6A">
        <w:rPr>
          <w:rFonts w:cs="Times New Roman"/>
        </w:rPr>
        <w:t>dezinkrusztáció</w:t>
      </w:r>
      <w:proofErr w:type="spellEnd"/>
      <w:r w:rsidRPr="00BB3E6A">
        <w:rPr>
          <w:rFonts w:cs="Times New Roman"/>
        </w:rPr>
        <w:t xml:space="preserve"> a gyakorlatban</w:t>
      </w:r>
    </w:p>
    <w:p w14:paraId="0E3BCBEF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Vio</w:t>
      </w:r>
      <w:proofErr w:type="spellEnd"/>
      <w:r w:rsidRPr="00BB3E6A">
        <w:rPr>
          <w:rFonts w:cs="Times New Roman"/>
        </w:rPr>
        <w:t xml:space="preserve"> működésének elve, indikációi, </w:t>
      </w:r>
      <w:proofErr w:type="spellStart"/>
      <w:r w:rsidRPr="00BB3E6A">
        <w:rPr>
          <w:rFonts w:cs="Times New Roman"/>
        </w:rPr>
        <w:t>kontraindikációi</w:t>
      </w:r>
      <w:proofErr w:type="spellEnd"/>
      <w:r w:rsidRPr="00BB3E6A">
        <w:rPr>
          <w:rFonts w:cs="Times New Roman"/>
        </w:rPr>
        <w:t>, alkalmazása a kozmetikában</w:t>
      </w:r>
    </w:p>
    <w:p w14:paraId="270B47DF" w14:textId="77777777" w:rsidR="00F76582" w:rsidRPr="00BB3E6A" w:rsidRDefault="00F76582" w:rsidP="00F7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gépek működésének ismerete, direkt </w:t>
      </w:r>
      <w:proofErr w:type="spellStart"/>
      <w:r w:rsidRPr="00BB3E6A">
        <w:rPr>
          <w:rFonts w:cs="Times New Roman"/>
        </w:rPr>
        <w:t>epiláló</w:t>
      </w:r>
      <w:proofErr w:type="spellEnd"/>
      <w:r w:rsidRPr="00BB3E6A">
        <w:rPr>
          <w:rFonts w:cs="Times New Roman"/>
        </w:rPr>
        <w:t xml:space="preserve"> készülékek fajtái, működésének elvei, hatásai, indikációk, </w:t>
      </w:r>
      <w:proofErr w:type="spellStart"/>
      <w:r w:rsidRPr="00BB3E6A">
        <w:rPr>
          <w:rFonts w:cs="Times New Roman"/>
        </w:rPr>
        <w:t>kontraindikációk</w:t>
      </w:r>
      <w:proofErr w:type="spellEnd"/>
    </w:p>
    <w:p w14:paraId="6065E348" w14:textId="77714EC6" w:rsidR="00A23F09" w:rsidRPr="00BB3E6A" w:rsidRDefault="00F7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direkt </w:t>
      </w:r>
      <w:proofErr w:type="spellStart"/>
      <w:r w:rsidRPr="00BB3E6A">
        <w:rPr>
          <w:rFonts w:cs="Times New Roman"/>
        </w:rPr>
        <w:t>epilálás</w:t>
      </w:r>
      <w:proofErr w:type="spellEnd"/>
      <w:r w:rsidRPr="00BB3E6A">
        <w:rPr>
          <w:rFonts w:cs="Times New Roman"/>
        </w:rPr>
        <w:t xml:space="preserve"> menete, pontos dokumentáció készítése a kezelésekről</w:t>
      </w:r>
    </w:p>
    <w:p w14:paraId="50E7EB8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DFD8FE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0A945BBF" w14:textId="2A34D4F1" w:rsidR="00A23F09" w:rsidRPr="00BB3E6A" w:rsidRDefault="00F76582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Tanműhely vagy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oktatóterem, vagy gyakorlati képzés folytatására jogosult gazdálkodó szervezet.</w:t>
      </w:r>
    </w:p>
    <w:p w14:paraId="78906F3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389DECF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7B355FF2" w14:textId="7C3779BA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49AEC25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D4382AA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51F8A593" w14:textId="77777777" w:rsidR="00A23F09" w:rsidRPr="00BB3E6A" w:rsidRDefault="00A23F09" w:rsidP="00A23F09">
      <w:pPr>
        <w:rPr>
          <w:rFonts w:cs="Times New Roman"/>
        </w:rPr>
      </w:pPr>
    </w:p>
    <w:p w14:paraId="4AF4CEF2" w14:textId="77777777" w:rsidR="00A23F09" w:rsidRPr="00BB3E6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2CB3EBE3" w14:textId="6DEE7BA8" w:rsidR="00A23F09" w:rsidRPr="00BB3E6A" w:rsidRDefault="00C40303" w:rsidP="00A23F09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11723-16</w:t>
      </w:r>
      <w:r w:rsidR="00A23F09" w:rsidRPr="00BB3E6A">
        <w:rPr>
          <w:rFonts w:cs="Times New Roman"/>
          <w:b/>
          <w:sz w:val="36"/>
        </w:rPr>
        <w:t xml:space="preserve"> azonosító számú</w:t>
      </w:r>
    </w:p>
    <w:p w14:paraId="0D6D325E" w14:textId="41BA0605" w:rsidR="00A23F09" w:rsidRPr="00BB3E6A" w:rsidRDefault="00982EFB" w:rsidP="00A23F09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 xml:space="preserve">Speciális kozmetikai eljárások </w:t>
      </w:r>
    </w:p>
    <w:p w14:paraId="3131FDE4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65E5E114" w14:textId="77777777" w:rsidR="00A23F09" w:rsidRPr="00BB3E6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3EF8A085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6332E981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3334D5E0" w14:textId="13FE8A68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C40303" w:rsidRPr="00BB3E6A">
        <w:rPr>
          <w:rFonts w:cs="Times New Roman"/>
        </w:rPr>
        <w:t>11723-16</w:t>
      </w:r>
      <w:r w:rsidRPr="00BB3E6A">
        <w:rPr>
          <w:rFonts w:cs="Times New Roman"/>
        </w:rPr>
        <w:t xml:space="preserve"> azonosító számú </w:t>
      </w:r>
      <w:r w:rsidR="00C40303" w:rsidRPr="00BB3E6A">
        <w:rPr>
          <w:rFonts w:cs="Times New Roman"/>
        </w:rPr>
        <w:t>Speciális kozmetikai eljárások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17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34"/>
        <w:gridCol w:w="913"/>
        <w:gridCol w:w="1212"/>
      </w:tblGrid>
      <w:tr w:rsidR="00627B4C" w:rsidRPr="00FB4557" w14:paraId="639EA822" w14:textId="77777777" w:rsidTr="00FB4557">
        <w:trPr>
          <w:cantSplit/>
          <w:trHeight w:val="1697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FDCE51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E0A807" w14:textId="2384B8E1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Speciális kozmetikai eljárások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89B13FE" w14:textId="45F719F5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 xml:space="preserve">Speciális kozmetikai </w:t>
            </w:r>
            <w:proofErr w:type="gramStart"/>
            <w:r w:rsidRPr="00FB4557">
              <w:rPr>
                <w:rFonts w:cs="Times New Roman"/>
                <w:color w:val="000000"/>
                <w:szCs w:val="24"/>
              </w:rPr>
              <w:t>eljárások  gyakorlat</w:t>
            </w:r>
            <w:proofErr w:type="gramEnd"/>
          </w:p>
        </w:tc>
      </w:tr>
      <w:tr w:rsidR="00627B4C" w:rsidRPr="00FB4557" w14:paraId="3D96019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A50042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7D0FF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9AB7E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14A728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C7072B" w14:textId="261A835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Speciális kezeléshez diagnosztizálja a kezelendő területet és tájékoztatja a vendéget a kezelés menetéről, írásban nyilatkoztatja a lehetséges mellékhatásokról, az ellenjavallatokról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AE13F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02BEB" w14:textId="71C5A4F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373E0E1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189A3B" w14:textId="622D02A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Regeneráló kezelést, hidratáló kezelést, lifting kezelést, </w:t>
            </w:r>
            <w:proofErr w:type="spellStart"/>
            <w:r w:rsidRPr="00FB4557">
              <w:rPr>
                <w:rFonts w:cs="Times New Roman"/>
                <w:szCs w:val="24"/>
              </w:rPr>
              <w:t>anti-aging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kezelést végez az arcon és az egész testen, szemkörnyék ápolást, nyak és dekoltázskezelést 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1A691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0006A" w14:textId="4D53BFC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F1628B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86E4C4" w14:textId="73CAE7E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Tanácsot ad a bőrhalványító kezelésekkel kapcsolatban, kozmetikai hámlasztó kezelést végez </w:t>
            </w:r>
            <w:proofErr w:type="spellStart"/>
            <w:r w:rsidRPr="00FB4557">
              <w:rPr>
                <w:rFonts w:cs="Times New Roman"/>
                <w:szCs w:val="24"/>
              </w:rPr>
              <w:t>peelinggel</w:t>
            </w:r>
            <w:proofErr w:type="spellEnd"/>
            <w:r w:rsidRPr="00FB4557">
              <w:rPr>
                <w:rFonts w:cs="Times New Roman"/>
                <w:szCs w:val="24"/>
              </w:rPr>
              <w:t>, és tanácsot ad egyéb hámlasztó kezelésekkel kapcsolatban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3028D" w14:textId="5EDAFD7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5C2C6" w14:textId="496F749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CE7B180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241313" w14:textId="4A2E733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Arc- és testszépítő kúrákat állít össze, kezeléssorozatokat tervez meg, ajánl és kivitelez, kozmetikai frissítő, </w:t>
            </w:r>
            <w:proofErr w:type="spellStart"/>
            <w:r w:rsidRPr="00FB4557">
              <w:rPr>
                <w:rFonts w:cs="Times New Roman"/>
                <w:szCs w:val="24"/>
              </w:rPr>
              <w:t>relaxáló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, szépítő masszázsokat végez, </w:t>
            </w:r>
            <w:proofErr w:type="spellStart"/>
            <w:r w:rsidRPr="00FB4557">
              <w:rPr>
                <w:rFonts w:cs="Times New Roman"/>
                <w:szCs w:val="24"/>
              </w:rPr>
              <w:t>face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lifting eljárásokat alkalmaz, tanácsot ad házi ápolására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C94A6" w14:textId="75D52D1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F687C" w14:textId="6BF1E16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6154550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15497" w14:textId="7306BBC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Előkészíti a kezelendő testrészt, letisztítja a kezelendő testrész bőrfelületét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6FD92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AA647" w14:textId="5720B279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46DAC6D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0DE29" w14:textId="645DAC7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Tanácsot ad rádiófrekvenciás készülék kozmetikai alkalmazásával kapcsolatban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7AB67" w14:textId="6FD8DFD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76676" w14:textId="6AE3368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AED2931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72A6DD" w14:textId="78AEF51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Tájékoztatást nyújt vendégének a tartós sminkkészítéssel kapcsolatban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82F1E" w14:textId="3EEA2B2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49300" w14:textId="2DA6068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0F4F04C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521B70" w14:textId="6AFCC68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Arcformának megfelelő szemöldökvonalat rajzol, megrajzolja az alsó és felső szemkontúrt, valamint szájkontúrt, egyezteti a vendéggel a kialakított formát, színt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35B0D" w14:textId="3667272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8C082" w14:textId="3CE12AC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53963B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B358EC" w14:textId="7E59D16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Előkészíti a bőrfelületet és a </w:t>
            </w:r>
            <w:proofErr w:type="spellStart"/>
            <w:r w:rsidRPr="00FB4557">
              <w:rPr>
                <w:rFonts w:cs="Times New Roman"/>
                <w:szCs w:val="24"/>
              </w:rPr>
              <w:t>tetoválógépet</w:t>
            </w:r>
            <w:proofErr w:type="spellEnd"/>
            <w:r w:rsidRPr="00FB4557">
              <w:rPr>
                <w:rFonts w:cs="Times New Roman"/>
                <w:szCs w:val="24"/>
              </w:rPr>
              <w:t>, fertőtleníti, steril tűt, tűsapkát felhelyez, érzéstelenítést alkalmaz, bőrszínnek megfelelő festéket választ, tartós sminket készít géppel plasztikon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709E2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30D21" w14:textId="5631F25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FCF88D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31E4C" w14:textId="56C2856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feladatnak megfelelő technikát alkalmaz: például szálazás, satírozás; utókezelést végez, polarizált fényt alkalmaz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E3A00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FD85" w14:textId="1C6BE6F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A59072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C15FA4" w14:textId="7F8584E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Felméri a vendég reális igényeit, tájékoztatja a vendéget a testkezelés menetéről; diagnosztizálás során rákérdez a vendég egészségügyi állapotára (különös tekintettel az anyagcserét befolyásoló tényezőkre); írásban nyilatkoztatja a vendéget a testkezelés lehetséges mellékhatásairól és ellenjavallatairól, dokumentálja az elvégzett kezeléseket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F17FB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7C656" w14:textId="3A67303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C23706D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7452BC" w14:textId="4049929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Kézi </w:t>
            </w:r>
            <w:proofErr w:type="spellStart"/>
            <w:r w:rsidRPr="00FB4557">
              <w:rPr>
                <w:rFonts w:cs="Times New Roman"/>
                <w:szCs w:val="24"/>
              </w:rPr>
              <w:t>nyirokdrenázst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végez, teljes testen svédmasszázst végez, lávaköves masszázst alkalmaz, egyéb speciális masszázstechnikákat alkalmaz: féldrágaköves, stb.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6E1F8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7C19B" w14:textId="7AB935E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4181ACA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09BB2A" w14:textId="6189E66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A legújabb technikák alkalmazásával arc- vagy testkezelést </w:t>
            </w:r>
            <w:r w:rsidRPr="00FB4557">
              <w:rPr>
                <w:rFonts w:cs="Times New Roman"/>
                <w:szCs w:val="24"/>
              </w:rPr>
              <w:lastRenderedPageBreak/>
              <w:t>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DFAEC" w14:textId="120FBE9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00036" w14:textId="4CA1714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4470CE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8945E" w14:textId="0258C9B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Rádiófrekvenciás készülékkel fogyasztó kezelést alkalmaz testen, feszesít arcon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0C3F3" w14:textId="1DBECBA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A070A" w14:textId="62986F5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6751619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C7C4A7" w14:textId="233E880F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Parafangó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kezelés alkalmaz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00B5E" w14:textId="7903BA0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0E0AD" w14:textId="7E1A281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C381361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DD9174" w14:textId="30F66B7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Testtekercselést alkalmaz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1D6DA" w14:textId="3BBD5BA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C1628" w14:textId="1A14730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2092295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4C479B" w14:textId="7886623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Tanácsot ad az egészséges életmódra vonatkozóan, táplálkozással kapcsolatban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3D734" w14:textId="6F6207C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3D42F" w14:textId="01C5E51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8015409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809BAC" w14:textId="5671CC1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Oxigénterápiás kezelést 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104E7" w14:textId="3844CA6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5EF93" w14:textId="7590ECF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CAB09F9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488DB4" w14:textId="66AF638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Mágnes-terápiás kezelést alkalmaz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0E7BD" w14:textId="2E2A271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72417" w14:textId="24BB994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D679D1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AA548B" w14:textId="718ADFD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Hideglézer készülékkel kezelést 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A5673" w14:textId="5E1ED00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36095" w14:textId="4CCCDBF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19909A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026D65" w14:textId="77BAA0E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készülékekkel feszesítő kezelést 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BA711" w14:textId="77F144C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4F5E4" w14:textId="33FE831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06D7055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41999" w14:textId="4DBBE81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IPL készülékkel szőrtelenítést végez, melyről pontos dokumentációt vezet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6BDED" w14:textId="49F8071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1018A" w14:textId="51FB95E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F0F476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7B594E" w14:textId="3CC3349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Hullámmasszázs készülékkel kezelést végez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DB271" w14:textId="4EE32DA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3803A" w14:textId="021A713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36135A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342781" w14:textId="27C538DC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Tanácsot ad férfikozmetikával, menedzserkezeléssel kapcsolatban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C6E9C" w14:textId="30A33D6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C1BFB" w14:textId="1BA6CC2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D97075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FD2A6" w14:textId="542305A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speciális eljáráshoz kezelési tervet készít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12569" w14:textId="55C0BDC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517C4" w14:textId="44547B69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149249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019974" w14:textId="5E9C6DD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Ismeri az alkalmazott munkaeszközök kísérő dokumentációját és betartja az azokban foglaltakat, szükség esetén utána tud nézni az alkalmazott anyagok és keverékek, kozmetikumok biztonsági adatlapjainak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8D2DA" w14:textId="22B68B8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DDB9F" w14:textId="431DCF5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5E1750F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0EAA3A" w14:textId="322EEEA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Minden munkafolyamatnál gondoskodik az egészségvédelmi és biztonsági előírások betartásáról, a szolgáltatást igénybe vevők védelméről továbbá ismeri a szükséges egyéni védőeszközökhöz tartozó tájékoztatókat és alkalmazza azokban foglaltakat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52B0B" w14:textId="70BECE0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112C5" w14:textId="1D683F9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221ACFB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CB2DA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64C8E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3CAFD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A14B54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F5F3D9" w14:textId="6800820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Munka- és balesetvédelem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89D6F" w14:textId="014BFBC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C5761" w14:textId="1CF3BF6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B26EA95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7A6257" w14:textId="7688E25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Korszerű eljárások ismerete, különleges kezelőeljárások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B9ABE" w14:textId="1EF0B2D3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C3DAC" w14:textId="5D3AC4B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B94F91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35D1C2" w14:textId="7C600C5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bőr életkorral járó változásai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CB953" w14:textId="257058F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E6152" w14:textId="6FA3F17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A8DF75F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024301" w14:textId="0BC6D68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bőr öregedése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12DFE" w14:textId="1B4446B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E3EB1" w14:textId="5369E1BF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D5F6F7F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57DD09" w14:textId="661FC57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Legújabb hatóanyagok a kozmetikában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7A732" w14:textId="5F8A482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5E5A1" w14:textId="03D931D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E2ABC9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453701" w14:textId="6BE64AD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Manuális </w:t>
            </w:r>
            <w:proofErr w:type="spellStart"/>
            <w:r w:rsidRPr="00FB4557">
              <w:rPr>
                <w:rFonts w:cs="Times New Roman"/>
                <w:szCs w:val="24"/>
              </w:rPr>
              <w:t>nyirokdrenázs</w:t>
            </w:r>
            <w:proofErr w:type="spellEnd"/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BC901" w14:textId="465C0C2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AE237" w14:textId="03C0367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6402D90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BF36A2" w14:textId="7CD18B7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Különböző masszázstechnikák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F8B37" w14:textId="07B5FF50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C96D1" w14:textId="39A2BC6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5D4ABA0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20E547" w14:textId="0DE150F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Aromaolajok, gyógynövények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880ED" w14:textId="7BB6F752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6DD6A" w14:textId="1388D73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528E67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C91402" w14:textId="17EB043F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Legújabb </w:t>
            </w:r>
            <w:proofErr w:type="spellStart"/>
            <w:r w:rsidRPr="00FB4557">
              <w:rPr>
                <w:rFonts w:cs="Times New Roman"/>
                <w:szCs w:val="24"/>
              </w:rPr>
              <w:t>elektrokozmetikai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készülékek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1665E" w14:textId="1189EA4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11597" w14:textId="3D5ACDF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11735FB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1F5C6B" w14:textId="492D850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Sminktetoválás menete, javallatai, ellenjavallatai, anyagai, eszközei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95D3F" w14:textId="43A7905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B14B4" w14:textId="3C9B75C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CC726AF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7ED76B" w14:textId="7254F52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Színelmélet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AF9A9" w14:textId="5B21E1E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8C7C7" w14:textId="011CF26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45A248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A8540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6DBDE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D919D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0FC0B72D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384FFE" w14:textId="1B99809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1B443" w14:textId="0BEE395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D6B3F" w14:textId="35C87664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5C74878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3FFFED" w14:textId="6AE6A546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A2B5A" w14:textId="30DFD9EA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DBFBD" w14:textId="1F9B6028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15B25E6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42AC3" w14:textId="2D5F63C5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96EC1" w14:textId="39F11A01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ABBF4" w14:textId="4C31253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3F0A23B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9A313" w14:textId="3F83416D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elektromos berendezések használata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1E46B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4E460" w14:textId="593828E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C3D7DFC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8C79E4" w14:textId="2971C9AB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Kozmetikában használatos kézi eszközök használata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CEC1B" w14:textId="77777777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A9E34" w14:textId="253E8A5E" w:rsidR="00627B4C" w:rsidRPr="00FB4557" w:rsidRDefault="00627B4C" w:rsidP="00C4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7306B0A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D94676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0D54A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3491C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441305B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87018C" w14:textId="06EE6E53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34A6D" w14:textId="13A71EC3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B0706" w14:textId="4E2A89BA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9DBF64E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CE66CA" w14:textId="040B107E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lastRenderedPageBreak/>
              <w:t>Felelősségtudat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A2728" w14:textId="25B09A7C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CDFDA" w14:textId="60C2D269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FDCC5EF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4C350" w14:textId="378456F0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597A6" w14:textId="37DCA953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78EFF" w14:textId="7BD01E18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BB84AA7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21C32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070C0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22D4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8EAD641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4C6A1" w14:textId="241B3464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4F6C9" w14:textId="1D92A2D5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C773B" w14:textId="5CABB3D0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307D9A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A869A" w14:textId="42B5ACFB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Kezdeményezőkészség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AC00D" w14:textId="6168633E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68119" w14:textId="7ADECC9D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899A83B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34EAAE" w14:textId="4EB9EC0E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Fogalmazókészség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BCBFC" w14:textId="76CCBF63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D53EB" w14:textId="683CC36A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422D7B1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7C37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27284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FF3F8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B01584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B96DF5" w14:textId="1182811C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BFC82" w14:textId="4D7122B6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30363" w14:textId="137A37A5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FC14EE2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A3DC8D" w14:textId="569FC126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101BD" w14:textId="11BB25F0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C7485" w14:textId="2788B8F7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D667780" w14:textId="77777777" w:rsidTr="00FB4557">
        <w:trPr>
          <w:trHeight w:val="255"/>
          <w:jc w:val="center"/>
        </w:trPr>
        <w:tc>
          <w:tcPr>
            <w:tcW w:w="6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FC38A6" w14:textId="49C1AE90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Okok feltárása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61E96" w14:textId="295FE749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011A6" w14:textId="46E91CFB" w:rsidR="00627B4C" w:rsidRPr="00FB4557" w:rsidRDefault="00627B4C" w:rsidP="007E5D6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F0336AD" w14:textId="77777777" w:rsidR="00A23F09" w:rsidRPr="00BB3E6A" w:rsidRDefault="00A23F09" w:rsidP="00A23F09">
      <w:pPr>
        <w:rPr>
          <w:rFonts w:cs="Times New Roman"/>
        </w:rPr>
      </w:pPr>
    </w:p>
    <w:p w14:paraId="6C88BFA8" w14:textId="388F5D9C" w:rsidR="00A23F09" w:rsidRPr="00BB3E6A" w:rsidRDefault="00DE78E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Speciális kozmetikai eljárások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31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31</w:t>
      </w:r>
      <w:r w:rsidR="00A23F09" w:rsidRPr="00BB3E6A">
        <w:rPr>
          <w:rFonts w:cs="Times New Roman"/>
          <w:b/>
        </w:rPr>
        <w:t xml:space="preserve"> óra*</w:t>
      </w:r>
    </w:p>
    <w:p w14:paraId="552D9208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50481C7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977E53A" w14:textId="5FCE65BE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07A1DB8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76FB4D0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378898C" w14:textId="1E5F302B" w:rsidR="00A23F09" w:rsidRPr="00BB3E6A" w:rsidRDefault="006F15CC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kozmetikai tevékenység során alkalmazott legújabb eljárások, módszerek, anyagok alkalmazási lehetőségeinek megismerése.</w:t>
      </w:r>
    </w:p>
    <w:p w14:paraId="02418E9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808CCD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74A72999" w14:textId="4C6BDEF1" w:rsidR="00A23F09" w:rsidRPr="00BB3E6A" w:rsidRDefault="006F15CC" w:rsidP="006F15CC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Alkalmazott biológia, szakmai ismeretek, kozmetikus szakmai gyakorlat,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gyakorlat, speciális kozmetikai eljárások gyakorlat.</w:t>
      </w:r>
    </w:p>
    <w:p w14:paraId="4BF3CD17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30FC49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6EF5E1DE" w14:textId="5A4F97FB" w:rsidR="00A23F09" w:rsidRPr="00BB3E6A" w:rsidRDefault="006F15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Speciális arc-, és testkezelések </w:t>
      </w:r>
    </w:p>
    <w:p w14:paraId="5DB01C03" w14:textId="57FCCACC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Speciális kezelés során történő diagnosztizálás menete, a vendég tájékoztatása és írásbeli nyilatkoztatásának ismérvei</w:t>
      </w:r>
    </w:p>
    <w:p w14:paraId="482F7A0D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Regeneráló, hidratáló, </w:t>
      </w:r>
      <w:proofErr w:type="spellStart"/>
      <w:r w:rsidRPr="00BB3E6A">
        <w:rPr>
          <w:rFonts w:cs="Times New Roman"/>
        </w:rPr>
        <w:t>anti-aging</w:t>
      </w:r>
      <w:proofErr w:type="spellEnd"/>
      <w:r w:rsidRPr="00BB3E6A">
        <w:rPr>
          <w:rFonts w:cs="Times New Roman"/>
        </w:rPr>
        <w:t xml:space="preserve"> kezelések arcon és testen, különleges pakolások alkalmazása, tanácsadás</w:t>
      </w:r>
    </w:p>
    <w:p w14:paraId="606A3231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Szemkörnyék ápoló kezelések</w:t>
      </w:r>
    </w:p>
    <w:p w14:paraId="65146A19" w14:textId="7F54B4DF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Nyak-dekoltázs speciális kezelései</w:t>
      </w:r>
    </w:p>
    <w:p w14:paraId="5B373B4A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Korszerű tartós szőrtelenítési eljárások</w:t>
      </w:r>
    </w:p>
    <w:p w14:paraId="70EA6989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hámlasztó kezelésekre vonatkozó tanácsadás</w:t>
      </w:r>
    </w:p>
    <w:p w14:paraId="6BDF9CEF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Bőrhalványító kezelések, tanácsadás</w:t>
      </w:r>
    </w:p>
    <w:p w14:paraId="7C9479E0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Kozmetikai szépítő, frissítő, </w:t>
      </w:r>
      <w:proofErr w:type="spellStart"/>
      <w:r w:rsidRPr="00BB3E6A">
        <w:rPr>
          <w:rFonts w:cs="Times New Roman"/>
        </w:rPr>
        <w:t>relaxáló</w:t>
      </w:r>
      <w:proofErr w:type="spellEnd"/>
      <w:r w:rsidRPr="00BB3E6A">
        <w:rPr>
          <w:rFonts w:cs="Times New Roman"/>
        </w:rPr>
        <w:t xml:space="preserve"> masszázsok</w:t>
      </w:r>
    </w:p>
    <w:p w14:paraId="67148CB8" w14:textId="6F007282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body </w:t>
      </w:r>
      <w:proofErr w:type="spellStart"/>
      <w:r w:rsidRPr="00BB3E6A">
        <w:rPr>
          <w:rFonts w:cs="Times New Roman"/>
        </w:rPr>
        <w:t>wrapping</w:t>
      </w:r>
      <w:proofErr w:type="spellEnd"/>
      <w:r w:rsidRPr="00BB3E6A">
        <w:rPr>
          <w:rFonts w:cs="Times New Roman"/>
        </w:rPr>
        <w:t xml:space="preserve"> (testtekercselés) alkalmazása a kozmetikában</w:t>
      </w:r>
    </w:p>
    <w:p w14:paraId="1A6762E9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Hatóanyag-bevitel segítése kézi masszázzsal, vagy gépi módszerekkel a testtekercselés során</w:t>
      </w:r>
    </w:p>
    <w:p w14:paraId="0B4A45FC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Testmasszázs különböző fajtái a kozmetikában: thai-, lávaköves-, </w:t>
      </w:r>
      <w:proofErr w:type="spellStart"/>
      <w:r w:rsidRPr="00BB3E6A">
        <w:rPr>
          <w:rFonts w:cs="Times New Roman"/>
        </w:rPr>
        <w:t>cellulit-</w:t>
      </w:r>
      <w:proofErr w:type="spellEnd"/>
      <w:r w:rsidRPr="00BB3E6A">
        <w:rPr>
          <w:rFonts w:cs="Times New Roman"/>
        </w:rPr>
        <w:t xml:space="preserve">, svédmasszázs, stb., kézi </w:t>
      </w:r>
      <w:proofErr w:type="spellStart"/>
      <w:r w:rsidRPr="00BB3E6A">
        <w:rPr>
          <w:rFonts w:cs="Times New Roman"/>
        </w:rPr>
        <w:t>nyirokdrenázs</w:t>
      </w:r>
      <w:proofErr w:type="spellEnd"/>
      <w:r w:rsidRPr="00BB3E6A">
        <w:rPr>
          <w:rFonts w:cs="Times New Roman"/>
        </w:rPr>
        <w:t xml:space="preserve"> elvi alapjai, egyéb masszázs-technikák alkalmazásának lehetőségei a kozmetikában</w:t>
      </w:r>
    </w:p>
    <w:p w14:paraId="298D05FD" w14:textId="0F32FED1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cellulit</w:t>
      </w:r>
      <w:proofErr w:type="spellEnd"/>
      <w:r w:rsidRPr="00BB3E6A">
        <w:rPr>
          <w:rFonts w:cs="Times New Roman"/>
        </w:rPr>
        <w:t xml:space="preserve"> típusai, stádiumai, a </w:t>
      </w:r>
      <w:proofErr w:type="spellStart"/>
      <w:r w:rsidRPr="00BB3E6A">
        <w:rPr>
          <w:rFonts w:cs="Times New Roman"/>
        </w:rPr>
        <w:t>cellulit</w:t>
      </w:r>
      <w:proofErr w:type="spellEnd"/>
      <w:r w:rsidRPr="00BB3E6A">
        <w:rPr>
          <w:rFonts w:cs="Times New Roman"/>
        </w:rPr>
        <w:t xml:space="preserve"> kezelés megterve</w:t>
      </w:r>
      <w:r w:rsidR="001665F1">
        <w:rPr>
          <w:rFonts w:cs="Times New Roman"/>
        </w:rPr>
        <w:t xml:space="preserve">zése az ismert készülékekkel </w:t>
      </w:r>
      <w:r w:rsidRPr="00BB3E6A">
        <w:rPr>
          <w:rFonts w:cs="Times New Roman"/>
        </w:rPr>
        <w:t>vagy kézi módszerekkel különböző testtájakon</w:t>
      </w:r>
    </w:p>
    <w:p w14:paraId="222B81B8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Arc- és testszépítő kúrák összeállítása, kivitelezése</w:t>
      </w:r>
    </w:p>
    <w:p w14:paraId="7A1C3C44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Tanácsadás a helyes életmódra vonatkozóan </w:t>
      </w:r>
    </w:p>
    <w:p w14:paraId="28410766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Tanácsadás arc és test házi ápolására</w:t>
      </w:r>
    </w:p>
    <w:p w14:paraId="732F2F97" w14:textId="4E32ACD5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Speciális kezelések férfiaknak, férfi a kozmetikában, a férfi arcbőr kozmetikai jellemzői</w:t>
      </w:r>
    </w:p>
    <w:p w14:paraId="7441B268" w14:textId="77777777" w:rsidR="006F15CC" w:rsidRPr="00BB3E6A" w:rsidRDefault="006F15CC" w:rsidP="006F15C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Különleges kezelések a kozmetikában: </w:t>
      </w:r>
      <w:proofErr w:type="spellStart"/>
      <w:r w:rsidRPr="00BB3E6A">
        <w:rPr>
          <w:rFonts w:cs="Times New Roman"/>
        </w:rPr>
        <w:t>ayurvéda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sókezelés</w:t>
      </w:r>
      <w:proofErr w:type="spellEnd"/>
      <w:r w:rsidRPr="00BB3E6A">
        <w:rPr>
          <w:rFonts w:cs="Times New Roman"/>
        </w:rPr>
        <w:t>, aromaterápiás, stb.</w:t>
      </w:r>
    </w:p>
    <w:p w14:paraId="002594BF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C78F71" w14:textId="21893B89" w:rsidR="00A23F09" w:rsidRPr="00BB3E6A" w:rsidRDefault="006F15C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Speciális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="00A23F09" w:rsidRPr="00BB3E6A">
        <w:rPr>
          <w:rFonts w:cs="Times New Roman"/>
          <w:b/>
          <w:i/>
        </w:rPr>
        <w:t xml:space="preserve"> </w:t>
      </w:r>
      <w:r w:rsidR="008C50D0" w:rsidRPr="00BB3E6A">
        <w:rPr>
          <w:rFonts w:cs="Times New Roman"/>
          <w:b/>
          <w:i/>
        </w:rPr>
        <w:t>eljárások</w:t>
      </w:r>
    </w:p>
    <w:p w14:paraId="2E07896D" w14:textId="6764EF13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Relaxáló</w:t>
      </w:r>
      <w:proofErr w:type="spellEnd"/>
      <w:r w:rsidRPr="00BB3E6A">
        <w:rPr>
          <w:rFonts w:cs="Times New Roman"/>
        </w:rPr>
        <w:t xml:space="preserve"> gépi masszázs, valamint hullámmasszázs elvi alapjai, ismertetése</w:t>
      </w:r>
    </w:p>
    <w:p w14:paraId="722FD351" w14:textId="1DC62E5E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Parafangó</w:t>
      </w:r>
      <w:proofErr w:type="spellEnd"/>
      <w:r w:rsidRPr="00BB3E6A">
        <w:rPr>
          <w:rFonts w:cs="Times New Roman"/>
        </w:rPr>
        <w:t xml:space="preserve"> kezelés ismertetése</w:t>
      </w:r>
    </w:p>
    <w:p w14:paraId="2FCAB786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Oxigénterápiás, mágnes-terápiás kezelések ismerete</w:t>
      </w:r>
    </w:p>
    <w:p w14:paraId="0EEF5524" w14:textId="079B0224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Tartós szőreltávolítás IPL készülék bemutatásával</w:t>
      </w:r>
    </w:p>
    <w:p w14:paraId="0EA2082B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ELOS technológia elméleti vonatkozásai</w:t>
      </w:r>
    </w:p>
    <w:p w14:paraId="79201509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Fotorejuvenáció</w:t>
      </w:r>
      <w:proofErr w:type="spellEnd"/>
      <w:r w:rsidRPr="00BB3E6A">
        <w:rPr>
          <w:rFonts w:cs="Times New Roman"/>
        </w:rPr>
        <w:t xml:space="preserve"> a kozmetikában</w:t>
      </w:r>
    </w:p>
    <w:p w14:paraId="5ED3FC0B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Hideglézer készülékkel végzett arckezelés</w:t>
      </w:r>
    </w:p>
    <w:p w14:paraId="057922EB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Rádiófrekvenciás készülék kozmetikai alkalmazásának fajtái, indikációi, </w:t>
      </w:r>
      <w:proofErr w:type="spellStart"/>
      <w:r w:rsidRPr="00BB3E6A">
        <w:rPr>
          <w:rFonts w:cs="Times New Roman"/>
        </w:rPr>
        <w:t>kontraindikációi</w:t>
      </w:r>
      <w:proofErr w:type="spellEnd"/>
      <w:r w:rsidRPr="00BB3E6A">
        <w:rPr>
          <w:rFonts w:cs="Times New Roman"/>
        </w:rPr>
        <w:t>, a kezelések egymással való kombinálásának előnyei, életmód tanácsadás az elért kozmetikai hatások megtartása érdekében</w:t>
      </w:r>
    </w:p>
    <w:p w14:paraId="2EFD3C39" w14:textId="652C41C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Feszesítés, „fogyasztás” (alakformálás) a kozmetikában</w:t>
      </w:r>
    </w:p>
    <w:p w14:paraId="43FC253B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Tű nélküli </w:t>
      </w:r>
      <w:proofErr w:type="spellStart"/>
      <w:r w:rsidRPr="00BB3E6A">
        <w:rPr>
          <w:rFonts w:cs="Times New Roman"/>
        </w:rPr>
        <w:t>mezoterápia</w:t>
      </w:r>
      <w:proofErr w:type="spellEnd"/>
      <w:r w:rsidRPr="00BB3E6A">
        <w:rPr>
          <w:rFonts w:cs="Times New Roman"/>
        </w:rPr>
        <w:t xml:space="preserve"> működésének elméleti vonatkozásai</w:t>
      </w:r>
    </w:p>
    <w:p w14:paraId="3B2D300F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Face</w:t>
      </w:r>
      <w:proofErr w:type="spellEnd"/>
      <w:r w:rsidRPr="00BB3E6A">
        <w:rPr>
          <w:rFonts w:cs="Times New Roman"/>
        </w:rPr>
        <w:t xml:space="preserve"> lifting eljárások a kozmetikában</w:t>
      </w:r>
    </w:p>
    <w:p w14:paraId="4F99914E" w14:textId="56437EF8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HIFU készülék bemutatása, kezelés sajátosságai</w:t>
      </w:r>
    </w:p>
    <w:p w14:paraId="51683FB7" w14:textId="77777777" w:rsidR="008C50D0" w:rsidRPr="00BB3E6A" w:rsidRDefault="008C50D0" w:rsidP="008C50D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Legújabb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technológiák ismerete</w:t>
      </w:r>
    </w:p>
    <w:p w14:paraId="1E363919" w14:textId="742617F3" w:rsidR="00A23F09" w:rsidRPr="00BB3E6A" w:rsidRDefault="008C50D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Tájékoztatás, tanácsadás a kezelésekkel kapcsolatban</w:t>
      </w:r>
    </w:p>
    <w:p w14:paraId="7471B777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9387E" w14:textId="26CCB497" w:rsidR="00A23F09" w:rsidRPr="00BB3E6A" w:rsidRDefault="008C50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Tartós sminkkészítés</w:t>
      </w:r>
    </w:p>
    <w:p w14:paraId="2B390D65" w14:textId="303DFD02" w:rsidR="00A23F09" w:rsidRPr="00BB3E6A" w:rsidRDefault="008C50D0" w:rsidP="00A23F09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kozmetikai tetoválás elvi alapjai, javallatai, ellenjavallatai, anyagai, eszközei, technológiái és technikái</w:t>
      </w:r>
    </w:p>
    <w:p w14:paraId="552015EF" w14:textId="2360BF44" w:rsidR="008C50D0" w:rsidRPr="00BB3E6A" w:rsidRDefault="008C50D0" w:rsidP="00A23F09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Fertőtlenítés követelményei</w:t>
      </w:r>
    </w:p>
    <w:p w14:paraId="51964EAC" w14:textId="14C6F924" w:rsidR="008C50D0" w:rsidRPr="00BB3E6A" w:rsidRDefault="008C50D0" w:rsidP="00A23F09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Fájdalomcsillapítás lehetőségei</w:t>
      </w:r>
    </w:p>
    <w:p w14:paraId="3050A442" w14:textId="473808C3" w:rsidR="008C50D0" w:rsidRPr="00BB3E6A" w:rsidRDefault="008C50D0" w:rsidP="00A23F09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Utókezelés, tanácsadás a tartós sminkkészítéssel kapcsolatosan.</w:t>
      </w:r>
    </w:p>
    <w:p w14:paraId="46C3AA7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B8735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02DCBF1" w14:textId="38359426" w:rsidR="00A23F09" w:rsidRPr="00BB3E6A" w:rsidRDefault="00667DEA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</w:t>
      </w:r>
    </w:p>
    <w:p w14:paraId="17F58F4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6D94BB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393AD26C" w14:textId="4EAFAE47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20A74763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8CE46DA" w14:textId="7D43E35B" w:rsidR="00A23F09" w:rsidRPr="00BB3E6A" w:rsidRDefault="00667DE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Speciális kozmetikai eljárások gyakorlat tantárgy</w:t>
      </w:r>
      <w:r w:rsidR="00A23F09" w:rsidRPr="00BB3E6A">
        <w:rPr>
          <w:rFonts w:cs="Times New Roman"/>
          <w:b/>
        </w:rPr>
        <w:t xml:space="preserve"> </w:t>
      </w:r>
      <w:proofErr w:type="spellStart"/>
      <w:r w:rsidR="00A23F09" w:rsidRPr="00BB3E6A">
        <w:rPr>
          <w:rFonts w:cs="Times New Roman"/>
          <w:b/>
        </w:rPr>
        <w:t>tantárgy</w:t>
      </w:r>
      <w:proofErr w:type="spellEnd"/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62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62</w:t>
      </w:r>
      <w:r w:rsidR="00A23F09" w:rsidRPr="00BB3E6A">
        <w:rPr>
          <w:rFonts w:cs="Times New Roman"/>
          <w:b/>
        </w:rPr>
        <w:t xml:space="preserve"> óra*</w:t>
      </w:r>
    </w:p>
    <w:p w14:paraId="0C80D358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453888A5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4DF0C31" w14:textId="7E939AA3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1BE37D0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13F7AF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7B5D02E9" w14:textId="5997458C" w:rsidR="00A23F09" w:rsidRPr="00BB3E6A" w:rsidRDefault="00667DEA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kozmetikai tevékenység során alkalmazott legújabb eljárások, módszerek, anyagok alkalmazása a gyakorlatban.</w:t>
      </w:r>
    </w:p>
    <w:p w14:paraId="3A4592CA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A1D353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6D8F2CAF" w14:textId="2B484C2F" w:rsidR="00A23F09" w:rsidRPr="00BB3E6A" w:rsidRDefault="00667DEA" w:rsidP="00667DEA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Alkalmazott biológia, szakmai ismeretek, kozmetikus szakmai gyakorlat,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elektrokozmetika</w:t>
      </w:r>
      <w:proofErr w:type="spellEnd"/>
      <w:r w:rsidRPr="00BB3E6A">
        <w:rPr>
          <w:rFonts w:cs="Times New Roman"/>
        </w:rPr>
        <w:t xml:space="preserve"> gyakorlat, speciális kozmetikai eljárások.</w:t>
      </w:r>
    </w:p>
    <w:p w14:paraId="28B22E23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6A0B23B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6DE26024" w14:textId="212AFD77" w:rsidR="00A23F09" w:rsidRPr="00BB3E6A" w:rsidRDefault="00667D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Speciális arc-, és testkezelések </w:t>
      </w:r>
    </w:p>
    <w:p w14:paraId="3AC0D90A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Speciális kezelés során történő diagnosztizálás menete a kezelendő területet, a vendég tájékoztatása és írásbeli nyilatkoztatásának ismérvei</w:t>
      </w:r>
    </w:p>
    <w:p w14:paraId="1353197F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Regeneráló, hidratáló, </w:t>
      </w:r>
      <w:proofErr w:type="spellStart"/>
      <w:r w:rsidRPr="00BB3E6A">
        <w:rPr>
          <w:rFonts w:cs="Times New Roman"/>
        </w:rPr>
        <w:t>anti-aging</w:t>
      </w:r>
      <w:proofErr w:type="spellEnd"/>
      <w:r w:rsidRPr="00BB3E6A">
        <w:rPr>
          <w:rFonts w:cs="Times New Roman"/>
        </w:rPr>
        <w:t xml:space="preserve"> kezelések arcon és testen, különleges pakolások alkalmazása, tanácsadás</w:t>
      </w:r>
    </w:p>
    <w:p w14:paraId="7605CDD6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Szemkörnyék ápoló kezelések</w:t>
      </w:r>
    </w:p>
    <w:p w14:paraId="57B68D7E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Nyak-dekoltázs speciális kezelések</w:t>
      </w:r>
    </w:p>
    <w:p w14:paraId="115EF344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Korszerű tartós szőrtelenítési eljárások</w:t>
      </w:r>
    </w:p>
    <w:p w14:paraId="02A73F0A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Kozmetikai hámlasztó kezelésekre vonatkozó tanácsadás</w:t>
      </w:r>
    </w:p>
    <w:p w14:paraId="652A131C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Bőrhalványító kezelések, tanácsadás</w:t>
      </w:r>
    </w:p>
    <w:p w14:paraId="1A2C0706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Kozmetikai szépítő, frissítő, </w:t>
      </w:r>
      <w:proofErr w:type="spellStart"/>
      <w:r w:rsidRPr="00BB3E6A">
        <w:rPr>
          <w:rFonts w:cs="Times New Roman"/>
        </w:rPr>
        <w:t>relaxáló</w:t>
      </w:r>
      <w:proofErr w:type="spellEnd"/>
      <w:r w:rsidRPr="00BB3E6A">
        <w:rPr>
          <w:rFonts w:cs="Times New Roman"/>
        </w:rPr>
        <w:t xml:space="preserve"> masszázsok</w:t>
      </w:r>
    </w:p>
    <w:p w14:paraId="2616203D" w14:textId="004165D5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body </w:t>
      </w:r>
      <w:proofErr w:type="spellStart"/>
      <w:r w:rsidRPr="00BB3E6A">
        <w:rPr>
          <w:rFonts w:cs="Times New Roman"/>
        </w:rPr>
        <w:t>wrapping</w:t>
      </w:r>
      <w:proofErr w:type="spellEnd"/>
      <w:r w:rsidRPr="00BB3E6A">
        <w:rPr>
          <w:rFonts w:cs="Times New Roman"/>
        </w:rPr>
        <w:t xml:space="preserve"> (testtekercselés) alkalmazása a kozmetikában, technológiája, kivitelezése</w:t>
      </w:r>
    </w:p>
    <w:p w14:paraId="39DF7A56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Hatóanyag-bevitel segítése kézi masszázzsal, vagy gépi módszerekkel a testtekercselés során</w:t>
      </w:r>
    </w:p>
    <w:p w14:paraId="4D64F53B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Testmasszázs különböző fajtái a kozmetikában: thai-, lávaköves-, </w:t>
      </w:r>
      <w:proofErr w:type="spellStart"/>
      <w:r w:rsidRPr="00BB3E6A">
        <w:rPr>
          <w:rFonts w:cs="Times New Roman"/>
        </w:rPr>
        <w:t>cellulit-</w:t>
      </w:r>
      <w:proofErr w:type="spellEnd"/>
      <w:r w:rsidRPr="00BB3E6A">
        <w:rPr>
          <w:rFonts w:cs="Times New Roman"/>
        </w:rPr>
        <w:t xml:space="preserve">, svédmasszázs, stb., kézi </w:t>
      </w:r>
      <w:proofErr w:type="spellStart"/>
      <w:r w:rsidRPr="00BB3E6A">
        <w:rPr>
          <w:rFonts w:cs="Times New Roman"/>
        </w:rPr>
        <w:t>nyirokdrenázs</w:t>
      </w:r>
      <w:proofErr w:type="spellEnd"/>
      <w:r w:rsidRPr="00BB3E6A">
        <w:rPr>
          <w:rFonts w:cs="Times New Roman"/>
        </w:rPr>
        <w:t xml:space="preserve"> elvi alapjai, egyéb masszázs-technikák alkalmazásának lehetőségei a kozmetikában</w:t>
      </w:r>
    </w:p>
    <w:p w14:paraId="3520B6EB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letisztítása, előkészítése az arc-, és testkezeléshez</w:t>
      </w:r>
    </w:p>
    <w:p w14:paraId="43163115" w14:textId="197B9F30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</w:t>
      </w:r>
      <w:proofErr w:type="spellStart"/>
      <w:r w:rsidRPr="00BB3E6A">
        <w:rPr>
          <w:rFonts w:cs="Times New Roman"/>
        </w:rPr>
        <w:t>cellulit</w:t>
      </w:r>
      <w:proofErr w:type="spellEnd"/>
      <w:r w:rsidRPr="00BB3E6A">
        <w:rPr>
          <w:rFonts w:cs="Times New Roman"/>
        </w:rPr>
        <w:t xml:space="preserve"> típusának diagnosztizálása, stádiumának meghatározása, a </w:t>
      </w:r>
      <w:proofErr w:type="spellStart"/>
      <w:r w:rsidRPr="00BB3E6A">
        <w:rPr>
          <w:rFonts w:cs="Times New Roman"/>
        </w:rPr>
        <w:t>cellulit</w:t>
      </w:r>
      <w:proofErr w:type="spellEnd"/>
      <w:r w:rsidRPr="00BB3E6A">
        <w:rPr>
          <w:rFonts w:cs="Times New Roman"/>
        </w:rPr>
        <w:t xml:space="preserve"> kezelés megtervezése az ismert készülékekkel </w:t>
      </w:r>
      <w:r w:rsidR="001665F1">
        <w:rPr>
          <w:rFonts w:cs="Times New Roman"/>
        </w:rPr>
        <w:t>vagy</w:t>
      </w:r>
      <w:r w:rsidRPr="00BB3E6A">
        <w:rPr>
          <w:rFonts w:cs="Times New Roman"/>
        </w:rPr>
        <w:t xml:space="preserve"> kézi módszerekkel különböző testtájakon</w:t>
      </w:r>
    </w:p>
    <w:p w14:paraId="4565D90E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Arc- és testszépítő kúrák összeállítása, kivitelezése</w:t>
      </w:r>
    </w:p>
    <w:p w14:paraId="6F44D389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Tanácsadás a helyes életmódra vonatkozóan </w:t>
      </w:r>
    </w:p>
    <w:p w14:paraId="3E742CB9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Tanácsadás arc és test házi ápolására</w:t>
      </w:r>
    </w:p>
    <w:p w14:paraId="09E49C16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</w:t>
      </w:r>
    </w:p>
    <w:p w14:paraId="2244BA88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Speciális kezelések férfiaknak</w:t>
      </w:r>
    </w:p>
    <w:p w14:paraId="41B4B245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Különleges kezelések a kozmetikában: </w:t>
      </w:r>
      <w:proofErr w:type="spellStart"/>
      <w:r w:rsidRPr="00BB3E6A">
        <w:rPr>
          <w:rFonts w:cs="Times New Roman"/>
        </w:rPr>
        <w:t>ayurvéda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sókezelés</w:t>
      </w:r>
      <w:proofErr w:type="spellEnd"/>
      <w:r w:rsidRPr="00BB3E6A">
        <w:rPr>
          <w:rFonts w:cs="Times New Roman"/>
        </w:rPr>
        <w:t>, aromaterápiás, stb.</w:t>
      </w:r>
    </w:p>
    <w:p w14:paraId="310BC7CE" w14:textId="7613251A" w:rsidR="00A23F09" w:rsidRPr="00BB3E6A" w:rsidRDefault="00667D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Árkalkuláció készítése a szolgáltatáshoz</w:t>
      </w:r>
    </w:p>
    <w:p w14:paraId="578356DF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FCF105" w14:textId="6250A2B2" w:rsidR="00A23F09" w:rsidRPr="00BB3E6A" w:rsidRDefault="00667D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Speciális </w:t>
      </w:r>
      <w:proofErr w:type="spellStart"/>
      <w:r w:rsidRPr="00BB3E6A">
        <w:rPr>
          <w:rFonts w:cs="Times New Roman"/>
          <w:b/>
          <w:i/>
        </w:rPr>
        <w:t>elektrokozmetikai</w:t>
      </w:r>
      <w:proofErr w:type="spellEnd"/>
      <w:r w:rsidRPr="00BB3E6A">
        <w:rPr>
          <w:rFonts w:cs="Times New Roman"/>
          <w:b/>
          <w:i/>
        </w:rPr>
        <w:t xml:space="preserve"> készülékek </w:t>
      </w:r>
    </w:p>
    <w:p w14:paraId="6C2BBC07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kezelésekhez szükséges előkészítési műveletek elvégzése</w:t>
      </w:r>
    </w:p>
    <w:p w14:paraId="64D956DF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Relaxáló</w:t>
      </w:r>
      <w:proofErr w:type="spellEnd"/>
      <w:r w:rsidRPr="00BB3E6A">
        <w:rPr>
          <w:rFonts w:cs="Times New Roman"/>
        </w:rPr>
        <w:t xml:space="preserve"> gépi masszázs, valamint hullámmasszázs alkalmazása a testkezelések során</w:t>
      </w:r>
    </w:p>
    <w:p w14:paraId="00E68C72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Parafangó</w:t>
      </w:r>
      <w:proofErr w:type="spellEnd"/>
      <w:r w:rsidRPr="00BB3E6A">
        <w:rPr>
          <w:rFonts w:cs="Times New Roman"/>
        </w:rPr>
        <w:t xml:space="preserve"> kezelés menete</w:t>
      </w:r>
    </w:p>
    <w:p w14:paraId="27A6A651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Oxigénterápiás, mágnes-terápiás kezelések ismerete</w:t>
      </w:r>
    </w:p>
    <w:p w14:paraId="3F472E0B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Tartós szőreltávolítás IPL készülék alkalmazásával, pontos dokumentáció készítése</w:t>
      </w:r>
    </w:p>
    <w:p w14:paraId="28BE3F51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ELOS technológia elméleti vonatkozásai</w:t>
      </w:r>
    </w:p>
    <w:p w14:paraId="258FC405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Fotorejuvenáció</w:t>
      </w:r>
      <w:proofErr w:type="spellEnd"/>
      <w:r w:rsidRPr="00BB3E6A">
        <w:rPr>
          <w:rFonts w:cs="Times New Roman"/>
        </w:rPr>
        <w:t xml:space="preserve"> a kozmetikában</w:t>
      </w:r>
    </w:p>
    <w:p w14:paraId="175FB322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Hideglézer készülékkel végzett arckezelés</w:t>
      </w:r>
    </w:p>
    <w:p w14:paraId="4D67E57C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Rádiófrekvenciás készülék kozmetikai alkalmazásának fajtái, indikációi, </w:t>
      </w:r>
      <w:proofErr w:type="spellStart"/>
      <w:r w:rsidRPr="00BB3E6A">
        <w:rPr>
          <w:rFonts w:cs="Times New Roman"/>
        </w:rPr>
        <w:t>kontraindikációi</w:t>
      </w:r>
      <w:proofErr w:type="spellEnd"/>
      <w:r w:rsidRPr="00BB3E6A">
        <w:rPr>
          <w:rFonts w:cs="Times New Roman"/>
        </w:rPr>
        <w:t>, a kezelések egymással való kombinálásának előnyei, életmód tanácsadás az elért kozmetikai hatások megtartása érdekében</w:t>
      </w:r>
    </w:p>
    <w:p w14:paraId="25DBA07D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Rádiófrekvenciás készülékek gyakorlati alkalmazása arcon és testen</w:t>
      </w:r>
    </w:p>
    <w:p w14:paraId="75A89819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Feszesítés, „fogyasztás” (alakformálás)</w:t>
      </w:r>
    </w:p>
    <w:p w14:paraId="5FDFFC3A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Tű nélküli </w:t>
      </w:r>
      <w:proofErr w:type="spellStart"/>
      <w:r w:rsidRPr="00BB3E6A">
        <w:rPr>
          <w:rFonts w:cs="Times New Roman"/>
        </w:rPr>
        <w:t>mezoterápia</w:t>
      </w:r>
      <w:proofErr w:type="spellEnd"/>
      <w:r w:rsidRPr="00BB3E6A">
        <w:rPr>
          <w:rFonts w:cs="Times New Roman"/>
        </w:rPr>
        <w:t xml:space="preserve"> működésének elméleti vonatkozásai</w:t>
      </w:r>
    </w:p>
    <w:p w14:paraId="2EDC34BB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Face</w:t>
      </w:r>
      <w:proofErr w:type="spellEnd"/>
      <w:r w:rsidRPr="00BB3E6A">
        <w:rPr>
          <w:rFonts w:cs="Times New Roman"/>
        </w:rPr>
        <w:t xml:space="preserve"> lifting eljárások a kozmetikában</w:t>
      </w:r>
    </w:p>
    <w:p w14:paraId="50DFC6D8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HIFU készülék alkalmazásának ismerete</w:t>
      </w:r>
    </w:p>
    <w:p w14:paraId="33DC2F4D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Legújabb </w:t>
      </w:r>
      <w:proofErr w:type="spellStart"/>
      <w:r w:rsidRPr="00BB3E6A">
        <w:rPr>
          <w:rFonts w:cs="Times New Roman"/>
        </w:rPr>
        <w:t>elektrokozmetikai</w:t>
      </w:r>
      <w:proofErr w:type="spellEnd"/>
      <w:r w:rsidRPr="00BB3E6A">
        <w:rPr>
          <w:rFonts w:cs="Times New Roman"/>
        </w:rPr>
        <w:t xml:space="preserve"> technológiák ismerete</w:t>
      </w:r>
    </w:p>
    <w:p w14:paraId="07C929EF" w14:textId="24902495" w:rsidR="00A23F09" w:rsidRPr="00BB3E6A" w:rsidRDefault="00667D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Tájékoztatás, tanácsadás a kezelésekkel kapcsolatban</w:t>
      </w:r>
    </w:p>
    <w:p w14:paraId="48D826B2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5A737D" w14:textId="17020C9F" w:rsidR="00A23F09" w:rsidRPr="00BB3E6A" w:rsidRDefault="00667D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Tartós sminkkészítés </w:t>
      </w:r>
    </w:p>
    <w:p w14:paraId="386078C0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Tartós smink-készítéssel kapcsolatos tanácsadás, dokumentáció, bőrpróba</w:t>
      </w:r>
    </w:p>
    <w:p w14:paraId="68053EC8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 xml:space="preserve">Előkészületek a tartós smink elvégzéséhez: előrajzolás (szemöldökvonal, alsó és felső szemkontúr, szájkontúr rajzolása), a </w:t>
      </w:r>
      <w:proofErr w:type="spellStart"/>
      <w:r w:rsidRPr="00BB3E6A">
        <w:rPr>
          <w:rFonts w:cs="Times New Roman"/>
        </w:rPr>
        <w:t>tetoválógép</w:t>
      </w:r>
      <w:proofErr w:type="spellEnd"/>
      <w:r w:rsidRPr="00BB3E6A">
        <w:rPr>
          <w:rFonts w:cs="Times New Roman"/>
        </w:rPr>
        <w:t xml:space="preserve"> előkészítése, fertőtlenítése</w:t>
      </w:r>
    </w:p>
    <w:p w14:paraId="2C46611D" w14:textId="77777777" w:rsidR="00667DEA" w:rsidRPr="00BB3E6A" w:rsidRDefault="00667DEA" w:rsidP="00667DE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Tartós smink elkészítése plasztikon géppel, különböző technikák alkalmazásával</w:t>
      </w:r>
    </w:p>
    <w:p w14:paraId="666A5476" w14:textId="4BB2EEE0" w:rsidR="00A23F09" w:rsidRPr="00BB3E6A" w:rsidRDefault="00667D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Tájékoztatás, tanácsadás a tartós sminkkészítéssel kapcsolatban</w:t>
      </w:r>
    </w:p>
    <w:p w14:paraId="2A82E869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C524E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1825742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FE5EBE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1554FDC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50E57DF1" w14:textId="3CF75BA5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0F1D6A49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869D922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1FBBC385" w14:textId="77777777" w:rsidR="00A23F09" w:rsidRPr="00BB3E6A" w:rsidRDefault="00A23F09" w:rsidP="00A23F09">
      <w:pPr>
        <w:rPr>
          <w:rFonts w:cs="Times New Roman"/>
        </w:rPr>
      </w:pPr>
    </w:p>
    <w:p w14:paraId="01489AD0" w14:textId="77777777" w:rsidR="00A23F09" w:rsidRPr="00BB3E6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5967DAB4" w14:textId="2F107982" w:rsidR="00A23F09" w:rsidRPr="00BB3E6A" w:rsidRDefault="00556EF1" w:rsidP="00A23F09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11724-16</w:t>
      </w:r>
      <w:r w:rsidR="00A23F09" w:rsidRPr="00BB3E6A">
        <w:rPr>
          <w:rFonts w:cs="Times New Roman"/>
          <w:b/>
          <w:sz w:val="36"/>
        </w:rPr>
        <w:t xml:space="preserve"> azonosító számú</w:t>
      </w:r>
    </w:p>
    <w:p w14:paraId="003E0DA1" w14:textId="7E108F68" w:rsidR="00A23F09" w:rsidRPr="00BB3E6A" w:rsidRDefault="002F1404" w:rsidP="00A23F09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Kozmetikus marketing</w:t>
      </w:r>
    </w:p>
    <w:p w14:paraId="679D7715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1EEE572B" w14:textId="77777777" w:rsidR="00A23F09" w:rsidRPr="00BB3E6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3892DC1F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75136062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0365889D" w14:textId="3F79176A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556EF1" w:rsidRPr="00BB3E6A">
        <w:rPr>
          <w:rFonts w:cs="Times New Roman"/>
        </w:rPr>
        <w:t>11724-16</w:t>
      </w:r>
      <w:r w:rsidRPr="00BB3E6A">
        <w:rPr>
          <w:rFonts w:cs="Times New Roman"/>
        </w:rPr>
        <w:t xml:space="preserve"> azonosító számú </w:t>
      </w:r>
      <w:r w:rsidR="002F1404" w:rsidRPr="00BB3E6A">
        <w:rPr>
          <w:rFonts w:cs="Times New Roman"/>
        </w:rPr>
        <w:t>Kozmetikus marketing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627B4C" w:rsidRPr="00FB4557" w14:paraId="61B85CD4" w14:textId="77777777" w:rsidTr="00FB4557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6AFFF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20AB5FB" w14:textId="54CC042C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Kozmetikus marketing</w:t>
            </w:r>
          </w:p>
        </w:tc>
      </w:tr>
      <w:tr w:rsidR="00627B4C" w:rsidRPr="00FB4557" w14:paraId="5A586DA2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E1711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7D027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0FEB0BA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72C1A3" w14:textId="711D867F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Megválasztja a vállalkozása formáját, adózási módját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B3F45" w14:textId="09645023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0C48CC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2B5B83" w14:textId="14BD9A65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Árat képez a szolgáltatásaira és az értékesíteni kívánt készítményekre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299DD" w14:textId="798C13B6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A7C295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AA097" w14:textId="48D8C9AA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Célcsoportot képez, vállalkozása profiljának megfelelően kiválaszt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F8DF4" w14:textId="4F0C0B1D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16891A1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4BF715" w14:textId="3FBD68B5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Marketing- és ahhoz kapcsolódóan árbevételi-, költség- és eredménytervet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2A4E3" w14:textId="56042542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F3F5A12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A7B723" w14:textId="6066BB72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Kialakítja és működteti a kozmetikai értékesítési rendszerét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997E6" w14:textId="5ED95A3F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D584FE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F4798" w14:textId="6032007E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Hírlevelet (nyomtatott és online) szerkeszt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A7100" w14:textId="75ECCAA1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72575F71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6A9EF9" w14:textId="5E3EA3BB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Online hirdetési és megjelenési tervet készít</w:t>
            </w:r>
            <w:r w:rsidR="0096197A" w:rsidRPr="00FB4557">
              <w:rPr>
                <w:rFonts w:cs="Times New Roman"/>
                <w:szCs w:val="24"/>
              </w:rPr>
              <w:t xml:space="preserve">. </w:t>
            </w:r>
            <w:r w:rsidRPr="00FB4557">
              <w:rPr>
                <w:rFonts w:cs="Times New Roman"/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1A760" w14:textId="31724015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579CABD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FE408F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FA083" w14:textId="16DF2C21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3686DE9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63A008" w14:textId="64A2F878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Vállalkozási formák: kft, bt, egyéni vállalkozó; alapítás, megszüntetés, felelősségi viszonyok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F37E9" w14:textId="78809309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5D946B56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4D6F9D" w14:textId="5B230C4D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Adózási alapismeretek: ÁFA, EVA, KATA, KIVA, egyéb adófizetési kötelezettségek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FD06B" w14:textId="7405A1BD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1CF7590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E6AD77" w14:textId="6A9BD7B6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Számla és nyugta, online pénztárgép kötelezettség; bankkártya és egyéb, készpénz helyettesítő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9854D" w14:textId="6D884947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BAFD7AD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DDD5C1" w14:textId="77AF56FA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Árképzés alapjai: általános árképzési módok, célok, ártípusok; árengedmények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E08AF" w14:textId="3E5FD4CD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2A32CDC2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F1C67D" w14:textId="1CA8AA4F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Marketing alapjai: kozmetikai marketing célja, eszközei, stratégiái; speciális, kozmetikai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87D8E" w14:textId="3428DB46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119420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C5B7F" w14:textId="0D9A6B59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marketing-árbevételi, költség és eredményterv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F170A" w14:textId="7A9802A7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70120D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0B825A" w14:textId="7814F638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Értékesítési ismeretek: az értékesítés személyi és tárgyi feltételei, impulzusvásárlás, vásárlói motivációk, személyes-, és online értékesítés; vásárlásösztönzés a kozmetikában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47723" w14:textId="62123B12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0B64423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55FF46" w14:textId="5736A7B8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Kozmetikus szakmai kommunikáció: a kommunikáció alapjai, a kozmetikus szakmai kommunikáció céljai, kommunikáció szóban és írásban – online; árak kommunikálása, árlista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EDD1E" w14:textId="5F83C26A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6E23711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60E9C7" w14:textId="66CD34E7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542D2" w14:textId="7BFCD8EB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1589E76C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74EE1" w14:textId="697373CF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 xml:space="preserve">Weboldal, </w:t>
            </w:r>
            <w:proofErr w:type="spellStart"/>
            <w:r w:rsidRPr="00FB4557">
              <w:rPr>
                <w:rFonts w:cs="Times New Roman"/>
                <w:szCs w:val="24"/>
              </w:rPr>
              <w:t>Facebook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működésének alapjai: weboldalak alapjai, szerkesztőfelületek használata; </w:t>
            </w:r>
            <w:proofErr w:type="spellStart"/>
            <w:r w:rsidRPr="00FB4557">
              <w:rPr>
                <w:rFonts w:cs="Times New Roman"/>
                <w:szCs w:val="24"/>
              </w:rPr>
              <w:t>facebook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működésének alapjai, személyes és rajongói oldal létrehozása, hirdetési lehetőségek, célzás, demográfia, lokalizáció, stb.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A076B" w14:textId="2C69D211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41B6F55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7FCCBC" w14:textId="0D2EA9A3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FB4557">
              <w:rPr>
                <w:rFonts w:cs="Times New Roman"/>
                <w:szCs w:val="24"/>
              </w:rPr>
              <w:t>Google</w:t>
            </w:r>
            <w:proofErr w:type="spellEnd"/>
            <w:r w:rsidRPr="00FB4557">
              <w:rPr>
                <w:rFonts w:cs="Times New Roman"/>
                <w:szCs w:val="24"/>
              </w:rPr>
              <w:t xml:space="preserve"> </w:t>
            </w:r>
            <w:proofErr w:type="spellStart"/>
            <w:r w:rsidRPr="00FB4557">
              <w:rPr>
                <w:rFonts w:cs="Times New Roman"/>
                <w:szCs w:val="24"/>
              </w:rPr>
              <w:t>Adwords</w:t>
            </w:r>
            <w:proofErr w:type="spellEnd"/>
            <w:r w:rsidRPr="00FB4557">
              <w:rPr>
                <w:rFonts w:cs="Times New Roman"/>
                <w:szCs w:val="24"/>
              </w:rPr>
              <w:t>: működésének alapjai, hirdetési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E3278" w14:textId="36182C87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3EC111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8B0884" w14:textId="522E9919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2745C" w14:textId="2242E87A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9C3B370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6FD01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lastRenderedPageBreak/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4EFDE" w14:textId="171566E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3902F9C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C7BBBD" w14:textId="0C68A09B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9F249" w14:textId="5246C0A8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362A182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35877C" w14:textId="24E61547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B765E" w14:textId="45077DC6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43F2829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C4EB8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4C634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7153BF41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8E626" w14:textId="7CC80D9B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20CFC" w14:textId="44C32F9D" w:rsidR="00627B4C" w:rsidRPr="00FB4557" w:rsidRDefault="00627B4C" w:rsidP="002F14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6053507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56042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AA503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5EDD0A1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3772A" w14:textId="55102869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F8974" w14:textId="66FAF5AE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FB4557" w14:paraId="095344C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F7003B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0C55B" w14:textId="77777777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FB4557" w14:paraId="2A88D32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82C86E" w14:textId="39D73EC2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1600" w14:textId="4123C411" w:rsidR="00627B4C" w:rsidRPr="00FB4557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FB455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70F1E408" w14:textId="77777777" w:rsidR="00A23F09" w:rsidRPr="00BB3E6A" w:rsidRDefault="00A23F09" w:rsidP="00A23F09">
      <w:pPr>
        <w:rPr>
          <w:rFonts w:cs="Times New Roman"/>
        </w:rPr>
      </w:pPr>
    </w:p>
    <w:p w14:paraId="69A9D350" w14:textId="64C2DDC2" w:rsidR="00A23F09" w:rsidRPr="00BB3E6A" w:rsidRDefault="0018756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Kozmetikus </w:t>
      </w:r>
      <w:proofErr w:type="gramStart"/>
      <w:r w:rsidRPr="00BB3E6A">
        <w:rPr>
          <w:rFonts w:cs="Times New Roman"/>
          <w:b/>
        </w:rPr>
        <w:t xml:space="preserve">marketing </w:t>
      </w:r>
      <w:r w:rsidR="00A23F09" w:rsidRPr="00BB3E6A">
        <w:rPr>
          <w:rFonts w:cs="Times New Roman"/>
          <w:b/>
        </w:rPr>
        <w:t xml:space="preserve"> tantárgy</w:t>
      </w:r>
      <w:proofErr w:type="gramEnd"/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62</w:t>
      </w:r>
      <w:r w:rsidR="00A23F09" w:rsidRPr="00BB3E6A">
        <w:rPr>
          <w:rFonts w:cs="Times New Roman"/>
          <w:b/>
        </w:rPr>
        <w:t xml:space="preserve"> óra/</w:t>
      </w:r>
      <w:r w:rsidR="00A231B3" w:rsidRPr="00BB3E6A">
        <w:rPr>
          <w:rFonts w:cs="Times New Roman"/>
          <w:b/>
        </w:rPr>
        <w:t>6</w:t>
      </w:r>
      <w:r w:rsidR="00982EFB" w:rsidRPr="00BB3E6A">
        <w:rPr>
          <w:rFonts w:cs="Times New Roman"/>
          <w:b/>
        </w:rPr>
        <w:t>6</w:t>
      </w:r>
      <w:r w:rsidR="00A23F09" w:rsidRPr="00BB3E6A">
        <w:rPr>
          <w:rFonts w:cs="Times New Roman"/>
          <w:b/>
        </w:rPr>
        <w:t xml:space="preserve"> óra*</w:t>
      </w:r>
    </w:p>
    <w:p w14:paraId="331C9D73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6BD10224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C4C1637" w14:textId="041E11DC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tantárgy a főszakképesítéshez kapcsolódik.</w:t>
      </w:r>
    </w:p>
    <w:p w14:paraId="1DFD0EA1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026F761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1ED0341" w14:textId="135F4A4A" w:rsidR="00A23F09" w:rsidRPr="00BB3E6A" w:rsidRDefault="00A231B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piacgazdasághoz alkalmazkodva a korszerű üzleti, marketing és gazdasági gondolkodásmód kialakítása. Az ehhez tartozó eszközök elméleti ismertetése, gyakorlati alkalmazásuk bemutatása, azok működtetésének elsajátítása. A marketingtudomány értelmezése a professzionáliskozmetikai piac releváns igényei szerint.</w:t>
      </w:r>
    </w:p>
    <w:p w14:paraId="3CA2A53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6A9D9B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7D124966" w14:textId="28BE4318" w:rsidR="00A23F09" w:rsidRPr="00BB3E6A" w:rsidRDefault="00A231B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Kozmetikus szakmai gyakorlat</w:t>
      </w:r>
    </w:p>
    <w:p w14:paraId="4196BAE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E8DED1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35CD60C6" w14:textId="2ABF7051" w:rsidR="00A23F09" w:rsidRPr="00BB3E6A" w:rsidRDefault="00A231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Vállalkozási alapismeretek</w:t>
      </w:r>
    </w:p>
    <w:p w14:paraId="60104BD1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témakörben a tanuló megismeri a kozmetikus számára logikusan választható vállalkozási formákat, azok főbb jellemzőit, alapításuk, megszüntetésük eseteit, követelményeit. A témakör részletes kifejtése Az egyén életviteléhez szükséges anyagi és egyéb erőforrások előállításának helyszíne. A vállalkozás, mint profittermelő szervezet. A vállalkozó személyére, a vállalkozások formáira vonatkozó hazai általános előírások (életkor, stb.) </w:t>
      </w:r>
    </w:p>
    <w:p w14:paraId="6C39797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egyéni vállalkozás, a bt. és a kft. bemutatása, azok szervezeti rendszere, felelősségi viszonyai.</w:t>
      </w:r>
    </w:p>
    <w:p w14:paraId="73F51986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</w:t>
      </w:r>
      <w:proofErr w:type="spellStart"/>
      <w:r w:rsidRPr="00BB3E6A">
        <w:rPr>
          <w:rFonts w:cs="Times New Roman"/>
        </w:rPr>
        <w:t>altémakörrel</w:t>
      </w:r>
      <w:proofErr w:type="spellEnd"/>
      <w:r w:rsidRPr="00BB3E6A">
        <w:rPr>
          <w:rFonts w:cs="Times New Roman"/>
        </w:rPr>
        <w:t xml:space="preserve"> és az adózási alapismeretekkel kiegészült információi birtokában a tanuló át kell, hogy lássa a számára megfelelő vállalkozási formákat, ki kell tudni választania az optimálisvállalkozási típust. Az egyéb vállalkozási formák (KKT, Rt, </w:t>
      </w:r>
      <w:proofErr w:type="spellStart"/>
      <w:r w:rsidRPr="00BB3E6A">
        <w:rPr>
          <w:rFonts w:cs="Times New Roman"/>
        </w:rPr>
        <w:t>Zrt</w:t>
      </w:r>
      <w:proofErr w:type="spellEnd"/>
      <w:r w:rsidRPr="00BB3E6A">
        <w:rPr>
          <w:rFonts w:cs="Times New Roman"/>
        </w:rPr>
        <w:t>, egyéni cég) rövid megemlítése. A tevékenységi körök lényege, a kozmetikus által felvenni érdemes körök megemlítése, a későbbi bővítés követelményei cégformák szerint.</w:t>
      </w:r>
    </w:p>
    <w:p w14:paraId="1CE1277D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egyéni vállalkozás alapítása, felelősségi kör, teljes- és részmunkaidő, vagyonkezelés, bankszámla szabályai, pénztárkönyv rövid lényege, alkalmazásának esetei.</w:t>
      </w:r>
    </w:p>
    <w:p w14:paraId="04B498FE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Bt. alapítás, tagok, felelősség, megszűnés, átalakulás, könyvelésének lényege.</w:t>
      </w:r>
    </w:p>
    <w:p w14:paraId="47E28395" w14:textId="787FEA30" w:rsidR="00A23F09" w:rsidRPr="00BB3E6A" w:rsidRDefault="00A231B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Kft. alapítás, alaptőke, tagok, felelősség, megszűnés, átalakulás, könyvelésének lényege.</w:t>
      </w:r>
    </w:p>
    <w:p w14:paraId="5E481AD6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DEC99D" w14:textId="6BE2879A" w:rsidR="00A23F09" w:rsidRPr="00BB3E6A" w:rsidRDefault="00A231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Adózási alapismeretek </w:t>
      </w:r>
    </w:p>
    <w:p w14:paraId="7F5ACE9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A témakör szervesen kiegészíti a Vállalkozás témakört. Az oktató a két témakört összevontan, egymásra építve, és külön is bemutathatja (pl. a cégtípusok oktatása esetén a választhatóadózási formák rájuk vonatkozó szabályai, stb.). Mindkét esetben célszerű összefoglaló táblázatot készíteni a tanulók részére a főbb vállalkozási és adózási információkkal.</w:t>
      </w:r>
    </w:p>
    <w:p w14:paraId="59B4B3D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adózás szükségessége, közgazdasági és társadalmi - morális megközelítése. Az adóelkerülés veszélyei. Az adó-megállapítás általános rendszere, kedvezmények. A kozmetikust érintő jövedelem (SZJA, TAO, osztalékadó) és fogyasztás típusú adók (különösképpen az ÁFA), illetve az egyéb adók (HIPA, egyéb helyi adók) összehasonlító szemléletű bemutatása.</w:t>
      </w:r>
    </w:p>
    <w:p w14:paraId="0463836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közvetlen és az átalányadók, vállalkozási formák és választható adózási formáik, KATA, KIVA részletes bemutatása, előnyei, hátrányai, mikor érdemes ezeket választani. Az alanyi adómentesség esetei. Főbb adózási dátumok. Egyszeres - kettős könyvvitel egyszerű, a különbségre fókuszáló bemutatása.</w:t>
      </w:r>
    </w:p>
    <w:p w14:paraId="78B44FB8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Számla, nyugta, illetve a szállítólevél bemutatása, lényegi különbségük. Az online pénztárgép, a kozmetikákra vonatkozó speciális jogszabályi helyzet (szolgáltatás - értékesítés), a pénztárgéphasználatának mellőzése esetén fennálló következmények.</w:t>
      </w:r>
    </w:p>
    <w:p w14:paraId="27086FCF" w14:textId="77777777" w:rsidR="00A231B3" w:rsidRPr="00BB3E6A" w:rsidRDefault="00A231B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készpénz jellemzői. A bankkártyák rövid bemutatása, jellemzői (kártya- és banki biztonság, limitfogalma, költségek viselői készpénzfelvételkor és vásárláskor, </w:t>
      </w:r>
      <w:proofErr w:type="spellStart"/>
      <w:r w:rsidRPr="00BB3E6A">
        <w:rPr>
          <w:rFonts w:cs="Times New Roman"/>
        </w:rPr>
        <w:t>Paypass</w:t>
      </w:r>
      <w:proofErr w:type="spellEnd"/>
      <w:r w:rsidRPr="00BB3E6A">
        <w:rPr>
          <w:rFonts w:cs="Times New Roman"/>
        </w:rPr>
        <w:t xml:space="preserve">, stb.). Egyéb, a kozmetikát érintő készpénz-helyettesítő eszközök (pl. </w:t>
      </w:r>
      <w:proofErr w:type="spellStart"/>
      <w:r w:rsidRPr="00BB3E6A">
        <w:rPr>
          <w:rFonts w:cs="Times New Roman"/>
        </w:rPr>
        <w:t>SZÉP-kártya</w:t>
      </w:r>
      <w:proofErr w:type="spellEnd"/>
      <w:r w:rsidRPr="00BB3E6A">
        <w:rPr>
          <w:rFonts w:cs="Times New Roman"/>
        </w:rPr>
        <w:t>, egészségbiztosítók, stb.), alkalmazásuk követelményei (pl. tevékenységi kör bővítése)</w:t>
      </w:r>
    </w:p>
    <w:p w14:paraId="4D3DF0D0" w14:textId="1299215A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4C4104" w14:textId="1384208F" w:rsidR="00A23F09" w:rsidRPr="00BB3E6A" w:rsidRDefault="00A231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Marketing alapjai</w:t>
      </w:r>
    </w:p>
    <w:p w14:paraId="49A5C896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témakör feldolgozza a kozmetikus számára fontos marketingismereteket. Szignifikáns</w:t>
      </w:r>
    </w:p>
    <w:p w14:paraId="780D0AA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kapcsolatban áll a vállalkozás üzletmenetében jelentős szerepet játszó Árképzéssel, mint </w:t>
      </w:r>
      <w:proofErr w:type="gramStart"/>
      <w:r w:rsidRPr="00BB3E6A">
        <w:rPr>
          <w:rFonts w:cs="Times New Roman"/>
        </w:rPr>
        <w:t>azt</w:t>
      </w:r>
      <w:proofErr w:type="gramEnd"/>
      <w:r w:rsidRPr="00BB3E6A">
        <w:rPr>
          <w:rFonts w:cs="Times New Roman"/>
        </w:rPr>
        <w:t xml:space="preserve"> ahogy a tervezés lépéseit bemutató “Kozmetikus marketing-, árbevételi- és költségterv” pont jelentémakörben való tárgyalása is jelzi. Külön (klasszikus formátumú) üzleti tervet a terjedelme, részletessége és bonyolultsága okán felesleges ezen a piacon készíteni, azonban alapvető tervezési folyamatban mindenképpen részt kell venni, ezt a célt szolgálja a témakör utolsó pontja.</w:t>
      </w:r>
    </w:p>
    <w:p w14:paraId="275E21DA" w14:textId="2CC64379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marketing feladatai, szemlélete, rövid bemutatása, a kozmetikai marketing eszközrendszerének felsorolása. A marketing speciális alkalmazása a kozmetikában: kezelések és értékesítés kettéválasztása. A lehetséges kozmetikai marketingstratégiák bemutatása. A vásárlói magatartás alapvető jellemzői, pszichológia és marketing kapcsolata. A reklámok és hatásaik, általános reklámköltségek bemutatása.</w:t>
      </w:r>
    </w:p>
    <w:p w14:paraId="61456DCD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vállalkozás hosszú távú célja. Az üzleti filozófia jelentősége, kapcsolata a napi működéssel, a munkavállalókkal. A stratégia lényege, kapcsolata a filozófiával. Specializáció jelentősége, előnyei-hátrányai.</w:t>
      </w:r>
    </w:p>
    <w:p w14:paraId="3F9247DC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pozicionálás lényege, jelentősége. A pozicionálás alapesetei, alkalmazásuk a gyakorlatban.</w:t>
      </w:r>
    </w:p>
    <w:p w14:paraId="69DB9C75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Célcsoportok lényege, jelentősége, kiválasztásuk. A célcsoportok különösen fontos típusai a kozmetikában. A célcsoport-képzés veszélyei.</w:t>
      </w:r>
    </w:p>
    <w:p w14:paraId="290E3708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Éves, negyedéves ciklusok, speciális ünnepek: pl. Valentin-nap, Anyák-napja, Karácsonyjelentősége az üzletmenetben. Felkészülés (árukészlet, kommunikációs anyagok, stb.) a marketingtevékenységre, forgalmazóktól kapott lehetőségek (bizományos készlet, promóciós anyagok, stb.)</w:t>
      </w:r>
    </w:p>
    <w:p w14:paraId="3092A2CD" w14:textId="1EFDA911" w:rsidR="00A23F09" w:rsidRPr="00BB3E6A" w:rsidRDefault="00A231B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marketing-, az árbevételi és a költségterv összefüggései. Az árbevétel és a költségek egyszerűmódon történő szétválasztása, azok táblázatos megjelenítése, a </w:t>
      </w:r>
      <w:r w:rsidRPr="00BB3E6A">
        <w:rPr>
          <w:rFonts w:cs="Times New Roman"/>
        </w:rPr>
        <w:lastRenderedPageBreak/>
        <w:t>kozmetikában alkalmazható egyszerű költséghelyek (pl. marketing, működés, stb.) létrehozása, terv-tény szemlélet, előzőévek/időszakok összehasonlíthatósága. A terv- és tényszámokból leszűrhető tapasztalatok, jelentőségük a kozmetikai vállalkozás marketingtevékenységére, üzletmenetére. Az árbevétel és az eredmény közötti különbség bemutatása.</w:t>
      </w:r>
    </w:p>
    <w:p w14:paraId="044BA7A7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7C4E0B" w14:textId="36FCF580" w:rsidR="00A23F09" w:rsidRPr="00BB3E6A" w:rsidRDefault="00A231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Árképzés alapjai</w:t>
      </w:r>
    </w:p>
    <w:p w14:paraId="3968567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árképzés alapvetően befolyásolja a vállalkozás működését. E témakör segítségével a kozmetikus tanuló átlátja azokat az alapokat, amelyek révén későbbi üzletében megfelelő információk birtokában alakítja ki az árakat.</w:t>
      </w:r>
    </w:p>
    <w:p w14:paraId="72CA272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árképzés hatása a vállalkozásra. Az ár, mint egyetlen jövedelemtermelő elem. A fedezeti pont, az árképzés hatása a fedezeti pontra (árszínvonal, árengedmények és kibocsátás kapcsolata).</w:t>
      </w:r>
    </w:p>
    <w:p w14:paraId="504C58FC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vevő és az ár, pszichológiai alapok. Szükséglet és igény kapcsolata az árral és az árképzéssel.</w:t>
      </w:r>
    </w:p>
    <w:p w14:paraId="1BFE8B5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Monopolhelyzet árképzés tekintetében.</w:t>
      </w:r>
    </w:p>
    <w:p w14:paraId="0F3499F8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Állandó-változó költségek jellemzői, példái. A költség, mint a vállalkozás profitjához szükséges ráfordítás. Raktárkészlet tőkeköltségének egyszerű, érthető bemutatása. A beruházások (pl. gépbeszerzés) megtérülésének egyszerű, a tanulók által érthető bemutatása (az NPV alapjaira építve)</w:t>
      </w:r>
    </w:p>
    <w:p w14:paraId="70038141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Árképzési módok, ártípusok, a kozmetikákban alkalmazható speciális módszerek bemutatása (pl. árucsoportos árak, stb.)</w:t>
      </w:r>
    </w:p>
    <w:p w14:paraId="5182835D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százalékszámítás jelentősége az árképzésben, alapok, a százalékszámítás és a bázis (százalékalap) kapcsolata, százalékérték meghatározása a százalékalap viszonylatában (“alulról-felülről”történő százalékszámítás, értelmezési hibák, ezzel kapcsolatos veszélyek az árképzésben.</w:t>
      </w:r>
    </w:p>
    <w:p w14:paraId="100D8BDD" w14:textId="385FBC56" w:rsidR="00A23F09" w:rsidRPr="00BB3E6A" w:rsidRDefault="00A231B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árengedmények lényege, hatásuk a fedezeti pontra, az árengedmény és a mennyiségkapcsolata. Az árengedmények hatásainak táblázatos levezetése. A veszélyek (üzletmenet, jövedelmezőség és marketing tekintetében) és az előnyök.</w:t>
      </w:r>
    </w:p>
    <w:p w14:paraId="4BC8F0F4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BB473E" w14:textId="43FA4A76" w:rsidR="00A23F09" w:rsidRPr="00BB3E6A" w:rsidRDefault="00A231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Értékesítés</w:t>
      </w:r>
    </w:p>
    <w:p w14:paraId="5F847A31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kozmetikai értékesítés a speciális viszony miatt speciális helyzetbe hozza mind a vevőt, mind az eladót. Az értékesítés alapjai ezt a helyzetet veszik alapul, lényegében nem téve különbséget szolgáltatás és készítmény értékesítése között.</w:t>
      </w:r>
    </w:p>
    <w:p w14:paraId="785080A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Problémamegoldó értékesítés, személyi feltételek: termék- és szolgáltatásismeret, az üzletfilozófiával való azonosulás, stb. Tárgyi feltételek: árukészlet (áru elérhetősége), környezet, fizetési lehetőségek (bankkártya olvasó, stb.)</w:t>
      </w:r>
    </w:p>
    <w:p w14:paraId="4364016C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impulzusvásárlás lényege, gyakorisága, különös esetei. A tervezett vásárlás/újravásárlással szembeni különbségek. Vásárlás utáni disszonancia és a helyzet kezelése.</w:t>
      </w:r>
    </w:p>
    <w:p w14:paraId="6E97712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vásárlói motivációk jelentősége a személyes értékesítés folyamán. Online értékesítés és személyes értékesítés közötti különbségek. Kérdéstípusok. </w:t>
      </w:r>
    </w:p>
    <w:p w14:paraId="42DD256F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vásárlásösztönzés lényege. A kozmetikai vásárlásösztönzés lehetséges eszközei (pl. törzsvásárlói kártya, mennyiségi kedvezmény kártya, ajándékok, stb.)</w:t>
      </w:r>
    </w:p>
    <w:p w14:paraId="38F1F0C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eladás során zajló érvelési folyamat. Jellemzők-előnyök.</w:t>
      </w:r>
    </w:p>
    <w:p w14:paraId="34AE2FB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699F9B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Fogyasztóvédelmi alapismeretek: 2 óra</w:t>
      </w:r>
    </w:p>
    <w:p w14:paraId="041CB728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Alapfogalmak: tudatos fogyasztó: tudatos (kritikus) fogyasztó: olyan tájékozott, megfontolt fogyasztó, aki rendelkezik vonzónak tűnő reklám és marketinghatások hátrányaira vonatkozó felismerés készségével, jellemzi a valós fogyasztói </w:t>
      </w:r>
      <w:r w:rsidRPr="00BB3E6A">
        <w:rPr>
          <w:rFonts w:cs="Times New Roman"/>
        </w:rPr>
        <w:lastRenderedPageBreak/>
        <w:t>szükségletek folyamatos megléte, továbbá a felmerülő fogyasztói problémák megértésének és megoldásának a képessége.</w:t>
      </w:r>
    </w:p>
    <w:p w14:paraId="5CAB35B2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Fogyasztó (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a) pont)</w:t>
      </w:r>
    </w:p>
    <w:p w14:paraId="2F37E866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Vállalkozás (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b) pont)</w:t>
      </w:r>
    </w:p>
    <w:p w14:paraId="0EDB58C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Termék és szolgáltatás (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f) és g) pont)</w:t>
      </w:r>
    </w:p>
    <w:p w14:paraId="0FE9042A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Eladási ár és egységár (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m) és n) pont)</w:t>
      </w:r>
    </w:p>
    <w:p w14:paraId="79517222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ár feltüntetése (feltüntetés módja, több ár feltüntetése, 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14. §)</w:t>
      </w:r>
    </w:p>
    <w:p w14:paraId="44946901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Gyermek- és fiatalkorúak védelmét szolgáló előírások (alkohol, dohánytermék, szexuális termék kiszolgálásának tilalma, 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16/A. §)</w:t>
      </w:r>
    </w:p>
    <w:p w14:paraId="0C8D1F8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Panaszkezelés, ügyfélszolgálat (panasztételi lehetőségek, szóbeli, írásbeli panasz, jegyzőkönyv felvétele, válaszadás módja és ideje, 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17/A. §)</w:t>
      </w:r>
    </w:p>
    <w:p w14:paraId="1CFE9765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Békéltető testület (alternatív vitarendezés lényege, fogalma, feladatai, 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o) pont és 18. §)</w:t>
      </w:r>
    </w:p>
    <w:p w14:paraId="6E02B702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Fogyasztói érdekek képviseletét ellátó egyesületek (fogalma, feladatai, 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 2. § e) pont és 45. §)</w:t>
      </w:r>
    </w:p>
    <w:p w14:paraId="7933C63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Piacfelügyeleti alapfogalmak </w:t>
      </w:r>
    </w:p>
    <w:p w14:paraId="5247AA1B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Biztonságos termék (</w:t>
      </w:r>
      <w:proofErr w:type="spellStart"/>
      <w:r w:rsidRPr="00BB3E6A">
        <w:rPr>
          <w:rFonts w:cs="Times New Roman"/>
        </w:rPr>
        <w:t>Pftv</w:t>
      </w:r>
      <w:proofErr w:type="spellEnd"/>
      <w:r w:rsidRPr="00BB3E6A">
        <w:rPr>
          <w:rFonts w:cs="Times New Roman"/>
        </w:rPr>
        <w:t>. 2. § 1. pont)</w:t>
      </w:r>
    </w:p>
    <w:p w14:paraId="2255B955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CE megfelelőségi jelölés (</w:t>
      </w:r>
      <w:proofErr w:type="spellStart"/>
      <w:r w:rsidRPr="00BB3E6A">
        <w:rPr>
          <w:rFonts w:cs="Times New Roman"/>
        </w:rPr>
        <w:t>Pftv</w:t>
      </w:r>
      <w:proofErr w:type="spellEnd"/>
      <w:r w:rsidRPr="00BB3E6A">
        <w:rPr>
          <w:rFonts w:cs="Times New Roman"/>
        </w:rPr>
        <w:t>. 2. § 2. pont és 6. §)</w:t>
      </w:r>
    </w:p>
    <w:p w14:paraId="4DB3BE75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Kereskedelmi törvény fogyasztóvédelmi rendelkezései</w:t>
      </w:r>
    </w:p>
    <w:p w14:paraId="039E5A6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Méret, súly, használhatóság ellenőrzése [</w:t>
      </w:r>
      <w:proofErr w:type="spellStart"/>
      <w:r w:rsidRPr="00BB3E6A">
        <w:rPr>
          <w:rFonts w:cs="Times New Roman"/>
        </w:rPr>
        <w:t>Kertv</w:t>
      </w:r>
      <w:proofErr w:type="spellEnd"/>
      <w:r w:rsidRPr="00BB3E6A">
        <w:rPr>
          <w:rFonts w:cs="Times New Roman"/>
        </w:rPr>
        <w:t>. 5. § (2) bekezdés]</w:t>
      </w:r>
    </w:p>
    <w:p w14:paraId="6CFF21B1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Vásárlók könyve vezetése [</w:t>
      </w:r>
      <w:proofErr w:type="spellStart"/>
      <w:r w:rsidRPr="00BB3E6A">
        <w:rPr>
          <w:rFonts w:cs="Times New Roman"/>
        </w:rPr>
        <w:t>Kertv</w:t>
      </w:r>
      <w:proofErr w:type="spellEnd"/>
      <w:r w:rsidRPr="00BB3E6A">
        <w:rPr>
          <w:rFonts w:cs="Times New Roman"/>
        </w:rPr>
        <w:t>. 5. § (4) bekezdés]</w:t>
      </w:r>
    </w:p>
    <w:p w14:paraId="12BC824F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 xml:space="preserve">Üzlet </w:t>
      </w:r>
      <w:proofErr w:type="spellStart"/>
      <w:r w:rsidRPr="00BB3E6A">
        <w:rPr>
          <w:rFonts w:cs="Times New Roman"/>
        </w:rPr>
        <w:t>nyitvatartásáról</w:t>
      </w:r>
      <w:proofErr w:type="spellEnd"/>
      <w:r w:rsidRPr="00BB3E6A">
        <w:rPr>
          <w:rFonts w:cs="Times New Roman"/>
        </w:rPr>
        <w:t xml:space="preserve"> szóló tájékoztatás [</w:t>
      </w:r>
      <w:proofErr w:type="spellStart"/>
      <w:r w:rsidRPr="00BB3E6A">
        <w:rPr>
          <w:rFonts w:cs="Times New Roman"/>
        </w:rPr>
        <w:t>Kertv</w:t>
      </w:r>
      <w:proofErr w:type="spellEnd"/>
      <w:r w:rsidRPr="00BB3E6A">
        <w:rPr>
          <w:rFonts w:cs="Times New Roman"/>
        </w:rPr>
        <w:t>. 6. § (2) bekezdés b) pont]</w:t>
      </w:r>
    </w:p>
    <w:p w14:paraId="64DFBFAD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üzlethelyiségen kívüli és távollevők közötti ügyletekhez (e-kereskedelemhez) kapcsolódó fogyasztóvédelmi előírások [kötelező tájékoztatás, elállási jog, 45/2014. (II. 26.) Korm. rendelet 11. §, 20. §]</w:t>
      </w:r>
    </w:p>
    <w:p w14:paraId="76C94BC7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Szavatosságra és jótállásra vonatkozó tudnivalók</w:t>
      </w:r>
    </w:p>
    <w:p w14:paraId="236CFBC5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Kellékszavatosság (fogalom, Ptk. 6:159.§-6:167. §)</w:t>
      </w:r>
    </w:p>
    <w:p w14:paraId="27036C6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Jótállás (fogalom, Ptk. 6:171.§-6:173. §)</w:t>
      </w:r>
    </w:p>
    <w:p w14:paraId="4961F82B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egyes tartós fogyasztási cikkekre vonatkozó kötelező jótállás [értékhatár, jótállási idő, érintett termékek, 151/2003. (IX. 22.) Korm. rendelet 2. §, 3. §, melléket]</w:t>
      </w:r>
    </w:p>
    <w:p w14:paraId="4E7A5A2B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 xml:space="preserve">egyes </w:t>
      </w:r>
      <w:proofErr w:type="gramStart"/>
      <w:r w:rsidRPr="00BB3E6A">
        <w:rPr>
          <w:rFonts w:cs="Times New Roman"/>
        </w:rPr>
        <w:t>javító-karbantartó szolgáltatásokra</w:t>
      </w:r>
      <w:proofErr w:type="gramEnd"/>
      <w:r w:rsidRPr="00BB3E6A">
        <w:rPr>
          <w:rFonts w:cs="Times New Roman"/>
        </w:rPr>
        <w:t xml:space="preserve"> vonatkozó kötelező jótállás [értékhatár, jótállási idő, érintett szolgáltatások, 249/2004. (VIII. 27.) Korm. rendelet 1. §, melléket]</w:t>
      </w:r>
    </w:p>
    <w:p w14:paraId="46E2079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szavatossági, jótállási igények intézése [jegyzőkönyv, kijavítás vagy kicserélés ideje, 19/2014. (IV. 29.) NGM rendelet 4. §, 5. § ]</w:t>
      </w:r>
    </w:p>
    <w:p w14:paraId="6849781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tananyagban szereplő jogszabályok</w:t>
      </w:r>
    </w:p>
    <w:p w14:paraId="659083C3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fogyasztóvédelemről szóló 1997. évi CLV. törvény (</w:t>
      </w:r>
      <w:proofErr w:type="spellStart"/>
      <w:r w:rsidRPr="00BB3E6A">
        <w:rPr>
          <w:rFonts w:cs="Times New Roman"/>
        </w:rPr>
        <w:t>Fgytv</w:t>
      </w:r>
      <w:proofErr w:type="spellEnd"/>
      <w:r w:rsidRPr="00BB3E6A">
        <w:rPr>
          <w:rFonts w:cs="Times New Roman"/>
        </w:rPr>
        <w:t>.)</w:t>
      </w:r>
    </w:p>
    <w:p w14:paraId="741BAA47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termékek piacfelügyeletéről szóló 2012. évi LXXVIII. törvény (</w:t>
      </w:r>
      <w:proofErr w:type="spellStart"/>
      <w:r w:rsidRPr="00BB3E6A">
        <w:rPr>
          <w:rFonts w:cs="Times New Roman"/>
        </w:rPr>
        <w:t>Pftv</w:t>
      </w:r>
      <w:proofErr w:type="spellEnd"/>
      <w:r w:rsidRPr="00BB3E6A">
        <w:rPr>
          <w:rFonts w:cs="Times New Roman"/>
        </w:rPr>
        <w:t>.)</w:t>
      </w:r>
    </w:p>
    <w:p w14:paraId="646048D9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kereskedelemről szóló 2005. évi CLXIV. törvény (</w:t>
      </w:r>
      <w:proofErr w:type="spellStart"/>
      <w:r w:rsidRPr="00BB3E6A">
        <w:rPr>
          <w:rFonts w:cs="Times New Roman"/>
        </w:rPr>
        <w:t>Kertv</w:t>
      </w:r>
      <w:proofErr w:type="spellEnd"/>
      <w:r w:rsidRPr="00BB3E6A">
        <w:rPr>
          <w:rFonts w:cs="Times New Roman"/>
        </w:rPr>
        <w:t>.)</w:t>
      </w:r>
    </w:p>
    <w:p w14:paraId="5CD78BC4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Polgári Törvénykönyvről szóló 2013. évi V. törvény (Ptk.) </w:t>
      </w:r>
    </w:p>
    <w:p w14:paraId="5419BD5C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</w:r>
      <w:proofErr w:type="gramStart"/>
      <w:r w:rsidRPr="00BB3E6A">
        <w:rPr>
          <w:rFonts w:cs="Times New Roman"/>
        </w:rPr>
        <w:t>A</w:t>
      </w:r>
      <w:proofErr w:type="gramEnd"/>
      <w:r w:rsidRPr="00BB3E6A">
        <w:rPr>
          <w:rFonts w:cs="Times New Roman"/>
        </w:rPr>
        <w:t xml:space="preserve"> fogyasztó és a vállalkozás közötti szerződések részletes szabályairól szóló 45/2014. (II. 26.) Korm. rendelet</w:t>
      </w:r>
    </w:p>
    <w:p w14:paraId="7A82667C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>Az egyes tartós fogyasztási cikkekre vonatkozó kötelező jótállásról szóló 151/2003. (IX. 22.) Korm. rendelet</w:t>
      </w:r>
    </w:p>
    <w:p w14:paraId="77A28ABF" w14:textId="77777777" w:rsidR="00A231B3" w:rsidRPr="00BB3E6A" w:rsidRDefault="00A231B3" w:rsidP="00A231B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</w:t>
      </w:r>
      <w:r w:rsidRPr="00BB3E6A">
        <w:rPr>
          <w:rFonts w:cs="Times New Roman"/>
        </w:rPr>
        <w:tab/>
        <w:t xml:space="preserve">Az egyes </w:t>
      </w:r>
      <w:proofErr w:type="gramStart"/>
      <w:r w:rsidRPr="00BB3E6A">
        <w:rPr>
          <w:rFonts w:cs="Times New Roman"/>
        </w:rPr>
        <w:t>javító-karbantartó szolgáltatásokra</w:t>
      </w:r>
      <w:proofErr w:type="gramEnd"/>
      <w:r w:rsidRPr="00BB3E6A">
        <w:rPr>
          <w:rFonts w:cs="Times New Roman"/>
        </w:rPr>
        <w:t xml:space="preserve"> vonatkozó kötelező jótállásról szóló 249/2004. (VIII. 27.) Korm. rendelet</w:t>
      </w:r>
    </w:p>
    <w:p w14:paraId="111564F1" w14:textId="76E5E324" w:rsidR="00A23F09" w:rsidRPr="00BB3E6A" w:rsidRDefault="00A231B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fogyasztó és vállalkozás közötti szerződés keretében eladott dolgokra vonatkozó szavatossági és jótállási igények intézésének eljárási szabályairól szóló 19/2014. (IV. 29.) NGM rendelet</w:t>
      </w:r>
    </w:p>
    <w:p w14:paraId="6C47DF93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CE3D86" w14:textId="0BF84499" w:rsidR="00A23F09" w:rsidRPr="00BB3E6A" w:rsidRDefault="001F224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Kozmetikus szakmai kommunikációja</w:t>
      </w:r>
    </w:p>
    <w:p w14:paraId="4B78127E" w14:textId="5B4E630C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témakör célja, hogy elsajátítása révén a kozmetikus későbbi üzletében professzionális kommunikáció segítse a sikeres működést, az árbevételi és eredménytervek megvalósulását.</w:t>
      </w:r>
    </w:p>
    <w:p w14:paraId="586A447D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Kommunikációs alapok, a kommunikációs folyamat megoszlása. A szakmai kommunikációlényege a kozmetikában, a szakmai kommunikáció céljai. Tegeződés-magázódás.</w:t>
      </w:r>
    </w:p>
    <w:p w14:paraId="7FD24BA5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Kommunikáció személyesen és írásban: megértés, fogalmazás, idegen szavak használata, formák, szabályok, helyesírás. Hírlevelek küldése, időzítésük, formái.</w:t>
      </w:r>
    </w:p>
    <w:p w14:paraId="41ACE9C9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Kommunikáció telefonban: hanghordozás, értelmezés folyamata, szabályok. A tegeződés-magázódás különös esetei (újvendég, régi vendég).</w:t>
      </w:r>
    </w:p>
    <w:p w14:paraId="21918CC7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Kommunikáció weboldalon: nyelvezet, tartalom nagysága, minősége. Fotók szabályai (portré, üzletfotó, stb.)</w:t>
      </w:r>
    </w:p>
    <w:p w14:paraId="67D27014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Felkészülés a kifogásokra, kommunikáció a kifogáskezelés során. A kifogástípusok felismerése, ennek megfelelő érvelés.</w:t>
      </w:r>
    </w:p>
    <w:p w14:paraId="0F229B8A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Áremelés kommunikálása: írásban - szóban. Az áremelés kommunikációjának üzleti támogatása (pl. lehetőség az áremelés előtti szolgáltatás-igénybevételre a régi áron, stb.)</w:t>
      </w:r>
    </w:p>
    <w:p w14:paraId="3DB5C2AB" w14:textId="39EE8D41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Árlista, mint kommunikációs eszköz: Külalak, tartalom (idegen kifejezések, stb.), értelmezhetőség, vendég-centrikus megközelítés.</w:t>
      </w:r>
    </w:p>
    <w:p w14:paraId="24300CB2" w14:textId="14F01F02" w:rsidR="00A23F09" w:rsidRPr="00BB3E6A" w:rsidRDefault="001F224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Kezelések-készítmények az árlistán.</w:t>
      </w:r>
    </w:p>
    <w:p w14:paraId="5AE2590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63BEE9" w14:textId="379E847B" w:rsidR="00A23F09" w:rsidRPr="00BB3E6A" w:rsidRDefault="001F224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Weboldal, </w:t>
      </w:r>
      <w:proofErr w:type="spellStart"/>
      <w:r w:rsidRPr="00BB3E6A">
        <w:rPr>
          <w:rFonts w:cs="Times New Roman"/>
          <w:b/>
          <w:i/>
        </w:rPr>
        <w:t>Facebook</w:t>
      </w:r>
      <w:proofErr w:type="spellEnd"/>
      <w:r w:rsidRPr="00BB3E6A">
        <w:rPr>
          <w:rFonts w:cs="Times New Roman"/>
          <w:b/>
          <w:i/>
        </w:rPr>
        <w:t xml:space="preserve"> működésének alapjai, </w:t>
      </w:r>
      <w:proofErr w:type="spellStart"/>
      <w:r w:rsidRPr="00BB3E6A">
        <w:rPr>
          <w:rFonts w:cs="Times New Roman"/>
          <w:b/>
          <w:i/>
        </w:rPr>
        <w:t>Google</w:t>
      </w:r>
      <w:proofErr w:type="spellEnd"/>
      <w:r w:rsidRPr="00BB3E6A">
        <w:rPr>
          <w:rFonts w:cs="Times New Roman"/>
          <w:b/>
          <w:i/>
        </w:rPr>
        <w:t xml:space="preserve"> </w:t>
      </w:r>
      <w:proofErr w:type="spellStart"/>
      <w:r w:rsidRPr="00BB3E6A">
        <w:rPr>
          <w:rFonts w:cs="Times New Roman"/>
          <w:b/>
          <w:i/>
        </w:rPr>
        <w:t>adwords</w:t>
      </w:r>
      <w:proofErr w:type="spellEnd"/>
    </w:p>
    <w:p w14:paraId="5226C069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online jelenlét fontossága az üzlet fejlődése érdekében megkérdőjelezhetetlen. A témakörrévén a tanuló bepillantást kap a fő online tevékenységekbe.</w:t>
      </w:r>
    </w:p>
    <w:p w14:paraId="33B055E9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Weboldal: Domain nevek, üzleti jelentőségek, jelenlegi trendek, tipográfiai alapok a weben (pl. szemkamerás vizsgálatok, stb.) A weboldal létrehozásának, fenntartásának költségei. Weboldal grafikai alapszabályai (színek, grafikai elemek) Weboldal fenntartásának alapvető követelményei (pl. frissítés, elérhetőség, nyelv-nyelvezet). Statisztikák jelentősége. Egyszerű szerkesztő felületek használata.</w:t>
      </w:r>
    </w:p>
    <w:p w14:paraId="0EDC965A" w14:textId="77777777" w:rsidR="001F224C" w:rsidRPr="00BB3E6A" w:rsidRDefault="001F224C" w:rsidP="001F224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Facebook</w:t>
      </w:r>
      <w:proofErr w:type="spellEnd"/>
      <w:r w:rsidRPr="00BB3E6A">
        <w:rPr>
          <w:rFonts w:cs="Times New Roman"/>
        </w:rPr>
        <w:t xml:space="preserve">: Lényege, használata személyként és vállalkozásként. Hirdetési lehetőségek, költségek, célzási lehetőségek és technikák, földrajzi, demográfiai és egyéb szűrési lehetőségek. </w:t>
      </w:r>
      <w:proofErr w:type="spellStart"/>
      <w:r w:rsidRPr="00BB3E6A">
        <w:rPr>
          <w:rFonts w:cs="Times New Roman"/>
        </w:rPr>
        <w:t>Landing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page</w:t>
      </w:r>
      <w:proofErr w:type="spellEnd"/>
      <w:r w:rsidRPr="00BB3E6A">
        <w:rPr>
          <w:rFonts w:cs="Times New Roman"/>
        </w:rPr>
        <w:t xml:space="preserve"> fogalma. Oldalak létrehozása, törlése. Kommunikáció a </w:t>
      </w:r>
      <w:proofErr w:type="spellStart"/>
      <w:r w:rsidRPr="00BB3E6A">
        <w:rPr>
          <w:rFonts w:cs="Times New Roman"/>
        </w:rPr>
        <w:t>facebook-on</w:t>
      </w:r>
      <w:proofErr w:type="spellEnd"/>
      <w:r w:rsidRPr="00BB3E6A">
        <w:rPr>
          <w:rFonts w:cs="Times New Roman"/>
        </w:rPr>
        <w:t>. Hirdetés létrehozása, kampány létrehozása.</w:t>
      </w:r>
    </w:p>
    <w:p w14:paraId="3B132718" w14:textId="0DB261EF" w:rsidR="00A23F09" w:rsidRPr="00BB3E6A" w:rsidRDefault="001F224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3E6A">
        <w:rPr>
          <w:rFonts w:cs="Times New Roman"/>
        </w:rPr>
        <w:t>Google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adwords</w:t>
      </w:r>
      <w:proofErr w:type="spellEnd"/>
      <w:r w:rsidRPr="00BB3E6A">
        <w:rPr>
          <w:rFonts w:cs="Times New Roman"/>
        </w:rPr>
        <w:t xml:space="preserve">: Statisztika, hirdetési lehetőségek, kulcsszavak, SEO, konverzió, dinamikus </w:t>
      </w:r>
      <w:proofErr w:type="spellStart"/>
      <w:r w:rsidRPr="00BB3E6A">
        <w:rPr>
          <w:rFonts w:cs="Times New Roman"/>
        </w:rPr>
        <w:t>remarketing</w:t>
      </w:r>
      <w:proofErr w:type="spellEnd"/>
      <w:r w:rsidRPr="00BB3E6A">
        <w:rPr>
          <w:rFonts w:cs="Times New Roman"/>
        </w:rPr>
        <w:t xml:space="preserve">. A </w:t>
      </w:r>
      <w:proofErr w:type="spellStart"/>
      <w:r w:rsidRPr="00BB3E6A">
        <w:rPr>
          <w:rFonts w:cs="Times New Roman"/>
        </w:rPr>
        <w:t>Google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Adwords</w:t>
      </w:r>
      <w:proofErr w:type="spellEnd"/>
      <w:r w:rsidRPr="00BB3E6A">
        <w:rPr>
          <w:rFonts w:cs="Times New Roman"/>
        </w:rPr>
        <w:t xml:space="preserve"> jelentősége egy kozmetika tekintetében,</w:t>
      </w:r>
    </w:p>
    <w:p w14:paraId="0F8D0F83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F4B8FE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3769AAA9" w14:textId="0BDBDB83" w:rsidR="00A23F09" w:rsidRPr="00BB3E6A" w:rsidRDefault="00DF6AC8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6BC4ECAF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C83080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69D7069F" w14:textId="6BAFB3D8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7925F00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23130E5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242D9DF4" w14:textId="77777777" w:rsidR="00A23F09" w:rsidRPr="00BB3E6A" w:rsidRDefault="00A23F09" w:rsidP="00A23F09">
      <w:pPr>
        <w:rPr>
          <w:rFonts w:cs="Times New Roman"/>
        </w:rPr>
      </w:pPr>
    </w:p>
    <w:p w14:paraId="05116E8A" w14:textId="77777777" w:rsidR="00A23F09" w:rsidRPr="00BB3E6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08CA4FE5" w14:textId="191EA682" w:rsidR="00A23F09" w:rsidRPr="00BB3E6A" w:rsidRDefault="00C15725" w:rsidP="00A23F09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11729-16</w:t>
      </w:r>
      <w:r w:rsidR="00A23F09" w:rsidRPr="00BB3E6A">
        <w:rPr>
          <w:rFonts w:cs="Times New Roman"/>
          <w:b/>
          <w:sz w:val="36"/>
        </w:rPr>
        <w:t xml:space="preserve"> azonosító számú</w:t>
      </w:r>
    </w:p>
    <w:p w14:paraId="5467BAAA" w14:textId="1FC00935" w:rsidR="00A23F09" w:rsidRPr="00BB3E6A" w:rsidRDefault="00C15725" w:rsidP="00A23F09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Szépségtanácsadás</w:t>
      </w:r>
      <w:r w:rsidR="00A23F09" w:rsidRPr="00BB3E6A">
        <w:rPr>
          <w:rFonts w:cs="Times New Roman"/>
          <w:b/>
          <w:sz w:val="36"/>
        </w:rPr>
        <w:t>.</w:t>
      </w:r>
    </w:p>
    <w:p w14:paraId="2A70E79F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48728CC3" w14:textId="77777777" w:rsidR="00A23F09" w:rsidRPr="00BB3E6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6D8EF20C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1FE8B511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3D7706A5" w14:textId="1AD011F1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C15725" w:rsidRPr="00BB3E6A">
        <w:rPr>
          <w:rFonts w:cs="Times New Roman"/>
        </w:rPr>
        <w:t>11729-16</w:t>
      </w:r>
      <w:r w:rsidRPr="00BB3E6A">
        <w:rPr>
          <w:rFonts w:cs="Times New Roman"/>
        </w:rPr>
        <w:t xml:space="preserve"> azonosító számú </w:t>
      </w:r>
      <w:r w:rsidR="00C15725" w:rsidRPr="00BB3E6A">
        <w:rPr>
          <w:rFonts w:cs="Times New Roman"/>
        </w:rPr>
        <w:t>Szépségtanácsadás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27"/>
        <w:gridCol w:w="782"/>
        <w:gridCol w:w="782"/>
        <w:gridCol w:w="782"/>
        <w:gridCol w:w="782"/>
        <w:gridCol w:w="782"/>
        <w:gridCol w:w="783"/>
      </w:tblGrid>
      <w:tr w:rsidR="00DA0229" w:rsidRPr="00BB3E6A" w14:paraId="0E85E548" w14:textId="77777777" w:rsidTr="00FB4557">
        <w:trPr>
          <w:cantSplit/>
          <w:trHeight w:val="2433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46CDFF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597240" w14:textId="6DC0CE52" w:rsidR="00DA0229" w:rsidRPr="00BB3E6A" w:rsidRDefault="00DA0229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Művészeti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80C715" w14:textId="7714D384" w:rsidR="00DA0229" w:rsidRPr="00BB3E6A" w:rsidRDefault="00982EFB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Szépségtanácsadó a</w:t>
            </w:r>
            <w:r w:rsidR="00DA0229" w:rsidRPr="00BB3E6A">
              <w:rPr>
                <w:rFonts w:cs="Times New Roman"/>
              </w:rPr>
              <w:t>nyagismeret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262558E" w14:textId="3BBD7B48" w:rsidR="00DA0229" w:rsidRPr="00BB3E6A" w:rsidRDefault="00DA0229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Szépségtanácsadó szakmai gyakorlat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1791C21" w14:textId="025117B0" w:rsidR="00DA0229" w:rsidRPr="00BB3E6A" w:rsidRDefault="00DA0229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Kéz-, és körömdíszítés gyakorlat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E38D4E9" w14:textId="1DFA67DB" w:rsidR="00DA0229" w:rsidRPr="00BB3E6A" w:rsidRDefault="00DA0229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Alkalmazott számítástechnika gyakorlat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4CCDF5" w14:textId="5ED73136" w:rsidR="00DA0229" w:rsidRPr="00BB3E6A" w:rsidRDefault="00DA0229" w:rsidP="00FB455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Szépségtanácsadó szakmai ismeretek</w:t>
            </w:r>
          </w:p>
        </w:tc>
      </w:tr>
      <w:tr w:rsidR="00A23F09" w:rsidRPr="00BB3E6A" w14:paraId="4BA727E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9B440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4E4D4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B49DE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DB3F9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E27A1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332F7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701A6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55CD9D6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B39B24" w14:textId="29D10C9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Művészet-, divat-, stílustörténeti ismereteit alkalmazza a szolgáltatás során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3B170" w14:textId="5BC6C28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AC4BF" w14:textId="7322DDB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A898F" w14:textId="1BA163D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C194E" w14:textId="197F1FC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37D76" w14:textId="3CF2900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0CD37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0C0F90C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1C843C" w14:textId="53DCA61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Segíti a vendéget vagy a vevőt a számára megfelelő smink, frizura, körömszín, öltözék kiválasztásában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9C962" w14:textId="408D012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FC1C3" w14:textId="7C71815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95E22" w14:textId="297AE5F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D27C8" w14:textId="6AD4A04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BC6A5" w14:textId="7A15871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0A17A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38BD1C0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31D266" w14:textId="52DBB04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Tanácsot ad a divatnak, alkalomnak megfelelő stílusalakítással kapcsolatban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15E0F" w14:textId="26EBE89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23878" w14:textId="434729C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D3753" w14:textId="1C1B466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03BED" w14:textId="5D67FE2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7C599" w14:textId="798F301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4318A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5478861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E9086B" w14:textId="5106159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Figyelemmel kíséri és ismeri a jelentős hazai és nemzetközi divatirányzatokat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4D37B" w14:textId="05347BC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1CAA8" w14:textId="497C8B2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878FB" w14:textId="49F2600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608E0" w14:textId="725AF41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F7575" w14:textId="2652E06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9DB8D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2864AC7C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BD0057" w14:textId="7177297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Elképzeléseit vizuálisan is tudja prezentálni vázlat, divatrajz formájában szabad kézzel vagy IKT eszközök alkalmazásával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2D73C" w14:textId="5476FB1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7D32C" w14:textId="738CC73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CDF35" w14:textId="7AC2E1C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BABC8" w14:textId="215D02BD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9BB9F" w14:textId="083EC5F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FAF4C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1C21E5AA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39DB87" w14:textId="037F358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Személyiségjegyekkel kapcsolatos ismereteit alkalmazza a személyiségjegyekhez illő színek, formák stb. kiválasztásában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792A5" w14:textId="6B3E064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1C484" w14:textId="458482D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CF077" w14:textId="079BC42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1F060" w14:textId="7DC1BEE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F8957" w14:textId="0CC6560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488D4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6876A6A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474326" w14:textId="4235D1A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Személyes tulajdonságokhoz: életkor, nem, típus, testalkat stb., adott alkalomhoz illő smink, frizura, köröm, öltözék tanácsot ad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7F6B9" w14:textId="2FDE17FD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10307" w14:textId="764B248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E0BFE" w14:textId="3BC4D3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EF10E" w14:textId="08F14B4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28180" w14:textId="2BE1D4D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ED60E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71A6072B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E4777D" w14:textId="25B93B2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Előkészíti a bőrt sminkeléshez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8C4F0" w14:textId="11AEDAC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7EC73" w14:textId="7C0ADCC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6D9A2" w14:textId="47C3AC4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7FE3B" w14:textId="38B4393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10A3B" w14:textId="7503D9A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24962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77D3DF41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6E0345" w14:textId="4E1E28B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Nappali sminket készít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03147" w14:textId="2FC0EFD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F4803" w14:textId="17BE232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A5F0D" w14:textId="7456BE3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D45E6" w14:textId="3ECD4A2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F49AB" w14:textId="64A1CCB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9F90B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36F9498C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28ACAA" w14:textId="760C07F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Alkalmazza sminkelméleti ismereteit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4A68A" w14:textId="2E36BA6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5B91F" w14:textId="0499F74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BD4EC" w14:textId="21B0544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42279" w14:textId="049E20C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B5365" w14:textId="415D3FB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B48EB" w14:textId="625658D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0229" w:rsidRPr="00BB3E6A" w14:paraId="75EEFF4F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874219" w14:textId="469B27C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Különböző műszempilla-technikákat alkalmaz, alkalmazza a műszempillák rögzítéséhez használható ragasztóanyagokat, zsírtalanítókat, oldószereket, ismeri azok tulajdonságait, szakszerűen el tudja távolítani a műszempillákat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F8270" w14:textId="3162819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BD5DC" w14:textId="2B12281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8243A" w14:textId="7299CB7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28D9B" w14:textId="111F291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F2031" w14:textId="7377117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2CA12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6857ED1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C573C1" w14:textId="495230B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Ismeri a hatáskörébe tartozó műveletek ellenjavallatait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6AF44" w14:textId="39E60D7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EC328" w14:textId="499EBB2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1AE52" w14:textId="697DF6B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962FF" w14:textId="206DE15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796FE" w14:textId="326B3FF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87D9F" w14:textId="6A70D3E7" w:rsidR="00DA0229" w:rsidRPr="00BB3E6A" w:rsidRDefault="007A125A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0229" w:rsidRPr="00BB3E6A" w14:paraId="7DF459FF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A51B9" w14:textId="7124EA5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Díszítő testfestést végez hennával és egyéb technikákkal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DE90C" w14:textId="5781D3C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225BC" w14:textId="2AA5519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75DC" w14:textId="23386D8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C6D96" w14:textId="46CE425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4E638" w14:textId="71D4A25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093D6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757B5A7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2D8300" w14:textId="303F45C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Csillámtetoválási technikát alkalmaz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7581D" w14:textId="05655C3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C2474" w14:textId="1C8F9E3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F60C3" w14:textId="4CB4B37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004F6" w14:textId="4B54B04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B2F54" w14:textId="0AFB261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37ACF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2020321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4AB6CA" w14:textId="0665B1D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lastRenderedPageBreak/>
              <w:t>Gyermekarcfestést végez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32D57" w14:textId="5FF08D0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F20CB" w14:textId="2A5F357D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A02CE" w14:textId="2193BE2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A8ABA" w14:textId="3BF1909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8DF02" w14:textId="3D43D45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0169D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2552A433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2D9663" w14:textId="0664ACA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Alkalmazza a letisztításhoz, fertőtlenítéshez, zsírtalanításhoz alkalmazott anyagokat jellemző tulajdonságaik, alkalmazási módjaik alapján körömlakkozás esetén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F1023" w14:textId="6E35898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ABCB9" w14:textId="16EB142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6CCEA" w14:textId="5370267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00055" w14:textId="108022A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96FC1" w14:textId="1EBD694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125C3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7815A60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203D4" w14:textId="5F40157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körmöt díszíti különböző színű hagyományos, normál körömlakokkal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9CAE9" w14:textId="637DC7F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A1FE4" w14:textId="6B6D983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6401A" w14:textId="66753A0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5E9DA" w14:textId="3A3F829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94A2D" w14:textId="3181E49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F9576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3F7B3E39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8F7CC3" w14:textId="3884B38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Eltávolítja a hagyományos körömlakkot színcsere céljából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2286C" w14:textId="5F2AAFB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57A25" w14:textId="03A326C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BBF27" w14:textId="251304A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0E93F" w14:textId="65A606C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10AEC" w14:textId="2D5FF70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CF54C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550D54CC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36BDDA" w14:textId="55E7089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Ismeri a kozmetikumokkal kapcsolatos jogi szabályozásokat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E4A81" w14:textId="5593F05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D2FE0" w14:textId="27778FD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26543" w14:textId="30D7312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3A0B8" w14:textId="4A86A36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98377" w14:textId="2A3688C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55728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447DEA74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B09F2" w14:textId="1B4199E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Ismeri a nem professzionális felhasználásra készült kozmetikumok típusait és jellemzőit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98213" w14:textId="0929C0D1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FE1CD" w14:textId="21D6BDD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65993" w14:textId="463D7F2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75005" w14:textId="4043CECA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58DC8" w14:textId="0460EA2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D13D0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70130275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984074" w14:textId="3EBA990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Ismeri a házi ápolásra, szépség megóvására, megtartására alkalmas, nem professzionális kozmetikumokat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D7396" w14:textId="1502F086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82C57" w14:textId="2CD1F3D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9E031" w14:textId="0D832FB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AA8CB" w14:textId="7CC9EE9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A4A4B" w14:textId="69D4289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0CADA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049DB59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52269C" w14:textId="178D4E0E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Információkat szolgáltat a házi ápolásra, szépség megtartására alkalmas nem professzionális kozmetikumokról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FFBEB" w14:textId="0B27341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070FD" w14:textId="7A06A93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B753F" w14:textId="6C960EF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DDBD6" w14:textId="53C953A0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77497" w14:textId="6D9A13FD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08226" w14:textId="7ABCF73C" w:rsidR="00DA0229" w:rsidRPr="00BB3E6A" w:rsidRDefault="007A125A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A0229" w:rsidRPr="00BB3E6A" w14:paraId="0CF2CBD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4D03CB" w14:textId="22F81E8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Képes szépészeti szolgáltatóegységben recepciós feladatokat ellátni: vendégfogadás, adminisztráció, higiéniai feladatok, szolgáltatásokról történő tájékoztatás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743F8" w14:textId="4AFDBC3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772A6" w14:textId="032A1B4B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61B9B" w14:textId="0165BE2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DBFDC" w14:textId="373C909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61764" w14:textId="2984116C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C2134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5F61D439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82CBFF" w14:textId="23B786F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Kommunikál a vendéggel, vevővel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8EE20" w14:textId="4A9D2CC8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3F819" w14:textId="0ACBD89D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1B2F1" w14:textId="4941BE59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ABBEA" w14:textId="7A3048D3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7DD4C" w14:textId="2966C77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1658E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A0229" w:rsidRPr="00BB3E6A" w14:paraId="3233C05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1B8007" w14:textId="52C1A9D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Rendelkezik alapvető számítástechnikai ismeretekkel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B8E78" w14:textId="66FE904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56A3C" w14:textId="4EF18CD2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95511" w14:textId="23B42164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13BC6" w14:textId="5071CFA5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F0985" w14:textId="3937D05F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D376B" w14:textId="77777777" w:rsidR="00DA0229" w:rsidRPr="00BB3E6A" w:rsidRDefault="00DA0229" w:rsidP="00DA022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BB3E6A" w14:paraId="139B33B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746A85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76043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4AC0E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95407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95A32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61F36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81570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0AB474C5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1BDF01" w14:textId="5EF2B79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Művészettörténeti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46F5F0" w14:textId="36AC130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5EA74" w14:textId="0261D8D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03E22" w14:textId="7EC7A06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C579A" w14:textId="4B610DB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959BB" w14:textId="65574FB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43790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73FAD800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F05ACB" w14:textId="207A016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Divattörténeti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8048C" w14:textId="6198ED9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350CA" w14:textId="42DFFE8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F3ECE" w14:textId="2634ECE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9548D" w14:textId="5771C5B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D9EC1" w14:textId="42BAEF3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043EF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734EBF6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D7055" w14:textId="0393EB2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Stílustörténeti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B624B" w14:textId="18782D3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6A2FF" w14:textId="556B196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802FA" w14:textId="08B970E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711B5" w14:textId="4D2C755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EFAEA" w14:textId="3D9EE31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C9249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022785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D1682" w14:textId="5CB1669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Stílus-tanácsadási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54069" w14:textId="137A208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4C50D" w14:textId="4F3E9F9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85372" w14:textId="307DB88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62071" w14:textId="621BF35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77BC6" w14:textId="65545A6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423EA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DA0A2AE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6F5B26" w14:textId="1CB8F7B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20-21. századi smink, hajviselet, körömlakkozás és öltözék trendjei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8ADD2" w14:textId="701DFC6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15C81" w14:textId="496928C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6AD95" w14:textId="624F269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E1C8B" w14:textId="1188AB8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A0497" w14:textId="43291BC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F1E0C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1132940E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8DAB68" w14:textId="7F03C09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Szabadkézi rajz, képszerkesztés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55F1F" w14:textId="1B1AA06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ECD6C" w14:textId="6788F28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BAC09" w14:textId="0BCCEDB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39C3B" w14:textId="4FC8B36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D376F" w14:textId="6196CD5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47969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08EE521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929281" w14:textId="4DFFE83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Személyiségtípusok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B41FF" w14:textId="7151079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F9307" w14:textId="4C9CABB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840A6" w14:textId="31740AC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4D043" w14:textId="4BCF68B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65767" w14:textId="6EEFF85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40C0B" w14:textId="5D66594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67756961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F8E274" w14:textId="6D7BBED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Alapvető anatómiai 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45035" w14:textId="0716D14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5F9D0" w14:textId="1166BEE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D8471" w14:textId="2DB642F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EC1C3" w14:textId="4432D2A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C2017" w14:textId="6CC8D00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812C9" w14:textId="3AB51F7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5E09379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58AF91" w14:textId="3F5662C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Allergia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414C8" w14:textId="6EE1513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E24F4" w14:textId="54F59F7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C9ED8" w14:textId="6DF48FF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6CE90" w14:textId="5A4500B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F3B2A" w14:textId="2438D5E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D6D5D" w14:textId="055C181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15E462BB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A77008" w14:textId="701755C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Szem felépítése és elváltozásai, szolgáltatást befolyásoló tényezői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1BABA" w14:textId="3373CB7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5208C" w14:textId="7C50D94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E96CA" w14:textId="44ABBB0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BADDC" w14:textId="0B33C82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988AB" w14:textId="5C923F4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CE75A" w14:textId="4E2D54F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58E71364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AC5D26" w14:textId="4A41F6E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sminkelőkészítés és köröm-előkészítés – hagyományos lakkozáshoz - letisztító, fertőtlenítő, és zsírtalanító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E6400" w14:textId="71919E9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F551A" w14:textId="7A7D077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09F17" w14:textId="2994B54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3E442" w14:textId="48FA41A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8ACF0" w14:textId="43B6532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F61C8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06C0A8F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DFC616" w14:textId="5FA9C67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Hagyományos körömlakkok és az eltávolításukhoz használt anyagok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EFCE8" w14:textId="449FE53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90B9F" w14:textId="4528583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FCD92" w14:textId="37CD713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E28CA" w14:textId="5F7D94D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2FA38D" w14:textId="6FC3BC9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22DB7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AD64C30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889698" w14:textId="0F2FDF8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Sminkeléshez használt eszközök és anyagok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61949" w14:textId="4327E24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4FE15" w14:textId="6C2162D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42926" w14:textId="57D994C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B4F27" w14:textId="512DFCB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8556C" w14:textId="6C44276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1EA4C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050B7DC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359A76" w14:textId="3A9F3A8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lastRenderedPageBreak/>
              <w:t>Műszempilla-technikák eszközei és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39694" w14:textId="0DA8AC7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49364" w14:textId="1AECB8B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74543" w14:textId="0677A89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8DE67" w14:textId="378A72D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8DEB3" w14:textId="55650D8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4453A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EA53C8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A3B14" w14:textId="09940F0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Díszítő testfestés eszközei és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94508" w14:textId="20C4E94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A2AC9" w14:textId="3D37397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8238E" w14:textId="0AA3714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8E3D1" w14:textId="3B3E7B3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88B9C" w14:textId="670A3B4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0D2D7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2EB96A1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10BAC7" w14:textId="101140C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Csillámtetoválás eszközei és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A17B1" w14:textId="0E902EF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BD25F" w14:textId="4C677BD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23DAA" w14:textId="390708C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44A3E" w14:textId="5DE9799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12229" w14:textId="60E9620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85FA1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09A92E1B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27126D" w14:textId="00F000B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Gyermekarcfestés eszközei és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AA9ED" w14:textId="746282C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5CA22" w14:textId="023FFD2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83671" w14:textId="6BDEF07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D80D1" w14:textId="62BC13B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39DD3" w14:textId="644E635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AA7EE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5CDDF2D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5A70B7" w14:textId="125768A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Köröm-előkészítés és lakkozás menete,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2EB15" w14:textId="2E471D5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4CDD" w14:textId="793C4BD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E71A8" w14:textId="1935954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B1CCA" w14:textId="37AB89B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C3471" w14:textId="4ACE5C8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4C2B2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6AF1EEA5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FF88C8" w14:textId="3E57C80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Körömlakk-eltávolítás anyagai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F3A7F" w14:textId="69BFE82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3EBD0" w14:textId="023AF75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A3D97" w14:textId="2B2F9B2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99815" w14:textId="5C5FD2C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C2961" w14:textId="6326023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C6094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079795E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5D2AD3" w14:textId="48A0D02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Sminkelmélet, kendőzés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0B64C" w14:textId="442F133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E4CB0" w14:textId="5D007FF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0D5EC" w14:textId="773A0AE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BC4B4" w14:textId="08C160D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624E7" w14:textId="7DADDE6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280E4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0F3E9E65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5E881F" w14:textId="5C5F2F9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Színelmélet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8F8DD" w14:textId="123A8A7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FE378" w14:textId="6ADD9CF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63A60" w14:textId="52DB850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A4F2A" w14:textId="4A8A1FC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BD361" w14:textId="2FF0DEE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8F0E6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4D13C0B4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4F3F50" w14:textId="4AB21E4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Kozmetikumokra vonatkozó jogi szabályozások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CC9DD" w14:textId="46A4B2D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8E90B" w14:textId="376EABC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128F6" w14:textId="2BC1469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D104C" w14:textId="30BED3E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736E2" w14:textId="23D3D06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15EEF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7B5F3C66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496FB" w14:textId="2E417DB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Nem professzionális felhasználásra készült kozmetikumok és jellemzőik, anyagaik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0C9A4" w14:textId="0FEE116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463BC" w14:textId="3B1F439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2DDE4" w14:textId="396FB14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74F52" w14:textId="0CF17D1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AA7F3" w14:textId="2759867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9E0BA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3EA95B25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9D066D" w14:textId="2181889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szépészeti szolgáltatóegység üzemeltetésének higiéniai és adminisztrációs feladatai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C3055" w14:textId="308887A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6F136" w14:textId="00C803C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8097A1" w14:textId="1444DBE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F4CB" w14:textId="30B5102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D12DE" w14:textId="2D386D7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9CA0D" w14:textId="3EE2B2E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4780A15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45DA0C" w14:textId="0162B76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Kommunikációs alapismeretek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AD2BA" w14:textId="68CD05A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317A4" w14:textId="1C5F94F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EC1FA" w14:textId="19E2215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544DAA" w14:textId="1326ECF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4554B" w14:textId="575E779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8CC41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1590D07D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B99A1C" w14:textId="4323492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Számítástechnikai alapismeretek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9FD69" w14:textId="5E1E688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B8BCD" w14:textId="4F9C848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EE51C" w14:textId="4295944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8080B" w14:textId="7F65273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94031" w14:textId="669EBCF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056DA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4AD73F2A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AFAC3" w14:textId="3BBB443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Adatbázis kezelési alapismeretek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30340" w14:textId="72C3B13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08431" w14:textId="5873276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C32C1" w14:textId="54BBAE1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3DF9E" w14:textId="3F12F5C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69181" w14:textId="556CE24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8EB49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BB3E6A" w14:paraId="3D9D6A7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668792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BC580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4BB0F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8F615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54FFC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2D8C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213C6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3A0F9096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09773F" w14:textId="320D45D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Olvasott szakmai szöveg megértése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091F1" w14:textId="621FA9B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B8D2B" w14:textId="73BE7BF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34A17" w14:textId="68A3684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E3949" w14:textId="36421C6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x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872B2" w14:textId="45E5DA9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x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4F3F3" w14:textId="078414E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508D33BF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2AA622" w14:textId="423C119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Szakmai nyelvű beszédkészség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41F73" w14:textId="18A82D1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741FE" w14:textId="06D6A57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B7521" w14:textId="7397C05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9543E" w14:textId="1060371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x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1C608" w14:textId="31CCF6B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7163F" w14:textId="2CD5A40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75511A0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06FD74" w14:textId="157C475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Divatstílusok értelmezése és alkalmazása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62787" w14:textId="1BCE87D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73E75" w14:textId="5D3F11C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3F53B" w14:textId="579B1AF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3B366" w14:textId="7465B39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6172A" w14:textId="7CA6B2F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36832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418E4D68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5FA262" w14:textId="5BCAB5B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Információforrások kezelése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5538E" w14:textId="222CA02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35323" w14:textId="2508935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95CC6" w14:textId="550A548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909D1" w14:textId="407E7A9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A9ABA" w14:textId="5DDAFC2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E9887" w14:textId="6C2097A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BB3E6A" w14:paraId="70CBF9A9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D648BC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12E23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3C663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E9D5C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77A48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B0E45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F5F69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3DDE9F97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35C347" w14:textId="70CD075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Kézügyesség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15070" w14:textId="5EDCACB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x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7A3C5" w14:textId="0129DAA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27031" w14:textId="3DB63B4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F6E769" w14:textId="130C908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88F4B" w14:textId="64121EE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E1CAA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18C66753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9D4B09" w14:textId="04A06C8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Döntésképesség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45051" w14:textId="263962A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A082C" w14:textId="028AAAD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8442B" w14:textId="1CC8AB7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C0AB3" w14:textId="5967826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35025" w14:textId="730359E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64A20" w14:textId="1829F24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4D8A42FE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697C1" w14:textId="197046B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Szorgalom, igyekezet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88069" w14:textId="629DBA2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34279" w14:textId="57FA668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9F173" w14:textId="3C3BD0B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0AC48" w14:textId="5DC1B7A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E2862" w14:textId="6BAF084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03CD2" w14:textId="35040AA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BB3E6A" w14:paraId="5165E0A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8EA1B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9F3DD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D27E5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06864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182E5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7585E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5EB6F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4A1C9114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7827D" w14:textId="203B20D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Empatikus készség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5D4DF" w14:textId="0286641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4323A" w14:textId="78B9CC4B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78BEC" w14:textId="0ADF5D9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4FC70F" w14:textId="3615926A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45A9F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56D3D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12093B4A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F696E3" w14:textId="1766927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Udvariasság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76E83" w14:textId="749EC75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76E96" w14:textId="0A51745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A1F8B" w14:textId="71E85E6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91A65" w14:textId="7A7A95D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67B1F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E135B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3FC8B04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344653" w14:textId="550CF2C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Kapcsolatteremtő készség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A99B8" w14:textId="4BD3663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81132" w14:textId="0804673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86DA1" w14:textId="2BF803F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27162" w14:textId="64BCFEE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4A9C7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1DD6F" w14:textId="77777777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BB3E6A" w14:paraId="744C2C2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EB204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FF55B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47CD9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67409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E69FE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4FE54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DBA2E" w14:textId="77777777" w:rsidR="00A23F09" w:rsidRPr="00BB3E6A" w:rsidRDefault="00A23F09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125A" w:rsidRPr="00BB3E6A" w14:paraId="5A37225F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601C0" w14:textId="39CF3B3F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Kreativitás, ötletgazdagság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DDDB7" w14:textId="4FBB2910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FB3CE" w14:textId="5A233AC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1EFA1" w14:textId="1491E631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2CED4" w14:textId="3C38A4B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55E99" w14:textId="6414D6AD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B0DA4" w14:textId="6ED004B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5FBEBCA2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2E6F88" w14:textId="5E20BC4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Tervezés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95FCA" w14:textId="0E7C99E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CA8BE" w14:textId="5D28A102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24B21" w14:textId="7AB5BA1E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8FD1D" w14:textId="28B1FC6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3305C" w14:textId="4F2D87E3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2DF56" w14:textId="2226217C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125A" w:rsidRPr="00BB3E6A" w14:paraId="0BFB4F23" w14:textId="77777777" w:rsidTr="00FB4557">
        <w:trPr>
          <w:trHeight w:val="255"/>
          <w:jc w:val="center"/>
        </w:trPr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577D40" w14:textId="28E3A1D9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Információgyűjtés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CD764" w14:textId="20C2E25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FFAAE" w14:textId="6F71D30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0DFDE" w14:textId="7CB9D948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92ED2" w14:textId="00D19745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6330F" w14:textId="03A4EC24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  <w:tc>
          <w:tcPr>
            <w:tcW w:w="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1C18E" w14:textId="276E4896" w:rsidR="007A125A" w:rsidRPr="00BB3E6A" w:rsidRDefault="007A125A" w:rsidP="007A125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317B094" w14:textId="77777777" w:rsidR="00A23F09" w:rsidRPr="00BB3E6A" w:rsidRDefault="00A23F09" w:rsidP="00A23F09">
      <w:pPr>
        <w:rPr>
          <w:rFonts w:cs="Times New Roman"/>
        </w:rPr>
      </w:pPr>
    </w:p>
    <w:p w14:paraId="7EDE06D0" w14:textId="77777777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26B84CBB" w14:textId="0736BC70" w:rsidR="00A23F09" w:rsidRPr="00BB3E6A" w:rsidRDefault="00EB312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Művészeti ismeretek tantárgy</w:t>
      </w:r>
      <w:r w:rsidR="00A23F09" w:rsidRPr="00BB3E6A">
        <w:rPr>
          <w:rFonts w:cs="Times New Roman"/>
          <w:b/>
        </w:rPr>
        <w:t xml:space="preserve"> </w:t>
      </w:r>
      <w:proofErr w:type="spellStart"/>
      <w:r w:rsidR="00A23F09" w:rsidRPr="00BB3E6A">
        <w:rPr>
          <w:rFonts w:cs="Times New Roman"/>
          <w:b/>
        </w:rPr>
        <w:t>tantárgy</w:t>
      </w:r>
      <w:proofErr w:type="spellEnd"/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72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07645C75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303BA2A9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ADC0309" w14:textId="6C77E189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8B014A" w:rsidRPr="00BB3E6A">
        <w:rPr>
          <w:rFonts w:cs="Times New Roman"/>
        </w:rPr>
        <w:t>52 815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656D61B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04A5D4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2FE87429" w14:textId="2B3804FB" w:rsidR="00A23F09" w:rsidRPr="00BB3E6A" w:rsidRDefault="00BF50C8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művészettörténet témakör bevezetést nyújt a művészettörténet főbb korszakainak területeibe: építészet, festészet, szobrászat, valamint a modern képzőművészet és design területeibe. A divattörténet témakör bevezetést nyújt a divattörténet főbb korszakainak területeibe: női és férfi viseletek, alapanyagok, kiegészítők, sminkek, valamint a XX.-XXI. </w:t>
      </w:r>
      <w:proofErr w:type="gramStart"/>
      <w:r w:rsidRPr="00BB3E6A">
        <w:rPr>
          <w:rFonts w:cs="Times New Roman"/>
        </w:rPr>
        <w:t>századi</w:t>
      </w:r>
      <w:proofErr w:type="gramEnd"/>
      <w:r w:rsidRPr="00BB3E6A">
        <w:rPr>
          <w:rFonts w:cs="Times New Roman"/>
        </w:rPr>
        <w:t xml:space="preserve"> divattervezők világába: sziluettek, sminkek, ”</w:t>
      </w:r>
      <w:proofErr w:type="spellStart"/>
      <w:r w:rsidRPr="00BB3E6A">
        <w:rPr>
          <w:rFonts w:cs="Times New Roman"/>
        </w:rPr>
        <w:t>pret</w:t>
      </w:r>
      <w:proofErr w:type="spellEnd"/>
      <w:r w:rsidRPr="00BB3E6A">
        <w:rPr>
          <w:rFonts w:cs="Times New Roman"/>
        </w:rPr>
        <w:t xml:space="preserve"> a </w:t>
      </w:r>
      <w:proofErr w:type="spellStart"/>
      <w:r w:rsidRPr="00BB3E6A">
        <w:rPr>
          <w:rFonts w:cs="Times New Roman"/>
        </w:rPr>
        <w:t>porter</w:t>
      </w:r>
      <w:proofErr w:type="spellEnd"/>
      <w:r w:rsidRPr="00BB3E6A">
        <w:rPr>
          <w:rFonts w:cs="Times New Roman"/>
        </w:rPr>
        <w:t>” és „</w:t>
      </w:r>
      <w:proofErr w:type="spellStart"/>
      <w:r w:rsidRPr="00BB3E6A">
        <w:rPr>
          <w:rFonts w:cs="Times New Roman"/>
        </w:rPr>
        <w:t>hautecoture</w:t>
      </w:r>
      <w:proofErr w:type="spellEnd"/>
      <w:r w:rsidRPr="00BB3E6A">
        <w:rPr>
          <w:rFonts w:cs="Times New Roman"/>
        </w:rPr>
        <w:t xml:space="preserve"> divat”. A szabadkézi rajz bevezetést nyújt a klasszikus szabadkézi rajzolás alapjaiba a természeti formák ábrázolásától az emberi fejig. A tantárgy célja, hogy a tanuló képes legyen a klasszikus rajz alapjainak </w:t>
      </w:r>
      <w:proofErr w:type="gramStart"/>
      <w:r w:rsidRPr="00BB3E6A">
        <w:rPr>
          <w:rFonts w:cs="Times New Roman"/>
        </w:rPr>
        <w:t>megtanulásán</w:t>
      </w:r>
      <w:proofErr w:type="gramEnd"/>
      <w:r w:rsidRPr="00BB3E6A">
        <w:rPr>
          <w:rFonts w:cs="Times New Roman"/>
        </w:rPr>
        <w:t xml:space="preserve"> keresztül leegyszerűsített rajzokat készíteni a szakmájához kapcsolódóan. A smink-, és színelmélet témakör bevezetést nyújt a színtan különböző területeibe, az alkalmazott színtantól, a színek térhatásán, asszociációs- és pszichikai jellegzetességein keresztül. Javasolt egyszerű, gyakorlati feladatokkal segíteni az elsajátítást. A sminkelmélet témakör a kendőzés munkafolyamatainak elméleti alapjaiba nyújt betekintést. A stílustan témakör bevezetést nyújt a különböző divatstílusok alkalmazási lehetőségeibe. Taglalja a testalkatok, arcformák, személyiségtípusok, életkorok, alkalmak jellegzetességeit a stílusok, színek, formák, sminkek alkalmazási lehetőségeihez mérten. A tudás elsajátítását gyakorlati feladatok segítik, hogy a tanuló meg tudja jeleníteni elképzeléseit.</w:t>
      </w:r>
    </w:p>
    <w:p w14:paraId="03BD11C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760B53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24142332" w14:textId="47BD1C2B" w:rsidR="00A23F09" w:rsidRPr="00BB3E6A" w:rsidRDefault="00BF50C8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Művészetek, szépségtanácsadó szakmai gyakorlat, kéz- és körömdíszítés gyakorlat</w:t>
      </w:r>
    </w:p>
    <w:p w14:paraId="3396FB73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2392CCA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26781C33" w14:textId="4576E7D6" w:rsidR="00A23F09" w:rsidRPr="00BB3E6A" w:rsidRDefault="00BF50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Művészettörténet</w:t>
      </w:r>
    </w:p>
    <w:p w14:paraId="2988D3A0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Ókori művészetek: az ókori Egyiptom művészete, az ókori Görögország művészete, az ókori Róma művészete</w:t>
      </w:r>
    </w:p>
    <w:p w14:paraId="012B7B45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Ókeresztény és bizánci művészet</w:t>
      </w:r>
    </w:p>
    <w:p w14:paraId="7C24A6E2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Középkori művészetek: a román kor művészete, a gótika művészete</w:t>
      </w:r>
    </w:p>
    <w:p w14:paraId="25231B60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reneszánsz művészete</w:t>
      </w:r>
    </w:p>
    <w:p w14:paraId="4EDDE6D9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barokk művészete</w:t>
      </w:r>
    </w:p>
    <w:p w14:paraId="31EDFCC8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Klasszicista művészet</w:t>
      </w:r>
    </w:p>
    <w:p w14:paraId="1207585B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Romantika és realizmus</w:t>
      </w:r>
    </w:p>
    <w:p w14:paraId="3ED54A6A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szecesszió művészete</w:t>
      </w:r>
    </w:p>
    <w:p w14:paraId="1794968F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Modern művészeti irányzatok a XX. század első felében: konstruktivizmus, futurizmus, szürrealizmus, kubizmus, </w:t>
      </w:r>
      <w:proofErr w:type="spellStart"/>
      <w:r w:rsidRPr="00BB3E6A">
        <w:rPr>
          <w:rFonts w:cs="Times New Roman"/>
        </w:rPr>
        <w:t>fauveizmus</w:t>
      </w:r>
      <w:proofErr w:type="spellEnd"/>
      <w:r w:rsidRPr="00BB3E6A">
        <w:rPr>
          <w:rFonts w:cs="Times New Roman"/>
        </w:rPr>
        <w:t>, expresszionizmus, tekintettel a magyar vonatkozásokra; pl. Kassák Lajos stb.</w:t>
      </w:r>
    </w:p>
    <w:p w14:paraId="3A609B74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Képzőművészet a XX. század második felében: absztrakt expresszionizmus, op-art, pop-art, posztmodern, stb., új műfajok megjelenése; happening, </w:t>
      </w:r>
      <w:proofErr w:type="spellStart"/>
      <w:r w:rsidRPr="00BB3E6A">
        <w:rPr>
          <w:rFonts w:cs="Times New Roman"/>
        </w:rPr>
        <w:t>performansz</w:t>
      </w:r>
      <w:proofErr w:type="spellEnd"/>
      <w:r w:rsidRPr="00BB3E6A">
        <w:rPr>
          <w:rFonts w:cs="Times New Roman"/>
        </w:rPr>
        <w:t xml:space="preserve">, tekintettel a magyar vonatkozásokra; pl. Victor </w:t>
      </w:r>
      <w:proofErr w:type="spellStart"/>
      <w:r w:rsidRPr="00BB3E6A">
        <w:rPr>
          <w:rFonts w:cs="Times New Roman"/>
        </w:rPr>
        <w:t>Vasarelly</w:t>
      </w:r>
      <w:proofErr w:type="spellEnd"/>
      <w:r w:rsidRPr="00BB3E6A">
        <w:rPr>
          <w:rFonts w:cs="Times New Roman"/>
        </w:rPr>
        <w:t>, stb.</w:t>
      </w:r>
    </w:p>
    <w:p w14:paraId="27389120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Iparművészet /design/ a XX. században: </w:t>
      </w:r>
      <w:proofErr w:type="spellStart"/>
      <w:r w:rsidRPr="00BB3E6A">
        <w:rPr>
          <w:rFonts w:cs="Times New Roman"/>
        </w:rPr>
        <w:t>bauhaus</w:t>
      </w:r>
      <w:proofErr w:type="spellEnd"/>
      <w:r w:rsidRPr="00BB3E6A">
        <w:rPr>
          <w:rFonts w:cs="Times New Roman"/>
        </w:rPr>
        <w:t xml:space="preserve">, organikus építészet és design; </w:t>
      </w:r>
      <w:proofErr w:type="spellStart"/>
      <w:r w:rsidRPr="00BB3E6A">
        <w:rPr>
          <w:rFonts w:cs="Times New Roman"/>
        </w:rPr>
        <w:t>Mies</w:t>
      </w:r>
      <w:proofErr w:type="spellEnd"/>
      <w:r w:rsidRPr="00BB3E6A">
        <w:rPr>
          <w:rFonts w:cs="Times New Roman"/>
        </w:rPr>
        <w:t xml:space="preserve"> van der </w:t>
      </w:r>
      <w:proofErr w:type="spellStart"/>
      <w:r w:rsidRPr="00BB3E6A">
        <w:rPr>
          <w:rFonts w:cs="Times New Roman"/>
        </w:rPr>
        <w:t>Rohe</w:t>
      </w:r>
      <w:proofErr w:type="spellEnd"/>
      <w:r w:rsidRPr="00BB3E6A">
        <w:rPr>
          <w:rFonts w:cs="Times New Roman"/>
        </w:rPr>
        <w:t xml:space="preserve">, Le Corbusier, </w:t>
      </w:r>
      <w:proofErr w:type="spellStart"/>
      <w:r w:rsidRPr="00BB3E6A">
        <w:rPr>
          <w:rFonts w:cs="Times New Roman"/>
        </w:rPr>
        <w:t>Alvar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Aalto</w:t>
      </w:r>
      <w:proofErr w:type="spellEnd"/>
      <w:r w:rsidRPr="00BB3E6A">
        <w:rPr>
          <w:rFonts w:cs="Times New Roman"/>
        </w:rPr>
        <w:t xml:space="preserve">, posztmodern design, tekintettel a magyar vonatkozásokra; pl. Moholy – Nagy László, Breuer Marcell, </w:t>
      </w:r>
      <w:proofErr w:type="spellStart"/>
      <w:r w:rsidRPr="00BB3E6A">
        <w:rPr>
          <w:rFonts w:cs="Times New Roman"/>
        </w:rPr>
        <w:t>MakoveczImre</w:t>
      </w:r>
      <w:proofErr w:type="spellEnd"/>
      <w:r w:rsidRPr="00BB3E6A">
        <w:rPr>
          <w:rFonts w:cs="Times New Roman"/>
        </w:rPr>
        <w:t>, stb.</w:t>
      </w:r>
    </w:p>
    <w:p w14:paraId="3C556235" w14:textId="40244640" w:rsidR="00A23F09" w:rsidRPr="00BB3E6A" w:rsidRDefault="00BF50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Kortárs építészet és formatervezés /design/: kortárs kiemelkedő </w:t>
      </w:r>
      <w:proofErr w:type="spellStart"/>
      <w:r w:rsidRPr="00BB3E6A">
        <w:rPr>
          <w:rFonts w:cs="Times New Roman"/>
        </w:rPr>
        <w:t>designerek</w:t>
      </w:r>
      <w:proofErr w:type="spellEnd"/>
      <w:r w:rsidRPr="00BB3E6A">
        <w:rPr>
          <w:rFonts w:cs="Times New Roman"/>
        </w:rPr>
        <w:t xml:space="preserve"> és építészek; Philippe </w:t>
      </w:r>
      <w:proofErr w:type="spellStart"/>
      <w:r w:rsidRPr="00BB3E6A">
        <w:rPr>
          <w:rFonts w:cs="Times New Roman"/>
        </w:rPr>
        <w:t>Starck</w:t>
      </w:r>
      <w:proofErr w:type="spellEnd"/>
      <w:r w:rsidRPr="00BB3E6A">
        <w:rPr>
          <w:rFonts w:cs="Times New Roman"/>
        </w:rPr>
        <w:t xml:space="preserve">, Karim </w:t>
      </w:r>
      <w:proofErr w:type="spellStart"/>
      <w:r w:rsidRPr="00BB3E6A">
        <w:rPr>
          <w:rFonts w:cs="Times New Roman"/>
        </w:rPr>
        <w:t>Rashid</w:t>
      </w:r>
      <w:proofErr w:type="spellEnd"/>
      <w:r w:rsidRPr="00BB3E6A">
        <w:rPr>
          <w:rFonts w:cs="Times New Roman"/>
        </w:rPr>
        <w:t xml:space="preserve">, Marcel </w:t>
      </w:r>
      <w:proofErr w:type="spellStart"/>
      <w:r w:rsidRPr="00BB3E6A">
        <w:rPr>
          <w:rFonts w:cs="Times New Roman"/>
        </w:rPr>
        <w:t>Wanders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TadaoAndo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Zaha</w:t>
      </w:r>
      <w:proofErr w:type="spellEnd"/>
      <w:r w:rsidRPr="00BB3E6A">
        <w:rPr>
          <w:rFonts w:cs="Times New Roman"/>
        </w:rPr>
        <w:t xml:space="preserve"> </w:t>
      </w:r>
      <w:r w:rsidRPr="00BB3E6A">
        <w:rPr>
          <w:rFonts w:cs="Times New Roman"/>
        </w:rPr>
        <w:lastRenderedPageBreak/>
        <w:t>Hadid, tekintettel a magyar vonatkozásokra; kortárs tervezői csoportok, pl. GEPETTO, stb.</w:t>
      </w:r>
    </w:p>
    <w:p w14:paraId="6D3F1B14" w14:textId="77777777" w:rsidR="00627B4C" w:rsidRPr="00BB3E6A" w:rsidRDefault="00627B4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A55E5A" w14:textId="21EDF344" w:rsidR="00A23F09" w:rsidRPr="00BB3E6A" w:rsidRDefault="00BF50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Divattörténet</w:t>
      </w:r>
    </w:p>
    <w:p w14:paraId="0CD2DB4C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Ókori divat: az ókori Egyiptom viselete, az ókori Görögország viselete, az ókori Róma viselete</w:t>
      </w:r>
    </w:p>
    <w:p w14:paraId="1033B573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Ókeresztény és bizánci öltözékek</w:t>
      </w:r>
    </w:p>
    <w:p w14:paraId="2AC4B127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Középkori öltözékek: a román kor viselete, a gótika viselete</w:t>
      </w:r>
    </w:p>
    <w:p w14:paraId="56CCFDBB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reneszánsz viselete</w:t>
      </w:r>
    </w:p>
    <w:p w14:paraId="112EE39A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barokk viselete</w:t>
      </w:r>
    </w:p>
    <w:p w14:paraId="4EDE374D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Klasszicista divat: empire, </w:t>
      </w:r>
      <w:proofErr w:type="spellStart"/>
      <w:r w:rsidRPr="00BB3E6A">
        <w:rPr>
          <w:rFonts w:cs="Times New Roman"/>
        </w:rPr>
        <w:t>directoire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biedermeyer</w:t>
      </w:r>
      <w:proofErr w:type="spellEnd"/>
    </w:p>
    <w:p w14:paraId="3DFC7331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romantika öltözködéskultúrája</w:t>
      </w:r>
    </w:p>
    <w:p w14:paraId="18DC000F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szecesszió öltözködéskultúrája</w:t>
      </w:r>
    </w:p>
    <w:p w14:paraId="4AFB1072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Reform öltözékek a XX. század első felében: Paul </w:t>
      </w:r>
      <w:proofErr w:type="spellStart"/>
      <w:r w:rsidRPr="00BB3E6A">
        <w:rPr>
          <w:rFonts w:cs="Times New Roman"/>
        </w:rPr>
        <w:t>Poiret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Coco</w:t>
      </w:r>
      <w:proofErr w:type="spellEnd"/>
      <w:r w:rsidRPr="00BB3E6A">
        <w:rPr>
          <w:rFonts w:cs="Times New Roman"/>
        </w:rPr>
        <w:t xml:space="preserve"> Chanel</w:t>
      </w:r>
    </w:p>
    <w:p w14:paraId="1CB2CCD1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1940-es, 50-es, 60-as évek divatja: új alapanyagok az öltözködésben /farmer, jersey, </w:t>
      </w:r>
      <w:proofErr w:type="spellStart"/>
      <w:r w:rsidRPr="00BB3E6A">
        <w:rPr>
          <w:rFonts w:cs="Times New Roman"/>
        </w:rPr>
        <w:t>lycra</w:t>
      </w:r>
      <w:proofErr w:type="spellEnd"/>
      <w:r w:rsidRPr="00BB3E6A">
        <w:rPr>
          <w:rFonts w:cs="Times New Roman"/>
        </w:rPr>
        <w:t xml:space="preserve"> szál/, Christian </w:t>
      </w:r>
      <w:proofErr w:type="spellStart"/>
      <w:r w:rsidRPr="00BB3E6A">
        <w:rPr>
          <w:rFonts w:cs="Times New Roman"/>
        </w:rPr>
        <w:t>Dior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Givenchy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Balenciaga</w:t>
      </w:r>
      <w:proofErr w:type="spellEnd"/>
      <w:r w:rsidRPr="00BB3E6A">
        <w:rPr>
          <w:rFonts w:cs="Times New Roman"/>
        </w:rPr>
        <w:t>, stb., a rock and roll divatja</w:t>
      </w:r>
    </w:p>
    <w:p w14:paraId="12683AE1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Az 1970-es, 80-as, 90-es évek divatja: Mary </w:t>
      </w:r>
      <w:proofErr w:type="spellStart"/>
      <w:r w:rsidRPr="00BB3E6A">
        <w:rPr>
          <w:rFonts w:cs="Times New Roman"/>
        </w:rPr>
        <w:t>Quant</w:t>
      </w:r>
      <w:proofErr w:type="spellEnd"/>
      <w:r w:rsidRPr="00BB3E6A">
        <w:rPr>
          <w:rFonts w:cs="Times New Roman"/>
        </w:rPr>
        <w:t xml:space="preserve">, a hippi divat, a pop zene divatja /pl. Madonna/, Jean Paul </w:t>
      </w:r>
      <w:proofErr w:type="spellStart"/>
      <w:r w:rsidRPr="00BB3E6A">
        <w:rPr>
          <w:rFonts w:cs="Times New Roman"/>
        </w:rPr>
        <w:t>Gaultier</w:t>
      </w:r>
      <w:proofErr w:type="spellEnd"/>
      <w:r w:rsidRPr="00BB3E6A">
        <w:rPr>
          <w:rFonts w:cs="Times New Roman"/>
        </w:rPr>
        <w:t xml:space="preserve">, Karl </w:t>
      </w:r>
      <w:proofErr w:type="spellStart"/>
      <w:r w:rsidRPr="00BB3E6A">
        <w:rPr>
          <w:rFonts w:cs="Times New Roman"/>
        </w:rPr>
        <w:t>Lagerfeld</w:t>
      </w:r>
      <w:proofErr w:type="spellEnd"/>
      <w:r w:rsidRPr="00BB3E6A">
        <w:rPr>
          <w:rFonts w:cs="Times New Roman"/>
        </w:rPr>
        <w:t xml:space="preserve">, John </w:t>
      </w:r>
      <w:proofErr w:type="spellStart"/>
      <w:r w:rsidRPr="00BB3E6A">
        <w:rPr>
          <w:rFonts w:cs="Times New Roman"/>
        </w:rPr>
        <w:t>Galliano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Johji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Jamamoto</w:t>
      </w:r>
      <w:proofErr w:type="spellEnd"/>
      <w:r w:rsidRPr="00BB3E6A">
        <w:rPr>
          <w:rFonts w:cs="Times New Roman"/>
        </w:rPr>
        <w:t>, stb.)</w:t>
      </w:r>
    </w:p>
    <w:p w14:paraId="43A7921E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Kortárs divat: Alexander </w:t>
      </w:r>
      <w:proofErr w:type="spellStart"/>
      <w:r w:rsidRPr="00BB3E6A">
        <w:rPr>
          <w:rFonts w:cs="Times New Roman"/>
        </w:rPr>
        <w:t>McQueen</w:t>
      </w:r>
      <w:proofErr w:type="spellEnd"/>
      <w:r w:rsidRPr="00BB3E6A">
        <w:rPr>
          <w:rFonts w:cs="Times New Roman"/>
        </w:rPr>
        <w:t xml:space="preserve">, Stella McCartney, stb., kortárs magyar tervezők </w:t>
      </w:r>
    </w:p>
    <w:p w14:paraId="557A6A8F" w14:textId="7D2FB503" w:rsidR="00A23F09" w:rsidRPr="00BB3E6A" w:rsidRDefault="00BF50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/</w:t>
      </w:r>
      <w:proofErr w:type="spellStart"/>
      <w:r w:rsidRPr="00BB3E6A">
        <w:rPr>
          <w:rFonts w:cs="Times New Roman"/>
        </w:rPr>
        <w:t>useunused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nanuschka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jesuisbelle</w:t>
      </w:r>
      <w:proofErr w:type="spellEnd"/>
      <w:r w:rsidRPr="00BB3E6A">
        <w:rPr>
          <w:rFonts w:cs="Times New Roman"/>
        </w:rPr>
        <w:t xml:space="preserve">, </w:t>
      </w:r>
      <w:proofErr w:type="spellStart"/>
      <w:r w:rsidRPr="00BB3E6A">
        <w:rPr>
          <w:rFonts w:cs="Times New Roman"/>
        </w:rPr>
        <w:t>Konsánszky</w:t>
      </w:r>
      <w:proofErr w:type="spellEnd"/>
      <w:r w:rsidRPr="00BB3E6A">
        <w:rPr>
          <w:rFonts w:cs="Times New Roman"/>
        </w:rPr>
        <w:t xml:space="preserve"> Dóra, </w:t>
      </w:r>
      <w:proofErr w:type="spellStart"/>
      <w:r w:rsidRPr="00BB3E6A">
        <w:rPr>
          <w:rFonts w:cs="Times New Roman"/>
        </w:rPr>
        <w:t>stb</w:t>
      </w:r>
      <w:proofErr w:type="spellEnd"/>
    </w:p>
    <w:p w14:paraId="2A401F8A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6C2D2" w14:textId="536A932B" w:rsidR="00A23F09" w:rsidRPr="00BB3E6A" w:rsidRDefault="00BF50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Szabadkézi rajz</w:t>
      </w:r>
    </w:p>
    <w:p w14:paraId="11AB0345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Alapeszközök a klasszikus rajzban, ezek alkalmazási területei: grafit, filc, toll, stb.</w:t>
      </w:r>
    </w:p>
    <w:p w14:paraId="68A91BFF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Papírhasználat a klasszikus rajzban, ezek alkalmazási területei: papírfajták: skicc, </w:t>
      </w:r>
      <w:proofErr w:type="spellStart"/>
      <w:r w:rsidRPr="00BB3E6A">
        <w:rPr>
          <w:rFonts w:cs="Times New Roman"/>
        </w:rPr>
        <w:t>dipa</w:t>
      </w:r>
      <w:proofErr w:type="spellEnd"/>
      <w:r w:rsidRPr="00BB3E6A">
        <w:rPr>
          <w:rFonts w:cs="Times New Roman"/>
        </w:rPr>
        <w:t>, akvarell, dekorpapír, stb.</w:t>
      </w:r>
    </w:p>
    <w:p w14:paraId="3AA3ECBD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Természeti formatanulmányok</w:t>
      </w:r>
    </w:p>
    <w:p w14:paraId="3DBDE61A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Természeti formavázlatok</w:t>
      </w:r>
    </w:p>
    <w:p w14:paraId="39314C50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Egyszerű csendélet tanulmányok</w:t>
      </w:r>
    </w:p>
    <w:p w14:paraId="33495CE0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emberi fej anatómiája a klasszikus rajzban</w:t>
      </w:r>
    </w:p>
    <w:p w14:paraId="207CBF9D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emberi fej ábrázolása mozgásban vázlatosan</w:t>
      </w:r>
    </w:p>
    <w:p w14:paraId="6CCFB363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Arcformák ábrázolása</w:t>
      </w:r>
    </w:p>
    <w:p w14:paraId="7721D67F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Szemformák ábrázolása</w:t>
      </w:r>
    </w:p>
    <w:p w14:paraId="682EB7F3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Orrformák ábrázolása</w:t>
      </w:r>
    </w:p>
    <w:p w14:paraId="6353E22E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Arckarakterek ábrázolása</w:t>
      </w:r>
    </w:p>
    <w:p w14:paraId="2418F70C" w14:textId="7777777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Leegyszerűsített arc rajzok készítése</w:t>
      </w:r>
    </w:p>
    <w:p w14:paraId="1114A6A6" w14:textId="37CD618A" w:rsidR="00A23F09" w:rsidRPr="00BB3E6A" w:rsidRDefault="00BF50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Képszerkesztés</w:t>
      </w:r>
    </w:p>
    <w:p w14:paraId="5D23CC17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49D9B0" w14:textId="56AF29D5" w:rsidR="00A23F09" w:rsidRPr="00BB3E6A" w:rsidRDefault="00BF50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Smink-, és színelmélet</w:t>
      </w:r>
    </w:p>
    <w:p w14:paraId="41F9F184" w14:textId="4E143097" w:rsidR="00BF50C8" w:rsidRPr="00BB3E6A" w:rsidRDefault="00BF50C8" w:rsidP="00BF50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Színtrendek az alkalmazott művészetek és a divat területén</w:t>
      </w:r>
    </w:p>
    <w:p w14:paraId="520ACEB6" w14:textId="4726493B" w:rsidR="00A23F09" w:rsidRPr="00BB3E6A" w:rsidRDefault="00BF50C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Kortárs színtrendek megjelenése a design és a divat területén, ezek alkalmazási lehetőségei</w:t>
      </w:r>
    </w:p>
    <w:p w14:paraId="22D430E1" w14:textId="6D4E3DD9" w:rsidR="00DA3E5A" w:rsidRPr="00BB3E6A" w:rsidRDefault="00DA3E5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smink</w:t>
      </w:r>
      <w:r w:rsidR="00452CF3" w:rsidRPr="00BB3E6A">
        <w:rPr>
          <w:rFonts w:cs="Times New Roman"/>
        </w:rPr>
        <w:t>-</w:t>
      </w:r>
      <w:r w:rsidRPr="00BB3E6A">
        <w:rPr>
          <w:rFonts w:cs="Times New Roman"/>
        </w:rPr>
        <w:t xml:space="preserve"> és szín</w:t>
      </w:r>
      <w:r w:rsidR="00452CF3" w:rsidRPr="00BB3E6A">
        <w:rPr>
          <w:rFonts w:cs="Times New Roman"/>
        </w:rPr>
        <w:t>elmélet</w:t>
      </w:r>
      <w:r w:rsidRPr="00BB3E6A">
        <w:rPr>
          <w:rFonts w:cs="Times New Roman"/>
        </w:rPr>
        <w:t xml:space="preserve"> témakör</w:t>
      </w:r>
      <w:r w:rsidR="00452CF3" w:rsidRPr="00BB3E6A">
        <w:rPr>
          <w:rFonts w:cs="Times New Roman"/>
        </w:rPr>
        <w:t xml:space="preserve"> többi tartalma</w:t>
      </w:r>
      <w:r w:rsidRPr="00BB3E6A">
        <w:rPr>
          <w:rFonts w:cs="Times New Roman"/>
        </w:rPr>
        <w:t xml:space="preserve"> </w:t>
      </w:r>
      <w:r w:rsidR="00452CF3" w:rsidRPr="00BB3E6A">
        <w:rPr>
          <w:rFonts w:cs="Times New Roman"/>
        </w:rPr>
        <w:t>megegyezik az itt kifejtésre nem kerülő</w:t>
      </w:r>
      <w:r w:rsidRPr="00BB3E6A">
        <w:rPr>
          <w:rFonts w:cs="Times New Roman"/>
        </w:rPr>
        <w:t xml:space="preserve"> a</w:t>
      </w:r>
      <w:r w:rsidR="00452CF3" w:rsidRPr="00BB3E6A">
        <w:rPr>
          <w:rFonts w:cs="Times New Roman"/>
        </w:rPr>
        <w:t xml:space="preserve"> </w:t>
      </w:r>
      <w:r w:rsidRPr="00BB3E6A">
        <w:rPr>
          <w:rFonts w:cs="Times New Roman"/>
        </w:rPr>
        <w:t>11721-16 Kozmetikus szakmai elmélet</w:t>
      </w:r>
      <w:r w:rsidR="00452CF3" w:rsidRPr="00BB3E6A">
        <w:rPr>
          <w:rFonts w:cs="Times New Roman"/>
        </w:rPr>
        <w:t xml:space="preserve"> követelménymodul</w:t>
      </w:r>
      <w:r w:rsidRPr="00BB3E6A">
        <w:rPr>
          <w:rFonts w:cs="Times New Roman"/>
        </w:rPr>
        <w:t xml:space="preserve"> Kozmetikus szakmai ismeretek nevű tantárgyában</w:t>
      </w:r>
      <w:r w:rsidR="00452CF3" w:rsidRPr="00BB3E6A">
        <w:rPr>
          <w:rFonts w:cs="Times New Roman"/>
        </w:rPr>
        <w:t xml:space="preserve"> a Sminkelmélet témakörével</w:t>
      </w:r>
      <w:r w:rsidRPr="00BB3E6A">
        <w:rPr>
          <w:rFonts w:cs="Times New Roman"/>
        </w:rPr>
        <w:t xml:space="preserve">. </w:t>
      </w:r>
    </w:p>
    <w:p w14:paraId="0F32C3D8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A90E9D" w14:textId="4A728BB9" w:rsidR="00A23F09" w:rsidRPr="00BB3E6A" w:rsidRDefault="00DA3E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Stílustan</w:t>
      </w:r>
    </w:p>
    <w:p w14:paraId="715B4BC2" w14:textId="77777777" w:rsidR="00452CF3" w:rsidRPr="00BB3E6A" w:rsidRDefault="00452CF3" w:rsidP="00452CF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stílus fogalma, kortárs divattrendek: stíluselemek meghatározása: forma, szín, alapanyag használat, kortárs divattrendek, szubkultúrák és stílusok, kortárs sminkek, hangulatlapok, montázsok, kompozíciós gyakorlatok</w:t>
      </w:r>
    </w:p>
    <w:p w14:paraId="56764919" w14:textId="77777777" w:rsidR="00452CF3" w:rsidRPr="00BB3E6A" w:rsidRDefault="00452CF3" w:rsidP="00452CF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Megjelenítési technikák: látványrajzok jellegzetességei, készítésének lehetőségei, papírtípusok alkalmazhatósága, látványtervezési technikák: fekete-fehér és színes technikák /grafit, filc, akvarell/, emberi alak megjelenítése sablon után, emberi arc megjelenítése sablon után</w:t>
      </w:r>
    </w:p>
    <w:p w14:paraId="12DF30CE" w14:textId="77777777" w:rsidR="00452CF3" w:rsidRPr="00BB3E6A" w:rsidRDefault="00452CF3" w:rsidP="00452CF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emberi test jellegzetes alkatai, arcformái, színei, testalkatok meghatározása /homokóra, alma, stb./, a testalkatok kedvelt szabásvonalai a divatban, melyek kiemelik azok előnyeit és elrejtik hátrányait, jellegzetes arcformákhoz alkalmazható tónusok, színek elhelyezése, sminkek tervezése, tavasz, nyár, ősz, tél típusok szín és formavilága, kompozíciós gyakorlatok, testalkat- és arcsablonok segítségével</w:t>
      </w:r>
    </w:p>
    <w:p w14:paraId="765CA143" w14:textId="7C713986" w:rsidR="00A23F09" w:rsidRPr="00BB3E6A" w:rsidRDefault="00452CF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Életkorok és alkalmak kedvelt stílushasználata: stílusok és életkorok viszonya, alkalmazási lehetőségei, alkalmak stílusai /</w:t>
      </w:r>
      <w:proofErr w:type="spellStart"/>
      <w:r w:rsidRPr="00BB3E6A">
        <w:rPr>
          <w:rFonts w:cs="Times New Roman"/>
        </w:rPr>
        <w:t>dresscode</w:t>
      </w:r>
      <w:proofErr w:type="spellEnd"/>
      <w:r w:rsidRPr="00BB3E6A">
        <w:rPr>
          <w:rFonts w:cs="Times New Roman"/>
        </w:rPr>
        <w:t>/, kedvelt színhasználata, sminkformái, egyedi stílustervezés adott témára hangulatlapok és látványtervek készítésével</w:t>
      </w:r>
    </w:p>
    <w:p w14:paraId="1EB8C730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B1431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3B67CA3C" w14:textId="5E099E07" w:rsidR="00A23F09" w:rsidRPr="00BB3E6A" w:rsidRDefault="00452CF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Tanterem, szaktanterem, számítástechnika terem</w:t>
      </w:r>
    </w:p>
    <w:p w14:paraId="17C6237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E40EC8C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4BBFA8AD" w14:textId="0703D0FF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12B6CB65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F2A91E0" w14:textId="45792745" w:rsidR="00A23F09" w:rsidRPr="00BB3E6A" w:rsidRDefault="00E945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Szépségtanácsadó anyagismeret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51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0F2AFC1F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F16D825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A6F0E0F" w14:textId="198B4020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E945EB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017B30CA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E0B78F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92C95CA" w14:textId="6A17FE96" w:rsidR="00A23F09" w:rsidRPr="00BB3E6A" w:rsidRDefault="00E945EB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kendőzéshez használt anyagok jellemzőinek megismerése. A körömlakkozáshoz, valamint szakszerű eltávolításához alkalmazott anyagok jellemzőinek ismerete. A nem professzionális kozmetikumok összetétele, alkalmazásuk, jellemzőik.</w:t>
      </w:r>
    </w:p>
    <w:p w14:paraId="4E7B47B7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A7B0F7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0E0C6BB3" w14:textId="59438D1B" w:rsidR="00A23F09" w:rsidRPr="00BB3E6A" w:rsidRDefault="00E945EB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Közismereti kémia, szépségtanácsadó szakmai gyakorlat, kéz- és körömdíszítési gyakorlat  </w:t>
      </w:r>
    </w:p>
    <w:p w14:paraId="0D8C58F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C3ECD2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7050686A" w14:textId="708C3CED" w:rsidR="00A23F09" w:rsidRPr="00BB3E6A" w:rsidRDefault="00E945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Kendőzés és műszempilla-építés anyagai</w:t>
      </w:r>
    </w:p>
    <w:p w14:paraId="791574B4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kendőzés előkészítésének anyagai és jellemzőik</w:t>
      </w:r>
      <w:r w:rsidRPr="00BB3E6A">
        <w:rPr>
          <w:rFonts w:cs="Times New Roman"/>
        </w:rPr>
        <w:tab/>
      </w:r>
    </w:p>
    <w:p w14:paraId="472B119B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Alapozók fogalma, fajtái és jellemzőik, korrektorok</w:t>
      </w:r>
    </w:p>
    <w:p w14:paraId="5A4F4D96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Púderfajták és jellemzőik</w:t>
      </w:r>
    </w:p>
    <w:p w14:paraId="2F604B03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A szem, a szemöldök és száj kiemeléséhez használt kozmetikumok fajtái, jellemzői</w:t>
      </w:r>
    </w:p>
    <w:p w14:paraId="1C2A6B90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Arcpirosítók fajtái, jellemzőik</w:t>
      </w:r>
    </w:p>
    <w:p w14:paraId="226D3301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Gyermek arcfestés anyagai és jellemzőik</w:t>
      </w:r>
    </w:p>
    <w:p w14:paraId="524A6FF9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Testfestés anyagai és jellemzőik</w:t>
      </w:r>
    </w:p>
    <w:p w14:paraId="0CB68FA8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>Henna fajtái és jellemzőik</w:t>
      </w:r>
    </w:p>
    <w:p w14:paraId="627D9577" w14:textId="6EFE8E3B" w:rsidR="00A23F09" w:rsidRPr="00BB3E6A" w:rsidRDefault="00E945E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ab/>
        <w:t xml:space="preserve">Műszempilla-építés anyagai: ragasztók, oldószerek </w:t>
      </w:r>
      <w:proofErr w:type="spellStart"/>
      <w:r w:rsidRPr="00BB3E6A">
        <w:rPr>
          <w:rFonts w:cs="Times New Roman"/>
        </w:rPr>
        <w:t>stb</w:t>
      </w:r>
      <w:proofErr w:type="spellEnd"/>
    </w:p>
    <w:p w14:paraId="36A3574F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DBE3EE" w14:textId="61AD1663" w:rsidR="00A23F09" w:rsidRPr="00BB3E6A" w:rsidRDefault="00E945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Körömlakkozás anyagai </w:t>
      </w:r>
    </w:p>
    <w:p w14:paraId="49EB3D1F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Előkészítés anyagai és jellemzőik: zsírtalanító, fertőtlenítő stb.</w:t>
      </w:r>
    </w:p>
    <w:p w14:paraId="60949D4F" w14:textId="50BDCD84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Különféle hagyományos körömlakkok (</w:t>
      </w:r>
      <w:proofErr w:type="spellStart"/>
      <w:r w:rsidRPr="00BB3E6A">
        <w:rPr>
          <w:rFonts w:cs="Times New Roman"/>
        </w:rPr>
        <w:t>base</w:t>
      </w:r>
      <w:proofErr w:type="spellEnd"/>
      <w:r w:rsidRPr="00BB3E6A">
        <w:rPr>
          <w:rFonts w:cs="Times New Roman"/>
        </w:rPr>
        <w:t xml:space="preserve"> </w:t>
      </w:r>
      <w:proofErr w:type="spellStart"/>
      <w:r w:rsidRPr="00BB3E6A">
        <w:rPr>
          <w:rFonts w:cs="Times New Roman"/>
        </w:rPr>
        <w:t>coat</w:t>
      </w:r>
      <w:proofErr w:type="spellEnd"/>
      <w:r w:rsidRPr="00BB3E6A">
        <w:rPr>
          <w:rFonts w:cs="Times New Roman"/>
        </w:rPr>
        <w:t xml:space="preserve">, top </w:t>
      </w:r>
      <w:proofErr w:type="spellStart"/>
      <w:r w:rsidRPr="00BB3E6A">
        <w:rPr>
          <w:rFonts w:cs="Times New Roman"/>
        </w:rPr>
        <w:t>coat</w:t>
      </w:r>
      <w:proofErr w:type="spellEnd"/>
      <w:r w:rsidRPr="00BB3E6A">
        <w:rPr>
          <w:rFonts w:cs="Times New Roman"/>
        </w:rPr>
        <w:t>, fedőlakkok) fajtái és jellemzőik</w:t>
      </w:r>
    </w:p>
    <w:p w14:paraId="4063D1BE" w14:textId="77777777" w:rsidR="00E945EB" w:rsidRPr="00BB3E6A" w:rsidRDefault="00E945EB" w:rsidP="00E945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Körömlakk-eltávolítás anyagai és jellemzőik</w:t>
      </w:r>
    </w:p>
    <w:p w14:paraId="3F59D208" w14:textId="0C2B0362" w:rsidR="00A23F09" w:rsidRPr="00BB3E6A" w:rsidRDefault="00E945E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Egyéb körömápoló szerek</w:t>
      </w:r>
    </w:p>
    <w:p w14:paraId="692D74C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DB61AF" w14:textId="285C87D8" w:rsidR="00A23F09" w:rsidRPr="00BB3E6A" w:rsidRDefault="00E945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Kozmetikumok</w:t>
      </w:r>
    </w:p>
    <w:p w14:paraId="636DC788" w14:textId="77777777" w:rsidR="00E945EB" w:rsidRPr="00BB3E6A" w:rsidRDefault="00E945EB" w:rsidP="00E945EB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Kozmetikumokra vonatkozó jogi szabályozás</w:t>
      </w:r>
    </w:p>
    <w:p w14:paraId="058C935D" w14:textId="3B101FD4" w:rsidR="00E945EB" w:rsidRPr="00BB3E6A" w:rsidRDefault="00E945EB" w:rsidP="00E945EB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Nem professzionális (nem kizárólag szakipari) felhasználásra készült kozmetikumok fajtái, anyagaik és jellemzőik: letisztító készítmények, bőrradírok, tonikok, nappali krémek, éjszakai krémek, maszkok, tapaszok, testápolók, kézkrémek, szőrtelenítők, borotválkozáshoz használandó készítmények, hajápolók, samponok, hajfestékek, dezodorok, parfümök, szájápolás anyagai egyéb anyagok.</w:t>
      </w:r>
    </w:p>
    <w:p w14:paraId="423F5C2D" w14:textId="5DE3B325" w:rsidR="00A23F09" w:rsidRPr="00BB3E6A" w:rsidRDefault="00E945EB" w:rsidP="00E945EB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Otthoni bőrápolás kozmetikumai, anyagaik, jellemzőik.</w:t>
      </w:r>
    </w:p>
    <w:p w14:paraId="13C00FE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41B455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13AFEE22" w14:textId="7FB2312F" w:rsidR="00A23F09" w:rsidRPr="00BB3E6A" w:rsidRDefault="00E945EB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5F4F4C3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15A577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31D9D170" w14:textId="0BA435B0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0C447681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E7AC163" w14:textId="3E3E5254" w:rsidR="00A23F09" w:rsidRPr="00BB3E6A" w:rsidRDefault="005A60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Szépségtanácsadó szakmai gyakorlat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222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7659DD83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093CFD1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1986E0C" w14:textId="2D515BFD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5A6071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7FC2BC9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CC8EA6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72D568A0" w14:textId="14E153C8" w:rsidR="00A23F09" w:rsidRPr="00BB3E6A" w:rsidRDefault="005A6071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szolgáltatás során tanácsot tudjon adni a vendégnek/</w:t>
      </w:r>
      <w:proofErr w:type="gramStart"/>
      <w:r w:rsidRPr="00BB3E6A">
        <w:rPr>
          <w:rFonts w:cs="Times New Roman"/>
        </w:rPr>
        <w:t>vevőnek</w:t>
      </w:r>
      <w:proofErr w:type="gramEnd"/>
      <w:r w:rsidRPr="00BB3E6A">
        <w:rPr>
          <w:rFonts w:cs="Times New Roman"/>
        </w:rPr>
        <w:t xml:space="preserve"> divatnak, alkalomnak megfelelően. Segítséget tudjon nyújtani stílusalakítással kapcsolatban a megfelelő öltözék, haj, smink, körömszín kiválasztásának segítségével. Nappali sminket tudjon készíteni sminkelméleti ismereteinek alkalmazásával. Megtanulja a különböző műszempilla-technikák, különös tekintettel az épített műszempilla-technikákra. Ismerje a különböző test-, és arcfestési technikákat és azok gyakorlati kivitelezését. Hagyományos körömlakkozást és annak szakszerű eltávolítását alkalmazza a szolgáltatás során. Tanácsot tudjon adni házi ápolásra vonatkozóan és a nem professzionális készítmények használatával kapcsolatosan. A szépészeti szolgáltató egységben képes legyen recepciós feladatokat ellátni, kommunikálni a vendégekkel.</w:t>
      </w:r>
    </w:p>
    <w:p w14:paraId="001BC20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3EF62C8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51AD5D23" w14:textId="1E0D9914" w:rsidR="00A23F09" w:rsidRPr="00BB3E6A" w:rsidRDefault="005A6071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Művészetek, művészeti ismeretek, szépségtanácsadó anyagismeret</w:t>
      </w:r>
    </w:p>
    <w:p w14:paraId="02DADEB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219E9B2D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5CB3C386" w14:textId="336A0DBC" w:rsidR="00A23F09" w:rsidRPr="00BB3E6A" w:rsidRDefault="005A60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Higiéniai feladatok</w:t>
      </w:r>
    </w:p>
    <w:p w14:paraId="61FBF9DE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Higiéniai alapismeretek: vegyszerek és azok használatára vonatkozó szabályok</w:t>
      </w:r>
    </w:p>
    <w:p w14:paraId="1AAD9A02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Vegyszerek szabályos tárolása és kezelése</w:t>
      </w:r>
    </w:p>
    <w:p w14:paraId="10FA08D5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Munkahely higiéniája és ezzel kapcsolatos feladatok</w:t>
      </w:r>
    </w:p>
    <w:p w14:paraId="63319F81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Személyi higiénia</w:t>
      </w:r>
    </w:p>
    <w:p w14:paraId="01C106B0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Munkaeszközök higiéniája</w:t>
      </w:r>
    </w:p>
    <w:p w14:paraId="561915E7" w14:textId="669652A5" w:rsidR="00A23F09" w:rsidRPr="00BB3E6A" w:rsidRDefault="005A60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szépészeti szolgáltató egység napi/heti/havi/éves feladatai a higiéniával kapcsolatban</w:t>
      </w:r>
    </w:p>
    <w:p w14:paraId="2FED7981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6A1B75" w14:textId="347561EB" w:rsidR="00A23F09" w:rsidRPr="00BB3E6A" w:rsidRDefault="005A60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Etika és kommunikáció </w:t>
      </w:r>
    </w:p>
    <w:p w14:paraId="3512C53F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Személyiség-típusok, tipológia, a különböző vendégek/vevők kezelése a gyakorlati kommunikáció során </w:t>
      </w:r>
    </w:p>
    <w:p w14:paraId="2C25E29F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Szakma-specifikus kommunikáció a gyakorlatban</w:t>
      </w:r>
    </w:p>
    <w:p w14:paraId="4473B458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Szolgáltatásetika: a szolgáltatáshoz kapcsolódó etikai normák, értékek</w:t>
      </w:r>
    </w:p>
    <w:p w14:paraId="25DA71DB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különböző helyzeteknek megfelelő kifejezés-mód a testbeszéd alkalmazásával</w:t>
      </w:r>
    </w:p>
    <w:p w14:paraId="484EA8E3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Üzleti etika: a vendég útja a szépségszalonban, vendégfogadás az illemszabályoknak megfelelően, alapvető magatartási normák az üzletben (munkatársakkal, vendégekkel)</w:t>
      </w:r>
    </w:p>
    <w:p w14:paraId="0CB1ED80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Szituációs gyakorlatok: kommunikációs stílusok és ezek alkalmazása a gyakorlatban</w:t>
      </w:r>
    </w:p>
    <w:p w14:paraId="20F10398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Telefonon, valamint személyesen történő tájékoztatás megfelelő formái a szolgáltatással, nem professzionális készítményekkel kapcsolatban, szakmai nyelvezet, kifejezések ismerete</w:t>
      </w:r>
    </w:p>
    <w:p w14:paraId="5923AB9E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Konfliktus-kezelési technikák a gyakorlatban: reklamáció-kezelés, munkatársakkal kialakuló konfliktusok, vendégekkel kialakuló konfliktusok stb.</w:t>
      </w:r>
    </w:p>
    <w:p w14:paraId="487BBE97" w14:textId="77777777" w:rsidR="005A6071" w:rsidRPr="00BB3E6A" w:rsidRDefault="005A6071" w:rsidP="005A60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tanácsadói beszélgetés elemei, gyakorlati alkalmazása szituációs gyakorlatokon keresztül</w:t>
      </w:r>
    </w:p>
    <w:p w14:paraId="750E1B41" w14:textId="44B8316C" w:rsidR="00A23F09" w:rsidRPr="00BB3E6A" w:rsidRDefault="005A60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szakmai protokoll szabályai, alkalmazása</w:t>
      </w:r>
    </w:p>
    <w:p w14:paraId="694CE3A2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388EB1" w14:textId="552C29BA" w:rsidR="00A23F09" w:rsidRPr="00BB3E6A" w:rsidRDefault="005A60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Alapsmink-technikák </w:t>
      </w:r>
    </w:p>
    <w:p w14:paraId="6252AF65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kendőzés menete, anyagai, eszközei, technikái</w:t>
      </w:r>
    </w:p>
    <w:p w14:paraId="191F9FF1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Nappali smink elkészítésének menete</w:t>
      </w:r>
    </w:p>
    <w:p w14:paraId="6D47A9C1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kendőzés előkészítő műveletei</w:t>
      </w:r>
    </w:p>
    <w:p w14:paraId="71483CB5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arc alkati hibáinak korrigálása különböző színű és típusú korrektorokkal és egyéb anyagokkal</w:t>
      </w:r>
    </w:p>
    <w:p w14:paraId="7B4DE5A9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Különböző arcformákhoz, színekhez, életkorhoz alkalmazható alapozási technikák a gyakorlatban</w:t>
      </w:r>
    </w:p>
    <w:p w14:paraId="7670729C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szemöldök kiemelésének módjai, az arcformához illő szemöldök kialakítása sminkanyagokkal</w:t>
      </w:r>
    </w:p>
    <w:p w14:paraId="52E9D25E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szemhéj árnyalásának különböző technikái a gyakorlatban</w:t>
      </w:r>
    </w:p>
    <w:p w14:paraId="6F383830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száj kiemelésének módjai, alkati hibáinak elfedése, előnyének kiemelése, kitöltésének anyagai és technikája</w:t>
      </w:r>
    </w:p>
    <w:p w14:paraId="5AD073AF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Különböző színű pirosítók alkalmazása a gyakorlatban</w:t>
      </w:r>
    </w:p>
    <w:p w14:paraId="09F2F04C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Szempilla-spirálozás technikája</w:t>
      </w:r>
    </w:p>
    <w:p w14:paraId="47F9406B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gyermek-arcfestés technikája, sablonnal és sablon nélküli festés gyakorlása, vonal-gyakorlatok, állatfigurák, mesefigurák stb. festése</w:t>
      </w:r>
    </w:p>
    <w:p w14:paraId="4029142D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Csillámtetoválás anyagai, technikái sablonok segítségével</w:t>
      </w:r>
    </w:p>
    <w:p w14:paraId="02F7CAE2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díszítő testfestés fajtái, technikái, gyakorlati alkalmazásuk</w:t>
      </w:r>
    </w:p>
    <w:p w14:paraId="772EECFB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Tanácsadás smink-, frizura-, körömszínnel, öltözékkel kapcsolatban művészet-, divat-, stílustörténeti ismereteit alkalmazva, életkorhoz, alkalomhoz illően</w:t>
      </w:r>
    </w:p>
    <w:p w14:paraId="3C9D50BF" w14:textId="1E7EC50E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Stílusalakítási tanácsadás. </w:t>
      </w:r>
    </w:p>
    <w:p w14:paraId="005A6489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00C13C" w14:textId="16F47E48" w:rsidR="00A23F09" w:rsidRPr="00BB3E6A" w:rsidRDefault="005A60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 xml:space="preserve">A szépségtanácsadó szakmai gyakorlat tantárgy </w:t>
      </w:r>
      <w:proofErr w:type="gramStart"/>
      <w:r w:rsidRPr="00BB3E6A">
        <w:rPr>
          <w:rFonts w:cs="Times New Roman"/>
        </w:rPr>
        <w:t>ezen</w:t>
      </w:r>
      <w:proofErr w:type="gramEnd"/>
      <w:r w:rsidRPr="00BB3E6A">
        <w:rPr>
          <w:rFonts w:cs="Times New Roman"/>
        </w:rPr>
        <w:t xml:space="preserve"> témakö</w:t>
      </w:r>
      <w:r w:rsidR="0042567D" w:rsidRPr="00BB3E6A">
        <w:rPr>
          <w:rFonts w:cs="Times New Roman"/>
        </w:rPr>
        <w:t>rének szakmai tartalma a részben</w:t>
      </w:r>
      <w:r w:rsidRPr="00BB3E6A">
        <w:rPr>
          <w:rFonts w:cs="Times New Roman"/>
        </w:rPr>
        <w:t xml:space="preserve"> megegyezik a 11720-16 Kozmetikus szakmai gyakorlat. modulhoz tartozó kozmetikus szakmai gyakorlat tantárgy alapsmink-technikák megnevezésű témakörének szakmai tartalmával.</w:t>
      </w:r>
    </w:p>
    <w:p w14:paraId="70A02C12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0218C0" w14:textId="0FC54CCB" w:rsidR="00A23F09" w:rsidRPr="00BB3E6A" w:rsidRDefault="004256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Műszempilla-technikák </w:t>
      </w:r>
    </w:p>
    <w:p w14:paraId="6D6B9B69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Műszempilla-technikák a gyakorlatban</w:t>
      </w:r>
    </w:p>
    <w:p w14:paraId="5435EBE0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lastRenderedPageBreak/>
        <w:t>A műszempilla-építés speciális eszközei, ezek használatának szabályai, az eszközhasználat gyakorlása</w:t>
      </w:r>
    </w:p>
    <w:p w14:paraId="33A6DD66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vendég tájékoztatása a szolgáltatással kapcsolatban</w:t>
      </w:r>
    </w:p>
    <w:p w14:paraId="2388508C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Műszempilla fajták és jellemzőik: 3D, 4D stb.</w:t>
      </w:r>
    </w:p>
    <w:p w14:paraId="3F86D111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Műszempilla fajták a hossz, szín, vastagság alapján és a megfelelő fajta kiválasztása a vendég szempillájához alkalmazkodva</w:t>
      </w:r>
    </w:p>
    <w:p w14:paraId="320F5A95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Műszempilla-építés különböző technikái: szálankénti, duplázás stb.</w:t>
      </w:r>
    </w:p>
    <w:p w14:paraId="1212E511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műszempilla-építés előkészítő műveletei</w:t>
      </w:r>
    </w:p>
    <w:p w14:paraId="79EA75F8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Helyes applikációs technikák alkalmazása</w:t>
      </w:r>
    </w:p>
    <w:p w14:paraId="32BC9F29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Díszítő elemek alkalmazása a műszempilla-építés során</w:t>
      </w:r>
    </w:p>
    <w:p w14:paraId="0932A950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Épített műszempilla töltésének kivitelezése a gyakorlatban</w:t>
      </w:r>
    </w:p>
    <w:p w14:paraId="77960520" w14:textId="77777777" w:rsidR="0042567D" w:rsidRPr="00BB3E6A" w:rsidRDefault="0042567D" w:rsidP="00425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műszempilla szakszerű eltávolításának anyagai, technikája</w:t>
      </w:r>
    </w:p>
    <w:p w14:paraId="372D3707" w14:textId="052611F7" w:rsidR="00A23F09" w:rsidRPr="00BB3E6A" w:rsidRDefault="004256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épített műszempilla utókezelése, ápolása, tanácsadás otthoni ápolásra vonatkozóan</w:t>
      </w:r>
    </w:p>
    <w:p w14:paraId="208BD6CC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ED206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23002ACB" w14:textId="5879B6C3" w:rsidR="00A23F09" w:rsidRPr="00BB3E6A" w:rsidRDefault="0042567D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Tanműhely</w:t>
      </w:r>
    </w:p>
    <w:p w14:paraId="58766365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5F002EF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73AD670F" w14:textId="300C8E39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5E579B4A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8E2C926" w14:textId="0CE9345E" w:rsidR="00A23F09" w:rsidRPr="00BB3E6A" w:rsidRDefault="00C1506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Kéz-, és körömdíszítés gyakorlat </w:t>
      </w:r>
      <w:r w:rsidR="00A23F09" w:rsidRPr="00BB3E6A">
        <w:rPr>
          <w:rFonts w:cs="Times New Roman"/>
          <w:b/>
        </w:rPr>
        <w:t>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18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5F4BA313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73BBFBCC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DB7B088" w14:textId="473D1205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C15068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5AFC08C7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1E99D0D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4A3ABEA2" w14:textId="45FB02A7" w:rsidR="00A23F09" w:rsidRPr="00BB3E6A" w:rsidRDefault="00C15068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körömlakkozás kivitelezésének szakszerű alkalmazása a gyakorlatban.</w:t>
      </w:r>
    </w:p>
    <w:p w14:paraId="4AB02E8F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3F6F864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14A4095E" w14:textId="1BCA210C" w:rsidR="00A23F09" w:rsidRPr="00BB3E6A" w:rsidRDefault="00C15068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Szépségtanácsadó szakmai gyakorlat, művészeti ismeretek, szépségtanácsadó anyagismeret</w:t>
      </w:r>
    </w:p>
    <w:p w14:paraId="74082A5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84D71F1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4E19340B" w14:textId="3680FE51" w:rsidR="00A23F09" w:rsidRPr="00BB3E6A" w:rsidRDefault="00C150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A körömlakkozás előkészítése </w:t>
      </w:r>
    </w:p>
    <w:p w14:paraId="0FEDF059" w14:textId="77777777" w:rsidR="00C15068" w:rsidRPr="00BB3E6A" w:rsidRDefault="00C15068" w:rsidP="00C150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Szükség esetén a kéz bőrének hidratálása, ápolása</w:t>
      </w:r>
    </w:p>
    <w:p w14:paraId="5144C5B9" w14:textId="4E4A027F" w:rsidR="00A23F09" w:rsidRPr="00BB3E6A" w:rsidRDefault="00C150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körömlakkozás előkészítő műveletei: letisztítás, fertőtlenítés, zsírtalanítás stb.</w:t>
      </w:r>
    </w:p>
    <w:p w14:paraId="084E947D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621C67" w14:textId="3CF6154E" w:rsidR="00A23F09" w:rsidRPr="00BB3E6A" w:rsidRDefault="00BF4D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Körömlakkozás, kéz-, és körömdíszítés </w:t>
      </w:r>
    </w:p>
    <w:p w14:paraId="5EA4E0FE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körömlakkozás menete</w:t>
      </w:r>
    </w:p>
    <w:p w14:paraId="76585CEB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 előkészítése hagyományos lakkozáshoz: letisztítás, fertőtlenítés, zsírtalanítás anyagai és szakszerű alkalmazásuk</w:t>
      </w:r>
    </w:p>
    <w:p w14:paraId="36F18BBF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körömlakkozás anyagai és szakszerű alkalmazásuk</w:t>
      </w:r>
    </w:p>
    <w:p w14:paraId="6B8AF946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lakkozás eszközei és alkalmazásuk a gyakorlatban</w:t>
      </w:r>
    </w:p>
    <w:p w14:paraId="4D89D8EE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körömlakk eltávolításának módjai, anyagai, gyakorlati kivitelezése</w:t>
      </w:r>
    </w:p>
    <w:p w14:paraId="3C540EE2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kéz díszítése: hennával, csillámtetoválással és egyéb díszítő technikákkal</w:t>
      </w:r>
    </w:p>
    <w:p w14:paraId="4E658573" w14:textId="5FB8D251" w:rsidR="00A23F09" w:rsidRPr="00BB3E6A" w:rsidRDefault="00BF4D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köröm díszítése körömlakkal</w:t>
      </w:r>
    </w:p>
    <w:p w14:paraId="50695F17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30E88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3854E23A" w14:textId="79AF181B" w:rsidR="00A23F09" w:rsidRPr="00BB3E6A" w:rsidRDefault="00BF4D5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lastRenderedPageBreak/>
        <w:t>Tanműhely.</w:t>
      </w:r>
    </w:p>
    <w:p w14:paraId="2B778F7B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24B146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5559FD78" w14:textId="0DCFD149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785DC6D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BA658EF" w14:textId="3F23FED2" w:rsidR="00A23F09" w:rsidRPr="00BB3E6A" w:rsidRDefault="00BF4D5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 xml:space="preserve">Alkalmazott számítástechnika </w:t>
      </w:r>
      <w:proofErr w:type="gramStart"/>
      <w:r w:rsidRPr="00BB3E6A">
        <w:rPr>
          <w:rFonts w:cs="Times New Roman"/>
          <w:b/>
        </w:rPr>
        <w:t xml:space="preserve">gyakorlat </w:t>
      </w:r>
      <w:r w:rsidR="00A23F09" w:rsidRPr="00BB3E6A">
        <w:rPr>
          <w:rFonts w:cs="Times New Roman"/>
          <w:b/>
        </w:rPr>
        <w:t xml:space="preserve"> tantárgy</w:t>
      </w:r>
      <w:proofErr w:type="gramEnd"/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36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07AE8239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4CC67D6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5C6ABB1" w14:textId="7CA59FAB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BF4D53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61B5911F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D8D3ACA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7E1519C4" w14:textId="1996149A" w:rsidR="00A23F09" w:rsidRPr="00BB3E6A" w:rsidRDefault="00BF4D5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Szépségszalon üzemeltetésének segítése, a szükséges alapvető számítástechnikai készségek elsajátítása, a vendég nyilvántartás vezetése számítógép segítségével, adatbázis-programok alkalmazásával.</w:t>
      </w:r>
    </w:p>
    <w:p w14:paraId="0A8A71DD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C3ECFEC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10BB8A1F" w14:textId="7622677C" w:rsidR="00A23F09" w:rsidRPr="00BB3E6A" w:rsidRDefault="00BF4D5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Közismereti informatika</w:t>
      </w:r>
    </w:p>
    <w:p w14:paraId="05AE84A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322E544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3CC20DD6" w14:textId="44AF1CC8" w:rsidR="00A23F09" w:rsidRPr="00BB3E6A" w:rsidRDefault="00BF4D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Számítástechnikai alapismeretek</w:t>
      </w:r>
    </w:p>
    <w:p w14:paraId="766FFC61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Számítógép működtetése és használata a gyakorlatban</w:t>
      </w:r>
    </w:p>
    <w:p w14:paraId="4132009C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Egyéb informatikai eszközök: táblagépek, okos telefonok, nyomtatók stb. alkalmazása a gyakorlatban</w:t>
      </w:r>
    </w:p>
    <w:p w14:paraId="364E45C0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Felhasználói számítógépes programok ismerete, alkalmazása</w:t>
      </w:r>
    </w:p>
    <w:p w14:paraId="73D6B1DC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Operációs rendszerek alapszintű használata</w:t>
      </w:r>
    </w:p>
    <w:p w14:paraId="0E724055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Kezelőfelületek megismerése</w:t>
      </w:r>
    </w:p>
    <w:p w14:paraId="501AB6A6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Szövegszerkesztő és táblázatkezelő programok alkalmazása</w:t>
      </w:r>
    </w:p>
    <w:p w14:paraId="2BDDD9DE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Böngésző-programok alapszintű használata</w:t>
      </w:r>
    </w:p>
    <w:p w14:paraId="78FBF223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Levelező-programok használata</w:t>
      </w:r>
    </w:p>
    <w:p w14:paraId="74851668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Elektronikus kapcsolattartás a gyakorlatban</w:t>
      </w:r>
    </w:p>
    <w:p w14:paraId="30B990FD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Web-mail használata</w:t>
      </w:r>
    </w:p>
    <w:p w14:paraId="59FC0177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Marketing tevékenység e-mailen és közösségi oldalakon keresztül</w:t>
      </w:r>
    </w:p>
    <w:p w14:paraId="50379AB5" w14:textId="74DF4C74" w:rsidR="00A23F09" w:rsidRPr="00BB3E6A" w:rsidRDefault="00BF4D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Alkalmazott grafikai programok használata</w:t>
      </w:r>
    </w:p>
    <w:p w14:paraId="3584E7CA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36E1B5" w14:textId="3C0AF1C4" w:rsidR="00A23F09" w:rsidRPr="00BB3E6A" w:rsidRDefault="00BF4D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Adatbázis kezelési alapismeretek </w:t>
      </w:r>
    </w:p>
    <w:p w14:paraId="47FA3FCF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Adatbázis kezelő szoftverek fajtái és gyakorlati alkalmazásuk</w:t>
      </w:r>
    </w:p>
    <w:p w14:paraId="666EB3CD" w14:textId="77777777" w:rsidR="00BF4D53" w:rsidRPr="00BB3E6A" w:rsidRDefault="00BF4D53" w:rsidP="00BF4D5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Vendég-nyilvántartás, előjegyzési naptár készítése, vezetése</w:t>
      </w:r>
    </w:p>
    <w:p w14:paraId="6EFC25A6" w14:textId="022EB8E5" w:rsidR="00A23F09" w:rsidRPr="00BB3E6A" w:rsidRDefault="00BF4D5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Árjegyzék, nyitva tartás, leltározási dokumentumok készítése, vezetése</w:t>
      </w:r>
    </w:p>
    <w:p w14:paraId="5577DC37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F7920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48A91405" w14:textId="6B2AB7AE" w:rsidR="00A23F09" w:rsidRPr="00BB3E6A" w:rsidRDefault="00BF4D53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Számítástechnika szaktanterem.</w:t>
      </w:r>
    </w:p>
    <w:p w14:paraId="1971CDA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504D3E3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55419B8E" w14:textId="2CB4F2CE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50F98C99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093A6A5" w14:textId="77777777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0B6CD259" w14:textId="4D50CC8D" w:rsidR="00A23F09" w:rsidRPr="00BB3E6A" w:rsidRDefault="0098507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Szépségtanácsadó szakmai ismeret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18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68CE61F8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5091456E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70215ABC" w14:textId="4CDF34E0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98507C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4AA2CCF7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29E048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631FD4D4" w14:textId="0F8CB44C" w:rsidR="00A23F09" w:rsidRPr="00BB3E6A" w:rsidRDefault="0098507C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A szépségtanácsadó szakma gyakorlásához szükséges anatómiai, élettani ismeretek elsajátítása.</w:t>
      </w:r>
    </w:p>
    <w:p w14:paraId="5734AE8B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1B18E90F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25B1A0C5" w14:textId="04F9B49C" w:rsidR="00A23F09" w:rsidRPr="00BB3E6A" w:rsidRDefault="00C67960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Közismereti biológia, </w:t>
      </w:r>
      <w:r w:rsidR="0098507C" w:rsidRPr="00BB3E6A">
        <w:rPr>
          <w:rFonts w:cs="Times New Roman"/>
        </w:rPr>
        <w:t>Szépségtanácsadó szakmai gyakorlat</w:t>
      </w:r>
      <w:r w:rsidR="00AB1D1D" w:rsidRPr="00BB3E6A">
        <w:rPr>
          <w:rFonts w:cs="Times New Roman"/>
        </w:rPr>
        <w:t>, szépségtanácsadó anyagismeret</w:t>
      </w:r>
    </w:p>
    <w:p w14:paraId="2A716183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AB69E0E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2ADA5328" w14:textId="35DF397C" w:rsidR="00A23F09" w:rsidRPr="00BB3E6A" w:rsidRDefault="00C679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A szem anatómiája, élettana és elváltozásai</w:t>
      </w:r>
    </w:p>
    <w:p w14:paraId="7D907E5F" w14:textId="634EAE56" w:rsidR="00A23F09" w:rsidRPr="00BB3E6A" w:rsidRDefault="00C679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szem anatómiája, élettana és elváltozásai, szolgáltatást befolyásoló tényezői</w:t>
      </w:r>
    </w:p>
    <w:p w14:paraId="26AA011E" w14:textId="77777777" w:rsidR="00C67960" w:rsidRPr="00BB3E6A" w:rsidRDefault="00C67960" w:rsidP="00C67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bőr anatómiája és élettana röviden</w:t>
      </w:r>
    </w:p>
    <w:p w14:paraId="5C82F51A" w14:textId="2542D3C2" w:rsidR="00C67960" w:rsidRPr="00BB3E6A" w:rsidRDefault="00C67960" w:rsidP="00C67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Bőrtípuso</w:t>
      </w:r>
      <w:r w:rsidR="00982EFB" w:rsidRPr="00BB3E6A">
        <w:rPr>
          <w:rFonts w:cs="Times New Roman"/>
        </w:rPr>
        <w:t>k ismerete és szolgáltatást befo</w:t>
      </w:r>
      <w:r w:rsidRPr="00BB3E6A">
        <w:rPr>
          <w:rFonts w:cs="Times New Roman"/>
        </w:rPr>
        <w:t>lyásoló tényezői</w:t>
      </w:r>
    </w:p>
    <w:p w14:paraId="4B61CF75" w14:textId="77777777" w:rsidR="00982EFB" w:rsidRPr="00BB3E6A" w:rsidRDefault="00982EFB" w:rsidP="00982EFB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Allergia fogalma, fajtái és tünetei, kialakulása, gyakori allergének</w:t>
      </w:r>
    </w:p>
    <w:p w14:paraId="006ADFC4" w14:textId="514044F7" w:rsidR="00982EFB" w:rsidRPr="00BB3E6A" w:rsidRDefault="00982EFB" w:rsidP="00982EFB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Bőrpróba jelentősége pl. a „fekete henna” használata során</w:t>
      </w:r>
    </w:p>
    <w:p w14:paraId="552C48F2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6D2FDE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képzés javasolt helyszíne (ajánlás)</w:t>
      </w:r>
    </w:p>
    <w:p w14:paraId="7DD23980" w14:textId="1CB1B5B2" w:rsidR="00A23F09" w:rsidRPr="00BB3E6A" w:rsidRDefault="00C67960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04F4EC40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5B4BD8EB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07CD955A" w14:textId="35232362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74E75956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A5B288F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462FDA94" w14:textId="77777777" w:rsidR="00A23F09" w:rsidRPr="00BB3E6A" w:rsidRDefault="00A23F09" w:rsidP="00A23F09">
      <w:pPr>
        <w:rPr>
          <w:rFonts w:cs="Times New Roman"/>
        </w:rPr>
      </w:pPr>
    </w:p>
    <w:p w14:paraId="34E1376F" w14:textId="77777777" w:rsidR="00A23F09" w:rsidRPr="00BB3E6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A</w:t>
      </w:r>
    </w:p>
    <w:p w14:paraId="3F1864BB" w14:textId="149830FC" w:rsidR="00A23F09" w:rsidRPr="00BB3E6A" w:rsidRDefault="000F4FC2" w:rsidP="00A23F09">
      <w:pPr>
        <w:spacing w:after="480"/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11728-16</w:t>
      </w:r>
      <w:r w:rsidR="00A23F09" w:rsidRPr="00BB3E6A">
        <w:rPr>
          <w:rFonts w:cs="Times New Roman"/>
          <w:b/>
          <w:sz w:val="36"/>
        </w:rPr>
        <w:t xml:space="preserve"> azonosító számú</w:t>
      </w:r>
    </w:p>
    <w:p w14:paraId="25DD37BF" w14:textId="464F426F" w:rsidR="00A23F09" w:rsidRPr="00BB3E6A" w:rsidRDefault="00FE7D5E" w:rsidP="00A23F09">
      <w:pPr>
        <w:jc w:val="center"/>
        <w:rPr>
          <w:rFonts w:cs="Times New Roman"/>
          <w:b/>
          <w:sz w:val="36"/>
        </w:rPr>
      </w:pPr>
      <w:r w:rsidRPr="00BB3E6A">
        <w:rPr>
          <w:rFonts w:cs="Times New Roman"/>
          <w:b/>
          <w:sz w:val="36"/>
        </w:rPr>
        <w:t>Munkavédelem és marketing</w:t>
      </w:r>
    </w:p>
    <w:p w14:paraId="32B05DC0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megnevezésű</w:t>
      </w:r>
      <w:proofErr w:type="gramEnd"/>
    </w:p>
    <w:p w14:paraId="33094D8B" w14:textId="77777777" w:rsidR="00A23F09" w:rsidRPr="00BB3E6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szakmai</w:t>
      </w:r>
      <w:proofErr w:type="gramEnd"/>
      <w:r w:rsidRPr="00BB3E6A">
        <w:rPr>
          <w:rFonts w:cs="Times New Roman"/>
          <w:b/>
          <w:sz w:val="36"/>
        </w:rPr>
        <w:t xml:space="preserve"> követelménymodul</w:t>
      </w:r>
    </w:p>
    <w:p w14:paraId="06F08938" w14:textId="77777777" w:rsidR="00A23F09" w:rsidRPr="00BB3E6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B3E6A">
        <w:rPr>
          <w:rFonts w:cs="Times New Roman"/>
          <w:b/>
          <w:sz w:val="36"/>
        </w:rPr>
        <w:t>tantárgyai</w:t>
      </w:r>
      <w:proofErr w:type="gramEnd"/>
      <w:r w:rsidRPr="00BB3E6A">
        <w:rPr>
          <w:rFonts w:cs="Times New Roman"/>
          <w:b/>
          <w:sz w:val="36"/>
        </w:rPr>
        <w:t>, témakörei</w:t>
      </w:r>
    </w:p>
    <w:p w14:paraId="54CCD3E7" w14:textId="77777777" w:rsidR="00A23F09" w:rsidRPr="00BB3E6A" w:rsidRDefault="00A23F09" w:rsidP="00A23F09">
      <w:pPr>
        <w:spacing w:after="200" w:line="276" w:lineRule="auto"/>
        <w:jc w:val="left"/>
        <w:rPr>
          <w:rFonts w:cs="Times New Roman"/>
        </w:rPr>
      </w:pPr>
      <w:r w:rsidRPr="00BB3E6A">
        <w:rPr>
          <w:rFonts w:cs="Times New Roman"/>
        </w:rPr>
        <w:br w:type="page"/>
      </w:r>
    </w:p>
    <w:p w14:paraId="50EA255A" w14:textId="1751FAD5" w:rsidR="00A23F09" w:rsidRPr="00BB3E6A" w:rsidRDefault="00A23F09" w:rsidP="00A23F09">
      <w:pPr>
        <w:rPr>
          <w:rFonts w:cs="Times New Roman"/>
        </w:rPr>
      </w:pPr>
      <w:r w:rsidRPr="00BB3E6A">
        <w:rPr>
          <w:rFonts w:cs="Times New Roman"/>
        </w:rPr>
        <w:lastRenderedPageBreak/>
        <w:t xml:space="preserve">A </w:t>
      </w:r>
      <w:r w:rsidR="000F4FC2" w:rsidRPr="00BB3E6A">
        <w:rPr>
          <w:rFonts w:cs="Times New Roman"/>
        </w:rPr>
        <w:t>11728-16</w:t>
      </w:r>
      <w:r w:rsidRPr="00BB3E6A">
        <w:rPr>
          <w:rFonts w:cs="Times New Roman"/>
        </w:rPr>
        <w:t xml:space="preserve"> azonosító számú </w:t>
      </w:r>
      <w:r w:rsidR="00FE7D5E" w:rsidRPr="00BB3E6A">
        <w:rPr>
          <w:rFonts w:cs="Times New Roman"/>
        </w:rPr>
        <w:t>Munkavédelem és marketing</w:t>
      </w:r>
      <w:r w:rsidRPr="00BB3E6A">
        <w:rPr>
          <w:rFonts w:cs="Times New Roman"/>
        </w:rPr>
        <w:t xml:space="preserve"> megnevezésű szakmai követelménymodulhoz tartozó tantárgyak és témakörök oktatása során </w:t>
      </w:r>
      <w:r w:rsidR="00BA7973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627B4C" w:rsidRPr="00BB3E6A" w14:paraId="6A9CCAA4" w14:textId="77777777" w:rsidTr="00FB4557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7BEC5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B4E5392" w14:textId="2916F926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Munkavédelem és marketing</w:t>
            </w:r>
          </w:p>
        </w:tc>
      </w:tr>
      <w:tr w:rsidR="00627B4C" w:rsidRPr="00BB3E6A" w14:paraId="49805642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16D351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586D2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5321843C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7A0C26" w14:textId="04F19C1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0F667" w14:textId="1CAECE4B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1C832BB3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AC5DE" w14:textId="43FF178B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Betartja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5A7D9" w14:textId="792CDFF8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449BB736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303F80" w14:textId="2C3717D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Betartja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010AA9" w14:textId="49992D4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6458EF3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D06E8E" w14:textId="589BA0D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Betartja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E128D" w14:textId="146B8E5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3BEACE09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DE1741" w14:textId="65759E2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EDF45" w14:textId="7D41196A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52655BC5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EF0AF" w14:textId="6C42619D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Betartja a tűzvédelemmel kapcsolatos szabályokat,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43302" w14:textId="4578E7FA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7751D2BD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75092E" w14:textId="49A7BD7E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Környezettudatosan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DF4DD" w14:textId="4A682E06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559D339C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0E961F" w14:textId="431D758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BB3E6A">
              <w:rPr>
                <w:rFonts w:cs="Times New Roman"/>
              </w:rPr>
              <w:t>Elsősegélynyújtási</w:t>
            </w:r>
            <w:proofErr w:type="spellEnd"/>
            <w:r w:rsidRPr="00BB3E6A">
              <w:rPr>
                <w:rFonts w:cs="Times New Roman"/>
              </w:rPr>
              <w:t xml:space="preserve"> alapismeretekkel rendelkezik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1E7AB" w14:textId="19BA6B9B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4B09761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D1C689" w14:textId="5C334F7A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Rendelkezik alapvető marketing és eladás-technikai ismeretekkel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A2799" w14:textId="1FBEE178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1117AC30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044BD6" w14:textId="377CF06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E37C5" w14:textId="78DC68F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x</w:t>
            </w:r>
          </w:p>
        </w:tc>
      </w:tr>
      <w:tr w:rsidR="00627B4C" w:rsidRPr="00BB3E6A" w14:paraId="5F425F1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7E7CF2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C045D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42D3A2C5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46F87C" w14:textId="07999B9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 xml:space="preserve">A munkahelyi egészség és </w:t>
            </w:r>
            <w:proofErr w:type="gramStart"/>
            <w:r w:rsidRPr="00BB3E6A">
              <w:rPr>
                <w:rFonts w:cs="Times New Roman"/>
              </w:rPr>
              <w:t>biztonság</w:t>
            </w:r>
            <w:proofErr w:type="gramEnd"/>
            <w:r w:rsidRPr="00BB3E6A">
              <w:rPr>
                <w:rFonts w:cs="Times New Roman"/>
              </w:rPr>
              <w:t xml:space="preserve">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7670B" w14:textId="491218B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4DB6139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1836B5" w14:textId="2AF1FF51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7A11C" w14:textId="536057B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30CC75A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1A9E4F" w14:textId="20DC80A6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832B6" w14:textId="0D94514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88B78A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CB01B4" w14:textId="464018F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D3566" w14:textId="2582E096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4CF8C1C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A0F2F1" w14:textId="240A0868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munkavégzés általános személyi, tárgyi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4D194" w14:textId="35395E9E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69B6837F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2F42D0" w14:textId="2FF1475D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31CFF" w14:textId="7D47252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B1B578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9D3591" w14:textId="564B7C7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CD058" w14:textId="6C7DF99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7D093FE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AB16A" w14:textId="28F3F971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4E647" w14:textId="739DF6D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778BA76C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E684F8" w14:textId="32B52DB5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1382" w14:textId="2D555A09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4986FA5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2D8B7" w14:textId="6BA7416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Tűzvédelmi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0AF55" w14:textId="37AF0D9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5232284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FFB6C1" w14:textId="0A86208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Környezetvédelmi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2CB3B" w14:textId="71D0FBE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0042AAF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411B2A" w14:textId="5699E55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BB3E6A">
              <w:rPr>
                <w:rFonts w:cs="Times New Roman"/>
              </w:rPr>
              <w:t>Elsősegélynyújtási</w:t>
            </w:r>
            <w:proofErr w:type="spellEnd"/>
            <w:r w:rsidRPr="00BB3E6A">
              <w:rPr>
                <w:rFonts w:cs="Times New Roman"/>
              </w:rPr>
              <w:t xml:space="preserve">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C0A81" w14:textId="3349A1F5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4A3A5058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1968F0" w14:textId="68FFBA01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Marketing és eladás-technikai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B6D91" w14:textId="6603E0B6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31C262AF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91CA8" w14:textId="358FA72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D26F5" w14:textId="6DFDB3C0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3A857AFE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F7DC6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8D837" w14:textId="7E212BC8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2E3B762C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CC3CB7" w14:textId="5A49425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1F52D" w14:textId="6BF2964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69807E17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1390C" w14:textId="4783BA2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lastRenderedPageBreak/>
              <w:t>Elemi szintű számítógép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64AA5" w14:textId="1F31F34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002C0DD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21D96" w14:textId="238A7318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5C62E" w14:textId="630CF873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5AA48C4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DF67BA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B083D" w14:textId="3BF0DF44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75A75D8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A6FFD2" w14:textId="5B0E593F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10EAE" w14:textId="25A692F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0F72FF29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BC7DA1" w14:textId="5082B51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C6520" w14:textId="68E01A26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05682026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B37573" w14:textId="4169AF6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DA767" w14:textId="046C1E2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04CC08EB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A60309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F30B6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622A9D1A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7EE535" w14:textId="0F50276A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BE0D1" w14:textId="7F6ECBE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0FDABA4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D9E92E" w14:textId="1104D511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3516B" w14:textId="2443BC4C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201DD700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E6394" w14:textId="016EB290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Interperszonális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F1D07" w14:textId="4BD7B4F9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49CBB4F6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CDEF8E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BD8E3" w14:textId="77777777" w:rsidR="00627B4C" w:rsidRPr="00BB3E6A" w:rsidRDefault="00627B4C" w:rsidP="00717E9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27B4C" w:rsidRPr="00BB3E6A" w14:paraId="41319592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A24E0" w14:textId="1378155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5613D" w14:textId="75C720F0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1818AE13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43EA7E" w14:textId="00D6A9E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79F32" w14:textId="4C3B78B2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27B4C" w:rsidRPr="00BB3E6A" w14:paraId="280A95C0" w14:textId="77777777" w:rsidTr="00FB4557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DAC6E1" w14:textId="463FF454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C4D27" w14:textId="17180878" w:rsidR="00627B4C" w:rsidRPr="00BB3E6A" w:rsidRDefault="00627B4C" w:rsidP="00FE7D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B3E6A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91FB74C" w14:textId="77777777" w:rsidR="00A23F09" w:rsidRPr="00BB3E6A" w:rsidRDefault="00A23F09" w:rsidP="00A23F09">
      <w:pPr>
        <w:rPr>
          <w:rFonts w:cs="Times New Roman"/>
        </w:rPr>
      </w:pPr>
    </w:p>
    <w:p w14:paraId="5A7FF3FD" w14:textId="633EAA24" w:rsidR="00A23F09" w:rsidRPr="00BB3E6A" w:rsidRDefault="008049C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Munkavédelem és marketing</w:t>
      </w:r>
      <w:r w:rsidR="00A23F09" w:rsidRPr="00BB3E6A">
        <w:rPr>
          <w:rFonts w:cs="Times New Roman"/>
          <w:b/>
        </w:rPr>
        <w:t xml:space="preserve"> tantárgy</w:t>
      </w:r>
      <w:r w:rsidR="00A23F09" w:rsidRPr="00BB3E6A">
        <w:rPr>
          <w:rFonts w:cs="Times New Roman"/>
          <w:b/>
        </w:rPr>
        <w:tab/>
      </w:r>
      <w:r w:rsidRPr="00BB3E6A">
        <w:rPr>
          <w:rFonts w:cs="Times New Roman"/>
          <w:b/>
        </w:rPr>
        <w:t>3</w:t>
      </w:r>
      <w:r w:rsidR="00DB00F9" w:rsidRPr="00BB3E6A">
        <w:rPr>
          <w:rFonts w:cs="Times New Roman"/>
          <w:b/>
        </w:rPr>
        <w:t>6</w:t>
      </w:r>
      <w:r w:rsidR="00A23F09" w:rsidRPr="00BB3E6A">
        <w:rPr>
          <w:rFonts w:cs="Times New Roman"/>
          <w:b/>
        </w:rPr>
        <w:t xml:space="preserve"> óra/</w:t>
      </w:r>
      <w:r w:rsidRPr="00BB3E6A">
        <w:rPr>
          <w:rFonts w:cs="Times New Roman"/>
          <w:b/>
        </w:rPr>
        <w:t>0</w:t>
      </w:r>
      <w:r w:rsidR="00A23F09" w:rsidRPr="00BB3E6A">
        <w:rPr>
          <w:rFonts w:cs="Times New Roman"/>
          <w:b/>
        </w:rPr>
        <w:t xml:space="preserve"> óra*</w:t>
      </w:r>
    </w:p>
    <w:p w14:paraId="79C01D67" w14:textId="77777777" w:rsidR="00A23F09" w:rsidRPr="00BB3E6A" w:rsidRDefault="00A23F09" w:rsidP="00A23F09">
      <w:pPr>
        <w:spacing w:after="0"/>
        <w:jc w:val="right"/>
        <w:rPr>
          <w:rFonts w:cs="Times New Roman"/>
          <w:sz w:val="20"/>
        </w:rPr>
      </w:pPr>
      <w:r w:rsidRPr="00BB3E6A">
        <w:rPr>
          <w:rFonts w:cs="Times New Roman"/>
          <w:sz w:val="20"/>
        </w:rPr>
        <w:t>* 9-13. évfolyamon megszervezett képzés/13. és 14. évfolyamon megszervezett képzés</w:t>
      </w:r>
    </w:p>
    <w:p w14:paraId="5A34F93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3D49BC79" w14:textId="2EC116DF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tantárgy az </w:t>
      </w:r>
      <w:r w:rsidR="008049C9" w:rsidRPr="00BB3E6A">
        <w:rPr>
          <w:rFonts w:cs="Times New Roman"/>
        </w:rPr>
        <w:t>52 815 04 Szépségtanácsadó</w:t>
      </w:r>
      <w:r w:rsidRPr="00BB3E6A">
        <w:rPr>
          <w:rFonts w:cs="Times New Roman"/>
        </w:rPr>
        <w:t xml:space="preserve"> </w:t>
      </w:r>
      <w:r w:rsidR="00FB4557" w:rsidRPr="00FB4557">
        <w:rPr>
          <w:rFonts w:cs="Times New Roman"/>
        </w:rPr>
        <w:t>mellék-</w:t>
      </w:r>
      <w:r w:rsidRPr="00BB3E6A">
        <w:rPr>
          <w:rFonts w:cs="Times New Roman"/>
        </w:rPr>
        <w:t>szakképesítéshez kapcsolódik.</w:t>
      </w:r>
    </w:p>
    <w:p w14:paraId="50D053B5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63283A37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tanításának célja</w:t>
      </w:r>
    </w:p>
    <w:p w14:paraId="194E4CAA" w14:textId="791F29A6" w:rsidR="00A23F09" w:rsidRPr="00BB3E6A" w:rsidRDefault="008049C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Munka-, környezet-, és tűzvédelmi feladatok megismerése a biztonságos munkavégzés érdekében. Alapvető elsősegély-nyújtási feladatok ismerete. Marketing alapismeretek elsajátítása a szolgáltatás, értékesítés érdekében.</w:t>
      </w:r>
    </w:p>
    <w:p w14:paraId="6BDFD2D2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4A7C3EB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Kapcsolódó közismereti, szakmai tartalmak</w:t>
      </w:r>
    </w:p>
    <w:p w14:paraId="3313CB24" w14:textId="355CAEA1" w:rsidR="00A23F09" w:rsidRPr="00BB3E6A" w:rsidRDefault="008049C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Szépségtanácsadó szakmai gyakorlat</w:t>
      </w:r>
    </w:p>
    <w:p w14:paraId="1964E378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4E773FB2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Témakörök</w:t>
      </w:r>
    </w:p>
    <w:p w14:paraId="4FD365FB" w14:textId="171BDB5C" w:rsidR="00A23F09" w:rsidRPr="00BB3E6A" w:rsidRDefault="00804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>Munkavédelem</w:t>
      </w:r>
    </w:p>
    <w:p w14:paraId="4BAA68E7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felmerülő munkavédelmi, tűzvédelmi feladatok</w:t>
      </w:r>
    </w:p>
    <w:p w14:paraId="63873650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biztonságos munkavégzés személyi és tárgyi feltételei</w:t>
      </w:r>
    </w:p>
    <w:p w14:paraId="553B9771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 baleset és munkabaleset fogalma, teendők bekövetkezésük esetén</w:t>
      </w:r>
    </w:p>
    <w:p w14:paraId="6A2DB7F8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Egyéni védőeszközök fogalma, fajtái, alkalmazásuk</w:t>
      </w:r>
    </w:p>
    <w:p w14:paraId="76F790D6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Foglalkozási megbetegedések, munkahelyi ártalmak</w:t>
      </w:r>
    </w:p>
    <w:p w14:paraId="127C6997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Tűzvédelem és tűzmegelőzés</w:t>
      </w:r>
    </w:p>
    <w:p w14:paraId="49EB8578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Baleset-elhárítás, elsősegély-nyújtás</w:t>
      </w:r>
    </w:p>
    <w:p w14:paraId="6B6C2E99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Alapvető elsősegély-nyújtási feladatok ismerete</w:t>
      </w:r>
    </w:p>
    <w:p w14:paraId="304493E7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Környezetvédelem fogalma, területei, eszközei és módszerei</w:t>
      </w:r>
    </w:p>
    <w:p w14:paraId="51EAC32F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Környezettudatos viselkedés a minden napokban és a munkahelyen</w:t>
      </w:r>
    </w:p>
    <w:p w14:paraId="364EB9BE" w14:textId="77777777" w:rsidR="00AF25C0" w:rsidRPr="00BB3E6A" w:rsidRDefault="00AF25C0" w:rsidP="00AF25C0">
      <w:pPr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Speciális higiéniás műveletek a szépségszalonokban</w:t>
      </w:r>
    </w:p>
    <w:p w14:paraId="15082F4D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B59BD" w14:textId="64D985D5" w:rsidR="00A23F09" w:rsidRPr="00BB3E6A" w:rsidRDefault="00AF25C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B3E6A">
        <w:rPr>
          <w:rFonts w:cs="Times New Roman"/>
          <w:b/>
          <w:i/>
        </w:rPr>
        <w:t xml:space="preserve">Marketing </w:t>
      </w:r>
    </w:p>
    <w:p w14:paraId="4666593F" w14:textId="77777777" w:rsidR="00AF25C0" w:rsidRPr="00BB3E6A" w:rsidRDefault="00AF25C0" w:rsidP="00AF25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Marketing alapismeretek</w:t>
      </w:r>
    </w:p>
    <w:p w14:paraId="5F7AAEC9" w14:textId="77777777" w:rsidR="00AF25C0" w:rsidRPr="00BB3E6A" w:rsidRDefault="00AF25C0" w:rsidP="00AF25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Marketing szerepe a szolgáltatásban, tanácsadás során</w:t>
      </w:r>
    </w:p>
    <w:p w14:paraId="00903A40" w14:textId="77777777" w:rsidR="00AF25C0" w:rsidRPr="00BB3E6A" w:rsidRDefault="00AF25C0" w:rsidP="00AF25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Marketing tevékenység a gyakorlatban</w:t>
      </w:r>
    </w:p>
    <w:p w14:paraId="6319AFAC" w14:textId="6AE96274" w:rsidR="00AF25C0" w:rsidRPr="00BB3E6A" w:rsidRDefault="00AF25C0" w:rsidP="00AF25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Az információ jelentősége a szolgáltatás, tanácsadás során</w:t>
      </w:r>
    </w:p>
    <w:p w14:paraId="0E03E8C3" w14:textId="38D73C75" w:rsidR="00A23F09" w:rsidRPr="00BB3E6A" w:rsidRDefault="00AF25C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3E6A">
        <w:rPr>
          <w:rFonts w:cs="Times New Roman"/>
        </w:rPr>
        <w:t>Nem professzionális termékismertetők, reklámok értelmezése</w:t>
      </w:r>
    </w:p>
    <w:p w14:paraId="34371FF5" w14:textId="77777777" w:rsidR="00A23F09" w:rsidRPr="00BB3E6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489BFE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lastRenderedPageBreak/>
        <w:t>A képzés javasolt helyszíne (ajánlás)</w:t>
      </w:r>
    </w:p>
    <w:p w14:paraId="34951D9D" w14:textId="409740E7" w:rsidR="00A23F09" w:rsidRPr="00BB3E6A" w:rsidRDefault="00AF25C0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>Tanterem.</w:t>
      </w:r>
    </w:p>
    <w:p w14:paraId="579DEEAB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p w14:paraId="058F3631" w14:textId="77777777" w:rsidR="00A23F09" w:rsidRPr="00BB3E6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B3E6A">
        <w:rPr>
          <w:rFonts w:cs="Times New Roman"/>
          <w:b/>
        </w:rPr>
        <w:t>A tantárgy értékelésének módja</w:t>
      </w:r>
    </w:p>
    <w:p w14:paraId="621EB364" w14:textId="50F33FF2" w:rsidR="00A23F09" w:rsidRPr="00BB3E6A" w:rsidRDefault="00A23F09" w:rsidP="00A23F09">
      <w:pPr>
        <w:spacing w:after="0"/>
        <w:ind w:left="426"/>
        <w:rPr>
          <w:rFonts w:cs="Times New Roman"/>
        </w:rPr>
      </w:pPr>
      <w:r w:rsidRPr="00BB3E6A">
        <w:rPr>
          <w:rFonts w:cs="Times New Roman"/>
        </w:rPr>
        <w:t xml:space="preserve">A nemzeti köznevelésről szóló 2011. évi </w:t>
      </w:r>
      <w:r w:rsidR="00BA7973">
        <w:rPr>
          <w:rFonts w:cs="Times New Roman"/>
        </w:rPr>
        <w:t xml:space="preserve">CXC. törvény </w:t>
      </w:r>
      <w:r w:rsidRPr="00BB3E6A">
        <w:rPr>
          <w:rFonts w:cs="Times New Roman"/>
        </w:rPr>
        <w:t xml:space="preserve">54. § </w:t>
      </w:r>
      <w:r w:rsidR="000405EE">
        <w:rPr>
          <w:rFonts w:cs="Times New Roman"/>
        </w:rPr>
        <w:t xml:space="preserve">(2) bekezdés a) </w:t>
      </w:r>
      <w:r w:rsidRPr="00BB3E6A">
        <w:rPr>
          <w:rFonts w:cs="Times New Roman"/>
        </w:rPr>
        <w:t>pontja szerinti értékeléssel.</w:t>
      </w:r>
    </w:p>
    <w:p w14:paraId="31E715AF" w14:textId="77777777" w:rsidR="00A23F09" w:rsidRPr="00BB3E6A" w:rsidRDefault="00A23F09" w:rsidP="00A23F09">
      <w:pPr>
        <w:spacing w:after="0"/>
        <w:ind w:left="426"/>
        <w:rPr>
          <w:rFonts w:cs="Times New Roman"/>
        </w:rPr>
      </w:pPr>
    </w:p>
    <w:sectPr w:rsidR="00A23F09" w:rsidRPr="00BB3E6A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932753A" w15:done="0"/>
  <w15:commentEx w15:paraId="7FC81532" w15:done="0"/>
  <w15:commentEx w15:paraId="39E22B48" w15:done="0"/>
  <w15:commentEx w15:paraId="34A33669" w15:done="0"/>
  <w15:commentEx w15:paraId="746B1808" w15:done="0"/>
  <w15:commentEx w15:paraId="365CF967" w15:done="0"/>
  <w15:commentEx w15:paraId="27D8B99D" w15:done="0"/>
  <w15:commentEx w15:paraId="405583AB" w15:done="0"/>
  <w15:commentEx w15:paraId="2BA90379" w15:done="0"/>
  <w15:commentEx w15:paraId="0DF71652" w15:done="0"/>
  <w15:commentEx w15:paraId="4BD6B31D" w15:done="0"/>
  <w15:commentEx w15:paraId="06A245AB" w15:done="0"/>
  <w15:commentEx w15:paraId="1A575457" w15:done="0"/>
  <w15:commentEx w15:paraId="4873BC1A" w15:done="0"/>
  <w15:commentEx w15:paraId="1B04096A" w15:done="0"/>
  <w15:commentEx w15:paraId="04E9E46E" w15:done="0"/>
  <w15:commentEx w15:paraId="1C4F6E42" w15:done="0"/>
  <w15:commentEx w15:paraId="2E459240" w15:done="0"/>
  <w15:commentEx w15:paraId="66030254" w15:done="0"/>
  <w15:commentEx w15:paraId="1C7D390B" w15:done="0"/>
  <w15:commentEx w15:paraId="0B021D63" w15:done="0"/>
  <w15:commentEx w15:paraId="6B2E0FE4" w15:done="0"/>
  <w15:commentEx w15:paraId="61248F1E" w15:done="0"/>
  <w15:commentEx w15:paraId="52936450" w15:done="0"/>
  <w15:commentEx w15:paraId="7B7C38E9" w15:done="0"/>
  <w15:commentEx w15:paraId="67A03967" w15:done="0"/>
  <w15:commentEx w15:paraId="08C720E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570765" w14:textId="77777777" w:rsidR="00BC0272" w:rsidRDefault="00BC0272" w:rsidP="00B945BE">
      <w:pPr>
        <w:spacing w:after="0"/>
      </w:pPr>
      <w:r>
        <w:separator/>
      </w:r>
    </w:p>
  </w:endnote>
  <w:endnote w:type="continuationSeparator" w:id="0">
    <w:p w14:paraId="3B608E0B" w14:textId="77777777" w:rsidR="00BC0272" w:rsidRDefault="00BC027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59D950" w14:textId="77777777" w:rsidR="00BC0272" w:rsidRDefault="00BC0272" w:rsidP="00B945BE">
      <w:pPr>
        <w:spacing w:after="0"/>
      </w:pPr>
      <w:r>
        <w:separator/>
      </w:r>
    </w:p>
  </w:footnote>
  <w:footnote w:type="continuationSeparator" w:id="0">
    <w:p w14:paraId="6810BB43" w14:textId="77777777" w:rsidR="00BC0272" w:rsidRDefault="00BC0272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B15"/>
    <w:rsid w:val="0001241B"/>
    <w:rsid w:val="00026117"/>
    <w:rsid w:val="00033C9C"/>
    <w:rsid w:val="000405EE"/>
    <w:rsid w:val="00050420"/>
    <w:rsid w:val="0007263D"/>
    <w:rsid w:val="000741B8"/>
    <w:rsid w:val="00074671"/>
    <w:rsid w:val="000772D7"/>
    <w:rsid w:val="00083D88"/>
    <w:rsid w:val="0009508E"/>
    <w:rsid w:val="000A21B7"/>
    <w:rsid w:val="000A2E27"/>
    <w:rsid w:val="000B44B8"/>
    <w:rsid w:val="000B5E9D"/>
    <w:rsid w:val="000C2A52"/>
    <w:rsid w:val="000E1DAA"/>
    <w:rsid w:val="000F44A2"/>
    <w:rsid w:val="000F4FC2"/>
    <w:rsid w:val="000F579D"/>
    <w:rsid w:val="00104ECC"/>
    <w:rsid w:val="0012134D"/>
    <w:rsid w:val="001406E9"/>
    <w:rsid w:val="00160E0E"/>
    <w:rsid w:val="00163187"/>
    <w:rsid w:val="001665F1"/>
    <w:rsid w:val="0017186D"/>
    <w:rsid w:val="0018756A"/>
    <w:rsid w:val="001924F4"/>
    <w:rsid w:val="00197930"/>
    <w:rsid w:val="001A0DE7"/>
    <w:rsid w:val="001A7777"/>
    <w:rsid w:val="001B61A0"/>
    <w:rsid w:val="001E7B1E"/>
    <w:rsid w:val="001F08AF"/>
    <w:rsid w:val="001F224C"/>
    <w:rsid w:val="00216033"/>
    <w:rsid w:val="00244218"/>
    <w:rsid w:val="0024444A"/>
    <w:rsid w:val="00244ADD"/>
    <w:rsid w:val="00250FD5"/>
    <w:rsid w:val="0025489A"/>
    <w:rsid w:val="00255003"/>
    <w:rsid w:val="002625A0"/>
    <w:rsid w:val="00266A2C"/>
    <w:rsid w:val="0026720A"/>
    <w:rsid w:val="0027646D"/>
    <w:rsid w:val="00281BF9"/>
    <w:rsid w:val="00285B7F"/>
    <w:rsid w:val="00291386"/>
    <w:rsid w:val="0029346A"/>
    <w:rsid w:val="002B02B9"/>
    <w:rsid w:val="002C6866"/>
    <w:rsid w:val="002D029F"/>
    <w:rsid w:val="002D2865"/>
    <w:rsid w:val="002E3A05"/>
    <w:rsid w:val="002F1404"/>
    <w:rsid w:val="00320239"/>
    <w:rsid w:val="003207E9"/>
    <w:rsid w:val="00322B74"/>
    <w:rsid w:val="0032530F"/>
    <w:rsid w:val="003262AC"/>
    <w:rsid w:val="003325F4"/>
    <w:rsid w:val="003468AB"/>
    <w:rsid w:val="00361883"/>
    <w:rsid w:val="00361B53"/>
    <w:rsid w:val="00381B6C"/>
    <w:rsid w:val="00390F08"/>
    <w:rsid w:val="00391719"/>
    <w:rsid w:val="003A0EC9"/>
    <w:rsid w:val="003A7273"/>
    <w:rsid w:val="003B10A4"/>
    <w:rsid w:val="003B1333"/>
    <w:rsid w:val="003C73BC"/>
    <w:rsid w:val="003E76CA"/>
    <w:rsid w:val="003F4743"/>
    <w:rsid w:val="004011EB"/>
    <w:rsid w:val="004150F5"/>
    <w:rsid w:val="0041674C"/>
    <w:rsid w:val="00420CA2"/>
    <w:rsid w:val="004239CF"/>
    <w:rsid w:val="0042567D"/>
    <w:rsid w:val="00426376"/>
    <w:rsid w:val="0042655E"/>
    <w:rsid w:val="00427407"/>
    <w:rsid w:val="00430699"/>
    <w:rsid w:val="00437470"/>
    <w:rsid w:val="004429D6"/>
    <w:rsid w:val="004441FB"/>
    <w:rsid w:val="00452CF3"/>
    <w:rsid w:val="0045474F"/>
    <w:rsid w:val="0045540F"/>
    <w:rsid w:val="0046436A"/>
    <w:rsid w:val="00472A2C"/>
    <w:rsid w:val="00473C3D"/>
    <w:rsid w:val="00474D6E"/>
    <w:rsid w:val="00477E3A"/>
    <w:rsid w:val="00483445"/>
    <w:rsid w:val="00484F02"/>
    <w:rsid w:val="0049127E"/>
    <w:rsid w:val="004958B6"/>
    <w:rsid w:val="004A5509"/>
    <w:rsid w:val="004A7F8A"/>
    <w:rsid w:val="004D4DF8"/>
    <w:rsid w:val="004E32A8"/>
    <w:rsid w:val="004F48EC"/>
    <w:rsid w:val="004F6765"/>
    <w:rsid w:val="0050709D"/>
    <w:rsid w:val="00521341"/>
    <w:rsid w:val="00524B52"/>
    <w:rsid w:val="00526D2B"/>
    <w:rsid w:val="00542024"/>
    <w:rsid w:val="00543CE0"/>
    <w:rsid w:val="00550425"/>
    <w:rsid w:val="00552A78"/>
    <w:rsid w:val="00555044"/>
    <w:rsid w:val="005569F1"/>
    <w:rsid w:val="00556EF1"/>
    <w:rsid w:val="00565574"/>
    <w:rsid w:val="00567341"/>
    <w:rsid w:val="0057525E"/>
    <w:rsid w:val="005819D4"/>
    <w:rsid w:val="005A3595"/>
    <w:rsid w:val="005A3F3E"/>
    <w:rsid w:val="005A6071"/>
    <w:rsid w:val="005B1E67"/>
    <w:rsid w:val="005C10A1"/>
    <w:rsid w:val="005D2DE8"/>
    <w:rsid w:val="005F22E2"/>
    <w:rsid w:val="00602463"/>
    <w:rsid w:val="00617E05"/>
    <w:rsid w:val="00622423"/>
    <w:rsid w:val="00626B46"/>
    <w:rsid w:val="00627B4C"/>
    <w:rsid w:val="00632796"/>
    <w:rsid w:val="00634AC3"/>
    <w:rsid w:val="00636069"/>
    <w:rsid w:val="0064558A"/>
    <w:rsid w:val="00645B4F"/>
    <w:rsid w:val="0065053C"/>
    <w:rsid w:val="00657AC1"/>
    <w:rsid w:val="00661B13"/>
    <w:rsid w:val="00667DEA"/>
    <w:rsid w:val="00673FD6"/>
    <w:rsid w:val="00675238"/>
    <w:rsid w:val="006817F9"/>
    <w:rsid w:val="006831AC"/>
    <w:rsid w:val="006967B7"/>
    <w:rsid w:val="00696ED9"/>
    <w:rsid w:val="006A001F"/>
    <w:rsid w:val="006A2642"/>
    <w:rsid w:val="006B6253"/>
    <w:rsid w:val="006C7A86"/>
    <w:rsid w:val="006D6ACC"/>
    <w:rsid w:val="006F15CC"/>
    <w:rsid w:val="006F3D16"/>
    <w:rsid w:val="006F4335"/>
    <w:rsid w:val="006F5812"/>
    <w:rsid w:val="00704A02"/>
    <w:rsid w:val="00707AD9"/>
    <w:rsid w:val="00714E8E"/>
    <w:rsid w:val="00717E98"/>
    <w:rsid w:val="007205F8"/>
    <w:rsid w:val="007308AA"/>
    <w:rsid w:val="00741EC3"/>
    <w:rsid w:val="00752ECD"/>
    <w:rsid w:val="007625CB"/>
    <w:rsid w:val="00770AA2"/>
    <w:rsid w:val="007761DE"/>
    <w:rsid w:val="00783D0C"/>
    <w:rsid w:val="007A125A"/>
    <w:rsid w:val="007A6A5C"/>
    <w:rsid w:val="007B47C2"/>
    <w:rsid w:val="007B59B6"/>
    <w:rsid w:val="007D37F8"/>
    <w:rsid w:val="007D3988"/>
    <w:rsid w:val="007E482A"/>
    <w:rsid w:val="007E5D67"/>
    <w:rsid w:val="007F39C4"/>
    <w:rsid w:val="008049C9"/>
    <w:rsid w:val="00807FA9"/>
    <w:rsid w:val="00811551"/>
    <w:rsid w:val="00820131"/>
    <w:rsid w:val="00821E80"/>
    <w:rsid w:val="008271DB"/>
    <w:rsid w:val="0083064C"/>
    <w:rsid w:val="00841CCE"/>
    <w:rsid w:val="008553B5"/>
    <w:rsid w:val="008708A4"/>
    <w:rsid w:val="00876453"/>
    <w:rsid w:val="008A17AB"/>
    <w:rsid w:val="008A216B"/>
    <w:rsid w:val="008B014A"/>
    <w:rsid w:val="008B01A2"/>
    <w:rsid w:val="008B3A37"/>
    <w:rsid w:val="008B6582"/>
    <w:rsid w:val="008C50D0"/>
    <w:rsid w:val="008D52AC"/>
    <w:rsid w:val="008F1A3A"/>
    <w:rsid w:val="009112E2"/>
    <w:rsid w:val="00935F76"/>
    <w:rsid w:val="00951D41"/>
    <w:rsid w:val="00953953"/>
    <w:rsid w:val="009547B2"/>
    <w:rsid w:val="0096197A"/>
    <w:rsid w:val="0096446F"/>
    <w:rsid w:val="00972853"/>
    <w:rsid w:val="009824C0"/>
    <w:rsid w:val="00982EFB"/>
    <w:rsid w:val="0098507C"/>
    <w:rsid w:val="009944BB"/>
    <w:rsid w:val="009A0745"/>
    <w:rsid w:val="009A26F6"/>
    <w:rsid w:val="009A5341"/>
    <w:rsid w:val="009A6D48"/>
    <w:rsid w:val="009B4481"/>
    <w:rsid w:val="009B6E6E"/>
    <w:rsid w:val="009C28EA"/>
    <w:rsid w:val="009D3AD8"/>
    <w:rsid w:val="009F17B6"/>
    <w:rsid w:val="009F3116"/>
    <w:rsid w:val="00A00CE7"/>
    <w:rsid w:val="00A05350"/>
    <w:rsid w:val="00A170A1"/>
    <w:rsid w:val="00A17996"/>
    <w:rsid w:val="00A231B3"/>
    <w:rsid w:val="00A23F09"/>
    <w:rsid w:val="00A24DEC"/>
    <w:rsid w:val="00A339AE"/>
    <w:rsid w:val="00A406FB"/>
    <w:rsid w:val="00A445FF"/>
    <w:rsid w:val="00A45039"/>
    <w:rsid w:val="00A50696"/>
    <w:rsid w:val="00A5101E"/>
    <w:rsid w:val="00A60579"/>
    <w:rsid w:val="00A6225F"/>
    <w:rsid w:val="00A70608"/>
    <w:rsid w:val="00A726AE"/>
    <w:rsid w:val="00A80941"/>
    <w:rsid w:val="00A85EE3"/>
    <w:rsid w:val="00A87BF3"/>
    <w:rsid w:val="00A90F9A"/>
    <w:rsid w:val="00A9676C"/>
    <w:rsid w:val="00AA73D0"/>
    <w:rsid w:val="00AB1D1D"/>
    <w:rsid w:val="00AB789B"/>
    <w:rsid w:val="00AC7149"/>
    <w:rsid w:val="00AD55B2"/>
    <w:rsid w:val="00AD7F25"/>
    <w:rsid w:val="00AE5178"/>
    <w:rsid w:val="00AF06F4"/>
    <w:rsid w:val="00AF25C0"/>
    <w:rsid w:val="00AF68E5"/>
    <w:rsid w:val="00B006AC"/>
    <w:rsid w:val="00B00C68"/>
    <w:rsid w:val="00B1289C"/>
    <w:rsid w:val="00B12FC3"/>
    <w:rsid w:val="00B23E68"/>
    <w:rsid w:val="00B267A1"/>
    <w:rsid w:val="00B544F1"/>
    <w:rsid w:val="00B72C9C"/>
    <w:rsid w:val="00B75532"/>
    <w:rsid w:val="00B862AB"/>
    <w:rsid w:val="00B903C9"/>
    <w:rsid w:val="00B945BE"/>
    <w:rsid w:val="00BA3826"/>
    <w:rsid w:val="00BA3D88"/>
    <w:rsid w:val="00BA7973"/>
    <w:rsid w:val="00BB3E6A"/>
    <w:rsid w:val="00BC0272"/>
    <w:rsid w:val="00BD0108"/>
    <w:rsid w:val="00BE0CF1"/>
    <w:rsid w:val="00BF4D53"/>
    <w:rsid w:val="00BF4EAA"/>
    <w:rsid w:val="00BF50C8"/>
    <w:rsid w:val="00BF5714"/>
    <w:rsid w:val="00C01A6F"/>
    <w:rsid w:val="00C0314C"/>
    <w:rsid w:val="00C103B2"/>
    <w:rsid w:val="00C124C0"/>
    <w:rsid w:val="00C15068"/>
    <w:rsid w:val="00C15725"/>
    <w:rsid w:val="00C24A94"/>
    <w:rsid w:val="00C40303"/>
    <w:rsid w:val="00C53E01"/>
    <w:rsid w:val="00C64856"/>
    <w:rsid w:val="00C67960"/>
    <w:rsid w:val="00C70BAB"/>
    <w:rsid w:val="00C72AA0"/>
    <w:rsid w:val="00C75C1C"/>
    <w:rsid w:val="00C81BEE"/>
    <w:rsid w:val="00C86B7B"/>
    <w:rsid w:val="00CB35F2"/>
    <w:rsid w:val="00CB484D"/>
    <w:rsid w:val="00CC2277"/>
    <w:rsid w:val="00CC73F3"/>
    <w:rsid w:val="00CD37F8"/>
    <w:rsid w:val="00CF79D1"/>
    <w:rsid w:val="00D1431E"/>
    <w:rsid w:val="00D202FB"/>
    <w:rsid w:val="00D22413"/>
    <w:rsid w:val="00D41E8A"/>
    <w:rsid w:val="00D47F69"/>
    <w:rsid w:val="00D52C63"/>
    <w:rsid w:val="00D60DB5"/>
    <w:rsid w:val="00D65AE6"/>
    <w:rsid w:val="00D93B4D"/>
    <w:rsid w:val="00D9530A"/>
    <w:rsid w:val="00DA0229"/>
    <w:rsid w:val="00DA3990"/>
    <w:rsid w:val="00DA3E5A"/>
    <w:rsid w:val="00DB00F9"/>
    <w:rsid w:val="00DB4F25"/>
    <w:rsid w:val="00DB731D"/>
    <w:rsid w:val="00DD07B5"/>
    <w:rsid w:val="00DD65F6"/>
    <w:rsid w:val="00DE092D"/>
    <w:rsid w:val="00DE78E3"/>
    <w:rsid w:val="00DF6AC8"/>
    <w:rsid w:val="00E057B0"/>
    <w:rsid w:val="00E1046E"/>
    <w:rsid w:val="00E10814"/>
    <w:rsid w:val="00E111A8"/>
    <w:rsid w:val="00E14285"/>
    <w:rsid w:val="00E156A6"/>
    <w:rsid w:val="00E20A7E"/>
    <w:rsid w:val="00E271FC"/>
    <w:rsid w:val="00E42D4A"/>
    <w:rsid w:val="00E431FD"/>
    <w:rsid w:val="00E50FE4"/>
    <w:rsid w:val="00E66584"/>
    <w:rsid w:val="00E945EB"/>
    <w:rsid w:val="00E949F5"/>
    <w:rsid w:val="00E96240"/>
    <w:rsid w:val="00EA05C2"/>
    <w:rsid w:val="00EA47E9"/>
    <w:rsid w:val="00EA5B15"/>
    <w:rsid w:val="00EA79A2"/>
    <w:rsid w:val="00EB303E"/>
    <w:rsid w:val="00EB3125"/>
    <w:rsid w:val="00EC28C8"/>
    <w:rsid w:val="00EE359D"/>
    <w:rsid w:val="00EE7E4D"/>
    <w:rsid w:val="00EF55D3"/>
    <w:rsid w:val="00F0277F"/>
    <w:rsid w:val="00F03A24"/>
    <w:rsid w:val="00F2150D"/>
    <w:rsid w:val="00F24097"/>
    <w:rsid w:val="00F368DC"/>
    <w:rsid w:val="00F37407"/>
    <w:rsid w:val="00F41AF1"/>
    <w:rsid w:val="00F47062"/>
    <w:rsid w:val="00F473B9"/>
    <w:rsid w:val="00F76582"/>
    <w:rsid w:val="00FA6D62"/>
    <w:rsid w:val="00FB033E"/>
    <w:rsid w:val="00FB06FB"/>
    <w:rsid w:val="00FB273F"/>
    <w:rsid w:val="00FB4557"/>
    <w:rsid w:val="00FB4F72"/>
    <w:rsid w:val="00FB5939"/>
    <w:rsid w:val="00FB6DBC"/>
    <w:rsid w:val="00FC652F"/>
    <w:rsid w:val="00FD2804"/>
    <w:rsid w:val="00FE1947"/>
    <w:rsid w:val="00FE4DBE"/>
    <w:rsid w:val="00FE7D5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437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kacskrisztin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7DCD446A1A21444BF47AA7F7452DA0C" ma:contentTypeVersion="0" ma:contentTypeDescription="Új dokumentum létrehozása." ma:contentTypeScope="" ma:versionID="ccfe4ffd0db532de951740116093e6a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7E887-6D3D-4994-B4CE-241DA86156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9DF2F7-3920-4ED5-B9CB-AA2E73B77A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69675C-BEA5-4570-91CC-1804012296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AF0BF9-8C57-4EDD-AEB7-5A43400F8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20</TotalTime>
  <Pages>82</Pages>
  <Words>17917</Words>
  <Characters>123630</Characters>
  <Application>Microsoft Office Word</Application>
  <DocSecurity>0</DocSecurity>
  <Lines>1030</Lines>
  <Paragraphs>282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141265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lukacskrisztina</dc:creator>
  <dc:description>GINOP-6.2.4-VEKOP-16-2017-0001 – A 21. századi szakképzés és felnőttképzés minőségének valamint tartalmának fejlesztése</dc:description>
  <cp:lastModifiedBy>NGM</cp:lastModifiedBy>
  <cp:revision>11</cp:revision>
  <dcterms:created xsi:type="dcterms:W3CDTF">2018-03-26T10:31:00Z</dcterms:created>
  <dcterms:modified xsi:type="dcterms:W3CDTF">2018-06-20T10:52:00Z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0x010100F7DCD446A1A21444BF47AA7F7452DA0C</vt:lpwstr>
  </property>
</Properties>
</file>