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1E" w:rsidRDefault="000D0FA7" w:rsidP="004F48EC">
      <w:pPr>
        <w:jc w:val="center"/>
        <w:rPr>
          <w:rFonts w:cs="Times New Roman"/>
        </w:rPr>
      </w:pPr>
      <w:r>
        <w:rPr>
          <w:rFonts w:cs="Times New Roman"/>
        </w:rPr>
        <w:t>2.100.</w:t>
      </w:r>
    </w:p>
    <w:p w:rsidR="000D0FA7" w:rsidRPr="000D0FA7" w:rsidRDefault="000D0FA7" w:rsidP="004F48EC">
      <w:pPr>
        <w:jc w:val="center"/>
        <w:rPr>
          <w:rFonts w:cs="Times New Roman"/>
        </w:rPr>
      </w:pPr>
    </w:p>
    <w:p w:rsidR="001A7777" w:rsidRPr="000D0FA7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0D0FA7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0D0FA7" w:rsidRDefault="00BA3D88" w:rsidP="001A7777">
      <w:pPr>
        <w:jc w:val="center"/>
        <w:rPr>
          <w:rFonts w:cs="Times New Roman"/>
          <w:b/>
          <w:szCs w:val="24"/>
        </w:rPr>
      </w:pPr>
      <w:r w:rsidRPr="000D0FA7">
        <w:rPr>
          <w:rFonts w:cs="Times New Roman"/>
          <w:b/>
          <w:szCs w:val="24"/>
        </w:rPr>
        <w:t>a</w:t>
      </w:r>
    </w:p>
    <w:p w:rsidR="0065053C" w:rsidRPr="000D0FA7" w:rsidRDefault="00A24512" w:rsidP="001A7777">
      <w:pPr>
        <w:jc w:val="center"/>
        <w:rPr>
          <w:rFonts w:cs="Times New Roman"/>
          <w:b/>
          <w:caps/>
          <w:szCs w:val="24"/>
        </w:rPr>
      </w:pPr>
      <w:r w:rsidRPr="000D0FA7">
        <w:rPr>
          <w:rFonts w:cs="Times New Roman"/>
          <w:b/>
          <w:caps/>
          <w:szCs w:val="24"/>
        </w:rPr>
        <w:t>X</w:t>
      </w:r>
      <w:r w:rsidR="0065053C" w:rsidRPr="000D0FA7">
        <w:rPr>
          <w:rFonts w:cs="Times New Roman"/>
          <w:b/>
          <w:caps/>
          <w:szCs w:val="24"/>
        </w:rPr>
        <w:t xml:space="preserve">. </w:t>
      </w:r>
      <w:r w:rsidRPr="000D0FA7">
        <w:rPr>
          <w:rFonts w:cs="Times New Roman"/>
          <w:b/>
          <w:caps/>
          <w:szCs w:val="24"/>
        </w:rPr>
        <w:t>kohászat</w:t>
      </w:r>
    </w:p>
    <w:p w:rsidR="0065053C" w:rsidRPr="000D0FA7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0D0FA7">
        <w:rPr>
          <w:rFonts w:cs="Times New Roman"/>
          <w:b/>
          <w:szCs w:val="24"/>
        </w:rPr>
        <w:t>ágazathoz</w:t>
      </w:r>
      <w:proofErr w:type="gramEnd"/>
      <w:r w:rsidRPr="000D0FA7">
        <w:rPr>
          <w:rFonts w:cs="Times New Roman"/>
          <w:b/>
          <w:szCs w:val="24"/>
        </w:rPr>
        <w:t xml:space="preserve"> tartozó</w:t>
      </w:r>
    </w:p>
    <w:p w:rsidR="001A7777" w:rsidRPr="000D0FA7" w:rsidRDefault="00A24512" w:rsidP="001A7777">
      <w:pPr>
        <w:jc w:val="center"/>
        <w:rPr>
          <w:rFonts w:cs="Times New Roman"/>
          <w:b/>
          <w:szCs w:val="24"/>
        </w:rPr>
      </w:pPr>
      <w:r w:rsidRPr="000D0FA7">
        <w:rPr>
          <w:rFonts w:cs="Times New Roman"/>
          <w:b/>
          <w:szCs w:val="24"/>
        </w:rPr>
        <w:t>54 521 04</w:t>
      </w:r>
    </w:p>
    <w:p w:rsidR="001A7777" w:rsidRPr="000D0FA7" w:rsidRDefault="00A24512" w:rsidP="001A7777">
      <w:pPr>
        <w:jc w:val="center"/>
        <w:rPr>
          <w:rFonts w:cs="Times New Roman"/>
          <w:b/>
          <w:caps/>
          <w:szCs w:val="24"/>
        </w:rPr>
      </w:pPr>
      <w:r w:rsidRPr="000D0FA7">
        <w:rPr>
          <w:rFonts w:cs="Times New Roman"/>
          <w:b/>
          <w:caps/>
          <w:szCs w:val="24"/>
        </w:rPr>
        <w:t>KOHÁSZATI TECHNIKUS</w:t>
      </w:r>
    </w:p>
    <w:p w:rsidR="004F48EC" w:rsidRPr="000D0FA7" w:rsidRDefault="001A7777" w:rsidP="004F48EC">
      <w:pPr>
        <w:jc w:val="center"/>
        <w:rPr>
          <w:rFonts w:cs="Times New Roman"/>
          <w:b/>
          <w:caps/>
          <w:szCs w:val="24"/>
        </w:rPr>
      </w:pPr>
      <w:r w:rsidRPr="000D0FA7">
        <w:rPr>
          <w:rFonts w:cs="Times New Roman"/>
          <w:b/>
          <w:caps/>
          <w:szCs w:val="24"/>
        </w:rPr>
        <w:t>szakképesítéshez</w:t>
      </w:r>
    </w:p>
    <w:p w:rsidR="00770AA2" w:rsidRPr="000D0FA7" w:rsidRDefault="004F48EC" w:rsidP="004F48EC">
      <w:pPr>
        <w:jc w:val="center"/>
        <w:rPr>
          <w:rFonts w:cs="Times New Roman"/>
          <w:b/>
          <w:caps/>
          <w:szCs w:val="24"/>
        </w:rPr>
      </w:pPr>
      <w:r w:rsidRPr="000D0FA7">
        <w:rPr>
          <w:rFonts w:cs="Times New Roman"/>
          <w:b/>
          <w:szCs w:val="24"/>
        </w:rPr>
        <w:t xml:space="preserve">(a </w:t>
      </w:r>
      <w:r w:rsidR="00A24512" w:rsidRPr="000D0FA7">
        <w:rPr>
          <w:rFonts w:cs="Times New Roman"/>
          <w:b/>
          <w:szCs w:val="24"/>
        </w:rPr>
        <w:t>32 521 03</w:t>
      </w:r>
      <w:r w:rsidRPr="000D0FA7">
        <w:rPr>
          <w:rFonts w:cs="Times New Roman"/>
          <w:b/>
          <w:caps/>
          <w:szCs w:val="24"/>
        </w:rPr>
        <w:t xml:space="preserve"> </w:t>
      </w:r>
      <w:r w:rsidR="00A24512" w:rsidRPr="000D0FA7">
        <w:rPr>
          <w:rFonts w:cs="Times New Roman"/>
          <w:b/>
          <w:caps/>
          <w:szCs w:val="24"/>
        </w:rPr>
        <w:t xml:space="preserve">Olvasztár </w:t>
      </w:r>
      <w:proofErr w:type="gramStart"/>
      <w:r w:rsidR="00A24512" w:rsidRPr="000D0FA7">
        <w:rPr>
          <w:rFonts w:cs="Times New Roman"/>
          <w:b/>
          <w:caps/>
          <w:szCs w:val="24"/>
        </w:rPr>
        <w:t>és</w:t>
      </w:r>
      <w:proofErr w:type="gramEnd"/>
      <w:r w:rsidR="00A24512" w:rsidRPr="000D0FA7">
        <w:rPr>
          <w:rFonts w:cs="Times New Roman"/>
          <w:b/>
          <w:caps/>
          <w:szCs w:val="24"/>
        </w:rPr>
        <w:t xml:space="preserve"> öntő</w:t>
      </w:r>
      <w:r w:rsidR="00770AA2" w:rsidRPr="000D0FA7">
        <w:rPr>
          <w:rFonts w:cs="Times New Roman"/>
          <w:b/>
          <w:caps/>
          <w:szCs w:val="24"/>
        </w:rPr>
        <w:t>,</w:t>
      </w:r>
    </w:p>
    <w:p w:rsidR="00770AA2" w:rsidRPr="000D0FA7" w:rsidRDefault="00A24512" w:rsidP="004F48EC">
      <w:pPr>
        <w:jc w:val="center"/>
        <w:rPr>
          <w:rFonts w:cs="Times New Roman"/>
          <w:b/>
          <w:caps/>
          <w:szCs w:val="24"/>
        </w:rPr>
      </w:pPr>
      <w:r w:rsidRPr="000D0FA7">
        <w:rPr>
          <w:rFonts w:cs="Times New Roman"/>
          <w:b/>
          <w:szCs w:val="24"/>
        </w:rPr>
        <w:t>32 582 02</w:t>
      </w:r>
      <w:r w:rsidR="00770AA2" w:rsidRPr="000D0FA7">
        <w:rPr>
          <w:rFonts w:cs="Times New Roman"/>
          <w:b/>
          <w:caps/>
          <w:szCs w:val="24"/>
        </w:rPr>
        <w:t xml:space="preserve"> </w:t>
      </w:r>
      <w:r w:rsidRPr="000D0FA7">
        <w:rPr>
          <w:rFonts w:cs="Times New Roman"/>
          <w:b/>
          <w:caps/>
          <w:szCs w:val="24"/>
        </w:rPr>
        <w:t xml:space="preserve">Építő- </w:t>
      </w:r>
      <w:proofErr w:type="gramStart"/>
      <w:r w:rsidRPr="000D0FA7">
        <w:rPr>
          <w:rFonts w:cs="Times New Roman"/>
          <w:b/>
          <w:caps/>
          <w:szCs w:val="24"/>
        </w:rPr>
        <w:t>és</w:t>
      </w:r>
      <w:proofErr w:type="gramEnd"/>
      <w:r w:rsidRPr="000D0FA7">
        <w:rPr>
          <w:rFonts w:cs="Times New Roman"/>
          <w:b/>
          <w:caps/>
          <w:szCs w:val="24"/>
        </w:rPr>
        <w:t xml:space="preserve"> anyagmozgatógép kezelője [Emelőgépkezelő (kivéve targonca); Targoncavezető szakmairányok]</w:t>
      </w:r>
    </w:p>
    <w:p w:rsidR="004F48EC" w:rsidRPr="000D0FA7" w:rsidRDefault="00770AA2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0D0FA7">
        <w:rPr>
          <w:rFonts w:cs="Times New Roman"/>
          <w:b/>
          <w:szCs w:val="24"/>
        </w:rPr>
        <w:t>mellék-szakképesítésekkel</w:t>
      </w:r>
      <w:proofErr w:type="gramEnd"/>
      <w:r w:rsidR="004F48EC" w:rsidRPr="000D0FA7">
        <w:rPr>
          <w:rFonts w:cs="Times New Roman"/>
          <w:b/>
          <w:szCs w:val="24"/>
        </w:rPr>
        <w:t>)</w:t>
      </w:r>
    </w:p>
    <w:p w:rsidR="000B5E9D" w:rsidRPr="000D0FA7" w:rsidRDefault="000B5E9D" w:rsidP="001A7777">
      <w:pPr>
        <w:jc w:val="center"/>
        <w:rPr>
          <w:rFonts w:cs="Times New Roman"/>
          <w:b/>
          <w:caps/>
          <w:szCs w:val="24"/>
        </w:rPr>
      </w:pPr>
    </w:p>
    <w:p w:rsidR="001A7777" w:rsidRPr="000D0FA7" w:rsidRDefault="001A7777" w:rsidP="000B5E9D">
      <w:pPr>
        <w:spacing w:after="0"/>
        <w:rPr>
          <w:rFonts w:cs="Times New Roman"/>
        </w:rPr>
      </w:pPr>
    </w:p>
    <w:p w:rsidR="00F24097" w:rsidRPr="000D0FA7" w:rsidRDefault="00F24097" w:rsidP="00F24097">
      <w:p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 xml:space="preserve">I. </w:t>
      </w:r>
      <w:proofErr w:type="gramStart"/>
      <w:r w:rsidRPr="000D0FA7">
        <w:rPr>
          <w:rFonts w:cs="Times New Roman"/>
          <w:b/>
        </w:rPr>
        <w:t>A</w:t>
      </w:r>
      <w:proofErr w:type="gramEnd"/>
      <w:r w:rsidRPr="000D0FA7">
        <w:rPr>
          <w:rFonts w:cs="Times New Roman"/>
          <w:b/>
        </w:rPr>
        <w:t xml:space="preserve"> szakképzés jogi háttere</w:t>
      </w:r>
    </w:p>
    <w:p w:rsidR="00F24097" w:rsidRPr="000D0FA7" w:rsidRDefault="00F24097" w:rsidP="00F24097">
      <w:pPr>
        <w:spacing w:after="0"/>
        <w:rPr>
          <w:rFonts w:cs="Times New Roman"/>
        </w:rPr>
      </w:pPr>
      <w:r w:rsidRPr="000D0FA7">
        <w:rPr>
          <w:rFonts w:cs="Times New Roman"/>
        </w:rPr>
        <w:t>A szakképzési kerettanterv</w:t>
      </w:r>
    </w:p>
    <w:p w:rsidR="00F24097" w:rsidRPr="000D0FA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D0FA7">
        <w:rPr>
          <w:rFonts w:cs="Times New Roman"/>
        </w:rPr>
        <w:t>a nemzeti köznevelésről szóló 2011. évi CXC. törvény,</w:t>
      </w:r>
    </w:p>
    <w:p w:rsidR="00F24097" w:rsidRPr="000D0FA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D0FA7">
        <w:rPr>
          <w:rFonts w:cs="Times New Roman"/>
        </w:rPr>
        <w:t>a szakképzésről szóló 2011. évi CLXXXVII. törvény,</w:t>
      </w:r>
    </w:p>
    <w:p w:rsidR="00F24097" w:rsidRPr="000D0FA7" w:rsidRDefault="00F24097" w:rsidP="00F24097">
      <w:pPr>
        <w:spacing w:after="0"/>
        <w:rPr>
          <w:rFonts w:cs="Times New Roman"/>
        </w:rPr>
      </w:pPr>
    </w:p>
    <w:p w:rsidR="00F24097" w:rsidRPr="000D0FA7" w:rsidRDefault="00F24097" w:rsidP="00F24097">
      <w:pPr>
        <w:spacing w:after="0"/>
        <w:rPr>
          <w:rFonts w:cs="Times New Roman"/>
        </w:rPr>
      </w:pPr>
      <w:proofErr w:type="gramStart"/>
      <w:r w:rsidRPr="000D0FA7">
        <w:rPr>
          <w:rFonts w:cs="Times New Roman"/>
        </w:rPr>
        <w:t>valamint</w:t>
      </w:r>
      <w:proofErr w:type="gramEnd"/>
    </w:p>
    <w:p w:rsidR="00F24097" w:rsidRPr="000D0FA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D0FA7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0D0FA7">
        <w:rPr>
          <w:rFonts w:cs="Times New Roman"/>
        </w:rPr>
        <w:t>Korm. rendelet</w:t>
      </w:r>
      <w:r w:rsidRPr="000D0FA7">
        <w:rPr>
          <w:rFonts w:cs="Times New Roman"/>
        </w:rPr>
        <w:t>,</w:t>
      </w:r>
    </w:p>
    <w:p w:rsidR="00F24097" w:rsidRPr="000D0FA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D0FA7">
        <w:rPr>
          <w:rFonts w:cs="Times New Roman"/>
        </w:rPr>
        <w:t xml:space="preserve">az állam által elismert szakképesítések szakmai követelménymoduljairól szóló 217/2012. (VIII. 9.) </w:t>
      </w:r>
      <w:r w:rsidR="000D0FA7">
        <w:rPr>
          <w:rFonts w:cs="Times New Roman"/>
        </w:rPr>
        <w:t>Korm. rendelet és</w:t>
      </w:r>
    </w:p>
    <w:p w:rsidR="00F24097" w:rsidRPr="000D0FA7" w:rsidRDefault="0042793E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 nemzetgazdasági miniszter hatáskörébe tartozó szakképesítések szakmai és vizsgakövetelményeiről szóló</w:t>
      </w:r>
      <w:r w:rsidR="00F24097" w:rsidRPr="000D0FA7">
        <w:rPr>
          <w:rFonts w:cs="Times New Roman"/>
        </w:rPr>
        <w:t xml:space="preserve"> </w:t>
      </w:r>
      <w:r w:rsidR="00A24512" w:rsidRPr="000D0FA7">
        <w:rPr>
          <w:rFonts w:cs="Times New Roman"/>
        </w:rPr>
        <w:t>2</w:t>
      </w:r>
      <w:r w:rsidR="00B9004E">
        <w:rPr>
          <w:rFonts w:cs="Times New Roman"/>
        </w:rPr>
        <w:t>7</w:t>
      </w:r>
      <w:r w:rsidR="00F24097" w:rsidRPr="000D0FA7">
        <w:rPr>
          <w:rFonts w:cs="Times New Roman"/>
        </w:rPr>
        <w:t>/201</w:t>
      </w:r>
      <w:r w:rsidR="00B9004E">
        <w:rPr>
          <w:rFonts w:cs="Times New Roman"/>
        </w:rPr>
        <w:t>2</w:t>
      </w:r>
      <w:r w:rsidR="007D0E29">
        <w:rPr>
          <w:rFonts w:cs="Times New Roman"/>
        </w:rPr>
        <w:t>.</w:t>
      </w:r>
      <w:r w:rsidR="00F24097" w:rsidRPr="000D0FA7">
        <w:rPr>
          <w:rFonts w:cs="Times New Roman"/>
        </w:rPr>
        <w:t xml:space="preserve"> (</w:t>
      </w:r>
      <w:r w:rsidR="00A24512" w:rsidRPr="000D0FA7">
        <w:rPr>
          <w:rFonts w:cs="Times New Roman"/>
        </w:rPr>
        <w:t>VIII</w:t>
      </w:r>
      <w:r w:rsidR="00F24097" w:rsidRPr="000D0FA7">
        <w:rPr>
          <w:rFonts w:cs="Times New Roman"/>
        </w:rPr>
        <w:t xml:space="preserve">. </w:t>
      </w:r>
      <w:r w:rsidR="00B9004E">
        <w:rPr>
          <w:rFonts w:cs="Times New Roman"/>
        </w:rPr>
        <w:t>27</w:t>
      </w:r>
      <w:r w:rsidR="00F24097" w:rsidRPr="000D0FA7">
        <w:rPr>
          <w:rFonts w:cs="Times New Roman"/>
        </w:rPr>
        <w:t xml:space="preserve">) </w:t>
      </w:r>
      <w:r w:rsidR="00A24512" w:rsidRPr="000D0FA7">
        <w:rPr>
          <w:rFonts w:cs="Times New Roman"/>
        </w:rPr>
        <w:t>NGM</w:t>
      </w:r>
      <w:r w:rsidR="00CB3F1F" w:rsidRPr="000D0FA7">
        <w:rPr>
          <w:rFonts w:cs="Times New Roman"/>
        </w:rPr>
        <w:t xml:space="preserve"> rendelet</w:t>
      </w:r>
      <w:r w:rsidR="00F24097" w:rsidRPr="000D0FA7">
        <w:rPr>
          <w:rFonts w:cs="Times New Roman"/>
        </w:rPr>
        <w:t xml:space="preserve"> </w:t>
      </w:r>
    </w:p>
    <w:p w:rsidR="00F24097" w:rsidRPr="000D0FA7" w:rsidRDefault="00F24097" w:rsidP="00F24097">
      <w:pPr>
        <w:spacing w:after="0"/>
        <w:rPr>
          <w:rFonts w:cs="Times New Roman"/>
        </w:rPr>
      </w:pPr>
      <w:proofErr w:type="gramStart"/>
      <w:r w:rsidRPr="000D0FA7">
        <w:rPr>
          <w:rFonts w:cs="Times New Roman"/>
        </w:rPr>
        <w:t>alapján</w:t>
      </w:r>
      <w:proofErr w:type="gramEnd"/>
      <w:r w:rsidRPr="000D0FA7">
        <w:rPr>
          <w:rFonts w:cs="Times New Roman"/>
        </w:rPr>
        <w:t xml:space="preserve"> készült.</w:t>
      </w:r>
    </w:p>
    <w:p w:rsidR="001A7777" w:rsidRPr="000D0FA7" w:rsidRDefault="001A7777" w:rsidP="000B5E9D">
      <w:pPr>
        <w:spacing w:after="0"/>
        <w:rPr>
          <w:rFonts w:cs="Times New Roman"/>
        </w:rPr>
      </w:pPr>
    </w:p>
    <w:p w:rsidR="00E96240" w:rsidRPr="000D0FA7" w:rsidRDefault="00E96240" w:rsidP="000B5E9D">
      <w:pPr>
        <w:spacing w:after="0"/>
        <w:rPr>
          <w:rFonts w:cs="Times New Roman"/>
        </w:rPr>
      </w:pPr>
    </w:p>
    <w:p w:rsidR="00C64856" w:rsidRPr="000D0FA7" w:rsidRDefault="00C64856" w:rsidP="00C64856">
      <w:p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 xml:space="preserve">II. </w:t>
      </w:r>
      <w:proofErr w:type="gramStart"/>
      <w:r w:rsidRPr="000D0FA7">
        <w:rPr>
          <w:rFonts w:cs="Times New Roman"/>
          <w:b/>
        </w:rPr>
        <w:t>A</w:t>
      </w:r>
      <w:proofErr w:type="gramEnd"/>
      <w:r w:rsidRPr="000D0FA7">
        <w:rPr>
          <w:rFonts w:cs="Times New Roman"/>
          <w:b/>
        </w:rPr>
        <w:t xml:space="preserve"> szakképesítés alapadatai</w:t>
      </w:r>
    </w:p>
    <w:p w:rsidR="00C64856" w:rsidRPr="000D0FA7" w:rsidRDefault="00C64856" w:rsidP="00C64856">
      <w:pPr>
        <w:spacing w:after="0"/>
        <w:rPr>
          <w:rFonts w:cs="Times New Roman"/>
        </w:rPr>
      </w:pPr>
    </w:p>
    <w:p w:rsidR="00C64856" w:rsidRPr="000D0FA7" w:rsidRDefault="00C64856" w:rsidP="00C64856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A szakképesítés azonosító száma: </w:t>
      </w:r>
      <w:r w:rsidR="00A24512" w:rsidRPr="000D0FA7">
        <w:rPr>
          <w:rFonts w:cs="Times New Roman"/>
        </w:rPr>
        <w:t>54 521 04</w:t>
      </w:r>
    </w:p>
    <w:p w:rsidR="00C64856" w:rsidRPr="000D0FA7" w:rsidRDefault="00C64856" w:rsidP="00C64856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Szakképesítés megnevezése: </w:t>
      </w:r>
      <w:r w:rsidR="00A24512" w:rsidRPr="000D0FA7">
        <w:rPr>
          <w:rFonts w:cs="Times New Roman"/>
        </w:rPr>
        <w:t>Kohászati technikus</w:t>
      </w:r>
    </w:p>
    <w:p w:rsidR="00C64856" w:rsidRPr="000D0FA7" w:rsidRDefault="00C64856" w:rsidP="00C64856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A szakmacsoport száma és megnevezése: </w:t>
      </w:r>
      <w:r w:rsidR="00A24512" w:rsidRPr="000D0FA7">
        <w:rPr>
          <w:rFonts w:cs="Times New Roman"/>
        </w:rPr>
        <w:t>5</w:t>
      </w:r>
      <w:r w:rsidRPr="000D0FA7">
        <w:rPr>
          <w:rFonts w:cs="Times New Roman"/>
        </w:rPr>
        <w:t xml:space="preserve">. </w:t>
      </w:r>
      <w:r w:rsidR="00A24512" w:rsidRPr="000D0FA7">
        <w:rPr>
          <w:rFonts w:cs="Times New Roman"/>
        </w:rPr>
        <w:t>Gépészet</w:t>
      </w:r>
    </w:p>
    <w:p w:rsidR="00C64856" w:rsidRPr="000D0FA7" w:rsidRDefault="00C64856" w:rsidP="00C64856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Ágazati besorolás száma és megnevezése: </w:t>
      </w:r>
      <w:r w:rsidR="00A24512" w:rsidRPr="000D0FA7">
        <w:rPr>
          <w:rFonts w:cs="Times New Roman"/>
        </w:rPr>
        <w:t>X</w:t>
      </w:r>
      <w:r w:rsidRPr="000D0FA7">
        <w:rPr>
          <w:rFonts w:cs="Times New Roman"/>
        </w:rPr>
        <w:t xml:space="preserve">. </w:t>
      </w:r>
      <w:r w:rsidR="00A24512" w:rsidRPr="000D0FA7">
        <w:rPr>
          <w:rFonts w:cs="Times New Roman"/>
        </w:rPr>
        <w:t>Kohászat</w:t>
      </w:r>
    </w:p>
    <w:p w:rsidR="00C64856" w:rsidRPr="000D0FA7" w:rsidRDefault="00C64856" w:rsidP="00C64856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Iskolai rendszerű szakképzésben a szakképzési évfolyamok száma: </w:t>
      </w:r>
      <w:r w:rsidR="00A24512" w:rsidRPr="000D0FA7">
        <w:rPr>
          <w:rFonts w:cs="Times New Roman"/>
        </w:rPr>
        <w:t>2</w:t>
      </w:r>
      <w:r w:rsidRPr="000D0FA7">
        <w:rPr>
          <w:rFonts w:cs="Times New Roman"/>
        </w:rPr>
        <w:t xml:space="preserve"> év</w:t>
      </w:r>
    </w:p>
    <w:p w:rsidR="00C64856" w:rsidRPr="000D0FA7" w:rsidRDefault="00C64856" w:rsidP="00C64856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Elméleti képzési idő aránya: </w:t>
      </w:r>
      <w:r w:rsidR="00A24512" w:rsidRPr="000D0FA7">
        <w:rPr>
          <w:rFonts w:cs="Times New Roman"/>
        </w:rPr>
        <w:t>50</w:t>
      </w:r>
      <w:r w:rsidRPr="000D0FA7">
        <w:rPr>
          <w:rFonts w:cs="Times New Roman"/>
        </w:rPr>
        <w:t>%</w:t>
      </w:r>
    </w:p>
    <w:p w:rsidR="00C64856" w:rsidRPr="000D0FA7" w:rsidRDefault="00C64856" w:rsidP="00C64856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Gyakorlati képzési idő aránya: </w:t>
      </w:r>
      <w:r w:rsidR="00A24512" w:rsidRPr="000D0FA7">
        <w:rPr>
          <w:rFonts w:cs="Times New Roman"/>
        </w:rPr>
        <w:t>50</w:t>
      </w:r>
      <w:r w:rsidRPr="000D0FA7">
        <w:rPr>
          <w:rFonts w:cs="Times New Roman"/>
        </w:rPr>
        <w:t>%</w:t>
      </w:r>
    </w:p>
    <w:p w:rsidR="00C64856" w:rsidRPr="000D0FA7" w:rsidRDefault="00C64856" w:rsidP="00C64856">
      <w:pPr>
        <w:spacing w:after="0"/>
        <w:rPr>
          <w:rFonts w:cs="Times New Roman"/>
        </w:rPr>
      </w:pPr>
      <w:r w:rsidRPr="000D0FA7">
        <w:rPr>
          <w:rFonts w:cs="Times New Roman"/>
        </w:rPr>
        <w:t>Az iskolai rendszerű képzésben az összefüggő szakmai gyakorlat időtartama:</w:t>
      </w:r>
    </w:p>
    <w:p w:rsidR="00C64856" w:rsidRPr="000D0FA7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0D0FA7">
        <w:rPr>
          <w:rFonts w:cs="Times New Roman"/>
        </w:rPr>
        <w:t>5 évfolyamos képzés esetén</w:t>
      </w:r>
      <w:r w:rsidR="00381B6C" w:rsidRPr="000D0FA7">
        <w:rPr>
          <w:rFonts w:cs="Times New Roman"/>
        </w:rPr>
        <w:t>:</w:t>
      </w:r>
      <w:r w:rsidRPr="000D0FA7">
        <w:rPr>
          <w:rFonts w:cs="Times New Roman"/>
        </w:rPr>
        <w:t xml:space="preserve"> </w:t>
      </w:r>
      <w:r w:rsidR="00BD0108" w:rsidRPr="000D0FA7">
        <w:rPr>
          <w:rFonts w:cs="Times New Roman"/>
        </w:rPr>
        <w:t>a 10. évfolyamot követően 140</w:t>
      </w:r>
      <w:r w:rsidRPr="000D0FA7">
        <w:rPr>
          <w:rFonts w:cs="Times New Roman"/>
        </w:rPr>
        <w:t xml:space="preserve"> óra, a 11. évfolyamot követően 140 óra; </w:t>
      </w:r>
    </w:p>
    <w:p w:rsidR="00C64856" w:rsidRPr="000D0FA7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0D0FA7">
        <w:rPr>
          <w:rFonts w:cs="Times New Roman"/>
        </w:rPr>
        <w:t>2 évfolyamos képzés esetén</w:t>
      </w:r>
      <w:r w:rsidR="00381B6C" w:rsidRPr="000D0FA7">
        <w:rPr>
          <w:rFonts w:cs="Times New Roman"/>
        </w:rPr>
        <w:t>:</w:t>
      </w:r>
      <w:r w:rsidRPr="000D0FA7">
        <w:rPr>
          <w:rFonts w:cs="Times New Roman"/>
        </w:rPr>
        <w:t xml:space="preserve"> az első szakképzési évfolyamot követően </w:t>
      </w:r>
      <w:r w:rsidR="00BD0108" w:rsidRPr="000D0FA7">
        <w:rPr>
          <w:rFonts w:cs="Times New Roman"/>
        </w:rPr>
        <w:t>160</w:t>
      </w:r>
      <w:r w:rsidRPr="000D0FA7">
        <w:rPr>
          <w:rFonts w:cs="Times New Roman"/>
        </w:rPr>
        <w:t xml:space="preserve"> óra</w:t>
      </w:r>
      <w:r w:rsidR="007D0E29">
        <w:rPr>
          <w:rFonts w:cs="Times New Roman"/>
        </w:rPr>
        <w:t>.</w:t>
      </w:r>
    </w:p>
    <w:p w:rsidR="001A7777" w:rsidRPr="000D0FA7" w:rsidRDefault="001A7777" w:rsidP="000B5E9D">
      <w:pPr>
        <w:spacing w:after="0"/>
        <w:rPr>
          <w:rFonts w:cs="Times New Roman"/>
        </w:rPr>
      </w:pPr>
    </w:p>
    <w:p w:rsidR="00E96240" w:rsidRPr="000D0FA7" w:rsidRDefault="00E96240" w:rsidP="000B5E9D">
      <w:pPr>
        <w:spacing w:after="0"/>
        <w:rPr>
          <w:rFonts w:cs="Times New Roman"/>
        </w:rPr>
      </w:pPr>
    </w:p>
    <w:p w:rsidR="00E96240" w:rsidRPr="000D0FA7" w:rsidRDefault="00E96240" w:rsidP="00E96240">
      <w:p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 xml:space="preserve">III. </w:t>
      </w:r>
      <w:proofErr w:type="gramStart"/>
      <w:r w:rsidRPr="000D0FA7">
        <w:rPr>
          <w:rFonts w:cs="Times New Roman"/>
          <w:b/>
        </w:rPr>
        <w:t>A</w:t>
      </w:r>
      <w:proofErr w:type="gramEnd"/>
      <w:r w:rsidRPr="000D0FA7">
        <w:rPr>
          <w:rFonts w:cs="Times New Roman"/>
          <w:b/>
        </w:rPr>
        <w:t xml:space="preserve"> szakképzésbe történő belépés feltételei</w:t>
      </w:r>
    </w:p>
    <w:p w:rsidR="00E96240" w:rsidRPr="000D0FA7" w:rsidRDefault="00E96240" w:rsidP="00E96240">
      <w:pPr>
        <w:spacing w:after="0"/>
        <w:rPr>
          <w:rFonts w:cs="Times New Roman"/>
        </w:rPr>
      </w:pPr>
    </w:p>
    <w:p w:rsidR="00E96240" w:rsidRPr="000D0FA7" w:rsidRDefault="00E96240" w:rsidP="00E96240">
      <w:pPr>
        <w:spacing w:after="0"/>
        <w:rPr>
          <w:rFonts w:cs="Times New Roman"/>
        </w:rPr>
      </w:pPr>
      <w:r w:rsidRPr="000D0FA7">
        <w:rPr>
          <w:rFonts w:cs="Times New Roman"/>
        </w:rPr>
        <w:t>Iskolai előképzettség: érettségi végzettség</w:t>
      </w:r>
    </w:p>
    <w:p w:rsidR="00E96240" w:rsidRPr="000D0FA7" w:rsidRDefault="00E96240" w:rsidP="00E96240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Bemeneti kompetenciák: </w:t>
      </w:r>
      <w:r w:rsidR="000772D7" w:rsidRPr="000D0FA7">
        <w:rPr>
          <w:rFonts w:cs="Times New Roman"/>
        </w:rPr>
        <w:t>—</w:t>
      </w:r>
    </w:p>
    <w:p w:rsidR="00E96240" w:rsidRPr="000D0FA7" w:rsidRDefault="00E96240" w:rsidP="00E96240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Szakmai előképzettség: </w:t>
      </w:r>
      <w:r w:rsidR="000772D7" w:rsidRPr="000D0FA7">
        <w:rPr>
          <w:rFonts w:cs="Times New Roman"/>
        </w:rPr>
        <w:t>—</w:t>
      </w:r>
    </w:p>
    <w:p w:rsidR="00E96240" w:rsidRPr="000D0FA7" w:rsidRDefault="00E96240" w:rsidP="00E96240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Előírt gyakorlat: </w:t>
      </w:r>
      <w:r w:rsidR="000772D7" w:rsidRPr="000D0FA7">
        <w:rPr>
          <w:rFonts w:cs="Times New Roman"/>
        </w:rPr>
        <w:t>—</w:t>
      </w:r>
    </w:p>
    <w:p w:rsidR="00E96240" w:rsidRPr="000D0FA7" w:rsidRDefault="00E96240" w:rsidP="00E96240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Egészségügyi alkalmassági követelmények: </w:t>
      </w:r>
      <w:r w:rsidR="00A24512" w:rsidRPr="000D0FA7">
        <w:rPr>
          <w:rFonts w:cs="Times New Roman"/>
        </w:rPr>
        <w:t>szükségesek</w:t>
      </w:r>
    </w:p>
    <w:p w:rsidR="00E96240" w:rsidRPr="000D0FA7" w:rsidRDefault="00E96240" w:rsidP="00E96240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Pályaalkalmassági követelmények: </w:t>
      </w:r>
      <w:r w:rsidR="00A24512" w:rsidRPr="000D0FA7">
        <w:rPr>
          <w:rFonts w:cs="Times New Roman"/>
        </w:rPr>
        <w:t>nincsenek</w:t>
      </w:r>
    </w:p>
    <w:p w:rsidR="00E96240" w:rsidRPr="000D0FA7" w:rsidRDefault="00E96240" w:rsidP="00E96240">
      <w:pPr>
        <w:spacing w:after="0"/>
        <w:rPr>
          <w:rFonts w:cs="Times New Roman"/>
        </w:rPr>
      </w:pPr>
    </w:p>
    <w:p w:rsidR="00E96240" w:rsidRPr="000D0FA7" w:rsidRDefault="00E96240" w:rsidP="00E96240">
      <w:pPr>
        <w:spacing w:after="0"/>
        <w:rPr>
          <w:rFonts w:cs="Times New Roman"/>
        </w:rPr>
      </w:pPr>
    </w:p>
    <w:p w:rsidR="00E96240" w:rsidRPr="000D0FA7" w:rsidRDefault="00E96240" w:rsidP="00E96240">
      <w:p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 xml:space="preserve">IV. </w:t>
      </w:r>
      <w:proofErr w:type="gramStart"/>
      <w:r w:rsidRPr="000D0FA7">
        <w:rPr>
          <w:rFonts w:cs="Times New Roman"/>
          <w:b/>
        </w:rPr>
        <w:t>A</w:t>
      </w:r>
      <w:proofErr w:type="gramEnd"/>
      <w:r w:rsidRPr="000D0FA7">
        <w:rPr>
          <w:rFonts w:cs="Times New Roman"/>
          <w:b/>
        </w:rPr>
        <w:t xml:space="preserve"> szakképzés szervezésének feltételei</w:t>
      </w:r>
    </w:p>
    <w:p w:rsidR="00E96240" w:rsidRPr="000D0FA7" w:rsidRDefault="00E96240" w:rsidP="00E96240">
      <w:pPr>
        <w:spacing w:after="0"/>
        <w:rPr>
          <w:rFonts w:cs="Times New Roman"/>
        </w:rPr>
      </w:pPr>
    </w:p>
    <w:p w:rsidR="00E96240" w:rsidRPr="000D0FA7" w:rsidRDefault="00E96240" w:rsidP="00E96240">
      <w:p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Személyi feltételek</w:t>
      </w:r>
    </w:p>
    <w:p w:rsidR="00E96240" w:rsidRPr="000D0FA7" w:rsidRDefault="00E96240" w:rsidP="00E96240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0D0FA7" w:rsidRDefault="00E96240" w:rsidP="00E96240">
      <w:pPr>
        <w:spacing w:after="0"/>
        <w:rPr>
          <w:rFonts w:cs="Times New Roman"/>
        </w:rPr>
      </w:pPr>
      <w:r w:rsidRPr="000D0FA7">
        <w:rPr>
          <w:rFonts w:cs="Times New Roman"/>
        </w:rPr>
        <w:t>Ezen túl az alábbi tantárgyak oktatására az alábbi végzettséggel rendelkező szakember alkalmazható:</w:t>
      </w:r>
    </w:p>
    <w:p w:rsidR="001A7777" w:rsidRPr="000D0FA7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B35F2" w:rsidRPr="000D0FA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0D0FA7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0D0FA7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CB35F2" w:rsidRPr="000D0FA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0D0FA7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0D0FA7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  <w:tr w:rsidR="00CB35F2" w:rsidRPr="000D0FA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0D0FA7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0D0FA7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</w:tbl>
    <w:p w:rsidR="00CB35F2" w:rsidRPr="000D0FA7" w:rsidRDefault="00CB35F2" w:rsidP="000B5E9D">
      <w:pPr>
        <w:spacing w:after="0"/>
        <w:rPr>
          <w:rFonts w:cs="Times New Roman"/>
        </w:rPr>
      </w:pPr>
    </w:p>
    <w:p w:rsidR="00696ED9" w:rsidRPr="000D0FA7" w:rsidRDefault="00696ED9" w:rsidP="00696ED9">
      <w:p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Tárgyi feltételek</w:t>
      </w:r>
    </w:p>
    <w:p w:rsidR="00696ED9" w:rsidRPr="000D0FA7" w:rsidRDefault="00696ED9" w:rsidP="00696ED9">
      <w:pPr>
        <w:spacing w:after="0"/>
        <w:rPr>
          <w:rFonts w:cs="Times New Roman"/>
        </w:rPr>
      </w:pPr>
      <w:r w:rsidRPr="000D0FA7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0D0FA7">
        <w:rPr>
          <w:rFonts w:cs="Times New Roman"/>
        </w:rPr>
        <w:t>szvk</w:t>
      </w:r>
      <w:proofErr w:type="spellEnd"/>
      <w:r w:rsidRPr="000D0FA7">
        <w:rPr>
          <w:rFonts w:cs="Times New Roman"/>
        </w:rPr>
        <w:t>) tartalmazza, melynek további részletei az alábbiak: Nincs.</w:t>
      </w:r>
    </w:p>
    <w:p w:rsidR="00696ED9" w:rsidRPr="000D0FA7" w:rsidRDefault="00696ED9" w:rsidP="00696ED9">
      <w:pPr>
        <w:spacing w:after="0"/>
        <w:rPr>
          <w:rFonts w:cs="Times New Roman"/>
        </w:rPr>
      </w:pPr>
    </w:p>
    <w:p w:rsidR="0041674C" w:rsidRPr="000D0FA7" w:rsidRDefault="00696ED9" w:rsidP="00696ED9">
      <w:pPr>
        <w:spacing w:after="0"/>
        <w:rPr>
          <w:rFonts w:cs="Times New Roman"/>
        </w:rPr>
      </w:pPr>
      <w:r w:rsidRPr="000D0FA7">
        <w:rPr>
          <w:rFonts w:cs="Times New Roman"/>
        </w:rPr>
        <w:t>Ajánlás a szakmai képzés lebonyolításához szükséges további eszközökre és felszerelésekre: Nincs.</w:t>
      </w:r>
    </w:p>
    <w:p w:rsidR="004F6765" w:rsidRPr="000D0FA7" w:rsidRDefault="004F6765" w:rsidP="000B5E9D">
      <w:pPr>
        <w:spacing w:after="0"/>
        <w:rPr>
          <w:rFonts w:cs="Times New Roman"/>
        </w:rPr>
      </w:pPr>
    </w:p>
    <w:p w:rsidR="00FB273F" w:rsidRPr="000D0FA7" w:rsidRDefault="00FB273F" w:rsidP="00FB273F">
      <w:pPr>
        <w:spacing w:after="0"/>
        <w:rPr>
          <w:rFonts w:cs="Times New Roman"/>
        </w:rPr>
      </w:pPr>
    </w:p>
    <w:p w:rsidR="00FB273F" w:rsidRPr="000D0FA7" w:rsidRDefault="00FB273F" w:rsidP="00FB273F">
      <w:p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 xml:space="preserve">V. </w:t>
      </w:r>
      <w:proofErr w:type="gramStart"/>
      <w:r w:rsidRPr="000D0FA7">
        <w:rPr>
          <w:rFonts w:cs="Times New Roman"/>
          <w:b/>
        </w:rPr>
        <w:t>A</w:t>
      </w:r>
      <w:proofErr w:type="gramEnd"/>
      <w:r w:rsidRPr="000D0FA7">
        <w:rPr>
          <w:rFonts w:cs="Times New Roman"/>
          <w:b/>
        </w:rPr>
        <w:t xml:space="preserve"> szakképesítés óraterve nappali rendszerű oktatásra</w:t>
      </w:r>
    </w:p>
    <w:p w:rsidR="00FB273F" w:rsidRPr="000D0FA7" w:rsidRDefault="00FB273F" w:rsidP="00FB273F">
      <w:pPr>
        <w:spacing w:after="0"/>
        <w:rPr>
          <w:rFonts w:cs="Times New Roman"/>
        </w:rPr>
      </w:pPr>
    </w:p>
    <w:p w:rsidR="00FB273F" w:rsidRPr="000D0FA7" w:rsidRDefault="00FB273F" w:rsidP="00FB273F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A </w:t>
      </w:r>
      <w:r w:rsidR="00E50FE4" w:rsidRPr="000D0FA7">
        <w:rPr>
          <w:rFonts w:cs="Times New Roman"/>
        </w:rPr>
        <w:t>szakgimnázium</w:t>
      </w:r>
      <w:r w:rsidRPr="000D0FA7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0D0FA7">
        <w:rPr>
          <w:rFonts w:cs="Times New Roman"/>
        </w:rPr>
        <w:t>szakgimnázium</w:t>
      </w:r>
      <w:r w:rsidRPr="000D0FA7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0D0FA7">
        <w:rPr>
          <w:rFonts w:cs="Times New Roman"/>
        </w:rPr>
        <w:t>szakgimnázium</w:t>
      </w:r>
      <w:r w:rsidRPr="000D0FA7">
        <w:rPr>
          <w:rFonts w:cs="Times New Roman"/>
        </w:rPr>
        <w:t>i szakmai tantárgyainak tartalmával, összes óraszámával.</w:t>
      </w:r>
    </w:p>
    <w:p w:rsidR="00820131" w:rsidRPr="000D0FA7" w:rsidRDefault="00820131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FB273F" w:rsidRPr="000D0FA7" w:rsidRDefault="00FB273F" w:rsidP="00FB273F">
      <w:pPr>
        <w:spacing w:after="0"/>
        <w:rPr>
          <w:rFonts w:cs="Times New Roman"/>
        </w:rPr>
      </w:pPr>
    </w:p>
    <w:p w:rsidR="008B01A2" w:rsidRPr="000D0FA7" w:rsidRDefault="00E50FE4" w:rsidP="00FB273F">
      <w:pPr>
        <w:spacing w:after="0"/>
        <w:rPr>
          <w:rFonts w:cs="Times New Roman"/>
        </w:rPr>
      </w:pPr>
      <w:r w:rsidRPr="000D0FA7">
        <w:rPr>
          <w:rFonts w:cs="Times New Roman"/>
        </w:rPr>
        <w:t>Szakgimnázium</w:t>
      </w:r>
      <w:r w:rsidR="00FB273F" w:rsidRPr="000D0FA7">
        <w:rPr>
          <w:rFonts w:cs="Times New Roman"/>
        </w:rPr>
        <w:t>i képzés esetén a heti és éves szakmai óraszámok:</w:t>
      </w:r>
    </w:p>
    <w:p w:rsidR="002C6866" w:rsidRPr="000D0FA7" w:rsidRDefault="002C6866" w:rsidP="002C6866">
      <w:pPr>
        <w:spacing w:after="0"/>
        <w:rPr>
          <w:rFonts w:cs="Times New Roman"/>
          <w:szCs w:val="24"/>
        </w:rPr>
      </w:pPr>
    </w:p>
    <w:p w:rsidR="002C6866" w:rsidRPr="000D0FA7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0D0FA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 xml:space="preserve">éves óraszám </w:t>
            </w:r>
          </w:p>
        </w:tc>
      </w:tr>
      <w:tr w:rsidR="002C6866" w:rsidRPr="000D0FA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8</w:t>
            </w:r>
            <w:r w:rsidR="002C6866" w:rsidRPr="000D0FA7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288</w:t>
            </w:r>
            <w:r w:rsidR="002C6866" w:rsidRPr="000D0FA7">
              <w:rPr>
                <w:rFonts w:cs="Times New Roman"/>
              </w:rPr>
              <w:t xml:space="preserve"> óra/év</w:t>
            </w:r>
          </w:p>
        </w:tc>
      </w:tr>
      <w:tr w:rsidR="002C6866" w:rsidRPr="000D0FA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432 óra/év</w:t>
            </w:r>
          </w:p>
        </w:tc>
      </w:tr>
      <w:tr w:rsidR="002C6866" w:rsidRPr="000D0FA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0D0FA7">
              <w:rPr>
                <w:rFonts w:cs="Times New Roman"/>
              </w:rPr>
              <w:t>Ögy</w:t>
            </w:r>
            <w:proofErr w:type="spellEnd"/>
            <w:r w:rsidRPr="000D0FA7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0D0FA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140 óra</w:t>
            </w:r>
          </w:p>
        </w:tc>
      </w:tr>
      <w:tr w:rsidR="002C6866" w:rsidRPr="000D0FA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11</w:t>
            </w:r>
            <w:r w:rsidR="002C6866" w:rsidRPr="000D0FA7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396</w:t>
            </w:r>
            <w:r w:rsidR="002C6866" w:rsidRPr="000D0FA7">
              <w:rPr>
                <w:rFonts w:cs="Times New Roman"/>
              </w:rPr>
              <w:t xml:space="preserve"> óra/év</w:t>
            </w:r>
          </w:p>
        </w:tc>
      </w:tr>
      <w:tr w:rsidR="002C6866" w:rsidRPr="000D0FA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0D0FA7">
              <w:rPr>
                <w:rFonts w:cs="Times New Roman"/>
              </w:rPr>
              <w:t>Ögy</w:t>
            </w:r>
            <w:proofErr w:type="spellEnd"/>
            <w:r w:rsidRPr="000D0FA7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0D0FA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140 óra</w:t>
            </w:r>
          </w:p>
        </w:tc>
      </w:tr>
      <w:tr w:rsidR="002C6866" w:rsidRPr="000D0FA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12</w:t>
            </w:r>
            <w:r w:rsidR="002C6866" w:rsidRPr="000D0FA7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372</w:t>
            </w:r>
            <w:r w:rsidR="002C6866" w:rsidRPr="000D0FA7">
              <w:rPr>
                <w:rFonts w:cs="Times New Roman"/>
              </w:rPr>
              <w:t xml:space="preserve"> óra/év</w:t>
            </w:r>
          </w:p>
        </w:tc>
      </w:tr>
      <w:tr w:rsidR="002C6866" w:rsidRPr="000D0FA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961 óra/év</w:t>
            </w:r>
          </w:p>
        </w:tc>
      </w:tr>
      <w:tr w:rsidR="002C6866" w:rsidRPr="000D0FA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272</w:t>
            </w:r>
            <w:r w:rsidR="002C6866" w:rsidRPr="000D0FA7">
              <w:rPr>
                <w:rFonts w:cs="Times New Roman"/>
              </w:rPr>
              <w:t>9 óra</w:t>
            </w:r>
          </w:p>
        </w:tc>
      </w:tr>
    </w:tbl>
    <w:p w:rsidR="002C6866" w:rsidRPr="000D0FA7" w:rsidRDefault="002C6866" w:rsidP="002C6866">
      <w:pPr>
        <w:spacing w:after="0"/>
        <w:rPr>
          <w:rFonts w:cs="Times New Roman"/>
          <w:szCs w:val="24"/>
        </w:rPr>
      </w:pPr>
    </w:p>
    <w:p w:rsidR="002C6866" w:rsidRPr="000D0FA7" w:rsidRDefault="002C6866" w:rsidP="002C6866">
      <w:pPr>
        <w:spacing w:after="0"/>
        <w:rPr>
          <w:rFonts w:cs="Times New Roman"/>
        </w:rPr>
      </w:pPr>
      <w:r w:rsidRPr="000D0FA7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:rsidR="002C6866" w:rsidRPr="000D0FA7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0D0FA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 xml:space="preserve">éves óraszám </w:t>
            </w:r>
          </w:p>
        </w:tc>
      </w:tr>
      <w:tr w:rsidR="002C6866" w:rsidRPr="000D0FA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1116 óra/év</w:t>
            </w:r>
          </w:p>
        </w:tc>
      </w:tr>
      <w:tr w:rsidR="002C6866" w:rsidRPr="000D0FA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0D0FA7">
              <w:rPr>
                <w:rFonts w:cs="Times New Roman"/>
              </w:rPr>
              <w:t>Ögy</w:t>
            </w:r>
            <w:proofErr w:type="spellEnd"/>
            <w:r w:rsidRPr="000D0FA7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160 óra</w:t>
            </w:r>
          </w:p>
        </w:tc>
      </w:tr>
      <w:tr w:rsidR="002C6866" w:rsidRPr="000D0FA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961 óra/év</w:t>
            </w:r>
          </w:p>
        </w:tc>
      </w:tr>
      <w:tr w:rsidR="002C6866" w:rsidRPr="000D0FA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0D0FA7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0D0FA7">
              <w:rPr>
                <w:rFonts w:cs="Times New Roman"/>
              </w:rPr>
              <w:t>2237 óra</w:t>
            </w:r>
          </w:p>
        </w:tc>
      </w:tr>
    </w:tbl>
    <w:p w:rsidR="002C6866" w:rsidRPr="000D0FA7" w:rsidRDefault="002C6866" w:rsidP="002C6866">
      <w:pPr>
        <w:spacing w:after="0"/>
        <w:rPr>
          <w:rFonts w:cs="Times New Roman"/>
          <w:szCs w:val="24"/>
        </w:rPr>
      </w:pPr>
    </w:p>
    <w:p w:rsidR="00876453" w:rsidRPr="000D0FA7" w:rsidRDefault="001F08AF" w:rsidP="000B5E9D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(A kizárólag 13-14. évfolyamon megszervezett képzésben, illetve a </w:t>
      </w:r>
      <w:r w:rsidR="00E50FE4" w:rsidRPr="000D0FA7">
        <w:rPr>
          <w:rFonts w:cs="Times New Roman"/>
        </w:rPr>
        <w:t>szakgimnázium</w:t>
      </w:r>
      <w:r w:rsidRPr="000D0FA7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CB484D" w:rsidRPr="000D0FA7" w:rsidRDefault="00CB484D" w:rsidP="000B5E9D">
      <w:pPr>
        <w:spacing w:after="0"/>
        <w:rPr>
          <w:rFonts w:cs="Times New Roman"/>
        </w:rPr>
        <w:sectPr w:rsidR="00CB484D" w:rsidRPr="000D0FA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0D0FA7" w:rsidRDefault="00CB484D" w:rsidP="00CB484D">
      <w:pPr>
        <w:spacing w:after="0"/>
        <w:jc w:val="center"/>
        <w:rPr>
          <w:rFonts w:cs="Times New Roman"/>
        </w:rPr>
      </w:pPr>
      <w:r w:rsidRPr="000D0FA7">
        <w:rPr>
          <w:rFonts w:cs="Times New Roman"/>
        </w:rPr>
        <w:lastRenderedPageBreak/>
        <w:t>1. számú táblázat</w:t>
      </w:r>
    </w:p>
    <w:p w:rsidR="008B01A2" w:rsidRPr="000D0FA7" w:rsidRDefault="00CB484D" w:rsidP="00CB484D">
      <w:pPr>
        <w:spacing w:after="0"/>
        <w:jc w:val="center"/>
        <w:rPr>
          <w:rFonts w:cs="Times New Roman"/>
          <w:b/>
        </w:rPr>
      </w:pPr>
      <w:r w:rsidRPr="000D0FA7">
        <w:rPr>
          <w:rFonts w:cs="Times New Roman"/>
          <w:b/>
        </w:rPr>
        <w:t>A szakmai követelménymodulokhoz rendelt tantárgyak heti óraszáma évfolyamonként</w:t>
      </w:r>
    </w:p>
    <w:p w:rsidR="00420CA2" w:rsidRPr="000D0FA7" w:rsidRDefault="00420CA2" w:rsidP="000B5E9D">
      <w:pPr>
        <w:spacing w:after="0"/>
        <w:rPr>
          <w:rFonts w:cs="Times New Roman"/>
        </w:rPr>
      </w:pPr>
    </w:p>
    <w:p w:rsidR="00752ECD" w:rsidRPr="000D0FA7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472"/>
        <w:gridCol w:w="472"/>
        <w:gridCol w:w="556"/>
        <w:gridCol w:w="472"/>
        <w:gridCol w:w="472"/>
        <w:gridCol w:w="556"/>
        <w:gridCol w:w="500"/>
        <w:gridCol w:w="500"/>
        <w:gridCol w:w="500"/>
        <w:gridCol w:w="500"/>
        <w:gridCol w:w="575"/>
        <w:gridCol w:w="425"/>
        <w:gridCol w:w="500"/>
        <w:gridCol w:w="500"/>
        <w:gridCol w:w="500"/>
      </w:tblGrid>
      <w:tr w:rsidR="006B5251" w:rsidRPr="006B5251" w:rsidTr="006B5251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6B5251" w:rsidRPr="006B5251" w:rsidTr="006B5251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6B5251" w:rsidRPr="006B5251" w:rsidTr="006B5251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2,6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1,6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17,5</w:t>
            </w:r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19,6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9,6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17,5</w:t>
            </w:r>
          </w:p>
        </w:tc>
      </w:tr>
      <w:tr w:rsidR="006B5251" w:rsidRPr="006B5251" w:rsidTr="006B5251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56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4,2</w:t>
            </w:r>
          </w:p>
        </w:tc>
        <w:tc>
          <w:tcPr>
            <w:tcW w:w="556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7,2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29,2</w:t>
            </w:r>
          </w:p>
        </w:tc>
        <w:tc>
          <w:tcPr>
            <w:tcW w:w="5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B5251" w:rsidRPr="006B5251" w:rsidTr="006B5251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10184-16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Öntészeti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0,3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0,3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alapismeretek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10185-16 Kohászati anyagvizsgálatok és mérések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anyagvizsgálat és méréstechnika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10186-16 Kohászati technikus alapfeladatok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Tüzeléstan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10187-12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Melegüzemi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munkabiztonság és környezetvédelem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Munkabiztonság és környezetvédelem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10188-16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Színesfémkohászati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Fémek és ötvözetek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Fémek és ötvözetek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10189-16 Vaskohászati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Fémek és ötvözetek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Fémek és ötvözetek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10443-16 Gépkezelők általános ismeretei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0,3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0,3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Munkabiztonság és környezetvédelem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10445-16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Emelőgépkezelők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speciális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10182-16 Járműipari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fémalkatrészgyártó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Alakítási technológiák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Hő- és felületkezelés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10183-16 Járműipari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fémalkatrészgyártó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Alakítási technológiák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Alakítási technológiák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1,2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11438-12 Hengerész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11439-12 Gépi kovács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10449-16 Targoncavezető speciális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Targoncavezető speciális feladatai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anyagmozgatógép kezelője [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szakmairányok]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10163-12 Gépészeti munkabiztonság és környezetvédelem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32 521 03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Olvasztár és öntő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11427-12 Kohászati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anyagelőkészítés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gépkezelés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előkészítő műveletek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32 521 03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Olvasztár és öntő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11428-12 Olvasztár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Fémek és ötvözetek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32 521 03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Olvasztár és öntő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11429-12 Folyamatos öntés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32 521 03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Olvasztár és öntő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11430-12 Öntőforma készítés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Alakítási technológiák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32 521 03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Olvasztár és öntő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6B5251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11431-12 Kokilla- és nyomásos öntési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32 521 03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Olvasztár és öntő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B5251" w:rsidRPr="006B5251" w:rsidTr="000C6BEF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F5812" w:rsidRPr="000D0FA7" w:rsidRDefault="006F5812" w:rsidP="000B5E9D">
      <w:pPr>
        <w:spacing w:after="0"/>
        <w:rPr>
          <w:rFonts w:cs="Times New Roman"/>
        </w:rPr>
      </w:pPr>
    </w:p>
    <w:p w:rsidR="00CB484D" w:rsidRPr="000D0FA7" w:rsidRDefault="00CB484D" w:rsidP="00CB484D">
      <w:pPr>
        <w:spacing w:after="0"/>
        <w:rPr>
          <w:rFonts w:cs="Times New Roman"/>
        </w:rPr>
      </w:pPr>
      <w:r w:rsidRPr="000D0FA7">
        <w:rPr>
          <w:rFonts w:cs="Times New Roman"/>
        </w:rPr>
        <w:t>A</w:t>
      </w:r>
      <w:r w:rsidR="006F5812" w:rsidRPr="000D0FA7">
        <w:rPr>
          <w:rFonts w:cs="Times New Roman"/>
        </w:rPr>
        <w:t xml:space="preserve"> kerettanterv szakmai tartalma –</w:t>
      </w:r>
      <w:r w:rsidRPr="000D0FA7">
        <w:rPr>
          <w:rFonts w:cs="Times New Roman"/>
        </w:rPr>
        <w:t xml:space="preserve"> a szakképzésről szóló 2011. évi CLXXXVII. törvény 8.</w:t>
      </w:r>
      <w:r w:rsidR="006F5812" w:rsidRPr="000D0FA7">
        <w:rPr>
          <w:rFonts w:cs="Times New Roman"/>
        </w:rPr>
        <w:t>§ (5) bekezdésének megfelelően –</w:t>
      </w:r>
      <w:r w:rsidRPr="000D0FA7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:rsidR="00CB484D" w:rsidRPr="000D0FA7" w:rsidRDefault="00CB484D" w:rsidP="00CB484D">
      <w:pPr>
        <w:spacing w:after="0"/>
        <w:rPr>
          <w:rFonts w:cs="Times New Roman"/>
        </w:rPr>
      </w:pPr>
      <w:r w:rsidRPr="000D0FA7">
        <w:rPr>
          <w:rFonts w:cs="Times New Roman"/>
        </w:rPr>
        <w:t>Az időkeret fennmaradó részének (szabadsáv) szakmai tartalmáról a szakképző iskola szakmai programjában kell rendelkezni.</w:t>
      </w:r>
    </w:p>
    <w:p w:rsidR="00CB484D" w:rsidRPr="000D0FA7" w:rsidRDefault="00CB484D" w:rsidP="00CB484D">
      <w:pPr>
        <w:spacing w:after="0"/>
        <w:rPr>
          <w:rFonts w:cs="Times New Roman"/>
        </w:rPr>
      </w:pPr>
    </w:p>
    <w:p w:rsidR="00420CA2" w:rsidRPr="000D0FA7" w:rsidRDefault="00CB484D" w:rsidP="00CB484D">
      <w:pPr>
        <w:spacing w:after="0"/>
        <w:rPr>
          <w:rFonts w:cs="Times New Roman"/>
        </w:rPr>
      </w:pPr>
      <w:r w:rsidRPr="000D0FA7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CB484D" w:rsidRPr="000D0FA7" w:rsidRDefault="00CB484D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B484D" w:rsidRPr="000D0FA7" w:rsidRDefault="00CB484D" w:rsidP="00CB484D">
      <w:pPr>
        <w:spacing w:after="0"/>
        <w:jc w:val="center"/>
        <w:rPr>
          <w:rFonts w:cs="Times New Roman"/>
        </w:rPr>
      </w:pPr>
      <w:r w:rsidRPr="000D0FA7">
        <w:rPr>
          <w:rFonts w:cs="Times New Roman"/>
        </w:rPr>
        <w:lastRenderedPageBreak/>
        <w:t>2. számú táblázat</w:t>
      </w:r>
    </w:p>
    <w:p w:rsidR="00420CA2" w:rsidRPr="000D0FA7" w:rsidRDefault="00CB484D" w:rsidP="00CB484D">
      <w:pPr>
        <w:spacing w:after="0"/>
        <w:jc w:val="center"/>
        <w:rPr>
          <w:rFonts w:cs="Times New Roman"/>
          <w:b/>
        </w:rPr>
      </w:pPr>
      <w:r w:rsidRPr="000D0FA7">
        <w:rPr>
          <w:rFonts w:cs="Times New Roman"/>
          <w:b/>
        </w:rPr>
        <w:t>A szakmai követelménymodulokhoz rendelt tantárgyak és témakörök óraszáma évfolyamonként</w:t>
      </w:r>
    </w:p>
    <w:p w:rsidR="00420CA2" w:rsidRPr="000D0FA7" w:rsidRDefault="00420CA2" w:rsidP="000B5E9D">
      <w:pPr>
        <w:spacing w:after="0"/>
        <w:rPr>
          <w:rFonts w:cs="Times New Roman"/>
        </w:rPr>
      </w:pPr>
    </w:p>
    <w:p w:rsidR="006F5812" w:rsidRPr="000D0FA7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438"/>
        <w:gridCol w:w="438"/>
        <w:gridCol w:w="625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B5251" w:rsidRPr="006B5251" w:rsidTr="006B5251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6B5251" w:rsidRPr="006B5251" w:rsidTr="006B5251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1462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1009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698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2001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625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1040</w:t>
            </w:r>
          </w:p>
        </w:tc>
        <w:tc>
          <w:tcPr>
            <w:tcW w:w="5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1103 óra (49%)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1116 óra (51,6%)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867 óra (51%)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885 óra (48,4%)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6B5251" w:rsidRPr="006B5251" w:rsidTr="006B5251">
        <w:trPr>
          <w:trHeight w:val="708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 10184-16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Öntészeti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Öntészeti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Vasöntészet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Acélöntészet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Fémöntészet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Kokillaöntés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Nyomásos öntés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6B5251" w:rsidRPr="006B5251" w:rsidTr="006B5251">
        <w:trPr>
          <w:trHeight w:val="629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567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Öntödei gépek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alapismeretek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Mintakészítési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Vasöntészet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Acélöntészet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Fémöntészet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Kokillaöntés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Nyomásos öntés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B5251" w:rsidRPr="006B5251" w:rsidTr="006B5251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10185-16 Kohászati anyagvizsgálatok és mérések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anyagvizsgálat és méréstechnika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434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Anyagvizsgálati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Fémtani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Kémiai elemzések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Mechanikai anyagvizsgálatok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Fémtani vizsgálatok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Mérések kiértékelése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Anyagvizsgáló berendezések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10186-16 Kohászati technikus alapfeladatok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161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Kohászati alapanyagok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Kohászati segédanyagok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Tűzállóanyagok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Kohászati folyamatok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fizikai-kémiaI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Tüzeléstan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Fémtani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Mechanikai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Hidraulikai, pneumatikai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Elektrotechnikai és irányítástechnikai alapok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témakör10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rajz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Ábrázolástechnika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géptani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Kohászati üzemek gépi berendezései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</w:tbl>
    <w:p w:rsidR="006B5251" w:rsidRDefault="006B5251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438"/>
        <w:gridCol w:w="438"/>
        <w:gridCol w:w="625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B5251" w:rsidRPr="006B5251" w:rsidTr="006B5251">
        <w:trPr>
          <w:trHeight w:val="566"/>
          <w:jc w:val="center"/>
        </w:trPr>
        <w:tc>
          <w:tcPr>
            <w:tcW w:w="699" w:type="dxa"/>
            <w:vMerge w:val="restart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Tüzeléstan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Tüzeléstani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rajz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Ábrázolástechnika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Kohászati üzemek gépi berendezései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géptani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10187-12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Melegüzemi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munkabiztonság és környezetvédelem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Munkabiztonság és környezetvédelem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239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Haváriák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Környezetvédelmi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Tűzvédelmi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Minőségbiztosítási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Munkavédelem, elsősegélynyújtás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Hulladékgazdálkodás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B5251" w:rsidRPr="006B5251" w:rsidTr="006B5251">
        <w:trPr>
          <w:trHeight w:val="557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10188-16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Színesfémkohászati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Elektrokémiai ismeretek 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Fémek és ötvözetek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Alumínium és ötvözetei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Réz és ötvözetei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Cink és ötvözetei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Hulladékfeldolgozás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</w:tbl>
    <w:p w:rsidR="006B5251" w:rsidRDefault="006B5251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438"/>
        <w:gridCol w:w="438"/>
        <w:gridCol w:w="625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B5251" w:rsidRPr="006B5251" w:rsidTr="006B5251">
        <w:trPr>
          <w:trHeight w:val="240"/>
          <w:jc w:val="center"/>
        </w:trPr>
        <w:tc>
          <w:tcPr>
            <w:tcW w:w="699" w:type="dxa"/>
            <w:vMerge w:val="restart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Színesfémolvasztó berendezések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Fémek és ötvözetek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Ötvözetszámítás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10189-16 Vaskohászati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Fémek és ötvözetek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Vas-szén állapotábra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vas kohászata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Acélgyártás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Ötvözetlen és ötvözött acélok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Öntöttvasak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Hulladékfeldolgozás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vas- és acélgyártás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olvasztóberendezései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Fémek és ötvözetek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Ötvözetlen és ötvözött acélok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Öntöttvasak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Hulladékfeldolgozás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10443-16 Gépkezelők általános ismeretei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Erőgépek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Erőátviteli berendezések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Gépkönyv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Munkabiztonság és környezetvédelem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6B5251" w:rsidRPr="006B5251" w:rsidTr="006B5251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Melegüzemek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különleges munkabiztonsági előírásai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Erőgépek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Erőátviteli berendezések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Kezelési és karbantartási utasítás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Üzemeltetési napló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10445-16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Emelőgépkezelők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speciális feladatai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Emelő- és rakodógépek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Energiaellátó rendszerek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612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Emelő- és rakodógépek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784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10182-16 Járműipari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fémalkatrészgyártó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Alakítási technológiák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49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Felületkikészítés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</w:tr>
      <w:tr w:rsidR="006B5251" w:rsidRPr="006B5251" w:rsidTr="006B5251">
        <w:trPr>
          <w:trHeight w:val="585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Hő- és felületkezelés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64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Hőkezelési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10183-16 Járműipari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fémalkatrészgyártó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Alakítási technológiák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Mintakészítés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Formakészítés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Magkészítés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Precíziós öntés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</w:tbl>
    <w:p w:rsidR="006B5251" w:rsidRDefault="006B5251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88"/>
        <w:gridCol w:w="412"/>
        <w:gridCol w:w="500"/>
        <w:gridCol w:w="500"/>
        <w:gridCol w:w="500"/>
        <w:gridCol w:w="438"/>
        <w:gridCol w:w="438"/>
        <w:gridCol w:w="625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B5251" w:rsidRPr="006B5251" w:rsidTr="006B5251">
        <w:trPr>
          <w:trHeight w:val="720"/>
          <w:jc w:val="center"/>
        </w:trPr>
        <w:tc>
          <w:tcPr>
            <w:tcW w:w="699" w:type="dxa"/>
            <w:vMerge w:val="restart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Alakítási technológiák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Mintakészítés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Formakészítés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Magkészítés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Precíziós öntés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11438-12 Hengerész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képlékenyalakítás elméleti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Hengerlési technológiák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6B5251" w:rsidRPr="006B5251" w:rsidTr="006B5251">
        <w:trPr>
          <w:trHeight w:val="565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49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Hengersorok gépi berendezései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</w:tr>
      <w:tr w:rsidR="006B5251" w:rsidRPr="006B5251" w:rsidTr="006B5251">
        <w:trPr>
          <w:trHeight w:val="637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Hengerlési technológiák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11439-12 Gépi kovács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kovácsolás elméleti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Kovácsolási technológiák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B5251" w:rsidRPr="006B5251" w:rsidTr="006B5251">
        <w:trPr>
          <w:trHeight w:val="543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kovácsolás gépi berendezései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643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Kovácsolási technológiák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6B5251" w:rsidRPr="006B5251" w:rsidTr="006B5251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B5251" w:rsidRPr="006B5251" w:rsidTr="006B5251">
        <w:trPr>
          <w:trHeight w:val="100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10449-16 Targoncavezető speciális feladatai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Targoncavezető speciális feladatai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anyagmozgatógép kezelője [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szakmairányok]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703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Targoncavezető speciális feladatai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10163-12 Gépészeti munkabiztonság és környezetvédelem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32 521 03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Olvasztár és öntő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Környezetvédelmi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Tűzvédelmi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Minőségbiztosítási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Munkavédelem, elsősegélynyújtás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992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11427-12 Kohászati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anyagelőkészítés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gépkezelés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előkészítő műveletek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32 521 03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Olvasztár és öntő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Kohászati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anyagelőkészítés</w:t>
            </w:r>
            <w:proofErr w:type="spellEnd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gépkezelés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378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11428-12 Olvasztár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Fémek és ötvözetek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32 521 03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Olvasztár és öntő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Vas-szén állapotábra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vas kohászata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Acélgyártás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Ötvözetlen és ötvözött acélok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741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11429-12 Folyamatos öntés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Kohászati géptan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32 521 03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Olvasztár és öntő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695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vas- és acélgyártás </w:t>
            </w:r>
            <w:proofErr w:type="spellStart"/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olvasztóberendezései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692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11430-12 Öntőforma készítés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Alakítási technológiák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32 521 03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Olvasztár és öntő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Mintakészítés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Formakészítés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Magkészítés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953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11431-12 Kokilla- és nyomásos öntési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Alakítástechnológia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32 521 03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Olvasztár és öntő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Kokillaöntés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Nyomásos öntés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B5251" w:rsidRPr="006B5251" w:rsidTr="006B5251">
        <w:trPr>
          <w:trHeight w:val="720"/>
          <w:jc w:val="center"/>
        </w:trPr>
        <w:tc>
          <w:tcPr>
            <w:tcW w:w="2479" w:type="dxa"/>
            <w:gridSpan w:val="2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6B525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390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390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B525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5C10A1" w:rsidRPr="000D0FA7" w:rsidRDefault="005C10A1" w:rsidP="006F5812">
      <w:pPr>
        <w:spacing w:after="0"/>
        <w:rPr>
          <w:rFonts w:cs="Times New Roman"/>
        </w:rPr>
      </w:pPr>
    </w:p>
    <w:p w:rsidR="00972853" w:rsidRPr="000D0FA7" w:rsidRDefault="00972853" w:rsidP="006F5812">
      <w:pPr>
        <w:spacing w:after="0"/>
        <w:rPr>
          <w:rFonts w:cs="Times New Roman"/>
        </w:rPr>
      </w:pPr>
    </w:p>
    <w:p w:rsidR="006B5251" w:rsidRPr="000B3EFB" w:rsidRDefault="006B5251" w:rsidP="006B5251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lastRenderedPageBreak/>
        <w:t>3. számú táblázat</w:t>
      </w:r>
    </w:p>
    <w:p w:rsidR="006B5251" w:rsidRPr="00EC0A41" w:rsidRDefault="006B5251" w:rsidP="006B5251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:rsidR="005C10A1" w:rsidRPr="000D0FA7" w:rsidRDefault="005C10A1" w:rsidP="006F5812">
      <w:pPr>
        <w:spacing w:after="0"/>
        <w:rPr>
          <w:rFonts w:cs="Times New Roman"/>
        </w:rPr>
      </w:pPr>
    </w:p>
    <w:p w:rsidR="005C10A1" w:rsidRPr="000D0FA7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6B5251" w:rsidRPr="006B5251" w:rsidTr="006B5251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B5251">
              <w:rPr>
                <w:rFonts w:eastAsia="Times New Roman" w:cs="Times New Roman"/>
                <w:sz w:val="20"/>
                <w:szCs w:val="20"/>
                <w:lang w:eastAsia="hu-HU"/>
              </w:rPr>
              <w:t>32 521 03</w:t>
            </w:r>
            <w:r w:rsidRPr="006B5251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Olvasztár és öntő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B5251">
              <w:rPr>
                <w:rFonts w:eastAsia="Times New Roman" w:cs="Times New Roman"/>
                <w:sz w:val="20"/>
                <w:szCs w:val="20"/>
                <w:lang w:eastAsia="hu-HU"/>
              </w:rPr>
              <w:t>31 óra</w:t>
            </w:r>
          </w:p>
        </w:tc>
      </w:tr>
      <w:tr w:rsidR="006B5251" w:rsidRPr="006B5251" w:rsidTr="006B5251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B5251">
              <w:rPr>
                <w:rFonts w:eastAsia="Times New Roman" w:cs="Times New Roman"/>
                <w:sz w:val="20"/>
                <w:szCs w:val="20"/>
                <w:lang w:eastAsia="hu-HU"/>
              </w:rPr>
              <w:t>32 582 02</w:t>
            </w:r>
            <w:r w:rsidRPr="006B5251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Építő- és anyagmozgatógép kezelője [</w:t>
            </w:r>
            <w:proofErr w:type="spellStart"/>
            <w:r w:rsidRPr="006B5251">
              <w:rPr>
                <w:rFonts w:eastAsia="Times New Roman" w:cs="Times New Roman"/>
                <w:sz w:val="20"/>
                <w:szCs w:val="20"/>
                <w:lang w:eastAsia="hu-HU"/>
              </w:rPr>
              <w:t>Emelőgépkezelő</w:t>
            </w:r>
            <w:proofErr w:type="spellEnd"/>
            <w:r w:rsidRPr="006B5251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(kivéve targonca); Targoncavezető szakmairányok]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B5251">
              <w:rPr>
                <w:rFonts w:eastAsia="Times New Roman" w:cs="Times New Roman"/>
                <w:sz w:val="20"/>
                <w:szCs w:val="20"/>
                <w:lang w:eastAsia="hu-HU"/>
              </w:rPr>
              <w:t>32 óra</w:t>
            </w:r>
          </w:p>
        </w:tc>
      </w:tr>
      <w:tr w:rsidR="006B5251" w:rsidRPr="006B5251" w:rsidTr="006B5251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6B5251" w:rsidRPr="006B5251" w:rsidRDefault="006B5251" w:rsidP="006B5251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B5251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6B5251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6B5251" w:rsidRPr="006B5251" w:rsidRDefault="006B5251" w:rsidP="006B5251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B5251">
              <w:rPr>
                <w:rFonts w:eastAsia="Times New Roman" w:cs="Times New Roman"/>
                <w:sz w:val="20"/>
                <w:szCs w:val="20"/>
                <w:lang w:eastAsia="hu-HU"/>
              </w:rPr>
              <w:t>390 óra</w:t>
            </w:r>
          </w:p>
        </w:tc>
      </w:tr>
    </w:tbl>
    <w:p w:rsidR="005C10A1" w:rsidRPr="000D0FA7" w:rsidRDefault="005C10A1" w:rsidP="00DD65F6">
      <w:pPr>
        <w:spacing w:after="0"/>
        <w:jc w:val="left"/>
        <w:rPr>
          <w:rFonts w:cs="Times New Roman"/>
        </w:rPr>
      </w:pPr>
    </w:p>
    <w:p w:rsidR="00CB484D" w:rsidRPr="000D0FA7" w:rsidRDefault="00CB484D" w:rsidP="00CB484D">
      <w:pPr>
        <w:spacing w:after="0"/>
        <w:rPr>
          <w:rFonts w:cs="Times New Roman"/>
        </w:rPr>
      </w:pPr>
      <w:r w:rsidRPr="000D0FA7">
        <w:rPr>
          <w:rFonts w:cs="Times New Roman"/>
        </w:rPr>
        <w:t xml:space="preserve">Jelmagyarázat: e/elmélet; </w:t>
      </w:r>
      <w:proofErr w:type="spellStart"/>
      <w:r w:rsidRPr="000D0FA7">
        <w:rPr>
          <w:rFonts w:cs="Times New Roman"/>
        </w:rPr>
        <w:t>gy</w:t>
      </w:r>
      <w:proofErr w:type="spellEnd"/>
      <w:r w:rsidRPr="000D0FA7">
        <w:rPr>
          <w:rFonts w:cs="Times New Roman"/>
        </w:rPr>
        <w:t xml:space="preserve">/gyakorlat; </w:t>
      </w:r>
      <w:proofErr w:type="spellStart"/>
      <w:r w:rsidRPr="000D0FA7">
        <w:rPr>
          <w:rFonts w:cs="Times New Roman"/>
        </w:rPr>
        <w:t>ögy</w:t>
      </w:r>
      <w:proofErr w:type="spellEnd"/>
      <w:r w:rsidRPr="000D0FA7">
        <w:rPr>
          <w:rFonts w:cs="Times New Roman"/>
        </w:rPr>
        <w:t>/összefüggő szakmai gyakorlat</w:t>
      </w:r>
    </w:p>
    <w:p w:rsidR="00CB484D" w:rsidRPr="000D0FA7" w:rsidRDefault="00CB484D" w:rsidP="00CB484D">
      <w:pPr>
        <w:spacing w:after="0"/>
        <w:rPr>
          <w:rFonts w:cs="Times New Roman"/>
        </w:rPr>
      </w:pPr>
    </w:p>
    <w:p w:rsidR="00CB484D" w:rsidRPr="000D0FA7" w:rsidRDefault="00CB484D" w:rsidP="00CB484D">
      <w:pPr>
        <w:spacing w:after="0"/>
        <w:rPr>
          <w:rFonts w:cs="Times New Roman"/>
        </w:rPr>
      </w:pPr>
      <w:r w:rsidRPr="000D0FA7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CB484D" w:rsidRPr="000D0FA7" w:rsidRDefault="00CB484D" w:rsidP="00CB484D">
      <w:pPr>
        <w:spacing w:after="0"/>
        <w:rPr>
          <w:rFonts w:cs="Times New Roman"/>
        </w:rPr>
      </w:pPr>
      <w:r w:rsidRPr="000D0FA7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0D0FA7" w:rsidRDefault="00CB484D" w:rsidP="00CB484D">
      <w:pPr>
        <w:spacing w:after="0"/>
        <w:rPr>
          <w:rFonts w:cs="Times New Roman"/>
        </w:rPr>
      </w:pPr>
      <w:r w:rsidRPr="000D0FA7">
        <w:rPr>
          <w:rFonts w:cs="Times New Roman"/>
        </w:rPr>
        <w:t>A tantárgyakra meghatározott időkeret kötelező érvényű, a témakörökre kialakított óraszám pedig ajánlás.</w:t>
      </w:r>
    </w:p>
    <w:p w:rsidR="00752ECD" w:rsidRPr="000D0FA7" w:rsidRDefault="00752ECD" w:rsidP="000A21B7">
      <w:pPr>
        <w:spacing w:after="0"/>
        <w:rPr>
          <w:rFonts w:cs="Times New Roman"/>
        </w:rPr>
        <w:sectPr w:rsidR="00752ECD" w:rsidRPr="000D0FA7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53E01" w:rsidRPr="000D0FA7" w:rsidRDefault="00C53E01" w:rsidP="00C53E01">
      <w:pPr>
        <w:rPr>
          <w:rFonts w:cs="Times New Roman"/>
        </w:rPr>
      </w:pPr>
    </w:p>
    <w:p w:rsidR="00C53E01" w:rsidRPr="000D0FA7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C53E01" w:rsidRPr="000D0FA7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11499-12 azonosító számú</w:t>
      </w:r>
    </w:p>
    <w:p w:rsidR="00C53E01" w:rsidRPr="000D0FA7" w:rsidRDefault="00C53E01" w:rsidP="00C53E01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Foglalkoztatás II.</w:t>
      </w:r>
    </w:p>
    <w:p w:rsidR="00C53E01" w:rsidRPr="000D0FA7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C53E01" w:rsidRPr="000D0FA7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C53E01" w:rsidRPr="000D0FA7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C53E01" w:rsidRPr="000D0FA7" w:rsidRDefault="00C53E01" w:rsidP="00C53E01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53E01" w:rsidRPr="000D0FA7" w:rsidRDefault="00C53E01" w:rsidP="00C53E01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5563" w:type="dxa"/>
        <w:jc w:val="center"/>
        <w:tblInd w:w="-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0D0FA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0D0FA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Alkalmazza a </w:t>
            </w:r>
            <w:proofErr w:type="spellStart"/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munkaerőpiaci</w:t>
            </w:r>
            <w:proofErr w:type="spellEnd"/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0D0FA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:rsidR="00C53E01" w:rsidRPr="000D0FA7" w:rsidRDefault="00C53E01" w:rsidP="00C53E01">
      <w:pPr>
        <w:jc w:val="center"/>
        <w:rPr>
          <w:rFonts w:cs="Times New Roman"/>
        </w:rPr>
      </w:pPr>
    </w:p>
    <w:p w:rsidR="00C53E01" w:rsidRPr="000D0FA7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C53E01" w:rsidRPr="000D0FA7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Foglalkoztatás II. tantárgy</w:t>
      </w:r>
      <w:r w:rsidRPr="000D0FA7">
        <w:rPr>
          <w:rFonts w:cs="Times New Roman"/>
          <w:b/>
        </w:rPr>
        <w:tab/>
      </w:r>
      <w:r w:rsidR="006831AC" w:rsidRPr="000D0FA7">
        <w:rPr>
          <w:rFonts w:cs="Times New Roman"/>
          <w:b/>
        </w:rPr>
        <w:t>15</w:t>
      </w:r>
      <w:r w:rsidRPr="000D0FA7">
        <w:rPr>
          <w:rFonts w:cs="Times New Roman"/>
          <w:b/>
        </w:rPr>
        <w:t xml:space="preserve"> óra/</w:t>
      </w:r>
      <w:r w:rsidR="006831AC" w:rsidRPr="000D0FA7">
        <w:rPr>
          <w:rFonts w:cs="Times New Roman"/>
          <w:b/>
        </w:rPr>
        <w:t>15</w:t>
      </w:r>
      <w:r w:rsidRPr="000D0FA7">
        <w:rPr>
          <w:rFonts w:cs="Times New Roman"/>
          <w:b/>
        </w:rPr>
        <w:t xml:space="preserve"> óra*</w:t>
      </w:r>
    </w:p>
    <w:p w:rsidR="00C53E01" w:rsidRPr="000D0FA7" w:rsidRDefault="00C53E01" w:rsidP="00C53E01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C53E01" w:rsidRPr="000D0FA7" w:rsidRDefault="00C53E01" w:rsidP="004239CF">
      <w:pPr>
        <w:spacing w:after="0"/>
        <w:ind w:left="426"/>
        <w:rPr>
          <w:rFonts w:cs="Times New Roman"/>
        </w:rPr>
      </w:pPr>
    </w:p>
    <w:p w:rsidR="004239CF" w:rsidRPr="000D0FA7" w:rsidRDefault="004239CF" w:rsidP="004239CF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4239CF" w:rsidRPr="000D0FA7" w:rsidRDefault="004239CF" w:rsidP="004239CF">
      <w:pPr>
        <w:spacing w:after="0"/>
        <w:ind w:left="426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—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C53E01" w:rsidRPr="000D0FA7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Munkajogi alapismeretek</w:t>
      </w:r>
    </w:p>
    <w:p w:rsidR="0042793E" w:rsidRPr="0042793E" w:rsidRDefault="0042793E" w:rsidP="004279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793E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:rsidR="0042793E" w:rsidRPr="0042793E" w:rsidRDefault="0042793E" w:rsidP="004279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793E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:rsidR="0042793E" w:rsidRPr="0042793E" w:rsidRDefault="0042793E" w:rsidP="004279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793E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:rsidR="0042793E" w:rsidRPr="0042793E" w:rsidRDefault="0042793E" w:rsidP="004279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793E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:rsidR="00C53E01" w:rsidRDefault="0042793E" w:rsidP="004279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2793E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:rsidR="0042793E" w:rsidRPr="000D0FA7" w:rsidRDefault="0042793E" w:rsidP="004279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Munkaviszony létesítése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Munkavállaláshoz szükséges iratok, munkaviszony megszűnésekor a munkáltató által kiadandó dokumentumok.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C53E01" w:rsidRPr="000D0FA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Álláskeresés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0D0FA7">
        <w:rPr>
          <w:rFonts w:cs="Times New Roman"/>
        </w:rPr>
        <w:t>Europass</w:t>
      </w:r>
      <w:proofErr w:type="spellEnd"/>
      <w:r w:rsidRPr="000D0FA7">
        <w:rPr>
          <w:rFonts w:cs="Times New Roman"/>
        </w:rPr>
        <w:t>, amerikai típusú, önéletrajzban szereplő email cím és fénykép megválasztása, motivációs levél felépítése.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proofErr w:type="spellStart"/>
      <w:r w:rsidRPr="000D0FA7">
        <w:rPr>
          <w:rFonts w:cs="Times New Roman"/>
        </w:rPr>
        <w:t>Munkaerőpiaci</w:t>
      </w:r>
      <w:proofErr w:type="spellEnd"/>
      <w:r w:rsidRPr="000D0FA7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Állásinterjú: felkészülés, megjelenés, szereplés az állásinterjún, testbeszéd szerepe.</w:t>
      </w:r>
    </w:p>
    <w:p w:rsidR="00C53E01" w:rsidRPr="000D0FA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Munkanélküliség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Foglalkoztatást helyettesítő támogatás. 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Közfoglalkoztatás: </w:t>
      </w:r>
      <w:proofErr w:type="spellStart"/>
      <w:r w:rsidRPr="000D0FA7">
        <w:rPr>
          <w:rFonts w:cs="Times New Roman"/>
        </w:rPr>
        <w:t>közfoglalkoztatás</w:t>
      </w:r>
      <w:proofErr w:type="spellEnd"/>
      <w:r w:rsidRPr="000D0FA7">
        <w:rPr>
          <w:rFonts w:cs="Times New Roman"/>
        </w:rPr>
        <w:t xml:space="preserve"> célja, közfoglalkozatás célcsoportja, közfoglalkozatás főbb szabályai</w:t>
      </w:r>
    </w:p>
    <w:p w:rsidR="00C53E01" w:rsidRPr="000D0FA7" w:rsidRDefault="0042793E" w:rsidP="00C53E01">
      <w:pPr>
        <w:spacing w:after="0"/>
        <w:ind w:left="851"/>
        <w:rPr>
          <w:rFonts w:cs="Times New Roman"/>
        </w:rPr>
      </w:pPr>
      <w:r w:rsidRPr="00837D9F">
        <w:rPr>
          <w:rFonts w:eastAsia="Calibri" w:cs="Times New Roman"/>
          <w:color w:val="000000"/>
          <w:szCs w:val="24"/>
        </w:rPr>
        <w:t>Munkaügyi szervezet: Nemzeti Foglalkoztatási Szolgálat (NFSZ) szervezetrendszerének felépítése (a foglalkoztatás</w:t>
      </w:r>
      <w:r w:rsidR="00972C0C">
        <w:rPr>
          <w:rFonts w:eastAsia="Calibri" w:cs="Times New Roman"/>
          <w:color w:val="000000"/>
          <w:szCs w:val="24"/>
        </w:rPr>
        <w:t>politikáért</w:t>
      </w:r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  <w:r w:rsidR="00C53E01" w:rsidRPr="000D0FA7">
        <w:rPr>
          <w:rFonts w:cs="Times New Roman"/>
        </w:rPr>
        <w:t xml:space="preserve"> 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  <w:bookmarkStart w:id="8" w:name="_GoBack"/>
      <w:bookmarkEnd w:id="8"/>
    </w:p>
    <w:p w:rsidR="00C53E01" w:rsidRPr="000D0FA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</w:p>
    <w:p w:rsidR="00C53E01" w:rsidRPr="000D0FA7" w:rsidRDefault="00C53E01" w:rsidP="00C53E01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53E01" w:rsidRPr="000D0FA7" w:rsidRDefault="00C53E01" w:rsidP="00C53E01">
      <w:pPr>
        <w:rPr>
          <w:rFonts w:cs="Times New Roman"/>
        </w:rPr>
      </w:pPr>
    </w:p>
    <w:p w:rsidR="00C53E01" w:rsidRPr="000D0FA7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C53E01" w:rsidRPr="000D0FA7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11498-12 azonosító számú</w:t>
      </w:r>
    </w:p>
    <w:p w:rsidR="00C53E01" w:rsidRPr="000D0FA7" w:rsidRDefault="00C53E01" w:rsidP="00C53E01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 xml:space="preserve">Foglalkoztatás I. </w:t>
      </w:r>
    </w:p>
    <w:p w:rsidR="00C53E01" w:rsidRPr="000D0FA7" w:rsidRDefault="00C53E01" w:rsidP="00C53E01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(érettségire épülő képzések esetén)</w:t>
      </w:r>
    </w:p>
    <w:p w:rsidR="00C53E01" w:rsidRPr="000D0FA7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C53E01" w:rsidRPr="000D0FA7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C53E01" w:rsidRPr="000D0FA7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C53E01" w:rsidRPr="000D0FA7" w:rsidRDefault="00C53E01" w:rsidP="00C53E01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53E01" w:rsidRPr="000D0FA7" w:rsidRDefault="00C53E01" w:rsidP="00C53E01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5422" w:type="dxa"/>
        <w:jc w:val="center"/>
        <w:tblInd w:w="-6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0D0FA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0D0FA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0D0FA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0D0FA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0D0FA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0D0FA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0D0FA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0D0FA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0D0FA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0D0FA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0D0FA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0D0FA7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0D0FA7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0D0FA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:rsidR="00C53E01" w:rsidRPr="000D0FA7" w:rsidRDefault="00C53E01" w:rsidP="00C53E01">
      <w:pPr>
        <w:rPr>
          <w:rFonts w:cs="Times New Roman"/>
        </w:rPr>
      </w:pPr>
    </w:p>
    <w:p w:rsidR="00C53E01" w:rsidRPr="000D0FA7" w:rsidRDefault="00C53E01" w:rsidP="00C53E01">
      <w:pPr>
        <w:spacing w:after="0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Foglalkoztatás I. tantárgy</w:t>
      </w:r>
      <w:r w:rsidRPr="000D0FA7">
        <w:rPr>
          <w:rFonts w:cs="Times New Roman"/>
          <w:b/>
        </w:rPr>
        <w:tab/>
      </w:r>
      <w:r w:rsidR="006A001F" w:rsidRPr="000D0FA7">
        <w:rPr>
          <w:rFonts w:cs="Times New Roman"/>
          <w:b/>
        </w:rPr>
        <w:t>62</w:t>
      </w:r>
      <w:r w:rsidRPr="000D0FA7">
        <w:rPr>
          <w:rFonts w:cs="Times New Roman"/>
          <w:b/>
        </w:rPr>
        <w:t xml:space="preserve"> óra/</w:t>
      </w:r>
      <w:r w:rsidR="006A001F" w:rsidRPr="000D0FA7">
        <w:rPr>
          <w:rFonts w:cs="Times New Roman"/>
          <w:b/>
        </w:rPr>
        <w:t>62</w:t>
      </w:r>
      <w:r w:rsidRPr="000D0FA7">
        <w:rPr>
          <w:rFonts w:cs="Times New Roman"/>
          <w:b/>
        </w:rPr>
        <w:t xml:space="preserve"> óra*</w:t>
      </w:r>
    </w:p>
    <w:p w:rsidR="00C53E01" w:rsidRPr="000D0FA7" w:rsidRDefault="00C53E01" w:rsidP="00C53E01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0D0FA7" w:rsidRDefault="004239CF" w:rsidP="004239CF">
      <w:pPr>
        <w:spacing w:after="0"/>
        <w:ind w:left="426"/>
        <w:rPr>
          <w:rFonts w:cs="Times New Roman"/>
        </w:rPr>
      </w:pPr>
    </w:p>
    <w:p w:rsidR="004239CF" w:rsidRPr="000D0FA7" w:rsidRDefault="004239CF" w:rsidP="004239CF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4239CF" w:rsidRPr="000D0FA7" w:rsidRDefault="004239CF" w:rsidP="004239CF">
      <w:pPr>
        <w:spacing w:after="0"/>
        <w:ind w:left="426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</w:t>
      </w:r>
      <w:r w:rsidR="00D37907">
        <w:rPr>
          <w:rFonts w:cs="Times New Roman"/>
        </w:rPr>
        <w:t xml:space="preserve"> tanításának célja, hogy a tanuló</w:t>
      </w:r>
      <w:r w:rsidRPr="000D0FA7">
        <w:rPr>
          <w:rFonts w:cs="Times New Roman"/>
        </w:rPr>
        <w:t>k alkalmasak legyenek egy idegen nyelvű állásinterjún eredményesen és hatékonyan részt venni.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C</w:t>
      </w:r>
      <w:r w:rsidR="000C6BEF">
        <w:rPr>
          <w:rFonts w:cs="Times New Roman"/>
        </w:rPr>
        <w:t>él, hogy a rendelkezésre álló 62</w:t>
      </w:r>
      <w:r w:rsidRPr="000D0FA7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Idegen nyelvek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C53E01" w:rsidRPr="000D0FA7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Nyelvtani rendszerezés 1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:rsidR="00C53E01" w:rsidRPr="000D0FA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Nyelvtani rendszerezés 2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8 órás témakör során a </w:t>
      </w:r>
      <w:r w:rsidR="00D37907">
        <w:rPr>
          <w:rFonts w:cs="Times New Roman"/>
        </w:rPr>
        <w:t xml:space="preserve">tanuló </w:t>
      </w:r>
      <w:r w:rsidRPr="000D0FA7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D37907">
        <w:rPr>
          <w:rFonts w:cs="Times New Roman"/>
        </w:rPr>
        <w:t xml:space="preserve">tanuló </w:t>
      </w:r>
      <w:r w:rsidRPr="000D0FA7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0D0FA7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:rsidR="00C53E01" w:rsidRPr="000D0FA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Nyelvi készségfejlesztés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(Az induktív nyelvtanulási képesség és az idegen nyelvi asszociatív memória fejlesztése fonetikai készségfejlesztéssel kiegészítve)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</w:p>
    <w:p w:rsidR="00C53E01" w:rsidRPr="000D0FA7" w:rsidRDefault="000C6BEF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0D0FA7">
        <w:rPr>
          <w:rFonts w:cs="Times New Roman"/>
        </w:rPr>
        <w:t xml:space="preserve"> órás nyelvi készségfejlesztő blokk során a </w:t>
      </w:r>
      <w:r w:rsidR="00D37907">
        <w:rPr>
          <w:rFonts w:cs="Times New Roman"/>
        </w:rPr>
        <w:t xml:space="preserve">tanuló </w:t>
      </w:r>
      <w:r w:rsidR="00C53E01" w:rsidRPr="000D0FA7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D37907">
        <w:rPr>
          <w:rFonts w:cs="Times New Roman"/>
        </w:rPr>
        <w:t xml:space="preserve">tanuló </w:t>
      </w:r>
      <w:r w:rsidR="00C53E01" w:rsidRPr="000D0FA7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elsajátítandó témakörök:</w:t>
      </w:r>
    </w:p>
    <w:p w:rsidR="00C53E01" w:rsidRPr="000D0FA7" w:rsidRDefault="00C53E01" w:rsidP="00DB4F25">
      <w:pPr>
        <w:spacing w:after="0"/>
        <w:ind w:left="1134"/>
        <w:rPr>
          <w:rFonts w:cs="Times New Roman"/>
        </w:rPr>
      </w:pPr>
      <w:r w:rsidRPr="000D0FA7">
        <w:rPr>
          <w:rFonts w:cs="Times New Roman"/>
        </w:rPr>
        <w:t>-</w:t>
      </w:r>
      <w:r w:rsidRPr="000D0FA7">
        <w:rPr>
          <w:rFonts w:cs="Times New Roman"/>
        </w:rPr>
        <w:tab/>
        <w:t>személyes bemutatkozás</w:t>
      </w:r>
    </w:p>
    <w:p w:rsidR="00C53E01" w:rsidRPr="000D0FA7" w:rsidRDefault="00C53E01" w:rsidP="00DB4F25">
      <w:pPr>
        <w:spacing w:after="0"/>
        <w:ind w:left="1134"/>
        <w:rPr>
          <w:rFonts w:cs="Times New Roman"/>
        </w:rPr>
      </w:pPr>
      <w:r w:rsidRPr="000D0FA7">
        <w:rPr>
          <w:rFonts w:cs="Times New Roman"/>
        </w:rPr>
        <w:t>-</w:t>
      </w:r>
      <w:r w:rsidRPr="000D0FA7">
        <w:rPr>
          <w:rFonts w:cs="Times New Roman"/>
        </w:rPr>
        <w:tab/>
        <w:t>a munka világa</w:t>
      </w:r>
    </w:p>
    <w:p w:rsidR="00C53E01" w:rsidRPr="000D0FA7" w:rsidRDefault="00C53E01" w:rsidP="00DB4F25">
      <w:pPr>
        <w:spacing w:after="0"/>
        <w:ind w:left="1134"/>
        <w:rPr>
          <w:rFonts w:cs="Times New Roman"/>
        </w:rPr>
      </w:pPr>
      <w:r w:rsidRPr="000D0FA7">
        <w:rPr>
          <w:rFonts w:cs="Times New Roman"/>
        </w:rPr>
        <w:t>-</w:t>
      </w:r>
      <w:r w:rsidRPr="000D0FA7">
        <w:rPr>
          <w:rFonts w:cs="Times New Roman"/>
        </w:rPr>
        <w:tab/>
        <w:t>napi tevékenységek, aktivitás</w:t>
      </w:r>
    </w:p>
    <w:p w:rsidR="00C53E01" w:rsidRPr="000D0FA7" w:rsidRDefault="00C53E01" w:rsidP="00DB4F25">
      <w:pPr>
        <w:spacing w:after="0"/>
        <w:ind w:left="1134"/>
        <w:rPr>
          <w:rFonts w:cs="Times New Roman"/>
        </w:rPr>
      </w:pPr>
      <w:r w:rsidRPr="000D0FA7">
        <w:rPr>
          <w:rFonts w:cs="Times New Roman"/>
        </w:rPr>
        <w:t>-</w:t>
      </w:r>
      <w:r w:rsidRPr="000D0FA7">
        <w:rPr>
          <w:rFonts w:cs="Times New Roman"/>
        </w:rPr>
        <w:tab/>
        <w:t>lakás, ház</w:t>
      </w:r>
    </w:p>
    <w:p w:rsidR="00C53E01" w:rsidRPr="000D0FA7" w:rsidRDefault="00C53E01" w:rsidP="00DB4F25">
      <w:pPr>
        <w:spacing w:after="0"/>
        <w:ind w:left="1134"/>
        <w:rPr>
          <w:rFonts w:cs="Times New Roman"/>
        </w:rPr>
      </w:pPr>
      <w:r w:rsidRPr="000D0FA7">
        <w:rPr>
          <w:rFonts w:cs="Times New Roman"/>
        </w:rPr>
        <w:t>-</w:t>
      </w:r>
      <w:r w:rsidRPr="000D0FA7">
        <w:rPr>
          <w:rFonts w:cs="Times New Roman"/>
        </w:rPr>
        <w:tab/>
        <w:t xml:space="preserve">utazás, </w:t>
      </w:r>
    </w:p>
    <w:p w:rsidR="00C53E01" w:rsidRPr="000D0FA7" w:rsidRDefault="00C53E01" w:rsidP="00DB4F25">
      <w:pPr>
        <w:spacing w:after="0"/>
        <w:ind w:left="1134"/>
        <w:rPr>
          <w:rFonts w:cs="Times New Roman"/>
        </w:rPr>
      </w:pPr>
      <w:r w:rsidRPr="000D0FA7">
        <w:rPr>
          <w:rFonts w:cs="Times New Roman"/>
        </w:rPr>
        <w:t>-</w:t>
      </w:r>
      <w:r w:rsidRPr="000D0FA7">
        <w:rPr>
          <w:rFonts w:cs="Times New Roman"/>
        </w:rPr>
        <w:tab/>
        <w:t xml:space="preserve">étkezés  </w:t>
      </w:r>
    </w:p>
    <w:p w:rsidR="00C53E01" w:rsidRPr="000D0FA7" w:rsidRDefault="00C53E01" w:rsidP="00C53E01">
      <w:pPr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:rsidR="00C53E01" w:rsidRPr="000D0FA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Munkavállalói szókincs</w:t>
      </w:r>
    </w:p>
    <w:p w:rsidR="00C53E01" w:rsidRPr="000D0FA7" w:rsidRDefault="000C6BEF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0D0FA7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0D0FA7">
        <w:rPr>
          <w:rFonts w:cs="Times New Roman"/>
        </w:rPr>
        <w:t xml:space="preserve"> órás 3 alapozó témakör elsajátítása után lehetséges. Cél, hogy a témakör végére a </w:t>
      </w:r>
      <w:r w:rsidR="00D37907">
        <w:rPr>
          <w:rFonts w:cs="Times New Roman"/>
        </w:rPr>
        <w:t xml:space="preserve">tanuló </w:t>
      </w:r>
      <w:r w:rsidR="00C53E01" w:rsidRPr="000D0FA7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C53E01" w:rsidRPr="000D0FA7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Az órák kb. 50%-</w:t>
      </w:r>
      <w:proofErr w:type="gramStart"/>
      <w:r w:rsidRPr="000D0FA7">
        <w:rPr>
          <w:rFonts w:cs="Times New Roman"/>
        </w:rPr>
        <w:t>a</w:t>
      </w:r>
      <w:proofErr w:type="gramEnd"/>
      <w:r w:rsidRPr="000D0FA7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A tantárgy értékelésének módja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C53E01" w:rsidRPr="000D0FA7" w:rsidRDefault="00C53E01" w:rsidP="00C53E01">
      <w:pPr>
        <w:spacing w:after="0"/>
        <w:rPr>
          <w:rFonts w:cs="Times New Roman"/>
        </w:rPr>
      </w:pPr>
    </w:p>
    <w:p w:rsidR="00C53E01" w:rsidRPr="000D0FA7" w:rsidRDefault="00C53E01" w:rsidP="00C53E01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53E01" w:rsidRPr="000D0FA7" w:rsidRDefault="00C53E01" w:rsidP="00C53E01">
      <w:pPr>
        <w:rPr>
          <w:rFonts w:cs="Times New Roman"/>
        </w:rPr>
      </w:pPr>
    </w:p>
    <w:p w:rsidR="00C53E01" w:rsidRPr="000D0FA7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C53E01" w:rsidRPr="000D0FA7" w:rsidRDefault="00C91FFA" w:rsidP="00C53E01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10184-16</w:t>
      </w:r>
      <w:r w:rsidR="00C53E01" w:rsidRPr="000D0FA7">
        <w:rPr>
          <w:rFonts w:cs="Times New Roman"/>
          <w:b/>
          <w:sz w:val="36"/>
        </w:rPr>
        <w:t xml:space="preserve"> azonosító számú</w:t>
      </w:r>
    </w:p>
    <w:p w:rsidR="00C53E01" w:rsidRPr="000D0FA7" w:rsidRDefault="00C91FFA" w:rsidP="00C53E01">
      <w:pPr>
        <w:jc w:val="center"/>
        <w:rPr>
          <w:rFonts w:cs="Times New Roman"/>
          <w:b/>
          <w:sz w:val="36"/>
        </w:rPr>
      </w:pPr>
      <w:proofErr w:type="spellStart"/>
      <w:r w:rsidRPr="000D0FA7">
        <w:rPr>
          <w:rFonts w:cs="Times New Roman"/>
          <w:b/>
          <w:sz w:val="36"/>
        </w:rPr>
        <w:t>Öntészeti</w:t>
      </w:r>
      <w:proofErr w:type="spellEnd"/>
      <w:r w:rsidRPr="000D0FA7">
        <w:rPr>
          <w:rFonts w:cs="Times New Roman"/>
          <w:b/>
          <w:sz w:val="36"/>
        </w:rPr>
        <w:t xml:space="preserve"> feladatok</w:t>
      </w:r>
    </w:p>
    <w:p w:rsidR="00C53E01" w:rsidRPr="000D0FA7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C53E01" w:rsidRPr="000D0FA7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C53E01" w:rsidRPr="000D0FA7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C53E01" w:rsidRPr="000D0FA7" w:rsidRDefault="00C53E01" w:rsidP="00C53E01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53E01" w:rsidRPr="000D0FA7" w:rsidRDefault="00C53E01" w:rsidP="00C53E01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C91FFA" w:rsidRPr="000D0FA7">
        <w:rPr>
          <w:rFonts w:cs="Times New Roman"/>
        </w:rPr>
        <w:t>10184-16</w:t>
      </w:r>
      <w:r w:rsidRPr="000D0FA7">
        <w:rPr>
          <w:rFonts w:cs="Times New Roman"/>
        </w:rPr>
        <w:t xml:space="preserve"> azonosító számú </w:t>
      </w:r>
      <w:proofErr w:type="spellStart"/>
      <w:r w:rsidR="00C91FFA" w:rsidRPr="000D0FA7">
        <w:rPr>
          <w:rFonts w:cs="Times New Roman"/>
        </w:rPr>
        <w:t>Öntészeti</w:t>
      </w:r>
      <w:proofErr w:type="spellEnd"/>
      <w:r w:rsidR="00C91FFA" w:rsidRPr="000D0FA7">
        <w:rPr>
          <w:rFonts w:cs="Times New Roman"/>
        </w:rPr>
        <w:t xml:space="preserve"> feladatok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61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85"/>
        <w:gridCol w:w="758"/>
        <w:gridCol w:w="758"/>
        <w:gridCol w:w="759"/>
        <w:gridCol w:w="842"/>
        <w:gridCol w:w="675"/>
      </w:tblGrid>
      <w:tr w:rsidR="004A7545" w:rsidRPr="000C6BEF" w:rsidTr="000C6BEF">
        <w:trPr>
          <w:cantSplit/>
          <w:trHeight w:val="1697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Kohászati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Alakítástechnológia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Kohászati géptan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Kohászati alapismeretek gyakorlat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Alakítástechnológia gyakorlat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minták és magszekrények állapotát ellenőrzi, rajzot olvas, összehasonlítja a dokumentációt a formával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 xml:space="preserve">A formázókeverék minőségét, a </w:t>
            </w:r>
            <w:proofErr w:type="spellStart"/>
            <w:r w:rsidRPr="000C6BEF">
              <w:rPr>
                <w:rFonts w:cs="Times New Roman"/>
                <w:szCs w:val="24"/>
              </w:rPr>
              <w:t>formázóberendezések</w:t>
            </w:r>
            <w:proofErr w:type="spellEnd"/>
            <w:r w:rsidRPr="000C6BEF">
              <w:rPr>
                <w:rFonts w:cs="Times New Roman"/>
                <w:szCs w:val="24"/>
              </w:rPr>
              <w:t xml:space="preserve"> működését ellenőrzi, formázóanyagot előkészít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 xml:space="preserve">Homokformát, magot készít, </w:t>
            </w:r>
            <w:proofErr w:type="spellStart"/>
            <w:r w:rsidRPr="000C6BEF">
              <w:rPr>
                <w:rFonts w:cs="Times New Roman"/>
                <w:szCs w:val="24"/>
              </w:rPr>
              <w:t>fekecsel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Homokformát összerak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kéziszerszámokat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Az öntőkokilla beállítását, a nyomásos öntőgép működését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Öntőszerszámot előkészít, a fémkokillát és az öntőkanalat előmelegíti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Öntőszerszámot cserél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Homokformába, héjformába önt, kokillaöntvényt önt, nyomásos öntvényt önt, precíziós eljárással önt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Öntvényt tisztít, az öntvényeket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gyártmánykísérő lapokat kezeli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Műszakjelentést ír az elvégzett feladatairól, kapcsolatot tart a minőségellenőrző szakemberrel és a technológiai folyamat többi résztvevőjével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Selejtanalízist készít, a keletkezett selejtről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Homokkeverő 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0C6BEF">
              <w:rPr>
                <w:rFonts w:cs="Times New Roman"/>
                <w:szCs w:val="24"/>
              </w:rPr>
              <w:t>Fekecselő</w:t>
            </w:r>
            <w:proofErr w:type="spellEnd"/>
            <w:r w:rsidRPr="000C6BEF">
              <w:rPr>
                <w:rFonts w:cs="Times New Roman"/>
                <w:szCs w:val="24"/>
              </w:rPr>
              <w:t xml:space="preserve"> berendezést működtet, </w:t>
            </w:r>
            <w:proofErr w:type="spellStart"/>
            <w:r w:rsidRPr="000C6BEF">
              <w:rPr>
                <w:rFonts w:cs="Times New Roman"/>
                <w:szCs w:val="24"/>
              </w:rPr>
              <w:t>bevonóiszap-keverő</w:t>
            </w:r>
            <w:proofErr w:type="spellEnd"/>
            <w:r w:rsidRPr="000C6BEF">
              <w:rPr>
                <w:rFonts w:cs="Times New Roman"/>
                <w:szCs w:val="24"/>
              </w:rPr>
              <w:t xml:space="preserve"> 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Rázóasztalt, sütőkemencét, formázógépet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Szárító és előmelegítő berendezéseket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Viaszkeveréket készít, pépesít, viaszpréselő 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Viaszkiolvasztó berendezést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Kerámiaformát kiizzít, beágyaz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Pneumatikus döngölőszerszámokat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 xml:space="preserve">Homokregeneráló berendezést kezel, </w:t>
            </w:r>
            <w:proofErr w:type="spellStart"/>
            <w:r w:rsidRPr="000C6BEF">
              <w:rPr>
                <w:rFonts w:cs="Times New Roman"/>
                <w:szCs w:val="24"/>
              </w:rPr>
              <w:t>homokrögtörő</w:t>
            </w:r>
            <w:proofErr w:type="spellEnd"/>
            <w:r w:rsidRPr="000C6BEF">
              <w:rPr>
                <w:rFonts w:cs="Times New Roman"/>
                <w:szCs w:val="24"/>
              </w:rPr>
              <w:t xml:space="preserve"> gépeket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Kokillamozgató berendezést, öntőgépet, nyomásos öntőgépet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lastRenderedPageBreak/>
              <w:t>Fűrészgépet, csiszológépet, öntvénytisztító, szemcseszóró 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Középfokú rajztechnikai és számítástechnikai ismeretek, a műszaki rajz olvasásának szabályai, a mintarajzzal szemben támasztott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műszaki dokumentáció, gyártási dokumentáció ismérvei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Mértani alapfogalmak, konvex és konkáv felületek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mintakészítés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Az öntéstechnológia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 xml:space="preserve">A </w:t>
            </w:r>
            <w:proofErr w:type="spellStart"/>
            <w:r w:rsidRPr="000C6BEF">
              <w:rPr>
                <w:rFonts w:cs="Times New Roman"/>
                <w:szCs w:val="24"/>
              </w:rPr>
              <w:t>vasöntészet</w:t>
            </w:r>
            <w:proofErr w:type="spellEnd"/>
            <w:r w:rsidRPr="000C6BEF">
              <w:rPr>
                <w:rFonts w:cs="Times New Roman"/>
                <w:szCs w:val="24"/>
              </w:rPr>
              <w:t xml:space="preserve">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 xml:space="preserve">Az </w:t>
            </w:r>
            <w:proofErr w:type="spellStart"/>
            <w:r w:rsidRPr="000C6BEF">
              <w:rPr>
                <w:rFonts w:cs="Times New Roman"/>
                <w:szCs w:val="24"/>
              </w:rPr>
              <w:t>acélöntészet</w:t>
            </w:r>
            <w:proofErr w:type="spellEnd"/>
            <w:r w:rsidRPr="000C6BEF">
              <w:rPr>
                <w:rFonts w:cs="Times New Roman"/>
                <w:szCs w:val="24"/>
              </w:rPr>
              <w:t xml:space="preserve">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 xml:space="preserve">A </w:t>
            </w:r>
            <w:proofErr w:type="spellStart"/>
            <w:r w:rsidRPr="000C6BEF">
              <w:rPr>
                <w:rFonts w:cs="Times New Roman"/>
                <w:szCs w:val="24"/>
              </w:rPr>
              <w:t>fémöntészet</w:t>
            </w:r>
            <w:proofErr w:type="spellEnd"/>
            <w:r w:rsidRPr="000C6BEF">
              <w:rPr>
                <w:rFonts w:cs="Times New Roman"/>
                <w:szCs w:val="24"/>
              </w:rPr>
              <w:t xml:space="preserve">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formázástechnológia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formázás anyagai és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Forma- és magkészítés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 xml:space="preserve">A </w:t>
            </w:r>
            <w:proofErr w:type="spellStart"/>
            <w:r w:rsidRPr="000C6BEF">
              <w:rPr>
                <w:rFonts w:cs="Times New Roman"/>
                <w:szCs w:val="24"/>
              </w:rPr>
              <w:t>homokelőkészítés</w:t>
            </w:r>
            <w:proofErr w:type="spellEnd"/>
            <w:r w:rsidRPr="000C6BEF">
              <w:rPr>
                <w:rFonts w:cs="Times New Roman"/>
                <w:szCs w:val="24"/>
              </w:rPr>
              <w:t xml:space="preserve"> gépei és segédberendezései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Formázó- és magkészítő gépek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formázás, összerakás és öntés szállító és egyéb gépi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 xml:space="preserve">Adagszámítás, </w:t>
            </w:r>
            <w:proofErr w:type="spellStart"/>
            <w:r w:rsidRPr="000C6BEF">
              <w:rPr>
                <w:rFonts w:cs="Times New Roman"/>
                <w:szCs w:val="24"/>
              </w:rPr>
              <w:t>adagösszeállítás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Az anyagfelhasználás dokumentálása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 xml:space="preserve">Olvasztás, öntés, a fémek </w:t>
            </w:r>
            <w:proofErr w:type="spellStart"/>
            <w:r w:rsidRPr="000C6BEF">
              <w:rPr>
                <w:rFonts w:cs="Times New Roman"/>
                <w:szCs w:val="24"/>
              </w:rPr>
              <w:t>öntészeti</w:t>
            </w:r>
            <w:proofErr w:type="spellEnd"/>
            <w:r w:rsidRPr="000C6BEF">
              <w:rPr>
                <w:rFonts w:cs="Times New Roman"/>
                <w:szCs w:val="24"/>
              </w:rPr>
              <w:t xml:space="preserve">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Az anyagterek, olvasztóművek és az öntés gépi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Az öntvényürítés, öntvénytisztítás és kikészítés gépi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felöntések és beömlők eltávolításának és az öntvények finomtisztításának gépi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Különleges öntőgépek, öntödei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gépesítés, automatizálás, karbantartás és környezetvédelem gépei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gépek biztonságtechnikai előírásai, beállításai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géphiba bizonylatolása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 xml:space="preserve">Helyi munka- és tűzvédelmi utasítások ismerete, </w:t>
            </w:r>
            <w:proofErr w:type="spellStart"/>
            <w:r w:rsidRPr="000C6BEF">
              <w:rPr>
                <w:rFonts w:cs="Times New Roman"/>
                <w:szCs w:val="24"/>
              </w:rPr>
              <w:t>balesetelhárítás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munkakörnyezet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 környezetvédelem helyi feladatairól készült utasítás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Szakmai szöveg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Mintakészítő jelképek értelmezése, az öntőminták színei, jelölései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Alapvető gépészeti méréstechnikai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Gyártásközi ellenőrzés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lastRenderedPageBreak/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Mozgáskoordináció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A7545" w:rsidRPr="000C6BEF" w:rsidTr="000C6BEF">
        <w:trPr>
          <w:trHeight w:val="255"/>
          <w:jc w:val="center"/>
        </w:trPr>
        <w:tc>
          <w:tcPr>
            <w:tcW w:w="4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A7545" w:rsidRPr="000C6BEF" w:rsidRDefault="004A7545" w:rsidP="004A7545">
            <w:pPr>
              <w:spacing w:after="0"/>
              <w:rPr>
                <w:rFonts w:cs="Times New Roman"/>
                <w:szCs w:val="24"/>
              </w:rPr>
            </w:pPr>
            <w:r w:rsidRPr="000C6BEF">
              <w:rPr>
                <w:rFonts w:cs="Times New Roman"/>
                <w:szCs w:val="24"/>
              </w:rPr>
              <w:t>Ismeretek helyükön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7545" w:rsidRPr="000C6BEF" w:rsidRDefault="004A7545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C6BEF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AD55B2" w:rsidRPr="000D0FA7" w:rsidRDefault="00AD55B2" w:rsidP="00C53E01">
      <w:pPr>
        <w:rPr>
          <w:rFonts w:cs="Times New Roman"/>
        </w:rPr>
      </w:pPr>
    </w:p>
    <w:p w:rsidR="00C53E01" w:rsidRPr="000D0FA7" w:rsidRDefault="007B3EBC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alapismeretek</w:t>
      </w:r>
      <w:r w:rsidR="00C53E01" w:rsidRPr="000D0FA7">
        <w:rPr>
          <w:rFonts w:cs="Times New Roman"/>
          <w:b/>
        </w:rPr>
        <w:t xml:space="preserve"> tantárgy</w:t>
      </w:r>
      <w:r w:rsidR="00C53E01" w:rsidRPr="000D0FA7">
        <w:rPr>
          <w:rFonts w:cs="Times New Roman"/>
          <w:b/>
        </w:rPr>
        <w:tab/>
      </w:r>
      <w:r w:rsidR="00B256DA" w:rsidRPr="000D0FA7">
        <w:rPr>
          <w:rFonts w:cs="Times New Roman"/>
          <w:b/>
        </w:rPr>
        <w:t>9</w:t>
      </w:r>
      <w:r w:rsidR="00C53E01" w:rsidRPr="000D0FA7">
        <w:rPr>
          <w:rFonts w:cs="Times New Roman"/>
          <w:b/>
        </w:rPr>
        <w:t xml:space="preserve"> óra/</w:t>
      </w:r>
      <w:r w:rsidR="00B256DA" w:rsidRPr="000D0FA7">
        <w:rPr>
          <w:rFonts w:cs="Times New Roman"/>
          <w:b/>
        </w:rPr>
        <w:t>9</w:t>
      </w:r>
      <w:r w:rsidR="00C53E01" w:rsidRPr="000D0FA7">
        <w:rPr>
          <w:rFonts w:cs="Times New Roman"/>
          <w:b/>
        </w:rPr>
        <w:t xml:space="preserve"> óra*</w:t>
      </w:r>
    </w:p>
    <w:p w:rsidR="00C53E01" w:rsidRPr="000D0FA7" w:rsidRDefault="00C53E01" w:rsidP="00C53E01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0D0FA7" w:rsidRDefault="004239CF" w:rsidP="004239CF">
      <w:pPr>
        <w:spacing w:after="0"/>
        <w:ind w:left="426"/>
        <w:rPr>
          <w:rFonts w:cs="Times New Roman"/>
        </w:rPr>
      </w:pPr>
    </w:p>
    <w:p w:rsidR="004239CF" w:rsidRPr="000D0FA7" w:rsidRDefault="004239CF" w:rsidP="004239CF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tantárgy a </w:t>
      </w:r>
      <w:r w:rsidR="00B256DA" w:rsidRPr="000D0FA7">
        <w:rPr>
          <w:rFonts w:cs="Times New Roman"/>
        </w:rPr>
        <w:t>fő</w:t>
      </w:r>
      <w:r w:rsidRPr="000D0FA7">
        <w:rPr>
          <w:rFonts w:cs="Times New Roman"/>
        </w:rPr>
        <w:t>szakképesítéshez kapcsolódik.</w:t>
      </w:r>
    </w:p>
    <w:p w:rsidR="004239CF" w:rsidRPr="000D0FA7" w:rsidRDefault="004239CF" w:rsidP="004239CF">
      <w:pPr>
        <w:spacing w:after="0"/>
        <w:ind w:left="426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C53E01" w:rsidRPr="000D0FA7" w:rsidRDefault="007B3EBC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Alapvető kohászati ismeretek elsajátítása.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C53E01" w:rsidRPr="000D0FA7" w:rsidRDefault="007B3EBC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fizika, matematika, műszaki rajz, géptan.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C53E01" w:rsidRPr="000D0FA7" w:rsidRDefault="007B3EBC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D0FA7">
        <w:rPr>
          <w:rFonts w:cs="Times New Roman"/>
          <w:b/>
          <w:i/>
        </w:rPr>
        <w:t>Öntészeti</w:t>
      </w:r>
      <w:proofErr w:type="spellEnd"/>
      <w:r w:rsidRPr="000D0FA7">
        <w:rPr>
          <w:rFonts w:cs="Times New Roman"/>
          <w:b/>
          <w:i/>
        </w:rPr>
        <w:t xml:space="preserve"> alapismeretek</w:t>
      </w:r>
    </w:p>
    <w:p w:rsidR="00C53E01" w:rsidRPr="000D0FA7" w:rsidRDefault="007B3EBC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fémek olvasztásának és megszilárdulásának törvényszerűségei,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ötvözetek. A forma- és magkészítés alapjai, anyagai.</w:t>
      </w:r>
    </w:p>
    <w:p w:rsidR="0042559A" w:rsidRPr="000D0FA7" w:rsidRDefault="0042559A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C53E01" w:rsidRPr="000D0FA7" w:rsidRDefault="007B3EBC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</w:p>
    <w:p w:rsidR="00C53E01" w:rsidRPr="000D0FA7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C53E01" w:rsidRPr="000D0FA7" w:rsidRDefault="00C53E01" w:rsidP="00C53E01">
      <w:pPr>
        <w:spacing w:after="0"/>
        <w:ind w:left="426"/>
        <w:rPr>
          <w:rFonts w:cs="Times New Roman"/>
        </w:rPr>
      </w:pPr>
    </w:p>
    <w:p w:rsidR="008553B5" w:rsidRPr="000D0FA7" w:rsidRDefault="003C437A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Alakítástechnológia</w:t>
      </w:r>
      <w:r w:rsidR="008553B5" w:rsidRPr="000D0FA7">
        <w:rPr>
          <w:rFonts w:cs="Times New Roman"/>
          <w:b/>
        </w:rPr>
        <w:t xml:space="preserve"> tantárgy</w:t>
      </w:r>
      <w:r w:rsidR="008553B5" w:rsidRPr="000D0FA7">
        <w:rPr>
          <w:rFonts w:cs="Times New Roman"/>
          <w:b/>
        </w:rPr>
        <w:tab/>
      </w:r>
      <w:r w:rsidR="00B256DA" w:rsidRPr="000D0FA7">
        <w:rPr>
          <w:rFonts w:cs="Times New Roman"/>
          <w:b/>
        </w:rPr>
        <w:t>33</w:t>
      </w:r>
      <w:r w:rsidR="008553B5" w:rsidRPr="000D0FA7">
        <w:rPr>
          <w:rFonts w:cs="Times New Roman"/>
          <w:b/>
        </w:rPr>
        <w:t xml:space="preserve"> óra/</w:t>
      </w:r>
      <w:r w:rsidR="00B256DA" w:rsidRPr="000D0FA7">
        <w:rPr>
          <w:rFonts w:cs="Times New Roman"/>
          <w:b/>
        </w:rPr>
        <w:t>35</w:t>
      </w:r>
      <w:r w:rsidR="008553B5" w:rsidRPr="000D0FA7">
        <w:rPr>
          <w:rFonts w:cs="Times New Roman"/>
          <w:b/>
        </w:rPr>
        <w:t xml:space="preserve"> óra*</w:t>
      </w:r>
    </w:p>
    <w:p w:rsidR="008553B5" w:rsidRPr="000D0FA7" w:rsidRDefault="008553B5" w:rsidP="008553B5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tantárgy a </w:t>
      </w:r>
      <w:r w:rsidR="00B256DA" w:rsidRPr="000D0FA7">
        <w:rPr>
          <w:rFonts w:cs="Times New Roman"/>
        </w:rPr>
        <w:t>fő</w:t>
      </w:r>
      <w:r w:rsidRPr="000D0FA7">
        <w:rPr>
          <w:rFonts w:cs="Times New Roman"/>
        </w:rPr>
        <w:t>szakképesítéshez kapcsolódik.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8553B5" w:rsidRPr="000D0FA7" w:rsidRDefault="00CF4D02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Fémek folyékony állapotban történő alakításának, a </w:t>
      </w:r>
      <w:proofErr w:type="spellStart"/>
      <w:r w:rsidRPr="000D0FA7">
        <w:rPr>
          <w:rFonts w:cs="Times New Roman"/>
        </w:rPr>
        <w:t>formaöntészet</w:t>
      </w:r>
      <w:proofErr w:type="spellEnd"/>
      <w:r w:rsidRPr="000D0FA7">
        <w:rPr>
          <w:rFonts w:cs="Times New Roman"/>
        </w:rPr>
        <w:t xml:space="preserve"> alapjainak, technológiáinak megismerése, elsajátítása.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8553B5" w:rsidRPr="000D0FA7" w:rsidRDefault="00CF4D02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fizika, matematika, géptan.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Témakörök</w:t>
      </w:r>
    </w:p>
    <w:p w:rsidR="008553B5" w:rsidRPr="000D0FA7" w:rsidRDefault="00CF4D0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D0FA7">
        <w:rPr>
          <w:rFonts w:cs="Times New Roman"/>
          <w:b/>
          <w:i/>
        </w:rPr>
        <w:t>Vasöntészet</w:t>
      </w:r>
      <w:proofErr w:type="spellEnd"/>
    </w:p>
    <w:p w:rsidR="008553B5" w:rsidRPr="000D0FA7" w:rsidRDefault="00CF4D02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vasötvözetek, a </w:t>
      </w:r>
      <w:proofErr w:type="spellStart"/>
      <w:r w:rsidRPr="000D0FA7">
        <w:rPr>
          <w:rFonts w:cs="Times New Roman"/>
        </w:rPr>
        <w:t>vasöntészeti</w:t>
      </w:r>
      <w:proofErr w:type="spellEnd"/>
      <w:r w:rsidRPr="000D0FA7">
        <w:rPr>
          <w:rFonts w:cs="Times New Roman"/>
        </w:rPr>
        <w:t xml:space="preserve"> eljárások, technológiák alapjai. Öntvénygyártás, öntvénykikészítés.</w:t>
      </w:r>
    </w:p>
    <w:p w:rsidR="0042559A" w:rsidRPr="000D0FA7" w:rsidRDefault="0042559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0D0FA7" w:rsidRDefault="00CF4D0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D0FA7">
        <w:rPr>
          <w:rFonts w:cs="Times New Roman"/>
          <w:b/>
          <w:i/>
        </w:rPr>
        <w:t>Acélöntészet</w:t>
      </w:r>
      <w:proofErr w:type="spellEnd"/>
    </w:p>
    <w:p w:rsidR="008553B5" w:rsidRPr="000D0FA7" w:rsidRDefault="00CF4D02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acélötvözetek, az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acélötvözetek előállításának alapjai. Precíziós öntési eljárások.</w:t>
      </w:r>
    </w:p>
    <w:p w:rsidR="0042559A" w:rsidRPr="000D0FA7" w:rsidRDefault="0042559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0D0FA7" w:rsidRDefault="00CF4D0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D0FA7">
        <w:rPr>
          <w:rFonts w:cs="Times New Roman"/>
          <w:b/>
          <w:i/>
        </w:rPr>
        <w:t>Fémöntészet</w:t>
      </w:r>
      <w:proofErr w:type="spellEnd"/>
    </w:p>
    <w:p w:rsidR="008553B5" w:rsidRPr="000D0FA7" w:rsidRDefault="00CF4D02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</w:t>
      </w:r>
      <w:proofErr w:type="spellStart"/>
      <w:r w:rsidRPr="000D0FA7">
        <w:rPr>
          <w:rFonts w:cs="Times New Roman"/>
        </w:rPr>
        <w:t>nemvasfém</w:t>
      </w:r>
      <w:proofErr w:type="spellEnd"/>
      <w:r w:rsidRPr="000D0FA7">
        <w:rPr>
          <w:rFonts w:cs="Times New Roman"/>
        </w:rPr>
        <w:t xml:space="preserve"> ötvözetek. </w:t>
      </w:r>
      <w:proofErr w:type="spellStart"/>
      <w:r w:rsidRPr="000D0FA7">
        <w:rPr>
          <w:rFonts w:cs="Times New Roman"/>
        </w:rPr>
        <w:t>Fémöntészeti</w:t>
      </w:r>
      <w:proofErr w:type="spellEnd"/>
      <w:r w:rsidRPr="000D0FA7">
        <w:rPr>
          <w:rFonts w:cs="Times New Roman"/>
        </w:rPr>
        <w:t xml:space="preserve"> technológiák. Olvadékkezelési módszerek és anyagok.</w:t>
      </w:r>
    </w:p>
    <w:p w:rsidR="0042559A" w:rsidRPr="000D0FA7" w:rsidRDefault="0042559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0D0FA7" w:rsidRDefault="00CF4D0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Kokillaöntés</w:t>
      </w:r>
    </w:p>
    <w:p w:rsidR="008553B5" w:rsidRPr="000D0FA7" w:rsidRDefault="00CF4D02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Fémötvözetek tartós formába öntésének alapjai. Kokillák anyagai és a védelmükre szolgáló bevonatok. Öntvénygyártás, öntvénykikészítés.</w:t>
      </w:r>
    </w:p>
    <w:p w:rsidR="0042559A" w:rsidRPr="000D0FA7" w:rsidRDefault="0042559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0D0FA7" w:rsidRDefault="00CF4D0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Nyomásos öntés</w:t>
      </w:r>
    </w:p>
    <w:p w:rsidR="008553B5" w:rsidRPr="000D0FA7" w:rsidRDefault="00CF4D02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Fémötvözetek tartós formába öntésének alapjai. A nyomásos öntőszerszámok anyagai és a védelmükre szolgáló bevonatok. Öntvénygyártás, öntvénykikészítés.</w:t>
      </w:r>
    </w:p>
    <w:p w:rsidR="0042559A" w:rsidRPr="000D0FA7" w:rsidRDefault="0042559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8553B5" w:rsidRPr="000D0FA7" w:rsidRDefault="00CF4D02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CF4D02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géptan</w:t>
      </w:r>
      <w:r w:rsidR="008553B5" w:rsidRPr="000D0FA7">
        <w:rPr>
          <w:rFonts w:cs="Times New Roman"/>
          <w:b/>
        </w:rPr>
        <w:t xml:space="preserve"> tantárgy</w:t>
      </w:r>
      <w:r w:rsidR="008553B5" w:rsidRPr="000D0FA7">
        <w:rPr>
          <w:rFonts w:cs="Times New Roman"/>
          <w:b/>
        </w:rPr>
        <w:tab/>
      </w:r>
      <w:r w:rsidR="00B256DA" w:rsidRPr="000D0FA7">
        <w:rPr>
          <w:rFonts w:cs="Times New Roman"/>
          <w:b/>
        </w:rPr>
        <w:t>18</w:t>
      </w:r>
      <w:r w:rsidR="008553B5" w:rsidRPr="000D0FA7">
        <w:rPr>
          <w:rFonts w:cs="Times New Roman"/>
          <w:b/>
        </w:rPr>
        <w:t xml:space="preserve"> óra/</w:t>
      </w:r>
      <w:r w:rsidR="00B256DA" w:rsidRPr="000D0FA7">
        <w:rPr>
          <w:rFonts w:cs="Times New Roman"/>
          <w:b/>
        </w:rPr>
        <w:t>18</w:t>
      </w:r>
      <w:r w:rsidR="008553B5" w:rsidRPr="000D0FA7">
        <w:rPr>
          <w:rFonts w:cs="Times New Roman"/>
          <w:b/>
        </w:rPr>
        <w:t xml:space="preserve"> óra*</w:t>
      </w:r>
    </w:p>
    <w:p w:rsidR="008553B5" w:rsidRPr="000D0FA7" w:rsidRDefault="008553B5" w:rsidP="008553B5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8553B5" w:rsidRPr="000D0FA7" w:rsidRDefault="002E089A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Az </w:t>
      </w:r>
      <w:proofErr w:type="spellStart"/>
      <w:r w:rsidRPr="000D0FA7">
        <w:rPr>
          <w:rFonts w:cs="Times New Roman"/>
        </w:rPr>
        <w:t>öntészet</w:t>
      </w:r>
      <w:proofErr w:type="spellEnd"/>
      <w:r w:rsidRPr="000D0FA7">
        <w:rPr>
          <w:rFonts w:cs="Times New Roman"/>
        </w:rPr>
        <w:t xml:space="preserve"> alap- és kiszolgáló berendezéseinek megismerése, működésük alapelveinek elsajátítása.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8553B5" w:rsidRPr="000D0FA7" w:rsidRDefault="002E089A" w:rsidP="008553B5">
      <w:pPr>
        <w:spacing w:after="0"/>
        <w:ind w:left="426"/>
        <w:rPr>
          <w:rFonts w:cs="Times New Roman"/>
        </w:rPr>
      </w:pPr>
      <w:proofErr w:type="gramStart"/>
      <w:r w:rsidRPr="000D0FA7">
        <w:rPr>
          <w:rFonts w:cs="Times New Roman"/>
        </w:rPr>
        <w:t>fizika</w:t>
      </w:r>
      <w:proofErr w:type="gramEnd"/>
      <w:r w:rsidRPr="000D0FA7">
        <w:rPr>
          <w:rFonts w:cs="Times New Roman"/>
        </w:rPr>
        <w:t>, műszaki rajz, gépelemek, géptan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8553B5" w:rsidRPr="000D0FA7" w:rsidRDefault="002E089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Öntödei gépek</w:t>
      </w:r>
    </w:p>
    <w:p w:rsidR="008553B5" w:rsidRPr="000D0FA7" w:rsidRDefault="002E089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Öntödei </w:t>
      </w:r>
      <w:proofErr w:type="spellStart"/>
      <w:r w:rsidRPr="000D0FA7">
        <w:rPr>
          <w:rFonts w:cs="Times New Roman"/>
        </w:rPr>
        <w:t>olvasztóberendezések</w:t>
      </w:r>
      <w:proofErr w:type="spellEnd"/>
      <w:r w:rsidRPr="000D0FA7">
        <w:rPr>
          <w:rFonts w:cs="Times New Roman"/>
        </w:rPr>
        <w:t>. A forma- és magkészítés gépi berendezései. Kokillamozgató berendezések, nyomásos öntőgépek. Az öntvénytisztítás és öntvénykikészítés gépi berendezései.</w:t>
      </w:r>
    </w:p>
    <w:p w:rsidR="0042559A" w:rsidRPr="000D0FA7" w:rsidRDefault="0042559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8553B5" w:rsidRPr="000D0FA7" w:rsidRDefault="00B83516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lastRenderedPageBreak/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B256DA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alapismeretek gyakorlat</w:t>
      </w:r>
      <w:r w:rsidR="008553B5" w:rsidRPr="000D0FA7">
        <w:rPr>
          <w:rFonts w:cs="Times New Roman"/>
          <w:b/>
        </w:rPr>
        <w:t xml:space="preserve"> tantárgy</w:t>
      </w:r>
      <w:r w:rsidR="008553B5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9</w:t>
      </w:r>
      <w:r w:rsidR="008553B5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9</w:t>
      </w:r>
      <w:r w:rsidR="008553B5" w:rsidRPr="000D0FA7">
        <w:rPr>
          <w:rFonts w:cs="Times New Roman"/>
          <w:b/>
        </w:rPr>
        <w:t xml:space="preserve"> óra*</w:t>
      </w:r>
    </w:p>
    <w:p w:rsidR="008553B5" w:rsidRPr="000D0FA7" w:rsidRDefault="008553B5" w:rsidP="008553B5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8553B5" w:rsidRPr="000D0FA7" w:rsidRDefault="00B256DA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Alapvető kohászati ismeretek elsajátítása.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8553B5" w:rsidRPr="000D0FA7" w:rsidRDefault="00B256DA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fizika, matematika, műszaki rajz, géptan.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8553B5" w:rsidRPr="000D0FA7" w:rsidRDefault="00B256D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Mintakészítési alapismeretek</w:t>
      </w:r>
    </w:p>
    <w:p w:rsidR="008553B5" w:rsidRPr="000D0FA7" w:rsidRDefault="00B256D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öntőminta készítés törvényszerűségei. Az öntőminták anyagai.</w:t>
      </w:r>
      <w:r w:rsidR="003167AF" w:rsidRPr="000D0FA7">
        <w:rPr>
          <w:rFonts w:cs="Times New Roman"/>
        </w:rPr>
        <w:t xml:space="preserve"> Minta</w:t>
      </w:r>
      <w:r w:rsidRPr="000D0FA7">
        <w:rPr>
          <w:rFonts w:cs="Times New Roman"/>
        </w:rPr>
        <w:t>készítési gyakorlat.</w:t>
      </w:r>
    </w:p>
    <w:p w:rsidR="0042559A" w:rsidRPr="000D0FA7" w:rsidRDefault="0042559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8553B5" w:rsidRPr="000D0FA7" w:rsidRDefault="00F84AA7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460413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Alakítástechnológia gyakorlat</w:t>
      </w:r>
      <w:r w:rsidR="008553B5" w:rsidRPr="000D0FA7">
        <w:rPr>
          <w:rFonts w:cs="Times New Roman"/>
          <w:b/>
        </w:rPr>
        <w:t xml:space="preserve"> tantárgy</w:t>
      </w:r>
      <w:r w:rsidR="008553B5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31</w:t>
      </w:r>
      <w:r w:rsidR="008553B5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36</w:t>
      </w:r>
      <w:r w:rsidR="008553B5" w:rsidRPr="000D0FA7">
        <w:rPr>
          <w:rFonts w:cs="Times New Roman"/>
          <w:b/>
        </w:rPr>
        <w:t xml:space="preserve"> óra*</w:t>
      </w:r>
    </w:p>
    <w:p w:rsidR="008553B5" w:rsidRPr="000D0FA7" w:rsidRDefault="008553B5" w:rsidP="008553B5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8553B5" w:rsidRPr="000D0FA7" w:rsidRDefault="00460413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Fémek folyékony állapotban történő alakításának, a </w:t>
      </w:r>
      <w:proofErr w:type="spellStart"/>
      <w:r w:rsidRPr="000D0FA7">
        <w:rPr>
          <w:rFonts w:cs="Times New Roman"/>
        </w:rPr>
        <w:t>formaöntészet</w:t>
      </w:r>
      <w:proofErr w:type="spellEnd"/>
      <w:r w:rsidRPr="000D0FA7">
        <w:rPr>
          <w:rFonts w:cs="Times New Roman"/>
        </w:rPr>
        <w:t xml:space="preserve"> alapjainak, technológiáinak megismerése, elsajátítása.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8553B5" w:rsidRPr="000D0FA7" w:rsidRDefault="00460413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fizika, matematika, géptan.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8553B5" w:rsidRPr="000D0FA7" w:rsidRDefault="0046041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D0FA7">
        <w:rPr>
          <w:rFonts w:cs="Times New Roman"/>
          <w:b/>
          <w:i/>
        </w:rPr>
        <w:t>Vasöntészet</w:t>
      </w:r>
      <w:proofErr w:type="spellEnd"/>
    </w:p>
    <w:p w:rsidR="008553B5" w:rsidRPr="000D0FA7" w:rsidRDefault="0046041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vasötvözetek, a </w:t>
      </w:r>
      <w:proofErr w:type="spellStart"/>
      <w:r w:rsidRPr="000D0FA7">
        <w:rPr>
          <w:rFonts w:cs="Times New Roman"/>
        </w:rPr>
        <w:t>vasöntészeti</w:t>
      </w:r>
      <w:proofErr w:type="spellEnd"/>
      <w:r w:rsidRPr="000D0FA7">
        <w:rPr>
          <w:rFonts w:cs="Times New Roman"/>
        </w:rPr>
        <w:t xml:space="preserve"> eljárások, technológiák alapjai. Öntvénygyártás, öntvénykikészítés.</w:t>
      </w:r>
    </w:p>
    <w:p w:rsidR="0042559A" w:rsidRPr="000D0FA7" w:rsidRDefault="0042559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0D0FA7" w:rsidRDefault="0046041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D0FA7">
        <w:rPr>
          <w:rFonts w:cs="Times New Roman"/>
          <w:b/>
          <w:i/>
        </w:rPr>
        <w:t>Acélöntészet</w:t>
      </w:r>
      <w:proofErr w:type="spellEnd"/>
    </w:p>
    <w:p w:rsidR="008553B5" w:rsidRPr="000D0FA7" w:rsidRDefault="0046041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acélötvözetek, az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acél</w:t>
      </w:r>
      <w:r w:rsidR="00967A0F" w:rsidRPr="000D0FA7">
        <w:rPr>
          <w:rFonts w:cs="Times New Roman"/>
        </w:rPr>
        <w:t>ötvözetek előállítása. Precíziós öntés</w:t>
      </w:r>
      <w:r w:rsidRPr="000D0FA7">
        <w:rPr>
          <w:rFonts w:cs="Times New Roman"/>
        </w:rPr>
        <w:t>.</w:t>
      </w:r>
    </w:p>
    <w:p w:rsidR="0042559A" w:rsidRPr="000D0FA7" w:rsidRDefault="0042559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0D0FA7" w:rsidRDefault="0046041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D0FA7">
        <w:rPr>
          <w:rFonts w:cs="Times New Roman"/>
          <w:b/>
          <w:i/>
        </w:rPr>
        <w:t>Fémöntészet</w:t>
      </w:r>
      <w:proofErr w:type="spellEnd"/>
    </w:p>
    <w:p w:rsidR="008553B5" w:rsidRPr="000D0FA7" w:rsidRDefault="0046041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</w:t>
      </w:r>
      <w:proofErr w:type="spellStart"/>
      <w:r w:rsidRPr="000D0FA7">
        <w:rPr>
          <w:rFonts w:cs="Times New Roman"/>
        </w:rPr>
        <w:t>nemvasfém</w:t>
      </w:r>
      <w:proofErr w:type="spellEnd"/>
      <w:r w:rsidRPr="000D0FA7">
        <w:rPr>
          <w:rFonts w:cs="Times New Roman"/>
        </w:rPr>
        <w:t xml:space="preserve"> ötvözetek. </w:t>
      </w:r>
      <w:proofErr w:type="spellStart"/>
      <w:r w:rsidRPr="000D0FA7">
        <w:rPr>
          <w:rFonts w:cs="Times New Roman"/>
        </w:rPr>
        <w:t>Fémöntészeti</w:t>
      </w:r>
      <w:proofErr w:type="spellEnd"/>
      <w:r w:rsidRPr="000D0FA7">
        <w:rPr>
          <w:rFonts w:cs="Times New Roman"/>
        </w:rPr>
        <w:t xml:space="preserve"> technológiák. Olvadékkezelési módszerek és anyagok.</w:t>
      </w:r>
    </w:p>
    <w:p w:rsidR="0042559A" w:rsidRPr="000D0FA7" w:rsidRDefault="0042559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0D0FA7" w:rsidRDefault="0046041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Kokillaöntés</w:t>
      </w:r>
    </w:p>
    <w:p w:rsidR="008553B5" w:rsidRPr="000D0FA7" w:rsidRDefault="0046041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lastRenderedPageBreak/>
        <w:t>Fémötvözetek tartós formába öntésének alapjai. Kokillák anyagai és a védelmükre szolgáló bevonatok. Öntvénygyártás, öntvénykikészítés.</w:t>
      </w:r>
    </w:p>
    <w:p w:rsidR="0042559A" w:rsidRPr="000D0FA7" w:rsidRDefault="0042559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0D0FA7" w:rsidRDefault="0046041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Nyomásos öntés</w:t>
      </w:r>
    </w:p>
    <w:p w:rsidR="008553B5" w:rsidRPr="000D0FA7" w:rsidRDefault="00460413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Fémötvözetek tartós formába öntésének alapjai. A nyomásos öntőszerszámok anyagai és a védelmükre szolgáló bevonatok. Öntvénygyártás, öntvénykikészítés.</w:t>
      </w:r>
    </w:p>
    <w:p w:rsidR="0042559A" w:rsidRPr="000D0FA7" w:rsidRDefault="0042559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8553B5" w:rsidRPr="000D0FA7" w:rsidRDefault="00F84AA7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8553B5" w:rsidRPr="000D0FA7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8553B5" w:rsidRPr="000D0FA7" w:rsidRDefault="008553B5" w:rsidP="008553B5">
      <w:pPr>
        <w:spacing w:after="0"/>
        <w:ind w:left="426"/>
        <w:rPr>
          <w:rFonts w:cs="Times New Roman"/>
        </w:rPr>
      </w:pPr>
    </w:p>
    <w:p w:rsidR="00FB6DBC" w:rsidRPr="000D0FA7" w:rsidRDefault="00FB6DBC" w:rsidP="00FB6DBC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FB6DBC" w:rsidRPr="000D0FA7" w:rsidRDefault="00FB6DBC" w:rsidP="00FB6DBC">
      <w:pPr>
        <w:rPr>
          <w:rFonts w:cs="Times New Roman"/>
        </w:rPr>
      </w:pPr>
    </w:p>
    <w:p w:rsidR="00FB6DBC" w:rsidRPr="000D0FA7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FB6DBC" w:rsidRPr="000D0FA7" w:rsidRDefault="00B83516" w:rsidP="00FB6DBC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10185-16</w:t>
      </w:r>
      <w:r w:rsidR="00FB6DBC" w:rsidRPr="000D0FA7">
        <w:rPr>
          <w:rFonts w:cs="Times New Roman"/>
          <w:b/>
          <w:sz w:val="36"/>
        </w:rPr>
        <w:t xml:space="preserve"> azonosító számú</w:t>
      </w:r>
    </w:p>
    <w:p w:rsidR="00FB6DBC" w:rsidRPr="000D0FA7" w:rsidRDefault="00B83516" w:rsidP="00FB6DBC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Kohászati anyagvizsgálatok és mérések</w:t>
      </w:r>
    </w:p>
    <w:p w:rsidR="00FB6DBC" w:rsidRPr="000D0FA7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FB6DBC" w:rsidRPr="000D0FA7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FB6DBC" w:rsidRPr="000D0FA7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FB6DBC" w:rsidRPr="000D0FA7" w:rsidRDefault="00FB6DBC" w:rsidP="00FB6DBC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FB6DBC" w:rsidRPr="000D0FA7" w:rsidRDefault="00FB6DBC" w:rsidP="00FB6DBC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B83516" w:rsidRPr="000D0FA7">
        <w:rPr>
          <w:rFonts w:cs="Times New Roman"/>
        </w:rPr>
        <w:t>10185-16</w:t>
      </w:r>
      <w:r w:rsidRPr="000D0FA7">
        <w:rPr>
          <w:rFonts w:cs="Times New Roman"/>
        </w:rPr>
        <w:t xml:space="preserve"> azonosító számú </w:t>
      </w:r>
      <w:r w:rsidR="00B83516" w:rsidRPr="000D0FA7">
        <w:rPr>
          <w:rFonts w:cs="Times New Roman"/>
        </w:rPr>
        <w:t>Kohászati anyagvizsgálatok és mérések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173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01"/>
        <w:gridCol w:w="1453"/>
      </w:tblGrid>
      <w:tr w:rsidR="00ED4A3C" w:rsidRPr="000D0FA7" w:rsidTr="000C6BEF">
        <w:trPr>
          <w:cantSplit/>
          <w:trHeight w:val="1697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anyagvizsgálat és méréstechnika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Mintát (próbát) vesz vagy vetet, előkészíti az anyagokat vizsgálatra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Darabos anyagok </w:t>
            </w:r>
            <w:proofErr w:type="spellStart"/>
            <w:r w:rsidRPr="000D0FA7">
              <w:rPr>
                <w:rFonts w:cs="Times New Roman"/>
              </w:rPr>
              <w:t>mintaelőkészítését</w:t>
            </w:r>
            <w:proofErr w:type="spellEnd"/>
            <w:r w:rsidRPr="000D0FA7">
              <w:rPr>
                <w:rFonts w:cs="Times New Roman"/>
              </w:rPr>
              <w:t xml:space="preserve"> végzi: porítás, szitavizsgálat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Nedvesség-, hamu-, illóanyag-tartalom vizsgálatokat végez, égéshőt határoz meg, fűtőértéket számít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Alapanyagok, salakok összetételének meghatározását végzi klasszikus analitikai módszerekkel vagy </w:t>
            </w:r>
            <w:proofErr w:type="spellStart"/>
            <w:r w:rsidRPr="000D0FA7">
              <w:rPr>
                <w:rFonts w:cs="Times New Roman"/>
              </w:rPr>
              <w:t>röntgenspektrométerrel</w:t>
            </w:r>
            <w:proofErr w:type="spellEnd"/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gyártástechnológia irányításához szükséges fémminták vizsgálatát végzi/végezteti optikai emissziós </w:t>
            </w:r>
            <w:proofErr w:type="spellStart"/>
            <w:r w:rsidRPr="000D0FA7">
              <w:rPr>
                <w:rFonts w:cs="Times New Roman"/>
              </w:rPr>
              <w:t>spektrometriával</w:t>
            </w:r>
            <w:proofErr w:type="spellEnd"/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Oxigén-, nitrogén- (hidrogén-) valamint karbon- és kéntartalom meghatározását végzi termikus analizátorokkal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Szakítóvizsgálatot, keménységmérést (</w:t>
            </w:r>
            <w:proofErr w:type="spellStart"/>
            <w:r w:rsidRPr="000D0FA7">
              <w:rPr>
                <w:rFonts w:cs="Times New Roman"/>
              </w:rPr>
              <w:t>Brinell</w:t>
            </w:r>
            <w:proofErr w:type="spellEnd"/>
            <w:r w:rsidRPr="000D0FA7">
              <w:rPr>
                <w:rFonts w:cs="Times New Roman"/>
              </w:rPr>
              <w:t xml:space="preserve">, </w:t>
            </w:r>
            <w:proofErr w:type="spellStart"/>
            <w:r w:rsidRPr="000D0FA7">
              <w:rPr>
                <w:rFonts w:cs="Times New Roman"/>
              </w:rPr>
              <w:t>Vickers</w:t>
            </w:r>
            <w:proofErr w:type="spellEnd"/>
            <w:r w:rsidRPr="000D0FA7">
              <w:rPr>
                <w:rFonts w:cs="Times New Roman"/>
              </w:rPr>
              <w:t xml:space="preserve">, </w:t>
            </w:r>
            <w:proofErr w:type="spellStart"/>
            <w:r w:rsidRPr="000D0FA7">
              <w:rPr>
                <w:rFonts w:cs="Times New Roman"/>
              </w:rPr>
              <w:t>Rockwell</w:t>
            </w:r>
            <w:proofErr w:type="spellEnd"/>
            <w:r w:rsidRPr="000D0FA7">
              <w:rPr>
                <w:rFonts w:cs="Times New Roman"/>
              </w:rPr>
              <w:t>) és ütővizsgálatot végez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Felületi érdességet, felületi bevonatok összetételét, vastagságát méri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Roncsolásmentes</w:t>
            </w:r>
            <w:proofErr w:type="spellEnd"/>
            <w:r w:rsidRPr="000D0FA7">
              <w:rPr>
                <w:rFonts w:cs="Times New Roman"/>
              </w:rPr>
              <w:t xml:space="preserve"> anyagvizsgálatokat végez: folyadékbehatolásos, mágneses vizsgálatok, ultrahangos </w:t>
            </w:r>
            <w:proofErr w:type="spellStart"/>
            <w:r w:rsidRPr="000D0FA7">
              <w:rPr>
                <w:rFonts w:cs="Times New Roman"/>
              </w:rPr>
              <w:t>falvastagságmérés</w:t>
            </w:r>
            <w:proofErr w:type="spellEnd"/>
            <w:r w:rsidRPr="000D0FA7">
              <w:rPr>
                <w:rFonts w:cs="Times New Roman"/>
              </w:rPr>
              <w:t>, potenciálszondás mélységmérés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Metallográfiai vizsgálathoz szükséges próbatestet beágyaz vagy beágyaztat, majd a beágyazott mintát csiszolja és polírozza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Makroszerkezet</w:t>
            </w:r>
            <w:proofErr w:type="spellEnd"/>
            <w:r w:rsidRPr="000D0FA7">
              <w:rPr>
                <w:rFonts w:cs="Times New Roman"/>
              </w:rPr>
              <w:t xml:space="preserve"> vizsgálatok keretein beül perszulfátos </w:t>
            </w:r>
            <w:proofErr w:type="spellStart"/>
            <w:r w:rsidRPr="000D0FA7">
              <w:rPr>
                <w:rFonts w:cs="Times New Roman"/>
              </w:rPr>
              <w:t>makromaratást</w:t>
            </w:r>
            <w:proofErr w:type="spellEnd"/>
            <w:r w:rsidRPr="000D0FA7">
              <w:rPr>
                <w:rFonts w:cs="Times New Roman"/>
              </w:rPr>
              <w:t xml:space="preserve"> és Baumann-lenyomatot készít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Acélokban szabványos eljárással </w:t>
            </w:r>
            <w:proofErr w:type="spellStart"/>
            <w:r w:rsidRPr="000D0FA7">
              <w:rPr>
                <w:rFonts w:cs="Times New Roman"/>
              </w:rPr>
              <w:t>szemcsefokozatszámot</w:t>
            </w:r>
            <w:proofErr w:type="spellEnd"/>
            <w:r w:rsidRPr="000D0FA7">
              <w:rPr>
                <w:rFonts w:cs="Times New Roman"/>
              </w:rPr>
              <w:t xml:space="preserve"> meghatároz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Acélokban szabványos eljárással zárványosság vizsgálatot végez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Öntöttvas </w:t>
            </w:r>
            <w:proofErr w:type="spellStart"/>
            <w:r w:rsidRPr="000D0FA7">
              <w:rPr>
                <w:rFonts w:cs="Times New Roman"/>
              </w:rPr>
              <w:t>mikroszerkezetét</w:t>
            </w:r>
            <w:proofErr w:type="spellEnd"/>
            <w:r w:rsidRPr="000D0FA7">
              <w:rPr>
                <w:rFonts w:cs="Times New Roman"/>
              </w:rPr>
              <w:t xml:space="preserve"> szabványos eljárással meghatározza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Színesfémek </w:t>
            </w:r>
            <w:proofErr w:type="spellStart"/>
            <w:r w:rsidRPr="000D0FA7">
              <w:rPr>
                <w:rFonts w:cs="Times New Roman"/>
              </w:rPr>
              <w:t>mikroszerkezetét</w:t>
            </w:r>
            <w:proofErr w:type="spellEnd"/>
            <w:r w:rsidRPr="000D0FA7">
              <w:rPr>
                <w:rFonts w:cs="Times New Roman"/>
              </w:rPr>
              <w:t xml:space="preserve"> vizsgálja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Ipari </w:t>
            </w:r>
            <w:proofErr w:type="gramStart"/>
            <w:r w:rsidRPr="000D0FA7">
              <w:rPr>
                <w:rFonts w:cs="Times New Roman"/>
              </w:rPr>
              <w:t>szennyvizekből</w:t>
            </w:r>
            <w:proofErr w:type="gramEnd"/>
            <w:r w:rsidRPr="000D0FA7">
              <w:rPr>
                <w:rFonts w:cs="Times New Roman"/>
              </w:rPr>
              <w:t xml:space="preserve"> környezetvédelmi szempontból fontos nehézfémtartalmat határoz meg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mérési eredményeket értékeli, dokumentálja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Tanulmányozza és értelmezi a kohászati anyagokra vonatkozó információkat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Az iparban használatos alap- és segédanyagok eredete, tulajdonságai ismerete, felhasználási területeik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Az iparban használatos alap- és segédanyagok fizikai, kémiai, </w:t>
            </w:r>
            <w:proofErr w:type="spellStart"/>
            <w:r w:rsidRPr="000D0FA7">
              <w:rPr>
                <w:rFonts w:cs="Times New Roman"/>
              </w:rPr>
              <w:t>kémiai</w:t>
            </w:r>
            <w:proofErr w:type="spellEnd"/>
            <w:r w:rsidRPr="000D0FA7">
              <w:rPr>
                <w:rFonts w:cs="Times New Roman"/>
              </w:rPr>
              <w:t xml:space="preserve"> biztonsági, mechanikai, technológiai tulajdonságai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Ötvözőanyagok</w:t>
            </w:r>
            <w:proofErr w:type="spellEnd"/>
            <w:r w:rsidRPr="000D0FA7">
              <w:rPr>
                <w:rFonts w:cs="Times New Roman"/>
              </w:rPr>
              <w:t xml:space="preserve"> hatása az anyag tulajdonságaira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Szabványos ipari fémötvözetek, vizsgálati szabványok ismerete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Ipari anyagok mechanikai, </w:t>
            </w:r>
            <w:proofErr w:type="spellStart"/>
            <w:r w:rsidRPr="000D0FA7">
              <w:rPr>
                <w:rFonts w:cs="Times New Roman"/>
              </w:rPr>
              <w:t>hőtechnikai</w:t>
            </w:r>
            <w:proofErr w:type="spellEnd"/>
            <w:r w:rsidRPr="000D0FA7">
              <w:rPr>
                <w:rFonts w:cs="Times New Roman"/>
              </w:rPr>
              <w:t>, villamos, korróziós, technológiai és egyéb tulajdonságai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Az anyagok </w:t>
            </w:r>
            <w:proofErr w:type="spellStart"/>
            <w:r w:rsidRPr="000D0FA7">
              <w:rPr>
                <w:rFonts w:cs="Times New Roman"/>
              </w:rPr>
              <w:t>mikroszerkezetének</w:t>
            </w:r>
            <w:proofErr w:type="spellEnd"/>
            <w:r w:rsidRPr="000D0FA7">
              <w:rPr>
                <w:rFonts w:cs="Times New Roman"/>
              </w:rPr>
              <w:t xml:space="preserve"> és tulajdonságainak kapcsolata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Ipari anyagok egyéb jellemzői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Anyagvizsgálatok elmélete, anyagok kémiai összetételének, belső szerkezetének és mechanikai jellemzőinek mérésére szolgáló berendezések működési elve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Mérőberendezések, mérési segédeszközök használatának gyakorlati ismerete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Matematikai statisztikai alapfogalmak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Mérési eredmények elemzése, grafikus ábrázolása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Számítógépes szövegszerkesztő, táblázatkezelő programok, mérési eredmények kiértékelését segítő statisztikai programok használata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Helyi munka- és tűzvédelmi utasítások ismerete, </w:t>
            </w:r>
            <w:proofErr w:type="spellStart"/>
            <w:r w:rsidRPr="000D0FA7">
              <w:rPr>
                <w:rFonts w:cs="Times New Roman"/>
              </w:rPr>
              <w:t>balesetelhárítás</w:t>
            </w:r>
            <w:proofErr w:type="spellEnd"/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Műszaki táblázatok, diagramok olvasása, értelmezése, kezelése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Roncsolásos és </w:t>
            </w:r>
            <w:proofErr w:type="spellStart"/>
            <w:r w:rsidRPr="000D0FA7">
              <w:rPr>
                <w:rFonts w:cs="Times New Roman"/>
              </w:rPr>
              <w:t>roncsolásmentes</w:t>
            </w:r>
            <w:proofErr w:type="spellEnd"/>
            <w:r w:rsidRPr="000D0FA7">
              <w:rPr>
                <w:rFonts w:cs="Times New Roman"/>
              </w:rPr>
              <w:t xml:space="preserve"> anyagvizsgálatok alkalmazása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Technológiai vizsgálatok alkalmazása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Kohászati mérőeszközök használata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Mérési jegyzőkönyv készítése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Kézügyesség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Döntésképesség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Precizitás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Kommunikációs készség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Ismeretek helyénvaló alkalmazása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Logikus gondolkodás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6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Rendszerező képesség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</w:tbl>
    <w:p w:rsidR="00FB6DBC" w:rsidRPr="000D0FA7" w:rsidRDefault="00FB6DBC" w:rsidP="00FB6DBC">
      <w:pPr>
        <w:rPr>
          <w:rFonts w:cs="Times New Roman"/>
        </w:rPr>
      </w:pPr>
    </w:p>
    <w:p w:rsidR="00FB6DBC" w:rsidRPr="000D0FA7" w:rsidRDefault="00FB6DBC" w:rsidP="00FB6DBC">
      <w:pPr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FB6DBC" w:rsidRPr="000D0FA7" w:rsidRDefault="009857CE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Kohászati anyagvizsgálat és méréstechnika</w:t>
      </w:r>
      <w:r w:rsidR="00FB6DBC" w:rsidRPr="000D0FA7">
        <w:rPr>
          <w:rFonts w:cs="Times New Roman"/>
          <w:b/>
        </w:rPr>
        <w:t xml:space="preserve"> tantárgy</w:t>
      </w:r>
      <w:r w:rsidR="00FB6DBC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434</w:t>
      </w:r>
      <w:r w:rsidR="00FB6DBC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434</w:t>
      </w:r>
      <w:r w:rsidR="00FB6DBC" w:rsidRPr="000D0FA7">
        <w:rPr>
          <w:rFonts w:cs="Times New Roman"/>
          <w:b/>
        </w:rPr>
        <w:t xml:space="preserve"> óra*</w:t>
      </w:r>
    </w:p>
    <w:p w:rsidR="00FB6DBC" w:rsidRPr="000D0FA7" w:rsidRDefault="00FB6DBC" w:rsidP="00FB6DBC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0D0FA7" w:rsidRDefault="00FB6DBC" w:rsidP="00FB6DBC">
      <w:pPr>
        <w:spacing w:after="0"/>
        <w:ind w:left="426"/>
        <w:rPr>
          <w:rFonts w:cs="Times New Roman"/>
        </w:rPr>
      </w:pPr>
    </w:p>
    <w:p w:rsidR="00FB6DBC" w:rsidRPr="000D0FA7" w:rsidRDefault="00FB6DBC" w:rsidP="00FB6DBC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FB6DBC" w:rsidRPr="000D0FA7" w:rsidRDefault="00FB6DBC" w:rsidP="00FB6DBC">
      <w:pPr>
        <w:spacing w:after="0"/>
        <w:ind w:left="426"/>
        <w:rPr>
          <w:rFonts w:cs="Times New Roman"/>
        </w:rPr>
      </w:pPr>
    </w:p>
    <w:p w:rsidR="00FB6DBC" w:rsidRPr="000D0FA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FB6DBC" w:rsidRPr="000D0FA7" w:rsidRDefault="009857CE" w:rsidP="00FB6DBC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kohászati és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gyakorlatban előforduló anyagvizsgálati módszerek és berendezések megismerése és használatuk elsajátítása.</w:t>
      </w:r>
    </w:p>
    <w:p w:rsidR="00FB6DBC" w:rsidRPr="000D0FA7" w:rsidRDefault="00FB6DBC" w:rsidP="00FB6DBC">
      <w:pPr>
        <w:spacing w:after="0"/>
        <w:ind w:left="426"/>
        <w:rPr>
          <w:rFonts w:cs="Times New Roman"/>
        </w:rPr>
      </w:pPr>
    </w:p>
    <w:p w:rsidR="00FB6DBC" w:rsidRPr="000D0FA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FB6DBC" w:rsidRPr="000D0FA7" w:rsidRDefault="009857CE" w:rsidP="00FB6DBC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fizika.</w:t>
      </w:r>
    </w:p>
    <w:p w:rsidR="00FB6DBC" w:rsidRPr="000D0FA7" w:rsidRDefault="00FB6DBC" w:rsidP="00FB6DBC">
      <w:pPr>
        <w:spacing w:after="0"/>
        <w:ind w:left="426"/>
        <w:rPr>
          <w:rFonts w:cs="Times New Roman"/>
        </w:rPr>
      </w:pPr>
    </w:p>
    <w:p w:rsidR="00FB6DBC" w:rsidRPr="000D0FA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FB6DBC" w:rsidRPr="000D0FA7" w:rsidRDefault="009857C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Anyagvizsgálati alapismeretek</w:t>
      </w:r>
    </w:p>
    <w:p w:rsidR="00FB6DBC" w:rsidRPr="000D0FA7" w:rsidRDefault="009857C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anyagok szerkezete, az összetétel és az anyagok szerkezetének hatása a kémiai és mechanikai tulajdonságokra. Anyagvizsgálati módszerek.</w:t>
      </w:r>
    </w:p>
    <w:p w:rsidR="0042559A" w:rsidRPr="000D0FA7" w:rsidRDefault="0042559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0D0FA7" w:rsidRDefault="009857C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Fémtani alapismeretek</w:t>
      </w:r>
    </w:p>
    <w:p w:rsidR="00FB6DBC" w:rsidRPr="000D0FA7" w:rsidRDefault="009857C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Fémek és ötvözeteik kristályos szerkezete. Az ötvözetek állapotábrái, az állapotábrákból kiolvasható információk.</w:t>
      </w:r>
    </w:p>
    <w:p w:rsidR="0042559A" w:rsidRPr="000D0FA7" w:rsidRDefault="0042559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0D0FA7" w:rsidRDefault="009857C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Kémiai elemzések</w:t>
      </w:r>
    </w:p>
    <w:p w:rsidR="00FB6DBC" w:rsidRPr="000D0FA7" w:rsidRDefault="009857C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Fémek kémiai tulajdonságai. Klasszikus és műszeres analitikai elemzési módszerek elmélete és gyakorlata.</w:t>
      </w:r>
    </w:p>
    <w:p w:rsidR="0042559A" w:rsidRPr="000D0FA7" w:rsidRDefault="0042559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0D0FA7" w:rsidRDefault="009857C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Mechanikai anyagvizsgálatok</w:t>
      </w:r>
    </w:p>
    <w:p w:rsidR="00FB6DBC" w:rsidRPr="000D0FA7" w:rsidRDefault="009857C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Fémek mechanikai tulajdonságai. Keménység, szakítószilárdság, nyúlás, ütőmunka, mélyhúzhatóság mérésének módszerei és gyakorlata.</w:t>
      </w:r>
    </w:p>
    <w:p w:rsidR="0042559A" w:rsidRPr="000D0FA7" w:rsidRDefault="0042559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0D0FA7" w:rsidRDefault="009857C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Fémtani vizsgálatok</w:t>
      </w:r>
    </w:p>
    <w:p w:rsidR="00FB6DBC" w:rsidRPr="000D0FA7" w:rsidRDefault="009857C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Fémek és fémötvözetek szerkezetének mikroszkópos vizsgálata, szövetelemek felismerése és tulajdonságaik. Különböző hőkezelési eljárások hatása az ötvözetek szerkezetére és tulajdonságaira.</w:t>
      </w:r>
    </w:p>
    <w:p w:rsidR="0042559A" w:rsidRPr="000D0FA7" w:rsidRDefault="0042559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0D0FA7" w:rsidRDefault="00546F6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Mérések kiértékelése</w:t>
      </w:r>
    </w:p>
    <w:p w:rsidR="00FB6DBC" w:rsidRPr="000D0FA7" w:rsidRDefault="00546F67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Matematikai-statisztikai módszerek, grafikus ábrázolások az anyagvizsgálati eredmények kiértékelésében.</w:t>
      </w:r>
    </w:p>
    <w:p w:rsidR="0042559A" w:rsidRPr="000D0FA7" w:rsidRDefault="0042559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0D0FA7" w:rsidRDefault="00546F6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Anyagvizsgáló berendezések</w:t>
      </w:r>
    </w:p>
    <w:p w:rsidR="00FB6DBC" w:rsidRPr="000D0FA7" w:rsidRDefault="00546F67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műszeres kémiai analitikai, fémtani és mechanikai vizsgálatok műszerei, berendezései, működési elvük.</w:t>
      </w:r>
    </w:p>
    <w:p w:rsidR="0042559A" w:rsidRPr="000D0FA7" w:rsidRDefault="0042559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0D0FA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FB6DBC" w:rsidRPr="000D0FA7" w:rsidRDefault="00546F67" w:rsidP="00FB6DBC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tanműhely, laboratóriumok.</w:t>
      </w:r>
    </w:p>
    <w:p w:rsidR="00FB6DBC" w:rsidRPr="000D0FA7" w:rsidRDefault="00FB6DBC" w:rsidP="00FB6DBC">
      <w:pPr>
        <w:spacing w:after="0"/>
        <w:ind w:left="426"/>
        <w:rPr>
          <w:rFonts w:cs="Times New Roman"/>
        </w:rPr>
      </w:pPr>
    </w:p>
    <w:p w:rsidR="00FB6DBC" w:rsidRPr="000D0FA7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FB6DBC" w:rsidRPr="000D0FA7" w:rsidRDefault="00FB6DBC" w:rsidP="00FB6DBC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FB6DBC" w:rsidRPr="000D0FA7" w:rsidRDefault="00FB6DBC" w:rsidP="00FB6DBC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A23F09" w:rsidRPr="000D0FA7" w:rsidRDefault="003741F4" w:rsidP="00A23F09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10186-16</w:t>
      </w:r>
      <w:r w:rsidR="00A23F09" w:rsidRPr="000D0FA7">
        <w:rPr>
          <w:rFonts w:cs="Times New Roman"/>
          <w:b/>
          <w:sz w:val="36"/>
        </w:rPr>
        <w:t xml:space="preserve"> azonosító számú</w:t>
      </w:r>
    </w:p>
    <w:p w:rsidR="00A23F09" w:rsidRPr="000D0FA7" w:rsidRDefault="003741F4" w:rsidP="00A23F09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Kohászati technikus alapfeladatok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A23F09" w:rsidRPr="000D0FA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3741F4" w:rsidRPr="000D0FA7">
        <w:rPr>
          <w:rFonts w:cs="Times New Roman"/>
        </w:rPr>
        <w:t>10186-16</w:t>
      </w:r>
      <w:r w:rsidRPr="000D0FA7">
        <w:rPr>
          <w:rFonts w:cs="Times New Roman"/>
        </w:rPr>
        <w:t xml:space="preserve"> azonosító számú </w:t>
      </w:r>
      <w:r w:rsidR="003741F4" w:rsidRPr="000D0FA7">
        <w:rPr>
          <w:rFonts w:cs="Times New Roman"/>
        </w:rPr>
        <w:t>Kohászati technikus alapfeladatok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98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54"/>
        <w:gridCol w:w="758"/>
        <w:gridCol w:w="758"/>
        <w:gridCol w:w="892"/>
        <w:gridCol w:w="892"/>
      </w:tblGrid>
      <w:tr w:rsidR="00ED4A3C" w:rsidRPr="000D0FA7" w:rsidTr="000C6BEF">
        <w:trPr>
          <w:cantSplit/>
          <w:trHeight w:val="1697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géptan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Tüzeléstan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géptan gyakorlat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Alapanyagot, segédanyagot előkészíttet, </w:t>
            </w:r>
            <w:proofErr w:type="spellStart"/>
            <w:r w:rsidRPr="000D0FA7">
              <w:rPr>
                <w:rFonts w:cs="Times New Roman"/>
              </w:rPr>
              <w:t>műbizonylatol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felügyelete és üzemeltetése alá tartozó fő- és kisegítő berendezésekre előírt biztonsági ellenőrzéseket elvégzi, az üzemeltetéshez előkészíti, a gépen előírt paraméterek beállításáról gondoskodik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termelési feladatokat egyezteti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Fémtisztítást, zárványtartalom csökkentést, zárványmodifikálást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Hőmérsékletet becsül, mér, próbákat vesz és elemzésre küld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csapolandó mennyiséget meghatározza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Kemencében, konverterben, üstben gázöblítést végez (pl. argon, nitrogén)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technológiai folyamatban résztvevőkkel folyamatos kapcsolatot 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gyártási folyamat során fellépő rendkívüli helyzeteket jelzi, kezeli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folyékony fémből vett minta elemzésének eredménye alapján összetételt, hőmérsékletet módosít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Tüzeléstechnikai berendezéseket kezel (pl.: üstfűtő, gázégők, gyújtókemence), gázinjektáló berendezéseket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Mérleget kezel, adagolóberendezéseket működtet, porelszívó, leválasztó berendezést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munkájához szükséges kisgépeket, eszközöket használja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Anyagvizsgáló berendezést kezel, anyagvizsgálatot, méréseket végez, próbákat azonosít, számítógépes adatnyilvántartást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Ellenőrzi és irányítja a beosztott dolgozókat, utasításokat ad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felügyelete és üzemeltetése alá tartozó fő- és kisegítő berendezésekre előírt biztonsági ellenőrzéseket elvégzi, az üzemeltetéshez előkészíti, a gépen előírt paraméterek beállításáról gondoskodik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termelési feladatokat egyezteti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Gyártás közben ellenőrzi a technológiai paraméterek betartását, irányítja a mintavételezést, gyártásközi ellenőrzést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Technológiai folyamatot felügyel, irányít (pl. acélgyártás, öntés, képlékenyalakítás), szerszámcserét végez, irányít (pl. hengercsere, késcsere, nyomásos öntőszerszám), nyers darab kikészítést végez vagy végeztet (pl. táblalemez egyengetés)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Formaöntést előkészít, végez, öntvényt tisztítat, folyamatos öntést felügyel, irányít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minőségügyi előírások betartását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berendezések műszaki állapotát, a gyártás során felhasznált anyagok technológiában előírt állapotát üzemelés közben folyamatosan figyeli, rögzíti és jelzi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műszak alatt történt rendellenességeket, hiányosságokat rögzíti és jelzi, a megoldásokra javaslatot tesz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berendezéseket a karbantartáshoz előkészítteti (letakaríttatja a berendezéseket, üresre járat), a karbantartás közbeni berendezés-mozgatási és egyéb funkciókat biztosíttatja, valamint karbantartást követően a komplex funkciópróbákat elvégezteti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Műszaki rajzok alaki és formai ismerete, rajzolvasás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Összetett mértani testek felépítése, ábrázolási módok, nézetek, metszetek, áthatások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Alkatrészrajzok, összeállítási rajzok tartalmi és formai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Általános gépészeti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Mechanikai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Általános géptan, kohógéptan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Hidraulikai és pneumatikai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Elektrotechnikai és irányítástechnikai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Képlékenyalakítás alapismeretei, hengerművek gépi berendezései, a sajtolás gépi berendezései, a húzás gépi berendezései, egyéb képlékenyalakító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öntés alapismeretei, gépi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technológiai utasítás tartalma, formája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Gépkönyv, kezelési, szerelési, karbantartási útmutatók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Elektronikus </w:t>
            </w:r>
            <w:proofErr w:type="spellStart"/>
            <w:r w:rsidRPr="000D0FA7">
              <w:rPr>
                <w:rFonts w:cs="Times New Roman"/>
              </w:rPr>
              <w:t>okmányolás</w:t>
            </w:r>
            <w:proofErr w:type="spellEnd"/>
            <w:r w:rsidRPr="000D0FA7">
              <w:rPr>
                <w:rFonts w:cs="Times New Roman"/>
              </w:rPr>
              <w:t>, műbizonylat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Kohászati alapanyagok, kohászati segédanyagok, </w:t>
            </w:r>
            <w:proofErr w:type="spellStart"/>
            <w:r w:rsidRPr="000D0FA7">
              <w:rPr>
                <w:rFonts w:cs="Times New Roman"/>
              </w:rPr>
              <w:t>anyagelőkészítés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Tűzálló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metallurgiai folyamatok kémiai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Fémtani és hőkezelési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Kohászati előkészítő műveletek, segédberendezések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Tüzeléstan és tüzeléstechnikai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Próbavétel, anyagvizsgálat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Anyagbiztosítás, termékek tárolása (deponálás)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Gépápolás (tisztítás, olajozás, kenés), a géphiba bizonylatolása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Hulladékeltávolítás és </w:t>
            </w:r>
            <w:proofErr w:type="spellStart"/>
            <w:r w:rsidRPr="000D0FA7">
              <w:rPr>
                <w:rFonts w:cs="Times New Roman"/>
              </w:rPr>
              <w:t>-kezelés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munkavégzés bizonylatolása (pl. munkalap)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minőség bizonylatolása (jegyzőkönyv, műbizonylat)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oktatások bizonylatolása (munkabiztonság, tűzvédelem)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Kohászati munkabiztonsági, tűz- és környezetvédelmi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Szakmai szöveg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Információforrások, műszaki táblázatok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Anyagvizsgáló berendezések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Metallurgiai, technológiai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Tüzeléstechnikai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D4A3C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4A3C" w:rsidRPr="000D0FA7" w:rsidRDefault="00ED4A3C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A3C" w:rsidRPr="000D0FA7" w:rsidRDefault="00ED4A3C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</w:tbl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A23F09" w:rsidP="00A23F09">
      <w:pPr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6F675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Kohászati alapismeretek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="006B70B7" w:rsidRPr="000D0FA7">
        <w:rPr>
          <w:rFonts w:cs="Times New Roman"/>
          <w:b/>
        </w:rPr>
        <w:t>1</w:t>
      </w:r>
      <w:r w:rsidR="005C374F" w:rsidRPr="000D0FA7">
        <w:rPr>
          <w:rFonts w:cs="Times New Roman"/>
          <w:b/>
        </w:rPr>
        <w:t>59</w:t>
      </w:r>
      <w:r w:rsidR="00A23F09" w:rsidRPr="000D0FA7">
        <w:rPr>
          <w:rFonts w:cs="Times New Roman"/>
          <w:b/>
        </w:rPr>
        <w:t xml:space="preserve"> óra/</w:t>
      </w:r>
      <w:r w:rsidR="006B70B7" w:rsidRPr="000D0FA7">
        <w:rPr>
          <w:rFonts w:cs="Times New Roman"/>
          <w:b/>
        </w:rPr>
        <w:t>1</w:t>
      </w:r>
      <w:r w:rsidR="005C374F" w:rsidRPr="000D0FA7">
        <w:rPr>
          <w:rFonts w:cs="Times New Roman"/>
          <w:b/>
        </w:rPr>
        <w:t>61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6F6754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közvetlen termelésirányítói feladatok ellátásához szükséges szakmai alapismeretek és gyakorlati tudnivalók elsajátítása.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6F6754" w:rsidP="00A23F09">
      <w:pPr>
        <w:spacing w:after="0"/>
        <w:ind w:left="426"/>
        <w:rPr>
          <w:rFonts w:cs="Times New Roman"/>
        </w:rPr>
      </w:pPr>
      <w:proofErr w:type="gramStart"/>
      <w:r w:rsidRPr="000D0FA7">
        <w:rPr>
          <w:rFonts w:cs="Times New Roman"/>
        </w:rPr>
        <w:t>kémia</w:t>
      </w:r>
      <w:proofErr w:type="gramEnd"/>
      <w:r w:rsidRPr="000D0FA7">
        <w:rPr>
          <w:rFonts w:cs="Times New Roman"/>
        </w:rPr>
        <w:t>, fizika, matematika, géptan, műszaki rajz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3B4DE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Kohászati alapanyagok</w:t>
      </w:r>
    </w:p>
    <w:p w:rsidR="00A23F09" w:rsidRPr="000D0FA7" w:rsidRDefault="003B4DE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kohászatban és </w:t>
      </w:r>
      <w:proofErr w:type="spellStart"/>
      <w:r w:rsidRPr="000D0FA7">
        <w:rPr>
          <w:rFonts w:cs="Times New Roman"/>
        </w:rPr>
        <w:t>öntészetben</w:t>
      </w:r>
      <w:proofErr w:type="spellEnd"/>
      <w:r w:rsidRPr="000D0FA7">
        <w:rPr>
          <w:rFonts w:cs="Times New Roman"/>
        </w:rPr>
        <w:t xml:space="preserve"> használt fémek, ércek, ötvözőelemek, gyártási és vásárolt hulladékok tulajdonságai és hatásuk a gyártási folyamatok paramétereire.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3B4DE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Kohászati segédanyagok</w:t>
      </w:r>
    </w:p>
    <w:p w:rsidR="00A23F09" w:rsidRPr="000D0FA7" w:rsidRDefault="003B4DE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kohászati és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technológiákban alkalmazott salakképző anyagok, fémtisztító, </w:t>
      </w:r>
      <w:proofErr w:type="spellStart"/>
      <w:r w:rsidRPr="000D0FA7">
        <w:rPr>
          <w:rFonts w:cs="Times New Roman"/>
        </w:rPr>
        <w:t>gáztalanító</w:t>
      </w:r>
      <w:proofErr w:type="spellEnd"/>
      <w:r w:rsidRPr="000D0FA7">
        <w:rPr>
          <w:rFonts w:cs="Times New Roman"/>
        </w:rPr>
        <w:t>, szemcsefinomító és nemesítő anyagok tulajdonságai és hatásuk a technológiai folyamatok paramétereire.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3B4DE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Tűzállóanyagok</w:t>
      </w:r>
    </w:p>
    <w:p w:rsidR="00A23F09" w:rsidRPr="000D0FA7" w:rsidRDefault="003B4DE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kohászati és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technológiákban alkalmazott hőálló, tűzálló és szigetelő anyagok fajtái és alkalmazási területük.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3B4DE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Kohászati folyamatok fizikai-kémiai alapjai</w:t>
      </w:r>
    </w:p>
    <w:p w:rsidR="00A23F09" w:rsidRPr="000D0FA7" w:rsidRDefault="003B4DE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</w:t>
      </w:r>
      <w:proofErr w:type="spellStart"/>
      <w:r w:rsidRPr="000D0FA7">
        <w:rPr>
          <w:rFonts w:cs="Times New Roman"/>
        </w:rPr>
        <w:t>piro-</w:t>
      </w:r>
      <w:proofErr w:type="spellEnd"/>
      <w:r w:rsidRPr="000D0FA7">
        <w:rPr>
          <w:rFonts w:cs="Times New Roman"/>
        </w:rPr>
        <w:t xml:space="preserve"> és </w:t>
      </w:r>
      <w:proofErr w:type="spellStart"/>
      <w:r w:rsidRPr="000D0FA7">
        <w:rPr>
          <w:rFonts w:cs="Times New Roman"/>
        </w:rPr>
        <w:t>hidrometallurgiában</w:t>
      </w:r>
      <w:proofErr w:type="spellEnd"/>
      <w:r w:rsidRPr="000D0FA7">
        <w:rPr>
          <w:rFonts w:cs="Times New Roman"/>
        </w:rPr>
        <w:t xml:space="preserve"> alkalmazott folyamatok fizikai-kémiai alapjai, törvényszerűségei. Oxidációs és redukciós folyamatok elmélete és alkalmazásuk a gyakorlatban.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77021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Tüzeléstan</w:t>
      </w:r>
    </w:p>
    <w:p w:rsidR="00A23F09" w:rsidRPr="000D0FA7" w:rsidRDefault="0077021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kohászatban és </w:t>
      </w:r>
      <w:proofErr w:type="spellStart"/>
      <w:r w:rsidRPr="000D0FA7">
        <w:rPr>
          <w:rFonts w:cs="Times New Roman"/>
        </w:rPr>
        <w:t>öntészetben</w:t>
      </w:r>
      <w:proofErr w:type="spellEnd"/>
      <w:r w:rsidRPr="000D0FA7">
        <w:rPr>
          <w:rFonts w:cs="Times New Roman"/>
        </w:rPr>
        <w:t xml:space="preserve"> használatos energiahordozók fajtái, jellemző felhasználási területük.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77021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Fémtani alapismeretek</w:t>
      </w:r>
    </w:p>
    <w:p w:rsidR="00A23F09" w:rsidRPr="000D0FA7" w:rsidRDefault="0077021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Színfémek és ötvözetek fémtani jellemzői, kristályosodási és kristálytani alapfogalmak. A hőkezelés és a képlékenyalakítás hatása a kristályszerkezetre és a mechanikai tulajdonságokra.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77021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Elektrotechnikai és irányítástechnikai alapok</w:t>
      </w:r>
    </w:p>
    <w:p w:rsidR="00A23F09" w:rsidRPr="000D0FA7" w:rsidRDefault="0077021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kohászatban és </w:t>
      </w:r>
      <w:proofErr w:type="spellStart"/>
      <w:r w:rsidRPr="000D0FA7">
        <w:rPr>
          <w:rFonts w:cs="Times New Roman"/>
        </w:rPr>
        <w:t>öntészetben</w:t>
      </w:r>
      <w:proofErr w:type="spellEnd"/>
      <w:r w:rsidRPr="000D0FA7">
        <w:rPr>
          <w:rFonts w:cs="Times New Roman"/>
        </w:rPr>
        <w:t xml:space="preserve"> alkalmazott, elektrotechnikai elveken alapuló eljárások, megoldások elméleti alapjai és gyakorlati megvalósításuk. Elektrotechnikai elveken alapuló irányítás- és vezérléstechnika.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77021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Mechanikai alapismeretek</w:t>
      </w:r>
    </w:p>
    <w:p w:rsidR="00A23F09" w:rsidRPr="000D0FA7" w:rsidRDefault="0077021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fémek és ötvözetek jellemző mechanikai tulajdonságai és mérésük elve.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77021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Hidraulikai, pneumatikai alapismeretek</w:t>
      </w:r>
    </w:p>
    <w:p w:rsidR="00A23F09" w:rsidRPr="000D0FA7" w:rsidRDefault="0077021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lastRenderedPageBreak/>
        <w:t>A folyadékok és gázok áramlásának törvényszerűségei és összefüggésük a technológiai paraméterekkel. Az irányítás- és vezérléstechnika alapjai.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92014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laboratórium, tanműhely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4003E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géptan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="005C374F"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óra/</w:t>
      </w:r>
      <w:r w:rsidR="005C374F"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225C3B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kohászati és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technológiai folyamatokban használt gépi berendezések működésének megismeréséhez szükséges elmé</w:t>
      </w:r>
      <w:r w:rsidR="003167AF" w:rsidRPr="000D0FA7">
        <w:rPr>
          <w:rFonts w:cs="Times New Roman"/>
        </w:rPr>
        <w:t>leti és gyakorlati ismeretanyag</w:t>
      </w:r>
      <w:r w:rsidRPr="000D0FA7">
        <w:rPr>
          <w:rFonts w:cs="Times New Roman"/>
        </w:rPr>
        <w:t xml:space="preserve"> elsajátítása.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225C3B" w:rsidP="00A23F09">
      <w:pPr>
        <w:spacing w:after="0"/>
        <w:ind w:left="426"/>
        <w:rPr>
          <w:rFonts w:cs="Times New Roman"/>
        </w:rPr>
      </w:pPr>
      <w:proofErr w:type="gramStart"/>
      <w:r w:rsidRPr="000D0FA7">
        <w:rPr>
          <w:rFonts w:cs="Times New Roman"/>
        </w:rPr>
        <w:t>fizika</w:t>
      </w:r>
      <w:proofErr w:type="gramEnd"/>
      <w:r w:rsidRPr="000D0FA7">
        <w:rPr>
          <w:rFonts w:cs="Times New Roman"/>
        </w:rPr>
        <w:t>, géptan, gépelemek, műszaki rajz, ábrázoló geometria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225C3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Műszaki rajz</w:t>
      </w:r>
    </w:p>
    <w:p w:rsidR="00A23F09" w:rsidRPr="000D0FA7" w:rsidRDefault="00EF7E5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műszaki életben használatos szabványos rajztani alapfogalmak, jelölések elsajátítása, a műszaki rajz olvasási készség kialakítása. A számítógépes rajzszerkesztés alapelvei. Műszaki rajz- és dokumentációkészítés szabályai. Gépelemek szabványos ábrázolásainak, jelöléseinek alapjai. Összeállítás rajz készítés alapjai.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225C3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D0FA7">
        <w:rPr>
          <w:rFonts w:cs="Times New Roman"/>
          <w:b/>
          <w:i/>
        </w:rPr>
        <w:t>Ábrázolástechnhika</w:t>
      </w:r>
      <w:proofErr w:type="spellEnd"/>
    </w:p>
    <w:p w:rsidR="00A23F09" w:rsidRPr="000D0FA7" w:rsidRDefault="00EF7E5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Ábrázoló geometriai alapismeretek. Egyszerű és összetett testek ábrázolási módjai axonometrikus ábrázolás, vetületi ábrázolás. Síkok, nézetek, metszetek fogalma.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225C3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Általános géptani alapismeretek</w:t>
      </w:r>
    </w:p>
    <w:p w:rsidR="00A23F09" w:rsidRPr="000D0FA7" w:rsidRDefault="00225C3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Gépelemek szabványos ábrázolása, jelölése.  Összeállítás rajz.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225C3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Kohászati üzemek gépi berendezései</w:t>
      </w:r>
    </w:p>
    <w:p w:rsidR="00A23F09" w:rsidRPr="000D0FA7" w:rsidRDefault="00225C3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Kohászati és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üzemek anyagmozgató, energiaellátó, légtechnikai és környezetvédelmi berendezései.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D807D0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D807D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Tüzeléstan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5A7480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Tüzeléstani alapismeretek elsajátítása. Szilárd, </w:t>
      </w:r>
      <w:proofErr w:type="gramStart"/>
      <w:r w:rsidRPr="000D0FA7">
        <w:rPr>
          <w:rFonts w:cs="Times New Roman"/>
        </w:rPr>
        <w:t>folyékony és gázhalmazállapotú</w:t>
      </w:r>
      <w:proofErr w:type="gramEnd"/>
      <w:r w:rsidRPr="000D0FA7">
        <w:rPr>
          <w:rFonts w:cs="Times New Roman"/>
        </w:rPr>
        <w:t xml:space="preserve"> tüzelőanyagok jellemzőinek megismerése.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5A7480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kémia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5A748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Tüzeléstani alapismeretek</w:t>
      </w:r>
    </w:p>
    <w:p w:rsidR="00A23F09" w:rsidRPr="000D0FA7" w:rsidRDefault="005A748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Szilárd (koksz, </w:t>
      </w:r>
      <w:proofErr w:type="gramStart"/>
      <w:r w:rsidRPr="000D0FA7">
        <w:rPr>
          <w:rFonts w:cs="Times New Roman"/>
        </w:rPr>
        <w:t>faszén</w:t>
      </w:r>
      <w:proofErr w:type="gramEnd"/>
      <w:r w:rsidRPr="000D0FA7">
        <w:rPr>
          <w:rFonts w:cs="Times New Roman"/>
        </w:rPr>
        <w:t>), folyékony (ásványolaj termékek) és gáz (földgáz, kemencegázok) fizikai-kémiai jellemzői. Fűtőérték, égéshő, oxigénfelesleg fogalma. Gázáramlási alapismeretek. A levegőellátás gépi berendezései. Füstgázok eltávolítása, tisztítása.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5A7480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66424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géptan gyakorlat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54</w:t>
      </w:r>
      <w:r w:rsidR="00A23F09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54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664246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kohászati és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technológiai folyamatokban használt gépi berendezések működésének megismeréséhez szükséges elmé</w:t>
      </w:r>
      <w:r w:rsidR="003167AF" w:rsidRPr="000D0FA7">
        <w:rPr>
          <w:rFonts w:cs="Times New Roman"/>
        </w:rPr>
        <w:t>leti és gyakorlati ismeretanyag</w:t>
      </w:r>
      <w:r w:rsidRPr="000D0FA7">
        <w:rPr>
          <w:rFonts w:cs="Times New Roman"/>
        </w:rPr>
        <w:t xml:space="preserve"> elsajátítása.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664246" w:rsidP="00A23F09">
      <w:pPr>
        <w:spacing w:after="0"/>
        <w:ind w:left="426"/>
        <w:rPr>
          <w:rFonts w:cs="Times New Roman"/>
        </w:rPr>
      </w:pPr>
      <w:proofErr w:type="gramStart"/>
      <w:r w:rsidRPr="000D0FA7">
        <w:rPr>
          <w:rFonts w:cs="Times New Roman"/>
        </w:rPr>
        <w:t>fizika</w:t>
      </w:r>
      <w:proofErr w:type="gramEnd"/>
      <w:r w:rsidRPr="000D0FA7">
        <w:rPr>
          <w:rFonts w:cs="Times New Roman"/>
        </w:rPr>
        <w:t>, géptan, gépelemek, műszaki rajz, ábrázoló geometria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6642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Műszaki rajz</w:t>
      </w:r>
    </w:p>
    <w:p w:rsidR="00A23F09" w:rsidRPr="000D0FA7" w:rsidRDefault="00B3626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műszaki életben használatos szabványos rajztani alapfogalmak, jelölések elsajátítása, a műszaki rajz olvasási készség kialakítása. A számítógépes rajzszerkesztés alapelvei.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B362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D0FA7">
        <w:rPr>
          <w:rFonts w:cs="Times New Roman"/>
          <w:b/>
          <w:i/>
        </w:rPr>
        <w:t>Ábrázolástechnhika</w:t>
      </w:r>
      <w:proofErr w:type="spellEnd"/>
    </w:p>
    <w:p w:rsidR="00A23F09" w:rsidRPr="000D0FA7" w:rsidRDefault="00B3626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Ábrázoló geometriai alapismeretek. Egyszerű és összetett testek. Síkok, nézetek, metszetek fogalma.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B362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Általános géptani alapismeretek</w:t>
      </w:r>
    </w:p>
    <w:p w:rsidR="00A23F09" w:rsidRPr="000D0FA7" w:rsidRDefault="00B3626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Gépelemek szabványos ábrázolása, jelölése.  Összeállítás rajz.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B362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lastRenderedPageBreak/>
        <w:t>Kohászati üzemek gépi berendezései</w:t>
      </w:r>
    </w:p>
    <w:p w:rsidR="00A23F09" w:rsidRPr="000D0FA7" w:rsidRDefault="00B3626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Kohászati és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üzemek anyagmozgató, energiaellátó, légtechnikai és környezetvédelmi berendezései.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5D27B4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üzemlátogatás, tanműhely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A23F09" w:rsidRPr="000D0FA7" w:rsidRDefault="0076440A" w:rsidP="00A23F09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10187-12</w:t>
      </w:r>
      <w:r w:rsidR="00A23F09" w:rsidRPr="000D0FA7">
        <w:rPr>
          <w:rFonts w:cs="Times New Roman"/>
          <w:b/>
          <w:sz w:val="36"/>
        </w:rPr>
        <w:t xml:space="preserve"> azonosító számú</w:t>
      </w:r>
    </w:p>
    <w:p w:rsidR="00A23F09" w:rsidRPr="000D0FA7" w:rsidRDefault="0076440A" w:rsidP="00A23F09">
      <w:pPr>
        <w:jc w:val="center"/>
        <w:rPr>
          <w:rFonts w:cs="Times New Roman"/>
          <w:b/>
          <w:sz w:val="36"/>
        </w:rPr>
      </w:pPr>
      <w:proofErr w:type="spellStart"/>
      <w:r w:rsidRPr="000D0FA7">
        <w:rPr>
          <w:rFonts w:cs="Times New Roman"/>
          <w:b/>
          <w:sz w:val="36"/>
        </w:rPr>
        <w:t>Melegüzemi</w:t>
      </w:r>
      <w:proofErr w:type="spellEnd"/>
      <w:r w:rsidRPr="000D0FA7">
        <w:rPr>
          <w:rFonts w:cs="Times New Roman"/>
          <w:b/>
          <w:sz w:val="36"/>
        </w:rPr>
        <w:t xml:space="preserve"> munkabiztonság és környezetvédelem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A23F09" w:rsidRPr="000D0FA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76440A" w:rsidRPr="000D0FA7">
        <w:rPr>
          <w:rFonts w:cs="Times New Roman"/>
        </w:rPr>
        <w:t>10187-12</w:t>
      </w:r>
      <w:r w:rsidRPr="000D0FA7">
        <w:rPr>
          <w:rFonts w:cs="Times New Roman"/>
        </w:rPr>
        <w:t xml:space="preserve"> azonosító számú </w:t>
      </w:r>
      <w:proofErr w:type="spellStart"/>
      <w:r w:rsidR="0076440A" w:rsidRPr="000D0FA7">
        <w:rPr>
          <w:rFonts w:cs="Times New Roman"/>
        </w:rPr>
        <w:t>Melegüzemi</w:t>
      </w:r>
      <w:proofErr w:type="spellEnd"/>
      <w:r w:rsidR="0076440A" w:rsidRPr="000D0FA7">
        <w:rPr>
          <w:rFonts w:cs="Times New Roman"/>
        </w:rPr>
        <w:t xml:space="preserve"> munkabiztonság és környezetvédelem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169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62"/>
        <w:gridCol w:w="1133"/>
      </w:tblGrid>
      <w:tr w:rsidR="00E305A7" w:rsidRPr="000D0FA7" w:rsidTr="000C6BEF">
        <w:trPr>
          <w:cantSplit/>
          <w:trHeight w:val="1697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Munkabiztonság és környezetvédelem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munkabiztonsági előírásokat betartja és betartatja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tűzvédelmi előírásokat betartja és betartatja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minőségbiztosítási rendszer előírásait, utasításait betartja és betartatja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környezetvédelmi előírásokat betartja és betartatja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sugárzásvédelmi előírásokat betartja és betartatja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tüzet jelzi, részt vesz az oltásban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munkabiztonsági, tűzvédelmi és a környezetvédelemmel kapcsolatos események kivizsgálásában, dokumentálásában részt vesz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munkabiztonsági javaslatok kidolgozásában részt vesz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mentésben részt vesz, elsősegélyt nyújt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Havaria</w:t>
            </w:r>
            <w:proofErr w:type="spellEnd"/>
            <w:r w:rsidRPr="000D0FA7">
              <w:rPr>
                <w:rFonts w:cs="Times New Roman"/>
              </w:rPr>
              <w:t xml:space="preserve"> esetén (baleset, tűz, környezetvédelmi veszély stb.) értesíti a megfelelő szerveket (mentők, tűzoltóság, környezetvédelem, katasztrófavédelem) és az érvényes utasítások/rendelkezések szerint jár el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veszélyes anyagok kezelésére vonatkozó előírásokat betartja és betartatja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szelektív hulladékgyűjtés szabályait betartja és betartatja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munkahelyi környezetében rendet tart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munkahelyi környezetét tisztán tartja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Környezetirányítás, környezetvédelem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Tűzvédelmi ismeretek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Tűzoltó berendezések, eszközök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Tűzkár bejelentése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Elsősegélynyújtás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Munkavégzés szabályai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Munkavédelem, biztonságtechnika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Minőségirányítás, minőségbiztosítási alapismeretek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Havaria</w:t>
            </w:r>
            <w:proofErr w:type="spellEnd"/>
            <w:r w:rsidRPr="000D0FA7">
              <w:rPr>
                <w:rFonts w:cs="Times New Roman"/>
              </w:rPr>
              <w:t xml:space="preserve"> esetére érvényes utasítások/rendelkezések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Vészjelzők használata (vészleállító)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Gépi berendezéssel kapcsolatos munkavédelem és biztonságtechnika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Anyagmozgatás munkabiztonsági szabályai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Környezetvédelmi ismeretek, veszélyes hulladékok kezelése, szelektív hulladékgyűjtés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Munkabiztonsági eszközök, felszerelések használata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Információforrások kezelése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Köznyelvi szöveg fogalmazása írásban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Munkabiztonsághoz kapcsolódó jelképek, színjelölések értelmezése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Elsősegélynyújtás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Döntésképesség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Felelősségtudat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Szabálykövető magatartás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Határozottság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Irányítási készség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Figyelem-összpontosítás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Lényegfelismerés (lényeglátás)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305A7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05A7" w:rsidRPr="000D0FA7" w:rsidRDefault="00E305A7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Körültekintés, elővigyázatosság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05A7" w:rsidRPr="000D0FA7" w:rsidRDefault="00E305A7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</w:tbl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5464D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Munkabiztonság és környezetvédelem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23</w:t>
      </w:r>
      <w:r w:rsidR="006B70B7" w:rsidRPr="000D0FA7">
        <w:rPr>
          <w:rFonts w:cs="Times New Roman"/>
          <w:b/>
        </w:rPr>
        <w:t>7</w:t>
      </w:r>
      <w:r w:rsidR="00A23F09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2</w:t>
      </w:r>
      <w:r w:rsidR="006B70B7" w:rsidRPr="000D0FA7">
        <w:rPr>
          <w:rFonts w:cs="Times New Roman"/>
          <w:b/>
        </w:rPr>
        <w:t>39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5464D5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biztonságos és balesetmentes munkavégzéshez, valamint a környezetkímélő gyártáshoz szükséges ismeretek elsajátítása.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5464D5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Biológia, kémia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5464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D0FA7">
        <w:rPr>
          <w:rFonts w:cs="Times New Roman"/>
          <w:b/>
          <w:i/>
        </w:rPr>
        <w:t>Haváriák</w:t>
      </w:r>
      <w:proofErr w:type="spellEnd"/>
    </w:p>
    <w:p w:rsidR="00A23F09" w:rsidRPr="000D0FA7" w:rsidRDefault="005464D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kohászati és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üzemekben előforduló </w:t>
      </w:r>
      <w:proofErr w:type="spellStart"/>
      <w:r w:rsidRPr="000D0FA7">
        <w:rPr>
          <w:rFonts w:cs="Times New Roman"/>
        </w:rPr>
        <w:t>haváriák</w:t>
      </w:r>
      <w:proofErr w:type="spellEnd"/>
      <w:r w:rsidRPr="000D0FA7">
        <w:rPr>
          <w:rFonts w:cs="Times New Roman"/>
        </w:rPr>
        <w:t xml:space="preserve"> (különleges, rendellenes események) fajtái és jellemzői.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5464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Munkabiztonsági ismeretek</w:t>
      </w:r>
    </w:p>
    <w:p w:rsidR="00A23F09" w:rsidRPr="000D0FA7" w:rsidRDefault="005464D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Az egyéni és csoportos, biztonságos munkavégzésre vonatkozó rendeletek és szabályok. Egyéni védőeszközök. Gépek és berendezések üzemeltetésére vonatkozó előírások. A kohászati és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üzemekre jellemző speciális munkabiztonsági </w:t>
      </w:r>
      <w:proofErr w:type="spellStart"/>
      <w:r w:rsidRPr="000D0FA7">
        <w:rPr>
          <w:rFonts w:cs="Times New Roman"/>
        </w:rPr>
        <w:t>szabáléyok</w:t>
      </w:r>
      <w:proofErr w:type="spellEnd"/>
      <w:r w:rsidRPr="000D0FA7">
        <w:rPr>
          <w:rFonts w:cs="Times New Roman"/>
        </w:rPr>
        <w:t>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5464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Környezetvédelmi ismeretek</w:t>
      </w:r>
    </w:p>
    <w:p w:rsidR="00A23F09" w:rsidRPr="000D0FA7" w:rsidRDefault="005464D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kohászati és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technológiák környezeti hatásai. Az esetleg bekövetkező környezeti ártalmak megelőzésének lehetőségei, elhárításának módszerei.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5464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Tűzvédelmi ismeretek</w:t>
      </w:r>
    </w:p>
    <w:p w:rsidR="00A23F09" w:rsidRPr="000D0FA7" w:rsidRDefault="005464D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lastRenderedPageBreak/>
        <w:t xml:space="preserve">A kohászati és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üzemek tűz- és robbanásveszélyes technológiai folyamatainak ismerete. A tűzesetek jelentése, dokumentálása, a haladéktalanul megteendő intézkedések.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5464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Minőségbiztosítási ismeretek</w:t>
      </w:r>
    </w:p>
    <w:p w:rsidR="00A23F09" w:rsidRPr="000D0FA7" w:rsidRDefault="005464D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Minőségbiztosítási és környezetirányítási rendszerek. Első-, másod- és </w:t>
      </w:r>
      <w:proofErr w:type="spellStart"/>
      <w:r w:rsidRPr="000D0FA7">
        <w:rPr>
          <w:rFonts w:cs="Times New Roman"/>
        </w:rPr>
        <w:t>harmadrenbdű</w:t>
      </w:r>
      <w:proofErr w:type="spellEnd"/>
      <w:r w:rsidRPr="000D0FA7">
        <w:rPr>
          <w:rFonts w:cs="Times New Roman"/>
        </w:rPr>
        <w:t xml:space="preserve"> utasítások, minőségbiztosítási kézikönyv. Dokumentálás, visszakövethetőség.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5464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Munkavédelem, elsősegélynyújtás</w:t>
      </w:r>
    </w:p>
    <w:p w:rsidR="00A23F09" w:rsidRPr="000D0FA7" w:rsidRDefault="005464D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Munkavédelmi előírások rendszere. Technológiai, kezelési, karbantartási utasítások munkavédelmi előírásai. A balesetmentes munkavégzés feltételeinek biztosítása. Teendők baleset bekövetkezése esetén, elsősegély-nyújtási ismeretek.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5464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Hulladékgazdálkodás</w:t>
      </w:r>
    </w:p>
    <w:p w:rsidR="00A23F09" w:rsidRPr="000D0FA7" w:rsidRDefault="005464D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Hulladékok fajtái, hulladékpiramis. Veszélyes hulladékok tárolására, kezelésére, szállítására vonatkozó különleges előírások.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2E23D5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üzemlátogatás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A23F09" w:rsidRPr="000D0FA7" w:rsidRDefault="00F8743A" w:rsidP="00A23F09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10188-16</w:t>
      </w:r>
      <w:r w:rsidR="00A23F09" w:rsidRPr="000D0FA7">
        <w:rPr>
          <w:rFonts w:cs="Times New Roman"/>
          <w:b/>
          <w:sz w:val="36"/>
        </w:rPr>
        <w:t xml:space="preserve"> azonosító számú</w:t>
      </w:r>
    </w:p>
    <w:p w:rsidR="00A23F09" w:rsidRPr="000D0FA7" w:rsidRDefault="00F8743A" w:rsidP="00A23F09">
      <w:pPr>
        <w:jc w:val="center"/>
        <w:rPr>
          <w:rFonts w:cs="Times New Roman"/>
          <w:b/>
          <w:sz w:val="36"/>
        </w:rPr>
      </w:pPr>
      <w:proofErr w:type="spellStart"/>
      <w:r w:rsidRPr="000D0FA7">
        <w:rPr>
          <w:rFonts w:cs="Times New Roman"/>
          <w:b/>
          <w:sz w:val="36"/>
        </w:rPr>
        <w:t>Színesfémkohászati</w:t>
      </w:r>
      <w:proofErr w:type="spellEnd"/>
      <w:r w:rsidRPr="000D0FA7">
        <w:rPr>
          <w:rFonts w:cs="Times New Roman"/>
          <w:b/>
          <w:sz w:val="36"/>
        </w:rPr>
        <w:t xml:space="preserve"> feladatok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A23F09" w:rsidRPr="000D0FA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F8743A" w:rsidRPr="000D0FA7">
        <w:rPr>
          <w:rFonts w:cs="Times New Roman"/>
        </w:rPr>
        <w:t>10188-16</w:t>
      </w:r>
      <w:r w:rsidRPr="000D0FA7">
        <w:rPr>
          <w:rFonts w:cs="Times New Roman"/>
        </w:rPr>
        <w:t xml:space="preserve"> azonosító számú </w:t>
      </w:r>
      <w:proofErr w:type="spellStart"/>
      <w:r w:rsidR="00F8743A" w:rsidRPr="000D0FA7">
        <w:rPr>
          <w:rFonts w:cs="Times New Roman"/>
        </w:rPr>
        <w:t>Színesfémkohászati</w:t>
      </w:r>
      <w:proofErr w:type="spellEnd"/>
      <w:r w:rsidR="00F8743A" w:rsidRPr="000D0FA7">
        <w:rPr>
          <w:rFonts w:cs="Times New Roman"/>
        </w:rPr>
        <w:t xml:space="preserve"> feladatok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98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54"/>
        <w:gridCol w:w="758"/>
        <w:gridCol w:w="758"/>
        <w:gridCol w:w="759"/>
        <w:gridCol w:w="842"/>
      </w:tblGrid>
      <w:tr w:rsidR="00E51C86" w:rsidRPr="000D0FA7" w:rsidTr="000C6BEF">
        <w:trPr>
          <w:cantSplit/>
          <w:trHeight w:val="1697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Fémek és ötvözetek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géptan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Fémek és ötvözetek gyakorlat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Olvasztókemencét előkészít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Olvasztómű állapotát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üstöket előkészíti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megfelelő darabolási technológiát kiválasztja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Darabolást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Betétet és </w:t>
            </w:r>
            <w:proofErr w:type="spellStart"/>
            <w:r w:rsidRPr="000D0FA7">
              <w:rPr>
                <w:rFonts w:cs="Times New Roman"/>
              </w:rPr>
              <w:t>ötvözőmennyiséget</w:t>
            </w:r>
            <w:proofErr w:type="spellEnd"/>
            <w:r w:rsidRPr="000D0FA7">
              <w:rPr>
                <w:rFonts w:cs="Times New Roman"/>
              </w:rPr>
              <w:t xml:space="preserve"> számol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Technológiai előírás szerint adagolja az alap- és segédanyagokat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Ötvöző fémet mérlegel, ötvöz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fémfürdő kémiai összetételét, hőmérsékletét beállítja, homogenizálja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Levezeti a csapolást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Felügyeli és irányítja a folyékony fém mozgását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Salaklehúzó 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Kemencejavító 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Aprító, daraboló 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Vákuumüstöt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Anyagválogató berendezést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Présgépet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Gyártási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Adagszámítás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Elektrokémiai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ércelőkészítés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Rézkohászati alapismeretek,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Színesfémkohászati</w:t>
            </w:r>
            <w:proofErr w:type="spellEnd"/>
            <w:r w:rsidRPr="000D0FA7">
              <w:rPr>
                <w:rFonts w:cs="Times New Roman"/>
              </w:rPr>
              <w:t xml:space="preserve"> alapismeretek,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Egyéb fémek kohászatának alapismeretei, előállításuk elektrolízissel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timföldgyártás fizikai, kémiai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Bayer-féle timföldgyártás technológiája, üzemvitele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Különleges timföldek gyártása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timföldgyártás berendezései, gépei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alumínium kohászatának alapismeretei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Alumíniumkohók gépi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alumínium tisztítása (raffinálás)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Hulladékalumínium feldolgozás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Öntészeti</w:t>
            </w:r>
            <w:proofErr w:type="spellEnd"/>
            <w:r w:rsidRPr="000D0FA7">
              <w:rPr>
                <w:rFonts w:cs="Times New Roman"/>
              </w:rPr>
              <w:t xml:space="preserve"> alumíniumötvözetek gyártása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lastRenderedPageBreak/>
              <w:t>Korundgyártás</w:t>
            </w:r>
            <w:proofErr w:type="spellEnd"/>
            <w:r w:rsidRPr="000D0FA7">
              <w:rPr>
                <w:rFonts w:cs="Times New Roman"/>
              </w:rPr>
              <w:t>, kádkövek előállítása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anyagfelhasználás dokumentálása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géphiba bizonylatolása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gépek biztonságtechnikai előírásai, beállításai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Helyi tűz-és munkavédelmi utasítások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Szakmai nyelvű hallott szöveg megértése, 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Alapvető gépészeti méréstechnikai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Gyártásközi ellenőrzés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Szerszámok, gépek napi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Mozgáskoordináció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2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Ismeretek helyükön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</w:tbl>
    <w:p w:rsidR="000C6BEF" w:rsidRPr="000C6BEF" w:rsidRDefault="000C6BEF" w:rsidP="000C6BEF">
      <w:pPr>
        <w:tabs>
          <w:tab w:val="right" w:pos="9072"/>
        </w:tabs>
        <w:spacing w:after="0"/>
        <w:rPr>
          <w:rFonts w:cs="Times New Roman"/>
          <w:b/>
        </w:rPr>
      </w:pPr>
    </w:p>
    <w:p w:rsidR="00A23F09" w:rsidRPr="000D0FA7" w:rsidRDefault="006933C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alapismeretek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160295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Az elektrokémiai folyamatok ismeretéhez szükséges ismeretanyag elsajátítása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160295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1602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Elektrokémiai ismeretek</w:t>
      </w:r>
    </w:p>
    <w:p w:rsidR="00A23F09" w:rsidRPr="000D0FA7" w:rsidRDefault="0016029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fémek és ötvözetek elektrokémiai előállításának elmélete és gyakorlata. Galvanizálási, fémpolírozási technológiák.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160295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6E1CA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Fémek és ötvözetek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="00FF3A92" w:rsidRPr="000D0FA7">
        <w:rPr>
          <w:rFonts w:cs="Times New Roman"/>
          <w:b/>
        </w:rPr>
        <w:t>52</w:t>
      </w:r>
      <w:r w:rsidR="00A23F09" w:rsidRPr="000D0FA7">
        <w:rPr>
          <w:rFonts w:cs="Times New Roman"/>
          <w:b/>
        </w:rPr>
        <w:t xml:space="preserve"> óra/</w:t>
      </w:r>
      <w:r w:rsidR="00FF3A92" w:rsidRPr="000D0FA7">
        <w:rPr>
          <w:rFonts w:cs="Times New Roman"/>
          <w:b/>
        </w:rPr>
        <w:t>55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6E1CAB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Színesfémekkel és ötvözeteikkel kapcsolatos ismeretanyag elsajátítása.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6E1CAB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6E1C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Alumínium és ötvözetei</w:t>
      </w:r>
    </w:p>
    <w:p w:rsidR="00A23F09" w:rsidRPr="000D0FA7" w:rsidRDefault="006E1CA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Timföldgyártás, speciális timföldek előállítása. Korund előállítása. Az alumínium kohászatának elmélete.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és alakítható alumínium ötvözetek és tulajdonságaik.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6E1C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Réz és ötvözetei</w:t>
      </w:r>
    </w:p>
    <w:p w:rsidR="00A23F09" w:rsidRPr="000D0FA7" w:rsidRDefault="006E1CA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réz kohászatának elmélete. Rézötvözetek (sárgarezek, bronzok, különbleges rézötvözetek) és tulajdonságaik.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6E1C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Cink és ötvözetei</w:t>
      </w:r>
    </w:p>
    <w:p w:rsidR="00A23F09" w:rsidRPr="000D0FA7" w:rsidRDefault="006E1CA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cink kohászatának elmélete. Cinkötvözetek (</w:t>
      </w:r>
      <w:proofErr w:type="spellStart"/>
      <w:r w:rsidRPr="000D0FA7">
        <w:rPr>
          <w:rFonts w:cs="Times New Roman"/>
        </w:rPr>
        <w:t>spiáter</w:t>
      </w:r>
      <w:proofErr w:type="spellEnd"/>
      <w:r w:rsidRPr="000D0FA7">
        <w:rPr>
          <w:rFonts w:cs="Times New Roman"/>
        </w:rPr>
        <w:t xml:space="preserve">, </w:t>
      </w:r>
      <w:proofErr w:type="spellStart"/>
      <w:r w:rsidRPr="000D0FA7">
        <w:rPr>
          <w:rFonts w:cs="Times New Roman"/>
        </w:rPr>
        <w:t>zamak</w:t>
      </w:r>
      <w:proofErr w:type="spellEnd"/>
      <w:r w:rsidRPr="000D0FA7">
        <w:rPr>
          <w:rFonts w:cs="Times New Roman"/>
        </w:rPr>
        <w:t>) és tulajdonságaik.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823B3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Hulladékfeldolgozás</w:t>
      </w:r>
    </w:p>
    <w:p w:rsidR="0042559A" w:rsidRPr="000D0FA7" w:rsidRDefault="00823B3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Másodlagos kohászati eljárások gazdasági jelentősége. Gyártási és steril fémhulladékok visszaforgatási technológiái. Nem steril fémhulladékokból történő színfém vagy ötvözet előállítása.</w:t>
      </w:r>
    </w:p>
    <w:p w:rsidR="00A23F09" w:rsidRPr="000D0FA7" w:rsidRDefault="00A23F0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6E1CAB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6E1CA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géptan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6E1CAB" w:rsidP="00A23F09">
      <w:pPr>
        <w:spacing w:after="0"/>
        <w:ind w:left="426"/>
        <w:rPr>
          <w:rFonts w:cs="Times New Roman"/>
        </w:rPr>
      </w:pPr>
      <w:proofErr w:type="spellStart"/>
      <w:r w:rsidRPr="000D0FA7">
        <w:rPr>
          <w:rFonts w:cs="Times New Roman"/>
        </w:rPr>
        <w:t>Színesfémkohászati</w:t>
      </w:r>
      <w:proofErr w:type="spellEnd"/>
      <w:r w:rsidRPr="000D0FA7">
        <w:rPr>
          <w:rFonts w:cs="Times New Roman"/>
        </w:rPr>
        <w:t xml:space="preserve"> és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</w:t>
      </w:r>
      <w:proofErr w:type="spellStart"/>
      <w:r w:rsidRPr="000D0FA7">
        <w:rPr>
          <w:rFonts w:cs="Times New Roman"/>
        </w:rPr>
        <w:t>olvasztóberendezések</w:t>
      </w:r>
      <w:proofErr w:type="spellEnd"/>
      <w:r w:rsidRPr="000D0FA7">
        <w:rPr>
          <w:rFonts w:cs="Times New Roman"/>
        </w:rPr>
        <w:t>, fémhulladék-feldolgozó gépsorok működésének megismerése.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6E1CAB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fizika, géptan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6E1C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lastRenderedPageBreak/>
        <w:t>Színesfémolvasztó berendezések</w:t>
      </w:r>
    </w:p>
    <w:p w:rsidR="00A23F09" w:rsidRPr="000D0FA7" w:rsidRDefault="006E1CA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Fémhulladék aprító és osztályozó berendezések működése. Fémolvasztó kemencék típusai, energiaellátása és működése.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6E1CAB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DC628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Fémek és ötvözetek gyakorlat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DC6282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Színesfémekkel és ötvözeteikkel kapcsolatos ismeretanyag elsajátítása.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DC6282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DC62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Ötvözetszámítás</w:t>
      </w:r>
    </w:p>
    <w:p w:rsidR="00A23F09" w:rsidRPr="000D0FA7" w:rsidRDefault="00DC62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0D0FA7">
        <w:rPr>
          <w:rFonts w:cs="Times New Roman"/>
        </w:rPr>
        <w:t>Adagösszeállítás</w:t>
      </w:r>
      <w:proofErr w:type="spellEnd"/>
      <w:r w:rsidRPr="000D0FA7">
        <w:rPr>
          <w:rFonts w:cs="Times New Roman"/>
        </w:rPr>
        <w:t xml:space="preserve"> színfémekből és ötvözetekből, leégés, ráötvözés.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DC6282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A23F09" w:rsidRPr="000D0FA7" w:rsidRDefault="00965584" w:rsidP="00A23F09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10189-16</w:t>
      </w:r>
      <w:r w:rsidR="00A23F09" w:rsidRPr="000D0FA7">
        <w:rPr>
          <w:rFonts w:cs="Times New Roman"/>
          <w:b/>
          <w:sz w:val="36"/>
        </w:rPr>
        <w:t xml:space="preserve"> azonosító számú</w:t>
      </w:r>
    </w:p>
    <w:p w:rsidR="00A23F09" w:rsidRPr="000D0FA7" w:rsidRDefault="00965584" w:rsidP="00A23F09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Vaskohászati feladatok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A23F09" w:rsidRPr="000D0FA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52531A" w:rsidRPr="000D0FA7">
        <w:rPr>
          <w:rFonts w:cs="Times New Roman"/>
        </w:rPr>
        <w:t>10189-16</w:t>
      </w:r>
      <w:r w:rsidRPr="000D0FA7">
        <w:rPr>
          <w:rFonts w:cs="Times New Roman"/>
        </w:rPr>
        <w:t xml:space="preserve"> azonosító számú </w:t>
      </w:r>
      <w:r w:rsidR="0052531A" w:rsidRPr="000D0FA7">
        <w:rPr>
          <w:rFonts w:cs="Times New Roman"/>
        </w:rPr>
        <w:t>Vaskohászati feladatok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116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5"/>
        <w:gridCol w:w="758"/>
        <w:gridCol w:w="1037"/>
        <w:gridCol w:w="960"/>
      </w:tblGrid>
      <w:tr w:rsidR="00E51C86" w:rsidRPr="000D0FA7" w:rsidTr="000C6BEF">
        <w:trPr>
          <w:cantSplit/>
          <w:trHeight w:val="1697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Fémek és ötvözetek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géptan gyakorlat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Fémek és ötvözetek gyakorlat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Kohászati </w:t>
            </w:r>
            <w:proofErr w:type="spellStart"/>
            <w:r w:rsidRPr="000D0FA7">
              <w:rPr>
                <w:rFonts w:cs="Times New Roman"/>
              </w:rPr>
              <w:t>anyagelőkészítést</w:t>
            </w:r>
            <w:proofErr w:type="spellEnd"/>
            <w:r w:rsidRPr="000D0FA7">
              <w:rPr>
                <w:rFonts w:cs="Times New Roman"/>
              </w:rPr>
              <w:t xml:space="preserve"> végez,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Az olvasztómű (nagyolvasztó, konverter, egyéb </w:t>
            </w:r>
            <w:proofErr w:type="spellStart"/>
            <w:r w:rsidRPr="000D0FA7">
              <w:rPr>
                <w:rFonts w:cs="Times New Roman"/>
              </w:rPr>
              <w:t>acélgyíártó</w:t>
            </w:r>
            <w:proofErr w:type="spellEnd"/>
            <w:r w:rsidRPr="000D0FA7">
              <w:rPr>
                <w:rFonts w:cs="Times New Roman"/>
              </w:rPr>
              <w:t xml:space="preserve"> berendezések) állapotát ellenőrzi, munkára előkészíti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</w:t>
            </w:r>
            <w:proofErr w:type="spellStart"/>
            <w:r w:rsidRPr="000D0FA7">
              <w:rPr>
                <w:rFonts w:cs="Times New Roman"/>
              </w:rPr>
              <w:t>csapolónyílást</w:t>
            </w:r>
            <w:proofErr w:type="spellEnd"/>
            <w:r w:rsidRPr="000D0FA7">
              <w:rPr>
                <w:rFonts w:cs="Times New Roman"/>
              </w:rPr>
              <w:t xml:space="preserve"> letisztítja, állapotát ellenőrzi, javítja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üstöket előkészíti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megfelelő darabolási technológiát kiválasztja, darabolást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Betétet és </w:t>
            </w:r>
            <w:proofErr w:type="spellStart"/>
            <w:r w:rsidRPr="000D0FA7">
              <w:rPr>
                <w:rFonts w:cs="Times New Roman"/>
              </w:rPr>
              <w:t>ötvözőmennyiséget</w:t>
            </w:r>
            <w:proofErr w:type="spellEnd"/>
            <w:r w:rsidRPr="000D0FA7">
              <w:rPr>
                <w:rFonts w:cs="Times New Roman"/>
              </w:rPr>
              <w:t xml:space="preserve"> számol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Technológiai előírás szerint adagolja az alap- és segédanyagokat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Ötvözőfémet mérlegel, ötvöz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fémfürdő kémiai összetételét, hőmérsékletét homogenizálja, beállítja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olvadékszintet szabályozza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csapolást levezeti, a folyékony fém mozgását felügyeli és irányítja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Salaklehúzó 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Kemencejavító 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Vákuumüstöt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Anyagválogató berendezést, présgépet kezel, aprító-, </w:t>
            </w:r>
            <w:proofErr w:type="spellStart"/>
            <w:r w:rsidRPr="000D0FA7">
              <w:rPr>
                <w:rFonts w:cs="Times New Roman"/>
              </w:rPr>
              <w:t>darabológépet</w:t>
            </w:r>
            <w:proofErr w:type="spellEnd"/>
            <w:r w:rsidRPr="000D0FA7">
              <w:rPr>
                <w:rFonts w:cs="Times New Roman"/>
              </w:rPr>
              <w:t xml:space="preserve">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Elektródahosszabbító berendezést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</w:t>
            </w:r>
            <w:proofErr w:type="spellStart"/>
            <w:r w:rsidRPr="000D0FA7">
              <w:rPr>
                <w:rFonts w:cs="Times New Roman"/>
              </w:rPr>
              <w:t>nyersvaskeverő</w:t>
            </w:r>
            <w:proofErr w:type="spellEnd"/>
            <w:r w:rsidRPr="000D0FA7">
              <w:rPr>
                <w:rFonts w:cs="Times New Roman"/>
              </w:rPr>
              <w:t xml:space="preserve"> berendezést működteti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tűzálló falazat cseréjébe besegít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Ércdarabosítást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Léghevítőket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Salakfeldolgozást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Gáztisztító berendezést kezel (</w:t>
            </w:r>
            <w:proofErr w:type="spellStart"/>
            <w:r w:rsidRPr="000D0FA7">
              <w:rPr>
                <w:rFonts w:cs="Times New Roman"/>
              </w:rPr>
              <w:t>multiciklon</w:t>
            </w:r>
            <w:proofErr w:type="spellEnd"/>
            <w:r w:rsidRPr="000D0FA7">
              <w:rPr>
                <w:rFonts w:cs="Times New Roman"/>
              </w:rPr>
              <w:t xml:space="preserve">, zsákos szűrő, </w:t>
            </w:r>
            <w:proofErr w:type="spellStart"/>
            <w:r w:rsidRPr="000D0FA7">
              <w:rPr>
                <w:rFonts w:cs="Times New Roman"/>
              </w:rPr>
              <w:t>elektrofilter</w:t>
            </w:r>
            <w:proofErr w:type="spellEnd"/>
            <w:r w:rsidRPr="000D0FA7">
              <w:rPr>
                <w:rFonts w:cs="Times New Roman"/>
              </w:rPr>
              <w:t>, nedves mosók,)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Gyártási dokumentáció, technológiai utasítások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Adagszámítás, elegyszámítás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Nyersvasgyártási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Kohókoksz előállítási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Ércelőkészítési</w:t>
            </w:r>
            <w:proofErr w:type="spellEnd"/>
            <w:r w:rsidRPr="000D0FA7">
              <w:rPr>
                <w:rFonts w:cs="Times New Roman"/>
              </w:rPr>
              <w:t xml:space="preserve">, </w:t>
            </w:r>
            <w:proofErr w:type="spellStart"/>
            <w:r w:rsidRPr="000D0FA7">
              <w:rPr>
                <w:rFonts w:cs="Times New Roman"/>
              </w:rPr>
              <w:t>mércdúsítási</w:t>
            </w:r>
            <w:proofErr w:type="spellEnd"/>
            <w:r w:rsidRPr="000D0FA7">
              <w:rPr>
                <w:rFonts w:cs="Times New Roman"/>
              </w:rPr>
              <w:t xml:space="preserve">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Salakfeldolgozási</w:t>
            </w:r>
            <w:proofErr w:type="spellEnd"/>
            <w:r w:rsidRPr="000D0FA7">
              <w:rPr>
                <w:rFonts w:cs="Times New Roman"/>
              </w:rPr>
              <w:t xml:space="preserve">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Füstgáztisztítási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Nagyolvasztóművek gépi berendezéseinek szerkezete,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acélgyártás alapfogalmai, alapvető folyamatai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acél előállítása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Nagytisztaságú acélok előállítása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Acélművek gépi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acél leöntése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anyagfelhasználás dokumentálása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géphiba bizonylatolása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Helyi tűz-és munkavédelmi utasítások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Szakmai nyelvű hallott szöveg megértése, 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Gyártásközi ellenőrzés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Anyagvizsgáló berendezések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Metallurgiai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Tüzeléstechnikai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Mozgáskoordináció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5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143B8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Fémek és ötvözetek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="00C34EEA" w:rsidRPr="000D0FA7">
        <w:rPr>
          <w:rFonts w:cs="Times New Roman"/>
          <w:b/>
        </w:rPr>
        <w:t>72</w:t>
      </w:r>
      <w:r w:rsidR="00A23F09" w:rsidRPr="000D0FA7">
        <w:rPr>
          <w:rFonts w:cs="Times New Roman"/>
          <w:b/>
        </w:rPr>
        <w:t xml:space="preserve"> óra/</w:t>
      </w:r>
      <w:r w:rsidR="00C34EEA" w:rsidRPr="000D0FA7">
        <w:rPr>
          <w:rFonts w:cs="Times New Roman"/>
          <w:b/>
        </w:rPr>
        <w:t>72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143B8B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Nyersvas- és acélgyártási eljárások elméletének és gyakorlatának, gépi berendezéseinek megismerése.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143B8B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fizika, géptan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793D8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Vas-szén állapotábra</w:t>
      </w:r>
    </w:p>
    <w:p w:rsidR="00A23F09" w:rsidRPr="000D0FA7" w:rsidRDefault="00793D8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vas előállítását megalapozó, a gyakorlatban alkalmazott vas-karbon ötvözetekkel kapcsolatos technológiai eljárásokat megalapozó ismeretanyag elsajátítása. Adott összetételekhez tartozó olvadáspont és az adott összetételekhez és hőmérsékletekhez </w:t>
      </w:r>
      <w:r w:rsidRPr="000D0FA7">
        <w:rPr>
          <w:rFonts w:cs="Times New Roman"/>
        </w:rPr>
        <w:lastRenderedPageBreak/>
        <w:t>tartozó szövetelemek meghatározása, Különböző hőkezelési eljárások (pl. edzés, megeresztés) idő-hőmérséklet diagramjainak és a keletkező szövetelemeknek a meghatározása.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793D8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A vas kohászata</w:t>
      </w:r>
    </w:p>
    <w:p w:rsidR="00A23F09" w:rsidRPr="000D0FA7" w:rsidRDefault="00793D8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vas érceiből való előállításának anyagai és technológiája. Ércelőkészítés, ércdúsítás.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793D8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Acélgyártás</w:t>
      </w:r>
    </w:p>
    <w:p w:rsidR="00A23F09" w:rsidRPr="000D0FA7" w:rsidRDefault="00793D8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Acél gyártása nyersvasból és hulladékból, acélgyártási technológiák.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793D8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Ötvözetlen és ötvözött acélok</w:t>
      </w:r>
    </w:p>
    <w:p w:rsidR="00A23F09" w:rsidRPr="000D0FA7" w:rsidRDefault="00793D8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ötvözetlen és ötvözött acélok típusai. Ötvözőelemek hatása az acélok mechanikai és korróziós tulajdonságaira. Acélok feldolgozása öntéssel és képlékenyalakítással.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793D8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Öntöttvasak</w:t>
      </w:r>
    </w:p>
    <w:p w:rsidR="00A23F09" w:rsidRPr="000D0FA7" w:rsidRDefault="00793D8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öntöttvasak előállítása, típusai.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793D8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Hulladékfeldolgozás</w:t>
      </w:r>
    </w:p>
    <w:p w:rsidR="00A23F09" w:rsidRPr="000D0FA7" w:rsidRDefault="00793D8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Vashulladékok begyűjtése, osztályozása, újrahasznosításra történő előkészítése.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793D8A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tanműhely, üzemlátogatás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793D8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géptan</w:t>
      </w:r>
      <w:r w:rsidR="00DD7809" w:rsidRPr="000D0FA7">
        <w:rPr>
          <w:rFonts w:cs="Times New Roman"/>
          <w:b/>
        </w:rPr>
        <w:t xml:space="preserve"> gyakorlat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36</w:t>
      </w:r>
      <w:r w:rsidR="00A23F09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36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98035D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vas- és acélgyártás </w:t>
      </w:r>
      <w:proofErr w:type="spellStart"/>
      <w:r w:rsidRPr="000D0FA7">
        <w:rPr>
          <w:rFonts w:cs="Times New Roman"/>
        </w:rPr>
        <w:t>olvasztóberendezéseinek</w:t>
      </w:r>
      <w:proofErr w:type="spellEnd"/>
      <w:r w:rsidRPr="000D0FA7">
        <w:rPr>
          <w:rFonts w:cs="Times New Roman"/>
        </w:rPr>
        <w:t xml:space="preserve"> megismerése.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98035D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fizika, géptan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98035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 xml:space="preserve">A vas- és acélgyártás </w:t>
      </w:r>
      <w:proofErr w:type="spellStart"/>
      <w:r w:rsidRPr="000D0FA7">
        <w:rPr>
          <w:rFonts w:cs="Times New Roman"/>
          <w:b/>
          <w:i/>
        </w:rPr>
        <w:t>olvasztóberendezései</w:t>
      </w:r>
      <w:proofErr w:type="spellEnd"/>
    </w:p>
    <w:p w:rsidR="00A23F09" w:rsidRPr="000D0FA7" w:rsidRDefault="0098035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nagyolvasztó és kiszolgáló berendezései. Acélgyártó kemencék. Különleges acélminőségek előállításának berendezései. Folyamatos öntőművek.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98035D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tanműhely, üzemlátogatás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C34EE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Fémek és ötvözetek gyakorlat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="009110E4" w:rsidRPr="000D0FA7">
        <w:rPr>
          <w:rFonts w:cs="Times New Roman"/>
          <w:b/>
        </w:rPr>
        <w:t>32</w:t>
      </w:r>
      <w:r w:rsidR="00A23F09" w:rsidRPr="000D0FA7">
        <w:rPr>
          <w:rFonts w:cs="Times New Roman"/>
          <w:b/>
        </w:rPr>
        <w:t xml:space="preserve"> óra/</w:t>
      </w:r>
      <w:r w:rsidR="009110E4" w:rsidRPr="000D0FA7">
        <w:rPr>
          <w:rFonts w:cs="Times New Roman"/>
          <w:b/>
        </w:rPr>
        <w:t>34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C34EEA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Nyersvas- és acélgyártási eljárások elméletének és gyakorlatának, gépi berendezéseinek megismerése.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C34EEA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fizika, géptan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C34EE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Ötvözetlen és ötvözött acélok</w:t>
      </w:r>
    </w:p>
    <w:p w:rsidR="00A23F09" w:rsidRPr="000D0FA7" w:rsidRDefault="00C34EE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ötvözetlen és ötvözött acélok típusai. Ötvözőelemek hatása az acélok mechanikai és korróziós tulajdonságaira. Acélok feldolgozása öntéssel és képlékenyalakítással.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C34EE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Öntöttvasak</w:t>
      </w:r>
    </w:p>
    <w:p w:rsidR="00A23F09" w:rsidRPr="000D0FA7" w:rsidRDefault="00C34EE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öntöttvasak előállítása, típusai.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C4422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Hulladékfeldolgozás</w:t>
      </w:r>
    </w:p>
    <w:p w:rsidR="00A23F09" w:rsidRPr="000D0FA7" w:rsidRDefault="00C34EE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Vashulladékok begyűjtése, osztályozása, újrahasznosításra történő előkészítése.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B31C70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tanműhely, üzemlátogatás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A23F09" w:rsidRPr="000D0FA7" w:rsidRDefault="00511CCB" w:rsidP="00A23F09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10443-16</w:t>
      </w:r>
      <w:r w:rsidR="00A23F09" w:rsidRPr="000D0FA7">
        <w:rPr>
          <w:rFonts w:cs="Times New Roman"/>
          <w:b/>
          <w:sz w:val="36"/>
        </w:rPr>
        <w:t xml:space="preserve"> azonosító számú</w:t>
      </w:r>
    </w:p>
    <w:p w:rsidR="00A23F09" w:rsidRPr="000D0FA7" w:rsidRDefault="00511CCB" w:rsidP="00A23F09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Gépkezelők általános ismeretei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A23F09" w:rsidRPr="000D0FA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511CCB" w:rsidRPr="000D0FA7">
        <w:rPr>
          <w:rFonts w:cs="Times New Roman"/>
        </w:rPr>
        <w:t>10443-16</w:t>
      </w:r>
      <w:r w:rsidRPr="000D0FA7">
        <w:rPr>
          <w:rFonts w:cs="Times New Roman"/>
        </w:rPr>
        <w:t xml:space="preserve"> azonosító számú </w:t>
      </w:r>
      <w:r w:rsidR="00511CCB" w:rsidRPr="000D0FA7">
        <w:rPr>
          <w:rFonts w:cs="Times New Roman"/>
        </w:rPr>
        <w:t>Gépkezelők általános ismeretei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55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28"/>
        <w:gridCol w:w="758"/>
        <w:gridCol w:w="1225"/>
        <w:gridCol w:w="851"/>
      </w:tblGrid>
      <w:tr w:rsidR="00E51C86" w:rsidRPr="000D0FA7" w:rsidTr="000C6BEF">
        <w:trPr>
          <w:cantSplit/>
          <w:trHeight w:val="1697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géptan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Munkabiztonság és környezetvédelem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géptan gyakorlat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Működteti a belsőégésű motoros szerkezeteket, gépeket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Működteti a villamos hajtású szerkezeteket, gépeket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Működteti a hidraulikus és pneumatikus berendezéseket, szerkezeteket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Működteti a mechanikai szerkezeteket, hajtásokat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Betartja a munkagépekre vonatkozó biztonságtechnikai, munka-, tűz- és környezetvédelmi szabályokat,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Elvégzi a munkagép üzemeltetéséhez előírt adminisztrációs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Elvégzi a kötelezően előírt biztonsági és üzemi ellenőrzéseket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Elvégzi az előírt kenési, karbantartási, gépápolási teendőket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Betartja a hibaelhárítás és karbantartás általános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munkaterületet a szabályoknak megfelelően alakítja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Elvégzi a munkaterületen a számára szóban, vagy írásban megadott feladatokat az utasításoknak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Használja a munkavégzéshez szükséges segédanyagokat,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Használja az egyéni és csoportos védőeszközöket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Baleset, illetve veszélyhelyzet esetén munkakörének megfelelően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Baleset esetén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Tűzeset esetén használja a tűzoltó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Belsőégésű motorok csoportosítása,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Belsőégésű motorok rendszerei (hűtő-, kenő-, üzemanyag-ellátó)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Belsőégésű motorok üzemeltetése,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Anyagismereti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Forgómozgást végző gépelemek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Hajtások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Elektromosság alapfogalmai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Elektromos szerkezetek felépítése,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Villamos akkumulátorok fajtái, töltése-,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Hidraulikus és pneumatikus rendszerek felépítése, működése-, üzemeltetése,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Munka- és balesetvédelmi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Tűz- és környezetvédelmi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Elsősegélynyújtási</w:t>
            </w:r>
            <w:proofErr w:type="spellEnd"/>
            <w:r w:rsidRPr="000D0FA7">
              <w:rPr>
                <w:rFonts w:cs="Times New Roman"/>
              </w:rPr>
              <w:t xml:space="preserve">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Egyéni és csoportos védőeszközök fajtái, használatuk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Munkavégzés-, karbantartás és egyszerű javítás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Időszakos karbantartási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Karbantartó anyagok és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Gépkönyv, gépnapló tartalma,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Kezelőszervek, vezérlőelemek működtetése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Olvasott szakmai szöveg megértése, műszaki 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Szakmai nyelvi íráskészség, </w:t>
            </w:r>
            <w:proofErr w:type="gramStart"/>
            <w:r w:rsidRPr="000D0FA7">
              <w:rPr>
                <w:rFonts w:cs="Times New Roman"/>
              </w:rPr>
              <w:t>fogalmazás írásban</w:t>
            </w:r>
            <w:proofErr w:type="gram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Biztonságtechnikai jelképek, táblák, feliratok, piktogramok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Egyéni és csoportos munkavédelmi eszközök és berendezések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rPr>
                <w:rFonts w:cs="Times New Roman"/>
              </w:rPr>
            </w:pPr>
            <w:r w:rsidRPr="000D0FA7">
              <w:rPr>
                <w:rFonts w:cs="Times New Roman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51C86" w:rsidRPr="000D0FA7" w:rsidTr="000C6BEF">
        <w:trPr>
          <w:trHeight w:val="255"/>
          <w:jc w:val="center"/>
        </w:trPr>
        <w:tc>
          <w:tcPr>
            <w:tcW w:w="4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51C86" w:rsidRPr="000D0FA7" w:rsidRDefault="00E51C86" w:rsidP="002E03B6">
            <w:pPr>
              <w:rPr>
                <w:rFonts w:cs="Times New Roman"/>
              </w:rPr>
            </w:pPr>
            <w:r w:rsidRPr="000D0FA7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1C86" w:rsidRPr="000D0FA7" w:rsidRDefault="00E51C86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A23F09" w:rsidP="00A23F09">
      <w:pPr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4A415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Kohászati géptan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="006B70B7" w:rsidRPr="000D0FA7">
        <w:rPr>
          <w:rFonts w:cs="Times New Roman"/>
          <w:b/>
        </w:rPr>
        <w:t>9</w:t>
      </w:r>
      <w:r w:rsidR="00A23F09" w:rsidRPr="000D0FA7">
        <w:rPr>
          <w:rFonts w:cs="Times New Roman"/>
          <w:b/>
        </w:rPr>
        <w:t xml:space="preserve"> óra/</w:t>
      </w:r>
      <w:r w:rsidR="00E5347B" w:rsidRPr="000D0FA7">
        <w:rPr>
          <w:rFonts w:cs="Times New Roman"/>
          <w:b/>
        </w:rPr>
        <w:t>9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tantárgy a </w:t>
      </w:r>
      <w:r w:rsidR="00E5347B" w:rsidRPr="000D0FA7">
        <w:rPr>
          <w:rFonts w:cs="Times New Roman"/>
        </w:rPr>
        <w:t>fő</w:t>
      </w:r>
      <w:r w:rsidRPr="000D0FA7">
        <w:rPr>
          <w:rFonts w:cs="Times New Roman"/>
        </w:rPr>
        <w:t>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4A415A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kohászatban és </w:t>
      </w:r>
      <w:proofErr w:type="spellStart"/>
      <w:r w:rsidRPr="000D0FA7">
        <w:rPr>
          <w:rFonts w:cs="Times New Roman"/>
        </w:rPr>
        <w:t>öntészetben</w:t>
      </w:r>
      <w:proofErr w:type="spellEnd"/>
      <w:r w:rsidRPr="000D0FA7">
        <w:rPr>
          <w:rFonts w:cs="Times New Roman"/>
        </w:rPr>
        <w:t xml:space="preserve"> használt belsőégésű motorok, elektromotorok, pneumatikus és hidraulikus berendezések, erőátviteli rendszerek megismerése, működési elveinek elsajátítása.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4A415A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géptan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4A415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Erőgépek</w:t>
      </w:r>
    </w:p>
    <w:p w:rsidR="00A23F09" w:rsidRPr="000D0FA7" w:rsidRDefault="004A415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Belsőégésű motorok, elektromotorok működése, felépítése.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4A415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Erőátviteli berendezések</w:t>
      </w:r>
    </w:p>
    <w:p w:rsidR="00A23F09" w:rsidRPr="000D0FA7" w:rsidRDefault="004A415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Elektromos, pneumatikus és hidraulikus hálózatok.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4A415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Gépkönyv</w:t>
      </w:r>
    </w:p>
    <w:p w:rsidR="00A23F09" w:rsidRPr="000D0FA7" w:rsidRDefault="004A415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kohászati és öntödei gépek, berendezések gépkönyveinek felépítése, tartalmi ismérvei.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4A415A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üzemlátogatás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935E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Munkabiztonság és környezetvédelem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33</w:t>
      </w:r>
      <w:r w:rsidR="00A23F09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3</w:t>
      </w:r>
      <w:r w:rsidR="006B70B7" w:rsidRPr="000D0FA7">
        <w:rPr>
          <w:rFonts w:cs="Times New Roman"/>
          <w:b/>
        </w:rPr>
        <w:t>5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A935EE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kohászati és </w:t>
      </w:r>
      <w:proofErr w:type="spellStart"/>
      <w:r w:rsidRPr="000D0FA7">
        <w:rPr>
          <w:rFonts w:cs="Times New Roman"/>
        </w:rPr>
        <w:t>öntészetri</w:t>
      </w:r>
      <w:proofErr w:type="spellEnd"/>
      <w:r w:rsidRPr="000D0FA7">
        <w:rPr>
          <w:rFonts w:cs="Times New Roman"/>
        </w:rPr>
        <w:t xml:space="preserve"> üzemek speciális </w:t>
      </w:r>
      <w:proofErr w:type="spellStart"/>
      <w:r w:rsidRPr="000D0FA7">
        <w:rPr>
          <w:rFonts w:cs="Times New Roman"/>
        </w:rPr>
        <w:t>melegüzemi</w:t>
      </w:r>
      <w:proofErr w:type="spellEnd"/>
      <w:r w:rsidRPr="000D0FA7">
        <w:rPr>
          <w:rFonts w:cs="Times New Roman"/>
        </w:rPr>
        <w:t xml:space="preserve"> munkabiztonsági és környezetvédelmi előírásainak elsajátítása.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A935EE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fizika, biológia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7960F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0D0FA7">
        <w:rPr>
          <w:rFonts w:cs="Times New Roman"/>
          <w:b/>
          <w:i/>
        </w:rPr>
        <w:t>Melegüzemek</w:t>
      </w:r>
      <w:proofErr w:type="spellEnd"/>
      <w:r w:rsidRPr="000D0FA7">
        <w:rPr>
          <w:rFonts w:cs="Times New Roman"/>
          <w:b/>
          <w:i/>
        </w:rPr>
        <w:t xml:space="preserve"> különleges munkabiztonsági előírásai</w:t>
      </w:r>
    </w:p>
    <w:p w:rsidR="00A23F09" w:rsidRPr="000D0FA7" w:rsidRDefault="007960F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Intenzív </w:t>
      </w:r>
      <w:proofErr w:type="spellStart"/>
      <w:r w:rsidRPr="000D0FA7">
        <w:rPr>
          <w:rFonts w:cs="Times New Roman"/>
        </w:rPr>
        <w:t>hőterhelésnek</w:t>
      </w:r>
      <w:proofErr w:type="spellEnd"/>
      <w:r w:rsidRPr="000D0FA7">
        <w:rPr>
          <w:rFonts w:cs="Times New Roman"/>
        </w:rPr>
        <w:t xml:space="preserve">, vegyi és egyéb környezeti ártalmaknak kitett </w:t>
      </w:r>
      <w:proofErr w:type="spellStart"/>
      <w:r w:rsidRPr="000D0FA7">
        <w:rPr>
          <w:rFonts w:cs="Times New Roman"/>
        </w:rPr>
        <w:t>melegüzemi</w:t>
      </w:r>
      <w:proofErr w:type="spellEnd"/>
      <w:r w:rsidRPr="000D0FA7">
        <w:rPr>
          <w:rFonts w:cs="Times New Roman"/>
        </w:rPr>
        <w:t xml:space="preserve"> munkahelyek munkabiztonsági és egészségvédelmi előírásai.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7960FF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üzemlátogatás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E5347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géptan gyakorlat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9</w:t>
      </w:r>
      <w:r w:rsidR="00A23F09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9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E5347B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kohászatban és </w:t>
      </w:r>
      <w:proofErr w:type="spellStart"/>
      <w:r w:rsidRPr="000D0FA7">
        <w:rPr>
          <w:rFonts w:cs="Times New Roman"/>
        </w:rPr>
        <w:t>öntészetben</w:t>
      </w:r>
      <w:proofErr w:type="spellEnd"/>
      <w:r w:rsidRPr="000D0FA7">
        <w:rPr>
          <w:rFonts w:cs="Times New Roman"/>
        </w:rPr>
        <w:t xml:space="preserve"> használt belsőégésű motorok, elektromotorok, pneumatikus és hidraulikus berendezések, erőátviteli rendszerek megismerése, működési elveinek elsajátítása.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E5347B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géptan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E534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Erőgépek</w:t>
      </w:r>
    </w:p>
    <w:p w:rsidR="00A23F09" w:rsidRPr="000D0FA7" w:rsidRDefault="00E5347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Belsőégésű motorok, elektromotorok működése, felépítése.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E534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Erőátviteli berendezések</w:t>
      </w:r>
    </w:p>
    <w:p w:rsidR="00A23F09" w:rsidRPr="000D0FA7" w:rsidRDefault="00E5347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Elektromos, pneumatikus és hidraulikus hálózatok.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E534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Kezelési és karbantartási utasítás</w:t>
      </w:r>
    </w:p>
    <w:p w:rsidR="00A23F09" w:rsidRPr="000D0FA7" w:rsidRDefault="00E5347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kohászati és öntödei gépek kezelési utasításai. Napi és időszakos karbantartási utasítások. Meghibásodások és javítások dokumentálása.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E534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Üzemeltetési napló</w:t>
      </w:r>
    </w:p>
    <w:p w:rsidR="00A23F09" w:rsidRPr="000D0FA7" w:rsidRDefault="00E5347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kohászati és öntödei gépek műszaknaplóinak tartalmi és formai követelményei, vezetésük rendje és felelőse. Időszakos hatósági ellenőrzések és felülvizsgálatok.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9449D6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tanműhely, üzemlátogatás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A23F09" w:rsidRPr="000D0FA7" w:rsidRDefault="008F2F73" w:rsidP="00A23F09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10445-16</w:t>
      </w:r>
      <w:r w:rsidR="00A23F09" w:rsidRPr="000D0FA7">
        <w:rPr>
          <w:rFonts w:cs="Times New Roman"/>
          <w:b/>
          <w:sz w:val="36"/>
        </w:rPr>
        <w:t xml:space="preserve"> azonosító számú</w:t>
      </w:r>
    </w:p>
    <w:p w:rsidR="00A23F09" w:rsidRPr="000D0FA7" w:rsidRDefault="008F2F73" w:rsidP="00A23F09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Emelőgép kezelők speciális feladatai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A23F09" w:rsidRPr="000D0FA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8F2F73" w:rsidRPr="000D0FA7">
        <w:rPr>
          <w:rFonts w:cs="Times New Roman"/>
        </w:rPr>
        <w:t>10445-16</w:t>
      </w:r>
      <w:r w:rsidRPr="000D0FA7">
        <w:rPr>
          <w:rFonts w:cs="Times New Roman"/>
        </w:rPr>
        <w:t xml:space="preserve"> azonosító számú </w:t>
      </w:r>
      <w:r w:rsidR="008F2F73" w:rsidRPr="000D0FA7">
        <w:rPr>
          <w:rFonts w:cs="Times New Roman"/>
        </w:rPr>
        <w:t>Emelőgép kezelők speciális feladatai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140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79"/>
        <w:gridCol w:w="758"/>
        <w:gridCol w:w="942"/>
      </w:tblGrid>
      <w:tr w:rsidR="004C2BF5" w:rsidRPr="000D0FA7" w:rsidTr="000C6BEF">
        <w:trPr>
          <w:cantSplit/>
          <w:trHeight w:val="1697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géptan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géptan gyakorlat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Áttekinti a feladat ellátásához szükséges dokumentumokat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Ellenőrzi a mozgatásra kerülő teher tervezett útvonalát és a teher elhelyezési helyét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Használja a gépcsoportra előírt egyéni és csoportos védőeszközöket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Az előírásoknak megfelelően vezeti az </w:t>
            </w:r>
            <w:proofErr w:type="spellStart"/>
            <w:r w:rsidRPr="000D0FA7">
              <w:rPr>
                <w:rFonts w:cs="Times New Roman"/>
              </w:rPr>
              <w:t>emelőgépnaplót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Kötöző eszközöket, függesztő eszközöket kiválaszt, ellenőriz és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Teherfelvevő eszközöket kiválaszt, ellenőriz és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Használja a rakatképző eszközöket, segédanyagokat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Elvégzi a gépápolási, karbantartási munkálatokat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Elvégzi a műszakkezdés előtti biztonsági és üzemi ellenőrzéseket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Biztonságosan végrehajtja a teher emelését, mozgatását és lehelyezését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Szükség esetén különleges emelést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Betartja az emelőgépekre vonatkozó munkavédelmi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proofErr w:type="gramStart"/>
            <w:r w:rsidRPr="000D0FA7">
              <w:rPr>
                <w:rFonts w:cs="Times New Roman"/>
              </w:rPr>
              <w:t>Felismeri</w:t>
            </w:r>
            <w:proofErr w:type="gramEnd"/>
            <w:r w:rsidRPr="000D0FA7">
              <w:rPr>
                <w:rFonts w:cs="Times New Roman"/>
              </w:rPr>
              <w:t xml:space="preserve"> és munkahelyi vezetőjének jelzi a veszélyforrásokat és az egészségre ártalmas tényezőket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Kötözővel, irányítóval kapcsolatot 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Emelőgépet működtet, emelőgéppel munkavégzést hajt végre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Munkaterületen helyváltoztatásokat hajt végre az arra alkalmas géppel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Anyagmozgatás, közlekedés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Emelés- és rakodástechnológia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Próbaemelés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Teheremelés, </w:t>
            </w:r>
            <w:proofErr w:type="spellStart"/>
            <w:r w:rsidRPr="000D0FA7">
              <w:rPr>
                <w:rFonts w:cs="Times New Roman"/>
              </w:rPr>
              <w:t>-szállítás</w:t>
            </w:r>
            <w:proofErr w:type="spellEnd"/>
            <w:r w:rsidRPr="000D0FA7">
              <w:rPr>
                <w:rFonts w:cs="Times New Roman"/>
              </w:rPr>
              <w:t xml:space="preserve"> és </w:t>
            </w:r>
            <w:proofErr w:type="spellStart"/>
            <w:r w:rsidRPr="000D0FA7">
              <w:rPr>
                <w:rFonts w:cs="Times New Roman"/>
              </w:rPr>
              <w:t>-elhelyezés</w:t>
            </w:r>
            <w:proofErr w:type="spellEnd"/>
            <w:r w:rsidRPr="000D0FA7">
              <w:rPr>
                <w:rFonts w:cs="Times New Roman"/>
              </w:rPr>
              <w:t xml:space="preserve">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rakatképzés és bontás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Darabáruk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Egységrakományok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Rakatképzés segédeszközei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Ömlesztett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Emelőgépnapló</w:t>
            </w:r>
            <w:proofErr w:type="spellEnd"/>
            <w:r w:rsidRPr="000D0FA7">
              <w:rPr>
                <w:rFonts w:cs="Times New Roman"/>
              </w:rPr>
              <w:t xml:space="preserve">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Veszélyes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Hulladék és veszélyes hulladék gyűjtésének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Függesztő és teherfelvevő eszközök fajtái, kiválasztása,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Emelés függesztő - és teherfelvevő eszközökkel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Emelési, rögzítési pontok kialakításai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Teherkötözés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Irányító igénybevételének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Jogszabályban előírt kézjelzések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Teheremelés biztonsági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Egyéni és csoportos védőfelszerelések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Sajátos munkabiztonsági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Emelőgépek fajtái, rendszere,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Adott emelőgép szerkezettana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Adott emelőgép működtetése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Kezelőszervek, vezérlőelemek működtetése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Olvasott szakmai szöveg megértése, műszaki 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Szakmai nyelvi íráskészség, </w:t>
            </w:r>
            <w:proofErr w:type="gramStart"/>
            <w:r w:rsidRPr="000D0FA7">
              <w:rPr>
                <w:rFonts w:cs="Times New Roman"/>
              </w:rPr>
              <w:t>fogalmazás írásban</w:t>
            </w:r>
            <w:proofErr w:type="gram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Biztonságtechnikai jelképek, táblák, feliratok, piktogramok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Egyéni és csoportos munkavédelmi eszközök és berendezések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C2BF5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C2BF5" w:rsidRPr="000D0FA7" w:rsidRDefault="004C2BF5" w:rsidP="002E03B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C2BF5" w:rsidRPr="000D0FA7" w:rsidRDefault="004C2BF5" w:rsidP="002E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CF211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géptan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1</w:t>
      </w:r>
      <w:r w:rsidR="00647866" w:rsidRPr="000D0FA7">
        <w:rPr>
          <w:rFonts w:cs="Times New Roman"/>
          <w:b/>
        </w:rPr>
        <w:t>8</w:t>
      </w:r>
      <w:r w:rsidR="00A23F09" w:rsidRPr="000D0FA7">
        <w:rPr>
          <w:rFonts w:cs="Times New Roman"/>
          <w:b/>
        </w:rPr>
        <w:t xml:space="preserve"> óra/</w:t>
      </w:r>
      <w:r w:rsidR="00647866"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tantárgy a </w:t>
      </w:r>
      <w:r w:rsidR="00647866" w:rsidRPr="000D0FA7">
        <w:rPr>
          <w:rFonts w:cs="Times New Roman"/>
        </w:rPr>
        <w:t>fő</w:t>
      </w:r>
      <w:r w:rsidRPr="000D0FA7">
        <w:rPr>
          <w:rFonts w:cs="Times New Roman"/>
        </w:rPr>
        <w:t>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CF211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Az emelő- és rakodógépek felépítésének és működésének megismerése, a teheráthelyezés gyakorlati feladatai. Elméleti és gyakorlati képzés a </w:t>
      </w:r>
      <w:proofErr w:type="spellStart"/>
      <w:r w:rsidRPr="000D0FA7">
        <w:rPr>
          <w:rFonts w:cs="Times New Roman"/>
        </w:rPr>
        <w:t>mellékszakképesítés</w:t>
      </w:r>
      <w:proofErr w:type="spellEnd"/>
      <w:r w:rsidRPr="000D0FA7">
        <w:rPr>
          <w:rFonts w:cs="Times New Roman"/>
        </w:rPr>
        <w:t xml:space="preserve"> megszerzése céljából.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CF211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géptan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CF211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Emelő- és rakodógépek</w:t>
      </w:r>
    </w:p>
    <w:p w:rsidR="00A23F09" w:rsidRPr="000D0FA7" w:rsidRDefault="00CF211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lastRenderedPageBreak/>
        <w:t>Az emelő- és rakodógépek típusai, felépítésük, működésük. A teher rögzítésének, emelésének és mozgatásának speciális szabályai. A kezelőszervek használatának elsajátítása gyakorlati oktatás keretein belül. Az emelőgép napló vezetésének szabályai.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CF211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Energiaellátó rendszerek</w:t>
      </w:r>
    </w:p>
    <w:p w:rsidR="00A23F09" w:rsidRPr="000D0FA7" w:rsidRDefault="00CF211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emelő- és rakodógépek energiaellátása, energiaforrásai.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CF211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64786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géptan gyakorlat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647866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Az emelő- és rakodógépek felépítésének és működésének megismerése, a teheráthelyezés gyakorlati feladatai. Elméleti és gyakorlati képzés a </w:t>
      </w:r>
      <w:proofErr w:type="spellStart"/>
      <w:r w:rsidRPr="000D0FA7">
        <w:rPr>
          <w:rFonts w:cs="Times New Roman"/>
        </w:rPr>
        <w:t>mellékszakképesítés</w:t>
      </w:r>
      <w:proofErr w:type="spellEnd"/>
      <w:r w:rsidRPr="000D0FA7">
        <w:rPr>
          <w:rFonts w:cs="Times New Roman"/>
        </w:rPr>
        <w:t xml:space="preserve"> megszerzése céljából.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647866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géptan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537AD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Emelő- és rakodógépek</w:t>
      </w:r>
    </w:p>
    <w:p w:rsidR="00A23F09" w:rsidRPr="000D0FA7" w:rsidRDefault="00537AD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emelő- és rakodógépek típusai, felépítésük, működésük. A teher rögzítésének, emelésének és mozgatásának speciális szabályai. A kezelőszervek használatának elsajátítása gyakorlati oktatás keretein belül. Az emelőgép napló vezetésének szabályai.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AD5B9B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A23F09" w:rsidRPr="000D0FA7" w:rsidRDefault="00CF2119" w:rsidP="00A23F09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10182-16</w:t>
      </w:r>
      <w:r w:rsidR="00A23F09" w:rsidRPr="000D0FA7">
        <w:rPr>
          <w:rFonts w:cs="Times New Roman"/>
          <w:b/>
          <w:sz w:val="36"/>
        </w:rPr>
        <w:t xml:space="preserve"> azonosító számú</w:t>
      </w:r>
    </w:p>
    <w:p w:rsidR="00A23F09" w:rsidRPr="000D0FA7" w:rsidRDefault="00CF2119" w:rsidP="00A23F09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Járműipari fémalkatrész-gyártó alapfeladatok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A23F09" w:rsidRPr="000D0FA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CF2119" w:rsidRPr="000D0FA7">
        <w:rPr>
          <w:rFonts w:cs="Times New Roman"/>
        </w:rPr>
        <w:t>10182-16</w:t>
      </w:r>
      <w:r w:rsidRPr="000D0FA7">
        <w:rPr>
          <w:rFonts w:cs="Times New Roman"/>
        </w:rPr>
        <w:t xml:space="preserve"> azonosító számú </w:t>
      </w:r>
      <w:r w:rsidR="00CF2119" w:rsidRPr="000D0FA7">
        <w:rPr>
          <w:rFonts w:cs="Times New Roman"/>
        </w:rPr>
        <w:t>Járműipari fémalkatrész-gyártó alapfeladatok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135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29"/>
        <w:gridCol w:w="758"/>
        <w:gridCol w:w="758"/>
      </w:tblGrid>
      <w:tr w:rsidR="0042559A" w:rsidRPr="000D0FA7" w:rsidTr="000C6BEF">
        <w:trPr>
          <w:cantSplit/>
          <w:trHeight w:val="1697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Alakítási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Hő- és felületkezelés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Alapanyagot előkészít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Segédanyagot előkészít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Kiválasztja a megfelelő hőkezelési eljárást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Meghatározza a munkadarab felmelegítésének és hőn tartásának időtartamát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Kiválasztja a hűtőközeg fajtáját és a lehűtés módját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Hőmérsékletet mér, ellenőriz, regisztrál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Gondoskodik a gépen előírt paraméterek beállításáról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0852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munkájához szükséges kisgépeket használja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0852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Anyagvizsgáló berendezést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085212" w:rsidP="00706202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Mérleget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085212" w:rsidP="00706202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Anyagvizsgálatot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085212" w:rsidP="00706202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Figyeli a berendezések műszaki állapotát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085212" w:rsidP="00706202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Biztonsági ellenőrzéseket végez, elhárítja a pneumatika rendszer hibát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085212" w:rsidP="00706202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Dokumentálja a próbagyártmány ellenőrzését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Helyszínen javítható hiba esetén elvégzi a gyártmány vagy berendezés javítását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Helyszínen nem javítható hiba esetén a technológiai utasításoknak megfelelően jár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0852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Dokumentálja az általa elvégzett munkafeladatot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CF21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metallurgiai folyamatok kémiai, fémtani alapja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0852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Acélok </w:t>
            </w:r>
            <w:proofErr w:type="spellStart"/>
            <w:r w:rsidRPr="000D0FA7">
              <w:rPr>
                <w:rFonts w:cs="Times New Roman"/>
              </w:rPr>
              <w:t>hőntartásakor</w:t>
            </w:r>
            <w:proofErr w:type="spellEnd"/>
            <w:r w:rsidRPr="000D0FA7">
              <w:rPr>
                <w:rFonts w:cs="Times New Roman"/>
              </w:rPr>
              <w:t xml:space="preserve"> lejátszódó folyamatok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Fémek hevítésekor lejátszódó folyamatok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Fémek hűtésekor lejátszódó folyamatok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Hőkezelési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Felületkezelés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Gyártási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Műszaki rajzok alaki és formai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Hőkezelések rajzi jelölése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Öntészeti</w:t>
            </w:r>
            <w:proofErr w:type="spellEnd"/>
            <w:r w:rsidRPr="000D0FA7">
              <w:rPr>
                <w:rFonts w:cs="Times New Roman"/>
              </w:rPr>
              <w:t xml:space="preserve"> rajzjelölések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Melegüzemi</w:t>
            </w:r>
            <w:proofErr w:type="spellEnd"/>
            <w:r w:rsidRPr="000D0FA7">
              <w:rPr>
                <w:rFonts w:cs="Times New Roman"/>
              </w:rPr>
              <w:t xml:space="preserve"> anyagjelölés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Elektronikus </w:t>
            </w:r>
            <w:proofErr w:type="spellStart"/>
            <w:r w:rsidRPr="000D0FA7">
              <w:rPr>
                <w:rFonts w:cs="Times New Roman"/>
              </w:rPr>
              <w:t>okmányolás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Anyagelőkészítés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Anyagbiztosítás, anyagmozgatás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Kohászati alapanyagok, segédanyagok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Kohászati előkészítő műveletek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Segédberendezések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Hőmérsékletmérés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Próbavétel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0852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Anyagszerkezettani</w:t>
            </w:r>
            <w:proofErr w:type="spellEnd"/>
            <w:r w:rsidRPr="000D0FA7">
              <w:rPr>
                <w:rFonts w:cs="Times New Roman"/>
              </w:rPr>
              <w:t xml:space="preserve"> vizsgálat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085212" w:rsidP="00706202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212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212" w:rsidRPr="000D0FA7" w:rsidRDefault="00085212" w:rsidP="0008521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Gépbeállítás, gépápolás (tisztítás, olajozás, kenés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212" w:rsidRPr="000D0FA7" w:rsidRDefault="00BD7323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CF21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Gépészeti, jelképes és </w:t>
            </w:r>
            <w:proofErr w:type="spellStart"/>
            <w:r w:rsidRPr="000D0FA7">
              <w:rPr>
                <w:rFonts w:cs="Times New Roman"/>
              </w:rPr>
              <w:t>öntészeti</w:t>
            </w:r>
            <w:proofErr w:type="spellEnd"/>
            <w:r w:rsidRPr="000D0FA7">
              <w:rPr>
                <w:rFonts w:cs="Times New Roman"/>
              </w:rPr>
              <w:t xml:space="preserve">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Műszaki táblázatok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Mérőeszközök, mérőműszerek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gép kezelőszerveinek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Anyagvizsgáló berendezések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CF2119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70620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70620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70620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706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70620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70620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70620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706202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A24A7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Alakítási technológiák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="00B77510"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óra/</w:t>
      </w:r>
      <w:r w:rsidR="00B77510"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A24A7A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Vas- és színesfém ötvözetek hőkezelési és felületkikészítési technológiáinak elsajátítása.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A24A7A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kémia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A24A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Felületkikészítés</w:t>
      </w:r>
    </w:p>
    <w:p w:rsidR="00A24A7A" w:rsidRPr="000D0FA7" w:rsidRDefault="00A24A7A" w:rsidP="00A24A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Az öntvénytisztítás általános feladatai. Szemcseszórás, szóróanyagok, </w:t>
      </w:r>
    </w:p>
    <w:p w:rsidR="00A23F09" w:rsidRPr="000D0FA7" w:rsidRDefault="00A24A7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Koptatás, csiszolás, polírozás. Kémiai és elektrokémiai kezelés, </w:t>
      </w:r>
      <w:proofErr w:type="spellStart"/>
      <w:r w:rsidRPr="000D0FA7">
        <w:rPr>
          <w:rFonts w:cs="Times New Roman"/>
        </w:rPr>
        <w:t>galvánbevonatok</w:t>
      </w:r>
      <w:proofErr w:type="spellEnd"/>
      <w:r w:rsidRPr="000D0FA7">
        <w:rPr>
          <w:rFonts w:cs="Times New Roman"/>
        </w:rPr>
        <w:t>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A24A7A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üzemlátogatás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9B1C7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Hő- és felületkezelés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="00B77510"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óra/</w:t>
      </w:r>
      <w:r w:rsidR="00B77510" w:rsidRPr="000D0FA7">
        <w:rPr>
          <w:rFonts w:cs="Times New Roman"/>
          <w:b/>
        </w:rPr>
        <w:t>18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9B1C7B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képlékenyalakítás közbeni újrakristályosító hőkezelések elméleti alapismereteinek elsajátítása, a mechanikai paramétereket változtató hőkezelések (edzés, nemesítés, megeresztés stb.) alapjainak megismerése.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9B1C7B" w:rsidP="00A23F09">
      <w:pPr>
        <w:spacing w:after="0"/>
        <w:ind w:left="426"/>
        <w:rPr>
          <w:rFonts w:cs="Times New Roman"/>
        </w:rPr>
      </w:pPr>
      <w:proofErr w:type="gramStart"/>
      <w:r w:rsidRPr="000D0FA7">
        <w:rPr>
          <w:rFonts w:cs="Times New Roman"/>
        </w:rPr>
        <w:t>fizika</w:t>
      </w:r>
      <w:proofErr w:type="gramEnd"/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9B1C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Hőkezelési alapismeretek</w:t>
      </w:r>
    </w:p>
    <w:p w:rsidR="00A23F09" w:rsidRPr="000D0FA7" w:rsidRDefault="009B1C7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újrakristályosító hőkezelések elméleti alapjai. A hőmérséklet, a hűtőközeg és a hűtési sebesség hatása az újrakristályosításra.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9B1C7B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A23F09" w:rsidRPr="000D0FA7" w:rsidRDefault="009B1C7B" w:rsidP="00A23F09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10183-16</w:t>
      </w:r>
      <w:r w:rsidR="00A23F09" w:rsidRPr="000D0FA7">
        <w:rPr>
          <w:rFonts w:cs="Times New Roman"/>
          <w:b/>
          <w:sz w:val="36"/>
        </w:rPr>
        <w:t xml:space="preserve"> azonosító számú</w:t>
      </w:r>
    </w:p>
    <w:p w:rsidR="00A23F09" w:rsidRPr="000D0FA7" w:rsidRDefault="009B1C7B" w:rsidP="00A23F09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Járműipari fémalkatrész-gyártó feladatok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A23F09" w:rsidRPr="000D0FA7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A23F09" w:rsidRPr="000D0FA7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A23F09" w:rsidRPr="000D0FA7" w:rsidRDefault="00A23F09" w:rsidP="00A23F09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A23F09" w:rsidRPr="000D0FA7" w:rsidRDefault="00A23F09" w:rsidP="00A23F09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9B1C7B" w:rsidRPr="000D0FA7">
        <w:rPr>
          <w:rFonts w:cs="Times New Roman"/>
        </w:rPr>
        <w:t>10183-16</w:t>
      </w:r>
      <w:r w:rsidRPr="000D0FA7">
        <w:rPr>
          <w:rFonts w:cs="Times New Roman"/>
        </w:rPr>
        <w:t xml:space="preserve"> azonosító számú </w:t>
      </w:r>
      <w:r w:rsidR="009B1C7B" w:rsidRPr="000D0FA7">
        <w:rPr>
          <w:rFonts w:cs="Times New Roman"/>
        </w:rPr>
        <w:t>Járműipari fémalkatrész-gyártó feladatok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140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79"/>
        <w:gridCol w:w="758"/>
        <w:gridCol w:w="942"/>
      </w:tblGrid>
      <w:tr w:rsidR="0042559A" w:rsidRPr="000D0FA7" w:rsidTr="000C6BEF">
        <w:trPr>
          <w:cantSplit/>
          <w:trHeight w:val="1697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Alakítási technológiák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Alakítási technológiák gyakorlat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fémek homokformába öntése során </w:t>
            </w:r>
            <w:proofErr w:type="spellStart"/>
            <w:r w:rsidRPr="000D0FA7">
              <w:rPr>
                <w:rFonts w:cs="Times New Roman"/>
              </w:rPr>
              <w:t>kéziformázást</w:t>
            </w:r>
            <w:proofErr w:type="spellEnd"/>
            <w:r w:rsidRPr="000D0FA7">
              <w:rPr>
                <w:rFonts w:cs="Times New Roman"/>
              </w:rPr>
              <w:t xml:space="preserve"> végez, kezeli a formázógépet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B76A3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6A3" w:rsidRPr="000D0FA7" w:rsidRDefault="00BB76A3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fémek héjformába öntéséhez készre süti a héjformát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76A3" w:rsidRPr="000D0FA7" w:rsidRDefault="00BB76A3" w:rsidP="00ED3ACC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76A3" w:rsidRPr="000D0FA7" w:rsidRDefault="00D666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B76A3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6A3" w:rsidRPr="000D0FA7" w:rsidRDefault="00BB76A3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Magkészítéshez előkészíti a magszekrényeket, szerszámokat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76A3" w:rsidRPr="000D0FA7" w:rsidRDefault="00BB76A3" w:rsidP="00ED3ACC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B76A3" w:rsidRPr="000D0FA7" w:rsidRDefault="00D666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Magot készít kézzel vagy géppel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Maglövőgépet</w:t>
            </w:r>
            <w:proofErr w:type="spellEnd"/>
            <w:r w:rsidRPr="000D0FA7">
              <w:rPr>
                <w:rFonts w:cs="Times New Roman"/>
              </w:rPr>
              <w:t xml:space="preserve">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ED3ACC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Kéziszerszámokat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ED3ACC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Összeállítja a formát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ED3ACC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formát leönti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Kokillaöntéshez előkészíti a kokillát (tisztítja, előmelegíti, mázzal bevonja)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ED3ACC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Fémet kokillába önt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Nyomásos öntéshez előkészíti a szerszámokat (tisztít, ellenőriz, előmelegít)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ED3ACC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Öntőgépet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Öntvényt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Öntvénytisztítást, öntvénykikészítést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Ellenőrzi és dokumentálja az elvégzett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Gyártmánykísérő lapokat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Hőkezelést végez (felhevítés, </w:t>
            </w:r>
            <w:proofErr w:type="spellStart"/>
            <w:r w:rsidRPr="000D0FA7">
              <w:rPr>
                <w:rFonts w:cs="Times New Roman"/>
              </w:rPr>
              <w:t>hőntartás</w:t>
            </w:r>
            <w:proofErr w:type="spellEnd"/>
            <w:r w:rsidRPr="000D0FA7">
              <w:rPr>
                <w:rFonts w:cs="Times New Roman"/>
              </w:rPr>
              <w:t>, hűtés)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fémek </w:t>
            </w:r>
            <w:proofErr w:type="spellStart"/>
            <w:r w:rsidRPr="000D0FA7">
              <w:rPr>
                <w:rFonts w:cs="Times New Roman"/>
              </w:rPr>
              <w:t>öntészeti</w:t>
            </w:r>
            <w:proofErr w:type="spellEnd"/>
            <w:r w:rsidRPr="000D0FA7">
              <w:rPr>
                <w:rFonts w:cs="Times New Roman"/>
              </w:rPr>
              <w:t xml:space="preserve">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</w:t>
            </w:r>
            <w:proofErr w:type="spellStart"/>
            <w:r w:rsidRPr="000D0FA7">
              <w:rPr>
                <w:rFonts w:cs="Times New Roman"/>
              </w:rPr>
              <w:t>vasöntészet</w:t>
            </w:r>
            <w:proofErr w:type="spellEnd"/>
            <w:r w:rsidRPr="000D0FA7">
              <w:rPr>
                <w:rFonts w:cs="Times New Roman"/>
              </w:rPr>
              <w:t xml:space="preserve">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Az </w:t>
            </w:r>
            <w:proofErr w:type="spellStart"/>
            <w:r w:rsidRPr="000D0FA7">
              <w:rPr>
                <w:rFonts w:cs="Times New Roman"/>
              </w:rPr>
              <w:t>acélöntészet</w:t>
            </w:r>
            <w:proofErr w:type="spellEnd"/>
            <w:r w:rsidRPr="000D0FA7">
              <w:rPr>
                <w:rFonts w:cs="Times New Roman"/>
              </w:rPr>
              <w:t xml:space="preserve">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Az alumínium- és </w:t>
            </w:r>
            <w:proofErr w:type="spellStart"/>
            <w:r w:rsidRPr="000D0FA7">
              <w:rPr>
                <w:rFonts w:cs="Times New Roman"/>
              </w:rPr>
              <w:t>színesfémöntészet</w:t>
            </w:r>
            <w:proofErr w:type="spellEnd"/>
            <w:r w:rsidRPr="000D0FA7">
              <w:rPr>
                <w:rFonts w:cs="Times New Roman"/>
              </w:rPr>
              <w:t xml:space="preserve">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fémöntés berendezései és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Nyomásos öntés, a nyomásos öntőgép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</w:t>
            </w:r>
            <w:proofErr w:type="spellStart"/>
            <w:r w:rsidRPr="000D0FA7">
              <w:rPr>
                <w:rFonts w:cs="Times New Roman"/>
              </w:rPr>
              <w:t>kokillaöntészet</w:t>
            </w:r>
            <w:proofErr w:type="spellEnd"/>
            <w:r w:rsidRPr="000D0FA7">
              <w:rPr>
                <w:rFonts w:cs="Times New Roman"/>
              </w:rPr>
              <w:t xml:space="preserve"> jellemzői, kokillamozgató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Öntvényanyagok, olvasztási, öntési jellegzetességek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formázástechnológia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formázás alap- és segédanyagai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formázás szerszámai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formázás mérőeszközei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Forma- és magkészítési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magkészítés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kemencekezelés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Kemencevezérlő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Kemencék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Hőmérsékletmérési módok,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Hűtőanyagok, hűtőközegek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Szabványok és egyéb segédletek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Öntvények ábrázolása, öntvényrajz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Gyártásközi ellenőrzés, termékkísérő dokumentum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ED3ACC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90B5C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90B5C" w:rsidRPr="000D0FA7" w:rsidRDefault="00D90B5C" w:rsidP="00D90B5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Az </w:t>
            </w:r>
            <w:proofErr w:type="spellStart"/>
            <w:r w:rsidRPr="000D0FA7">
              <w:rPr>
                <w:rFonts w:cs="Times New Roman"/>
              </w:rPr>
              <w:t>öntészet</w:t>
            </w:r>
            <w:proofErr w:type="spellEnd"/>
            <w:r w:rsidRPr="000D0FA7">
              <w:rPr>
                <w:rFonts w:cs="Times New Roman"/>
              </w:rPr>
              <w:t xml:space="preserve"> munka-, baleset-, tűz- és környezetvédelmi 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66612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0B5C" w:rsidRPr="000D0FA7" w:rsidRDefault="00D90B5C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Kéziszerszámok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Formázás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Magkészítés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Hőmérsékletmérése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Speciális </w:t>
            </w:r>
            <w:proofErr w:type="spellStart"/>
            <w:r w:rsidRPr="000D0FA7">
              <w:rPr>
                <w:rFonts w:cs="Times New Roman"/>
              </w:rPr>
              <w:t>öntészeti</w:t>
            </w:r>
            <w:proofErr w:type="spellEnd"/>
            <w:r w:rsidRPr="000D0FA7">
              <w:rPr>
                <w:rFonts w:cs="Times New Roman"/>
              </w:rPr>
              <w:t xml:space="preserve"> gépek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Kapcsolatfenntartó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ED3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Gyakorlatias </w:t>
            </w:r>
            <w:proofErr w:type="spellStart"/>
            <w:r w:rsidRPr="000D0FA7">
              <w:rPr>
                <w:rFonts w:cs="Times New Roman"/>
              </w:rPr>
              <w:t>feladatfelismerés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ED3AC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ED3ACC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3C43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A23F09" w:rsidRPr="000D0FA7" w:rsidRDefault="00A23F09" w:rsidP="00A23F09">
      <w:pPr>
        <w:rPr>
          <w:rFonts w:cs="Times New Roman"/>
        </w:rPr>
      </w:pPr>
    </w:p>
    <w:p w:rsidR="00A23F09" w:rsidRPr="000D0FA7" w:rsidRDefault="00ED3AC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Alakítási technológiák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="00D21C95" w:rsidRPr="000D0FA7">
        <w:rPr>
          <w:rFonts w:cs="Times New Roman"/>
          <w:b/>
        </w:rPr>
        <w:t>1</w:t>
      </w:r>
      <w:r w:rsidR="00B77510" w:rsidRPr="000D0FA7">
        <w:rPr>
          <w:rFonts w:cs="Times New Roman"/>
          <w:b/>
        </w:rPr>
        <w:t>60</w:t>
      </w:r>
      <w:r w:rsidR="00A23F09" w:rsidRPr="000D0FA7">
        <w:rPr>
          <w:rFonts w:cs="Times New Roman"/>
          <w:b/>
        </w:rPr>
        <w:t xml:space="preserve"> óra/</w:t>
      </w:r>
      <w:r w:rsidR="00D21C95" w:rsidRPr="000D0FA7">
        <w:rPr>
          <w:rFonts w:cs="Times New Roman"/>
          <w:b/>
        </w:rPr>
        <w:t>1</w:t>
      </w:r>
      <w:r w:rsidR="00B77510" w:rsidRPr="000D0FA7">
        <w:rPr>
          <w:rFonts w:cs="Times New Roman"/>
          <w:b/>
        </w:rPr>
        <w:t>60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D21C95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nagyobb szakértelmet követelő öntéstechnológiai műveletek elsajátítása több ötvözettípusra és öntési módra.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D21C95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kémia</w:t>
      </w: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D21C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Mintakészítés</w:t>
      </w:r>
    </w:p>
    <w:p w:rsidR="00A23F09" w:rsidRPr="000D0FA7" w:rsidRDefault="00D21C9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Egyszerű, mértani testekből összeállítható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minták készítése fából és műanyagból. Mintajavítás.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D21C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Formakészítés</w:t>
      </w:r>
    </w:p>
    <w:p w:rsidR="00A23F09" w:rsidRPr="000D0FA7" w:rsidRDefault="00D21C9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Homokformák készítése kézzel és géppel többféle kötőanyag rendszer alkalmazásával. A formák előkészítése öntésre.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D21C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Magkészítés</w:t>
      </w:r>
    </w:p>
    <w:p w:rsidR="00A23F09" w:rsidRPr="000D0FA7" w:rsidRDefault="00D21C9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lastRenderedPageBreak/>
        <w:t xml:space="preserve">Homokmagok készítése kézzel és géppel, többféle kötőanyag rendszer alkalmazásával. </w:t>
      </w:r>
      <w:proofErr w:type="spellStart"/>
      <w:r w:rsidRPr="000D0FA7">
        <w:rPr>
          <w:rFonts w:cs="Times New Roman"/>
        </w:rPr>
        <w:t>Fekecselés</w:t>
      </w:r>
      <w:proofErr w:type="spellEnd"/>
      <w:r w:rsidRPr="000D0FA7">
        <w:rPr>
          <w:rFonts w:cs="Times New Roman"/>
        </w:rPr>
        <w:t>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D21C9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Precíziós öntés</w:t>
      </w:r>
    </w:p>
    <w:p w:rsidR="00A23F09" w:rsidRPr="000D0FA7" w:rsidRDefault="00D21C9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Viaszminták készítése, csokrosítás, </w:t>
      </w:r>
      <w:proofErr w:type="spellStart"/>
      <w:r w:rsidRPr="000D0FA7">
        <w:rPr>
          <w:rFonts w:cs="Times New Roman"/>
        </w:rPr>
        <w:t>bevonatolás</w:t>
      </w:r>
      <w:proofErr w:type="spellEnd"/>
      <w:r w:rsidRPr="000D0FA7">
        <w:rPr>
          <w:rFonts w:cs="Times New Roman"/>
        </w:rPr>
        <w:t>. A viasz kiolvasztása, a kerámiahéj kiégetése, öntésre való előkészítése.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D21C95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tanműhely, üzemlátogatás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B7751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Alakítási technológiák gyakorlat</w:t>
      </w:r>
      <w:r w:rsidR="00A23F09" w:rsidRPr="000D0FA7">
        <w:rPr>
          <w:rFonts w:cs="Times New Roman"/>
          <w:b/>
        </w:rPr>
        <w:t xml:space="preserve"> tantárgy</w:t>
      </w:r>
      <w:r w:rsidR="00A23F09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36</w:t>
      </w:r>
      <w:r w:rsidR="00A23F09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40</w:t>
      </w:r>
      <w:r w:rsidR="00A23F09" w:rsidRPr="000D0FA7">
        <w:rPr>
          <w:rFonts w:cs="Times New Roman"/>
          <w:b/>
        </w:rPr>
        <w:t xml:space="preserve"> óra*</w:t>
      </w:r>
    </w:p>
    <w:p w:rsidR="00A23F09" w:rsidRPr="000D0FA7" w:rsidRDefault="00A23F09" w:rsidP="00A23F09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A23F09" w:rsidRPr="000D0FA7" w:rsidRDefault="00412AE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nagyobb szakértelmet követelő öntéstechnológiai műveletek elsajátítása több ötvözettípusra és öntési módra.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A23F09" w:rsidRPr="000D0FA7" w:rsidRDefault="00412AE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kémia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A23F09" w:rsidRPr="000D0FA7" w:rsidRDefault="00412A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Mintakészítés</w:t>
      </w:r>
    </w:p>
    <w:p w:rsidR="00A23F09" w:rsidRPr="000D0FA7" w:rsidRDefault="00412AE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Egyszerű, mértani testekből összeállítható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minták készítése fából és műanyagból. Mintajavítás.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412A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Formakészítés</w:t>
      </w:r>
    </w:p>
    <w:p w:rsidR="00A23F09" w:rsidRPr="000D0FA7" w:rsidRDefault="00412AE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Homokformák készítése kézzel és géppel többféle kötőanyag rendszer alkalmazásával. A formák előkészítése öntésre.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412A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Magkészítés</w:t>
      </w:r>
    </w:p>
    <w:p w:rsidR="00A23F09" w:rsidRPr="000D0FA7" w:rsidRDefault="00412AE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Homokmagok készítése kézzel és géppel, többféle kötőanyag rendszer alkalmazásával. </w:t>
      </w:r>
      <w:proofErr w:type="spellStart"/>
      <w:r w:rsidRPr="000D0FA7">
        <w:rPr>
          <w:rFonts w:cs="Times New Roman"/>
        </w:rPr>
        <w:t>Fekecselés</w:t>
      </w:r>
      <w:proofErr w:type="spellEnd"/>
      <w:r w:rsidRPr="000D0FA7">
        <w:rPr>
          <w:rFonts w:cs="Times New Roman"/>
        </w:rPr>
        <w:t>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412A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Precíziós öntés</w:t>
      </w:r>
    </w:p>
    <w:p w:rsidR="00A23F09" w:rsidRPr="000D0FA7" w:rsidRDefault="00412AE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Viaszminták készítése, csokrosítás, </w:t>
      </w:r>
      <w:proofErr w:type="spellStart"/>
      <w:r w:rsidRPr="000D0FA7">
        <w:rPr>
          <w:rFonts w:cs="Times New Roman"/>
        </w:rPr>
        <w:t>bevonatolás</w:t>
      </w:r>
      <w:proofErr w:type="spellEnd"/>
      <w:r w:rsidRPr="000D0FA7">
        <w:rPr>
          <w:rFonts w:cs="Times New Roman"/>
        </w:rPr>
        <w:t>. A viasz kiolvasztása, a kerámiahéj kiégetése, öntésre való előkészítése.</w:t>
      </w:r>
    </w:p>
    <w:p w:rsidR="0042559A" w:rsidRPr="000D0FA7" w:rsidRDefault="004255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A23F09" w:rsidRPr="000D0FA7" w:rsidRDefault="00412AE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tanműhely, üzemlátogatás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</w:p>
    <w:p w:rsidR="00A23F09" w:rsidRPr="000D0FA7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A23F09" w:rsidRPr="000D0FA7" w:rsidRDefault="00A23F09" w:rsidP="00A23F09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0A1A31" w:rsidRPr="000D0FA7" w:rsidRDefault="000A1A31" w:rsidP="000A1A31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0A1A31" w:rsidRPr="000D0FA7" w:rsidRDefault="000A1A31" w:rsidP="000A1A31">
      <w:pPr>
        <w:rPr>
          <w:rFonts w:cs="Times New Roman"/>
        </w:rPr>
      </w:pPr>
    </w:p>
    <w:p w:rsidR="000A1A31" w:rsidRPr="000D0FA7" w:rsidRDefault="000A1A31" w:rsidP="000A1A31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0A1A31" w:rsidRPr="000D0FA7" w:rsidRDefault="005323E7" w:rsidP="000A1A31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11438-12</w:t>
      </w:r>
      <w:r w:rsidR="000A1A31" w:rsidRPr="000D0FA7">
        <w:rPr>
          <w:rFonts w:cs="Times New Roman"/>
          <w:b/>
          <w:sz w:val="36"/>
        </w:rPr>
        <w:t xml:space="preserve"> azonosító számú</w:t>
      </w:r>
    </w:p>
    <w:p w:rsidR="000A1A31" w:rsidRPr="000D0FA7" w:rsidRDefault="005323E7" w:rsidP="000A1A31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Hengerész feladatok</w:t>
      </w:r>
    </w:p>
    <w:p w:rsidR="000A1A31" w:rsidRPr="000D0FA7" w:rsidRDefault="000A1A31" w:rsidP="000A1A31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0A1A31" w:rsidRPr="000D0FA7" w:rsidRDefault="000A1A31" w:rsidP="000A1A3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0A1A31" w:rsidRPr="000D0FA7" w:rsidRDefault="000A1A31" w:rsidP="000A1A31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0A1A31" w:rsidRPr="000D0FA7" w:rsidRDefault="000A1A31" w:rsidP="000A1A31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0A1A31" w:rsidRPr="000D0FA7" w:rsidRDefault="000A1A31" w:rsidP="000A1A31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5323E7" w:rsidRPr="000D0FA7">
        <w:rPr>
          <w:rFonts w:cs="Times New Roman"/>
        </w:rPr>
        <w:t>11438-12</w:t>
      </w:r>
      <w:r w:rsidRPr="000D0FA7">
        <w:rPr>
          <w:rFonts w:cs="Times New Roman"/>
        </w:rPr>
        <w:t xml:space="preserve"> azonosító számú </w:t>
      </w:r>
      <w:r w:rsidR="005323E7" w:rsidRPr="000D0FA7">
        <w:rPr>
          <w:rFonts w:cs="Times New Roman"/>
        </w:rPr>
        <w:t>Hengerész feladatok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186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36"/>
        <w:gridCol w:w="758"/>
        <w:gridCol w:w="758"/>
        <w:gridCol w:w="892"/>
      </w:tblGrid>
      <w:tr w:rsidR="0042559A" w:rsidRPr="000D0FA7" w:rsidTr="000C6BEF">
        <w:trPr>
          <w:cantSplit/>
          <w:trHeight w:val="1697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 w:rsidRPr="000D0FA7">
              <w:rPr>
                <w:rFonts w:cs="Times New Roman"/>
                <w:color w:val="000000"/>
                <w:szCs w:val="24"/>
              </w:rPr>
              <w:t>Alaskítástechnológia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géptan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 w:rsidRPr="000D0FA7">
              <w:rPr>
                <w:rFonts w:cs="Times New Roman"/>
                <w:color w:val="000000"/>
                <w:szCs w:val="24"/>
              </w:rPr>
              <w:t>Alaskítástechnológia</w:t>
            </w:r>
            <w:proofErr w:type="spellEnd"/>
            <w:r w:rsidRPr="000D0FA7">
              <w:rPr>
                <w:rFonts w:cs="Times New Roman"/>
                <w:color w:val="000000"/>
                <w:szCs w:val="24"/>
              </w:rPr>
              <w:t xml:space="preserve"> gyakorlat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Hengerléshez a megfelelő alapértékeket (alakító rések, szerszámsebesség, szabályozási üzemmódok, vízmennyiségek és egyéb paraméterek) beállítja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E03B6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E03B6" w:rsidRPr="000D0FA7" w:rsidRDefault="002E03B6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felület </w:t>
            </w:r>
            <w:proofErr w:type="spellStart"/>
            <w:r w:rsidRPr="000D0FA7">
              <w:rPr>
                <w:rFonts w:cs="Times New Roman"/>
              </w:rPr>
              <w:t>revétlenítését</w:t>
            </w:r>
            <w:proofErr w:type="spellEnd"/>
            <w:r w:rsidRPr="000D0FA7">
              <w:rPr>
                <w:rFonts w:cs="Times New Roman"/>
              </w:rPr>
              <w:t xml:space="preserve"> elvégzi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2E03B6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2E03B6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AA190F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E03B6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E03B6" w:rsidRPr="000D0FA7" w:rsidRDefault="002E03B6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termék azonosítását elvégzi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2E03B6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2E03B6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AA190F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automatika hibája esetén kézi üzemmódban vezérli a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gyártóberendezések üzemképességét, előírás szerinti működését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E03B6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E03B6" w:rsidRPr="000D0FA7" w:rsidRDefault="002E03B6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gyártóberendezések üzemképességét, előírás szerinti működését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2E03B6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2E03B6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AA190F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E03B6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E03B6" w:rsidRPr="000D0FA7" w:rsidRDefault="002E03B6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technológiai mérőeszközök és kézi mérőműszerek megfelelőségét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2E03B6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2E03B6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AA190F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Gyártásközi ellenőrzést végez, a termék geometriai, alaki, és felületi megfelelőségét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E03B6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E03B6" w:rsidRPr="000D0FA7" w:rsidRDefault="002E03B6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Hőmérsékletet becsül/mér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2E03B6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2E03B6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AA190F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E03B6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E03B6" w:rsidRPr="000D0FA7" w:rsidRDefault="002E03B6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ellenőrzések eredményeit dokumentálja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2E03B6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2E03B6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3B6" w:rsidRPr="000D0FA7" w:rsidRDefault="00AA190F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alakító szerszám cseréjét elvégzi, és biztosítja az ahhoz szükséges feltételeket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üzemzavar helyét és jellegét behatárolja, a megfelelő karbantartó egységet értesíti, valamint részt vesz az üzemzavar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Dokumentálja az üzemzavart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karbantartó egységeket a </w:t>
            </w:r>
            <w:proofErr w:type="spellStart"/>
            <w:r w:rsidRPr="000D0FA7">
              <w:rPr>
                <w:rFonts w:cs="Times New Roman"/>
              </w:rPr>
              <w:t>termelőberendezések</w:t>
            </w:r>
            <w:proofErr w:type="spellEnd"/>
            <w:r w:rsidRPr="000D0FA7">
              <w:rPr>
                <w:rFonts w:cs="Times New Roman"/>
              </w:rPr>
              <w:t xml:space="preserve"> állapotáról tájékoztatja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termelést befolyásoló tényezőkről a hengerlést megelőző és követő technológiai üzemekkel egyeztet, valamint a termelési programot is egyezteti a termelésirányítással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minőségügyi szervezet jelzései alapján intézkedik a minőségi hibák megszüntetéséről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technológiai vezetés által kiadott utasításokat végrehajtja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Géprajzi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Síkmértani szerkesztések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Műszaki rajzok, diagramok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Szabványok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Gépkönyv, kezelési, szerelési, karbantartási útmutatók használata, gyártási utasítások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Műveleti terv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Anyagok, segédanyagok ismerete, tulajdonságaik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Fémtani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Ötvözőanyagok</w:t>
            </w:r>
            <w:proofErr w:type="spellEnd"/>
            <w:r w:rsidRPr="000D0FA7">
              <w:rPr>
                <w:rFonts w:cs="Times New Roman"/>
              </w:rPr>
              <w:t xml:space="preserve"> hatása a képlékeny alakításra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Vas-, színes-, és könnyűfémötvözetek tulajdonságai és alakíthatóságuk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Egyszerű mérő- és ellenőrző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Fémek </w:t>
            </w:r>
            <w:proofErr w:type="spellStart"/>
            <w:r w:rsidRPr="000D0FA7">
              <w:rPr>
                <w:rFonts w:cs="Times New Roman"/>
              </w:rPr>
              <w:t>melegalakítása</w:t>
            </w:r>
            <w:proofErr w:type="spellEnd"/>
            <w:r w:rsidRPr="000D0FA7">
              <w:rPr>
                <w:rFonts w:cs="Times New Roman"/>
              </w:rPr>
              <w:t>, hőkezelése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Hengersori kemencék betétanyagai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Kemencék tüzelőanyagai és elégetésük elmélete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Különböző kemencetípusok építési és szerkezeti elemei, jellemzőik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Kemencék üzembe helyezése és karbantartása, </w:t>
            </w:r>
            <w:proofErr w:type="spellStart"/>
            <w:r w:rsidRPr="000D0FA7">
              <w:rPr>
                <w:rFonts w:cs="Times New Roman"/>
              </w:rPr>
              <w:t>hőhasznosító</w:t>
            </w:r>
            <w:proofErr w:type="spellEnd"/>
            <w:r w:rsidRPr="000D0FA7">
              <w:rPr>
                <w:rFonts w:cs="Times New Roman"/>
              </w:rPr>
              <w:t xml:space="preserve"> és segédberendezéseik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Izzítási hőmérséklet és izzítási sebesség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Füstgázok hatása a betétre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hengerlési művelet elmélete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hengersorok osztályozása, hajtásai és szerkezeti részei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Hengerművek segédberendezései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hengerüregezés alapelvei, üregtípusok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Különböző típusú acél és nem vas </w:t>
            </w:r>
            <w:proofErr w:type="spellStart"/>
            <w:r w:rsidRPr="000D0FA7">
              <w:rPr>
                <w:rFonts w:cs="Times New Roman"/>
              </w:rPr>
              <w:t>fémhengereltáruk</w:t>
            </w:r>
            <w:proofErr w:type="spellEnd"/>
            <w:r w:rsidRPr="000D0FA7">
              <w:rPr>
                <w:rFonts w:cs="Times New Roman"/>
              </w:rPr>
              <w:t xml:space="preserve"> hengerlési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kikészítési művelet és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Hengerelt szelvények hibái és azok elhárítási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hengerlés biztonságtechnikája, a munkavégzés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hengerlés környezetterhelő 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hengerlés tűzvédelmi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61BD5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61BD5" w:rsidRPr="000D0FA7" w:rsidRDefault="00261BD5" w:rsidP="00261BD5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Hengerművek segédberendezései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AA190F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1BD5" w:rsidRPr="000D0FA7" w:rsidRDefault="00261BD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hengerek és a szerelvények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Különböző típusú acél és </w:t>
            </w:r>
            <w:proofErr w:type="spellStart"/>
            <w:r w:rsidRPr="000D0FA7">
              <w:rPr>
                <w:rFonts w:cs="Times New Roman"/>
              </w:rPr>
              <w:t>nemvasfém</w:t>
            </w:r>
            <w:proofErr w:type="spellEnd"/>
            <w:r w:rsidRPr="000D0FA7">
              <w:rPr>
                <w:rFonts w:cs="Times New Roman"/>
              </w:rPr>
              <w:t xml:space="preserve"> hengereltáruk hengerlése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Hengerelt szelvények hibáinak elhárítása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Hevítés végzése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5323E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323E7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0A1A31" w:rsidRPr="000D0FA7" w:rsidRDefault="000A1A31" w:rsidP="000A1A31">
      <w:pPr>
        <w:rPr>
          <w:rFonts w:cs="Times New Roman"/>
        </w:rPr>
      </w:pPr>
    </w:p>
    <w:p w:rsidR="000A1A31" w:rsidRPr="000D0FA7" w:rsidRDefault="000A1A31" w:rsidP="000A1A31">
      <w:pPr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0A1A31" w:rsidRPr="000D0FA7" w:rsidRDefault="00B84906" w:rsidP="000A1A3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Alakítástechnológia</w:t>
      </w:r>
      <w:r w:rsidR="000A1A31" w:rsidRPr="000D0FA7">
        <w:rPr>
          <w:rFonts w:cs="Times New Roman"/>
          <w:b/>
        </w:rPr>
        <w:t xml:space="preserve"> tantárgy</w:t>
      </w:r>
      <w:r w:rsidR="000A1A31" w:rsidRPr="000D0FA7">
        <w:rPr>
          <w:rFonts w:cs="Times New Roman"/>
          <w:b/>
        </w:rPr>
        <w:tab/>
      </w:r>
      <w:r w:rsidR="00BC40D1" w:rsidRPr="000D0FA7">
        <w:rPr>
          <w:rFonts w:cs="Times New Roman"/>
          <w:b/>
        </w:rPr>
        <w:t>65</w:t>
      </w:r>
      <w:r w:rsidR="000A1A31" w:rsidRPr="000D0FA7">
        <w:rPr>
          <w:rFonts w:cs="Times New Roman"/>
          <w:b/>
        </w:rPr>
        <w:t xml:space="preserve"> óra/</w:t>
      </w:r>
      <w:r w:rsidR="00BC40D1" w:rsidRPr="000D0FA7">
        <w:rPr>
          <w:rFonts w:cs="Times New Roman"/>
          <w:b/>
        </w:rPr>
        <w:t>67</w:t>
      </w:r>
      <w:r w:rsidR="000A1A31" w:rsidRPr="000D0FA7">
        <w:rPr>
          <w:rFonts w:cs="Times New Roman"/>
          <w:b/>
        </w:rPr>
        <w:t xml:space="preserve"> óra*</w:t>
      </w:r>
    </w:p>
    <w:p w:rsidR="000A1A31" w:rsidRPr="000D0FA7" w:rsidRDefault="000A1A31" w:rsidP="000A1A31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0A1A31" w:rsidRPr="000D0FA7" w:rsidRDefault="00B84906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Vas- és </w:t>
      </w:r>
      <w:proofErr w:type="spellStart"/>
      <w:r w:rsidRPr="000D0FA7">
        <w:rPr>
          <w:rFonts w:cs="Times New Roman"/>
        </w:rPr>
        <w:t>nemvasfém</w:t>
      </w:r>
      <w:proofErr w:type="spellEnd"/>
      <w:r w:rsidRPr="000D0FA7">
        <w:rPr>
          <w:rFonts w:cs="Times New Roman"/>
        </w:rPr>
        <w:t xml:space="preserve"> ötvözetek hideg- és </w:t>
      </w:r>
      <w:proofErr w:type="spellStart"/>
      <w:r w:rsidRPr="000D0FA7">
        <w:rPr>
          <w:rFonts w:cs="Times New Roman"/>
        </w:rPr>
        <w:t>meleghengerlésének</w:t>
      </w:r>
      <w:proofErr w:type="spellEnd"/>
      <w:r w:rsidRPr="000D0FA7">
        <w:rPr>
          <w:rFonts w:cs="Times New Roman"/>
        </w:rPr>
        <w:t xml:space="preserve"> elméleti és gyakorlati ismereteinek elsajátítása.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0A1A31" w:rsidRPr="000D0FA7" w:rsidRDefault="00B84906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géptan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0A1A31" w:rsidRPr="000D0FA7" w:rsidRDefault="00B84906" w:rsidP="000A1A3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A képlékenyalakítás elméleti alapjai</w:t>
      </w:r>
    </w:p>
    <w:p w:rsidR="000A1A31" w:rsidRPr="000D0FA7" w:rsidRDefault="00B84906" w:rsidP="000A1A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fémek és ötvözetek képlékenyalakítása során bekövetkező alak- és anyagszerkezet változás elméleti alapjai. A redukció mértékének fogalma.</w:t>
      </w:r>
    </w:p>
    <w:p w:rsidR="0042559A" w:rsidRPr="000D0FA7" w:rsidRDefault="0042559A" w:rsidP="000A1A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0A1A31" w:rsidRPr="000D0FA7" w:rsidRDefault="00B84906" w:rsidP="000A1A3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Hengerlési technológiák</w:t>
      </w:r>
    </w:p>
    <w:p w:rsidR="000A1A31" w:rsidRPr="000D0FA7" w:rsidRDefault="00B84906" w:rsidP="000A1A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Acélok meleg- és hideghengerlése. Finomlemezek előállítása. Színesfémötvözetek hengerlése. Csőgyártás.</w:t>
      </w:r>
    </w:p>
    <w:p w:rsidR="0042559A" w:rsidRPr="000D0FA7" w:rsidRDefault="0042559A" w:rsidP="000A1A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0A1A31" w:rsidRPr="000D0FA7" w:rsidRDefault="00B84906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B84906" w:rsidP="000A1A3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géptan</w:t>
      </w:r>
      <w:r w:rsidR="000A1A31" w:rsidRPr="000D0FA7">
        <w:rPr>
          <w:rFonts w:cs="Times New Roman"/>
          <w:b/>
        </w:rPr>
        <w:t xml:space="preserve"> tantárgy</w:t>
      </w:r>
      <w:r w:rsidR="000A1A31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49</w:t>
      </w:r>
      <w:r w:rsidR="000A1A31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49</w:t>
      </w:r>
      <w:r w:rsidR="000A1A31" w:rsidRPr="000D0FA7">
        <w:rPr>
          <w:rFonts w:cs="Times New Roman"/>
          <w:b/>
        </w:rPr>
        <w:t xml:space="preserve"> óra*</w:t>
      </w:r>
    </w:p>
    <w:p w:rsidR="000A1A31" w:rsidRPr="000D0FA7" w:rsidRDefault="000A1A31" w:rsidP="000A1A31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0A1A31" w:rsidRPr="000D0FA7" w:rsidRDefault="00B84906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Hengersorok, csőgyártó berendezések, húzó- és sajtolóművek gépi berendezéseinek és kiegészítő berendezéseinek ismerete.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0A1A31" w:rsidRPr="000D0FA7" w:rsidRDefault="00B84906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géptan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0A1A31" w:rsidRPr="000D0FA7" w:rsidRDefault="00B84906" w:rsidP="000A1A3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Hengersorok gépi berendezései</w:t>
      </w:r>
    </w:p>
    <w:p w:rsidR="000A1A31" w:rsidRPr="000D0FA7" w:rsidRDefault="00B84906" w:rsidP="000A1A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Hengersorok, csőgyártó berendezések, húzó- és sajtolóművek gépi berendezéseinek és kiegészítő berendezéseinek ismerete.</w:t>
      </w:r>
    </w:p>
    <w:p w:rsidR="0042559A" w:rsidRPr="000D0FA7" w:rsidRDefault="0042559A" w:rsidP="000A1A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0A1A31" w:rsidRPr="000D0FA7" w:rsidRDefault="00B84906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üzemlátogatás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BC40D1" w:rsidP="000A1A3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Alakítástechnológia gyakorlat</w:t>
      </w:r>
      <w:r w:rsidR="000A1A31" w:rsidRPr="000D0FA7">
        <w:rPr>
          <w:rFonts w:cs="Times New Roman"/>
          <w:b/>
        </w:rPr>
        <w:t xml:space="preserve"> tantárgy</w:t>
      </w:r>
      <w:r w:rsidR="000A1A31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33</w:t>
      </w:r>
      <w:r w:rsidR="000A1A31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35</w:t>
      </w:r>
      <w:r w:rsidR="000A1A31" w:rsidRPr="000D0FA7">
        <w:rPr>
          <w:rFonts w:cs="Times New Roman"/>
          <w:b/>
        </w:rPr>
        <w:t xml:space="preserve"> óra*</w:t>
      </w:r>
    </w:p>
    <w:p w:rsidR="000A1A31" w:rsidRPr="000D0FA7" w:rsidRDefault="000A1A31" w:rsidP="000A1A31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0A1A31" w:rsidRPr="000D0FA7" w:rsidRDefault="00BC40D1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Vas- és </w:t>
      </w:r>
      <w:proofErr w:type="spellStart"/>
      <w:r w:rsidRPr="000D0FA7">
        <w:rPr>
          <w:rFonts w:cs="Times New Roman"/>
        </w:rPr>
        <w:t>nemvasfém</w:t>
      </w:r>
      <w:proofErr w:type="spellEnd"/>
      <w:r w:rsidRPr="000D0FA7">
        <w:rPr>
          <w:rFonts w:cs="Times New Roman"/>
        </w:rPr>
        <w:t xml:space="preserve"> ötvözetek hideg- és </w:t>
      </w:r>
      <w:proofErr w:type="spellStart"/>
      <w:r w:rsidRPr="000D0FA7">
        <w:rPr>
          <w:rFonts w:cs="Times New Roman"/>
        </w:rPr>
        <w:t>meleghengerlésének</w:t>
      </w:r>
      <w:proofErr w:type="spellEnd"/>
      <w:r w:rsidRPr="000D0FA7">
        <w:rPr>
          <w:rFonts w:cs="Times New Roman"/>
        </w:rPr>
        <w:t xml:space="preserve"> elméleti és gyakorlati ismereteinek elsajátítása.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0A1A31" w:rsidRPr="000D0FA7" w:rsidRDefault="00BC40D1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géptan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0A1A31" w:rsidRPr="000D0FA7" w:rsidRDefault="00BC1EDE" w:rsidP="000A1A3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Hengerlési technológiák</w:t>
      </w:r>
    </w:p>
    <w:p w:rsidR="000A1A31" w:rsidRPr="000D0FA7" w:rsidRDefault="00BC1EDE" w:rsidP="000A1A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Acélok meleg- és hideghengerlése. Finomlemezek előállítása. Színesfémötvözetek hengerlése. Csőgyártás.</w:t>
      </w:r>
    </w:p>
    <w:p w:rsidR="0042559A" w:rsidRPr="000D0FA7" w:rsidRDefault="0042559A" w:rsidP="000A1A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</w:p>
    <w:p w:rsidR="0042559A" w:rsidRPr="000D0FA7" w:rsidRDefault="0042559A" w:rsidP="000A1A3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0A1A31" w:rsidRPr="000D0FA7" w:rsidRDefault="00BC40D1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0A1A31" w:rsidRPr="000D0FA7" w:rsidRDefault="000A1A31" w:rsidP="000A1A3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0A1A31" w:rsidRPr="000D0FA7" w:rsidRDefault="000A1A31" w:rsidP="000A1A31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467E56" w:rsidRPr="000D0FA7" w:rsidRDefault="00467E56" w:rsidP="00467E56">
      <w:pPr>
        <w:rPr>
          <w:rFonts w:cs="Times New Roman"/>
        </w:rPr>
      </w:pPr>
    </w:p>
    <w:p w:rsidR="00467E56" w:rsidRPr="000D0FA7" w:rsidRDefault="00467E56" w:rsidP="00467E56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467E56" w:rsidRPr="000D0FA7" w:rsidRDefault="00B84906" w:rsidP="00467E56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11439-12</w:t>
      </w:r>
      <w:r w:rsidR="00467E56" w:rsidRPr="000D0FA7">
        <w:rPr>
          <w:rFonts w:cs="Times New Roman"/>
          <w:b/>
          <w:sz w:val="36"/>
        </w:rPr>
        <w:t xml:space="preserve"> azonosító számú</w:t>
      </w:r>
    </w:p>
    <w:p w:rsidR="00467E56" w:rsidRPr="000D0FA7" w:rsidRDefault="00B84906" w:rsidP="00467E56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Gépi kovács feladatok</w:t>
      </w:r>
    </w:p>
    <w:p w:rsidR="00467E56" w:rsidRPr="000D0FA7" w:rsidRDefault="00467E56" w:rsidP="00467E56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467E56" w:rsidRPr="000D0FA7" w:rsidRDefault="00467E56" w:rsidP="00467E56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467E56" w:rsidRPr="000D0FA7" w:rsidRDefault="00467E56" w:rsidP="00467E56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467E56" w:rsidRPr="000D0FA7" w:rsidRDefault="00467E56" w:rsidP="00467E56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467E56" w:rsidRPr="000D0FA7" w:rsidRDefault="00467E56" w:rsidP="00467E56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B84906" w:rsidRPr="000D0FA7">
        <w:rPr>
          <w:rFonts w:cs="Times New Roman"/>
        </w:rPr>
        <w:t>11439-12</w:t>
      </w:r>
      <w:r w:rsidRPr="000D0FA7">
        <w:rPr>
          <w:rFonts w:cs="Times New Roman"/>
        </w:rPr>
        <w:t xml:space="preserve"> azonosító számú </w:t>
      </w:r>
      <w:r w:rsidR="00B84906" w:rsidRPr="000D0FA7">
        <w:rPr>
          <w:rFonts w:cs="Times New Roman"/>
        </w:rPr>
        <w:t>Gépi kovács feladatok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214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10"/>
        <w:gridCol w:w="758"/>
        <w:gridCol w:w="758"/>
        <w:gridCol w:w="759"/>
      </w:tblGrid>
      <w:tr w:rsidR="0042559A" w:rsidRPr="000D0FA7" w:rsidTr="000C6BEF">
        <w:trPr>
          <w:cantSplit/>
          <w:trHeight w:val="1697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Alakítástechnológia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géptan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Alakítástechnológia gyakorlat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gyártandó termék azonosítását elvégzi, a szükséges gyártószerszámot kiválasztja és beállítja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D2157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2157" w:rsidRPr="000D0FA7" w:rsidRDefault="00ED2157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szükséges gyártóeszközök üzemképességét, előírás szerinti működését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127CE0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D2157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2157" w:rsidRPr="000D0FA7" w:rsidRDefault="00ED2157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technológiai mérőeszközök, kézi mérőműszerek, sablonok megfelelőségét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127CE0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D2157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2157" w:rsidRPr="000D0FA7" w:rsidRDefault="00ED2157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munkabiztonsági berendezések működését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127CE0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gépi kovácsolás szerszámait beállítja, cseréli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hőkezelő, </w:t>
            </w:r>
            <w:proofErr w:type="spellStart"/>
            <w:r w:rsidRPr="000D0FA7">
              <w:rPr>
                <w:rFonts w:cs="Times New Roman"/>
              </w:rPr>
              <w:t>hevítőberendezéseket</w:t>
            </w:r>
            <w:proofErr w:type="spellEnd"/>
            <w:r w:rsidRPr="000D0FA7">
              <w:rPr>
                <w:rFonts w:cs="Times New Roman"/>
              </w:rPr>
              <w:t xml:space="preserve"> üzembe helyezi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képlékenyalakító műveleteket elvégzi (erezés, bordázás, csavarás, nyújtás, szélesítés, zömítés, vállazás, simítás, lyukasztás, hasítás, árkolás, domborítás, nyakazás, vágás, egyengetés, sorjázás)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felületeket letisztítja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termék geometriai, alaki és felületi megfelelőségét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D2157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2157" w:rsidRPr="000D0FA7" w:rsidRDefault="00ED2157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ellenőrzés eredményeit dokumentálja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127CE0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D2157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2157" w:rsidRPr="000D0FA7" w:rsidRDefault="00ED2157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üzemzavar helyét, jellegét behatárolja és dokumentálja, a megfelelő karbantartó egységet értesíti, az üzemzavar elhárításában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127CE0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D2157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2157" w:rsidRPr="000D0FA7" w:rsidRDefault="00ED2157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karbantartó egységeket a </w:t>
            </w:r>
            <w:proofErr w:type="spellStart"/>
            <w:r w:rsidRPr="000D0FA7">
              <w:rPr>
                <w:rFonts w:cs="Times New Roman"/>
              </w:rPr>
              <w:t>termelőberendezések</w:t>
            </w:r>
            <w:proofErr w:type="spellEnd"/>
            <w:r w:rsidRPr="000D0FA7">
              <w:rPr>
                <w:rFonts w:cs="Times New Roman"/>
              </w:rPr>
              <w:t xml:space="preserve"> és szerszámok állapotáról tájékoztatja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127CE0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D2157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2157" w:rsidRPr="000D0FA7" w:rsidRDefault="00ED2157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termelésirányítással a termelési programról egyeztet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127CE0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D2157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2157" w:rsidRPr="000D0FA7" w:rsidRDefault="00ED2157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minőségbiztosítási szervezet jelzései alapján intézkedik a minőségi hibák kiküszöböléséről, megszüntetéséről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127CE0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D2157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D2157" w:rsidRPr="000D0FA7" w:rsidRDefault="00ED2157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technológiai vezetés által kiadott utasításokat végrehajtja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ED2157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157" w:rsidRPr="000D0FA7" w:rsidRDefault="00127CE0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Géprajzi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Síkmértani szerkesztések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Műszaki rajzok, diagramok készítése,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Szabványok, gépkönyvek, kezelési, karbantartási, szerelési utasítások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Gyártási utasítások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Műveleti terv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Anyagok, segédanyagok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Fémtani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Ötvözőanyagok</w:t>
            </w:r>
            <w:proofErr w:type="spellEnd"/>
            <w:r w:rsidRPr="000D0FA7">
              <w:rPr>
                <w:rFonts w:cs="Times New Roman"/>
              </w:rPr>
              <w:t xml:space="preserve"> hatása a képlékeny alakításra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Vas-, színes- és könnyűfém ötvözetek tulajdonságai, alakíthatóságuk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Egyszerű ipari mérő- és ellenőrző 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Fémek és ötvözeteik meleg- és hidegalakítása, alapvető hőkezelői 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Alkatrészgyártás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kovácsolás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kovácsolás berendezései, eszközei, szerszámai, alapműveletei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Hevítőberendezések</w:t>
            </w:r>
            <w:proofErr w:type="spellEnd"/>
            <w:r w:rsidRPr="000D0FA7">
              <w:rPr>
                <w:rFonts w:cs="Times New Roman"/>
              </w:rPr>
              <w:t xml:space="preserve"> fajtái, felépítésük, működésük, kezelésük és karbantartásuk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kemencék </w:t>
            </w:r>
            <w:proofErr w:type="spellStart"/>
            <w:r w:rsidRPr="000D0FA7">
              <w:rPr>
                <w:rFonts w:cs="Times New Roman"/>
              </w:rPr>
              <w:t>hőgazdálkodása</w:t>
            </w:r>
            <w:proofErr w:type="spellEnd"/>
            <w:r w:rsidRPr="000D0FA7">
              <w:rPr>
                <w:rFonts w:cs="Times New Roman"/>
              </w:rPr>
              <w:t>, izzítási hőmérséklet és izzítási sebesség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gépi </w:t>
            </w:r>
            <w:proofErr w:type="spellStart"/>
            <w:r w:rsidRPr="000D0FA7">
              <w:rPr>
                <w:rFonts w:cs="Times New Roman"/>
              </w:rPr>
              <w:t>szabadonalakító</w:t>
            </w:r>
            <w:proofErr w:type="spellEnd"/>
            <w:r w:rsidRPr="000D0FA7">
              <w:rPr>
                <w:rFonts w:cs="Times New Roman"/>
              </w:rPr>
              <w:t xml:space="preserve"> kovácsolás eszközei, szerszámai, alap- és segédanyagai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gépi kovácsolás alapműveletei (átkovácsolás, </w:t>
            </w:r>
            <w:proofErr w:type="spellStart"/>
            <w:r w:rsidRPr="000D0FA7">
              <w:rPr>
                <w:rFonts w:cs="Times New Roman"/>
              </w:rPr>
              <w:t>süllyesztékes</w:t>
            </w:r>
            <w:proofErr w:type="spellEnd"/>
            <w:r w:rsidRPr="000D0FA7">
              <w:rPr>
                <w:rFonts w:cs="Times New Roman"/>
              </w:rPr>
              <w:t xml:space="preserve"> kovácsolás, vízszintes kovácsolás)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Felületek kikészítése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Emelő- és szállítóberendezések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Ötvözetlen szerszámacélok kovácsolása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Ötvözött acélok kovácsolása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Kovácsolással készült munkadarabok hőkezelése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Színes- és könnyűfémek kovácsolása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Kész munkadarabok átvétele, ellenőrzése, a hibák okai és azok kiküszöbölése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kovácsolás biztonságtechnikája, tűzvédelmi előírások, a munkavégzés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01CAC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01CAC" w:rsidRPr="000D0FA7" w:rsidRDefault="00201CAC" w:rsidP="00201CA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kovácsolás környezetterhelő 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127CE0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1CAC" w:rsidRPr="000D0FA7" w:rsidRDefault="00201CAC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Kovácsoló berendezések, szerszámok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Szerszámok, befogó, rögzítő eszközök kiválasztása,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Hideg- és </w:t>
            </w:r>
            <w:proofErr w:type="spellStart"/>
            <w:r w:rsidRPr="000D0FA7">
              <w:rPr>
                <w:rFonts w:cs="Times New Roman"/>
              </w:rPr>
              <w:t>melegalakítások</w:t>
            </w:r>
            <w:proofErr w:type="spellEnd"/>
            <w:r w:rsidRPr="000D0FA7">
              <w:rPr>
                <w:rFonts w:cs="Times New Roman"/>
              </w:rPr>
              <w:t>, utómunkálatok szakszerű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Hevítés végzése, hőmérséklet megállapítása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Kovácsolt munkadarabok hibáinak feltárása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Térlátás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6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B849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B84906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467E56" w:rsidRPr="000D0FA7" w:rsidRDefault="00467E56" w:rsidP="00467E56">
      <w:pPr>
        <w:rPr>
          <w:rFonts w:cs="Times New Roman"/>
        </w:rPr>
      </w:pPr>
    </w:p>
    <w:p w:rsidR="00467E56" w:rsidRPr="000D0FA7" w:rsidRDefault="00467E56" w:rsidP="00467E56">
      <w:pPr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467E56" w:rsidRPr="000D0FA7" w:rsidRDefault="00A06AFF" w:rsidP="00467E56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Alakítástechnológia</w:t>
      </w:r>
      <w:r w:rsidR="00467E56" w:rsidRPr="000D0FA7">
        <w:rPr>
          <w:rFonts w:cs="Times New Roman"/>
          <w:b/>
        </w:rPr>
        <w:t xml:space="preserve"> tantárgy</w:t>
      </w:r>
      <w:r w:rsidR="00467E56" w:rsidRPr="000D0FA7">
        <w:rPr>
          <w:rFonts w:cs="Times New Roman"/>
          <w:b/>
        </w:rPr>
        <w:tab/>
      </w:r>
      <w:r w:rsidR="00735978" w:rsidRPr="000D0FA7">
        <w:rPr>
          <w:rFonts w:cs="Times New Roman"/>
          <w:b/>
        </w:rPr>
        <w:t>18</w:t>
      </w:r>
      <w:r w:rsidR="00467E56" w:rsidRPr="000D0FA7">
        <w:rPr>
          <w:rFonts w:cs="Times New Roman"/>
          <w:b/>
        </w:rPr>
        <w:t xml:space="preserve"> óra/</w:t>
      </w:r>
      <w:r w:rsidR="00735978" w:rsidRPr="000D0FA7">
        <w:rPr>
          <w:rFonts w:cs="Times New Roman"/>
          <w:b/>
        </w:rPr>
        <w:t>18</w:t>
      </w:r>
      <w:r w:rsidR="00467E56" w:rsidRPr="000D0FA7">
        <w:rPr>
          <w:rFonts w:cs="Times New Roman"/>
          <w:b/>
        </w:rPr>
        <w:t xml:space="preserve"> óra*</w:t>
      </w:r>
    </w:p>
    <w:p w:rsidR="00467E56" w:rsidRPr="000D0FA7" w:rsidRDefault="00467E56" w:rsidP="00467E56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467E56" w:rsidRPr="000D0FA7" w:rsidRDefault="00A06AFF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kovácsolási műveletek elméletének ismerete, az alkalmazott gépi berendezések, eszközök és szerszámok megismerése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467E56" w:rsidRPr="000D0FA7" w:rsidRDefault="00A06AFF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géptan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467E56" w:rsidRPr="000D0FA7" w:rsidRDefault="00A06AFF" w:rsidP="00467E5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A kovácsolás elméleti alapjai</w:t>
      </w:r>
    </w:p>
    <w:p w:rsidR="00467E56" w:rsidRPr="000D0FA7" w:rsidRDefault="00A06AFF" w:rsidP="00467E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fémek és ötvözetek kovácsolása során bekövetkező alak- és anyagszerkezet változás elméleti alapjai. A munkadarab hőmérséklete és az alakíthatóság összefüggése.</w:t>
      </w:r>
    </w:p>
    <w:p w:rsidR="0042559A" w:rsidRPr="000D0FA7" w:rsidRDefault="0042559A" w:rsidP="00467E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67E56" w:rsidRPr="000D0FA7" w:rsidRDefault="00A06AFF" w:rsidP="00467E5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Kovácsolási technológiák</w:t>
      </w:r>
    </w:p>
    <w:p w:rsidR="00467E56" w:rsidRPr="000D0FA7" w:rsidRDefault="00A06AFF" w:rsidP="00467E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kovácsolás alapműveletei. Szabadalakító és </w:t>
      </w:r>
      <w:proofErr w:type="spellStart"/>
      <w:r w:rsidRPr="000D0FA7">
        <w:rPr>
          <w:rFonts w:cs="Times New Roman"/>
        </w:rPr>
        <w:t>süllyesztékes</w:t>
      </w:r>
      <w:proofErr w:type="spellEnd"/>
      <w:r w:rsidRPr="000D0FA7">
        <w:rPr>
          <w:rFonts w:cs="Times New Roman"/>
        </w:rPr>
        <w:t xml:space="preserve"> kovácsolás.</w:t>
      </w:r>
    </w:p>
    <w:p w:rsidR="0042559A" w:rsidRPr="000D0FA7" w:rsidRDefault="0042559A" w:rsidP="00467E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467E56" w:rsidRPr="000D0FA7" w:rsidRDefault="00A06AFF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A06AFF" w:rsidP="00467E56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géptan</w:t>
      </w:r>
      <w:r w:rsidR="00467E56" w:rsidRPr="000D0FA7">
        <w:rPr>
          <w:rFonts w:cs="Times New Roman"/>
          <w:b/>
        </w:rPr>
        <w:t xml:space="preserve"> tantárgy</w:t>
      </w:r>
      <w:r w:rsidR="00467E56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18</w:t>
      </w:r>
      <w:r w:rsidR="00467E56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18</w:t>
      </w:r>
      <w:r w:rsidR="00467E56" w:rsidRPr="000D0FA7">
        <w:rPr>
          <w:rFonts w:cs="Times New Roman"/>
          <w:b/>
        </w:rPr>
        <w:t xml:space="preserve"> óra*</w:t>
      </w:r>
    </w:p>
    <w:p w:rsidR="00467E56" w:rsidRPr="000D0FA7" w:rsidRDefault="00467E56" w:rsidP="00467E56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467E56" w:rsidRPr="000D0FA7" w:rsidRDefault="00A06AFF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kovácsoló berendezések, szerszámok fajtáinak, működési elvének megismerése.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467E56" w:rsidRPr="000D0FA7" w:rsidRDefault="00A06AFF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géptan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467E56" w:rsidRPr="000D0FA7" w:rsidRDefault="00A06AFF" w:rsidP="00467E5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A kovácsolás gépi berendezései</w:t>
      </w:r>
    </w:p>
    <w:p w:rsidR="00467E56" w:rsidRPr="000D0FA7" w:rsidRDefault="00A06AFF" w:rsidP="00467E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gépi kovácsolás alap és kiegészítő berendezései, szerszámai.</w:t>
      </w:r>
    </w:p>
    <w:p w:rsidR="0042559A" w:rsidRPr="000D0FA7" w:rsidRDefault="0042559A" w:rsidP="00467E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467E56" w:rsidRPr="000D0FA7" w:rsidRDefault="00A06AFF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üzemlátogatás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467E56" w:rsidRPr="000D0FA7" w:rsidRDefault="00735978" w:rsidP="00467E56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Alakítástechnológia gyakorlat</w:t>
      </w:r>
      <w:r w:rsidR="00467E56" w:rsidRPr="000D0FA7">
        <w:rPr>
          <w:rFonts w:cs="Times New Roman"/>
          <w:b/>
        </w:rPr>
        <w:t xml:space="preserve"> tantárgy</w:t>
      </w:r>
      <w:r w:rsidR="00467E56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30</w:t>
      </w:r>
      <w:r w:rsidR="00467E56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35</w:t>
      </w:r>
      <w:r w:rsidR="00467E56" w:rsidRPr="000D0FA7">
        <w:rPr>
          <w:rFonts w:cs="Times New Roman"/>
          <w:b/>
        </w:rPr>
        <w:t xml:space="preserve"> óra*</w:t>
      </w:r>
    </w:p>
    <w:p w:rsidR="00467E56" w:rsidRPr="000D0FA7" w:rsidRDefault="00467E56" w:rsidP="00467E56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467E56" w:rsidRPr="000D0FA7" w:rsidRDefault="00735978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kovácsolási műveletek elméletének ismerete, az alkalmazott gépi berendezések, eszközök és szerszámok megismerése.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467E56" w:rsidRPr="000D0FA7" w:rsidRDefault="00735978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géptan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467E56" w:rsidRPr="000D0FA7" w:rsidRDefault="006940F7" w:rsidP="00467E5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Kovácsolási technológiák</w:t>
      </w:r>
    </w:p>
    <w:p w:rsidR="00467E56" w:rsidRPr="000D0FA7" w:rsidRDefault="006940F7" w:rsidP="00467E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kovácsolás alapműveletei. Szabadalakító és </w:t>
      </w:r>
      <w:proofErr w:type="spellStart"/>
      <w:r w:rsidRPr="000D0FA7">
        <w:rPr>
          <w:rFonts w:cs="Times New Roman"/>
        </w:rPr>
        <w:t>süllyesztékes</w:t>
      </w:r>
      <w:proofErr w:type="spellEnd"/>
      <w:r w:rsidRPr="000D0FA7">
        <w:rPr>
          <w:rFonts w:cs="Times New Roman"/>
        </w:rPr>
        <w:t xml:space="preserve"> kovácsolás.</w:t>
      </w:r>
    </w:p>
    <w:p w:rsidR="0042559A" w:rsidRPr="000D0FA7" w:rsidRDefault="0042559A" w:rsidP="00467E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</w:p>
    <w:p w:rsidR="0042559A" w:rsidRPr="000D0FA7" w:rsidRDefault="0042559A" w:rsidP="00467E5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467E56" w:rsidRPr="000D0FA7" w:rsidRDefault="00367764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Tanterem, tanműhely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467E56" w:rsidRPr="000D0FA7" w:rsidRDefault="00467E56" w:rsidP="00467E56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467E56" w:rsidRPr="000D0FA7" w:rsidRDefault="00467E56" w:rsidP="00467E56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C010F7" w:rsidP="00C010F7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C010F7" w:rsidRPr="000D0FA7" w:rsidRDefault="00531362" w:rsidP="00C010F7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11500-12</w:t>
      </w:r>
      <w:r w:rsidR="00C010F7" w:rsidRPr="000D0FA7">
        <w:rPr>
          <w:rFonts w:cs="Times New Roman"/>
          <w:b/>
          <w:sz w:val="36"/>
        </w:rPr>
        <w:t xml:space="preserve"> azonosító számú</w:t>
      </w:r>
    </w:p>
    <w:p w:rsidR="00C010F7" w:rsidRPr="000D0FA7" w:rsidRDefault="00531362" w:rsidP="00C010F7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Munkahelyi egészség és biztonság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C010F7" w:rsidRPr="000D0FA7" w:rsidRDefault="00C010F7" w:rsidP="00C010F7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  <w:proofErr w:type="gramStart"/>
      <w:r w:rsidRPr="000D0FA7">
        <w:rPr>
          <w:rFonts w:cs="Times New Roman"/>
        </w:rPr>
        <w:lastRenderedPageBreak/>
        <w:t xml:space="preserve">A </w:t>
      </w:r>
      <w:r w:rsidR="00531362" w:rsidRPr="000D0FA7">
        <w:rPr>
          <w:rFonts w:cs="Times New Roman"/>
        </w:rPr>
        <w:t xml:space="preserve"> 11500-12</w:t>
      </w:r>
      <w:proofErr w:type="gramEnd"/>
      <w:r w:rsidR="00531362" w:rsidRPr="000D0FA7">
        <w:rPr>
          <w:rFonts w:cs="Times New Roman"/>
        </w:rPr>
        <w:t xml:space="preserve"> </w:t>
      </w:r>
      <w:r w:rsidRPr="000D0FA7">
        <w:rPr>
          <w:rFonts w:cs="Times New Roman"/>
        </w:rPr>
        <w:t xml:space="preserve"> azonosító számú </w:t>
      </w:r>
      <w:r w:rsidR="00531362" w:rsidRPr="000D0FA7">
        <w:rPr>
          <w:rFonts w:cs="Times New Roman"/>
        </w:rPr>
        <w:t>Munkahelyi egészség és biztonság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296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231"/>
        <w:gridCol w:w="849"/>
      </w:tblGrid>
      <w:tr w:rsidR="0042559A" w:rsidRPr="000D0FA7" w:rsidTr="000C6BEF">
        <w:trPr>
          <w:cantSplit/>
          <w:trHeight w:val="1697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Munkahelyi egészség és biztonság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Tudatosítja a munkahelyi egészség és biztonság jelentőségét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Betartja és betartatja a munkahelyekkel kapcsolatos munkavédelmi követelményeket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Betartja és betartatja a munkavégzés tárgyi feltételeivel kapcsolatos munkavédelmi követelményeket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munkahelyi egészség és biztonság, mint érték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munkabalesetek és foglalkozási megbetegedések hátrányos következményei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munkavédelem fogalomrendszere, szabályozása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Munkahelyek kialakításának alapvető szabályai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munkavégzés általános személyi és szervezési feltételei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22F5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A22F5" w:rsidRPr="000D0FA7" w:rsidRDefault="002A22F5" w:rsidP="005B5E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Munkaeszközök a munkahelyeken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2F5" w:rsidRPr="000D0FA7" w:rsidRDefault="002A22F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Munkavédelmi feladatok a munkahelyeken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22F5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2F5" w:rsidRPr="000D0FA7" w:rsidRDefault="002A22F5" w:rsidP="007248F0">
            <w:pPr>
              <w:rPr>
                <w:rFonts w:cs="Times New Roman"/>
              </w:rPr>
            </w:pPr>
            <w:r w:rsidRPr="000D0FA7">
              <w:rPr>
                <w:rFonts w:cs="Times New Roman"/>
              </w:rPr>
              <w:t>Munkavédelmi szakemberek igénybevétele és feladatai a munkahelyeken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2F5" w:rsidRPr="000D0FA7" w:rsidRDefault="002A22F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22F5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2F5" w:rsidRPr="000D0FA7" w:rsidRDefault="002A22F5" w:rsidP="007248F0">
            <w:pPr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munkahelyi munkavédelmi érdekképviselet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2F5" w:rsidRPr="000D0FA7" w:rsidRDefault="002A22F5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Információforrások kezelése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Biztonsági szín- és alakjelek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Olvasott szakmai szöveg megértése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Felelősségtudat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Szabálykövetés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Döntésképesség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Visszacsatolási készség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Irányítási készség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Rendszerező képesség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Körültekintés, elővigyázatosság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2559A" w:rsidRPr="000D0FA7" w:rsidTr="000C6BEF">
        <w:trPr>
          <w:trHeight w:val="255"/>
          <w:jc w:val="center"/>
        </w:trPr>
        <w:tc>
          <w:tcPr>
            <w:tcW w:w="7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2559A" w:rsidRPr="000D0FA7" w:rsidRDefault="0042559A" w:rsidP="00834006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Helyzetfelismerés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559A" w:rsidRPr="000D0FA7" w:rsidRDefault="0042559A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204BAD" w:rsidP="00C010F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Munkahelyi egészség és biztonság</w:t>
      </w:r>
      <w:r w:rsidR="00C010F7" w:rsidRPr="000D0FA7">
        <w:rPr>
          <w:rFonts w:cs="Times New Roman"/>
          <w:b/>
        </w:rPr>
        <w:t xml:space="preserve"> tantárgy</w:t>
      </w:r>
      <w:r w:rsidR="00C010F7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18</w:t>
      </w:r>
      <w:r w:rsidR="00C010F7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18</w:t>
      </w:r>
      <w:r w:rsidR="00C010F7" w:rsidRPr="000D0FA7">
        <w:rPr>
          <w:rFonts w:cs="Times New Roman"/>
          <w:b/>
        </w:rPr>
        <w:t xml:space="preserve"> óra*</w:t>
      </w:r>
    </w:p>
    <w:p w:rsidR="00C010F7" w:rsidRPr="000D0FA7" w:rsidRDefault="00C010F7" w:rsidP="00C010F7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tantárgy a főszakképesítéshez kapcsolódik.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C010F7" w:rsidRPr="000D0FA7" w:rsidRDefault="00204BAD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C010F7" w:rsidRPr="000D0FA7" w:rsidRDefault="00204BAD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Munkavédelmi alapismeretek</w:t>
      </w:r>
    </w:p>
    <w:p w:rsidR="00C010F7" w:rsidRPr="000D0FA7" w:rsidRDefault="00204BAD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munkahelyi egészség és biztonság jelentősége. A munkakörnyezet és a munkavégzés hatása a munkát végző ember egészségére és testi épségére. Munkavédelem, mint komplex fogalom (munkabiztonság-munkaegészségügy). A munkavédelem fogalomrendszere, források. </w:t>
      </w:r>
    </w:p>
    <w:p w:rsidR="0042559A" w:rsidRPr="000D0FA7" w:rsidRDefault="0042559A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204BAD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Munkahelyek kialakítása</w:t>
      </w:r>
    </w:p>
    <w:p w:rsidR="00204BAD" w:rsidRPr="000D0FA7" w:rsidRDefault="00204BAD" w:rsidP="00204BA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Munkahelyek kialakításának általános szabályai.</w:t>
      </w:r>
    </w:p>
    <w:p w:rsidR="00C010F7" w:rsidRPr="000D0FA7" w:rsidRDefault="00C010F7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204BAD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Munkaeszközök biztonsága</w:t>
      </w:r>
    </w:p>
    <w:p w:rsidR="00C010F7" w:rsidRPr="000D0FA7" w:rsidRDefault="00204BAD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Munkaeszközök veszélyessége, eljárások. Munkaeszközök üzemeltetésének, használatának feltételei </w:t>
      </w:r>
    </w:p>
    <w:p w:rsidR="0042559A" w:rsidRPr="000D0FA7" w:rsidRDefault="0042559A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204BAD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Munkavégzés személyi feltételei</w:t>
      </w:r>
    </w:p>
    <w:p w:rsidR="00C95243" w:rsidRPr="000D0FA7" w:rsidRDefault="00C95243" w:rsidP="00C9524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 munkavégzés személyi feltételei: jogszerű foglalkoztatás, munkaköri alkalmasság orvosi vizsgálata, foglalkoztatási tilalmak, szakmai ismeretek, munkavédelmi ismeretek. A munkavégzés alapvető szervezési feltételei: egyedül végzett munka tilalma, irányítás szükségessége. Egyéni védőeszközök juttatásának szabályai. </w:t>
      </w:r>
    </w:p>
    <w:p w:rsidR="00C010F7" w:rsidRPr="000D0FA7" w:rsidRDefault="00C010F7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204BAD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Munkakörnyezeti hatások</w:t>
      </w:r>
    </w:p>
    <w:p w:rsidR="00C010F7" w:rsidRPr="000D0FA7" w:rsidRDefault="00C95243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Veszélyforrások, veszélyek a munkahelyeken (pl. zaj, rezgés, veszélyes anyagok és keverékek, stressz).</w:t>
      </w:r>
    </w:p>
    <w:p w:rsidR="0042559A" w:rsidRPr="000D0FA7" w:rsidRDefault="0042559A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204BAD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Munkavédelmi jogi ismeretek</w:t>
      </w:r>
    </w:p>
    <w:p w:rsidR="00C010F7" w:rsidRPr="000D0FA7" w:rsidRDefault="00C95243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munkavédelem szabályrendszere, jogok és kötelezettségek.</w:t>
      </w:r>
    </w:p>
    <w:p w:rsidR="0042559A" w:rsidRPr="000D0FA7" w:rsidRDefault="0042559A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C010F7" w:rsidRPr="000D0FA7" w:rsidRDefault="00BF3772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Tanterem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54519D" w:rsidRPr="000D0FA7" w:rsidRDefault="0054519D" w:rsidP="0054519D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54519D" w:rsidRPr="000D0FA7" w:rsidRDefault="0054519D" w:rsidP="0054519D">
      <w:pPr>
        <w:rPr>
          <w:rFonts w:cs="Times New Roman"/>
        </w:rPr>
      </w:pPr>
    </w:p>
    <w:p w:rsidR="0054519D" w:rsidRPr="000D0FA7" w:rsidRDefault="0054519D" w:rsidP="0054519D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54519D" w:rsidRPr="000D0FA7" w:rsidRDefault="008305FE" w:rsidP="0054519D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10449-16</w:t>
      </w:r>
      <w:r w:rsidR="0054519D" w:rsidRPr="000D0FA7">
        <w:rPr>
          <w:rFonts w:cs="Times New Roman"/>
          <w:b/>
          <w:sz w:val="36"/>
        </w:rPr>
        <w:t xml:space="preserve"> azonosító számú</w:t>
      </w:r>
    </w:p>
    <w:p w:rsidR="0054519D" w:rsidRPr="000D0FA7" w:rsidRDefault="008305FE" w:rsidP="0054519D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Targoncavezető speciális feladatai</w:t>
      </w:r>
    </w:p>
    <w:p w:rsidR="0054519D" w:rsidRPr="000D0FA7" w:rsidRDefault="0054519D" w:rsidP="0054519D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54519D" w:rsidRPr="000D0FA7" w:rsidRDefault="0054519D" w:rsidP="0054519D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54519D" w:rsidRPr="000D0FA7" w:rsidRDefault="0054519D" w:rsidP="0054519D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54519D" w:rsidRPr="000D0FA7" w:rsidRDefault="0054519D" w:rsidP="0054519D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54519D" w:rsidRPr="000D0FA7" w:rsidRDefault="0054519D" w:rsidP="0054519D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8305FE" w:rsidRPr="000D0FA7">
        <w:rPr>
          <w:rFonts w:cs="Times New Roman"/>
        </w:rPr>
        <w:t>10449-16</w:t>
      </w:r>
      <w:r w:rsidRPr="000D0FA7">
        <w:rPr>
          <w:rFonts w:cs="Times New Roman"/>
        </w:rPr>
        <w:t xml:space="preserve"> azonosító számú </w:t>
      </w:r>
      <w:r w:rsidR="008305FE" w:rsidRPr="000D0FA7">
        <w:rPr>
          <w:rFonts w:cs="Times New Roman"/>
        </w:rPr>
        <w:t>Targoncavezető speciális feladatai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169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62"/>
        <w:gridCol w:w="1133"/>
      </w:tblGrid>
      <w:tr w:rsidR="00085B4C" w:rsidRPr="000D0FA7" w:rsidTr="000C6BEF">
        <w:trPr>
          <w:cantSplit/>
          <w:trHeight w:val="1697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Targoncavezető speciális feladatai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Munkavégzés helyének kijelölése, ellenőrzése és biztosítása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Áttekinti a feladat ellátásához szükséges dokumentumokat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Használja a gépcsoportra előírt egyéni és csoportos védőeszközöket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Elvégzi a gépápolási, karbantartási munkálatokat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Ellenőrzi a mozgatásra kerülő teher tervezett útvonalát és a teher elhelyezési helyét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Elvégzi a műszakkezdés előtti biztonsági és üzemi ellenőrzéseket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Az előírásoknak megfelelően vezeti az </w:t>
            </w:r>
            <w:proofErr w:type="spellStart"/>
            <w:r w:rsidRPr="000D0FA7">
              <w:rPr>
                <w:rFonts w:cs="Times New Roman"/>
              </w:rPr>
              <w:t>emelőgépnaplót</w:t>
            </w:r>
            <w:proofErr w:type="spellEnd"/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Tehermozgatásra alkalmas szereléket kiválaszt, ellenőriz és használ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Használja a rakatképző eszközöket, segédanyagokat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Biztonságosan végrehajtja a teher emelését, mozgatását és lehelyezését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Betartja a targoncákra vonatkozó speciális munkavédelmi előírásokat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proofErr w:type="gramStart"/>
            <w:r w:rsidRPr="000D0FA7">
              <w:rPr>
                <w:rFonts w:cs="Times New Roman"/>
              </w:rPr>
              <w:t>Felméri</w:t>
            </w:r>
            <w:proofErr w:type="gramEnd"/>
            <w:r w:rsidRPr="000D0FA7">
              <w:rPr>
                <w:rFonts w:cs="Times New Roman"/>
              </w:rPr>
              <w:t xml:space="preserve"> és munkahelyi vezetőjének jelzi a veszélyforrásokat és az egészségre ártalmas tényezőket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Irányítóval kapcsolatot tart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Targoncát működtet, targoncával munkavégzést hajt végre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Anyagmozgatás, közlekedés szabályai a munkaterületen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Irányító igénybevételének feltételei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Jogszabályban előírt kézjelzések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Emelőgépnapló</w:t>
            </w:r>
            <w:proofErr w:type="spellEnd"/>
            <w:r w:rsidRPr="000D0FA7">
              <w:rPr>
                <w:rFonts w:cs="Times New Roman"/>
              </w:rPr>
              <w:t xml:space="preserve"> vezetése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Emelés és rakodástechnológia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rakatképzés és bontás szabályainak ismerete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Rakatképző eszközök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Egységrakományok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Ömlesztett anyagok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Teherrögzítés szabályai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Veszélyes anyagok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Hulladék és veszélyes anyag kezelése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Sajátos munkabiztonsági ismeretek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Targoncák fajtái, rendszere, felépítése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Targoncák szerelékei, adapterek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Függesztő- és tehermegfogó eszközök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Adott targonca szerkezettana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Adott targonca működtetése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Kezelőszervek, vezérlőelemek működtetése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Olvasott szakmai szöveg megértése, műszaki ábrák olvasása, értelmezése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Szakmai nyelvi íráskészség, </w:t>
            </w:r>
            <w:proofErr w:type="gramStart"/>
            <w:r w:rsidRPr="000D0FA7">
              <w:rPr>
                <w:rFonts w:cs="Times New Roman"/>
              </w:rPr>
              <w:t>fogalmazás írásban</w:t>
            </w:r>
            <w:proofErr w:type="gramEnd"/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Biztonságtechnikai jelképek, táblák, feliratok, piktogramok olvasása, értelmezése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Egyéni és csoportos munkavédelmi eszközök és berendezések használata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Felelősségtudat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Döntésképesség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Kompromisszumkészség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Problémamegoldás, hibaelhárítás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85B4C" w:rsidRPr="000D0FA7" w:rsidTr="000C6BEF">
        <w:trPr>
          <w:trHeight w:val="255"/>
          <w:jc w:val="center"/>
        </w:trPr>
        <w:tc>
          <w:tcPr>
            <w:tcW w:w="5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5B4C" w:rsidRPr="000D0FA7" w:rsidRDefault="00085B4C" w:rsidP="006A6ADC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Gyakorlatias feladatértelmezés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5B4C" w:rsidRPr="000D0FA7" w:rsidRDefault="00085B4C" w:rsidP="004A75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54519D" w:rsidRPr="000D0FA7" w:rsidRDefault="0054519D" w:rsidP="0054519D">
      <w:pPr>
        <w:rPr>
          <w:rFonts w:cs="Times New Roman"/>
        </w:rPr>
      </w:pPr>
    </w:p>
    <w:p w:rsidR="0054519D" w:rsidRPr="000D0FA7" w:rsidRDefault="00E74672" w:rsidP="0054519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Targoncavezető speciális feladatai</w:t>
      </w:r>
      <w:r w:rsidR="0054519D" w:rsidRPr="000D0FA7">
        <w:rPr>
          <w:rFonts w:cs="Times New Roman"/>
          <w:b/>
        </w:rPr>
        <w:t xml:space="preserve"> tantárgy</w:t>
      </w:r>
      <w:r w:rsidR="0054519D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32</w:t>
      </w:r>
      <w:r w:rsidR="0054519D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0</w:t>
      </w:r>
      <w:r w:rsidR="0054519D" w:rsidRPr="000D0FA7">
        <w:rPr>
          <w:rFonts w:cs="Times New Roman"/>
          <w:b/>
        </w:rPr>
        <w:t xml:space="preserve"> óra*</w:t>
      </w:r>
    </w:p>
    <w:p w:rsidR="0054519D" w:rsidRPr="000D0FA7" w:rsidRDefault="0054519D" w:rsidP="0054519D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54519D" w:rsidRPr="000D0FA7" w:rsidRDefault="0054519D" w:rsidP="0054519D">
      <w:pPr>
        <w:spacing w:after="0"/>
        <w:ind w:left="426"/>
        <w:rPr>
          <w:rFonts w:cs="Times New Roman"/>
        </w:rPr>
      </w:pPr>
    </w:p>
    <w:p w:rsidR="0054519D" w:rsidRPr="000D0FA7" w:rsidRDefault="0054519D" w:rsidP="0054519D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tantárgy a </w:t>
      </w:r>
      <w:r w:rsidR="00E74672" w:rsidRPr="000D0FA7">
        <w:rPr>
          <w:rFonts w:cs="Times New Roman"/>
        </w:rPr>
        <w:t>32 582 02 Építő- és anyagmozgatógép kezelője [</w:t>
      </w:r>
      <w:proofErr w:type="spellStart"/>
      <w:r w:rsidR="00E74672" w:rsidRPr="000D0FA7">
        <w:rPr>
          <w:rFonts w:cs="Times New Roman"/>
        </w:rPr>
        <w:t>Emelőgépkezelő</w:t>
      </w:r>
      <w:proofErr w:type="spellEnd"/>
      <w:r w:rsidR="00E74672" w:rsidRPr="000D0FA7">
        <w:rPr>
          <w:rFonts w:cs="Times New Roman"/>
        </w:rPr>
        <w:t xml:space="preserve"> (kivéve targonca); Targoncavezető szakmairányok]</w:t>
      </w:r>
      <w:r w:rsidRPr="000D0FA7">
        <w:rPr>
          <w:rFonts w:cs="Times New Roman"/>
        </w:rPr>
        <w:t xml:space="preserve"> </w:t>
      </w:r>
      <w:r w:rsidR="000C6BEF" w:rsidRPr="000C6BEF">
        <w:rPr>
          <w:rFonts w:cs="Times New Roman"/>
        </w:rPr>
        <w:t>mellék-</w:t>
      </w:r>
      <w:r w:rsidRPr="000D0FA7">
        <w:rPr>
          <w:rFonts w:cs="Times New Roman"/>
        </w:rPr>
        <w:t>szakképesítéshez kapcsolódik.</w:t>
      </w:r>
    </w:p>
    <w:p w:rsidR="0054519D" w:rsidRPr="000D0FA7" w:rsidRDefault="0054519D" w:rsidP="0054519D">
      <w:pPr>
        <w:spacing w:after="0"/>
        <w:ind w:left="426"/>
        <w:rPr>
          <w:rFonts w:cs="Times New Roman"/>
        </w:rPr>
      </w:pPr>
    </w:p>
    <w:p w:rsidR="0054519D" w:rsidRPr="000D0FA7" w:rsidRDefault="0054519D" w:rsidP="0054519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54519D" w:rsidRPr="000D0FA7" w:rsidRDefault="000C2455" w:rsidP="0054519D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targoncavezető speciális feladatainak elsajátítása. Elméleti és gyakorlati ismeretek elsajátítása a </w:t>
      </w:r>
      <w:proofErr w:type="spellStart"/>
      <w:r w:rsidRPr="000D0FA7">
        <w:rPr>
          <w:rFonts w:cs="Times New Roman"/>
        </w:rPr>
        <w:t>mellékszakképesítés</w:t>
      </w:r>
      <w:proofErr w:type="spellEnd"/>
      <w:r w:rsidRPr="000D0FA7">
        <w:rPr>
          <w:rFonts w:cs="Times New Roman"/>
        </w:rPr>
        <w:t xml:space="preserve"> megszerzése céljából.</w:t>
      </w:r>
    </w:p>
    <w:p w:rsidR="0054519D" w:rsidRPr="000D0FA7" w:rsidRDefault="0054519D" w:rsidP="0054519D">
      <w:pPr>
        <w:spacing w:after="0"/>
        <w:ind w:left="426"/>
        <w:rPr>
          <w:rFonts w:cs="Times New Roman"/>
        </w:rPr>
      </w:pPr>
    </w:p>
    <w:p w:rsidR="0054519D" w:rsidRPr="000D0FA7" w:rsidRDefault="0054519D" w:rsidP="0054519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54519D" w:rsidRPr="000D0FA7" w:rsidRDefault="000C2455" w:rsidP="0054519D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géptan</w:t>
      </w:r>
    </w:p>
    <w:p w:rsidR="0054519D" w:rsidRPr="000D0FA7" w:rsidRDefault="0054519D" w:rsidP="0054519D">
      <w:pPr>
        <w:spacing w:after="0"/>
        <w:ind w:left="426"/>
        <w:rPr>
          <w:rFonts w:cs="Times New Roman"/>
        </w:rPr>
      </w:pPr>
    </w:p>
    <w:p w:rsidR="0054519D" w:rsidRPr="000D0FA7" w:rsidRDefault="0054519D" w:rsidP="0054519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54519D" w:rsidRPr="000D0FA7" w:rsidRDefault="000C2455" w:rsidP="0054519D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Targoncavezető speciális feladatai</w:t>
      </w:r>
    </w:p>
    <w:p w:rsidR="0054519D" w:rsidRPr="000D0FA7" w:rsidRDefault="00E405D2" w:rsidP="005451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Targoncával végzett</w:t>
      </w:r>
      <w:r w:rsidR="00A9003B" w:rsidRPr="000D0FA7">
        <w:rPr>
          <w:rFonts w:cs="Times New Roman"/>
        </w:rPr>
        <w:t xml:space="preserve"> feladat</w:t>
      </w:r>
      <w:r w:rsidRPr="000D0FA7">
        <w:rPr>
          <w:rFonts w:cs="Times New Roman"/>
        </w:rPr>
        <w:t>ok</w:t>
      </w:r>
      <w:r w:rsidR="00A9003B" w:rsidRPr="000D0FA7">
        <w:rPr>
          <w:rFonts w:cs="Times New Roman"/>
        </w:rPr>
        <w:t xml:space="preserve"> ellátásához szükséges dokumentumo</w:t>
      </w:r>
      <w:r w:rsidRPr="000D0FA7">
        <w:rPr>
          <w:rFonts w:cs="Times New Roman"/>
        </w:rPr>
        <w:t>k</w:t>
      </w:r>
      <w:r w:rsidR="00A9003B" w:rsidRPr="000D0FA7">
        <w:rPr>
          <w:rFonts w:cs="Times New Roman"/>
        </w:rPr>
        <w:t>. Emelőgép napló</w:t>
      </w:r>
      <w:r w:rsidRPr="000D0FA7">
        <w:rPr>
          <w:rFonts w:cs="Times New Roman"/>
        </w:rPr>
        <w:t>. Targoncánál</w:t>
      </w:r>
      <w:r w:rsidR="00A9003B" w:rsidRPr="000D0FA7">
        <w:rPr>
          <w:rFonts w:cs="Times New Roman"/>
        </w:rPr>
        <w:t xml:space="preserve"> előírt eg</w:t>
      </w:r>
      <w:r w:rsidRPr="000D0FA7">
        <w:rPr>
          <w:rFonts w:cs="Times New Roman"/>
        </w:rPr>
        <w:t>yéni és csoportos védőeszközök</w:t>
      </w:r>
      <w:r w:rsidR="00A9003B" w:rsidRPr="000D0FA7">
        <w:rPr>
          <w:rFonts w:cs="Times New Roman"/>
        </w:rPr>
        <w:t>. Műszakkezdés előtti biztonsági és</w:t>
      </w:r>
      <w:r w:rsidRPr="000D0FA7">
        <w:rPr>
          <w:rFonts w:cs="Times New Roman"/>
        </w:rPr>
        <w:t xml:space="preserve"> üzemi ellenőrzések</w:t>
      </w:r>
      <w:r w:rsidR="00A9003B" w:rsidRPr="000D0FA7">
        <w:rPr>
          <w:rFonts w:cs="Times New Roman"/>
        </w:rPr>
        <w:t>. Teher mozgatására alkalmas s</w:t>
      </w:r>
      <w:r w:rsidRPr="000D0FA7">
        <w:rPr>
          <w:rFonts w:cs="Times New Roman"/>
        </w:rPr>
        <w:t>zerelékek típusai,</w:t>
      </w:r>
      <w:r w:rsidR="00A9003B" w:rsidRPr="000D0FA7">
        <w:rPr>
          <w:rFonts w:cs="Times New Roman"/>
        </w:rPr>
        <w:t xml:space="preserve"> kiválaszt</w:t>
      </w:r>
      <w:r w:rsidRPr="000D0FA7">
        <w:rPr>
          <w:rFonts w:cs="Times New Roman"/>
        </w:rPr>
        <w:t>ása</w:t>
      </w:r>
      <w:r w:rsidR="00A9003B" w:rsidRPr="000D0FA7">
        <w:rPr>
          <w:rFonts w:cs="Times New Roman"/>
        </w:rPr>
        <w:t>, ell</w:t>
      </w:r>
      <w:r w:rsidRPr="000D0FA7">
        <w:rPr>
          <w:rFonts w:cs="Times New Roman"/>
        </w:rPr>
        <w:t>enőrzése</w:t>
      </w:r>
      <w:r w:rsidR="00A9003B" w:rsidRPr="000D0FA7">
        <w:rPr>
          <w:rFonts w:cs="Times New Roman"/>
        </w:rPr>
        <w:t>, használ</w:t>
      </w:r>
      <w:r w:rsidRPr="000D0FA7">
        <w:rPr>
          <w:rFonts w:cs="Times New Roman"/>
        </w:rPr>
        <w:t>ata</w:t>
      </w:r>
      <w:r w:rsidR="00A9003B" w:rsidRPr="000D0FA7">
        <w:rPr>
          <w:rFonts w:cs="Times New Roman"/>
        </w:rPr>
        <w:t xml:space="preserve">. </w:t>
      </w:r>
      <w:r w:rsidRPr="000D0FA7">
        <w:rPr>
          <w:rFonts w:cs="Times New Roman"/>
        </w:rPr>
        <w:t>Rögzítő eszközök fajtái és alkalmazásuk. Irányítóval kapcsolat</w:t>
      </w:r>
      <w:r w:rsidR="00A9003B" w:rsidRPr="000D0FA7">
        <w:rPr>
          <w:rFonts w:cs="Times New Roman"/>
        </w:rPr>
        <w:t xml:space="preserve"> tart</w:t>
      </w:r>
      <w:r w:rsidRPr="000D0FA7">
        <w:rPr>
          <w:rFonts w:cs="Times New Roman"/>
        </w:rPr>
        <w:t>ása</w:t>
      </w:r>
      <w:r w:rsidR="00A9003B" w:rsidRPr="000D0FA7">
        <w:rPr>
          <w:rFonts w:cs="Times New Roman"/>
        </w:rPr>
        <w:t>. Targoncát üzemeltet</w:t>
      </w:r>
      <w:r w:rsidRPr="000D0FA7">
        <w:rPr>
          <w:rFonts w:cs="Times New Roman"/>
        </w:rPr>
        <w:t>ése, munkavégzés targoncákkal</w:t>
      </w:r>
      <w:r w:rsidR="00A9003B" w:rsidRPr="000D0FA7">
        <w:rPr>
          <w:rFonts w:cs="Times New Roman"/>
        </w:rPr>
        <w:t>. Munkaterületen a szü</w:t>
      </w:r>
      <w:r w:rsidRPr="000D0FA7">
        <w:rPr>
          <w:rFonts w:cs="Times New Roman"/>
        </w:rPr>
        <w:t>kséges helyváltoztatás targoncával</w:t>
      </w:r>
      <w:r w:rsidR="00A9003B" w:rsidRPr="000D0FA7">
        <w:rPr>
          <w:rFonts w:cs="Times New Roman"/>
        </w:rPr>
        <w:t>.</w:t>
      </w:r>
    </w:p>
    <w:p w:rsidR="0054519D" w:rsidRPr="000D0FA7" w:rsidRDefault="0054519D" w:rsidP="005451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54519D" w:rsidRPr="000D0FA7" w:rsidRDefault="0054519D" w:rsidP="0054519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54519D" w:rsidRPr="000D0FA7" w:rsidRDefault="0054519D" w:rsidP="0054519D">
      <w:pPr>
        <w:spacing w:after="0"/>
        <w:ind w:left="426"/>
        <w:rPr>
          <w:rFonts w:cs="Times New Roman"/>
        </w:rPr>
      </w:pPr>
    </w:p>
    <w:p w:rsidR="0054519D" w:rsidRPr="000D0FA7" w:rsidRDefault="0054519D" w:rsidP="0054519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54519D" w:rsidRPr="000D0FA7" w:rsidRDefault="0054519D" w:rsidP="0054519D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C010F7" w:rsidP="00C010F7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C010F7" w:rsidRPr="000D0FA7" w:rsidRDefault="00C80428" w:rsidP="00C010F7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10163-12</w:t>
      </w:r>
      <w:r w:rsidR="00C010F7" w:rsidRPr="000D0FA7">
        <w:rPr>
          <w:rFonts w:cs="Times New Roman"/>
          <w:b/>
          <w:sz w:val="36"/>
        </w:rPr>
        <w:t xml:space="preserve"> azonosító számú</w:t>
      </w:r>
    </w:p>
    <w:p w:rsidR="00C010F7" w:rsidRPr="000D0FA7" w:rsidRDefault="00C80428" w:rsidP="00C010F7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Gépészeti munkabiztonság és környezetvédelem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C010F7" w:rsidRPr="000D0FA7" w:rsidRDefault="00C010F7" w:rsidP="00C010F7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C80428" w:rsidRPr="000D0FA7">
        <w:rPr>
          <w:rFonts w:cs="Times New Roman"/>
        </w:rPr>
        <w:t>10163-12</w:t>
      </w:r>
      <w:r w:rsidRPr="000D0FA7">
        <w:rPr>
          <w:rFonts w:cs="Times New Roman"/>
        </w:rPr>
        <w:t xml:space="preserve"> azonosító számú </w:t>
      </w:r>
      <w:r w:rsidR="00C80428" w:rsidRPr="000D0FA7">
        <w:rPr>
          <w:rFonts w:cs="Times New Roman"/>
        </w:rPr>
        <w:t>Gépészeti munkabiztonság és környezetvédelem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20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00"/>
        <w:gridCol w:w="849"/>
      </w:tblGrid>
      <w:tr w:rsidR="00A65FC1" w:rsidRPr="000D0FA7" w:rsidTr="00FB72CD">
        <w:trPr>
          <w:cantSplit/>
          <w:trHeight w:val="1697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Munkahelyi egészség és biztonság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Betartja és betartatja a munka-, baleset-, tűz- és környezetvédelmi jogszabályokat, előírásokat, valamint a szakmára, és egyéb szerelési-javítási technológiára vonatkozó előírásokat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munkaterületet és munkakörnyezetet a biztonságos munkavégzésnek megfelelően alakítja ki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Betartja a veszélyes anyagok és hulladékok kezelésére, tárolására vonatkozó szabályokat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Együttműködik a munka-, tűz- és környezetvédelemmel kapcsolatos események kivizsgálásában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Jelzi a tüzet, részt vesz az oltásban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Betartja a tűz- és környezetvédelmi előírásokat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Részt vesz a mentésben, elsősegélyt nyújt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Környezetvédelmi, tűzvédelmi és munkavédelmi szabályok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munkáltatók és a munkavállalók jogai és kötelezettségei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A munkahely biztonságos kialakításának követelményei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A gépek, berendezések, szerszámok használati és kezelési utasításai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Villamos berendezések biztonságtechnikája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Az anyagmozgatás, anyagtárolás szabályai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Egyéni és kollektív védelmi módok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Munkabiztonsági szimbólumok értelmezése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Elsősegélynyújtási</w:t>
            </w:r>
            <w:proofErr w:type="spellEnd"/>
            <w:r w:rsidRPr="000D0FA7">
              <w:rPr>
                <w:rFonts w:cs="Times New Roman"/>
              </w:rPr>
              <w:t xml:space="preserve"> ismeretek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Munkavégzés szabályai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Munkabiztonsági eszközök, felszerelések használata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Információforrások kezelése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Munkabiztonsághoz kapcsolódó jelképek, szimbólumok, színjelölések értelmezése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Gépek, berendezések, szerszámok szakszerű használata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523F93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Elsősegélynyújtás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F60EFB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Döntésképesség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F60EFB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Határozottság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23F93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523F93" w:rsidRPr="000D0FA7" w:rsidRDefault="00523F93" w:rsidP="00F60EFB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Felelősségtudat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3F93" w:rsidRPr="000D0FA7" w:rsidRDefault="00523F93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65FC1" w:rsidRPr="000D0FA7" w:rsidRDefault="00A65FC1" w:rsidP="00C8042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65FC1" w:rsidRPr="000D0FA7" w:rsidRDefault="00A65FC1" w:rsidP="00C8042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Irányítási készség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60EFB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60EFB" w:rsidRPr="000D0FA7" w:rsidRDefault="00F60EFB" w:rsidP="00F60EFB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Figyelem-összpontosítás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0EFB" w:rsidRPr="000D0FA7" w:rsidRDefault="00F60EFB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60EFB" w:rsidRPr="000D0FA7" w:rsidTr="00FB72CD">
        <w:trPr>
          <w:trHeight w:val="255"/>
          <w:jc w:val="center"/>
        </w:trPr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60EFB" w:rsidRPr="000D0FA7" w:rsidRDefault="00F60EFB" w:rsidP="00F60EFB">
            <w:pPr>
              <w:spacing w:after="0"/>
              <w:jc w:val="left"/>
              <w:rPr>
                <w:rFonts w:cs="Times New Roman"/>
              </w:rPr>
            </w:pPr>
            <w:r w:rsidRPr="000D0FA7">
              <w:rPr>
                <w:rFonts w:cs="Times New Roman"/>
              </w:rPr>
              <w:t>Körültekintés, elővigyázatosság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0EFB" w:rsidRPr="000D0FA7" w:rsidRDefault="00F60EFB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9164EA" w:rsidP="00C010F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Munkahelyi egészség és biztonság</w:t>
      </w:r>
      <w:r w:rsidR="00C010F7" w:rsidRPr="000D0FA7">
        <w:rPr>
          <w:rFonts w:cs="Times New Roman"/>
          <w:b/>
        </w:rPr>
        <w:t xml:space="preserve"> tantárgy</w:t>
      </w:r>
      <w:r w:rsidR="00C010F7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0</w:t>
      </w:r>
      <w:r w:rsidR="00C010F7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0</w:t>
      </w:r>
      <w:r w:rsidR="00C010F7" w:rsidRPr="000D0FA7">
        <w:rPr>
          <w:rFonts w:cs="Times New Roman"/>
          <w:b/>
        </w:rPr>
        <w:t xml:space="preserve"> óra*</w:t>
      </w:r>
    </w:p>
    <w:p w:rsidR="00C010F7" w:rsidRPr="000D0FA7" w:rsidRDefault="00C010F7" w:rsidP="00C010F7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tantárgy a </w:t>
      </w:r>
      <w:r w:rsidR="009164EA" w:rsidRPr="000D0FA7">
        <w:rPr>
          <w:rFonts w:cs="Times New Roman"/>
        </w:rPr>
        <w:t>32 521 03 Olvasztár és öntő</w:t>
      </w:r>
      <w:r w:rsidR="00D5183E" w:rsidRPr="000D0FA7">
        <w:rPr>
          <w:rFonts w:cs="Times New Roman"/>
        </w:rPr>
        <w:t xml:space="preserve"> </w:t>
      </w:r>
      <w:r w:rsidR="00FB72CD" w:rsidRPr="00FB72CD">
        <w:rPr>
          <w:rFonts w:cs="Times New Roman"/>
        </w:rPr>
        <w:t>mellék-</w:t>
      </w:r>
      <w:r w:rsidRPr="000D0FA7">
        <w:rPr>
          <w:rFonts w:cs="Times New Roman"/>
        </w:rPr>
        <w:t>szakképesítéshez kapcsolódik.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C010F7" w:rsidRPr="000D0FA7" w:rsidRDefault="00E63CCB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biztonságos és balesetmentes munkavégzéshez, valamint a környezetkímélő gyártáshoz szükséges ismeretek elsajátítása.</w:t>
      </w: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C010F7" w:rsidRPr="000D0FA7" w:rsidRDefault="00C0595C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Munkabiztonsági ismeretek</w:t>
      </w:r>
    </w:p>
    <w:p w:rsidR="00C010F7" w:rsidRPr="000D0FA7" w:rsidRDefault="00E63CCB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Munkahelyi egészség és biztonság tantárgy valamennyi témakörének szakmai tartalmát a 10187-12 </w:t>
      </w:r>
      <w:proofErr w:type="spellStart"/>
      <w:r w:rsidRPr="000D0FA7">
        <w:rPr>
          <w:rFonts w:cs="Times New Roman"/>
        </w:rPr>
        <w:t>Melegüzemi</w:t>
      </w:r>
      <w:proofErr w:type="spellEnd"/>
      <w:r w:rsidRPr="000D0FA7">
        <w:rPr>
          <w:rFonts w:cs="Times New Roman"/>
        </w:rPr>
        <w:t xml:space="preserve"> munkabiztonság és környezetvédelem modulhoz tartozó Munkabiztonság és környezetvédelem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C0595C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Környezetvédelmi ismeretek</w:t>
      </w:r>
    </w:p>
    <w:p w:rsidR="00C010F7" w:rsidRPr="000D0FA7" w:rsidRDefault="00E63CCB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Munkahelyi egészség és biztonság tantárgy valamennyi témakörének szakmai tartalmát a 10187-12 </w:t>
      </w:r>
      <w:proofErr w:type="spellStart"/>
      <w:r w:rsidRPr="000D0FA7">
        <w:rPr>
          <w:rFonts w:cs="Times New Roman"/>
        </w:rPr>
        <w:t>Melegüzemi</w:t>
      </w:r>
      <w:proofErr w:type="spellEnd"/>
      <w:r w:rsidRPr="000D0FA7">
        <w:rPr>
          <w:rFonts w:cs="Times New Roman"/>
        </w:rPr>
        <w:t xml:space="preserve"> munkabiztonság és környezetvédelem modulhoz tartozó Munkabiztonság és környezetvédelem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C0595C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Tűzvédelmi ismeretek</w:t>
      </w:r>
    </w:p>
    <w:p w:rsidR="00C010F7" w:rsidRPr="000D0FA7" w:rsidRDefault="00E63CCB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Munkahelyi egészség és biztonság tantárgy valamennyi témakörének szakmai tartalmát a 10187-12 </w:t>
      </w:r>
      <w:proofErr w:type="spellStart"/>
      <w:r w:rsidRPr="000D0FA7">
        <w:rPr>
          <w:rFonts w:cs="Times New Roman"/>
        </w:rPr>
        <w:t>Melegüzemi</w:t>
      </w:r>
      <w:proofErr w:type="spellEnd"/>
      <w:r w:rsidRPr="000D0FA7">
        <w:rPr>
          <w:rFonts w:cs="Times New Roman"/>
        </w:rPr>
        <w:t xml:space="preserve"> munkabiztonság és környezetvédelem modulhoz tartozó Munkabiztonság és környezetvédelem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C0595C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Minőségbiztosítási ismeretek</w:t>
      </w:r>
    </w:p>
    <w:p w:rsidR="00C010F7" w:rsidRPr="000D0FA7" w:rsidRDefault="00E63CCB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Munkahelyi egészség és biztonság tantárgy valamennyi témakörének szakmai tartalmát a 10187-12 </w:t>
      </w:r>
      <w:proofErr w:type="spellStart"/>
      <w:r w:rsidRPr="000D0FA7">
        <w:rPr>
          <w:rFonts w:cs="Times New Roman"/>
        </w:rPr>
        <w:t>Melegüzemi</w:t>
      </w:r>
      <w:proofErr w:type="spellEnd"/>
      <w:r w:rsidRPr="000D0FA7">
        <w:rPr>
          <w:rFonts w:cs="Times New Roman"/>
        </w:rPr>
        <w:t xml:space="preserve"> munkabiztonság és környezetvédelem modulhoz tartozó Munkabiztonság és környezetvédelem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E63CCB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Munkavédelem, elsősegélynyújtás</w:t>
      </w:r>
    </w:p>
    <w:p w:rsidR="00C010F7" w:rsidRPr="000D0FA7" w:rsidRDefault="00E63CCB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Munkahelyi egészség és biztonság tantárgy valamennyi témakörének szakmai tartalmát a 10187-12 </w:t>
      </w:r>
      <w:proofErr w:type="spellStart"/>
      <w:r w:rsidRPr="000D0FA7">
        <w:rPr>
          <w:rFonts w:cs="Times New Roman"/>
        </w:rPr>
        <w:t>Melegüzemi</w:t>
      </w:r>
      <w:proofErr w:type="spellEnd"/>
      <w:r w:rsidRPr="000D0FA7">
        <w:rPr>
          <w:rFonts w:cs="Times New Roman"/>
        </w:rPr>
        <w:t xml:space="preserve"> munkabiztonság és környezetvédelem modulhoz tartozó Munkabiztonság és környezetvédelem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C010F7" w:rsidP="00C010F7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C010F7" w:rsidRPr="000D0FA7" w:rsidRDefault="006163CA" w:rsidP="00C010F7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11427</w:t>
      </w:r>
      <w:r w:rsidR="00066084" w:rsidRPr="000D0FA7">
        <w:rPr>
          <w:rFonts w:cs="Times New Roman"/>
          <w:b/>
          <w:sz w:val="36"/>
        </w:rPr>
        <w:t>-12</w:t>
      </w:r>
      <w:r w:rsidR="00C010F7" w:rsidRPr="000D0FA7">
        <w:rPr>
          <w:rFonts w:cs="Times New Roman"/>
          <w:b/>
          <w:sz w:val="36"/>
        </w:rPr>
        <w:t xml:space="preserve"> azonosító számú</w:t>
      </w:r>
    </w:p>
    <w:p w:rsidR="00C010F7" w:rsidRPr="000D0FA7" w:rsidRDefault="006163CA" w:rsidP="00C010F7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 xml:space="preserve">Kohászati </w:t>
      </w:r>
      <w:proofErr w:type="spellStart"/>
      <w:r w:rsidRPr="000D0FA7">
        <w:rPr>
          <w:rFonts w:cs="Times New Roman"/>
          <w:b/>
          <w:sz w:val="36"/>
        </w:rPr>
        <w:t>anyagelőkészítés</w:t>
      </w:r>
      <w:proofErr w:type="spellEnd"/>
      <w:r w:rsidRPr="000D0FA7">
        <w:rPr>
          <w:rFonts w:cs="Times New Roman"/>
          <w:b/>
          <w:sz w:val="36"/>
        </w:rPr>
        <w:t>, gépkezelés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C010F7" w:rsidRPr="000D0FA7" w:rsidRDefault="00C010F7" w:rsidP="00C010F7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6163CA" w:rsidRPr="000D0FA7">
        <w:rPr>
          <w:rFonts w:cs="Times New Roman"/>
        </w:rPr>
        <w:t>11427</w:t>
      </w:r>
      <w:r w:rsidR="00066084" w:rsidRPr="000D0FA7">
        <w:rPr>
          <w:rFonts w:cs="Times New Roman"/>
        </w:rPr>
        <w:t>-12</w:t>
      </w:r>
      <w:r w:rsidRPr="000D0FA7">
        <w:rPr>
          <w:rFonts w:cs="Times New Roman"/>
        </w:rPr>
        <w:t xml:space="preserve"> azonosító számú </w:t>
      </w:r>
      <w:r w:rsidR="006163CA" w:rsidRPr="000D0FA7">
        <w:rPr>
          <w:rFonts w:cs="Times New Roman"/>
        </w:rPr>
        <w:t xml:space="preserve">Kohászati </w:t>
      </w:r>
      <w:proofErr w:type="spellStart"/>
      <w:r w:rsidR="006163CA" w:rsidRPr="000D0FA7">
        <w:rPr>
          <w:rFonts w:cs="Times New Roman"/>
        </w:rPr>
        <w:t>anyagelőkészítés</w:t>
      </w:r>
      <w:proofErr w:type="spellEnd"/>
      <w:r w:rsidR="006163CA" w:rsidRPr="000D0FA7">
        <w:rPr>
          <w:rFonts w:cs="Times New Roman"/>
        </w:rPr>
        <w:t>, gépkezelés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140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79"/>
        <w:gridCol w:w="1221"/>
      </w:tblGrid>
      <w:tr w:rsidR="00A65FC1" w:rsidRPr="000D0FA7" w:rsidTr="00FB72CD">
        <w:trPr>
          <w:cantSplit/>
          <w:trHeight w:val="1697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65FC1" w:rsidRPr="000D0FA7" w:rsidRDefault="00DF35CE" w:rsidP="005B5E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előkészítő műveletek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Ellenőrzi a fuvarokmányokat, szemrevételezéssel ellenőrzi a rakományt, elemzéshez mintát vesz, ellenőrző méréseket végez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Dönt a tárolás helyéről, lerakja vagy lerakatja az anyagot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nem megfelelő alap- és segédanyagokról jegyzőkönyvet készít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Számítógéppel adatokat rögzít, minden műveletet dokumentál, adatokat szolgáltat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anyagokat kézzel és géppel (</w:t>
            </w:r>
            <w:proofErr w:type="spellStart"/>
            <w:r w:rsidRPr="000D0FA7">
              <w:rPr>
                <w:rFonts w:cs="Times New Roman"/>
              </w:rPr>
              <w:t>szérelés</w:t>
            </w:r>
            <w:proofErr w:type="spellEnd"/>
            <w:r w:rsidRPr="000D0FA7">
              <w:rPr>
                <w:rFonts w:cs="Times New Roman"/>
              </w:rPr>
              <w:t>, flotálás, rostálás, szitálás, mágneses kiválasztás, daruzás, rázóasztal használata) válogatja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nem hasznosítható anyagokat előírás szerint elkülöníti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minőség szerint válogatott anyagot feliratozottan tárolja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Kiválasztja a megfelelő darabolási technológiát, kézi szerszámokat (lángvágó), gépi berendezéseket (törő, </w:t>
            </w:r>
            <w:proofErr w:type="spellStart"/>
            <w:r w:rsidRPr="000D0FA7">
              <w:rPr>
                <w:rFonts w:cs="Times New Roman"/>
              </w:rPr>
              <w:t>shredder</w:t>
            </w:r>
            <w:proofErr w:type="spellEnd"/>
            <w:r w:rsidRPr="000D0FA7">
              <w:rPr>
                <w:rFonts w:cs="Times New Roman"/>
              </w:rPr>
              <w:t>, gépi olló, kábelhántoló) használ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Vegyszerrel mos, centrifugál, éget, szárít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Kézzel tömörít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Présgéppel báláz, </w:t>
            </w:r>
            <w:proofErr w:type="spellStart"/>
            <w:r w:rsidRPr="000D0FA7">
              <w:rPr>
                <w:rFonts w:cs="Times New Roman"/>
              </w:rPr>
              <w:t>brikettál</w:t>
            </w:r>
            <w:proofErr w:type="spellEnd"/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Zsugorítással, </w:t>
            </w:r>
            <w:proofErr w:type="spellStart"/>
            <w:r w:rsidRPr="000D0FA7">
              <w:rPr>
                <w:rFonts w:cs="Times New Roman"/>
              </w:rPr>
              <w:t>pelletezéssel</w:t>
            </w:r>
            <w:proofErr w:type="spellEnd"/>
            <w:r w:rsidRPr="000D0FA7">
              <w:rPr>
                <w:rFonts w:cs="Times New Roman"/>
              </w:rPr>
              <w:t xml:space="preserve"> ércet előkészít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Granulál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Kezeli és karbantartja a kohászati technológiákat kiszolgáló gépeket, berendezéseket (</w:t>
            </w:r>
            <w:proofErr w:type="spellStart"/>
            <w:r w:rsidRPr="000D0FA7">
              <w:rPr>
                <w:rFonts w:cs="Times New Roman"/>
              </w:rPr>
              <w:t>töltőkocsi</w:t>
            </w:r>
            <w:proofErr w:type="spellEnd"/>
            <w:r w:rsidRPr="000D0FA7">
              <w:rPr>
                <w:rFonts w:cs="Times New Roman"/>
              </w:rPr>
              <w:t xml:space="preserve">, </w:t>
            </w:r>
            <w:proofErr w:type="spellStart"/>
            <w:r w:rsidRPr="000D0FA7">
              <w:rPr>
                <w:rFonts w:cs="Times New Roman"/>
              </w:rPr>
              <w:t>ércmérlegkocsi</w:t>
            </w:r>
            <w:proofErr w:type="spellEnd"/>
            <w:r w:rsidRPr="000D0FA7">
              <w:rPr>
                <w:rFonts w:cs="Times New Roman"/>
              </w:rPr>
              <w:t>, törő- és osztályozó berendezések, szállítószalagok)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technológiai műveleti helyeket kiszolgálja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technológiai berendezéseket kiszolgálja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</w:t>
            </w:r>
            <w:proofErr w:type="spellStart"/>
            <w:r w:rsidRPr="000D0FA7">
              <w:rPr>
                <w:rFonts w:cs="Times New Roman"/>
              </w:rPr>
              <w:t>tárolóhelyek</w:t>
            </w:r>
            <w:proofErr w:type="spellEnd"/>
            <w:r w:rsidRPr="000D0FA7">
              <w:rPr>
                <w:rFonts w:cs="Times New Roman"/>
              </w:rPr>
              <w:t xml:space="preserve"> között szállít, szükség esetén koordinálja a szállítást, irányítja az emelőgépeket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Kohászati technológiákhoz igény szerinti adagot állít össze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Adagösszeállításhoz</w:t>
            </w:r>
            <w:proofErr w:type="spellEnd"/>
            <w:r w:rsidRPr="000D0FA7">
              <w:rPr>
                <w:rFonts w:cs="Times New Roman"/>
              </w:rPr>
              <w:t>, szállításhoz mérlegel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Anyagokkal szállítójárművet megrak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Technológiai és kezelési utasításokat betart és betartatja azokat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Betartja a munkaköri leírásban foglaltakat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Kohászati előkészítő műveletek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Alapanyagok előkészítése, adagolása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Gépkönyv, kezelési, szerelési, karbantartási útmutatók használata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Gyártási előírások, gyártási dokumentáció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Gépbeállítás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Számítógépes ismeretek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Lángvágó berendezés kezelése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Shredderező</w:t>
            </w:r>
            <w:proofErr w:type="spellEnd"/>
            <w:r w:rsidRPr="000D0FA7">
              <w:rPr>
                <w:rFonts w:cs="Times New Roman"/>
              </w:rPr>
              <w:t xml:space="preserve">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Présgép beállítása,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Előkészítő műveletek (törés, vágás, kábelhántolás, leégetés)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Utókezelő műveletek (mosás, szárítás)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Aprító, daraboló kéziszerszámok, kisgépek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Kohászati előkészítő műveletek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Alapanyagok előkészítése, adagolása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Pofás törők, kúpos törők, fogazott hengeres törők, </w:t>
            </w:r>
            <w:proofErr w:type="spellStart"/>
            <w:r w:rsidRPr="000D0FA7">
              <w:rPr>
                <w:rFonts w:cs="Times New Roman"/>
              </w:rPr>
              <w:t>Symons-törők</w:t>
            </w:r>
            <w:proofErr w:type="spellEnd"/>
            <w:r w:rsidRPr="000D0FA7">
              <w:rPr>
                <w:rFonts w:cs="Times New Roman"/>
              </w:rPr>
              <w:t xml:space="preserve"> beállítása,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Kalapácsos malom, golyósmalom, </w:t>
            </w:r>
            <w:proofErr w:type="spellStart"/>
            <w:r w:rsidRPr="000D0FA7">
              <w:rPr>
                <w:rFonts w:cs="Times New Roman"/>
              </w:rPr>
              <w:t>Hardinge-malom</w:t>
            </w:r>
            <w:proofErr w:type="spellEnd"/>
            <w:r w:rsidRPr="000D0FA7">
              <w:rPr>
                <w:rFonts w:cs="Times New Roman"/>
              </w:rPr>
              <w:t xml:space="preserve"> beállítása,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Koller-járat beállítása,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Rostálók, sziták, rázóasztalok beállítása,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Osztályozó készülékek, csúcskádak beállítása,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Gereblyés-osztályozó, </w:t>
            </w:r>
            <w:proofErr w:type="spellStart"/>
            <w:r w:rsidRPr="000D0FA7">
              <w:rPr>
                <w:rFonts w:cs="Times New Roman"/>
              </w:rPr>
              <w:t>Dorr-sűrítő</w:t>
            </w:r>
            <w:proofErr w:type="spellEnd"/>
            <w:r w:rsidRPr="000D0FA7">
              <w:rPr>
                <w:rFonts w:cs="Times New Roman"/>
              </w:rPr>
              <w:t xml:space="preserve"> beállítása,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Ülepítő, szétválasztó berendezések beállítása,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Mágneses szeparátor, elektrosztatikus szeparátor beállítása,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Flotáló</w:t>
            </w:r>
            <w:proofErr w:type="spellEnd"/>
            <w:r w:rsidRPr="000D0FA7">
              <w:rPr>
                <w:rFonts w:cs="Times New Roman"/>
              </w:rPr>
              <w:t xml:space="preserve"> cella beállítása,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Szállítóberendezések beállítása,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Mérlegek beállítása,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Adagolók beállítása,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Üstök kezelése, karbantartása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Anyagbiztosítás, anyagmozgatás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Terméktárolás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Munkavégzés, minőség, anyagfelhasználás, géphiba bizonylatolása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Szakmai nyelvű beszédkészség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Diagram, </w:t>
            </w:r>
            <w:proofErr w:type="spellStart"/>
            <w:r w:rsidRPr="000D0FA7">
              <w:rPr>
                <w:rFonts w:cs="Times New Roman"/>
              </w:rPr>
              <w:t>nomogram</w:t>
            </w:r>
            <w:proofErr w:type="spellEnd"/>
            <w:r w:rsidRPr="000D0FA7">
              <w:rPr>
                <w:rFonts w:cs="Times New Roman"/>
              </w:rPr>
              <w:t xml:space="preserve"> olvasása, értelmezése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Elemi szintű számítógép-használat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Mérőeszközök, mérlegek használata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Anyagelőkészítő</w:t>
            </w:r>
            <w:proofErr w:type="spellEnd"/>
            <w:r w:rsidRPr="000D0FA7">
              <w:rPr>
                <w:rFonts w:cs="Times New Roman"/>
              </w:rPr>
              <w:t>, anyagmozgató berendezések kezelése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Felelősségtudat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Megbízhatóság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Önállóság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Határozottság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Irányítási képesség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C804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Figyelem-összpontosítás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Kontroll (ellenőrzőképesség)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181108" w:rsidRPr="000D0FA7" w:rsidTr="00FB72CD">
        <w:trPr>
          <w:trHeight w:val="255"/>
          <w:jc w:val="center"/>
        </w:trPr>
        <w:tc>
          <w:tcPr>
            <w:tcW w:w="5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81108" w:rsidRPr="000D0FA7" w:rsidRDefault="00181108" w:rsidP="0018110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Áttekintő képesség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1108" w:rsidRPr="000D0FA7" w:rsidRDefault="00181108" w:rsidP="00C80428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</w:tbl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1A152B" w:rsidP="00C010F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Kohászati előkészítő műveletek</w:t>
      </w:r>
      <w:r w:rsidR="00C010F7" w:rsidRPr="000D0FA7">
        <w:rPr>
          <w:rFonts w:cs="Times New Roman"/>
          <w:b/>
        </w:rPr>
        <w:t xml:space="preserve"> tantárgy</w:t>
      </w:r>
      <w:r w:rsidR="00C010F7" w:rsidRPr="000D0FA7">
        <w:rPr>
          <w:rFonts w:cs="Times New Roman"/>
          <w:b/>
        </w:rPr>
        <w:tab/>
      </w:r>
      <w:r w:rsidR="00E44496" w:rsidRPr="000D0FA7">
        <w:rPr>
          <w:rFonts w:cs="Times New Roman"/>
          <w:b/>
        </w:rPr>
        <w:t>31</w:t>
      </w:r>
      <w:r w:rsidR="00C010F7" w:rsidRPr="000D0FA7">
        <w:rPr>
          <w:rFonts w:cs="Times New Roman"/>
          <w:b/>
        </w:rPr>
        <w:t xml:space="preserve"> óra/</w:t>
      </w:r>
      <w:r w:rsidR="00DE5CBF" w:rsidRPr="000D0FA7">
        <w:rPr>
          <w:rFonts w:cs="Times New Roman"/>
          <w:b/>
        </w:rPr>
        <w:t>0</w:t>
      </w:r>
      <w:r w:rsidR="00C010F7" w:rsidRPr="000D0FA7">
        <w:rPr>
          <w:rFonts w:cs="Times New Roman"/>
          <w:b/>
        </w:rPr>
        <w:t xml:space="preserve"> óra*</w:t>
      </w:r>
    </w:p>
    <w:p w:rsidR="00C010F7" w:rsidRPr="000D0FA7" w:rsidRDefault="00C010F7" w:rsidP="00C010F7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tantárgy a </w:t>
      </w:r>
      <w:r w:rsidR="0042477B" w:rsidRPr="000D0FA7">
        <w:rPr>
          <w:rFonts w:cs="Times New Roman"/>
        </w:rPr>
        <w:t>32 521 03 Olvasztár és öntő</w:t>
      </w:r>
      <w:r w:rsidR="00FB4DA3" w:rsidRPr="000D0FA7">
        <w:rPr>
          <w:rFonts w:cs="Times New Roman"/>
        </w:rPr>
        <w:t xml:space="preserve"> </w:t>
      </w:r>
      <w:r w:rsidR="00FB72CD" w:rsidRPr="00FB72CD">
        <w:rPr>
          <w:rFonts w:cs="Times New Roman"/>
        </w:rPr>
        <w:t>mellék-</w:t>
      </w:r>
      <w:r w:rsidRPr="000D0FA7">
        <w:rPr>
          <w:rFonts w:cs="Times New Roman"/>
        </w:rPr>
        <w:t>szakképesítéshez kapcsolódik.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C010F7" w:rsidRPr="000D0FA7" w:rsidRDefault="0042477B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Nyersvas- és acélgyártási eljárások elméletének és gyakorlatának, gépi berendezéseinek megismerése.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C010F7" w:rsidRPr="000D0FA7" w:rsidRDefault="0042477B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fizika, géptan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C010F7" w:rsidRPr="000D0FA7" w:rsidRDefault="00E44496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 xml:space="preserve">Kohászati </w:t>
      </w:r>
      <w:proofErr w:type="spellStart"/>
      <w:r w:rsidRPr="000D0FA7">
        <w:rPr>
          <w:rFonts w:cs="Times New Roman"/>
          <w:b/>
          <w:i/>
        </w:rPr>
        <w:t>anyagelőkészítés</w:t>
      </w:r>
      <w:proofErr w:type="spellEnd"/>
      <w:r w:rsidRPr="000D0FA7">
        <w:rPr>
          <w:rFonts w:cs="Times New Roman"/>
          <w:b/>
          <w:i/>
        </w:rPr>
        <w:t>, gépkezelés</w:t>
      </w:r>
    </w:p>
    <w:p w:rsidR="00C010F7" w:rsidRPr="000D0FA7" w:rsidRDefault="00F90B19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Anyagok kézi és gépi előkészítése. Anyagok tárolása. Fuvarokmányok kezelése. Darabolási technológiák. Adag összeá</w:t>
      </w:r>
      <w:r w:rsidR="00025F30" w:rsidRPr="000D0FA7">
        <w:rPr>
          <w:rFonts w:cs="Times New Roman"/>
        </w:rPr>
        <w:t>l</w:t>
      </w:r>
      <w:r w:rsidRPr="000D0FA7">
        <w:rPr>
          <w:rFonts w:cs="Times New Roman"/>
        </w:rPr>
        <w:t>lítás.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C010F7" w:rsidP="00C010F7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C010F7" w:rsidRPr="000D0FA7" w:rsidRDefault="00DB3B5E" w:rsidP="00C010F7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11428-12</w:t>
      </w:r>
      <w:r w:rsidR="00C010F7" w:rsidRPr="000D0FA7">
        <w:rPr>
          <w:rFonts w:cs="Times New Roman"/>
          <w:b/>
          <w:sz w:val="36"/>
        </w:rPr>
        <w:t xml:space="preserve"> azonosító számú</w:t>
      </w:r>
    </w:p>
    <w:p w:rsidR="00C010F7" w:rsidRPr="000D0FA7" w:rsidRDefault="00DB3B5E" w:rsidP="00C010F7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Olvasztár feladatok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C010F7" w:rsidRPr="000D0FA7" w:rsidRDefault="00C010F7" w:rsidP="00C010F7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DB3B5E" w:rsidRPr="000D0FA7">
        <w:rPr>
          <w:rFonts w:cs="Times New Roman"/>
        </w:rPr>
        <w:t>11428-12</w:t>
      </w:r>
      <w:r w:rsidRPr="000D0FA7">
        <w:rPr>
          <w:rFonts w:cs="Times New Roman"/>
        </w:rPr>
        <w:t xml:space="preserve"> azonosító számú </w:t>
      </w:r>
      <w:r w:rsidR="00DB3B5E" w:rsidRPr="000D0FA7">
        <w:rPr>
          <w:rFonts w:cs="Times New Roman"/>
        </w:rPr>
        <w:t>Olvasztár feladatok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188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50"/>
        <w:gridCol w:w="758"/>
      </w:tblGrid>
      <w:tr w:rsidR="00A65FC1" w:rsidRPr="000D0FA7" w:rsidTr="00FB72CD">
        <w:trPr>
          <w:cantSplit/>
          <w:trHeight w:val="1697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Fémek és ötvözetek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Előkészíti a felügyelete és üzemeltetése alá tartozó fő- és kisegítő berendezéseket, biztonsági ellenőrzéseket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Előkészíti az </w:t>
            </w:r>
            <w:proofErr w:type="spellStart"/>
            <w:r w:rsidRPr="000D0FA7">
              <w:rPr>
                <w:rFonts w:cs="Times New Roman"/>
              </w:rPr>
              <w:t>olvasztóberendezést</w:t>
            </w:r>
            <w:proofErr w:type="spellEnd"/>
            <w:r w:rsidRPr="000D0FA7">
              <w:rPr>
                <w:rFonts w:cs="Times New Roman"/>
              </w:rPr>
              <w:t xml:space="preserve"> és perifériáit, az alap- és segédanyagokat és a szerszámokat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Betétet és </w:t>
            </w:r>
            <w:proofErr w:type="spellStart"/>
            <w:r w:rsidRPr="000D0FA7">
              <w:rPr>
                <w:rFonts w:cs="Times New Roman"/>
              </w:rPr>
              <w:t>ötvözőmennyiséget</w:t>
            </w:r>
            <w:proofErr w:type="spellEnd"/>
            <w:r w:rsidRPr="000D0FA7">
              <w:rPr>
                <w:rFonts w:cs="Times New Roman"/>
              </w:rPr>
              <w:t xml:space="preserve"> számol, technológiai előírás szerint alap- és segédanyagokat adagol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Meghatározza a csapolandó mennyiséget, csapol, hőmérsékletet becsül/mér, próbákat vesz és elemzésre küld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Fémtisztítást, zárványtartalom csökkentést, zárványmodifikálást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Beállítja a fémfürdő kémiai összetételét, hőmérsékletét homogenizálja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Salakot képez, kezel, lehúz, salaklehúzó gépet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Ötvözőfémet mérlegel, ötvöz, gázöblítést végez kemencében, konverterben, üstben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Kapcsolatot tart a technológiai folyamat résztvevőivel, kezeli a gyártási folyamatban fellépő rendkívüli helyzeteket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Olvasztáshoz szükséges kiszolgáló berendezéseket (mérleg, betétadagoló, gázinjektáló, kemencejavító)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Tüzeléstechnikai berendezéseket (üstfűtő, gázégők)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Darut irányít, engedély birtokában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Ellenőrzi a szerszámok, védőfelszerelések állapotát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Ellenőrzi az üst/üstkemence adaghoz rendelését, az azonosítás és </w:t>
            </w:r>
            <w:proofErr w:type="spellStart"/>
            <w:r w:rsidRPr="000D0FA7">
              <w:rPr>
                <w:rFonts w:cs="Times New Roman"/>
              </w:rPr>
              <w:t>nyomonkövetés</w:t>
            </w:r>
            <w:proofErr w:type="spellEnd"/>
            <w:r w:rsidRPr="000D0FA7">
              <w:rPr>
                <w:rFonts w:cs="Times New Roman"/>
              </w:rPr>
              <w:t xml:space="preserve"> előírásainak betartását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Ellenőrzi a gyártás során felhasznált anyagok technológiában előírt állapotát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Gyártás közben ellenőrzi a technológiai paraméterek betartását (hőmérséklet, ciklusidők), a berendezések műszaki állapotát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Dokumentálja a gyártás paramétereit, számítógépes adatnyilvántartást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Rögzíti és jelzi a berendezés műszaki állapotát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Rögzíti és jelzi a műszak alatt történt rendellenességeket, hiányosságokat, megoldásokra javaslatot tesz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Berendezéseket előkészíti (letakarít, üresre járat) a karbantartáshoz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helyszínre szállítja a javításhoz, cseréhez szükséges anyagokat, elvégzi a javításokat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Biztosítja a berendezés karbantartás közbeni mozgatását és </w:t>
            </w:r>
            <w:r w:rsidRPr="000D0FA7">
              <w:rPr>
                <w:rFonts w:cs="Times New Roman"/>
              </w:rPr>
              <w:lastRenderedPageBreak/>
              <w:t>egyéb funkcióit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Segít a tűzálló falazat cseréjében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karbantartást követően elvégzi a komplex funkciópróbákat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701432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1432" w:rsidRPr="000D0FA7" w:rsidRDefault="00701432" w:rsidP="00701432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Részt vesz az üzemzavarok elhárításában (acélkitörés, túlfolyás)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01432" w:rsidRPr="000D0FA7" w:rsidRDefault="00701432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Diagramok olvasása, értelmezése, szabványok használata, gyártási utasítások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Gépkönyv, kezelési, karbantartási útmutatók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Anyagok, segédanyagok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Fémes anyagok rendszerezése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Fémtani fogalmak, ipari vasötvözetek és tulajdonságaik, szabványaik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Ötvözőanyagok</w:t>
            </w:r>
            <w:proofErr w:type="spellEnd"/>
            <w:r w:rsidRPr="000D0FA7">
              <w:rPr>
                <w:rFonts w:cs="Times New Roman"/>
              </w:rPr>
              <w:t xml:space="preserve"> 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Mintavételi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Műszaki paraméterek mérése (nyomás-, mennyiség-, hőmérséklet-, nedvességtartalom, szint-, gázösszetétel és szennyezettség mérés)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Tűzálló anyagok fajtái és felhasználási területük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nyersvasgyártás alapanyagai, segédanyagai, előkészítő 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nyersvasgyártás kiszolgáló berendezései (anyagtároló bunkerek, </w:t>
            </w:r>
            <w:proofErr w:type="spellStart"/>
            <w:r w:rsidRPr="000D0FA7">
              <w:rPr>
                <w:rFonts w:cs="Times New Roman"/>
              </w:rPr>
              <w:t>töltőkocsik</w:t>
            </w:r>
            <w:proofErr w:type="spellEnd"/>
            <w:r w:rsidRPr="000D0FA7">
              <w:rPr>
                <w:rFonts w:cs="Times New Roman"/>
              </w:rPr>
              <w:t xml:space="preserve">, </w:t>
            </w:r>
            <w:proofErr w:type="spellStart"/>
            <w:r w:rsidRPr="000D0FA7">
              <w:rPr>
                <w:rFonts w:cs="Times New Roman"/>
              </w:rPr>
              <w:t>mérlegkocsik</w:t>
            </w:r>
            <w:proofErr w:type="spellEnd"/>
            <w:r w:rsidRPr="000D0FA7">
              <w:rPr>
                <w:rFonts w:cs="Times New Roman"/>
              </w:rPr>
              <w:t>, adagolóberendezés, levegőszolgáltató berendezés, léghevítők, salak- és nyersvas szállító üstök, gáztisztító berendezések)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nyersvasgyártás technológiája, a kohóirányítás főbb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nyersvasgyártás termékei, főbb jellemzőik, felhasználási területük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Az acélgyártási </w:t>
            </w:r>
            <w:proofErr w:type="spellStart"/>
            <w:r w:rsidRPr="000D0FA7">
              <w:rPr>
                <w:rFonts w:cs="Times New Roman"/>
              </w:rPr>
              <w:t>hulladékelőkészítés</w:t>
            </w:r>
            <w:proofErr w:type="spellEnd"/>
            <w:r w:rsidRPr="000D0FA7">
              <w:rPr>
                <w:rFonts w:cs="Times New Roman"/>
              </w:rPr>
              <w:t xml:space="preserve"> műveletei, berendezései: hulladéktörő, hulladékprés, </w:t>
            </w:r>
            <w:proofErr w:type="spellStart"/>
            <w:r w:rsidRPr="000D0FA7">
              <w:rPr>
                <w:rFonts w:cs="Times New Roman"/>
              </w:rPr>
              <w:t>shredderező</w:t>
            </w:r>
            <w:proofErr w:type="spellEnd"/>
            <w:r w:rsidRPr="000D0FA7">
              <w:rPr>
                <w:rFonts w:cs="Times New Roman"/>
              </w:rPr>
              <w:t>, daruk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Az acélgyártás elve, folyamatai (oxidációs folyamatok, </w:t>
            </w:r>
            <w:proofErr w:type="spellStart"/>
            <w:r w:rsidRPr="000D0FA7">
              <w:rPr>
                <w:rFonts w:cs="Times New Roman"/>
              </w:rPr>
              <w:t>dezoxidálás</w:t>
            </w:r>
            <w:proofErr w:type="spellEnd"/>
            <w:r w:rsidRPr="000D0FA7">
              <w:rPr>
                <w:rFonts w:cs="Times New Roman"/>
              </w:rPr>
              <w:t>, kéntelenítés, ötvözés, az acélok kezelése)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LD konverter jellemzői, működése, a konverteres acélgyártás technológiája, metallurgiai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Ívfényes kemence jellemzői, az elektroacél-gyártás technológiája, metallurgiai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Acélok öntése, kristályosodása, az acélöntés eszközei, módja, az öntési hőfok és az öntési sebesség hatása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Folyamatos öntés, az öntött acél kristályosodása, szerkezete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Egyéb olvasztó eljárások, (indukciós olvasztás, átolvasztó eljárások, kupolókemencés olvasztás)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Terméktárolás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Anyagfelhasználás, munkavégzés, minőség bizonylatolása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6B4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676B4" w:rsidRPr="000D0FA7" w:rsidRDefault="003676B4" w:rsidP="003676B4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Oktatások (balesetvédelem, tűzvédelem) bizonylatolása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76B4" w:rsidRPr="000D0FA7" w:rsidRDefault="003676B4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Szakmai szöveg megértése, diagramok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Számítástechnikai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Mérő- és ellenőrző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Nyersvas- és acélgyártó, egyéb fémelőállító berendezések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Folyékony fém öntése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Irányítási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Kontroll (ellenőrzőképesség)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385ECF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85ECF" w:rsidRPr="000D0FA7" w:rsidRDefault="00385ECF" w:rsidP="00385ECF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85ECF" w:rsidRPr="000D0FA7" w:rsidRDefault="00385ECF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</w:tbl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DB3B5E" w:rsidP="00C010F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Fémek és ötvözetek</w:t>
      </w:r>
      <w:r w:rsidR="00C010F7" w:rsidRPr="000D0FA7">
        <w:rPr>
          <w:rFonts w:cs="Times New Roman"/>
          <w:b/>
        </w:rPr>
        <w:t xml:space="preserve"> tantárgy</w:t>
      </w:r>
      <w:r w:rsidR="00C010F7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0</w:t>
      </w:r>
      <w:r w:rsidR="00C010F7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0</w:t>
      </w:r>
      <w:r w:rsidR="00C010F7" w:rsidRPr="000D0FA7">
        <w:rPr>
          <w:rFonts w:cs="Times New Roman"/>
          <w:b/>
        </w:rPr>
        <w:t xml:space="preserve"> óra*</w:t>
      </w:r>
    </w:p>
    <w:p w:rsidR="00C010F7" w:rsidRPr="000D0FA7" w:rsidRDefault="00C010F7" w:rsidP="00C010F7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tantárgy a </w:t>
      </w:r>
      <w:r w:rsidR="00BF6E59" w:rsidRPr="000D0FA7">
        <w:rPr>
          <w:rFonts w:cs="Times New Roman"/>
        </w:rPr>
        <w:t>32 521 03 Olvasztár és öntő</w:t>
      </w:r>
      <w:r w:rsidR="00D5183E" w:rsidRPr="000D0FA7">
        <w:rPr>
          <w:rFonts w:cs="Times New Roman"/>
        </w:rPr>
        <w:t xml:space="preserve"> </w:t>
      </w:r>
      <w:r w:rsidR="00FB72CD" w:rsidRPr="00FB72CD">
        <w:rPr>
          <w:rFonts w:cs="Times New Roman"/>
        </w:rPr>
        <w:t>mellék-</w:t>
      </w:r>
      <w:r w:rsidRPr="000D0FA7">
        <w:rPr>
          <w:rFonts w:cs="Times New Roman"/>
        </w:rPr>
        <w:t>szakképesítéshez kapcsolódik.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C010F7" w:rsidRPr="000D0FA7" w:rsidRDefault="00094282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Nyersvas- és acélgyártási eljárások elméletének és gyakorlatának, gépi berendezéseinek megismerése.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C010F7" w:rsidRPr="000D0FA7" w:rsidRDefault="00094282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fizika, géptan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C010F7" w:rsidRPr="000D0FA7" w:rsidRDefault="00094282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Vas-szén állapotábra</w:t>
      </w:r>
    </w:p>
    <w:p w:rsidR="00C010F7" w:rsidRPr="000D0FA7" w:rsidRDefault="00C907A2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Fémek és ötvözetek tantárgy valamennyi témakörének szakmai tartalmát a 10189-12 Vaskohászati feladatok modulhoz tartozó Fémek és ötvözetek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3E2601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A vas kohászata</w:t>
      </w:r>
    </w:p>
    <w:p w:rsidR="00C010F7" w:rsidRPr="000D0FA7" w:rsidRDefault="00C907A2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Fémek és ötvözetek tantárgy valamennyi témakörének szakmai tartalmát a 10189-12 Vaskohászati feladatok modulhoz tartozó Fémek és ötvözetek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3E2601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Acélgyártás</w:t>
      </w:r>
    </w:p>
    <w:p w:rsidR="00C010F7" w:rsidRPr="000D0FA7" w:rsidRDefault="00C907A2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Fémek és ötvözetek tantárgy valamennyi témakörének szakmai tartalmát a 10189-12 Vaskohászati feladatok modulhoz tartozó Fémek és ötvözetek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3E2601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Ötvözetlen és ötvözött acélok</w:t>
      </w:r>
    </w:p>
    <w:p w:rsidR="00C010F7" w:rsidRPr="000D0FA7" w:rsidRDefault="00C907A2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Fémek és ötvözetek tantárgy valamennyi témakörének szakmai tartalmát a 10189-12 Vaskohászati feladatok modulhoz tartozó Fémek és ötvözetek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C010F7" w:rsidP="00C010F7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C010F7" w:rsidRPr="000D0FA7" w:rsidRDefault="00D83F72" w:rsidP="00C010F7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11429-12</w:t>
      </w:r>
      <w:r w:rsidR="00C010F7" w:rsidRPr="000D0FA7">
        <w:rPr>
          <w:rFonts w:cs="Times New Roman"/>
          <w:b/>
          <w:sz w:val="36"/>
        </w:rPr>
        <w:t xml:space="preserve"> azonosító számú</w:t>
      </w:r>
    </w:p>
    <w:p w:rsidR="00C010F7" w:rsidRPr="000D0FA7" w:rsidRDefault="00D83F72" w:rsidP="00C010F7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Folyamatos öntés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C010F7" w:rsidRPr="000D0FA7" w:rsidRDefault="00C010F7" w:rsidP="00C010F7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D83F72" w:rsidRPr="000D0FA7">
        <w:rPr>
          <w:rFonts w:cs="Times New Roman"/>
        </w:rPr>
        <w:t>11429-12</w:t>
      </w:r>
      <w:r w:rsidRPr="000D0FA7">
        <w:rPr>
          <w:rFonts w:cs="Times New Roman"/>
        </w:rPr>
        <w:t xml:space="preserve"> azonosító számú </w:t>
      </w:r>
      <w:r w:rsidR="00D83F72" w:rsidRPr="000D0FA7">
        <w:rPr>
          <w:rFonts w:cs="Times New Roman"/>
        </w:rPr>
        <w:t>Folyamatos öntés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193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02"/>
        <w:gridCol w:w="938"/>
      </w:tblGrid>
      <w:tr w:rsidR="00A65FC1" w:rsidRPr="000D0FA7" w:rsidTr="00FB72CD">
        <w:trPr>
          <w:cantSplit/>
          <w:trHeight w:val="1697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Kohászati géptan</w:t>
            </w:r>
            <w:r w:rsidR="00416176" w:rsidRPr="000D0FA7">
              <w:rPr>
                <w:rFonts w:cs="Times New Roman"/>
                <w:color w:val="000000"/>
                <w:szCs w:val="24"/>
              </w:rPr>
              <w:t xml:space="preserve"> gyakorlat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Beállítja a folyamatos öntőberendezés technológiai paramétereit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öntőszerelvényeket és az öntőgépet előkészíti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folyamatos öntőberendezést és a kiszolgáló berendezéseket üzemelteti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Részt vesz az üzemzavarok elhárításában (acélkitörés, túlfolyás)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Minősíti az öntött bugákat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Előkészíti a felügyelete és üzemeltetése alá tartozó fő- és kisegítő berendezéseket, biztonsági ellenőrzést végez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Előkészíti az alapanyagokat, segédanyagokat, szerszámokat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Technológiai előírás szerint alap- és segédanyagokat adagol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Meghatározza a leöntendő mennyiséget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Levezeti az öntést, hőmérsékletet becsül/mér, próbákat vesz és elemzésre küld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Felügyeli és irányítja a folyékony fém mozgását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Kapcsolatot tart a technológiai folyamatban résztvevőkkel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Kezeli a gyártási folyamatban fellépő rendkívüli helyzeteket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Tüzeléstechnikai berendezéseket (üstfűtő, gázégők) kezel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Darut irányít, engedély birtokában kezel, a munkájához szükséges kisgépeket, eszközöket használja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Ellenőrzi a szerszámok, védőfelszerelések állapotát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fém öntése közben folyamatosan figyeli a berendezések műszaki állapotát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Ellenőrzi a gyártás során felhasznált anyagok technológiában előírt állapotát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Dokumentálja a gyártás paramétereit, számítógépes adatnyilvántartást végez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Rögzíti és jelzi a berendezés műszaki állapotát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FE7E80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Rögzíti és jelzi a műszak alatt történt rendellenességeket, hiányosságokat, megoldásokra javaslatot tesz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Berendezéseket előkészít (letakarít, üresre járat) a karbantartáshoz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Biztosítja a berendezés karbantartás közbeni mozgatását és egyéb funkcióit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E7E80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7E80" w:rsidRPr="000D0FA7" w:rsidRDefault="00FE7E80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karbantartást követően elvégzi a komplex funkciópróbákat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7E80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Gyártási utasítások értelmezése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Gépkönyv, kezelési, karbantartási útmutatók használata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lastRenderedPageBreak/>
              <w:t>Anyagok, segédanyagok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Mintavétel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Nyomásmérők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Mennyiségmérés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Hőmérsékletmérés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Szintmérés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Mérlegkocsik</w:t>
            </w:r>
            <w:proofErr w:type="spellEnd"/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acélok öntése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öntés eszközei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öntés módja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öntési hőfok és az öntési sebesség hatása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öntött acél kristályosodása, szerkezete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Terméktárolás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Gépápolás (tisztítás, olajozás, kenés)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Hulladékeltávolítás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oktatások bizonylatolása (balesetvédelem, tűzvédelem)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Anyagfelhasználás, munkavégzés, géphiba, minőség bizonylatolása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oktatások (balesetvédelem, tűzvédelem) bizonylatolása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Szakmai szöveg megértése, diagramok olvasása, értelmezése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Alapvető számítástechnikai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Mérő-, ellenőrző eszközök használata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Folyamatos öntés elvégzése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Az egyéb nyersvas, acél és </w:t>
            </w:r>
            <w:proofErr w:type="gramStart"/>
            <w:r w:rsidRPr="000D0FA7">
              <w:rPr>
                <w:rFonts w:cs="Times New Roman"/>
              </w:rPr>
              <w:t>színesfém olvasztó</w:t>
            </w:r>
            <w:proofErr w:type="gramEnd"/>
            <w:r w:rsidRPr="000D0FA7">
              <w:rPr>
                <w:rFonts w:cs="Times New Roman"/>
              </w:rPr>
              <w:t xml:space="preserve"> berendezések és technológiák ismerete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Felelősségtudat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Megbízhatóság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Önállóság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Határozottság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Irányítási 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Irányíthatóság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Figyelem-összpontosítás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Kontroll (ellenőrző képesség)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E45238" w:rsidRPr="000D0FA7" w:rsidTr="00FB72CD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45238" w:rsidRPr="000D0FA7" w:rsidRDefault="00E45238" w:rsidP="00E4523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Áttekintő 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45238" w:rsidRPr="000D0FA7" w:rsidRDefault="00E45238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</w:tbl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C010F7" w:rsidP="00C010F7">
      <w:pPr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D83F72" w:rsidP="00C010F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Kohászati géptan</w:t>
      </w:r>
      <w:r w:rsidR="00416176" w:rsidRPr="000D0FA7">
        <w:rPr>
          <w:rFonts w:cs="Times New Roman"/>
          <w:b/>
        </w:rPr>
        <w:t xml:space="preserve"> gyakorlat</w:t>
      </w:r>
      <w:r w:rsidR="00C010F7" w:rsidRPr="000D0FA7">
        <w:rPr>
          <w:rFonts w:cs="Times New Roman"/>
          <w:b/>
        </w:rPr>
        <w:t xml:space="preserve"> tantárgy</w:t>
      </w:r>
      <w:r w:rsidR="00C010F7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0</w:t>
      </w:r>
      <w:r w:rsidR="00C010F7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0</w:t>
      </w:r>
      <w:r w:rsidR="00C010F7" w:rsidRPr="000D0FA7">
        <w:rPr>
          <w:rFonts w:cs="Times New Roman"/>
          <w:b/>
        </w:rPr>
        <w:t xml:space="preserve"> óra*</w:t>
      </w:r>
    </w:p>
    <w:p w:rsidR="00C010F7" w:rsidRPr="000D0FA7" w:rsidRDefault="00C010F7" w:rsidP="00C010F7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tantárgy a </w:t>
      </w:r>
      <w:r w:rsidR="00520921" w:rsidRPr="000D0FA7">
        <w:rPr>
          <w:rFonts w:cs="Times New Roman"/>
        </w:rPr>
        <w:t>32 521 03 Olvasztár és öntő</w:t>
      </w:r>
      <w:r w:rsidR="00D5183E" w:rsidRPr="000D0FA7">
        <w:rPr>
          <w:rFonts w:cs="Times New Roman"/>
        </w:rPr>
        <w:t xml:space="preserve"> </w:t>
      </w:r>
      <w:r w:rsidR="00FB72CD" w:rsidRPr="00FB72CD">
        <w:rPr>
          <w:rFonts w:cs="Times New Roman"/>
        </w:rPr>
        <w:t>mellék-</w:t>
      </w:r>
      <w:r w:rsidRPr="000D0FA7">
        <w:rPr>
          <w:rFonts w:cs="Times New Roman"/>
        </w:rPr>
        <w:t>szakképesítéshez kapcsolódik.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C010F7" w:rsidRPr="000D0FA7" w:rsidRDefault="00520921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vas- és acélgyártás </w:t>
      </w:r>
      <w:proofErr w:type="spellStart"/>
      <w:r w:rsidRPr="000D0FA7">
        <w:rPr>
          <w:rFonts w:cs="Times New Roman"/>
        </w:rPr>
        <w:t>olvasztóberendezéseinek</w:t>
      </w:r>
      <w:proofErr w:type="spellEnd"/>
      <w:r w:rsidRPr="000D0FA7">
        <w:rPr>
          <w:rFonts w:cs="Times New Roman"/>
        </w:rPr>
        <w:t xml:space="preserve"> megismerése. Folyamatos öntés megismerése.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C010F7" w:rsidRPr="000D0FA7" w:rsidRDefault="00520921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fizika, géptan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C010F7" w:rsidRPr="000D0FA7" w:rsidRDefault="00520921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 xml:space="preserve">A vas- és acélgyártás </w:t>
      </w:r>
      <w:proofErr w:type="spellStart"/>
      <w:r w:rsidRPr="000D0FA7">
        <w:rPr>
          <w:rFonts w:cs="Times New Roman"/>
          <w:b/>
          <w:i/>
        </w:rPr>
        <w:t>olvasztóberendezései</w:t>
      </w:r>
      <w:proofErr w:type="spellEnd"/>
    </w:p>
    <w:p w:rsidR="00C010F7" w:rsidRPr="000D0FA7" w:rsidRDefault="0052092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 Kohászati géptan tantárgy valamennyi témaköré</w:t>
      </w:r>
      <w:r w:rsidR="00FD1EFA" w:rsidRPr="000D0FA7">
        <w:rPr>
          <w:rFonts w:cs="Times New Roman"/>
        </w:rPr>
        <w:t>nek szakmai tartalmát a 10189-16</w:t>
      </w:r>
      <w:r w:rsidRPr="000D0FA7">
        <w:rPr>
          <w:rFonts w:cs="Times New Roman"/>
        </w:rPr>
        <w:t xml:space="preserve"> Vaskohászati feladatok modulhoz tartozó Kohászati géptan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C010F7" w:rsidP="00C010F7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C010F7" w:rsidRPr="000D0FA7" w:rsidRDefault="004E5BC0" w:rsidP="00C010F7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11430-12</w:t>
      </w:r>
      <w:r w:rsidR="00C010F7" w:rsidRPr="000D0FA7">
        <w:rPr>
          <w:rFonts w:cs="Times New Roman"/>
          <w:b/>
          <w:sz w:val="36"/>
        </w:rPr>
        <w:t xml:space="preserve"> azonosító számú</w:t>
      </w:r>
    </w:p>
    <w:p w:rsidR="00C010F7" w:rsidRPr="000D0FA7" w:rsidRDefault="004E5BC0" w:rsidP="00C010F7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Öntőforma készítése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C010F7" w:rsidRPr="000D0FA7" w:rsidRDefault="00C010F7" w:rsidP="00C010F7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4A413F" w:rsidRPr="000D0FA7">
        <w:rPr>
          <w:rFonts w:cs="Times New Roman"/>
        </w:rPr>
        <w:t>11430-12</w:t>
      </w:r>
      <w:r w:rsidRPr="000D0FA7">
        <w:rPr>
          <w:rFonts w:cs="Times New Roman"/>
        </w:rPr>
        <w:t xml:space="preserve"> azonosító számú </w:t>
      </w:r>
      <w:r w:rsidR="00203913" w:rsidRPr="000D0FA7">
        <w:rPr>
          <w:rFonts w:cs="Times New Roman"/>
        </w:rPr>
        <w:t>Öntőforma készítése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188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50"/>
        <w:gridCol w:w="758"/>
      </w:tblGrid>
      <w:tr w:rsidR="00A65FC1" w:rsidRPr="000D0FA7" w:rsidTr="00FB72CD">
        <w:trPr>
          <w:cantSplit/>
          <w:trHeight w:val="1697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Alakítási technológiák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Előkészíti az öntőforma készítéséhez szükséges mintákat, magszekrényeket, alap- és segédanyagokat, előre gyártott eszközöket, szerszámokat, gépeket, mérőeszközöket, szállító és emelő berendezéseket, személyi védőfelszereléseket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Magokat készít meleg- vagy </w:t>
            </w:r>
            <w:proofErr w:type="spellStart"/>
            <w:r w:rsidRPr="000D0FA7">
              <w:rPr>
                <w:rFonts w:cs="Times New Roman"/>
              </w:rPr>
              <w:t>hidegmagszekrényes</w:t>
            </w:r>
            <w:proofErr w:type="spellEnd"/>
            <w:r w:rsidRPr="000D0FA7">
              <w:rPr>
                <w:rFonts w:cs="Times New Roman"/>
              </w:rPr>
              <w:t xml:space="preserve"> eljárással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Kézzel vagy géppel beformázza az öntőmintát, kialakítja a gázelvezetést, a beömlő- és táplálórendszert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A </w:t>
            </w:r>
            <w:proofErr w:type="spellStart"/>
            <w:r w:rsidRPr="000D0FA7">
              <w:rPr>
                <w:rFonts w:cs="Times New Roman"/>
              </w:rPr>
              <w:t>mintafeleket</w:t>
            </w:r>
            <w:proofErr w:type="spellEnd"/>
            <w:r w:rsidRPr="000D0FA7">
              <w:rPr>
                <w:rFonts w:cs="Times New Roman"/>
              </w:rPr>
              <w:t xml:space="preserve"> a formából eltávolítja, </w:t>
            </w:r>
            <w:proofErr w:type="spellStart"/>
            <w:r w:rsidRPr="000D0FA7">
              <w:rPr>
                <w:rFonts w:cs="Times New Roman"/>
              </w:rPr>
              <w:t>fekecsel</w:t>
            </w:r>
            <w:proofErr w:type="spellEnd"/>
            <w:r w:rsidRPr="000D0FA7">
              <w:rPr>
                <w:rFonts w:cs="Times New Roman"/>
              </w:rPr>
              <w:t>, magokat helyez be, összerak és lesúlyoz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Gyantás homokból formákat, magokat készít, ezekből öntőformát állít össze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Viaszminta-kiolvasztásos formázást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formákat leönti, rámolás után az öntvényeket ellenőrzi, tisztítja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Öntödei berendezéseket kezel és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Kezeli a gyártmánykísérő lapokat, kapcsolatot tart a minőségellenőrző szakemberrel és a technológiai folyamat többi résztvevőjével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Az öntéstechnológia (formázás, magkészítés, öntés, öntvénytisztítás)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Formázási alap- és segédanyagok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formázás és magkészítés szerszámai, gépi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Fémek </w:t>
            </w:r>
            <w:proofErr w:type="spellStart"/>
            <w:r w:rsidRPr="000D0FA7">
              <w:rPr>
                <w:rFonts w:cs="Times New Roman"/>
              </w:rPr>
              <w:t>öntészeti</w:t>
            </w:r>
            <w:proofErr w:type="spellEnd"/>
            <w:r w:rsidRPr="000D0FA7">
              <w:rPr>
                <w:rFonts w:cs="Times New Roman"/>
              </w:rPr>
              <w:t xml:space="preserve"> tulajdonságai, öntése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Minőségellenőrzési, mérési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Gyártási dokumentáció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Öntödei szerszámok, gépek használata,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Mérőeszközök és szabályozó berendezések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Térlátás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Mozgáskoordináció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Konfliktuskerülő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lastRenderedPageBreak/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D518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Kontroll (ellenőrzőképesség)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  <w:tr w:rsidR="00F72BA7" w:rsidRPr="000D0FA7" w:rsidTr="00FB72CD">
        <w:trPr>
          <w:trHeight w:val="255"/>
          <w:jc w:val="center"/>
        </w:trPr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BA7" w:rsidRPr="000D0FA7" w:rsidRDefault="00F72BA7" w:rsidP="00F72BA7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BA7" w:rsidRPr="000D0FA7" w:rsidRDefault="00F72BA7" w:rsidP="00D5183E">
            <w:pPr>
              <w:spacing w:after="0"/>
              <w:jc w:val="center"/>
              <w:rPr>
                <w:rFonts w:cs="Times New Roman"/>
              </w:rPr>
            </w:pPr>
            <w:r w:rsidRPr="000D0FA7">
              <w:rPr>
                <w:rFonts w:cs="Times New Roman"/>
              </w:rPr>
              <w:t>x</w:t>
            </w:r>
          </w:p>
        </w:tc>
      </w:tr>
    </w:tbl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F12E7D" w:rsidP="00C010F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Alakítási technológiák</w:t>
      </w:r>
      <w:r w:rsidR="00C010F7" w:rsidRPr="000D0FA7">
        <w:rPr>
          <w:rFonts w:cs="Times New Roman"/>
          <w:b/>
        </w:rPr>
        <w:t xml:space="preserve"> tantárgy</w:t>
      </w:r>
      <w:r w:rsidR="00C010F7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0</w:t>
      </w:r>
      <w:r w:rsidR="00C010F7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0</w:t>
      </w:r>
      <w:r w:rsidR="00C010F7" w:rsidRPr="000D0FA7">
        <w:rPr>
          <w:rFonts w:cs="Times New Roman"/>
          <w:b/>
        </w:rPr>
        <w:t xml:space="preserve"> óra*</w:t>
      </w:r>
    </w:p>
    <w:p w:rsidR="00C010F7" w:rsidRPr="000D0FA7" w:rsidRDefault="00C010F7" w:rsidP="00C010F7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tantárgy a </w:t>
      </w:r>
      <w:r w:rsidR="00F12E7D" w:rsidRPr="000D0FA7">
        <w:rPr>
          <w:rFonts w:cs="Times New Roman"/>
        </w:rPr>
        <w:t xml:space="preserve">32 521 03 Olvasztár és öntő </w:t>
      </w:r>
      <w:r w:rsidR="00FB72CD" w:rsidRPr="00FB72CD">
        <w:rPr>
          <w:rFonts w:cs="Times New Roman"/>
        </w:rPr>
        <w:t>mellék-</w:t>
      </w:r>
      <w:r w:rsidRPr="000D0FA7">
        <w:rPr>
          <w:rFonts w:cs="Times New Roman"/>
        </w:rPr>
        <w:t>szakképesítéshez kapcsolódik.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C010F7" w:rsidRPr="000D0FA7" w:rsidRDefault="00D5183E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A nagyobb szakértelmet követelő öntéstechnológiai műveletek elsajátítása több ötvözettípusra és öntési módra.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C010F7" w:rsidRPr="000D0FA7" w:rsidRDefault="00D5183E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Fizika, kémia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C010F7" w:rsidRPr="000D0FA7" w:rsidRDefault="00D5183E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Mintakészítés</w:t>
      </w:r>
    </w:p>
    <w:p w:rsidR="00C010F7" w:rsidRPr="000D0FA7" w:rsidRDefault="00D5183E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Az Alakítási technológiák tantárgy valamennyi témakörének szakmai tartalmát a 10183-16 </w:t>
      </w:r>
      <w:r w:rsidR="00B41423" w:rsidRPr="000D0FA7">
        <w:rPr>
          <w:rFonts w:cs="Times New Roman"/>
        </w:rPr>
        <w:t>Járműipari fémalkatrész-gyártó feladatok</w:t>
      </w:r>
      <w:r w:rsidRPr="000D0FA7">
        <w:rPr>
          <w:rFonts w:cs="Times New Roman"/>
        </w:rPr>
        <w:t xml:space="preserve"> modulhoz tartozó Alakítási technológiák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D5183E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Formakészítés</w:t>
      </w:r>
    </w:p>
    <w:p w:rsidR="00C010F7" w:rsidRPr="000D0FA7" w:rsidRDefault="00B41423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Alakítási technológiák tantárgy valamennyi témakörének szakmai tartalmát a 10183-16 Járműipari fémalkatrész-gyártó feladatok modulhoz tartozó Alakítási technológiák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D5183E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Magkészítés</w:t>
      </w:r>
    </w:p>
    <w:p w:rsidR="00C010F7" w:rsidRPr="000D0FA7" w:rsidRDefault="00B41423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>Az Alakítási technológiák tantárgy valamennyi témakörének szakmai tartalmát a 10183-16 Járműipari fémalkatrész-gyártó feladatok modulhoz tartozó Alakítási technológiák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C010F7" w:rsidP="00C010F7">
      <w:pPr>
        <w:spacing w:before="28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A</w:t>
      </w:r>
    </w:p>
    <w:p w:rsidR="00C010F7" w:rsidRPr="000D0FA7" w:rsidRDefault="009779C2" w:rsidP="00C010F7">
      <w:pPr>
        <w:spacing w:after="480"/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11431-12</w:t>
      </w:r>
      <w:r w:rsidR="00C010F7" w:rsidRPr="000D0FA7">
        <w:rPr>
          <w:rFonts w:cs="Times New Roman"/>
          <w:b/>
          <w:sz w:val="36"/>
        </w:rPr>
        <w:t xml:space="preserve"> azonosító számú</w:t>
      </w:r>
    </w:p>
    <w:p w:rsidR="00C010F7" w:rsidRPr="000D0FA7" w:rsidRDefault="009779C2" w:rsidP="00C010F7">
      <w:pPr>
        <w:jc w:val="center"/>
        <w:rPr>
          <w:rFonts w:cs="Times New Roman"/>
          <w:b/>
          <w:sz w:val="36"/>
        </w:rPr>
      </w:pPr>
      <w:r w:rsidRPr="000D0FA7">
        <w:rPr>
          <w:rFonts w:cs="Times New Roman"/>
          <w:b/>
          <w:sz w:val="36"/>
        </w:rPr>
        <w:t>Kokilla- és nyomásos öntés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megnevezésű</w:t>
      </w:r>
      <w:proofErr w:type="gramEnd"/>
    </w:p>
    <w:p w:rsidR="00C010F7" w:rsidRPr="000D0FA7" w:rsidRDefault="00C010F7" w:rsidP="00C010F7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szakmai</w:t>
      </w:r>
      <w:proofErr w:type="gramEnd"/>
      <w:r w:rsidRPr="000D0FA7">
        <w:rPr>
          <w:rFonts w:cs="Times New Roman"/>
          <w:b/>
          <w:sz w:val="36"/>
        </w:rPr>
        <w:t xml:space="preserve"> követelménymodul</w:t>
      </w:r>
    </w:p>
    <w:p w:rsidR="00C010F7" w:rsidRPr="000D0FA7" w:rsidRDefault="00C010F7" w:rsidP="00C010F7">
      <w:pPr>
        <w:jc w:val="center"/>
        <w:rPr>
          <w:rFonts w:cs="Times New Roman"/>
          <w:b/>
          <w:sz w:val="36"/>
        </w:rPr>
      </w:pPr>
      <w:proofErr w:type="gramStart"/>
      <w:r w:rsidRPr="000D0FA7">
        <w:rPr>
          <w:rFonts w:cs="Times New Roman"/>
          <w:b/>
          <w:sz w:val="36"/>
        </w:rPr>
        <w:t>tantárgyai</w:t>
      </w:r>
      <w:proofErr w:type="gramEnd"/>
      <w:r w:rsidRPr="000D0FA7">
        <w:rPr>
          <w:rFonts w:cs="Times New Roman"/>
          <w:b/>
          <w:sz w:val="36"/>
        </w:rPr>
        <w:t>, témakörei</w:t>
      </w:r>
    </w:p>
    <w:p w:rsidR="00C010F7" w:rsidRPr="000D0FA7" w:rsidRDefault="00C010F7" w:rsidP="00C010F7">
      <w:pPr>
        <w:spacing w:after="200" w:line="276" w:lineRule="auto"/>
        <w:jc w:val="left"/>
        <w:rPr>
          <w:rFonts w:cs="Times New Roman"/>
        </w:rPr>
      </w:pPr>
      <w:r w:rsidRPr="000D0FA7">
        <w:rPr>
          <w:rFonts w:cs="Times New Roman"/>
        </w:rPr>
        <w:br w:type="page"/>
      </w:r>
    </w:p>
    <w:p w:rsidR="00C010F7" w:rsidRPr="000D0FA7" w:rsidRDefault="00C010F7" w:rsidP="00C010F7">
      <w:pPr>
        <w:rPr>
          <w:rFonts w:cs="Times New Roman"/>
        </w:rPr>
      </w:pPr>
      <w:r w:rsidRPr="000D0FA7">
        <w:rPr>
          <w:rFonts w:cs="Times New Roman"/>
        </w:rPr>
        <w:lastRenderedPageBreak/>
        <w:t xml:space="preserve">A </w:t>
      </w:r>
      <w:r w:rsidR="009779C2" w:rsidRPr="000D0FA7">
        <w:rPr>
          <w:rFonts w:cs="Times New Roman"/>
        </w:rPr>
        <w:t>11431-12</w:t>
      </w:r>
      <w:r w:rsidRPr="000D0FA7">
        <w:rPr>
          <w:rFonts w:cs="Times New Roman"/>
        </w:rPr>
        <w:t xml:space="preserve"> azonosító számú </w:t>
      </w:r>
      <w:r w:rsidR="009779C2" w:rsidRPr="000D0FA7">
        <w:rPr>
          <w:rFonts w:cs="Times New Roman"/>
        </w:rPr>
        <w:t>Kokilla- és nyomásos öntés</w:t>
      </w:r>
      <w:r w:rsidRPr="000D0FA7">
        <w:rPr>
          <w:rFonts w:cs="Times New Roman"/>
        </w:rPr>
        <w:t xml:space="preserve"> megnevezésű szakmai követelménymodulhoz tartozó tantárgyak és témakörök oktatása során </w:t>
      </w:r>
      <w:r w:rsidR="0042793E">
        <w:rPr>
          <w:rFonts w:cs="Times New Roman"/>
        </w:rPr>
        <w:t>fejlesztendő kompetenciák:</w:t>
      </w:r>
    </w:p>
    <w:tbl>
      <w:tblPr>
        <w:tblW w:w="0" w:type="auto"/>
        <w:jc w:val="center"/>
        <w:tblInd w:w="-218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52"/>
        <w:gridCol w:w="758"/>
      </w:tblGrid>
      <w:tr w:rsidR="00A65FC1" w:rsidRPr="000D0FA7" w:rsidTr="00FB72CD">
        <w:trPr>
          <w:cantSplit/>
          <w:trHeight w:val="1697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Alakítástechnológia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5B5E4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Előkészíti a kokilla- és nyomásos öntéshez szükséges kokillákat és nyomásos öntőszerszámokat, magszekrényeket, alap- és segédanyagokat, előre gyártott eszközöket, kéziszerszámokat, gépeket, mérőeszközöket, szállító és emelő berendezéseket, személyi védőfelszereléseket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Előkészíti a kokillát öntésre (tisztítja, előmelegíti, mázzal bevonja)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Fémhőmérsékletet és fémminőséget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Fémet a kokillába önt, az öntvényeket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Kokillamozgató berendezést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Előkészíti a nyomásos öntőgépet és a szerszámot öntésre (tisztít, ellenőriz, előmelegít, lefúj)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Öntőgépet kezel vagy kézzel önt, öntvényt ellenőriz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proofErr w:type="spellStart"/>
            <w:r w:rsidRPr="000D0FA7">
              <w:rPr>
                <w:rFonts w:cs="Times New Roman"/>
              </w:rPr>
              <w:t>Beömlőrendszert</w:t>
            </w:r>
            <w:proofErr w:type="spellEnd"/>
            <w:r w:rsidRPr="000D0FA7">
              <w:rPr>
                <w:rFonts w:cs="Times New Roman"/>
              </w:rPr>
              <w:t xml:space="preserve"> sorjázással eltávolít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kokilla- és nyomásos öntés technológiájának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A kokillamozgató berendezés és a nyomásos öntőgép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Fém </w:t>
            </w:r>
            <w:proofErr w:type="spellStart"/>
            <w:r w:rsidRPr="000D0FA7">
              <w:rPr>
                <w:rFonts w:cs="Times New Roman"/>
              </w:rPr>
              <w:t>öntészeti</w:t>
            </w:r>
            <w:proofErr w:type="spellEnd"/>
            <w:r w:rsidRPr="000D0FA7">
              <w:rPr>
                <w:rFonts w:cs="Times New Roman"/>
              </w:rPr>
              <w:t xml:space="preserve"> ötvözetekkel szemben támasztott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 xml:space="preserve">Fém </w:t>
            </w:r>
            <w:proofErr w:type="spellStart"/>
            <w:r w:rsidRPr="000D0FA7">
              <w:rPr>
                <w:rFonts w:cs="Times New Roman"/>
              </w:rPr>
              <w:t>öntészeti</w:t>
            </w:r>
            <w:proofErr w:type="spellEnd"/>
            <w:r w:rsidRPr="000D0FA7">
              <w:rPr>
                <w:rFonts w:cs="Times New Roman"/>
              </w:rPr>
              <w:t xml:space="preserve"> ötvözetek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Minőségellenőrzési, mérési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Gyártási dokumentáció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Öntödei szerszámok, gépek használata,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Mérőeszközök és szabályozó berendezések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Állóképesség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Monotónia-tűrés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2766B2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Konfliktuskerülő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2766B2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5FC1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5FC1" w:rsidRPr="000D0FA7" w:rsidRDefault="00A65FC1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5FC1" w:rsidRPr="000D0FA7" w:rsidRDefault="00A65FC1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Hibakeresés (diagnosztizálás)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Kontroll (ellenőrzőképesség)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728F8" w:rsidRPr="000D0FA7" w:rsidTr="00FB72CD">
        <w:trPr>
          <w:trHeight w:val="255"/>
          <w:jc w:val="center"/>
        </w:trPr>
        <w:tc>
          <w:tcPr>
            <w:tcW w:w="6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728F8" w:rsidRPr="000D0FA7" w:rsidRDefault="00F728F8" w:rsidP="00F728F8">
            <w:pPr>
              <w:spacing w:after="0"/>
              <w:rPr>
                <w:rFonts w:cs="Times New Roman"/>
              </w:rPr>
            </w:pPr>
            <w:r w:rsidRPr="000D0FA7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28F8" w:rsidRPr="000D0FA7" w:rsidRDefault="00F728F8" w:rsidP="0042559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0D0FA7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C010F7" w:rsidRPr="000D0FA7" w:rsidRDefault="00C010F7" w:rsidP="00C010F7">
      <w:pPr>
        <w:rPr>
          <w:rFonts w:cs="Times New Roman"/>
        </w:rPr>
      </w:pPr>
    </w:p>
    <w:p w:rsidR="00C010F7" w:rsidRPr="000D0FA7" w:rsidRDefault="009779C2" w:rsidP="00C010F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lastRenderedPageBreak/>
        <w:t>Alakítástechnológia</w:t>
      </w:r>
      <w:r w:rsidR="00C010F7" w:rsidRPr="000D0FA7">
        <w:rPr>
          <w:rFonts w:cs="Times New Roman"/>
          <w:b/>
        </w:rPr>
        <w:t xml:space="preserve"> tantárgy</w:t>
      </w:r>
      <w:r w:rsidR="00C010F7" w:rsidRPr="000D0FA7">
        <w:rPr>
          <w:rFonts w:cs="Times New Roman"/>
          <w:b/>
        </w:rPr>
        <w:tab/>
      </w:r>
      <w:r w:rsidRPr="000D0FA7">
        <w:rPr>
          <w:rFonts w:cs="Times New Roman"/>
          <w:b/>
        </w:rPr>
        <w:t>0</w:t>
      </w:r>
      <w:r w:rsidR="00C010F7" w:rsidRPr="000D0FA7">
        <w:rPr>
          <w:rFonts w:cs="Times New Roman"/>
          <w:b/>
        </w:rPr>
        <w:t xml:space="preserve"> óra/</w:t>
      </w:r>
      <w:r w:rsidRPr="000D0FA7">
        <w:rPr>
          <w:rFonts w:cs="Times New Roman"/>
          <w:b/>
        </w:rPr>
        <w:t>0</w:t>
      </w:r>
      <w:r w:rsidR="00C010F7" w:rsidRPr="000D0FA7">
        <w:rPr>
          <w:rFonts w:cs="Times New Roman"/>
          <w:b/>
        </w:rPr>
        <w:t xml:space="preserve"> óra*</w:t>
      </w:r>
    </w:p>
    <w:p w:rsidR="00C010F7" w:rsidRPr="000D0FA7" w:rsidRDefault="00C010F7" w:rsidP="00C010F7">
      <w:pPr>
        <w:spacing w:after="0"/>
        <w:jc w:val="right"/>
        <w:rPr>
          <w:rFonts w:cs="Times New Roman"/>
          <w:sz w:val="20"/>
        </w:rPr>
      </w:pPr>
      <w:r w:rsidRPr="000D0FA7">
        <w:rPr>
          <w:rFonts w:cs="Times New Roman"/>
          <w:sz w:val="20"/>
        </w:rPr>
        <w:t>* 9-13. évfolyamon megszervezett képzés/13. és 14. évfolyamon megszervezett képzés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tantárgy a </w:t>
      </w:r>
      <w:r w:rsidR="009779C2" w:rsidRPr="000D0FA7">
        <w:rPr>
          <w:rFonts w:cs="Times New Roman"/>
        </w:rPr>
        <w:t xml:space="preserve">32 521 03 Olvasztár és öntő </w:t>
      </w:r>
      <w:r w:rsidR="00FB72CD" w:rsidRPr="00FB72CD">
        <w:rPr>
          <w:rFonts w:cs="Times New Roman"/>
        </w:rPr>
        <w:t>mellék-</w:t>
      </w:r>
      <w:r w:rsidRPr="000D0FA7">
        <w:rPr>
          <w:rFonts w:cs="Times New Roman"/>
        </w:rPr>
        <w:t>szakképesítéshez kapcsolódik.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tanításának célja</w:t>
      </w:r>
    </w:p>
    <w:p w:rsidR="00C010F7" w:rsidRPr="000D0FA7" w:rsidRDefault="009779C2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Fémek folyékony állapotban történő alakításának, a </w:t>
      </w:r>
      <w:proofErr w:type="spellStart"/>
      <w:r w:rsidRPr="000D0FA7">
        <w:rPr>
          <w:rFonts w:cs="Times New Roman"/>
        </w:rPr>
        <w:t>formaöntészet</w:t>
      </w:r>
      <w:proofErr w:type="spellEnd"/>
      <w:r w:rsidRPr="000D0FA7">
        <w:rPr>
          <w:rFonts w:cs="Times New Roman"/>
        </w:rPr>
        <w:t xml:space="preserve"> alapjainak, technológiáinak megismerése, elsajátítása.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Kapcsolódó közismereti, szakmai tartalmak</w:t>
      </w:r>
    </w:p>
    <w:p w:rsidR="00C010F7" w:rsidRPr="000D0FA7" w:rsidRDefault="009779C2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>Kémia, fizika, matematika, géptan.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Témakörök</w:t>
      </w:r>
    </w:p>
    <w:p w:rsidR="00C010F7" w:rsidRPr="000D0FA7" w:rsidRDefault="009779C2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Kokillaöntés</w:t>
      </w:r>
    </w:p>
    <w:p w:rsidR="00C010F7" w:rsidRPr="000D0FA7" w:rsidRDefault="00503206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Az Alakítástechnológia tantárgy valamennyi témakörének szakmai tartalmát a 10184-16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feladatok modulhoz tartozó Alakítástechnológia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9779C2" w:rsidP="00C010F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D0FA7">
        <w:rPr>
          <w:rFonts w:cs="Times New Roman"/>
          <w:b/>
          <w:i/>
        </w:rPr>
        <w:t>Nyomásos öntés</w:t>
      </w:r>
    </w:p>
    <w:p w:rsidR="00C010F7" w:rsidRPr="000D0FA7" w:rsidRDefault="00503206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D0FA7">
        <w:rPr>
          <w:rFonts w:cs="Times New Roman"/>
        </w:rPr>
        <w:t xml:space="preserve">Az Alakítástechnológia tantárgy valamennyi témakörének szakmai tartalmát a 10184-16 </w:t>
      </w:r>
      <w:proofErr w:type="spellStart"/>
      <w:r w:rsidRPr="000D0FA7">
        <w:rPr>
          <w:rFonts w:cs="Times New Roman"/>
        </w:rPr>
        <w:t>Öntészeti</w:t>
      </w:r>
      <w:proofErr w:type="spellEnd"/>
      <w:r w:rsidRPr="000D0FA7">
        <w:rPr>
          <w:rFonts w:cs="Times New Roman"/>
        </w:rPr>
        <w:t xml:space="preserve"> feladatok modulhoz tartozó Alakítástechnológia tantárgy tartalmazza.</w:t>
      </w:r>
    </w:p>
    <w:p w:rsidR="00A65FC1" w:rsidRPr="000D0FA7" w:rsidRDefault="00A65FC1" w:rsidP="00C010F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képzés javasolt helyszíne (ajánlás)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</w:p>
    <w:p w:rsidR="00C010F7" w:rsidRPr="000D0FA7" w:rsidRDefault="00C010F7" w:rsidP="00C010F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D0FA7">
        <w:rPr>
          <w:rFonts w:cs="Times New Roman"/>
          <w:b/>
        </w:rPr>
        <w:t>A tantárgy értékelésének módja</w:t>
      </w:r>
    </w:p>
    <w:p w:rsidR="00C010F7" w:rsidRPr="000D0FA7" w:rsidRDefault="00C010F7" w:rsidP="00C010F7">
      <w:pPr>
        <w:spacing w:after="0"/>
        <w:ind w:left="426"/>
        <w:rPr>
          <w:rFonts w:cs="Times New Roman"/>
        </w:rPr>
      </w:pPr>
      <w:r w:rsidRPr="000D0FA7">
        <w:rPr>
          <w:rFonts w:cs="Times New Roman"/>
        </w:rPr>
        <w:t xml:space="preserve">A nemzeti köznevelésről szóló 2011. évi </w:t>
      </w:r>
      <w:r w:rsidR="0042793E">
        <w:rPr>
          <w:rFonts w:cs="Times New Roman"/>
        </w:rPr>
        <w:t xml:space="preserve">CXC. törvény </w:t>
      </w:r>
      <w:r w:rsidRPr="000D0FA7">
        <w:rPr>
          <w:rFonts w:cs="Times New Roman"/>
        </w:rPr>
        <w:t xml:space="preserve">54. § </w:t>
      </w:r>
      <w:r w:rsidR="001206A8">
        <w:rPr>
          <w:rFonts w:cs="Times New Roman"/>
        </w:rPr>
        <w:t xml:space="preserve">(2) bekezdés a) </w:t>
      </w:r>
      <w:r w:rsidRPr="000D0FA7">
        <w:rPr>
          <w:rFonts w:cs="Times New Roman"/>
        </w:rPr>
        <w:t>pontja szerinti értékeléssel.</w:t>
      </w:r>
    </w:p>
    <w:p w:rsidR="00C010F7" w:rsidRDefault="00C010F7" w:rsidP="00C010F7">
      <w:pPr>
        <w:spacing w:after="0"/>
        <w:ind w:left="426"/>
        <w:rPr>
          <w:rFonts w:cs="Times New Roman"/>
        </w:rPr>
      </w:pPr>
    </w:p>
    <w:p w:rsidR="00FB72CD" w:rsidRDefault="00FB72CD" w:rsidP="00FB72C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FB72CD" w:rsidRPr="00D52C63" w:rsidRDefault="00FB72CD" w:rsidP="00FB72CD">
      <w:pPr>
        <w:rPr>
          <w:rFonts w:cs="Times New Roman"/>
        </w:rPr>
      </w:pPr>
    </w:p>
    <w:p w:rsidR="00FB72CD" w:rsidRPr="00D52C63" w:rsidRDefault="00FB72CD" w:rsidP="00FB72CD">
      <w:pPr>
        <w:spacing w:before="2880"/>
        <w:jc w:val="center"/>
        <w:rPr>
          <w:rFonts w:cs="Times New Roman"/>
          <w:b/>
          <w:sz w:val="36"/>
        </w:rPr>
      </w:pPr>
    </w:p>
    <w:p w:rsidR="00FB72CD" w:rsidRPr="00D52C63" w:rsidRDefault="00FB72CD" w:rsidP="00FB72CD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:rsidR="00FB72CD" w:rsidRPr="00D52C63" w:rsidRDefault="00FB72CD" w:rsidP="00FB72CD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FB72CD" w:rsidRPr="00644690" w:rsidRDefault="00FB72CD" w:rsidP="00FB72C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>
        <w:rPr>
          <w:b/>
        </w:rPr>
        <w:tab/>
        <w:t>390 ó</w:t>
      </w:r>
      <w:r w:rsidRPr="00644690">
        <w:rPr>
          <w:b/>
        </w:rPr>
        <w:t>ra</w:t>
      </w:r>
    </w:p>
    <w:p w:rsidR="00FB72CD" w:rsidRDefault="00FB72CD" w:rsidP="00FB72CD">
      <w:pPr>
        <w:spacing w:after="0"/>
        <w:ind w:left="426"/>
      </w:pPr>
    </w:p>
    <w:p w:rsidR="00FB72CD" w:rsidRDefault="00FB72CD" w:rsidP="00FB72CD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:rsidR="00FB72CD" w:rsidRDefault="00FB72CD" w:rsidP="00FB72CD">
      <w:pPr>
        <w:spacing w:after="0"/>
        <w:ind w:left="426"/>
      </w:pPr>
    </w:p>
    <w:p w:rsidR="00FB72CD" w:rsidRDefault="00FB72CD" w:rsidP="00FB72CD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:rsidR="00FB72CD" w:rsidRDefault="00FB72CD" w:rsidP="00FB72CD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:rsidR="00FB72CD" w:rsidRPr="002B5BF7" w:rsidRDefault="00FB72CD" w:rsidP="00FB72CD">
      <w:pPr>
        <w:spacing w:after="0"/>
        <w:ind w:left="426"/>
      </w:pPr>
    </w:p>
    <w:p w:rsidR="00FB72CD" w:rsidRPr="00644690" w:rsidRDefault="00FB72CD" w:rsidP="00FB72C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:rsidR="00FB72CD" w:rsidRDefault="00FB72CD" w:rsidP="00FB72CD">
      <w:pPr>
        <w:spacing w:after="0"/>
        <w:ind w:left="426"/>
      </w:pPr>
      <w:r w:rsidRPr="003A56AA">
        <w:t xml:space="preserve">A nemzeti köznevelésről szóló 2011. évi </w:t>
      </w:r>
      <w:r w:rsidR="0042793E">
        <w:t xml:space="preserve">CXC. törvény </w:t>
      </w:r>
      <w:r w:rsidRPr="003A56AA">
        <w:t xml:space="preserve">54. § </w:t>
      </w:r>
      <w:r w:rsidR="001206A8">
        <w:t xml:space="preserve">(2) bekezdés a) </w:t>
      </w:r>
      <w:r w:rsidRPr="003A56AA">
        <w:t>pontja szerinti értékeléssel.</w:t>
      </w:r>
    </w:p>
    <w:p w:rsidR="00FB72CD" w:rsidRDefault="00FB72CD" w:rsidP="00FB72CD">
      <w:pPr>
        <w:spacing w:after="0"/>
        <w:ind w:left="426"/>
      </w:pPr>
    </w:p>
    <w:sectPr w:rsidR="00FB72CD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04E" w:rsidRDefault="00B9004E" w:rsidP="00B945BE">
      <w:pPr>
        <w:spacing w:after="0"/>
      </w:pPr>
      <w:r>
        <w:separator/>
      </w:r>
    </w:p>
  </w:endnote>
  <w:endnote w:type="continuationSeparator" w:id="0">
    <w:p w:rsidR="00B9004E" w:rsidRDefault="00B9004E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04E" w:rsidRDefault="00B9004E" w:rsidP="00B945BE">
      <w:pPr>
        <w:spacing w:after="0"/>
      </w:pPr>
      <w:r>
        <w:separator/>
      </w:r>
    </w:p>
  </w:footnote>
  <w:footnote w:type="continuationSeparator" w:id="0">
    <w:p w:rsidR="00B9004E" w:rsidRDefault="00B9004E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512"/>
    <w:rsid w:val="0001241B"/>
    <w:rsid w:val="00022A02"/>
    <w:rsid w:val="00025F30"/>
    <w:rsid w:val="00030462"/>
    <w:rsid w:val="00033C9C"/>
    <w:rsid w:val="00033FDB"/>
    <w:rsid w:val="0004275E"/>
    <w:rsid w:val="00064E68"/>
    <w:rsid w:val="00066084"/>
    <w:rsid w:val="0007263D"/>
    <w:rsid w:val="00074489"/>
    <w:rsid w:val="00074671"/>
    <w:rsid w:val="000772D7"/>
    <w:rsid w:val="00082E72"/>
    <w:rsid w:val="00083D88"/>
    <w:rsid w:val="00085212"/>
    <w:rsid w:val="00085B4C"/>
    <w:rsid w:val="00094282"/>
    <w:rsid w:val="0009508E"/>
    <w:rsid w:val="000A1A31"/>
    <w:rsid w:val="000A21B7"/>
    <w:rsid w:val="000A2E27"/>
    <w:rsid w:val="000A5B6E"/>
    <w:rsid w:val="000B35A1"/>
    <w:rsid w:val="000B44B8"/>
    <w:rsid w:val="000B5E9D"/>
    <w:rsid w:val="000C2455"/>
    <w:rsid w:val="000C2A52"/>
    <w:rsid w:val="000C495A"/>
    <w:rsid w:val="000C6BEF"/>
    <w:rsid w:val="000C6D89"/>
    <w:rsid w:val="000D0FA7"/>
    <w:rsid w:val="000E1C58"/>
    <w:rsid w:val="000E1DAA"/>
    <w:rsid w:val="000E3D93"/>
    <w:rsid w:val="000F44A2"/>
    <w:rsid w:val="00106531"/>
    <w:rsid w:val="00107296"/>
    <w:rsid w:val="001206A8"/>
    <w:rsid w:val="0012134D"/>
    <w:rsid w:val="00127CE0"/>
    <w:rsid w:val="0013123F"/>
    <w:rsid w:val="00143B8B"/>
    <w:rsid w:val="00160295"/>
    <w:rsid w:val="00160E0E"/>
    <w:rsid w:val="0017186D"/>
    <w:rsid w:val="00181108"/>
    <w:rsid w:val="001822F9"/>
    <w:rsid w:val="001924F4"/>
    <w:rsid w:val="001A152B"/>
    <w:rsid w:val="001A7777"/>
    <w:rsid w:val="001B61A0"/>
    <w:rsid w:val="001C1D8B"/>
    <w:rsid w:val="001E1457"/>
    <w:rsid w:val="001E7B1E"/>
    <w:rsid w:val="001F08AF"/>
    <w:rsid w:val="001F1961"/>
    <w:rsid w:val="001F1DD6"/>
    <w:rsid w:val="00201CAC"/>
    <w:rsid w:val="00203913"/>
    <w:rsid w:val="00204BAD"/>
    <w:rsid w:val="00216033"/>
    <w:rsid w:val="002239AE"/>
    <w:rsid w:val="00225C3B"/>
    <w:rsid w:val="002431E6"/>
    <w:rsid w:val="00244218"/>
    <w:rsid w:val="00250FD5"/>
    <w:rsid w:val="0025489A"/>
    <w:rsid w:val="00257B35"/>
    <w:rsid w:val="00261BD5"/>
    <w:rsid w:val="002625A0"/>
    <w:rsid w:val="00266A2C"/>
    <w:rsid w:val="0026720A"/>
    <w:rsid w:val="002761EA"/>
    <w:rsid w:val="002766B2"/>
    <w:rsid w:val="00291386"/>
    <w:rsid w:val="002A22F5"/>
    <w:rsid w:val="002A27D7"/>
    <w:rsid w:val="002A7329"/>
    <w:rsid w:val="002B02B9"/>
    <w:rsid w:val="002C6866"/>
    <w:rsid w:val="002D029F"/>
    <w:rsid w:val="002E03B6"/>
    <w:rsid w:val="002E089A"/>
    <w:rsid w:val="002E23D5"/>
    <w:rsid w:val="002F6238"/>
    <w:rsid w:val="003167AF"/>
    <w:rsid w:val="00320239"/>
    <w:rsid w:val="003262AC"/>
    <w:rsid w:val="003325F4"/>
    <w:rsid w:val="003365C9"/>
    <w:rsid w:val="003468AB"/>
    <w:rsid w:val="0036047C"/>
    <w:rsid w:val="0036485C"/>
    <w:rsid w:val="003676B4"/>
    <w:rsid w:val="00367764"/>
    <w:rsid w:val="003741F4"/>
    <w:rsid w:val="00381B6C"/>
    <w:rsid w:val="00385ECF"/>
    <w:rsid w:val="00390F08"/>
    <w:rsid w:val="00391719"/>
    <w:rsid w:val="003A0EC9"/>
    <w:rsid w:val="003A7273"/>
    <w:rsid w:val="003A7F9B"/>
    <w:rsid w:val="003B10A4"/>
    <w:rsid w:val="003B1333"/>
    <w:rsid w:val="003B4DEC"/>
    <w:rsid w:val="003C437A"/>
    <w:rsid w:val="003E2601"/>
    <w:rsid w:val="003F793F"/>
    <w:rsid w:val="004003EF"/>
    <w:rsid w:val="004011EB"/>
    <w:rsid w:val="0040270F"/>
    <w:rsid w:val="00412AE9"/>
    <w:rsid w:val="00416176"/>
    <w:rsid w:val="0041674C"/>
    <w:rsid w:val="00420CA2"/>
    <w:rsid w:val="004239CF"/>
    <w:rsid w:val="0042477B"/>
    <w:rsid w:val="0042559A"/>
    <w:rsid w:val="00426376"/>
    <w:rsid w:val="00426E08"/>
    <w:rsid w:val="00427407"/>
    <w:rsid w:val="0042793E"/>
    <w:rsid w:val="00430699"/>
    <w:rsid w:val="00437470"/>
    <w:rsid w:val="004517F5"/>
    <w:rsid w:val="0045474F"/>
    <w:rsid w:val="00460413"/>
    <w:rsid w:val="00467E56"/>
    <w:rsid w:val="004713B5"/>
    <w:rsid w:val="00472A2C"/>
    <w:rsid w:val="00477E3A"/>
    <w:rsid w:val="0049127E"/>
    <w:rsid w:val="004A413F"/>
    <w:rsid w:val="004A415A"/>
    <w:rsid w:val="004A7545"/>
    <w:rsid w:val="004A7F8A"/>
    <w:rsid w:val="004C2BF5"/>
    <w:rsid w:val="004E32A8"/>
    <w:rsid w:val="004E5BC0"/>
    <w:rsid w:val="004E68F8"/>
    <w:rsid w:val="004F48EC"/>
    <w:rsid w:val="004F6765"/>
    <w:rsid w:val="00503206"/>
    <w:rsid w:val="00511644"/>
    <w:rsid w:val="00511CCB"/>
    <w:rsid w:val="00520921"/>
    <w:rsid w:val="0052300A"/>
    <w:rsid w:val="00523BB5"/>
    <w:rsid w:val="00523F93"/>
    <w:rsid w:val="00524B52"/>
    <w:rsid w:val="0052531A"/>
    <w:rsid w:val="00526707"/>
    <w:rsid w:val="00531362"/>
    <w:rsid w:val="00531C6C"/>
    <w:rsid w:val="005323E7"/>
    <w:rsid w:val="00537AD9"/>
    <w:rsid w:val="00541436"/>
    <w:rsid w:val="00542024"/>
    <w:rsid w:val="00543CE0"/>
    <w:rsid w:val="0054519D"/>
    <w:rsid w:val="005464D5"/>
    <w:rsid w:val="00546F67"/>
    <w:rsid w:val="00555044"/>
    <w:rsid w:val="00565574"/>
    <w:rsid w:val="005758D4"/>
    <w:rsid w:val="005819D4"/>
    <w:rsid w:val="00584A84"/>
    <w:rsid w:val="005A3F3E"/>
    <w:rsid w:val="005A7480"/>
    <w:rsid w:val="005B5E4F"/>
    <w:rsid w:val="005C10A1"/>
    <w:rsid w:val="005C374F"/>
    <w:rsid w:val="005D27B4"/>
    <w:rsid w:val="005D2DE8"/>
    <w:rsid w:val="005D385D"/>
    <w:rsid w:val="005F22E2"/>
    <w:rsid w:val="005F3EF8"/>
    <w:rsid w:val="005F7C15"/>
    <w:rsid w:val="00602463"/>
    <w:rsid w:val="006163CA"/>
    <w:rsid w:val="006177AB"/>
    <w:rsid w:val="00617E05"/>
    <w:rsid w:val="00622423"/>
    <w:rsid w:val="00633155"/>
    <w:rsid w:val="00634AC3"/>
    <w:rsid w:val="00636069"/>
    <w:rsid w:val="00645B4F"/>
    <w:rsid w:val="0064687C"/>
    <w:rsid w:val="00647866"/>
    <w:rsid w:val="0065053C"/>
    <w:rsid w:val="00657AC1"/>
    <w:rsid w:val="00661B13"/>
    <w:rsid w:val="00664246"/>
    <w:rsid w:val="006730F0"/>
    <w:rsid w:val="006817F9"/>
    <w:rsid w:val="00681E93"/>
    <w:rsid w:val="006831AC"/>
    <w:rsid w:val="006933CA"/>
    <w:rsid w:val="006940F7"/>
    <w:rsid w:val="00696ED9"/>
    <w:rsid w:val="00697BD7"/>
    <w:rsid w:val="00697D77"/>
    <w:rsid w:val="006A001F"/>
    <w:rsid w:val="006A6ADC"/>
    <w:rsid w:val="006B5251"/>
    <w:rsid w:val="006B6253"/>
    <w:rsid w:val="006B70B7"/>
    <w:rsid w:val="006C469A"/>
    <w:rsid w:val="006E1CAB"/>
    <w:rsid w:val="006F5812"/>
    <w:rsid w:val="006F6754"/>
    <w:rsid w:val="007005AA"/>
    <w:rsid w:val="00701432"/>
    <w:rsid w:val="00704A02"/>
    <w:rsid w:val="00706202"/>
    <w:rsid w:val="007065D1"/>
    <w:rsid w:val="00707AD9"/>
    <w:rsid w:val="007205F8"/>
    <w:rsid w:val="007248F0"/>
    <w:rsid w:val="007308AA"/>
    <w:rsid w:val="00733E7B"/>
    <w:rsid w:val="00735978"/>
    <w:rsid w:val="00736B0C"/>
    <w:rsid w:val="00736EF2"/>
    <w:rsid w:val="00741EC3"/>
    <w:rsid w:val="00752ECD"/>
    <w:rsid w:val="0076440A"/>
    <w:rsid w:val="0077021E"/>
    <w:rsid w:val="00770AA2"/>
    <w:rsid w:val="007761DE"/>
    <w:rsid w:val="00781AFB"/>
    <w:rsid w:val="00783D0C"/>
    <w:rsid w:val="0079197E"/>
    <w:rsid w:val="007928DA"/>
    <w:rsid w:val="00793D8A"/>
    <w:rsid w:val="007960FF"/>
    <w:rsid w:val="007A6A5C"/>
    <w:rsid w:val="007B10F9"/>
    <w:rsid w:val="007B3EBC"/>
    <w:rsid w:val="007D0E29"/>
    <w:rsid w:val="007E27F3"/>
    <w:rsid w:val="007E482A"/>
    <w:rsid w:val="007E545F"/>
    <w:rsid w:val="007F346F"/>
    <w:rsid w:val="007F719F"/>
    <w:rsid w:val="00807FA9"/>
    <w:rsid w:val="00811551"/>
    <w:rsid w:val="00812464"/>
    <w:rsid w:val="00820131"/>
    <w:rsid w:val="00820D37"/>
    <w:rsid w:val="00821E80"/>
    <w:rsid w:val="00823B32"/>
    <w:rsid w:val="00826347"/>
    <w:rsid w:val="008271DB"/>
    <w:rsid w:val="008305FE"/>
    <w:rsid w:val="0083064C"/>
    <w:rsid w:val="00832846"/>
    <w:rsid w:val="00834006"/>
    <w:rsid w:val="00834E80"/>
    <w:rsid w:val="00837F9F"/>
    <w:rsid w:val="008433AA"/>
    <w:rsid w:val="0084792F"/>
    <w:rsid w:val="008553B5"/>
    <w:rsid w:val="0087051B"/>
    <w:rsid w:val="00876453"/>
    <w:rsid w:val="008A17AB"/>
    <w:rsid w:val="008A216B"/>
    <w:rsid w:val="008B01A2"/>
    <w:rsid w:val="008B5065"/>
    <w:rsid w:val="008B6582"/>
    <w:rsid w:val="008E71E0"/>
    <w:rsid w:val="008F1A3A"/>
    <w:rsid w:val="008F2F73"/>
    <w:rsid w:val="009110E4"/>
    <w:rsid w:val="009112E2"/>
    <w:rsid w:val="009164EA"/>
    <w:rsid w:val="00920149"/>
    <w:rsid w:val="009314E7"/>
    <w:rsid w:val="00935F76"/>
    <w:rsid w:val="009429F8"/>
    <w:rsid w:val="009449D6"/>
    <w:rsid w:val="00953953"/>
    <w:rsid w:val="0096446F"/>
    <w:rsid w:val="00965584"/>
    <w:rsid w:val="00967A0F"/>
    <w:rsid w:val="00972853"/>
    <w:rsid w:val="00972C0C"/>
    <w:rsid w:val="00975FAB"/>
    <w:rsid w:val="009779C2"/>
    <w:rsid w:val="0098035D"/>
    <w:rsid w:val="009857CE"/>
    <w:rsid w:val="009944BB"/>
    <w:rsid w:val="009A0949"/>
    <w:rsid w:val="009A6D48"/>
    <w:rsid w:val="009B1C7B"/>
    <w:rsid w:val="009B6E6E"/>
    <w:rsid w:val="009C28EA"/>
    <w:rsid w:val="009C3D38"/>
    <w:rsid w:val="009C4FA9"/>
    <w:rsid w:val="009C59BF"/>
    <w:rsid w:val="009D501B"/>
    <w:rsid w:val="00A00CE7"/>
    <w:rsid w:val="00A021AB"/>
    <w:rsid w:val="00A023F4"/>
    <w:rsid w:val="00A05350"/>
    <w:rsid w:val="00A06AFF"/>
    <w:rsid w:val="00A17996"/>
    <w:rsid w:val="00A23F09"/>
    <w:rsid w:val="00A24512"/>
    <w:rsid w:val="00A24A7A"/>
    <w:rsid w:val="00A24DEC"/>
    <w:rsid w:val="00A25C3E"/>
    <w:rsid w:val="00A3288F"/>
    <w:rsid w:val="00A3374C"/>
    <w:rsid w:val="00A339AE"/>
    <w:rsid w:val="00A406FB"/>
    <w:rsid w:val="00A44EC2"/>
    <w:rsid w:val="00A50696"/>
    <w:rsid w:val="00A5101E"/>
    <w:rsid w:val="00A511F9"/>
    <w:rsid w:val="00A6225F"/>
    <w:rsid w:val="00A65FC1"/>
    <w:rsid w:val="00A70608"/>
    <w:rsid w:val="00A80941"/>
    <w:rsid w:val="00A85EE3"/>
    <w:rsid w:val="00A9003B"/>
    <w:rsid w:val="00A935EE"/>
    <w:rsid w:val="00A9676C"/>
    <w:rsid w:val="00AA140B"/>
    <w:rsid w:val="00AA190F"/>
    <w:rsid w:val="00AA3898"/>
    <w:rsid w:val="00AA3C57"/>
    <w:rsid w:val="00AB1CCE"/>
    <w:rsid w:val="00AB789B"/>
    <w:rsid w:val="00AC59E2"/>
    <w:rsid w:val="00AD55B2"/>
    <w:rsid w:val="00AD5B9B"/>
    <w:rsid w:val="00AD7F25"/>
    <w:rsid w:val="00AF0B49"/>
    <w:rsid w:val="00B00C68"/>
    <w:rsid w:val="00B12FD9"/>
    <w:rsid w:val="00B150DF"/>
    <w:rsid w:val="00B23E68"/>
    <w:rsid w:val="00B256DA"/>
    <w:rsid w:val="00B267A1"/>
    <w:rsid w:val="00B31991"/>
    <w:rsid w:val="00B31C70"/>
    <w:rsid w:val="00B36268"/>
    <w:rsid w:val="00B41423"/>
    <w:rsid w:val="00B60292"/>
    <w:rsid w:val="00B72068"/>
    <w:rsid w:val="00B75532"/>
    <w:rsid w:val="00B77510"/>
    <w:rsid w:val="00B83516"/>
    <w:rsid w:val="00B84412"/>
    <w:rsid w:val="00B84906"/>
    <w:rsid w:val="00B85382"/>
    <w:rsid w:val="00B862AB"/>
    <w:rsid w:val="00B9004E"/>
    <w:rsid w:val="00B945BE"/>
    <w:rsid w:val="00BA3826"/>
    <w:rsid w:val="00BA3D88"/>
    <w:rsid w:val="00BB1415"/>
    <w:rsid w:val="00BB35CF"/>
    <w:rsid w:val="00BB76A3"/>
    <w:rsid w:val="00BC1EDE"/>
    <w:rsid w:val="00BC40D1"/>
    <w:rsid w:val="00BD0108"/>
    <w:rsid w:val="00BD7323"/>
    <w:rsid w:val="00BF3772"/>
    <w:rsid w:val="00BF4EAA"/>
    <w:rsid w:val="00BF6E59"/>
    <w:rsid w:val="00C010F7"/>
    <w:rsid w:val="00C0121F"/>
    <w:rsid w:val="00C0314C"/>
    <w:rsid w:val="00C0595C"/>
    <w:rsid w:val="00C103B2"/>
    <w:rsid w:val="00C124C0"/>
    <w:rsid w:val="00C1569F"/>
    <w:rsid w:val="00C21107"/>
    <w:rsid w:val="00C24A94"/>
    <w:rsid w:val="00C3441D"/>
    <w:rsid w:val="00C34EEA"/>
    <w:rsid w:val="00C44228"/>
    <w:rsid w:val="00C53E01"/>
    <w:rsid w:val="00C64856"/>
    <w:rsid w:val="00C70BAB"/>
    <w:rsid w:val="00C72AA0"/>
    <w:rsid w:val="00C75C1C"/>
    <w:rsid w:val="00C80428"/>
    <w:rsid w:val="00C81BEE"/>
    <w:rsid w:val="00C86B7B"/>
    <w:rsid w:val="00C9032B"/>
    <w:rsid w:val="00C907A2"/>
    <w:rsid w:val="00C91FFA"/>
    <w:rsid w:val="00C9285B"/>
    <w:rsid w:val="00C95243"/>
    <w:rsid w:val="00CB35F2"/>
    <w:rsid w:val="00CB3F1F"/>
    <w:rsid w:val="00CB4450"/>
    <w:rsid w:val="00CB484D"/>
    <w:rsid w:val="00CC2277"/>
    <w:rsid w:val="00CC5B4F"/>
    <w:rsid w:val="00CC73F3"/>
    <w:rsid w:val="00CD37F8"/>
    <w:rsid w:val="00CF2119"/>
    <w:rsid w:val="00CF4D02"/>
    <w:rsid w:val="00CF79D1"/>
    <w:rsid w:val="00D1431E"/>
    <w:rsid w:val="00D1465B"/>
    <w:rsid w:val="00D147B8"/>
    <w:rsid w:val="00D21C95"/>
    <w:rsid w:val="00D22413"/>
    <w:rsid w:val="00D30FC8"/>
    <w:rsid w:val="00D37907"/>
    <w:rsid w:val="00D47F69"/>
    <w:rsid w:val="00D5183E"/>
    <w:rsid w:val="00D52C63"/>
    <w:rsid w:val="00D608F8"/>
    <w:rsid w:val="00D66612"/>
    <w:rsid w:val="00D807D0"/>
    <w:rsid w:val="00D822AD"/>
    <w:rsid w:val="00D83F72"/>
    <w:rsid w:val="00D90B5C"/>
    <w:rsid w:val="00D93B4D"/>
    <w:rsid w:val="00DA0A03"/>
    <w:rsid w:val="00DA3990"/>
    <w:rsid w:val="00DA67A0"/>
    <w:rsid w:val="00DB3B5E"/>
    <w:rsid w:val="00DB4F25"/>
    <w:rsid w:val="00DB731D"/>
    <w:rsid w:val="00DC6282"/>
    <w:rsid w:val="00DD07B5"/>
    <w:rsid w:val="00DD47A3"/>
    <w:rsid w:val="00DD65F6"/>
    <w:rsid w:val="00DD7809"/>
    <w:rsid w:val="00DE092D"/>
    <w:rsid w:val="00DE5CBF"/>
    <w:rsid w:val="00DF35CE"/>
    <w:rsid w:val="00E009AD"/>
    <w:rsid w:val="00E1046E"/>
    <w:rsid w:val="00E10814"/>
    <w:rsid w:val="00E111A8"/>
    <w:rsid w:val="00E156A6"/>
    <w:rsid w:val="00E25E9F"/>
    <w:rsid w:val="00E305A7"/>
    <w:rsid w:val="00E405D2"/>
    <w:rsid w:val="00E42D4A"/>
    <w:rsid w:val="00E431FD"/>
    <w:rsid w:val="00E44496"/>
    <w:rsid w:val="00E45238"/>
    <w:rsid w:val="00E50FE4"/>
    <w:rsid w:val="00E51C86"/>
    <w:rsid w:val="00E5347B"/>
    <w:rsid w:val="00E63CCB"/>
    <w:rsid w:val="00E66584"/>
    <w:rsid w:val="00E74672"/>
    <w:rsid w:val="00E76603"/>
    <w:rsid w:val="00E84FFE"/>
    <w:rsid w:val="00E85A5A"/>
    <w:rsid w:val="00E949F5"/>
    <w:rsid w:val="00E96240"/>
    <w:rsid w:val="00EA05C2"/>
    <w:rsid w:val="00EA79A2"/>
    <w:rsid w:val="00EC2183"/>
    <w:rsid w:val="00EC28C8"/>
    <w:rsid w:val="00ED2157"/>
    <w:rsid w:val="00ED3ACC"/>
    <w:rsid w:val="00ED4A3C"/>
    <w:rsid w:val="00EE2E00"/>
    <w:rsid w:val="00EE2FA2"/>
    <w:rsid w:val="00EE359D"/>
    <w:rsid w:val="00EF7E5E"/>
    <w:rsid w:val="00F0277F"/>
    <w:rsid w:val="00F03A24"/>
    <w:rsid w:val="00F06A57"/>
    <w:rsid w:val="00F12E7D"/>
    <w:rsid w:val="00F2150D"/>
    <w:rsid w:val="00F24097"/>
    <w:rsid w:val="00F2496F"/>
    <w:rsid w:val="00F2679B"/>
    <w:rsid w:val="00F3220F"/>
    <w:rsid w:val="00F368DC"/>
    <w:rsid w:val="00F37407"/>
    <w:rsid w:val="00F41AF1"/>
    <w:rsid w:val="00F47062"/>
    <w:rsid w:val="00F60EFB"/>
    <w:rsid w:val="00F728F8"/>
    <w:rsid w:val="00F72BA7"/>
    <w:rsid w:val="00F82514"/>
    <w:rsid w:val="00F84AA7"/>
    <w:rsid w:val="00F8743A"/>
    <w:rsid w:val="00F90B19"/>
    <w:rsid w:val="00FA1827"/>
    <w:rsid w:val="00FB033E"/>
    <w:rsid w:val="00FB06FB"/>
    <w:rsid w:val="00FB273F"/>
    <w:rsid w:val="00FB4DA3"/>
    <w:rsid w:val="00FB4F72"/>
    <w:rsid w:val="00FB5939"/>
    <w:rsid w:val="00FB6DBC"/>
    <w:rsid w:val="00FB72CD"/>
    <w:rsid w:val="00FD1EFA"/>
    <w:rsid w:val="00FD2804"/>
    <w:rsid w:val="00FE096E"/>
    <w:rsid w:val="00FE1E8D"/>
    <w:rsid w:val="00FE1EB4"/>
    <w:rsid w:val="00FE4DBE"/>
    <w:rsid w:val="00FE5456"/>
    <w:rsid w:val="00FE7E80"/>
    <w:rsid w:val="00FF2BA4"/>
    <w:rsid w:val="00FF2FA4"/>
    <w:rsid w:val="00FF3A92"/>
    <w:rsid w:val="00FF4725"/>
    <w:rsid w:val="00FF5F38"/>
    <w:rsid w:val="00FF6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9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GETFALVINES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A4DEFC15A7FCCD41BD52A12654C46D71" ma:contentTypeVersion="0" ma:contentTypeDescription="Új dokumentum létrehozása." ma:contentTypeScope="" ma:versionID="f1d3cce107e2129b3ca17e36c9b1700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7C70D5-7C0B-4FE9-894A-5207F69F60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D4ED17E-1D2F-45E0-B658-104D75477E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211994-279D-4A73-A681-65AAC989BA30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C315BE7A-9E90-4873-ADC0-D4194548E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54</TotalTime>
  <Pages>116</Pages>
  <Words>18134</Words>
  <Characters>125128</Characters>
  <Application>Microsoft Office Word</Application>
  <DocSecurity>0</DocSecurity>
  <Lines>1042</Lines>
  <Paragraphs>285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142977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Attila</dc:creator>
  <dc:description>GINOP-6.2.4-VEKOP-16-2017-0001 – A 21. századi szakképzés és felnőttképzés minőségének valamint tartalmának fejlesztése</dc:description>
  <cp:lastModifiedBy>NGM</cp:lastModifiedBy>
  <cp:revision>11</cp:revision>
  <dcterms:created xsi:type="dcterms:W3CDTF">2018-03-26T10:58:00Z</dcterms:created>
  <dcterms:modified xsi:type="dcterms:W3CDTF">2018-06-20T10:51:00Z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0x010100A4DEFC15A7FCCD41BD52A12654C46D71</vt:lpwstr>
  </property>
</Properties>
</file>