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Default="006A5EE2" w:rsidP="004F48EC">
      <w:pPr>
        <w:jc w:val="center"/>
        <w:rPr>
          <w:rFonts w:cs="Times New Roman"/>
        </w:rPr>
      </w:pPr>
      <w:r>
        <w:rPr>
          <w:rFonts w:cs="Times New Roman"/>
        </w:rPr>
        <w:t>2.87.</w:t>
      </w:r>
    </w:p>
    <w:p w:rsidR="006A5EE2" w:rsidRPr="006A5EE2" w:rsidRDefault="006A5EE2" w:rsidP="001A711D">
      <w:pPr>
        <w:spacing w:after="0"/>
        <w:jc w:val="center"/>
        <w:rPr>
          <w:rFonts w:cs="Times New Roman"/>
        </w:rPr>
      </w:pPr>
    </w:p>
    <w:p w:rsidR="001A7777" w:rsidRPr="006A5EE2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6A5EE2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6A5EE2" w:rsidRDefault="00BA3D88" w:rsidP="001A7777">
      <w:pPr>
        <w:jc w:val="center"/>
        <w:rPr>
          <w:rFonts w:cs="Times New Roman"/>
          <w:b/>
          <w:szCs w:val="24"/>
        </w:rPr>
      </w:pPr>
      <w:r w:rsidRPr="006A5EE2">
        <w:rPr>
          <w:rFonts w:cs="Times New Roman"/>
          <w:b/>
          <w:szCs w:val="24"/>
        </w:rPr>
        <w:t>a</w:t>
      </w:r>
    </w:p>
    <w:p w:rsidR="0065053C" w:rsidRPr="006A5EE2" w:rsidRDefault="00CD2D29" w:rsidP="001A7777">
      <w:pPr>
        <w:jc w:val="center"/>
        <w:rPr>
          <w:rFonts w:cs="Times New Roman"/>
          <w:b/>
          <w:caps/>
          <w:szCs w:val="24"/>
        </w:rPr>
      </w:pPr>
      <w:r w:rsidRPr="006A5EE2">
        <w:rPr>
          <w:rFonts w:cs="Times New Roman"/>
          <w:b/>
          <w:caps/>
          <w:szCs w:val="24"/>
        </w:rPr>
        <w:t>XIX</w:t>
      </w:r>
      <w:r w:rsidR="0065053C" w:rsidRPr="006A5EE2">
        <w:rPr>
          <w:rFonts w:cs="Times New Roman"/>
          <w:b/>
          <w:caps/>
          <w:szCs w:val="24"/>
        </w:rPr>
        <w:t xml:space="preserve">. </w:t>
      </w:r>
      <w:r w:rsidRPr="006A5EE2">
        <w:rPr>
          <w:rFonts w:cs="Times New Roman"/>
          <w:b/>
          <w:caps/>
          <w:szCs w:val="24"/>
        </w:rPr>
        <w:t>Nyomdaipar</w:t>
      </w:r>
    </w:p>
    <w:p w:rsidR="0065053C" w:rsidRPr="006A5EE2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6A5EE2">
        <w:rPr>
          <w:rFonts w:cs="Times New Roman"/>
          <w:b/>
          <w:szCs w:val="24"/>
        </w:rPr>
        <w:t>ágazathoz</w:t>
      </w:r>
      <w:proofErr w:type="gramEnd"/>
      <w:r w:rsidRPr="006A5EE2">
        <w:rPr>
          <w:rFonts w:cs="Times New Roman"/>
          <w:b/>
          <w:szCs w:val="24"/>
        </w:rPr>
        <w:t xml:space="preserve"> tartozó</w:t>
      </w:r>
    </w:p>
    <w:p w:rsidR="00CD2D29" w:rsidRPr="006A5EE2" w:rsidRDefault="00CD2D29" w:rsidP="00CD2D29">
      <w:pPr>
        <w:jc w:val="center"/>
        <w:rPr>
          <w:rFonts w:cs="Times New Roman"/>
          <w:b/>
          <w:szCs w:val="24"/>
        </w:rPr>
      </w:pPr>
      <w:r w:rsidRPr="006A5EE2">
        <w:rPr>
          <w:rFonts w:cs="Times New Roman"/>
          <w:b/>
          <w:szCs w:val="24"/>
        </w:rPr>
        <w:t>54 213 06</w:t>
      </w:r>
    </w:p>
    <w:p w:rsidR="001A7777" w:rsidRPr="006A5EE2" w:rsidRDefault="00CD2D29" w:rsidP="001A7777">
      <w:pPr>
        <w:jc w:val="center"/>
        <w:rPr>
          <w:rFonts w:cs="Times New Roman"/>
          <w:b/>
          <w:caps/>
          <w:szCs w:val="24"/>
        </w:rPr>
      </w:pPr>
      <w:r w:rsidRPr="006A5EE2">
        <w:rPr>
          <w:rFonts w:cs="Times New Roman"/>
          <w:b/>
          <w:caps/>
          <w:szCs w:val="24"/>
        </w:rPr>
        <w:t>Kiadványszerkesztő technikus</w:t>
      </w:r>
    </w:p>
    <w:p w:rsidR="004F48EC" w:rsidRPr="006A5EE2" w:rsidRDefault="001A7777" w:rsidP="004F48EC">
      <w:pPr>
        <w:jc w:val="center"/>
        <w:rPr>
          <w:rFonts w:cs="Times New Roman"/>
          <w:b/>
          <w:caps/>
          <w:szCs w:val="24"/>
        </w:rPr>
      </w:pPr>
      <w:r w:rsidRPr="006A5EE2">
        <w:rPr>
          <w:rFonts w:cs="Times New Roman"/>
          <w:b/>
          <w:caps/>
          <w:szCs w:val="24"/>
        </w:rPr>
        <w:t>szakképesítéshez</w:t>
      </w:r>
    </w:p>
    <w:p w:rsidR="00770AA2" w:rsidRPr="006A5EE2" w:rsidRDefault="004F48EC" w:rsidP="004F48EC">
      <w:pPr>
        <w:jc w:val="center"/>
        <w:rPr>
          <w:rFonts w:cs="Times New Roman"/>
          <w:b/>
          <w:caps/>
          <w:szCs w:val="24"/>
        </w:rPr>
      </w:pPr>
      <w:r w:rsidRPr="006A5EE2">
        <w:rPr>
          <w:rFonts w:cs="Times New Roman"/>
          <w:b/>
          <w:szCs w:val="24"/>
        </w:rPr>
        <w:t>(a</w:t>
      </w:r>
      <w:r w:rsidR="0060739B" w:rsidRPr="006A5EE2">
        <w:rPr>
          <w:rFonts w:cs="Times New Roman"/>
          <w:b/>
          <w:szCs w:val="24"/>
        </w:rPr>
        <w:t>z</w:t>
      </w:r>
      <w:r w:rsidRPr="006A5EE2">
        <w:rPr>
          <w:rFonts w:cs="Times New Roman"/>
          <w:b/>
          <w:szCs w:val="24"/>
        </w:rPr>
        <w:t xml:space="preserve"> </w:t>
      </w:r>
      <w:r w:rsidR="00CD2D29" w:rsidRPr="006A5EE2">
        <w:rPr>
          <w:rFonts w:cs="Times New Roman"/>
          <w:b/>
          <w:szCs w:val="24"/>
        </w:rPr>
        <w:t>51 213 07</w:t>
      </w:r>
      <w:r w:rsidRPr="006A5EE2">
        <w:rPr>
          <w:rFonts w:cs="Times New Roman"/>
          <w:b/>
          <w:caps/>
          <w:szCs w:val="24"/>
        </w:rPr>
        <w:t xml:space="preserve"> </w:t>
      </w:r>
      <w:r w:rsidR="00CD2D29" w:rsidRPr="006A5EE2">
        <w:rPr>
          <w:rFonts w:cs="Times New Roman"/>
          <w:b/>
          <w:caps/>
          <w:szCs w:val="24"/>
        </w:rPr>
        <w:t>digitális nyomóforma készítő</w:t>
      </w:r>
    </w:p>
    <w:p w:rsidR="004F48EC" w:rsidRPr="006A5EE2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6A5EE2">
        <w:rPr>
          <w:rFonts w:cs="Times New Roman"/>
          <w:b/>
          <w:szCs w:val="24"/>
        </w:rPr>
        <w:t>mellék</w:t>
      </w:r>
      <w:r w:rsidR="00770AA2" w:rsidRPr="006A5EE2">
        <w:rPr>
          <w:rFonts w:cs="Times New Roman"/>
          <w:b/>
          <w:szCs w:val="24"/>
        </w:rPr>
        <w:t>-</w:t>
      </w:r>
      <w:r w:rsidR="0060739B" w:rsidRPr="006A5EE2">
        <w:rPr>
          <w:rFonts w:cs="Times New Roman"/>
          <w:b/>
          <w:szCs w:val="24"/>
        </w:rPr>
        <w:t>szakképesítésse</w:t>
      </w:r>
      <w:r w:rsidR="00770AA2" w:rsidRPr="006A5EE2">
        <w:rPr>
          <w:rFonts w:cs="Times New Roman"/>
          <w:b/>
          <w:szCs w:val="24"/>
        </w:rPr>
        <w:t>l</w:t>
      </w:r>
      <w:proofErr w:type="gramEnd"/>
      <w:r w:rsidRPr="006A5EE2">
        <w:rPr>
          <w:rFonts w:cs="Times New Roman"/>
          <w:b/>
          <w:szCs w:val="24"/>
        </w:rPr>
        <w:t>)</w:t>
      </w:r>
    </w:p>
    <w:p w:rsidR="000B5E9D" w:rsidRPr="006A5EE2" w:rsidRDefault="000B5E9D" w:rsidP="001A7777">
      <w:pPr>
        <w:jc w:val="center"/>
        <w:rPr>
          <w:rFonts w:cs="Times New Roman"/>
          <w:b/>
          <w:caps/>
          <w:szCs w:val="24"/>
        </w:rPr>
      </w:pPr>
    </w:p>
    <w:p w:rsidR="001A7777" w:rsidRPr="006A5EE2" w:rsidRDefault="001A7777" w:rsidP="000B5E9D">
      <w:pPr>
        <w:spacing w:after="0"/>
        <w:rPr>
          <w:rFonts w:cs="Times New Roman"/>
        </w:rPr>
      </w:pPr>
    </w:p>
    <w:p w:rsidR="00F24097" w:rsidRPr="006A5EE2" w:rsidRDefault="00F24097" w:rsidP="00F24097">
      <w:p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 xml:space="preserve">I. </w:t>
      </w:r>
      <w:proofErr w:type="gramStart"/>
      <w:r w:rsidRPr="006A5EE2">
        <w:rPr>
          <w:rFonts w:cs="Times New Roman"/>
          <w:b/>
        </w:rPr>
        <w:t>A</w:t>
      </w:r>
      <w:proofErr w:type="gramEnd"/>
      <w:r w:rsidRPr="006A5EE2">
        <w:rPr>
          <w:rFonts w:cs="Times New Roman"/>
          <w:b/>
        </w:rPr>
        <w:t xml:space="preserve"> szakképzés jogi háttere</w:t>
      </w:r>
    </w:p>
    <w:p w:rsidR="00F24097" w:rsidRPr="006A5EE2" w:rsidRDefault="00F24097" w:rsidP="00F24097">
      <w:pPr>
        <w:spacing w:after="0"/>
        <w:rPr>
          <w:rFonts w:cs="Times New Roman"/>
        </w:rPr>
      </w:pPr>
      <w:r w:rsidRPr="006A5EE2">
        <w:rPr>
          <w:rFonts w:cs="Times New Roman"/>
        </w:rPr>
        <w:t>A szakképzési kerettanterv</w:t>
      </w:r>
    </w:p>
    <w:p w:rsidR="00F24097" w:rsidRPr="006A5EE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A5EE2">
        <w:rPr>
          <w:rFonts w:cs="Times New Roman"/>
        </w:rPr>
        <w:t>a nemzeti köznevelésről szóló 2011. évi CXC. törvény,</w:t>
      </w:r>
    </w:p>
    <w:p w:rsidR="00F24097" w:rsidRPr="006A5EE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A5EE2">
        <w:rPr>
          <w:rFonts w:cs="Times New Roman"/>
        </w:rPr>
        <w:t>a szakképzésről szóló 2011. évi CLXXXVII. törvény,</w:t>
      </w:r>
    </w:p>
    <w:p w:rsidR="00F24097" w:rsidRPr="006A5EE2" w:rsidRDefault="00F24097" w:rsidP="00F24097">
      <w:pPr>
        <w:spacing w:after="0"/>
        <w:rPr>
          <w:rFonts w:cs="Times New Roman"/>
        </w:rPr>
      </w:pPr>
    </w:p>
    <w:p w:rsidR="00F24097" w:rsidRPr="006A5EE2" w:rsidRDefault="00F24097" w:rsidP="00F24097">
      <w:pPr>
        <w:spacing w:after="0"/>
        <w:rPr>
          <w:rFonts w:cs="Times New Roman"/>
        </w:rPr>
      </w:pPr>
      <w:proofErr w:type="gramStart"/>
      <w:r w:rsidRPr="006A5EE2">
        <w:rPr>
          <w:rFonts w:cs="Times New Roman"/>
        </w:rPr>
        <w:t>valamint</w:t>
      </w:r>
      <w:proofErr w:type="gramEnd"/>
    </w:p>
    <w:p w:rsidR="00F24097" w:rsidRPr="006A5EE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A5EE2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6A5EE2">
        <w:rPr>
          <w:rFonts w:cs="Times New Roman"/>
        </w:rPr>
        <w:t>Korm. rendelet</w:t>
      </w:r>
      <w:r w:rsidRPr="006A5EE2">
        <w:rPr>
          <w:rFonts w:cs="Times New Roman"/>
        </w:rPr>
        <w:t>,</w:t>
      </w:r>
    </w:p>
    <w:p w:rsidR="00F24097" w:rsidRPr="006A5EE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A5EE2">
        <w:rPr>
          <w:rFonts w:cs="Times New Roman"/>
        </w:rPr>
        <w:t xml:space="preserve">az állam által elismert szakképesítések szakmai követelménymoduljairól szóló 217/2012. (VIII. 9.) </w:t>
      </w:r>
      <w:r w:rsidR="006A5EE2">
        <w:rPr>
          <w:rFonts w:cs="Times New Roman"/>
        </w:rPr>
        <w:t>Korm. rendelet és</w:t>
      </w:r>
    </w:p>
    <w:p w:rsidR="00F24097" w:rsidRPr="006A5EE2" w:rsidRDefault="00D77872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 xml:space="preserve">a nemzetgazdasági miniszter hatáskörébe tartozó szakképesítések szakmai és vizsgakövetelményeiről szóló </w:t>
      </w:r>
      <w:r w:rsidR="009929D6" w:rsidRPr="006A5EE2">
        <w:rPr>
          <w:rFonts w:cs="Times New Roman"/>
        </w:rPr>
        <w:t>27/2012. (VIII. 27.) NGM</w:t>
      </w:r>
      <w:r w:rsidR="00F24097" w:rsidRPr="006A5EE2">
        <w:rPr>
          <w:rFonts w:cs="Times New Roman"/>
        </w:rPr>
        <w:t xml:space="preserve"> rendelet </w:t>
      </w:r>
    </w:p>
    <w:p w:rsidR="00F24097" w:rsidRPr="006A5EE2" w:rsidRDefault="00F24097" w:rsidP="00F24097">
      <w:pPr>
        <w:spacing w:after="0"/>
        <w:rPr>
          <w:rFonts w:cs="Times New Roman"/>
        </w:rPr>
      </w:pPr>
      <w:proofErr w:type="gramStart"/>
      <w:r w:rsidRPr="006A5EE2">
        <w:rPr>
          <w:rFonts w:cs="Times New Roman"/>
        </w:rPr>
        <w:t>alapján</w:t>
      </w:r>
      <w:proofErr w:type="gramEnd"/>
      <w:r w:rsidRPr="006A5EE2">
        <w:rPr>
          <w:rFonts w:cs="Times New Roman"/>
        </w:rPr>
        <w:t xml:space="preserve"> készült.</w:t>
      </w:r>
    </w:p>
    <w:p w:rsidR="001A7777" w:rsidRPr="006A5EE2" w:rsidRDefault="001A7777" w:rsidP="000B5E9D">
      <w:pPr>
        <w:spacing w:after="0"/>
        <w:rPr>
          <w:rFonts w:cs="Times New Roman"/>
        </w:rPr>
      </w:pPr>
    </w:p>
    <w:p w:rsidR="00E96240" w:rsidRPr="006A5EE2" w:rsidRDefault="00E96240" w:rsidP="000B5E9D">
      <w:pPr>
        <w:spacing w:after="0"/>
        <w:rPr>
          <w:rFonts w:cs="Times New Roman"/>
        </w:rPr>
      </w:pPr>
    </w:p>
    <w:p w:rsidR="00C64856" w:rsidRPr="006A5EE2" w:rsidRDefault="00C64856" w:rsidP="00C64856">
      <w:p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 xml:space="preserve">II. </w:t>
      </w:r>
      <w:proofErr w:type="gramStart"/>
      <w:r w:rsidRPr="006A5EE2">
        <w:rPr>
          <w:rFonts w:cs="Times New Roman"/>
          <w:b/>
        </w:rPr>
        <w:t>A</w:t>
      </w:r>
      <w:proofErr w:type="gramEnd"/>
      <w:r w:rsidRPr="006A5EE2">
        <w:rPr>
          <w:rFonts w:cs="Times New Roman"/>
          <w:b/>
        </w:rPr>
        <w:t xml:space="preserve"> szakképesítés alapadatai</w:t>
      </w:r>
    </w:p>
    <w:p w:rsidR="00C64856" w:rsidRPr="006A5EE2" w:rsidRDefault="00C64856" w:rsidP="00C64856">
      <w:pPr>
        <w:spacing w:after="0"/>
        <w:rPr>
          <w:rFonts w:cs="Times New Roman"/>
        </w:rPr>
      </w:pPr>
    </w:p>
    <w:p w:rsidR="00C64856" w:rsidRPr="006A5EE2" w:rsidRDefault="00C64856" w:rsidP="00C64856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A szakképesítés azonosító száma: </w:t>
      </w:r>
      <w:r w:rsidR="00E47451" w:rsidRPr="006A5EE2">
        <w:rPr>
          <w:rFonts w:cs="Times New Roman"/>
        </w:rPr>
        <w:t>54 213 06</w:t>
      </w:r>
    </w:p>
    <w:p w:rsidR="00C64856" w:rsidRPr="006A5EE2" w:rsidRDefault="00C64856" w:rsidP="00C64856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Szakképesítés megnevezése: </w:t>
      </w:r>
      <w:r w:rsidR="00E47451" w:rsidRPr="006A5EE2">
        <w:rPr>
          <w:rFonts w:cs="Times New Roman"/>
        </w:rPr>
        <w:t>Kiadványszerkesztő technikus</w:t>
      </w:r>
    </w:p>
    <w:p w:rsidR="00C64856" w:rsidRPr="006A5EE2" w:rsidRDefault="00C64856" w:rsidP="00C64856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A szakmacsoport száma és megnevezése: </w:t>
      </w:r>
      <w:r w:rsidR="00E47451" w:rsidRPr="006A5EE2">
        <w:rPr>
          <w:rFonts w:cs="Times New Roman"/>
        </w:rPr>
        <w:t>12</w:t>
      </w:r>
      <w:r w:rsidRPr="006A5EE2">
        <w:rPr>
          <w:rFonts w:cs="Times New Roman"/>
        </w:rPr>
        <w:t xml:space="preserve">. </w:t>
      </w:r>
      <w:r w:rsidR="00E47451" w:rsidRPr="006A5EE2">
        <w:rPr>
          <w:rFonts w:cs="Times New Roman"/>
        </w:rPr>
        <w:t>Nyomdaipar</w:t>
      </w:r>
    </w:p>
    <w:p w:rsidR="00C64856" w:rsidRPr="006A5EE2" w:rsidRDefault="00C64856" w:rsidP="00C64856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Ágazati besorolás száma és megnevezése: </w:t>
      </w:r>
      <w:r w:rsidR="00E47451" w:rsidRPr="006A5EE2">
        <w:rPr>
          <w:rFonts w:cs="Times New Roman"/>
        </w:rPr>
        <w:t>XIX</w:t>
      </w:r>
      <w:r w:rsidRPr="006A5EE2">
        <w:rPr>
          <w:rFonts w:cs="Times New Roman"/>
        </w:rPr>
        <w:t xml:space="preserve">. </w:t>
      </w:r>
      <w:r w:rsidR="00E47451" w:rsidRPr="006A5EE2">
        <w:rPr>
          <w:rFonts w:cs="Times New Roman"/>
        </w:rPr>
        <w:t>Nyomdaipar</w:t>
      </w:r>
    </w:p>
    <w:p w:rsidR="00C64856" w:rsidRPr="006A5EE2" w:rsidRDefault="00C64856" w:rsidP="00C64856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Iskolai rendszerű szakképzésben a szakképzési évfolyamok száma: </w:t>
      </w:r>
      <w:r w:rsidR="00E47451" w:rsidRPr="006A5EE2">
        <w:rPr>
          <w:rFonts w:cs="Times New Roman"/>
        </w:rPr>
        <w:t>2</w:t>
      </w:r>
      <w:r w:rsidRPr="006A5EE2">
        <w:rPr>
          <w:rFonts w:cs="Times New Roman"/>
        </w:rPr>
        <w:t xml:space="preserve"> év</w:t>
      </w:r>
    </w:p>
    <w:p w:rsidR="00C64856" w:rsidRPr="006A5EE2" w:rsidRDefault="00C64856" w:rsidP="00C64856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Elméleti képzési idő aránya: </w:t>
      </w:r>
      <w:r w:rsidR="00E47451" w:rsidRPr="006A5EE2">
        <w:rPr>
          <w:rFonts w:cs="Times New Roman"/>
        </w:rPr>
        <w:t>30</w:t>
      </w:r>
      <w:r w:rsidRPr="006A5EE2">
        <w:rPr>
          <w:rFonts w:cs="Times New Roman"/>
        </w:rPr>
        <w:t>%</w:t>
      </w:r>
    </w:p>
    <w:p w:rsidR="00C64856" w:rsidRPr="006A5EE2" w:rsidRDefault="00C64856" w:rsidP="00C64856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Gyakorlati képzési idő aránya: </w:t>
      </w:r>
      <w:r w:rsidR="00E47451" w:rsidRPr="006A5EE2">
        <w:rPr>
          <w:rFonts w:cs="Times New Roman"/>
        </w:rPr>
        <w:t>70</w:t>
      </w:r>
      <w:r w:rsidRPr="006A5EE2">
        <w:rPr>
          <w:rFonts w:cs="Times New Roman"/>
        </w:rPr>
        <w:t>%</w:t>
      </w:r>
    </w:p>
    <w:p w:rsidR="00C64856" w:rsidRPr="006A5EE2" w:rsidRDefault="00C64856" w:rsidP="00C64856">
      <w:pPr>
        <w:spacing w:after="0"/>
        <w:rPr>
          <w:rFonts w:cs="Times New Roman"/>
        </w:rPr>
      </w:pPr>
      <w:r w:rsidRPr="006A5EE2">
        <w:rPr>
          <w:rFonts w:cs="Times New Roman"/>
        </w:rPr>
        <w:t>Az iskolai rendszerű képzésben az összefüggő szakmai gyakorlat időtartama:</w:t>
      </w:r>
    </w:p>
    <w:p w:rsidR="00C64856" w:rsidRPr="006A5EE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6A5EE2">
        <w:rPr>
          <w:rFonts w:cs="Times New Roman"/>
        </w:rPr>
        <w:t>5 évfolyamos képzés esetén</w:t>
      </w:r>
      <w:r w:rsidR="00381B6C" w:rsidRPr="006A5EE2">
        <w:rPr>
          <w:rFonts w:cs="Times New Roman"/>
        </w:rPr>
        <w:t>:</w:t>
      </w:r>
      <w:r w:rsidRPr="006A5EE2">
        <w:rPr>
          <w:rFonts w:cs="Times New Roman"/>
        </w:rPr>
        <w:t xml:space="preserve"> </w:t>
      </w:r>
      <w:r w:rsidR="00BD0108" w:rsidRPr="006A5EE2">
        <w:rPr>
          <w:rFonts w:cs="Times New Roman"/>
        </w:rPr>
        <w:t>a 10. évfolyamot követően 140</w:t>
      </w:r>
      <w:r w:rsidRPr="006A5EE2">
        <w:rPr>
          <w:rFonts w:cs="Times New Roman"/>
        </w:rPr>
        <w:t xml:space="preserve"> óra, a 11. évfolyamot követően 140 óra; </w:t>
      </w:r>
    </w:p>
    <w:p w:rsidR="00C64856" w:rsidRPr="006A5EE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6A5EE2">
        <w:rPr>
          <w:rFonts w:cs="Times New Roman"/>
        </w:rPr>
        <w:t>2 évfolyamos képzés esetén</w:t>
      </w:r>
      <w:r w:rsidR="00381B6C" w:rsidRPr="006A5EE2">
        <w:rPr>
          <w:rFonts w:cs="Times New Roman"/>
        </w:rPr>
        <w:t>:</w:t>
      </w:r>
      <w:r w:rsidRPr="006A5EE2">
        <w:rPr>
          <w:rFonts w:cs="Times New Roman"/>
        </w:rPr>
        <w:t xml:space="preserve"> az első szakképzési évfolyamot követően </w:t>
      </w:r>
      <w:r w:rsidR="00BD0108" w:rsidRPr="006A5EE2">
        <w:rPr>
          <w:rFonts w:cs="Times New Roman"/>
        </w:rPr>
        <w:t>160</w:t>
      </w:r>
      <w:r w:rsidRPr="006A5EE2">
        <w:rPr>
          <w:rFonts w:cs="Times New Roman"/>
        </w:rPr>
        <w:t xml:space="preserve"> óra</w:t>
      </w:r>
      <w:r w:rsidR="00D24D0F">
        <w:rPr>
          <w:rFonts w:cs="Times New Roman"/>
        </w:rPr>
        <w:t>.</w:t>
      </w:r>
    </w:p>
    <w:p w:rsidR="001A7777" w:rsidRPr="006A5EE2" w:rsidRDefault="001A7777" w:rsidP="000B5E9D">
      <w:pPr>
        <w:spacing w:after="0"/>
        <w:rPr>
          <w:rFonts w:cs="Times New Roman"/>
        </w:rPr>
      </w:pPr>
    </w:p>
    <w:p w:rsidR="00E96240" w:rsidRPr="006A5EE2" w:rsidRDefault="00E96240" w:rsidP="000B5E9D">
      <w:pPr>
        <w:spacing w:after="0"/>
        <w:rPr>
          <w:rFonts w:cs="Times New Roman"/>
        </w:rPr>
      </w:pPr>
    </w:p>
    <w:p w:rsidR="00E96240" w:rsidRPr="006A5EE2" w:rsidRDefault="00E96240" w:rsidP="00E96240">
      <w:p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 xml:space="preserve">III. </w:t>
      </w:r>
      <w:proofErr w:type="gramStart"/>
      <w:r w:rsidRPr="006A5EE2">
        <w:rPr>
          <w:rFonts w:cs="Times New Roman"/>
          <w:b/>
        </w:rPr>
        <w:t>A</w:t>
      </w:r>
      <w:proofErr w:type="gramEnd"/>
      <w:r w:rsidRPr="006A5EE2">
        <w:rPr>
          <w:rFonts w:cs="Times New Roman"/>
          <w:b/>
        </w:rPr>
        <w:t xml:space="preserve"> szakképzésbe történő belépés feltételei</w:t>
      </w:r>
    </w:p>
    <w:p w:rsidR="00E96240" w:rsidRPr="006A5EE2" w:rsidRDefault="00E96240" w:rsidP="00E96240">
      <w:pPr>
        <w:spacing w:after="0"/>
        <w:rPr>
          <w:rFonts w:cs="Times New Roman"/>
        </w:rPr>
      </w:pPr>
    </w:p>
    <w:p w:rsidR="00E96240" w:rsidRPr="006A5EE2" w:rsidRDefault="00E96240" w:rsidP="00E96240">
      <w:pPr>
        <w:spacing w:after="0"/>
        <w:rPr>
          <w:rFonts w:cs="Times New Roman"/>
        </w:rPr>
      </w:pPr>
      <w:r w:rsidRPr="006A5EE2">
        <w:rPr>
          <w:rFonts w:cs="Times New Roman"/>
        </w:rPr>
        <w:lastRenderedPageBreak/>
        <w:t>Iskolai előképzettség: érettségi végzettség</w:t>
      </w:r>
    </w:p>
    <w:p w:rsidR="00E96240" w:rsidRPr="006A5EE2" w:rsidRDefault="00E96240" w:rsidP="00E96240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Bemeneti kompetenciák: </w:t>
      </w:r>
      <w:r w:rsidR="000772D7" w:rsidRPr="006A5EE2">
        <w:rPr>
          <w:rFonts w:cs="Times New Roman"/>
        </w:rPr>
        <w:t>—</w:t>
      </w:r>
    </w:p>
    <w:p w:rsidR="00E96240" w:rsidRPr="006A5EE2" w:rsidRDefault="00E96240" w:rsidP="00E96240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Szakmai előképzettség: </w:t>
      </w:r>
      <w:r w:rsidR="000772D7" w:rsidRPr="006A5EE2">
        <w:rPr>
          <w:rFonts w:cs="Times New Roman"/>
        </w:rPr>
        <w:t>—</w:t>
      </w:r>
    </w:p>
    <w:p w:rsidR="00E96240" w:rsidRPr="006A5EE2" w:rsidRDefault="00E96240" w:rsidP="00E96240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Előírt gyakorlat: </w:t>
      </w:r>
      <w:r w:rsidR="000772D7" w:rsidRPr="006A5EE2">
        <w:rPr>
          <w:rFonts w:cs="Times New Roman"/>
        </w:rPr>
        <w:t>—</w:t>
      </w:r>
    </w:p>
    <w:p w:rsidR="00E96240" w:rsidRPr="006A5EE2" w:rsidRDefault="00E96240" w:rsidP="00E96240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Egészségügyi alkalmassági követelmények: </w:t>
      </w:r>
      <w:r w:rsidR="00481D74" w:rsidRPr="006A5EE2">
        <w:rPr>
          <w:rFonts w:cs="Times New Roman"/>
        </w:rPr>
        <w:t>szükségesek</w:t>
      </w:r>
    </w:p>
    <w:p w:rsidR="00E96240" w:rsidRPr="006A5EE2" w:rsidRDefault="00E96240" w:rsidP="00E96240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Pályaalkalmassági követelmények: </w:t>
      </w:r>
      <w:r w:rsidR="006B3EA5" w:rsidRPr="006A5EE2">
        <w:rPr>
          <w:rFonts w:cs="Times New Roman"/>
        </w:rPr>
        <w:t>—</w:t>
      </w:r>
    </w:p>
    <w:p w:rsidR="00E96240" w:rsidRPr="006A5EE2" w:rsidRDefault="00E96240" w:rsidP="00E96240">
      <w:pPr>
        <w:spacing w:after="0"/>
        <w:rPr>
          <w:rFonts w:cs="Times New Roman"/>
        </w:rPr>
      </w:pPr>
    </w:p>
    <w:p w:rsidR="00E96240" w:rsidRPr="006A5EE2" w:rsidRDefault="00E96240" w:rsidP="00E96240">
      <w:pPr>
        <w:spacing w:after="0"/>
        <w:rPr>
          <w:rFonts w:cs="Times New Roman"/>
        </w:rPr>
      </w:pPr>
    </w:p>
    <w:p w:rsidR="00E96240" w:rsidRPr="006A5EE2" w:rsidRDefault="00E96240" w:rsidP="00E96240">
      <w:p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 xml:space="preserve">IV. </w:t>
      </w:r>
      <w:proofErr w:type="gramStart"/>
      <w:r w:rsidRPr="006A5EE2">
        <w:rPr>
          <w:rFonts w:cs="Times New Roman"/>
          <w:b/>
        </w:rPr>
        <w:t>A</w:t>
      </w:r>
      <w:proofErr w:type="gramEnd"/>
      <w:r w:rsidRPr="006A5EE2">
        <w:rPr>
          <w:rFonts w:cs="Times New Roman"/>
          <w:b/>
        </w:rPr>
        <w:t xml:space="preserve"> szakképzés szervezésének feltételei</w:t>
      </w:r>
    </w:p>
    <w:p w:rsidR="00E96240" w:rsidRPr="006A5EE2" w:rsidRDefault="00E96240" w:rsidP="00E96240">
      <w:pPr>
        <w:spacing w:after="0"/>
        <w:rPr>
          <w:rFonts w:cs="Times New Roman"/>
        </w:rPr>
      </w:pPr>
    </w:p>
    <w:p w:rsidR="00E96240" w:rsidRPr="006A5EE2" w:rsidRDefault="00E96240" w:rsidP="00E96240">
      <w:p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Személyi feltételek</w:t>
      </w:r>
    </w:p>
    <w:p w:rsidR="00E96240" w:rsidRPr="006A5EE2" w:rsidRDefault="00E96240" w:rsidP="00E96240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6A5EE2" w:rsidRDefault="00E96240" w:rsidP="00E96240">
      <w:pPr>
        <w:spacing w:after="0"/>
        <w:rPr>
          <w:rFonts w:cs="Times New Roman"/>
        </w:rPr>
      </w:pPr>
      <w:r w:rsidRPr="006A5EE2">
        <w:rPr>
          <w:rFonts w:cs="Times New Roman"/>
        </w:rPr>
        <w:t>Ezen túl az alábbi tantárgyak oktatására az alábbi végzettséggel rendelkező szakember alkalmazható:</w:t>
      </w:r>
    </w:p>
    <w:p w:rsidR="001A7777" w:rsidRPr="006A5EE2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6A5EE2" w:rsidRPr="006A5EE2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6A5EE2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6A5EE2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6A5EE2" w:rsidRPr="006A5EE2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6A5EE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6A5EE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6A5EE2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6A5EE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6A5EE2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:rsidR="00CB35F2" w:rsidRPr="006A5EE2" w:rsidRDefault="00CB35F2" w:rsidP="000B5E9D">
      <w:pPr>
        <w:spacing w:after="0"/>
        <w:rPr>
          <w:rFonts w:cs="Times New Roman"/>
        </w:rPr>
      </w:pPr>
    </w:p>
    <w:p w:rsidR="00696ED9" w:rsidRPr="006A5EE2" w:rsidRDefault="00696ED9" w:rsidP="00696ED9">
      <w:p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Tárgyi feltételek</w:t>
      </w:r>
    </w:p>
    <w:p w:rsidR="00696ED9" w:rsidRPr="006A5EE2" w:rsidRDefault="00696ED9" w:rsidP="00696ED9">
      <w:pPr>
        <w:spacing w:after="0"/>
        <w:rPr>
          <w:rFonts w:cs="Times New Roman"/>
        </w:rPr>
      </w:pPr>
      <w:r w:rsidRPr="006A5EE2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A5EE2">
        <w:rPr>
          <w:rFonts w:cs="Times New Roman"/>
        </w:rPr>
        <w:t>szvk</w:t>
      </w:r>
      <w:proofErr w:type="spellEnd"/>
      <w:r w:rsidRPr="006A5EE2">
        <w:rPr>
          <w:rFonts w:cs="Times New Roman"/>
        </w:rPr>
        <w:t>) tartalmazza, melynek további részletei az alábbiak: Nincs.</w:t>
      </w:r>
    </w:p>
    <w:p w:rsidR="00696ED9" w:rsidRPr="006A5EE2" w:rsidRDefault="00696ED9" w:rsidP="00696ED9">
      <w:pPr>
        <w:spacing w:after="0"/>
        <w:rPr>
          <w:rFonts w:cs="Times New Roman"/>
        </w:rPr>
      </w:pPr>
    </w:p>
    <w:p w:rsidR="0041674C" w:rsidRPr="006A5EE2" w:rsidRDefault="00696ED9" w:rsidP="00696ED9">
      <w:pPr>
        <w:spacing w:after="0"/>
        <w:rPr>
          <w:rFonts w:cs="Times New Roman"/>
        </w:rPr>
      </w:pPr>
      <w:r w:rsidRPr="006A5EE2">
        <w:rPr>
          <w:rFonts w:cs="Times New Roman"/>
        </w:rPr>
        <w:t>Ajánlás a szakmai képzés lebonyolításához szükséges további eszközökre és felszerelésekre: Nincs.</w:t>
      </w:r>
    </w:p>
    <w:p w:rsidR="004F6765" w:rsidRPr="006A5EE2" w:rsidRDefault="004F6765" w:rsidP="000B5E9D">
      <w:pPr>
        <w:spacing w:after="0"/>
        <w:rPr>
          <w:rFonts w:cs="Times New Roman"/>
        </w:rPr>
      </w:pPr>
    </w:p>
    <w:p w:rsidR="00FB273F" w:rsidRPr="006A5EE2" w:rsidRDefault="00FB273F" w:rsidP="00FB273F">
      <w:pPr>
        <w:spacing w:after="0"/>
        <w:rPr>
          <w:rFonts w:cs="Times New Roman"/>
        </w:rPr>
      </w:pPr>
    </w:p>
    <w:p w:rsidR="00FB273F" w:rsidRPr="006A5EE2" w:rsidRDefault="00FB273F" w:rsidP="00FB273F">
      <w:p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 xml:space="preserve">V. </w:t>
      </w:r>
      <w:proofErr w:type="gramStart"/>
      <w:r w:rsidRPr="006A5EE2">
        <w:rPr>
          <w:rFonts w:cs="Times New Roman"/>
          <w:b/>
        </w:rPr>
        <w:t>A</w:t>
      </w:r>
      <w:proofErr w:type="gramEnd"/>
      <w:r w:rsidRPr="006A5EE2">
        <w:rPr>
          <w:rFonts w:cs="Times New Roman"/>
          <w:b/>
        </w:rPr>
        <w:t xml:space="preserve"> szakképesítés óraterve nappali rendszerű oktatásra</w:t>
      </w:r>
    </w:p>
    <w:p w:rsidR="00FB273F" w:rsidRPr="006A5EE2" w:rsidRDefault="00FB273F" w:rsidP="00FB273F">
      <w:pPr>
        <w:spacing w:after="0"/>
        <w:rPr>
          <w:rFonts w:cs="Times New Roman"/>
        </w:rPr>
      </w:pPr>
    </w:p>
    <w:p w:rsidR="00FB273F" w:rsidRPr="006A5EE2" w:rsidRDefault="00FB273F" w:rsidP="00FB273F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A </w:t>
      </w:r>
      <w:r w:rsidR="00E50FE4" w:rsidRPr="006A5EE2">
        <w:rPr>
          <w:rFonts w:cs="Times New Roman"/>
        </w:rPr>
        <w:t>szakgimnázium</w:t>
      </w:r>
      <w:r w:rsidRPr="006A5EE2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6A5EE2">
        <w:rPr>
          <w:rFonts w:cs="Times New Roman"/>
        </w:rPr>
        <w:t>szakgimnázium</w:t>
      </w:r>
      <w:r w:rsidRPr="006A5EE2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6A5EE2">
        <w:rPr>
          <w:rFonts w:cs="Times New Roman"/>
        </w:rPr>
        <w:t>szakgimnázium</w:t>
      </w:r>
      <w:r w:rsidRPr="006A5EE2">
        <w:rPr>
          <w:rFonts w:cs="Times New Roman"/>
        </w:rPr>
        <w:t>i szakmai tantárgyainak tartalmával, összes óraszámával.</w:t>
      </w:r>
    </w:p>
    <w:p w:rsidR="00820131" w:rsidRPr="006A5EE2" w:rsidRDefault="00820131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FB273F" w:rsidRPr="006A5EE2" w:rsidRDefault="00FB273F" w:rsidP="00FB273F">
      <w:pPr>
        <w:spacing w:after="0"/>
        <w:rPr>
          <w:rFonts w:cs="Times New Roman"/>
        </w:rPr>
      </w:pPr>
    </w:p>
    <w:p w:rsidR="008B01A2" w:rsidRPr="006A5EE2" w:rsidRDefault="00E50FE4" w:rsidP="00FB273F">
      <w:pPr>
        <w:spacing w:after="0"/>
        <w:rPr>
          <w:rFonts w:cs="Times New Roman"/>
        </w:rPr>
      </w:pPr>
      <w:r w:rsidRPr="006A5EE2">
        <w:rPr>
          <w:rFonts w:cs="Times New Roman"/>
        </w:rPr>
        <w:t>Szakgimnázium</w:t>
      </w:r>
      <w:r w:rsidR="00FB273F" w:rsidRPr="006A5EE2">
        <w:rPr>
          <w:rFonts w:cs="Times New Roman"/>
        </w:rPr>
        <w:t>i képzés esetén a heti és éves szakmai óraszámok:</w:t>
      </w:r>
    </w:p>
    <w:p w:rsidR="002C6866" w:rsidRPr="006A5EE2" w:rsidRDefault="002C6866" w:rsidP="002C6866">
      <w:pPr>
        <w:spacing w:after="0"/>
        <w:rPr>
          <w:rFonts w:cs="Times New Roman"/>
          <w:szCs w:val="24"/>
        </w:rPr>
      </w:pPr>
    </w:p>
    <w:p w:rsidR="002C6866" w:rsidRPr="006A5EE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6A5EE2" w:rsidRPr="006A5EE2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 xml:space="preserve">éves óraszám 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8</w:t>
            </w:r>
            <w:r w:rsidR="002C6866" w:rsidRPr="006A5EE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288</w:t>
            </w:r>
            <w:r w:rsidR="002C6866" w:rsidRPr="006A5EE2">
              <w:rPr>
                <w:rFonts w:cs="Times New Roman"/>
              </w:rPr>
              <w:t xml:space="preserve"> óra/év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432 óra/év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6A5EE2">
              <w:rPr>
                <w:rFonts w:cs="Times New Roman"/>
              </w:rPr>
              <w:t>Ögy</w:t>
            </w:r>
            <w:proofErr w:type="spellEnd"/>
            <w:r w:rsidRPr="006A5EE2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6A5EE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140 óra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11</w:t>
            </w:r>
            <w:r w:rsidR="002C6866" w:rsidRPr="006A5EE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396</w:t>
            </w:r>
            <w:r w:rsidR="002C6866" w:rsidRPr="006A5EE2">
              <w:rPr>
                <w:rFonts w:cs="Times New Roman"/>
              </w:rPr>
              <w:t xml:space="preserve"> óra/év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6A5EE2">
              <w:rPr>
                <w:rFonts w:cs="Times New Roman"/>
              </w:rPr>
              <w:t>Ögy</w:t>
            </w:r>
            <w:proofErr w:type="spellEnd"/>
            <w:r w:rsidRPr="006A5EE2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6A5EE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140 óra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12</w:t>
            </w:r>
            <w:r w:rsidR="002C6866" w:rsidRPr="006A5EE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372</w:t>
            </w:r>
            <w:r w:rsidR="002C6866" w:rsidRPr="006A5EE2">
              <w:rPr>
                <w:rFonts w:cs="Times New Roman"/>
              </w:rPr>
              <w:t xml:space="preserve"> óra/év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961 óra/év</w:t>
            </w:r>
          </w:p>
        </w:tc>
      </w:tr>
      <w:tr w:rsidR="002C6866" w:rsidRPr="006A5EE2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272</w:t>
            </w:r>
            <w:r w:rsidR="002C6866" w:rsidRPr="006A5EE2">
              <w:rPr>
                <w:rFonts w:cs="Times New Roman"/>
              </w:rPr>
              <w:t>9 óra</w:t>
            </w:r>
          </w:p>
        </w:tc>
      </w:tr>
    </w:tbl>
    <w:p w:rsidR="002C6866" w:rsidRPr="006A5EE2" w:rsidRDefault="002C6866" w:rsidP="002C6866">
      <w:pPr>
        <w:spacing w:after="0"/>
        <w:rPr>
          <w:rFonts w:cs="Times New Roman"/>
          <w:szCs w:val="24"/>
        </w:rPr>
      </w:pPr>
    </w:p>
    <w:p w:rsidR="002C6866" w:rsidRPr="006A5EE2" w:rsidRDefault="002C6866" w:rsidP="002C6866">
      <w:pPr>
        <w:spacing w:after="0"/>
        <w:rPr>
          <w:rFonts w:cs="Times New Roman"/>
        </w:rPr>
      </w:pPr>
      <w:r w:rsidRPr="006A5EE2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6A5EE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6A5EE2" w:rsidRPr="006A5EE2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 xml:space="preserve">éves óraszám 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1116 óra/év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6A5EE2">
              <w:rPr>
                <w:rFonts w:cs="Times New Roman"/>
              </w:rPr>
              <w:t>Ögy</w:t>
            </w:r>
            <w:proofErr w:type="spellEnd"/>
            <w:r w:rsidRPr="006A5EE2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160 óra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961 óra/év</w:t>
            </w:r>
          </w:p>
        </w:tc>
      </w:tr>
      <w:tr w:rsidR="006A5EE2" w:rsidRPr="006A5EE2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A5EE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A5EE2">
              <w:rPr>
                <w:rFonts w:cs="Times New Roman"/>
              </w:rPr>
              <w:t>2237 óra</w:t>
            </w:r>
          </w:p>
        </w:tc>
      </w:tr>
    </w:tbl>
    <w:p w:rsidR="002C6866" w:rsidRPr="006A5EE2" w:rsidRDefault="002C6866" w:rsidP="002C6866">
      <w:pPr>
        <w:spacing w:after="0"/>
        <w:rPr>
          <w:rFonts w:cs="Times New Roman"/>
          <w:szCs w:val="24"/>
        </w:rPr>
      </w:pPr>
    </w:p>
    <w:p w:rsidR="00876453" w:rsidRPr="006A5EE2" w:rsidRDefault="001F08AF" w:rsidP="000B5E9D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(A kizárólag 13-14. évfolyamon megszervezett képzésben, illetve a </w:t>
      </w:r>
      <w:r w:rsidR="00E50FE4" w:rsidRPr="006A5EE2">
        <w:rPr>
          <w:rFonts w:cs="Times New Roman"/>
        </w:rPr>
        <w:t>szakgimnázium</w:t>
      </w:r>
      <w:r w:rsidRPr="006A5EE2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6A5EE2" w:rsidRDefault="00CB484D" w:rsidP="000B5E9D">
      <w:pPr>
        <w:spacing w:after="0"/>
        <w:rPr>
          <w:rFonts w:cs="Times New Roman"/>
        </w:rPr>
        <w:sectPr w:rsidR="00CB484D" w:rsidRPr="006A5EE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6A5EE2" w:rsidRDefault="00CB484D" w:rsidP="00CB484D">
      <w:pPr>
        <w:spacing w:after="0"/>
        <w:jc w:val="center"/>
        <w:rPr>
          <w:rFonts w:cs="Times New Roman"/>
        </w:rPr>
      </w:pPr>
      <w:r w:rsidRPr="006A5EE2">
        <w:rPr>
          <w:rFonts w:cs="Times New Roman"/>
        </w:rPr>
        <w:lastRenderedPageBreak/>
        <w:t>1. számú táblázat</w:t>
      </w:r>
    </w:p>
    <w:p w:rsidR="008B01A2" w:rsidRPr="006A5EE2" w:rsidRDefault="00CB484D" w:rsidP="00CB484D">
      <w:pPr>
        <w:spacing w:after="0"/>
        <w:jc w:val="center"/>
        <w:rPr>
          <w:rFonts w:cs="Times New Roman"/>
          <w:b/>
        </w:rPr>
      </w:pPr>
      <w:r w:rsidRPr="006A5EE2">
        <w:rPr>
          <w:rFonts w:cs="Times New Roman"/>
          <w:b/>
        </w:rPr>
        <w:t>A szakmai követelménymodulokhoz rendelt tantárgyak heti óraszáma évfolyamonként</w:t>
      </w:r>
    </w:p>
    <w:p w:rsidR="00420CA2" w:rsidRPr="006A5EE2" w:rsidRDefault="00420CA2" w:rsidP="000B5E9D">
      <w:pPr>
        <w:spacing w:after="0"/>
        <w:rPr>
          <w:rFonts w:cs="Times New Roman"/>
        </w:rPr>
      </w:pPr>
    </w:p>
    <w:p w:rsidR="00752ECD" w:rsidRPr="006A5EE2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67"/>
        <w:gridCol w:w="567"/>
        <w:gridCol w:w="667"/>
        <w:gridCol w:w="472"/>
        <w:gridCol w:w="472"/>
        <w:gridCol w:w="556"/>
        <w:gridCol w:w="500"/>
        <w:gridCol w:w="500"/>
        <w:gridCol w:w="548"/>
        <w:gridCol w:w="452"/>
        <w:gridCol w:w="575"/>
        <w:gridCol w:w="425"/>
        <w:gridCol w:w="500"/>
        <w:gridCol w:w="548"/>
        <w:gridCol w:w="452"/>
      </w:tblGrid>
      <w:tr w:rsidR="006A5EE2" w:rsidRPr="006A5EE2" w:rsidTr="006A5EE2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6A5EE2" w:rsidRPr="006A5EE2" w:rsidTr="006A5EE2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67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6A5EE2" w:rsidRPr="006A5EE2" w:rsidTr="006A5EE2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267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67" w:type="dxa"/>
            <w:vMerge w:val="restart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A5EE2" w:rsidRPr="006A5EE2" w:rsidTr="006A5EE2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834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67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5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28,5</w:t>
            </w:r>
          </w:p>
        </w:tc>
        <w:tc>
          <w:tcPr>
            <w:tcW w:w="500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A5EE2" w:rsidRPr="006A5EE2" w:rsidTr="006A5EE2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10243-16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Nyomdaipari anyagismeret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Nyomathordozók</w:t>
            </w: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br/>
              <w:t>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10245-16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Nyomtatási technológiák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Nyomtatási technológiák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Nyomóforma-készítés gyakorlat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10241-16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Nyomtatványfeldolgozás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In-line</w:t>
            </w:r>
            <w:proofErr w:type="spellEnd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feldolgozás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In-line</w:t>
            </w:r>
            <w:proofErr w:type="spellEnd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feldolgozás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11586-16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Gyártáselőkészítés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feladata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11587-16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Kiadványszerkesztés előkészítése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Kiadványszerkesztés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Kiadványszerkesztés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11588-16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Szövegfeldolgozás, tipográfia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Szövegelőkészítés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Szövegfeldolgozás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11589-16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Pixeles és vektoros illusztráció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Képfeldolgozás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Képfeldolgozás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11590-16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Tördelés és kimenetek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Kép-szöveg integráció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Kép-szöveg integráció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11591-16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Nyomtatványok előkészítése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Nyomdaterméktípusok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11592-16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Szövegfeldolgozás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Szövegfeldolgozás 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11593-16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Képfeldolgozás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Prezentációkészítés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11594-16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Kép-szöveg integráció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Tördelés és tipográfia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6A5EE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Tördelés és tipográfia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A5EE2" w:rsidRPr="006A5EE2" w:rsidTr="00535DF4">
        <w:trPr>
          <w:cantSplit/>
          <w:trHeight w:val="480"/>
          <w:jc w:val="center"/>
        </w:trPr>
        <w:tc>
          <w:tcPr>
            <w:tcW w:w="4779" w:type="dxa"/>
            <w:gridSpan w:val="2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6A5EE2" w:rsidRDefault="006F5812" w:rsidP="000B5E9D">
      <w:pPr>
        <w:spacing w:after="0"/>
        <w:rPr>
          <w:rFonts w:cs="Times New Roman"/>
        </w:rPr>
      </w:pPr>
    </w:p>
    <w:p w:rsidR="00CB484D" w:rsidRPr="006A5EE2" w:rsidRDefault="00CB484D" w:rsidP="00CB484D">
      <w:pPr>
        <w:spacing w:after="0"/>
        <w:rPr>
          <w:rFonts w:cs="Times New Roman"/>
        </w:rPr>
      </w:pPr>
      <w:r w:rsidRPr="006A5EE2">
        <w:rPr>
          <w:rFonts w:cs="Times New Roman"/>
        </w:rPr>
        <w:t>A</w:t>
      </w:r>
      <w:r w:rsidR="006F5812" w:rsidRPr="006A5EE2">
        <w:rPr>
          <w:rFonts w:cs="Times New Roman"/>
        </w:rPr>
        <w:t xml:space="preserve"> kerettanterv szakmai tartalma –</w:t>
      </w:r>
      <w:r w:rsidRPr="006A5EE2">
        <w:rPr>
          <w:rFonts w:cs="Times New Roman"/>
        </w:rPr>
        <w:t xml:space="preserve"> a szakképzésről szóló 2011. évi CLXXXVII. törvény 8.</w:t>
      </w:r>
      <w:r w:rsidR="006F5812" w:rsidRPr="006A5EE2">
        <w:rPr>
          <w:rFonts w:cs="Times New Roman"/>
        </w:rPr>
        <w:t>§ (5) bekezdésének megfelelően –</w:t>
      </w:r>
      <w:r w:rsidRPr="006A5EE2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:rsidR="00CB484D" w:rsidRPr="006A5EE2" w:rsidRDefault="00CB484D" w:rsidP="00CB484D">
      <w:pPr>
        <w:spacing w:after="0"/>
        <w:rPr>
          <w:rFonts w:cs="Times New Roman"/>
        </w:rPr>
      </w:pPr>
      <w:r w:rsidRPr="006A5EE2">
        <w:rPr>
          <w:rFonts w:cs="Times New Roman"/>
        </w:rPr>
        <w:t>Az időkeret fennmaradó részének (szabadsáv) szakmai tartalmáról a szakképző iskola szakmai programjában kell rendelkezni.</w:t>
      </w:r>
    </w:p>
    <w:p w:rsidR="00CB484D" w:rsidRPr="006A5EE2" w:rsidRDefault="00CB484D" w:rsidP="00CB484D">
      <w:pPr>
        <w:spacing w:after="0"/>
        <w:rPr>
          <w:rFonts w:cs="Times New Roman"/>
        </w:rPr>
      </w:pPr>
    </w:p>
    <w:p w:rsidR="00420CA2" w:rsidRPr="006A5EE2" w:rsidRDefault="00CB484D" w:rsidP="00CB484D">
      <w:pPr>
        <w:spacing w:after="0"/>
        <w:rPr>
          <w:rFonts w:cs="Times New Roman"/>
        </w:rPr>
      </w:pPr>
      <w:r w:rsidRPr="006A5EE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CB484D" w:rsidRPr="006A5EE2" w:rsidRDefault="00CB484D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CB484D" w:rsidRPr="006A5EE2" w:rsidRDefault="00CB484D" w:rsidP="00CB484D">
      <w:pPr>
        <w:spacing w:after="0"/>
        <w:jc w:val="center"/>
        <w:rPr>
          <w:rFonts w:cs="Times New Roman"/>
        </w:rPr>
      </w:pPr>
      <w:r w:rsidRPr="006A5EE2">
        <w:rPr>
          <w:rFonts w:cs="Times New Roman"/>
        </w:rPr>
        <w:lastRenderedPageBreak/>
        <w:t>2. számú táblázat</w:t>
      </w:r>
    </w:p>
    <w:p w:rsidR="00420CA2" w:rsidRPr="006A5EE2" w:rsidRDefault="00CB484D" w:rsidP="00CB484D">
      <w:pPr>
        <w:spacing w:after="0"/>
        <w:jc w:val="center"/>
        <w:rPr>
          <w:rFonts w:cs="Times New Roman"/>
          <w:b/>
        </w:rPr>
      </w:pPr>
      <w:r w:rsidRPr="006A5EE2">
        <w:rPr>
          <w:rFonts w:cs="Times New Roman"/>
          <w:b/>
        </w:rPr>
        <w:t>A szakmai követelménymodulokhoz rendelt tantárgyak és témakörök óraszáma évfolyamonként</w:t>
      </w:r>
    </w:p>
    <w:p w:rsidR="00420CA2" w:rsidRPr="006A5EE2" w:rsidRDefault="00420CA2" w:rsidP="000B5E9D">
      <w:pPr>
        <w:spacing w:after="0"/>
        <w:rPr>
          <w:rFonts w:cs="Times New Roman"/>
        </w:rPr>
      </w:pPr>
    </w:p>
    <w:p w:rsidR="006F5812" w:rsidRPr="006A5EE2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1920"/>
        <w:gridCol w:w="641"/>
        <w:gridCol w:w="412"/>
        <w:gridCol w:w="588"/>
        <w:gridCol w:w="389"/>
        <w:gridCol w:w="556"/>
        <w:gridCol w:w="556"/>
        <w:gridCol w:w="556"/>
        <w:gridCol w:w="389"/>
        <w:gridCol w:w="556"/>
        <w:gridCol w:w="588"/>
        <w:gridCol w:w="412"/>
        <w:gridCol w:w="696"/>
        <w:gridCol w:w="693"/>
        <w:gridCol w:w="696"/>
        <w:gridCol w:w="500"/>
        <w:gridCol w:w="500"/>
        <w:gridCol w:w="696"/>
        <w:gridCol w:w="500"/>
        <w:gridCol w:w="500"/>
        <w:gridCol w:w="500"/>
        <w:gridCol w:w="500"/>
        <w:gridCol w:w="500"/>
        <w:gridCol w:w="695"/>
      </w:tblGrid>
      <w:tr w:rsidR="006A5EE2" w:rsidRPr="006A5EE2" w:rsidTr="006A5EE2">
        <w:trPr>
          <w:trHeight w:val="1065"/>
          <w:jc w:val="center"/>
        </w:trPr>
        <w:tc>
          <w:tcPr>
            <w:tcW w:w="2561" w:type="dxa"/>
            <w:gridSpan w:val="2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41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96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693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96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96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95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6A5EE2" w:rsidRPr="006A5EE2" w:rsidTr="006A5EE2">
        <w:trPr>
          <w:trHeight w:val="1065"/>
          <w:jc w:val="center"/>
        </w:trPr>
        <w:tc>
          <w:tcPr>
            <w:tcW w:w="2561" w:type="dxa"/>
            <w:gridSpan w:val="2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5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6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1450</w:t>
            </w:r>
          </w:p>
        </w:tc>
        <w:tc>
          <w:tcPr>
            <w:tcW w:w="693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96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997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713</w:t>
            </w:r>
          </w:p>
        </w:tc>
        <w:tc>
          <w:tcPr>
            <w:tcW w:w="696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1957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576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713</w:t>
            </w:r>
          </w:p>
        </w:tc>
        <w:tc>
          <w:tcPr>
            <w:tcW w:w="695" w:type="dxa"/>
            <w:vMerge w:val="restart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1988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5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5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187</w:t>
            </w: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1028</w:t>
            </w:r>
          </w:p>
        </w:tc>
        <w:tc>
          <w:tcPr>
            <w:tcW w:w="500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695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673 óra (30,1%)</w:t>
            </w: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699 óra (32,5%)</w:t>
            </w:r>
          </w:p>
        </w:tc>
        <w:tc>
          <w:tcPr>
            <w:tcW w:w="695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1284 óra (69,9%)</w:t>
            </w: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1289 óra (67,5%)</w:t>
            </w:r>
          </w:p>
        </w:tc>
        <w:tc>
          <w:tcPr>
            <w:tcW w:w="695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:rsidR="006A5EE2" w:rsidRDefault="006A5EE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1920"/>
        <w:gridCol w:w="641"/>
        <w:gridCol w:w="412"/>
        <w:gridCol w:w="588"/>
        <w:gridCol w:w="389"/>
        <w:gridCol w:w="556"/>
        <w:gridCol w:w="556"/>
        <w:gridCol w:w="556"/>
        <w:gridCol w:w="389"/>
        <w:gridCol w:w="556"/>
        <w:gridCol w:w="588"/>
        <w:gridCol w:w="412"/>
        <w:gridCol w:w="696"/>
        <w:gridCol w:w="693"/>
        <w:gridCol w:w="696"/>
        <w:gridCol w:w="500"/>
        <w:gridCol w:w="500"/>
        <w:gridCol w:w="696"/>
        <w:gridCol w:w="500"/>
        <w:gridCol w:w="500"/>
        <w:gridCol w:w="500"/>
        <w:gridCol w:w="500"/>
        <w:gridCol w:w="500"/>
        <w:gridCol w:w="695"/>
      </w:tblGrid>
      <w:tr w:rsidR="006A5EE2" w:rsidRPr="006A5EE2" w:rsidTr="006A5EE2">
        <w:trPr>
          <w:trHeight w:val="24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10243-16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Nyomdaipari anyagismeret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641" w:type="dxa"/>
            <w:vMerge w:val="restart"/>
            <w:shd w:val="clear" w:color="000000" w:fill="92D050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Papíralapú nyomathordozók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papíralapú nyomathordozók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Négyszín</w:t>
            </w:r>
            <w:proofErr w:type="spellEnd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nyomó festékek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Direkt színek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festékek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Géptermi segédanyagok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72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</w:t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nyomtatványfeldolgozás</w:t>
            </w:r>
            <w:proofErr w:type="spellEnd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segédanyagai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Nyomathordozók</w:t>
            </w: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br/>
              <w:t>gyakorlat</w:t>
            </w:r>
          </w:p>
        </w:tc>
        <w:tc>
          <w:tcPr>
            <w:tcW w:w="641" w:type="dxa"/>
            <w:vMerge w:val="restart"/>
            <w:shd w:val="clear" w:color="000000" w:fill="92D050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Nyomtathatóság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Továbbfeldolgozhatóság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10245-16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Nyomtatási technológiák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Nyomtatási technológiák</w:t>
            </w:r>
          </w:p>
        </w:tc>
        <w:tc>
          <w:tcPr>
            <w:tcW w:w="641" w:type="dxa"/>
            <w:vMerge w:val="restart"/>
            <w:shd w:val="clear" w:color="000000" w:fill="92D050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Ofszetnyomtatás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Flexónyomtatás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nyomtatás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Ofszetnyomóformák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Flexónyomóformák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állományok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Nyomóforma-készítés gyakorlat </w:t>
            </w:r>
          </w:p>
        </w:tc>
        <w:tc>
          <w:tcPr>
            <w:tcW w:w="641" w:type="dxa"/>
            <w:vMerge w:val="restart"/>
            <w:shd w:val="clear" w:color="000000" w:fill="92D050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CTP-ofszetlemez-készítés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CTP-flexó</w:t>
            </w:r>
            <w:proofErr w:type="spellEnd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nyomóforma-készítés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Digitális </w:t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proofkészítés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állományok konverziója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708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10241-16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Nyomtatványfeldolgozás</w:t>
            </w:r>
            <w:proofErr w:type="spellEnd"/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In-line</w:t>
            </w:r>
            <w:proofErr w:type="spellEnd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feldolgozás </w:t>
            </w:r>
          </w:p>
        </w:tc>
        <w:tc>
          <w:tcPr>
            <w:tcW w:w="641" w:type="dxa"/>
            <w:vMerge w:val="restart"/>
            <w:shd w:val="clear" w:color="000000" w:fill="92D050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Könyvgyártás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Rotációs termékfeldolgozás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Csomagolóanyagok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In-line</w:t>
            </w:r>
            <w:proofErr w:type="spellEnd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feldolgozás gyakorlat</w:t>
            </w:r>
          </w:p>
        </w:tc>
        <w:tc>
          <w:tcPr>
            <w:tcW w:w="641" w:type="dxa"/>
            <w:vMerge w:val="restart"/>
            <w:shd w:val="clear" w:color="000000" w:fill="92D050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nyomóforma készítő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Kézi könyvkészítés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72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In-line</w:t>
            </w:r>
            <w:proofErr w:type="spellEnd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nyomtatványfeldolgozás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96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Csomagolási </w:t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makettkészítés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Konfekcionálás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11586-16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Gyártáselőkészítés</w:t>
            </w:r>
            <w:proofErr w:type="spellEnd"/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feladata 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Megrendelések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Gyártási folyamat ütemezése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Minőségellenőrzés, utókalkuláció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 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A5EE2" w:rsidRPr="006A5EE2" w:rsidTr="006A5EE2">
        <w:trPr>
          <w:trHeight w:val="72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Árajánlat, anyagellenőrzés, határidők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Dokumentumok, termékellenőrzés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Utókalkuláció, számlázás, </w:t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archíválás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</w:tbl>
    <w:p w:rsidR="006A5EE2" w:rsidRDefault="006A5EE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1920"/>
        <w:gridCol w:w="641"/>
        <w:gridCol w:w="412"/>
        <w:gridCol w:w="588"/>
        <w:gridCol w:w="389"/>
        <w:gridCol w:w="556"/>
        <w:gridCol w:w="556"/>
        <w:gridCol w:w="556"/>
        <w:gridCol w:w="389"/>
        <w:gridCol w:w="556"/>
        <w:gridCol w:w="588"/>
        <w:gridCol w:w="412"/>
        <w:gridCol w:w="696"/>
        <w:gridCol w:w="693"/>
        <w:gridCol w:w="696"/>
        <w:gridCol w:w="500"/>
        <w:gridCol w:w="500"/>
        <w:gridCol w:w="696"/>
        <w:gridCol w:w="500"/>
        <w:gridCol w:w="500"/>
        <w:gridCol w:w="500"/>
        <w:gridCol w:w="500"/>
        <w:gridCol w:w="500"/>
        <w:gridCol w:w="695"/>
      </w:tblGrid>
      <w:tr w:rsidR="006A5EE2" w:rsidRPr="006A5EE2" w:rsidTr="006A5EE2">
        <w:trPr>
          <w:trHeight w:val="48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11587-16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Kiadványszerkesztés előkészítése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Kiadványszerkesztés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Információterjesztés története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Kiadványszerkesztés programjai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Kiadványszerkesztés dokumentumai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Kiadványszerkesztés gyakorlat 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Segédprogramok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A5EE2" w:rsidRPr="006A5EE2" w:rsidTr="006A5EE2">
        <w:trPr>
          <w:trHeight w:val="72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Vektor- és pixelgrafikus programok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Kiadványszerkesztő programok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6A5EE2" w:rsidRPr="006A5EE2" w:rsidTr="006A5EE2">
        <w:trPr>
          <w:trHeight w:val="749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11588-16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Szövegfeldolgozás, tipográfia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Szövegelőkészítés</w:t>
            </w:r>
            <w:proofErr w:type="spellEnd"/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Eredetik típusai, szövegformázás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Szövegfeldolgozás gyakorlat 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Szövegbevitel, szövegrészi tagolások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Járulékos és speciális elemek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A5EE2" w:rsidRPr="006A5EE2" w:rsidTr="006A5EE2">
        <w:trPr>
          <w:trHeight w:val="72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Tipográfia alkalmazása, korrektúra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</w:tbl>
    <w:p w:rsidR="006A5EE2" w:rsidRDefault="006A5EE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1920"/>
        <w:gridCol w:w="641"/>
        <w:gridCol w:w="412"/>
        <w:gridCol w:w="588"/>
        <w:gridCol w:w="389"/>
        <w:gridCol w:w="556"/>
        <w:gridCol w:w="556"/>
        <w:gridCol w:w="556"/>
        <w:gridCol w:w="389"/>
        <w:gridCol w:w="556"/>
        <w:gridCol w:w="588"/>
        <w:gridCol w:w="412"/>
        <w:gridCol w:w="696"/>
        <w:gridCol w:w="693"/>
        <w:gridCol w:w="696"/>
        <w:gridCol w:w="500"/>
        <w:gridCol w:w="500"/>
        <w:gridCol w:w="696"/>
        <w:gridCol w:w="500"/>
        <w:gridCol w:w="500"/>
        <w:gridCol w:w="500"/>
        <w:gridCol w:w="500"/>
        <w:gridCol w:w="500"/>
        <w:gridCol w:w="695"/>
      </w:tblGrid>
      <w:tr w:rsidR="006A5EE2" w:rsidRPr="006A5EE2" w:rsidTr="006A5EE2">
        <w:trPr>
          <w:trHeight w:val="274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11589-16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Pixeles és vektoros illusztráció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Képfeldolgozás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Képdigitalizálás, fájlformátumok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Színtan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Autotípia, rácsképzés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Képfeldolgozás gyakorlat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304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Képdigitalizálás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 vektor- és pixelgrafikus képekkel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166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Képkonverziók, színbontás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11590-16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Tördelés és kimenetek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Kép-szöveg integráció 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Korrektúrák, kimenetek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Prepress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Kép-szöveg integráció gyakorlat 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527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563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Szöveg- és képfájlok konvertálása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Akcidenciák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Napilap és folyóirat tördelés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Csomagolóanyagok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Kimenetek, kilövés, </w:t>
            </w: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archíválás</w:t>
            </w:r>
            <w:proofErr w:type="spellEnd"/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Prepress</w:t>
            </w:r>
            <w:proofErr w:type="spellEnd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gyakorlata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11591-16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Nyomtatványok előkészítése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Nyomdaterméktípusok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Könyvek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Újságok, folyóiratok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Akcidenciák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Csomagolóanyagok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</w:tbl>
    <w:p w:rsidR="006A5EE2" w:rsidRDefault="006A5EE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1920"/>
        <w:gridCol w:w="641"/>
        <w:gridCol w:w="412"/>
        <w:gridCol w:w="588"/>
        <w:gridCol w:w="389"/>
        <w:gridCol w:w="556"/>
        <w:gridCol w:w="556"/>
        <w:gridCol w:w="556"/>
        <w:gridCol w:w="389"/>
        <w:gridCol w:w="556"/>
        <w:gridCol w:w="588"/>
        <w:gridCol w:w="412"/>
        <w:gridCol w:w="696"/>
        <w:gridCol w:w="693"/>
        <w:gridCol w:w="696"/>
        <w:gridCol w:w="500"/>
        <w:gridCol w:w="500"/>
        <w:gridCol w:w="696"/>
        <w:gridCol w:w="500"/>
        <w:gridCol w:w="500"/>
        <w:gridCol w:w="500"/>
        <w:gridCol w:w="500"/>
        <w:gridCol w:w="500"/>
        <w:gridCol w:w="695"/>
      </w:tblGrid>
      <w:tr w:rsidR="006A5EE2" w:rsidRPr="006A5EE2" w:rsidTr="006A5EE2">
        <w:trPr>
          <w:trHeight w:val="24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11592-16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Szövegfeldolgozás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Szövegfeldolgozás  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6A5EE2" w:rsidRPr="006A5EE2" w:rsidTr="006A5EE2">
        <w:trPr>
          <w:trHeight w:val="72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kiadványszerkesztés programjai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Szedésszabályok, helyesírás ellenőrzés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korrektúra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11593-16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Képfeldolgozás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Prezentációkészítés gyakorlat 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Képek méretezése, fájlformátumok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Áttűnések ,</w:t>
            </w:r>
            <w:proofErr w:type="gramEnd"/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animációk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 w:val="restart"/>
            <w:shd w:val="clear" w:color="auto" w:fill="auto"/>
            <w:textDirection w:val="btLr"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11594-16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Kép-szöveg integráció</w:t>
            </w: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Tördelés és tipográfia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Tördelési szabályok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Tördelési dokumentumok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Táblázatok, járulékos elemek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A5EE2" w:rsidRPr="006A5EE2" w:rsidTr="006A5EE2">
        <w:trPr>
          <w:trHeight w:val="48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Klasszikus és modern tipográfia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</w:tr>
      <w:tr w:rsidR="006A5EE2" w:rsidRPr="006A5EE2" w:rsidTr="006A5EE2">
        <w:trPr>
          <w:trHeight w:val="653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Tördelés és tipográfia gyakorlat</w:t>
            </w:r>
          </w:p>
        </w:tc>
        <w:tc>
          <w:tcPr>
            <w:tcW w:w="641" w:type="dxa"/>
            <w:vMerge w:val="restart"/>
            <w:shd w:val="clear" w:color="000000" w:fill="FFFFFF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693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vMerge w:val="restart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Könyvtördelés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</w:tr>
      <w:tr w:rsidR="006A5EE2" w:rsidRPr="006A5EE2" w:rsidTr="006A5EE2">
        <w:trPr>
          <w:trHeight w:val="240"/>
          <w:jc w:val="center"/>
        </w:trPr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2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Akcidenciák  </w:t>
            </w:r>
          </w:p>
        </w:tc>
        <w:tc>
          <w:tcPr>
            <w:tcW w:w="641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693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6" w:type="dxa"/>
            <w:vMerge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6A5EE2" w:rsidRPr="006A5EE2" w:rsidTr="006A5EE2">
        <w:trPr>
          <w:trHeight w:val="720"/>
          <w:jc w:val="center"/>
        </w:trPr>
        <w:tc>
          <w:tcPr>
            <w:tcW w:w="2561" w:type="dxa"/>
            <w:gridSpan w:val="2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41" w:type="dxa"/>
            <w:shd w:val="clear" w:color="000000" w:fill="92D050"/>
            <w:textDirection w:val="btL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6A5EE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89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89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5EE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6A5EE2" w:rsidRDefault="005C10A1" w:rsidP="006F5812">
      <w:pPr>
        <w:spacing w:after="0"/>
        <w:rPr>
          <w:rFonts w:cs="Times New Roman"/>
        </w:rPr>
      </w:pPr>
    </w:p>
    <w:p w:rsidR="006A5EE2" w:rsidRDefault="006A5EE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972853" w:rsidRPr="006A5EE2" w:rsidRDefault="00972853" w:rsidP="006F5812">
      <w:pPr>
        <w:spacing w:after="0"/>
        <w:rPr>
          <w:rFonts w:cs="Times New Roman"/>
        </w:rPr>
      </w:pPr>
    </w:p>
    <w:p w:rsidR="006A5EE2" w:rsidRPr="000B3EFB" w:rsidRDefault="006A5EE2" w:rsidP="006A5EE2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:rsidR="006A5EE2" w:rsidRPr="00EC0A41" w:rsidRDefault="006A5EE2" w:rsidP="006A5EE2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:rsidR="005C10A1" w:rsidRPr="006A5EE2" w:rsidRDefault="005C10A1" w:rsidP="006F5812">
      <w:pPr>
        <w:spacing w:after="0"/>
        <w:rPr>
          <w:rFonts w:cs="Times New Roman"/>
        </w:rPr>
      </w:pPr>
    </w:p>
    <w:p w:rsidR="005C10A1" w:rsidRPr="006A5EE2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6A5EE2" w:rsidRPr="006A5EE2" w:rsidTr="006A5EE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A5EE2">
              <w:rPr>
                <w:rFonts w:eastAsia="Times New Roman" w:cs="Times New Roman"/>
                <w:sz w:val="20"/>
                <w:szCs w:val="20"/>
                <w:lang w:eastAsia="hu-HU"/>
              </w:rPr>
              <w:t>51 213 07</w:t>
            </w:r>
            <w:r w:rsidRPr="006A5EE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Digitális nyomóforma készítő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A5EE2">
              <w:rPr>
                <w:rFonts w:eastAsia="Times New Roman" w:cs="Times New Roman"/>
                <w:sz w:val="20"/>
                <w:szCs w:val="20"/>
                <w:lang w:eastAsia="hu-HU"/>
              </w:rPr>
              <w:t>364 óra</w:t>
            </w:r>
          </w:p>
        </w:tc>
      </w:tr>
      <w:tr w:rsidR="006A5EE2" w:rsidRPr="006A5EE2" w:rsidTr="006A5EE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6A5EE2" w:rsidRPr="006A5EE2" w:rsidRDefault="006A5EE2" w:rsidP="006A5EE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A5EE2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6A5EE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6A5EE2" w:rsidRPr="006A5EE2" w:rsidRDefault="006A5EE2" w:rsidP="006A5EE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A5EE2">
              <w:rPr>
                <w:rFonts w:eastAsia="Times New Roman" w:cs="Times New Roman"/>
                <w:sz w:val="20"/>
                <w:szCs w:val="20"/>
                <w:lang w:eastAsia="hu-HU"/>
              </w:rPr>
              <w:t>89 óra</w:t>
            </w:r>
          </w:p>
        </w:tc>
      </w:tr>
    </w:tbl>
    <w:p w:rsidR="005C10A1" w:rsidRPr="006A5EE2" w:rsidRDefault="005C10A1" w:rsidP="00DD65F6">
      <w:pPr>
        <w:spacing w:after="0"/>
        <w:jc w:val="left"/>
        <w:rPr>
          <w:rFonts w:cs="Times New Roman"/>
        </w:rPr>
      </w:pPr>
    </w:p>
    <w:p w:rsidR="00CB484D" w:rsidRPr="006A5EE2" w:rsidRDefault="00CB484D" w:rsidP="00CB484D">
      <w:pPr>
        <w:spacing w:after="0"/>
        <w:rPr>
          <w:rFonts w:cs="Times New Roman"/>
        </w:rPr>
      </w:pPr>
      <w:r w:rsidRPr="006A5EE2">
        <w:rPr>
          <w:rFonts w:cs="Times New Roman"/>
        </w:rPr>
        <w:t xml:space="preserve">Jelmagyarázat: e/elmélet; </w:t>
      </w:r>
      <w:proofErr w:type="spellStart"/>
      <w:r w:rsidRPr="006A5EE2">
        <w:rPr>
          <w:rFonts w:cs="Times New Roman"/>
        </w:rPr>
        <w:t>gy</w:t>
      </w:r>
      <w:proofErr w:type="spellEnd"/>
      <w:r w:rsidRPr="006A5EE2">
        <w:rPr>
          <w:rFonts w:cs="Times New Roman"/>
        </w:rPr>
        <w:t xml:space="preserve">/gyakorlat; </w:t>
      </w:r>
      <w:proofErr w:type="spellStart"/>
      <w:r w:rsidRPr="006A5EE2">
        <w:rPr>
          <w:rFonts w:cs="Times New Roman"/>
        </w:rPr>
        <w:t>ögy</w:t>
      </w:r>
      <w:proofErr w:type="spellEnd"/>
      <w:r w:rsidRPr="006A5EE2">
        <w:rPr>
          <w:rFonts w:cs="Times New Roman"/>
        </w:rPr>
        <w:t>/összefüggő szakmai gyakorlat</w:t>
      </w:r>
    </w:p>
    <w:p w:rsidR="00CB484D" w:rsidRPr="006A5EE2" w:rsidRDefault="00CB484D" w:rsidP="00CB484D">
      <w:pPr>
        <w:spacing w:after="0"/>
        <w:rPr>
          <w:rFonts w:cs="Times New Roman"/>
        </w:rPr>
      </w:pPr>
    </w:p>
    <w:p w:rsidR="00CB484D" w:rsidRPr="006A5EE2" w:rsidRDefault="00CB484D" w:rsidP="00CB484D">
      <w:pPr>
        <w:spacing w:after="0"/>
        <w:rPr>
          <w:rFonts w:cs="Times New Roman"/>
        </w:rPr>
      </w:pPr>
      <w:r w:rsidRPr="006A5EE2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6A5EE2" w:rsidRDefault="00CB484D" w:rsidP="00CB484D">
      <w:pPr>
        <w:spacing w:after="0"/>
        <w:rPr>
          <w:rFonts w:cs="Times New Roman"/>
        </w:rPr>
      </w:pPr>
      <w:r w:rsidRPr="006A5EE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6A5EE2" w:rsidRDefault="00CB484D" w:rsidP="00CB484D">
      <w:pPr>
        <w:spacing w:after="0"/>
        <w:rPr>
          <w:rFonts w:cs="Times New Roman"/>
        </w:rPr>
      </w:pPr>
      <w:r w:rsidRPr="006A5EE2">
        <w:rPr>
          <w:rFonts w:cs="Times New Roman"/>
        </w:rPr>
        <w:t>A tantárgyakra meghatározott időkeret kötelező érvényű, a témakörökre kialakított óraszám pedig ajánlás.</w:t>
      </w:r>
    </w:p>
    <w:p w:rsidR="00752ECD" w:rsidRPr="006A5EE2" w:rsidRDefault="00752ECD" w:rsidP="000A21B7">
      <w:pPr>
        <w:spacing w:after="0"/>
        <w:rPr>
          <w:rFonts w:cs="Times New Roman"/>
        </w:rPr>
        <w:sectPr w:rsidR="00752ECD" w:rsidRPr="006A5EE2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6A5EE2" w:rsidRDefault="00C53E01" w:rsidP="00C53E01">
      <w:pPr>
        <w:rPr>
          <w:rFonts w:cs="Times New Roman"/>
        </w:rPr>
      </w:pPr>
    </w:p>
    <w:p w:rsidR="00C53E01" w:rsidRPr="006A5EE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C53E01" w:rsidRPr="006A5EE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11499-12 azonosító számú</w:t>
      </w:r>
    </w:p>
    <w:p w:rsidR="00C53E01" w:rsidRPr="006A5EE2" w:rsidRDefault="00C53E01" w:rsidP="00C53E01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Foglalkoztatás II.</w:t>
      </w:r>
    </w:p>
    <w:p w:rsidR="00C53E01" w:rsidRPr="006A5EE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C53E01" w:rsidRPr="006A5EE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C53E01" w:rsidRPr="006A5EE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C53E01" w:rsidRPr="006A5EE2" w:rsidRDefault="00C53E01" w:rsidP="00C53E01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C53E01" w:rsidRPr="006A5EE2" w:rsidRDefault="00C53E01" w:rsidP="00C53E01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6A5EE2" w:rsidRPr="006A5EE2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6A5EE2" w:rsidRPr="006A5EE2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6A5EE2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6A5EE2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6A5EE2" w:rsidRPr="006A5EE2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6A5EE2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6A5EE2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6A5EE2" w:rsidRDefault="00C53E01" w:rsidP="00C53E01">
      <w:pPr>
        <w:jc w:val="center"/>
        <w:rPr>
          <w:rFonts w:cs="Times New Roman"/>
        </w:rPr>
      </w:pPr>
    </w:p>
    <w:p w:rsidR="00C53E01" w:rsidRPr="006A5EE2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6A5EE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Foglalkoztatás II. tantárgy</w:t>
      </w:r>
      <w:r w:rsidRPr="006A5EE2">
        <w:rPr>
          <w:rFonts w:cs="Times New Roman"/>
          <w:b/>
        </w:rPr>
        <w:tab/>
      </w:r>
      <w:r w:rsidR="006831AC" w:rsidRPr="006A5EE2">
        <w:rPr>
          <w:rFonts w:cs="Times New Roman"/>
          <w:b/>
        </w:rPr>
        <w:t>15</w:t>
      </w:r>
      <w:r w:rsidRPr="006A5EE2">
        <w:rPr>
          <w:rFonts w:cs="Times New Roman"/>
          <w:b/>
        </w:rPr>
        <w:t xml:space="preserve"> óra/</w:t>
      </w:r>
      <w:r w:rsidR="006831AC" w:rsidRPr="006A5EE2">
        <w:rPr>
          <w:rFonts w:cs="Times New Roman"/>
          <w:b/>
        </w:rPr>
        <w:t>15</w:t>
      </w:r>
      <w:r w:rsidRPr="006A5EE2">
        <w:rPr>
          <w:rFonts w:cs="Times New Roman"/>
          <w:b/>
        </w:rPr>
        <w:t xml:space="preserve"> óra*</w:t>
      </w:r>
    </w:p>
    <w:p w:rsidR="00C53E01" w:rsidRPr="006A5EE2" w:rsidRDefault="00C53E01" w:rsidP="00C53E01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C53E01" w:rsidRPr="006A5EE2" w:rsidRDefault="00C53E01" w:rsidP="004239CF">
      <w:pPr>
        <w:spacing w:after="0"/>
        <w:ind w:left="426"/>
        <w:rPr>
          <w:rFonts w:cs="Times New Roman"/>
        </w:rPr>
      </w:pPr>
    </w:p>
    <w:p w:rsidR="004239CF" w:rsidRPr="006A5EE2" w:rsidRDefault="004239CF" w:rsidP="004239CF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A tantárgy a fő szakképesítéshez kapcsolódik.</w:t>
      </w:r>
    </w:p>
    <w:p w:rsidR="004239CF" w:rsidRPr="006A5EE2" w:rsidRDefault="004239CF" w:rsidP="004239CF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—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C53E01" w:rsidRPr="006A5EE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Munkajogi alapismeretek</w:t>
      </w:r>
    </w:p>
    <w:p w:rsidR="00D77872" w:rsidRPr="00D77872" w:rsidRDefault="00D77872" w:rsidP="00D778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77872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:rsidR="00D77872" w:rsidRPr="00D77872" w:rsidRDefault="00D77872" w:rsidP="00D778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77872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:rsidR="00D77872" w:rsidRPr="00D77872" w:rsidRDefault="00D77872" w:rsidP="00D778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77872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:rsidR="00D77872" w:rsidRPr="00D77872" w:rsidRDefault="00D77872" w:rsidP="00D778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77872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:rsidR="00C53E01" w:rsidRDefault="00D77872" w:rsidP="00D778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77872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:rsidR="00D77872" w:rsidRPr="006A5EE2" w:rsidRDefault="00D77872" w:rsidP="00D778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Munkaviszony létesítése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Munkavállaláshoz szükséges iratok, munkaviszony megszűnésekor a munkáltató által kiadandó dokumentumok.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Álláskeresés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6A5EE2">
        <w:rPr>
          <w:rFonts w:cs="Times New Roman"/>
        </w:rPr>
        <w:t>Europass</w:t>
      </w:r>
      <w:proofErr w:type="spellEnd"/>
      <w:r w:rsidRPr="006A5EE2">
        <w:rPr>
          <w:rFonts w:cs="Times New Roman"/>
        </w:rPr>
        <w:t>, amerikai típusú, önéletrajzban szereplő email cím és fénykép megválasztása, motivációs levél felépítése.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6A5EE2">
        <w:rPr>
          <w:rFonts w:cs="Times New Roman"/>
        </w:rPr>
        <w:t>Munkaerőpiaci</w:t>
      </w:r>
      <w:proofErr w:type="spellEnd"/>
      <w:r w:rsidRPr="006A5EE2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Állásinterjú: felkészülés, megjelenés, szereplés az állásinterjún, testbeszéd szerepe.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Munkanélküliség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Foglalkoztatást helyettesítő támogatás. 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Közfoglalkoztatás: </w:t>
      </w:r>
      <w:proofErr w:type="spellStart"/>
      <w:r w:rsidRPr="006A5EE2">
        <w:rPr>
          <w:rFonts w:cs="Times New Roman"/>
        </w:rPr>
        <w:t>közfoglalkoztatás</w:t>
      </w:r>
      <w:proofErr w:type="spellEnd"/>
      <w:r w:rsidRPr="006A5EE2">
        <w:rPr>
          <w:rFonts w:cs="Times New Roman"/>
        </w:rPr>
        <w:t xml:space="preserve"> célja, közfoglalkozatás célcsoportja, közfoglalkozatás főbb szabályai</w:t>
      </w:r>
    </w:p>
    <w:p w:rsidR="00D77872" w:rsidRPr="00837D9F" w:rsidRDefault="00D77872" w:rsidP="00D77872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2443C5">
        <w:rPr>
          <w:rFonts w:eastAsia="Calibri" w:cs="Times New Roman"/>
          <w:color w:val="000000"/>
          <w:szCs w:val="24"/>
        </w:rPr>
        <w:t>politikáért</w:t>
      </w:r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bookmarkStart w:id="8" w:name="_GoBack"/>
      <w:bookmarkEnd w:id="8"/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Tanterem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C53E01" w:rsidRPr="006A5EE2" w:rsidRDefault="00C53E01" w:rsidP="00C53E01">
      <w:pPr>
        <w:rPr>
          <w:rFonts w:cs="Times New Roman"/>
        </w:rPr>
      </w:pPr>
    </w:p>
    <w:p w:rsidR="00C53E01" w:rsidRPr="006A5EE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C53E01" w:rsidRPr="006A5EE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11498-12 azonosító számú</w:t>
      </w:r>
    </w:p>
    <w:p w:rsidR="00C53E01" w:rsidRPr="006A5EE2" w:rsidRDefault="00C53E01" w:rsidP="00C53E01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 xml:space="preserve">Foglalkoztatás I. </w:t>
      </w:r>
    </w:p>
    <w:p w:rsidR="00C53E01" w:rsidRPr="006A5EE2" w:rsidRDefault="00C53E01" w:rsidP="00C53E01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(érettségire épülő képzések esetén)</w:t>
      </w:r>
    </w:p>
    <w:p w:rsidR="00C53E01" w:rsidRPr="006A5EE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C53E01" w:rsidRPr="006A5EE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C53E01" w:rsidRPr="006A5EE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C53E01" w:rsidRPr="006A5EE2" w:rsidRDefault="00C53E01" w:rsidP="00C53E01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C53E01" w:rsidRPr="006A5EE2" w:rsidRDefault="00C53E01" w:rsidP="00C53E01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6A5EE2" w:rsidRPr="006A5EE2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6A5EE2" w:rsidRPr="006A5EE2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6A5EE2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5EE2" w:rsidRPr="006A5EE2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6A5EE2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5EE2" w:rsidRPr="006A5EE2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6A5EE2" w:rsidRPr="006A5EE2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6A5EE2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6A5EE2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6A5EE2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5EE2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6A5EE2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A5EE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A5EE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A5EE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6A5EE2" w:rsidRDefault="00C53E01" w:rsidP="00C53E01">
      <w:pPr>
        <w:rPr>
          <w:rFonts w:cs="Times New Roman"/>
        </w:rPr>
      </w:pPr>
    </w:p>
    <w:p w:rsidR="00C53E01" w:rsidRPr="006A5EE2" w:rsidRDefault="00C53E01" w:rsidP="00C53E01">
      <w:pPr>
        <w:spacing w:after="0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Foglalkoztatás I. tantárgy</w:t>
      </w:r>
      <w:r w:rsidRPr="006A5EE2">
        <w:rPr>
          <w:rFonts w:cs="Times New Roman"/>
          <w:b/>
        </w:rPr>
        <w:tab/>
      </w:r>
      <w:r w:rsidR="006A001F" w:rsidRPr="006A5EE2">
        <w:rPr>
          <w:rFonts w:cs="Times New Roman"/>
          <w:b/>
        </w:rPr>
        <w:t>62</w:t>
      </w:r>
      <w:r w:rsidRPr="006A5EE2">
        <w:rPr>
          <w:rFonts w:cs="Times New Roman"/>
          <w:b/>
        </w:rPr>
        <w:t xml:space="preserve"> óra/</w:t>
      </w:r>
      <w:r w:rsidR="006A001F" w:rsidRPr="006A5EE2">
        <w:rPr>
          <w:rFonts w:cs="Times New Roman"/>
          <w:b/>
        </w:rPr>
        <w:t>62</w:t>
      </w:r>
      <w:r w:rsidRPr="006A5EE2">
        <w:rPr>
          <w:rFonts w:cs="Times New Roman"/>
          <w:b/>
        </w:rPr>
        <w:t xml:space="preserve"> óra*</w:t>
      </w:r>
    </w:p>
    <w:p w:rsidR="00C53E01" w:rsidRPr="006A5EE2" w:rsidRDefault="00C53E01" w:rsidP="00C53E01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6A5EE2" w:rsidRDefault="004239CF" w:rsidP="004239CF">
      <w:pPr>
        <w:spacing w:after="0"/>
        <w:ind w:left="426"/>
        <w:rPr>
          <w:rFonts w:cs="Times New Roman"/>
        </w:rPr>
      </w:pPr>
    </w:p>
    <w:p w:rsidR="004239CF" w:rsidRPr="006A5EE2" w:rsidRDefault="004239CF" w:rsidP="004239CF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A tantárgy a fő szakképesítéshez kapcsolódik.</w:t>
      </w:r>
    </w:p>
    <w:p w:rsidR="004239CF" w:rsidRPr="006A5EE2" w:rsidRDefault="004239CF" w:rsidP="004239CF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A tantárgy</w:t>
      </w:r>
      <w:r w:rsidR="00593907">
        <w:rPr>
          <w:rFonts w:cs="Times New Roman"/>
        </w:rPr>
        <w:t xml:space="preserve"> tanításának célja, hogy a tanuló</w:t>
      </w:r>
      <w:r w:rsidRPr="006A5EE2">
        <w:rPr>
          <w:rFonts w:cs="Times New Roman"/>
        </w:rPr>
        <w:t>k alkalmasak legyenek egy idegen nyelvű állásinterjún eredményesen és hatékonyan részt venni.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C</w:t>
      </w:r>
      <w:r w:rsidR="00535DF4">
        <w:rPr>
          <w:rFonts w:cs="Times New Roman"/>
        </w:rPr>
        <w:t>él, hogy a rendelkezésre álló 62</w:t>
      </w:r>
      <w:r w:rsidRPr="006A5EE2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Idegen nyelvek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C53E01" w:rsidRPr="006A5EE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Nyelvtani rendszerezés 1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Nyelvtani rendszerezés 2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A 8 órás témakör során a </w:t>
      </w:r>
      <w:r w:rsidR="00593907">
        <w:rPr>
          <w:rFonts w:cs="Times New Roman"/>
        </w:rPr>
        <w:t xml:space="preserve">tanuló </w:t>
      </w:r>
      <w:r w:rsidRPr="006A5EE2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593907">
        <w:rPr>
          <w:rFonts w:cs="Times New Roman"/>
        </w:rPr>
        <w:t xml:space="preserve">tanuló </w:t>
      </w:r>
      <w:r w:rsidRPr="006A5EE2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6A5EE2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Nyelvi készségfejlesztés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(Az induktív nyelvtanulási képesség és az idegen nyelvi asszociatív memória fejlesztése fonetikai készségfejlesztéssel kiegészítve)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</w:p>
    <w:p w:rsidR="00C53E01" w:rsidRPr="006A5EE2" w:rsidRDefault="00535DF4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6A5EE2">
        <w:rPr>
          <w:rFonts w:cs="Times New Roman"/>
        </w:rPr>
        <w:t xml:space="preserve"> órás nyelvi készségfejlesztő blokk során a </w:t>
      </w:r>
      <w:r w:rsidR="00593907">
        <w:rPr>
          <w:rFonts w:cs="Times New Roman"/>
        </w:rPr>
        <w:t xml:space="preserve">tanuló </w:t>
      </w:r>
      <w:r w:rsidR="00C53E01" w:rsidRPr="006A5EE2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593907">
        <w:rPr>
          <w:rFonts w:cs="Times New Roman"/>
        </w:rPr>
        <w:t xml:space="preserve">tanuló </w:t>
      </w:r>
      <w:r w:rsidR="00C53E01" w:rsidRPr="006A5EE2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Az elsajátítandó témakörök:</w:t>
      </w:r>
    </w:p>
    <w:p w:rsidR="00C53E01" w:rsidRPr="006A5EE2" w:rsidRDefault="00C53E01" w:rsidP="00DB4F25">
      <w:pPr>
        <w:spacing w:after="0"/>
        <w:ind w:left="1134"/>
        <w:rPr>
          <w:rFonts w:cs="Times New Roman"/>
        </w:rPr>
      </w:pPr>
      <w:r w:rsidRPr="006A5EE2">
        <w:rPr>
          <w:rFonts w:cs="Times New Roman"/>
        </w:rPr>
        <w:t>-</w:t>
      </w:r>
      <w:r w:rsidRPr="006A5EE2">
        <w:rPr>
          <w:rFonts w:cs="Times New Roman"/>
        </w:rPr>
        <w:tab/>
        <w:t>személyes bemutatkozás</w:t>
      </w:r>
    </w:p>
    <w:p w:rsidR="00C53E01" w:rsidRPr="006A5EE2" w:rsidRDefault="00C53E01" w:rsidP="00DB4F25">
      <w:pPr>
        <w:spacing w:after="0"/>
        <w:ind w:left="1134"/>
        <w:rPr>
          <w:rFonts w:cs="Times New Roman"/>
        </w:rPr>
      </w:pPr>
      <w:r w:rsidRPr="006A5EE2">
        <w:rPr>
          <w:rFonts w:cs="Times New Roman"/>
        </w:rPr>
        <w:t>-</w:t>
      </w:r>
      <w:r w:rsidRPr="006A5EE2">
        <w:rPr>
          <w:rFonts w:cs="Times New Roman"/>
        </w:rPr>
        <w:tab/>
        <w:t>a munka világa</w:t>
      </w:r>
    </w:p>
    <w:p w:rsidR="00C53E01" w:rsidRPr="006A5EE2" w:rsidRDefault="00C53E01" w:rsidP="00DB4F25">
      <w:pPr>
        <w:spacing w:after="0"/>
        <w:ind w:left="1134"/>
        <w:rPr>
          <w:rFonts w:cs="Times New Roman"/>
        </w:rPr>
      </w:pPr>
      <w:r w:rsidRPr="006A5EE2">
        <w:rPr>
          <w:rFonts w:cs="Times New Roman"/>
        </w:rPr>
        <w:t>-</w:t>
      </w:r>
      <w:r w:rsidRPr="006A5EE2">
        <w:rPr>
          <w:rFonts w:cs="Times New Roman"/>
        </w:rPr>
        <w:tab/>
        <w:t>napi tevékenységek, aktivitás</w:t>
      </w:r>
    </w:p>
    <w:p w:rsidR="00C53E01" w:rsidRPr="006A5EE2" w:rsidRDefault="00C53E01" w:rsidP="00DB4F25">
      <w:pPr>
        <w:spacing w:after="0"/>
        <w:ind w:left="1134"/>
        <w:rPr>
          <w:rFonts w:cs="Times New Roman"/>
        </w:rPr>
      </w:pPr>
      <w:r w:rsidRPr="006A5EE2">
        <w:rPr>
          <w:rFonts w:cs="Times New Roman"/>
        </w:rPr>
        <w:t>-</w:t>
      </w:r>
      <w:r w:rsidRPr="006A5EE2">
        <w:rPr>
          <w:rFonts w:cs="Times New Roman"/>
        </w:rPr>
        <w:tab/>
        <w:t>lakás, ház</w:t>
      </w:r>
    </w:p>
    <w:p w:rsidR="00C53E01" w:rsidRPr="006A5EE2" w:rsidRDefault="00C53E01" w:rsidP="00DB4F25">
      <w:pPr>
        <w:spacing w:after="0"/>
        <w:ind w:left="1134"/>
        <w:rPr>
          <w:rFonts w:cs="Times New Roman"/>
        </w:rPr>
      </w:pPr>
      <w:r w:rsidRPr="006A5EE2">
        <w:rPr>
          <w:rFonts w:cs="Times New Roman"/>
        </w:rPr>
        <w:t>-</w:t>
      </w:r>
      <w:r w:rsidRPr="006A5EE2">
        <w:rPr>
          <w:rFonts w:cs="Times New Roman"/>
        </w:rPr>
        <w:tab/>
        <w:t xml:space="preserve">utazás, </w:t>
      </w:r>
    </w:p>
    <w:p w:rsidR="00C53E01" w:rsidRPr="006A5EE2" w:rsidRDefault="00C53E01" w:rsidP="00DB4F25">
      <w:pPr>
        <w:spacing w:after="0"/>
        <w:ind w:left="1134"/>
        <w:rPr>
          <w:rFonts w:cs="Times New Roman"/>
        </w:rPr>
      </w:pPr>
      <w:r w:rsidRPr="006A5EE2">
        <w:rPr>
          <w:rFonts w:cs="Times New Roman"/>
        </w:rPr>
        <w:t>-</w:t>
      </w:r>
      <w:r w:rsidRPr="006A5EE2">
        <w:rPr>
          <w:rFonts w:cs="Times New Roman"/>
        </w:rPr>
        <w:tab/>
        <w:t xml:space="preserve">étkezés  </w:t>
      </w:r>
    </w:p>
    <w:p w:rsidR="00C53E01" w:rsidRPr="006A5EE2" w:rsidRDefault="00C53E01" w:rsidP="00C53E01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Munkavállalói szókincs</w:t>
      </w:r>
    </w:p>
    <w:p w:rsidR="00C53E01" w:rsidRPr="006A5EE2" w:rsidRDefault="00535DF4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6A5EE2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6A5EE2">
        <w:rPr>
          <w:rFonts w:cs="Times New Roman"/>
        </w:rPr>
        <w:t xml:space="preserve"> órás 3 alapozó témakör elsajátítása után lehetséges. Cél, hogy a témakör végére a </w:t>
      </w:r>
      <w:r w:rsidR="00593907">
        <w:rPr>
          <w:rFonts w:cs="Times New Roman"/>
        </w:rPr>
        <w:t xml:space="preserve">tanuló </w:t>
      </w:r>
      <w:r w:rsidR="00C53E01" w:rsidRPr="006A5EE2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Az órák kb. 50%-</w:t>
      </w:r>
      <w:proofErr w:type="gramStart"/>
      <w:r w:rsidRPr="006A5EE2">
        <w:rPr>
          <w:rFonts w:cs="Times New Roman"/>
        </w:rPr>
        <w:t>a</w:t>
      </w:r>
      <w:proofErr w:type="gramEnd"/>
      <w:r w:rsidRPr="006A5EE2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lastRenderedPageBreak/>
        <w:t>A tantárgy értékelésének módja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C53E01" w:rsidRPr="006A5EE2" w:rsidRDefault="00C53E01" w:rsidP="00C53E01">
      <w:pPr>
        <w:spacing w:after="0"/>
        <w:rPr>
          <w:rFonts w:cs="Times New Roman"/>
        </w:rPr>
      </w:pPr>
    </w:p>
    <w:p w:rsidR="00C53E01" w:rsidRPr="006A5EE2" w:rsidRDefault="00C53E01" w:rsidP="00C53E01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C53E01" w:rsidRPr="006A5EE2" w:rsidRDefault="00C53E01" w:rsidP="00C53E01">
      <w:pPr>
        <w:rPr>
          <w:rFonts w:cs="Times New Roman"/>
        </w:rPr>
      </w:pPr>
    </w:p>
    <w:p w:rsidR="00C53E01" w:rsidRPr="006A5EE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C53E01" w:rsidRPr="006A5EE2" w:rsidRDefault="00EC378A" w:rsidP="00C53E01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 xml:space="preserve">10243-16 </w:t>
      </w:r>
      <w:r w:rsidR="00C53E01" w:rsidRPr="006A5EE2">
        <w:rPr>
          <w:rFonts w:cs="Times New Roman"/>
          <w:b/>
          <w:sz w:val="36"/>
        </w:rPr>
        <w:t>azonosító számú</w:t>
      </w:r>
    </w:p>
    <w:p w:rsidR="00EC378A" w:rsidRPr="006A5EE2" w:rsidRDefault="00EC378A" w:rsidP="00EC378A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Nyomdaipari anyagismeret</w:t>
      </w:r>
    </w:p>
    <w:p w:rsidR="00C53E01" w:rsidRPr="006A5EE2" w:rsidRDefault="00C53E01" w:rsidP="00C53E01">
      <w:pPr>
        <w:jc w:val="center"/>
        <w:rPr>
          <w:rFonts w:cs="Times New Roman"/>
          <w:b/>
          <w:sz w:val="36"/>
        </w:rPr>
      </w:pPr>
    </w:p>
    <w:p w:rsidR="00C53E01" w:rsidRPr="006A5EE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C53E01" w:rsidRPr="006A5EE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C53E01" w:rsidRPr="006A5EE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C53E01" w:rsidRPr="006A5EE2" w:rsidRDefault="00C53E01" w:rsidP="00C53E01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C53E01" w:rsidRPr="006A5EE2" w:rsidRDefault="00C53E01" w:rsidP="00C53E01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853FC3" w:rsidRPr="006A5EE2">
        <w:rPr>
          <w:rFonts w:cs="Times New Roman"/>
        </w:rPr>
        <w:t>10243</w:t>
      </w:r>
      <w:r w:rsidRPr="006A5EE2">
        <w:rPr>
          <w:rFonts w:cs="Times New Roman"/>
        </w:rPr>
        <w:t>-</w:t>
      </w:r>
      <w:r w:rsidR="00853FC3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r w:rsidR="00853FC3" w:rsidRPr="006A5EE2">
        <w:rPr>
          <w:rFonts w:cs="Times New Roman"/>
        </w:rPr>
        <w:t>Nyomdaipari anyagismeret</w:t>
      </w:r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15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33"/>
        <w:gridCol w:w="758"/>
        <w:gridCol w:w="918"/>
      </w:tblGrid>
      <w:tr w:rsidR="006A5EE2" w:rsidRPr="00535DF4" w:rsidTr="00535DF4">
        <w:trPr>
          <w:cantSplit/>
          <w:trHeight w:val="1697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Nyomat-hordozók gyakorlat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spacing w:after="0" w:line="276" w:lineRule="auto"/>
              <w:jc w:val="left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Kiválasztja a megfelelő nyomathordozót és ellenőrzi nyomtathatóságát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Ismeri a nyomathordozók összetételét, gyártási folyamatait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Használja a különböző nyomdafestékeket, kikeveri a direkt színeket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6A29F5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Ellenőrzi és helyükre illeszti nyomóformákat, próbanyomatot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6A29F5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Célirányosan használja a géptermi segédanyagokat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Beállítja a festékező és nedvesítő műveket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Alkalmazza a Pantone skálát és a színtani alapfogalmakat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Használja a papírvizsgálat eszközeit, műszereit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Használja a színmérő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Beállítja megfelelő festékterhelést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Beállítja és felügyeli a folyamatos festékezést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Beállítja és felügyeli a festék-víz egyensúlyt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Méri és beállítja a festék viszkozitását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Beállítja a regisztert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Elvégzi a nyomógép beigazítását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Beállítja a kirakót és a porzást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Felügyeli a példányszámnyomást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Használja a géptermi mosószereket és betartja a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Alkalmazza a kenőanyagokat és a nyomógép-karbantartás egyéb anyagait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6A29F5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Író-nyomó papírok fajtái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Kartonok, öntapadó- és más fóliák fajtái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Festékek és festékadalékok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Géptermi lakkok fajtái és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Ofszet nyomólemezek fajtái és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színmérés eszközei és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Festékező- és nedvesítő művek hengereinek anyagai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lastRenderedPageBreak/>
              <w:t>Fotopolimer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nyomóformák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</w:t>
            </w:r>
            <w:proofErr w:type="spellStart"/>
            <w:r w:rsidRPr="00535DF4">
              <w:rPr>
                <w:rFonts w:cs="Times New Roman"/>
                <w:szCs w:val="24"/>
              </w:rPr>
              <w:t>flexo-festék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</w:t>
            </w:r>
            <w:proofErr w:type="spellStart"/>
            <w:r w:rsidRPr="00535DF4">
              <w:rPr>
                <w:rFonts w:cs="Times New Roman"/>
                <w:szCs w:val="24"/>
              </w:rPr>
              <w:t>reológiai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tulajdonságainak változásai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beigazítás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Példányszámnyomás közben használt ellenőrző eszközök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Festékezés távvezérlő pult funkciói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Hallott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nyelvi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Esztétikai érzék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Géptermi mérőműszerek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Kezdeményező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Figyelem megosztás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5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Tervezési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 </w:t>
            </w:r>
          </w:p>
        </w:tc>
      </w:tr>
    </w:tbl>
    <w:p w:rsidR="00AD55B2" w:rsidRPr="006A5EE2" w:rsidRDefault="00AD55B2" w:rsidP="00C53E01">
      <w:pPr>
        <w:rPr>
          <w:rFonts w:cs="Times New Roman"/>
        </w:rPr>
      </w:pPr>
    </w:p>
    <w:p w:rsidR="00C53E01" w:rsidRPr="006A5EE2" w:rsidRDefault="002E52A9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Anyagismeret</w:t>
      </w:r>
      <w:r w:rsidR="00C53E01" w:rsidRPr="006A5EE2">
        <w:rPr>
          <w:rFonts w:cs="Times New Roman"/>
          <w:b/>
        </w:rPr>
        <w:t xml:space="preserve"> tantárgy</w:t>
      </w:r>
      <w:r w:rsidR="00C53E01" w:rsidRPr="006A5EE2">
        <w:rPr>
          <w:rFonts w:cs="Times New Roman"/>
          <w:b/>
        </w:rPr>
        <w:tab/>
      </w:r>
      <w:r w:rsidR="00A531FE" w:rsidRPr="006A5EE2">
        <w:rPr>
          <w:rFonts w:cs="Times New Roman"/>
          <w:b/>
        </w:rPr>
        <w:t>54</w:t>
      </w:r>
      <w:r w:rsidR="00C53E01" w:rsidRPr="006A5EE2">
        <w:rPr>
          <w:rFonts w:cs="Times New Roman"/>
          <w:b/>
        </w:rPr>
        <w:t xml:space="preserve"> óra/</w:t>
      </w:r>
      <w:r w:rsidR="00A531FE" w:rsidRPr="006A5EE2">
        <w:rPr>
          <w:rFonts w:cs="Times New Roman"/>
          <w:b/>
        </w:rPr>
        <w:t>0</w:t>
      </w:r>
      <w:r w:rsidR="00C53E01" w:rsidRPr="006A5EE2">
        <w:rPr>
          <w:rFonts w:cs="Times New Roman"/>
          <w:b/>
        </w:rPr>
        <w:t xml:space="preserve"> óra*</w:t>
      </w:r>
    </w:p>
    <w:p w:rsidR="00C53E01" w:rsidRPr="006A5EE2" w:rsidRDefault="00C53E01" w:rsidP="00C53E01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6A5EE2" w:rsidRDefault="004239CF" w:rsidP="004239CF">
      <w:pPr>
        <w:spacing w:after="0"/>
        <w:ind w:left="426"/>
        <w:rPr>
          <w:rFonts w:cs="Times New Roman"/>
        </w:rPr>
      </w:pPr>
    </w:p>
    <w:p w:rsidR="004239CF" w:rsidRPr="006A5EE2" w:rsidRDefault="004239CF" w:rsidP="004239CF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az </w:t>
      </w:r>
      <w:r w:rsidR="00C9315C" w:rsidRPr="006A5EE2">
        <w:rPr>
          <w:rFonts w:cs="Times New Roman"/>
        </w:rPr>
        <w:t>51 213 07 Digitális nyomóforma készítő</w:t>
      </w:r>
      <w:r w:rsidR="009A3A36" w:rsidRPr="006A5EE2">
        <w:rPr>
          <w:rFonts w:cs="Times New Roman"/>
        </w:rPr>
        <w:t xml:space="preserve"> mellék-</w:t>
      </w:r>
      <w:r w:rsidRPr="006A5EE2">
        <w:rPr>
          <w:rFonts w:cs="Times New Roman"/>
        </w:rPr>
        <w:t>szakképesítéshez kapcsolódik.</w:t>
      </w:r>
    </w:p>
    <w:p w:rsidR="004239CF" w:rsidRPr="006A5EE2" w:rsidRDefault="004239CF" w:rsidP="004239CF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2E52A9" w:rsidRPr="006A5EE2" w:rsidRDefault="002E52A9" w:rsidP="00173620">
      <w:pPr>
        <w:widowControl w:val="0"/>
        <w:suppressAutoHyphens/>
        <w:ind w:left="425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Az iparban használt anyagok fajtáinak megismerése és rendszerezése.</w:t>
      </w:r>
    </w:p>
    <w:p w:rsidR="002E52A9" w:rsidRPr="006A5EE2" w:rsidRDefault="002E52A9" w:rsidP="00173620">
      <w:pPr>
        <w:pStyle w:val="Listaszerbekezds"/>
        <w:widowControl w:val="0"/>
        <w:suppressAutoHyphens/>
        <w:ind w:left="425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Az anyagok gyártási folyamatának, méretének és felhasználhatóságának megismerése.</w:t>
      </w:r>
    </w:p>
    <w:p w:rsidR="00C53E01" w:rsidRPr="006A5EE2" w:rsidRDefault="002E52A9" w:rsidP="00173620">
      <w:pPr>
        <w:spacing w:after="0"/>
        <w:ind w:left="425"/>
        <w:rPr>
          <w:rFonts w:cs="Times New Roman"/>
        </w:rPr>
      </w:pPr>
      <w:r w:rsidRPr="006A5EE2">
        <w:rPr>
          <w:rFonts w:cs="Times New Roman"/>
          <w:kern w:val="2"/>
          <w:lang w:eastAsia="hi-IN" w:bidi="hi-IN"/>
        </w:rPr>
        <w:t>Az anyagokkal kapcsolatos fogalmak elsajátítása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C53E01" w:rsidRPr="006A5EE2" w:rsidRDefault="002E52A9" w:rsidP="00C9315C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Fizika, kémia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C53E01" w:rsidRPr="006A5EE2" w:rsidRDefault="006065DE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Papíralapú nyomathordozók </w:t>
      </w:r>
    </w:p>
    <w:p w:rsidR="006065DE" w:rsidRPr="006A5EE2" w:rsidRDefault="006065DE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 nyomdaipar nyersanyagai, csoportosításuk</w:t>
      </w:r>
    </w:p>
    <w:p w:rsidR="006065DE" w:rsidRPr="006A5EE2" w:rsidRDefault="006065DE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</w:rPr>
        <w:t>Író-nyomó papírok fajtái és tulajdonságaik</w:t>
      </w:r>
    </w:p>
    <w:p w:rsidR="006065DE" w:rsidRPr="006A5EE2" w:rsidRDefault="006065DE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proofErr w:type="spellStart"/>
      <w:r w:rsidRPr="006A5EE2">
        <w:rPr>
          <w:rFonts w:cs="Times New Roman"/>
          <w:kern w:val="2"/>
          <w:lang w:eastAsia="hi-IN" w:bidi="hi-IN"/>
        </w:rPr>
        <w:t>Papír-lemez-karton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fogalma, tulajdonságai, alkalmazási területe, használata</w:t>
      </w:r>
    </w:p>
    <w:p w:rsidR="006065DE" w:rsidRPr="006A5EE2" w:rsidRDefault="006065DE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proofErr w:type="spellStart"/>
      <w:r w:rsidRPr="006A5EE2">
        <w:rPr>
          <w:rFonts w:cs="Times New Roman"/>
          <w:kern w:val="2"/>
          <w:lang w:eastAsia="hi-IN" w:bidi="hi-IN"/>
        </w:rPr>
        <w:t>Vegykezelt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önátíró papírok</w:t>
      </w:r>
    </w:p>
    <w:p w:rsidR="006065DE" w:rsidRPr="006A5EE2" w:rsidRDefault="006065DE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Öntapadó papírok és fóliák</w:t>
      </w:r>
    </w:p>
    <w:p w:rsidR="006065DE" w:rsidRPr="006A5EE2" w:rsidRDefault="006065DE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lastRenderedPageBreak/>
        <w:t>Növényi eredetű nyomathordozók tulajdonságai, alkalmazási területe, használata</w:t>
      </w:r>
    </w:p>
    <w:p w:rsidR="006065DE" w:rsidRPr="006A5EE2" w:rsidRDefault="006065DE" w:rsidP="00C9315C">
      <w:pPr>
        <w:tabs>
          <w:tab w:val="left" w:pos="0"/>
          <w:tab w:val="right" w:pos="9072"/>
        </w:tabs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Papírgyártás</w:t>
      </w:r>
    </w:p>
    <w:p w:rsidR="00C53E01" w:rsidRPr="006A5EE2" w:rsidRDefault="006065DE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 Szabványos papírméretek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6065DE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Nem papíralapú nyomathordozók </w:t>
      </w:r>
    </w:p>
    <w:p w:rsidR="006065DE" w:rsidRPr="006A5EE2" w:rsidRDefault="006065DE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Műanyagalapú nyomathordozók tulajdonságai, alkalmazási területe, használata, gyártása.</w:t>
      </w:r>
    </w:p>
    <w:p w:rsidR="006065DE" w:rsidRPr="006A5EE2" w:rsidRDefault="006065DE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Textilalapú nyomathordozók tulajdonságai, alkalmazási területe, használata, gyártása.</w:t>
      </w:r>
    </w:p>
    <w:p w:rsidR="006065DE" w:rsidRPr="006A5EE2" w:rsidRDefault="006065DE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Fémfóliák tulajdonságai, alkalmazási területe, használata, gyártása.</w:t>
      </w:r>
    </w:p>
    <w:p w:rsidR="006065DE" w:rsidRPr="006A5EE2" w:rsidRDefault="006065DE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Állati eredetű nyomathordozók tulajdonságai, alkalmazási területe, használata, gyártása.</w:t>
      </w:r>
    </w:p>
    <w:p w:rsidR="00C53E01" w:rsidRPr="006A5EE2" w:rsidRDefault="006065DE" w:rsidP="00C9315C">
      <w:pPr>
        <w:tabs>
          <w:tab w:val="left" w:pos="0"/>
          <w:tab w:val="right" w:pos="9072"/>
        </w:tabs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Különleges célra készült nyomathordozók tulajdonságai, alkalmazási területe, használata, gyártása.</w:t>
      </w:r>
    </w:p>
    <w:p w:rsidR="00C53E01" w:rsidRPr="006A5EE2" w:rsidRDefault="00C53E01" w:rsidP="006065DE">
      <w:pPr>
        <w:tabs>
          <w:tab w:val="left" w:pos="0"/>
          <w:tab w:val="right" w:pos="9072"/>
        </w:tabs>
        <w:spacing w:after="0"/>
        <w:rPr>
          <w:rFonts w:cs="Times New Roman"/>
        </w:rPr>
      </w:pPr>
    </w:p>
    <w:p w:rsidR="00C53E01" w:rsidRPr="006A5EE2" w:rsidRDefault="0028476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Négyszín</w:t>
      </w:r>
      <w:r w:rsidR="00CD72E7" w:rsidRPr="006A5EE2">
        <w:rPr>
          <w:rFonts w:cs="Times New Roman"/>
          <w:b/>
          <w:i/>
        </w:rPr>
        <w:t xml:space="preserve">nyomó festékek </w:t>
      </w:r>
    </w:p>
    <w:p w:rsidR="00CD72E7" w:rsidRPr="006A5EE2" w:rsidRDefault="00CD72E7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Nyomdafestékek fogalma, tulajdonságai, alkalmazási területe,</w:t>
      </w:r>
    </w:p>
    <w:p w:rsidR="00CD72E7" w:rsidRPr="006A5EE2" w:rsidRDefault="00CD72E7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Nyomdafestékek rendszerezése, gyártása </w:t>
      </w:r>
    </w:p>
    <w:p w:rsidR="00CD72E7" w:rsidRPr="006A5EE2" w:rsidRDefault="00CD72E7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Különböző nyomtatási módok</w:t>
      </w:r>
      <w:r w:rsidR="00284768" w:rsidRPr="006A5EE2">
        <w:rPr>
          <w:rFonts w:cs="Times New Roman"/>
          <w:kern w:val="2"/>
          <w:lang w:eastAsia="hi-IN" w:bidi="hi-IN"/>
        </w:rPr>
        <w:t xml:space="preserve"> </w:t>
      </w:r>
      <w:r w:rsidRPr="006A5EE2">
        <w:rPr>
          <w:rFonts w:cs="Times New Roman"/>
          <w:kern w:val="2"/>
          <w:lang w:eastAsia="hi-IN" w:bidi="hi-IN"/>
        </w:rPr>
        <w:t>festékei közötti különbségek</w:t>
      </w:r>
    </w:p>
    <w:p w:rsidR="00CD72E7" w:rsidRPr="006A5EE2" w:rsidRDefault="00284768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Négy</w:t>
      </w:r>
      <w:r w:rsidR="00CD72E7" w:rsidRPr="006A5EE2">
        <w:rPr>
          <w:rFonts w:cs="Times New Roman"/>
          <w:kern w:val="2"/>
          <w:lang w:eastAsia="hi-IN" w:bidi="hi-IN"/>
        </w:rPr>
        <w:t>színnyomó festékek gyártása</w:t>
      </w:r>
    </w:p>
    <w:p w:rsidR="00CD72E7" w:rsidRPr="006A5EE2" w:rsidRDefault="00CD72E7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Nyomtatási mód és festéktípus összefüggései. </w:t>
      </w:r>
    </w:p>
    <w:p w:rsidR="00CD72E7" w:rsidRPr="006A5EE2" w:rsidRDefault="00CD72E7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Festékek viszkozitása, </w:t>
      </w:r>
      <w:proofErr w:type="spellStart"/>
      <w:r w:rsidRPr="006A5EE2">
        <w:rPr>
          <w:rFonts w:cs="Times New Roman"/>
          <w:kern w:val="2"/>
          <w:lang w:eastAsia="hi-IN" w:bidi="hi-IN"/>
        </w:rPr>
        <w:t>reológiai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tulajdonságai.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CD72E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Direkt színek </w:t>
      </w:r>
    </w:p>
    <w:p w:rsidR="00CD72E7" w:rsidRPr="006A5EE2" w:rsidRDefault="00CD72E7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CMY és CMYK festékek színrendszerében előállítható és színrendszeren kívüli direkt színek </w:t>
      </w:r>
    </w:p>
    <w:p w:rsidR="00CD72E7" w:rsidRPr="006A5EE2" w:rsidRDefault="00CD72E7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Festékszíneket befolyásoló körülmények és segédanyagok</w:t>
      </w:r>
    </w:p>
    <w:p w:rsidR="00CD72E7" w:rsidRPr="006A5EE2" w:rsidRDefault="00CD72E7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Festékkeverés, nyomdafestékek színrendszeri bevizsgálása </w:t>
      </w:r>
    </w:p>
    <w:p w:rsidR="00CD72E7" w:rsidRPr="006A5EE2" w:rsidRDefault="00CD72E7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Nagy festékgyárak színskálái, Pantone, </w:t>
      </w:r>
      <w:proofErr w:type="spellStart"/>
      <w:r w:rsidRPr="006A5EE2">
        <w:rPr>
          <w:rFonts w:cs="Times New Roman"/>
          <w:kern w:val="2"/>
          <w:lang w:eastAsia="hi-IN" w:bidi="hi-IN"/>
        </w:rPr>
        <w:t>Focoltone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, </w:t>
      </w:r>
      <w:proofErr w:type="spellStart"/>
      <w:r w:rsidRPr="006A5EE2">
        <w:rPr>
          <w:rFonts w:cs="Times New Roman"/>
          <w:kern w:val="2"/>
          <w:lang w:eastAsia="hi-IN" w:bidi="hi-IN"/>
        </w:rPr>
        <w:t>Toyo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stb.</w:t>
      </w:r>
    </w:p>
    <w:p w:rsidR="00CD72E7" w:rsidRPr="006A5EE2" w:rsidRDefault="00CD72E7" w:rsidP="00C9315C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Itten színrendszere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CD72E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Speciális festékek </w:t>
      </w:r>
    </w:p>
    <w:p w:rsidR="00CD72E7" w:rsidRPr="006A5EE2" w:rsidRDefault="00CD72E7" w:rsidP="00C9315C">
      <w:pPr>
        <w:widowControl w:val="0"/>
        <w:suppressAutoHyphens/>
        <w:spacing w:after="0"/>
        <w:ind w:leftChars="354" w:left="850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Az </w:t>
      </w:r>
      <w:proofErr w:type="spellStart"/>
      <w:r w:rsidRPr="006A5EE2">
        <w:rPr>
          <w:rFonts w:cs="Times New Roman"/>
          <w:kern w:val="2"/>
          <w:lang w:eastAsia="hi-IN" w:bidi="hi-IN"/>
        </w:rPr>
        <w:t>ofszetnyomtatási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eljárás speciális festékei</w:t>
      </w:r>
    </w:p>
    <w:p w:rsidR="00CD72E7" w:rsidRPr="006A5EE2" w:rsidRDefault="00CD72E7" w:rsidP="00C9315C">
      <w:pPr>
        <w:widowControl w:val="0"/>
        <w:suppressAutoHyphens/>
        <w:spacing w:after="0"/>
        <w:ind w:leftChars="354" w:left="850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Különleges célra készült festékek (pl. önátíró semlegesítő festék, stb.)</w:t>
      </w:r>
    </w:p>
    <w:p w:rsidR="00CD72E7" w:rsidRPr="006A5EE2" w:rsidRDefault="00CD72E7" w:rsidP="00C9315C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Fémszínű festékek (arany, ezüst stb.) és fóliák</w:t>
      </w:r>
    </w:p>
    <w:p w:rsidR="00CD72E7" w:rsidRPr="006A5EE2" w:rsidRDefault="00CD72E7" w:rsidP="00C9315C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</w:rPr>
        <w:t xml:space="preserve">Vizes, oldószeres, UV vagy elektronsugárzással száradású </w:t>
      </w:r>
      <w:proofErr w:type="spellStart"/>
      <w:r w:rsidRPr="006A5EE2">
        <w:rPr>
          <w:rFonts w:cs="Times New Roman"/>
        </w:rPr>
        <w:t>flexó</w:t>
      </w:r>
      <w:proofErr w:type="spellEnd"/>
      <w:r w:rsidRPr="006A5EE2">
        <w:rPr>
          <w:rFonts w:cs="Times New Roman"/>
        </w:rPr>
        <w:t xml:space="preserve"> festékek</w:t>
      </w:r>
      <w:r w:rsidRPr="006A5EE2">
        <w:rPr>
          <w:rFonts w:cs="Times New Roman"/>
          <w:kern w:val="2"/>
          <w:lang w:eastAsia="hi-IN" w:bidi="hi-IN"/>
        </w:rPr>
        <w:t xml:space="preserve"> </w:t>
      </w:r>
    </w:p>
    <w:p w:rsidR="00CD72E7" w:rsidRPr="006A5EE2" w:rsidRDefault="00CD72E7" w:rsidP="00C9315C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Digitális nyomtatás típusainak festékei</w:t>
      </w:r>
    </w:p>
    <w:p w:rsidR="00284768" w:rsidRPr="006A5EE2" w:rsidRDefault="00CD72E7" w:rsidP="00C9315C">
      <w:pPr>
        <w:widowControl w:val="0"/>
        <w:suppressAutoHyphens/>
        <w:spacing w:after="0"/>
        <w:ind w:leftChars="354" w:left="850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Csomagolóanyagok festékeivel szembeni elvárások (élelmiszerbiztonság, </w:t>
      </w:r>
    </w:p>
    <w:p w:rsidR="00CD72E7" w:rsidRPr="006A5EE2" w:rsidRDefault="00CD72E7" w:rsidP="00C9315C">
      <w:pPr>
        <w:widowControl w:val="0"/>
        <w:suppressAutoHyphens/>
        <w:spacing w:after="0"/>
        <w:ind w:leftChars="354" w:left="850"/>
        <w:rPr>
          <w:rFonts w:cs="Times New Roman"/>
          <w:kern w:val="2"/>
          <w:lang w:eastAsia="hi-IN" w:bidi="hi-IN"/>
        </w:rPr>
      </w:pPr>
      <w:proofErr w:type="gramStart"/>
      <w:r w:rsidRPr="006A5EE2">
        <w:rPr>
          <w:rFonts w:cs="Times New Roman"/>
          <w:kern w:val="2"/>
          <w:lang w:eastAsia="hi-IN" w:bidi="hi-IN"/>
        </w:rPr>
        <w:t>gyermekjátékok</w:t>
      </w:r>
      <w:proofErr w:type="gramEnd"/>
      <w:r w:rsidRPr="006A5EE2">
        <w:rPr>
          <w:rFonts w:cs="Times New Roman"/>
          <w:kern w:val="2"/>
          <w:lang w:eastAsia="hi-IN" w:bidi="hi-IN"/>
        </w:rPr>
        <w:t xml:space="preserve"> csomagolóanyagai stb.)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75734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Géptermi segédanyagok </w:t>
      </w:r>
    </w:p>
    <w:p w:rsidR="00757341" w:rsidRPr="006A5EE2" w:rsidRDefault="00757341" w:rsidP="00757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Festékadalékok fogalma, tulajdonságai, alkalmazási területe, használata, gyártása.</w:t>
      </w:r>
    </w:p>
    <w:p w:rsidR="00757341" w:rsidRPr="006A5EE2" w:rsidRDefault="00757341" w:rsidP="00757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Lakkok fogalma, tulajdonságai, alkalmazási területe, használata, gyártása.</w:t>
      </w:r>
      <w:r w:rsidRPr="006A5EE2">
        <w:rPr>
          <w:rFonts w:cs="Times New Roman"/>
        </w:rPr>
        <w:tab/>
      </w:r>
    </w:p>
    <w:p w:rsidR="00757341" w:rsidRPr="006A5EE2" w:rsidRDefault="00757341" w:rsidP="00757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Hígítók fogalma, tulajdonságai, alkalmazási területe, használata, gyártása.</w:t>
      </w:r>
    </w:p>
    <w:p w:rsidR="00757341" w:rsidRPr="006A5EE2" w:rsidRDefault="00757341" w:rsidP="00757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Szárítók fogalma, tulajdonságai, alkalmazási területe, használata, gyártása.</w:t>
      </w:r>
    </w:p>
    <w:p w:rsidR="00757341" w:rsidRPr="006A5EE2" w:rsidRDefault="00757341" w:rsidP="00757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Oldószerek fogalma, tulajdonságai, alkalmazási területe, használata, gyártása.</w:t>
      </w:r>
    </w:p>
    <w:p w:rsidR="00C53E01" w:rsidRPr="006A5EE2" w:rsidRDefault="0075734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Nedvesítő anyagok fajtái, tulajdonságai, alkalmazási területe, használata, gyártása</w:t>
      </w:r>
    </w:p>
    <w:p w:rsidR="00C53E01" w:rsidRPr="006A5EE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75734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A </w:t>
      </w:r>
      <w:proofErr w:type="spellStart"/>
      <w:r w:rsidRPr="006A5EE2">
        <w:rPr>
          <w:rFonts w:cs="Times New Roman"/>
          <w:b/>
          <w:i/>
        </w:rPr>
        <w:t>nyomtatványfeldolgozás</w:t>
      </w:r>
      <w:proofErr w:type="spellEnd"/>
      <w:r w:rsidRPr="006A5EE2">
        <w:rPr>
          <w:rFonts w:cs="Times New Roman"/>
          <w:b/>
          <w:i/>
        </w:rPr>
        <w:t xml:space="preserve"> segédanyagai</w:t>
      </w:r>
      <w:r w:rsidR="00C53E01" w:rsidRPr="006A5EE2">
        <w:rPr>
          <w:rFonts w:cs="Times New Roman"/>
          <w:b/>
          <w:i/>
        </w:rPr>
        <w:t xml:space="preserve"> </w:t>
      </w:r>
    </w:p>
    <w:p w:rsidR="00757341" w:rsidRPr="006A5EE2" w:rsidRDefault="00757341" w:rsidP="00757341">
      <w:pPr>
        <w:ind w:left="851"/>
        <w:jc w:val="left"/>
        <w:rPr>
          <w:rFonts w:cs="Times New Roman"/>
        </w:rPr>
      </w:pPr>
      <w:r w:rsidRPr="006A5EE2">
        <w:rPr>
          <w:rFonts w:cs="Times New Roman"/>
        </w:rPr>
        <w:lastRenderedPageBreak/>
        <w:t>Könyvkötészeti anyagok.</w:t>
      </w:r>
      <w:r w:rsidRPr="006A5EE2">
        <w:rPr>
          <w:rFonts w:cs="Times New Roman"/>
        </w:rPr>
        <w:br/>
        <w:t>Ragasztók fajtái, rendszerezése</w:t>
      </w:r>
      <w:r w:rsidRPr="006A5EE2">
        <w:rPr>
          <w:rFonts w:cs="Times New Roman"/>
        </w:rPr>
        <w:br/>
        <w:t xml:space="preserve">Növényi eredetű ragasztók, tulajdonságai alkalmazása, tulajdonságai, gyártása Állati eredetű ragasztók, tulajdonságai alkalmazása, tulajdonságai, gyártása </w:t>
      </w:r>
      <w:r w:rsidRPr="006A5EE2">
        <w:rPr>
          <w:rFonts w:cs="Times New Roman"/>
        </w:rPr>
        <w:br/>
        <w:t>Műanyagalapú ragasztók tulajdonságai alkalmazása, tulajdonságai, gyártása</w:t>
      </w:r>
      <w:r w:rsidRPr="006A5EE2">
        <w:rPr>
          <w:rFonts w:cs="Times New Roman"/>
        </w:rPr>
        <w:br/>
        <w:t>Hőre lágyuló, hőre keményedő ragasztók tulajdonságai</w:t>
      </w:r>
      <w:r w:rsidRPr="006A5EE2">
        <w:rPr>
          <w:rFonts w:cs="Times New Roman"/>
        </w:rPr>
        <w:br/>
        <w:t>Cérnák, fonalak fajtái, jellemzőik, felhasználási területük</w:t>
      </w:r>
      <w:r w:rsidRPr="006A5EE2">
        <w:rPr>
          <w:rFonts w:cs="Times New Roman"/>
        </w:rPr>
        <w:br/>
        <w:t>Ívegyesítéshez használt fémes anyagok</w:t>
      </w:r>
    </w:p>
    <w:p w:rsidR="00C53E01" w:rsidRPr="006A5EE2" w:rsidRDefault="0075734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Vegyi szálak fajtái felhasználási területük</w:t>
      </w:r>
    </w:p>
    <w:p w:rsidR="00E42D4A" w:rsidRPr="006A5EE2" w:rsidRDefault="00E42D4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C53E01" w:rsidRPr="006A5EE2" w:rsidRDefault="006065DE" w:rsidP="006065DE">
      <w:pPr>
        <w:ind w:left="426"/>
        <w:rPr>
          <w:rFonts w:cs="Times New Roman"/>
        </w:rPr>
      </w:pPr>
      <w:r w:rsidRPr="006A5EE2">
        <w:rPr>
          <w:rFonts w:cs="Times New Roman"/>
        </w:rPr>
        <w:t>Szaktanterem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C53E01" w:rsidRPr="006A5EE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C53E01" w:rsidRPr="006A5EE2" w:rsidRDefault="00C53E01" w:rsidP="00C53E01">
      <w:pPr>
        <w:spacing w:after="0"/>
        <w:ind w:left="426"/>
        <w:rPr>
          <w:rFonts w:cs="Times New Roman"/>
        </w:rPr>
      </w:pPr>
    </w:p>
    <w:p w:rsidR="008553B5" w:rsidRPr="006A5EE2" w:rsidRDefault="002F2438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Nyomathordozók gyakorlat</w:t>
      </w:r>
      <w:r w:rsidR="008553B5" w:rsidRPr="006A5EE2">
        <w:rPr>
          <w:rFonts w:cs="Times New Roman"/>
          <w:b/>
        </w:rPr>
        <w:t xml:space="preserve"> tantárgy</w:t>
      </w:r>
      <w:r w:rsidR="008553B5" w:rsidRPr="006A5EE2">
        <w:rPr>
          <w:rFonts w:cs="Times New Roman"/>
          <w:b/>
        </w:rPr>
        <w:tab/>
      </w:r>
      <w:r w:rsidR="00A531FE" w:rsidRPr="006A5EE2">
        <w:rPr>
          <w:rFonts w:cs="Times New Roman"/>
          <w:b/>
        </w:rPr>
        <w:t>54</w:t>
      </w:r>
      <w:r w:rsidR="008553B5" w:rsidRPr="006A5EE2">
        <w:rPr>
          <w:rFonts w:cs="Times New Roman"/>
          <w:b/>
        </w:rPr>
        <w:t xml:space="preserve"> óra/</w:t>
      </w:r>
      <w:r w:rsidR="00A531FE" w:rsidRPr="006A5EE2">
        <w:rPr>
          <w:rFonts w:cs="Times New Roman"/>
          <w:b/>
        </w:rPr>
        <w:t>0</w:t>
      </w:r>
      <w:r w:rsidR="008553B5" w:rsidRPr="006A5EE2">
        <w:rPr>
          <w:rFonts w:cs="Times New Roman"/>
          <w:b/>
        </w:rPr>
        <w:t xml:space="preserve"> óra*</w:t>
      </w:r>
    </w:p>
    <w:p w:rsidR="008553B5" w:rsidRPr="006A5EE2" w:rsidRDefault="008553B5" w:rsidP="008553B5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8553B5" w:rsidRPr="006A5EE2" w:rsidRDefault="008553B5" w:rsidP="008553B5">
      <w:pPr>
        <w:spacing w:after="0"/>
        <w:ind w:left="426"/>
        <w:rPr>
          <w:rFonts w:cs="Times New Roman"/>
        </w:rPr>
      </w:pPr>
    </w:p>
    <w:p w:rsidR="008553B5" w:rsidRPr="006A5EE2" w:rsidRDefault="008553B5" w:rsidP="008553B5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az </w:t>
      </w:r>
      <w:r w:rsidR="00C9315C" w:rsidRPr="006A5EE2">
        <w:rPr>
          <w:rFonts w:cs="Times New Roman"/>
        </w:rPr>
        <w:t>51 213 07 Digitális nyomóforma készítő</w:t>
      </w:r>
      <w:r w:rsidR="009A3A36" w:rsidRPr="006A5EE2">
        <w:rPr>
          <w:rFonts w:cs="Times New Roman"/>
        </w:rPr>
        <w:t xml:space="preserve"> mellék-</w:t>
      </w:r>
      <w:r w:rsidRPr="006A5EE2">
        <w:rPr>
          <w:rFonts w:cs="Times New Roman"/>
        </w:rPr>
        <w:t>szakképesítéshez kapcsolódik.</w:t>
      </w:r>
    </w:p>
    <w:p w:rsidR="008553B5" w:rsidRPr="006A5EE2" w:rsidRDefault="008553B5" w:rsidP="008553B5">
      <w:pPr>
        <w:spacing w:after="0"/>
        <w:ind w:left="426"/>
        <w:rPr>
          <w:rFonts w:cs="Times New Roman"/>
        </w:rPr>
      </w:pPr>
    </w:p>
    <w:p w:rsidR="008553B5" w:rsidRPr="006A5EE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2F2438" w:rsidRPr="00535DF4" w:rsidRDefault="002F2438" w:rsidP="00535DF4">
      <w:pPr>
        <w:widowControl w:val="0"/>
        <w:suppressAutoHyphens/>
        <w:ind w:left="142"/>
        <w:rPr>
          <w:rFonts w:cs="Times New Roman"/>
          <w:kern w:val="2"/>
          <w:lang w:eastAsia="hi-IN" w:bidi="hi-IN"/>
        </w:rPr>
      </w:pPr>
      <w:r w:rsidRPr="00535DF4">
        <w:rPr>
          <w:rFonts w:cs="Times New Roman"/>
          <w:kern w:val="2"/>
          <w:lang w:eastAsia="hi-IN" w:bidi="hi-IN"/>
        </w:rPr>
        <w:t xml:space="preserve">Megismertetni és gyakoroltatni a tanulókkal az iparban használt nyomathordozók, festékek, nyomólemezek és egyéb anyagok felismerésének, rendszerezésének módját, az anyagok méretét, fajtáit, tulajdonságait. </w:t>
      </w:r>
    </w:p>
    <w:p w:rsidR="008553B5" w:rsidRPr="006A5EE2" w:rsidRDefault="008553B5" w:rsidP="008553B5">
      <w:pPr>
        <w:spacing w:after="0"/>
        <w:ind w:left="426"/>
        <w:rPr>
          <w:rFonts w:cs="Times New Roman"/>
        </w:rPr>
      </w:pPr>
    </w:p>
    <w:p w:rsidR="008553B5" w:rsidRPr="006A5EE2" w:rsidRDefault="008553B5" w:rsidP="008553B5">
      <w:pPr>
        <w:spacing w:after="0"/>
        <w:ind w:left="426"/>
        <w:rPr>
          <w:rFonts w:cs="Times New Roman"/>
        </w:rPr>
      </w:pPr>
    </w:p>
    <w:p w:rsidR="008553B5" w:rsidRPr="006A5EE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8553B5" w:rsidRPr="00535DF4" w:rsidRDefault="002F2438" w:rsidP="00535DF4">
      <w:pPr>
        <w:ind w:left="142"/>
        <w:rPr>
          <w:rFonts w:cs="Times New Roman"/>
        </w:rPr>
      </w:pPr>
      <w:proofErr w:type="gramStart"/>
      <w:r w:rsidRPr="00535DF4">
        <w:rPr>
          <w:rFonts w:cs="Times New Roman"/>
        </w:rPr>
        <w:t>kémia</w:t>
      </w:r>
      <w:proofErr w:type="gramEnd"/>
    </w:p>
    <w:p w:rsidR="008553B5" w:rsidRPr="006A5EE2" w:rsidRDefault="008553B5" w:rsidP="008553B5">
      <w:pPr>
        <w:spacing w:after="0"/>
        <w:ind w:left="426"/>
        <w:rPr>
          <w:rFonts w:cs="Times New Roman"/>
        </w:rPr>
      </w:pPr>
    </w:p>
    <w:p w:rsidR="008553B5" w:rsidRPr="006A5EE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8553B5" w:rsidRPr="006A5EE2" w:rsidRDefault="002F243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Nyomtathatóság </w:t>
      </w:r>
    </w:p>
    <w:p w:rsidR="002F2438" w:rsidRPr="006A5EE2" w:rsidRDefault="002F2438" w:rsidP="00C9315C">
      <w:pPr>
        <w:widowControl w:val="0"/>
        <w:suppressAutoHyphens/>
        <w:spacing w:after="0"/>
        <w:ind w:leftChars="354" w:left="850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Megismertetni és gyakoroltatni a tanulókkal az iparban használt nyomathordozók, festékek, nyomólemezek és egyéb anyagok felismerésének, rendszerezésének módját, az anyagok méretét, fajtáit, tulajdonságait. </w:t>
      </w:r>
    </w:p>
    <w:p w:rsidR="002F2438" w:rsidRPr="006A5EE2" w:rsidRDefault="002F2438" w:rsidP="00C9315C">
      <w:pPr>
        <w:widowControl w:val="0"/>
        <w:suppressAutoHyphens/>
        <w:spacing w:after="0"/>
        <w:ind w:leftChars="354" w:left="850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Megismertetni a különböző mérési módok és eszközök használatát</w:t>
      </w:r>
    </w:p>
    <w:p w:rsidR="002F2438" w:rsidRPr="006A5EE2" w:rsidRDefault="002F2438" w:rsidP="00C9315C">
      <w:pPr>
        <w:pStyle w:val="Listaszerbekezds"/>
        <w:spacing w:after="0"/>
        <w:ind w:leftChars="354" w:left="850"/>
        <w:rPr>
          <w:rFonts w:cs="Times New Roman"/>
          <w:b/>
        </w:rPr>
      </w:pPr>
      <w:r w:rsidRPr="006A5EE2">
        <w:rPr>
          <w:rFonts w:cs="Times New Roman"/>
          <w:kern w:val="2"/>
          <w:lang w:eastAsia="hi-IN" w:bidi="hi-IN"/>
        </w:rPr>
        <w:t>Az anyagok felhasználhatóságának módját, tulajdonságait, illetve az alkalmazott vizsgálatok folyamatának megismerését és rendszerezését.</w:t>
      </w:r>
    </w:p>
    <w:p w:rsidR="008553B5" w:rsidRPr="006A5EE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6A5EE2" w:rsidRDefault="002F243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A5EE2">
        <w:rPr>
          <w:rFonts w:cs="Times New Roman"/>
          <w:b/>
          <w:i/>
        </w:rPr>
        <w:t>Továbbfeldolgozhatóság</w:t>
      </w:r>
      <w:proofErr w:type="spellEnd"/>
      <w:r w:rsidRPr="006A5EE2">
        <w:rPr>
          <w:rFonts w:cs="Times New Roman"/>
          <w:b/>
          <w:i/>
        </w:rPr>
        <w:t xml:space="preserve"> </w:t>
      </w:r>
    </w:p>
    <w:p w:rsidR="002F2438" w:rsidRPr="006A5EE2" w:rsidRDefault="002F2438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A nyomatok </w:t>
      </w:r>
      <w:proofErr w:type="spellStart"/>
      <w:r w:rsidRPr="006A5EE2">
        <w:rPr>
          <w:rFonts w:cs="Times New Roman"/>
        </w:rPr>
        <w:t>lehúzódásmentes</w:t>
      </w:r>
      <w:proofErr w:type="spellEnd"/>
      <w:r w:rsidRPr="006A5EE2">
        <w:rPr>
          <w:rFonts w:cs="Times New Roman"/>
        </w:rPr>
        <w:t xml:space="preserve"> szállítása, vágása, hajtogatása</w:t>
      </w:r>
    </w:p>
    <w:p w:rsidR="002F2438" w:rsidRPr="006A5EE2" w:rsidRDefault="002F2438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száradás kellő időben történő folyamata</w:t>
      </w:r>
    </w:p>
    <w:p w:rsidR="002F2438" w:rsidRPr="006A5EE2" w:rsidRDefault="002F2438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Különböző szárítási módok</w:t>
      </w:r>
    </w:p>
    <w:p w:rsidR="002F2438" w:rsidRPr="006A5EE2" w:rsidRDefault="002F2438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Nagy nyomásnak ellenálló nyomatok</w:t>
      </w:r>
    </w:p>
    <w:p w:rsidR="002F2438" w:rsidRPr="006A5EE2" w:rsidRDefault="002F2438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Szálirány figyelembe vétele</w:t>
      </w:r>
    </w:p>
    <w:p w:rsidR="002F2438" w:rsidRPr="006A5EE2" w:rsidRDefault="002F2438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Nyomatok száradása, hajtogathatósága</w:t>
      </w:r>
    </w:p>
    <w:p w:rsidR="002F2438" w:rsidRPr="006A5EE2" w:rsidRDefault="002F2438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Felhasználás módokhoz való alkalmazás megismerése</w:t>
      </w:r>
    </w:p>
    <w:p w:rsidR="002F2438" w:rsidRPr="006A5EE2" w:rsidRDefault="002F2438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lastRenderedPageBreak/>
        <w:t>Száradásmódok</w:t>
      </w:r>
    </w:p>
    <w:p w:rsidR="008553B5" w:rsidRPr="006A5EE2" w:rsidRDefault="002F2438" w:rsidP="00C9315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Kilövés</w:t>
      </w:r>
    </w:p>
    <w:p w:rsidR="008553B5" w:rsidRPr="006A5EE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6A5EE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8553B5" w:rsidRPr="006A5EE2" w:rsidRDefault="002F2438" w:rsidP="0097224A">
      <w:pPr>
        <w:ind w:left="567"/>
        <w:rPr>
          <w:rFonts w:cs="Times New Roman"/>
        </w:rPr>
      </w:pPr>
      <w:r w:rsidRPr="006A5EE2">
        <w:rPr>
          <w:rFonts w:cs="Times New Roman"/>
        </w:rPr>
        <w:t>Szaktanterem, kémiai-fizikai labor</w:t>
      </w:r>
    </w:p>
    <w:p w:rsidR="008553B5" w:rsidRPr="006A5EE2" w:rsidRDefault="008553B5" w:rsidP="008553B5">
      <w:pPr>
        <w:spacing w:after="0"/>
        <w:ind w:left="426"/>
        <w:rPr>
          <w:rFonts w:cs="Times New Roman"/>
        </w:rPr>
      </w:pPr>
    </w:p>
    <w:p w:rsidR="008553B5" w:rsidRPr="006A5EE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8553B5" w:rsidRPr="006A5EE2" w:rsidRDefault="008553B5" w:rsidP="008553B5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8553B5" w:rsidRPr="006A5EE2" w:rsidRDefault="008553B5" w:rsidP="008553B5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FB6DBC" w:rsidRPr="006A5EE2" w:rsidRDefault="00FB6DBC" w:rsidP="00FB6DBC">
      <w:pPr>
        <w:rPr>
          <w:rFonts w:cs="Times New Roman"/>
        </w:rPr>
      </w:pPr>
    </w:p>
    <w:p w:rsidR="00FB6DBC" w:rsidRPr="006A5EE2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FB6DBC" w:rsidRPr="006A5EE2" w:rsidRDefault="000B4EE2" w:rsidP="00FB6DBC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10245</w:t>
      </w:r>
      <w:r w:rsidR="00FB6DBC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FB6DBC" w:rsidRPr="006A5EE2">
        <w:rPr>
          <w:rFonts w:cs="Times New Roman"/>
          <w:b/>
          <w:sz w:val="36"/>
        </w:rPr>
        <w:t xml:space="preserve"> azonosító számú</w:t>
      </w:r>
    </w:p>
    <w:p w:rsidR="00FB6DBC" w:rsidRPr="006A5EE2" w:rsidRDefault="000B4EE2" w:rsidP="00FB6DBC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Nyomtatási technológiák</w:t>
      </w:r>
    </w:p>
    <w:p w:rsidR="00FB6DBC" w:rsidRPr="006A5EE2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FB6DBC" w:rsidRPr="006A5EE2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FB6DBC" w:rsidRPr="006A5EE2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FB6DBC" w:rsidRPr="006A5EE2" w:rsidRDefault="00FB6DBC" w:rsidP="00FB6DBC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FB6DBC" w:rsidRPr="006A5EE2" w:rsidRDefault="00FB6DBC" w:rsidP="00FB6DBC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853FC3" w:rsidRPr="006A5EE2">
        <w:rPr>
          <w:rFonts w:cs="Times New Roman"/>
        </w:rPr>
        <w:t>10245</w:t>
      </w:r>
      <w:r w:rsidRPr="006A5EE2">
        <w:rPr>
          <w:rFonts w:cs="Times New Roman"/>
        </w:rPr>
        <w:t>-</w:t>
      </w:r>
      <w:r w:rsidR="00853FC3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r w:rsidR="00853FC3" w:rsidRPr="006A5EE2">
        <w:rPr>
          <w:rFonts w:cs="Times New Roman"/>
        </w:rPr>
        <w:t>Nyomtatási technológiák</w:t>
      </w:r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124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16"/>
        <w:gridCol w:w="758"/>
        <w:gridCol w:w="984"/>
      </w:tblGrid>
      <w:tr w:rsidR="006A5EE2" w:rsidRPr="00535DF4" w:rsidTr="00535DF4">
        <w:trPr>
          <w:cantSplit/>
          <w:trHeight w:val="1697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Nyomtatási technológiák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Nyomóforma-készítés gyakorlat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jc w:val="left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munkatáska alapján megismeri a munkavégzéshez szükséges utasításokat, dokumentációkat, a szükséges alap- és segédanyagokat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jc w:val="left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Átveszi a nyomóformákat, ellenőrzi nyomtathatóságukat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Fogadja a munkavégzéshez szükséges elektronikus 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Ellenőrzi a nyomathordozó mennyiségét és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Ellenőrzi a kilövést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Előkészíti a nyomógépet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Gondoskodik a hiányzó anyagok pótlásáról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Kikeveri a direkt színeket, receptúra és színminta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Ellenőrzi a gépek védőburkolatának sértetlenségét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Beállítja a papír- és más nyomathordozók futását, illeszkedését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Beállítja a festékezést a forma és a technológia igényének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Érintőképernyőn beállítja és működteti nyomógépet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Beállítja az </w:t>
            </w:r>
            <w:proofErr w:type="spellStart"/>
            <w:r w:rsidRPr="00535DF4">
              <w:rPr>
                <w:rFonts w:cs="Times New Roman"/>
                <w:szCs w:val="24"/>
              </w:rPr>
              <w:t>in-line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feldolgozó folyamat egységeit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Beállítja a kiegészítő műveletek (számozó-, perforáló-, lakkozó-, </w:t>
            </w:r>
            <w:proofErr w:type="spellStart"/>
            <w:r w:rsidRPr="00535DF4">
              <w:rPr>
                <w:rFonts w:cs="Times New Roman"/>
                <w:szCs w:val="24"/>
              </w:rPr>
              <w:t>benyomóművek</w:t>
            </w:r>
            <w:proofErr w:type="spellEnd"/>
            <w:r w:rsidRPr="00535DF4">
              <w:rPr>
                <w:rFonts w:cs="Times New Roman"/>
                <w:szCs w:val="24"/>
              </w:rPr>
              <w:t>) egységeit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Folyamatosan ellenőrzi a beállítások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Jóváhagyatja a végleges nyomatot felettesével vagy a megadott más felelőssel (revíziós ív aláírása)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gyártási utasítások szerint szükséges mennyiségben és módon gondoskodik a gyártásközi dokumentumokról (pl. induló ív)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14ACA" w:rsidRPr="00535DF4" w:rsidRDefault="00E14AC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Gondoskodik a nyomtatott anyagok elszállításáról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14ACA" w:rsidRPr="00535DF4" w:rsidRDefault="00E14ACA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Alap és segédanyagok tulajdonságai,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14ACA" w:rsidRPr="00535DF4" w:rsidRDefault="00E14ACA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Nyomat ellenőrzésének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14ACA" w:rsidRPr="00535DF4" w:rsidRDefault="00E14ACA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Alap és segédanyagok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14ACA" w:rsidRPr="00535DF4" w:rsidRDefault="00E14ACA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Nyomóforma kezelésének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14ACA" w:rsidRPr="00535DF4" w:rsidRDefault="00E14ACA" w:rsidP="00535DF4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535DF4">
              <w:rPr>
                <w:rFonts w:eastAsia="Times New Roman" w:cs="Times New Roman"/>
                <w:szCs w:val="24"/>
                <w:lang w:eastAsia="hu-HU"/>
              </w:rPr>
              <w:lastRenderedPageBreak/>
              <w:t>Kolormenedzsment</w:t>
            </w:r>
            <w:proofErr w:type="spellEnd"/>
            <w:r w:rsidRPr="00535DF4">
              <w:rPr>
                <w:rFonts w:eastAsia="Times New Roman" w:cs="Times New Roman"/>
                <w:szCs w:val="24"/>
                <w:lang w:eastAsia="hu-HU"/>
              </w:rPr>
              <w:t xml:space="preserve">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14ACA" w:rsidRPr="00535DF4" w:rsidRDefault="00E14ACA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Árnyalatok visszaadása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14ACA" w:rsidRPr="00535DF4" w:rsidRDefault="00E14ACA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Nyomatellenőrző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14ACA" w:rsidRPr="00535DF4" w:rsidRDefault="00E14ACA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Nyomógépek csoportjai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ACA" w:rsidRPr="00535DF4" w:rsidRDefault="00E14ACA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DF6050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nyomtatás elméleti kérdései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DF6050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Különböző nyomtatási eljárások festékező műveinek felépítése,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Nyomdafestékek nyomtatástechnológia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Nyomdafestékek adalékainak fajtái és hatásuk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Nyomóművek 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Nyomóművek szerkezeti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A nedvesítő művek felépítése,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A nedvesítő folyadékok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Adalékok fajtái és hatásai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A festékező- és nedvesítő művek beigazításának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Gumikendők technológiai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 xml:space="preserve">A </w:t>
            </w:r>
            <w:proofErr w:type="spellStart"/>
            <w:r w:rsidRPr="00535DF4">
              <w:rPr>
                <w:rFonts w:eastAsia="Times New Roman" w:cs="Times New Roman"/>
                <w:szCs w:val="24"/>
                <w:lang w:eastAsia="hu-HU"/>
              </w:rPr>
              <w:t>nyomóműbeállítás</w:t>
            </w:r>
            <w:proofErr w:type="spellEnd"/>
            <w:r w:rsidRPr="00535DF4">
              <w:rPr>
                <w:rFonts w:eastAsia="Times New Roman" w:cs="Times New Roman"/>
                <w:szCs w:val="24"/>
                <w:lang w:eastAsia="hu-HU"/>
              </w:rPr>
              <w:t xml:space="preserve">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Nyomómű ellenőrzésének módozatai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Imprimatúra és a géprevízió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F6050" w:rsidRPr="00535DF4" w:rsidRDefault="00DF6050" w:rsidP="00535DF4">
            <w:pPr>
              <w:spacing w:after="0"/>
              <w:rPr>
                <w:rFonts w:eastAsia="Times New Roman" w:cs="Times New Roman"/>
                <w:szCs w:val="24"/>
              </w:rPr>
            </w:pPr>
            <w:r w:rsidRPr="00535DF4">
              <w:rPr>
                <w:rFonts w:eastAsia="Times New Roman" w:cs="Times New Roman"/>
                <w:szCs w:val="24"/>
                <w:lang w:eastAsia="hu-HU"/>
              </w:rPr>
              <w:t>Kiegészítő-művek (számozó, perforáló, hajtogató, porzó) szerkezeti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6050" w:rsidRPr="00535DF4" w:rsidRDefault="00DF6050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Érintőképernyő-kezelés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Hallott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nyelvi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Szerszámok, gépek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ind w:firstLineChars="100" w:firstLine="240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ind w:firstLineChars="100" w:firstLine="240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ind w:firstLineChars="100" w:firstLine="240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ind w:firstLineChars="100" w:firstLine="240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ind w:firstLineChars="100" w:firstLine="240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ind w:firstLineChars="100" w:firstLine="240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ind w:firstLineChars="100" w:firstLine="240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ind w:firstLineChars="100" w:firstLine="240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ind w:firstLineChars="100" w:firstLine="240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FB6DBC" w:rsidRPr="006A5EE2" w:rsidRDefault="00FB6DBC" w:rsidP="00FB6DBC">
      <w:pPr>
        <w:rPr>
          <w:rFonts w:cs="Times New Roman"/>
        </w:rPr>
      </w:pPr>
    </w:p>
    <w:p w:rsidR="00FB6DBC" w:rsidRPr="006A5EE2" w:rsidRDefault="00FB6DBC" w:rsidP="00FB6DBC">
      <w:pPr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FB6DBC" w:rsidRPr="006A5EE2" w:rsidRDefault="00853FC3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lastRenderedPageBreak/>
        <w:t>Nyomtatási technológiák</w:t>
      </w:r>
      <w:r w:rsidR="00FB6DBC" w:rsidRPr="006A5EE2">
        <w:rPr>
          <w:rFonts w:cs="Times New Roman"/>
          <w:b/>
        </w:rPr>
        <w:t xml:space="preserve"> tantárgy</w:t>
      </w:r>
      <w:r w:rsidR="00FB6DBC" w:rsidRPr="006A5EE2">
        <w:rPr>
          <w:rFonts w:cs="Times New Roman"/>
          <w:b/>
        </w:rPr>
        <w:tab/>
      </w:r>
      <w:r w:rsidR="00A531FE" w:rsidRPr="006A5EE2">
        <w:rPr>
          <w:rFonts w:cs="Times New Roman"/>
          <w:b/>
        </w:rPr>
        <w:t>5</w:t>
      </w:r>
      <w:r w:rsidR="004C4EBA" w:rsidRPr="006A5EE2">
        <w:rPr>
          <w:rFonts w:cs="Times New Roman"/>
          <w:b/>
        </w:rPr>
        <w:t>1</w:t>
      </w:r>
      <w:r w:rsidR="00FB6DBC" w:rsidRPr="006A5EE2">
        <w:rPr>
          <w:rFonts w:cs="Times New Roman"/>
          <w:b/>
        </w:rPr>
        <w:t xml:space="preserve"> óra/</w:t>
      </w:r>
      <w:r w:rsidR="00A531FE" w:rsidRPr="006A5EE2">
        <w:rPr>
          <w:rFonts w:cs="Times New Roman"/>
          <w:b/>
        </w:rPr>
        <w:t>0</w:t>
      </w:r>
      <w:r w:rsidR="00FB6DBC" w:rsidRPr="006A5EE2">
        <w:rPr>
          <w:rFonts w:cs="Times New Roman"/>
          <w:b/>
        </w:rPr>
        <w:t xml:space="preserve"> óra*</w:t>
      </w:r>
    </w:p>
    <w:p w:rsidR="00FB6DBC" w:rsidRPr="006A5EE2" w:rsidRDefault="00FB6DBC" w:rsidP="00FB6DBC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az </w:t>
      </w:r>
      <w:r w:rsidR="0097224A" w:rsidRPr="006A5EE2">
        <w:rPr>
          <w:rFonts w:cs="Times New Roman"/>
        </w:rPr>
        <w:t>51 213 07 Digitális nyomóforma készítő</w:t>
      </w:r>
      <w:r w:rsidR="009A3A36" w:rsidRPr="006A5EE2">
        <w:rPr>
          <w:rFonts w:cs="Times New Roman"/>
        </w:rPr>
        <w:t xml:space="preserve"> mellék-</w:t>
      </w:r>
      <w:r w:rsidRPr="006A5EE2">
        <w:rPr>
          <w:rFonts w:cs="Times New Roman"/>
        </w:rPr>
        <w:t>szakképesítéshez kapcsolódik.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853FC3" w:rsidRPr="006A5EE2" w:rsidRDefault="00853FC3" w:rsidP="00AA473F">
      <w:pPr>
        <w:rPr>
          <w:rFonts w:cs="Times New Roman"/>
          <w:b/>
        </w:rPr>
      </w:pPr>
      <w:r w:rsidRPr="006A5EE2">
        <w:rPr>
          <w:rFonts w:cs="Times New Roman"/>
          <w:kern w:val="2"/>
          <w:lang w:eastAsia="hi-IN" w:bidi="hi-IN"/>
        </w:rPr>
        <w:t>A tantárgy célja, hogy bővítse, rendszerezze és mélyítse el a szakmai tantárgyak keretében tanult ismereteket, fejlessze, formálja a tanulók műszaki szemléletét, alapozza meg a szakmai műveltséget, készítsen fel a szakterület gyakorlataira.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FB6DBC" w:rsidRPr="006A5EE2" w:rsidRDefault="00C0731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A5EE2">
        <w:rPr>
          <w:rFonts w:cs="Times New Roman"/>
          <w:b/>
          <w:i/>
        </w:rPr>
        <w:t>Ofszetnyomtatás</w:t>
      </w:r>
      <w:proofErr w:type="spellEnd"/>
    </w:p>
    <w:p w:rsidR="00C07315" w:rsidRPr="006A5EE2" w:rsidRDefault="00C07315" w:rsidP="0097224A">
      <w:pPr>
        <w:widowControl w:val="0"/>
        <w:suppressAutoHyphens/>
        <w:spacing w:after="0"/>
        <w:ind w:leftChars="355" w:left="854" w:hanging="2"/>
        <w:jc w:val="left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Ofszet vagy síknyomtatás fogalma, fejlődése</w:t>
      </w:r>
    </w:p>
    <w:p w:rsidR="00C07315" w:rsidRPr="006A5EE2" w:rsidRDefault="00C07315" w:rsidP="0097224A">
      <w:pPr>
        <w:widowControl w:val="0"/>
        <w:suppressAutoHyphens/>
        <w:spacing w:after="0"/>
        <w:ind w:leftChars="353" w:left="849" w:hanging="2"/>
        <w:jc w:val="left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1, 2, 4 színes ofszet nyomógépek</w:t>
      </w:r>
    </w:p>
    <w:p w:rsidR="00C07315" w:rsidRPr="006A5EE2" w:rsidRDefault="00C07315" w:rsidP="0097224A">
      <w:pPr>
        <w:widowControl w:val="0"/>
        <w:suppressAutoHyphens/>
        <w:spacing w:after="0"/>
        <w:ind w:leftChars="353" w:left="849" w:hanging="2"/>
        <w:jc w:val="left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5, 6, 7, 8 színes ofszet nyomógépek</w:t>
      </w:r>
    </w:p>
    <w:p w:rsidR="00C07315" w:rsidRPr="006A5EE2" w:rsidRDefault="00C07315" w:rsidP="0097224A">
      <w:pPr>
        <w:widowControl w:val="0"/>
        <w:suppressAutoHyphens/>
        <w:spacing w:after="0"/>
        <w:ind w:leftChars="353" w:left="849" w:hanging="2"/>
        <w:jc w:val="left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Íves nyomógépek osztályozása, rendszerei, berendezései, formátumai </w:t>
      </w:r>
    </w:p>
    <w:p w:rsidR="00C07315" w:rsidRPr="006A5EE2" w:rsidRDefault="00C07315" w:rsidP="0097224A">
      <w:pPr>
        <w:widowControl w:val="0"/>
        <w:suppressAutoHyphens/>
        <w:spacing w:after="0"/>
        <w:ind w:leftChars="353" w:left="849" w:hanging="2"/>
        <w:jc w:val="left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Rotációs nyomógépek osztályozása, rendszerei, berendezései, formátumai</w:t>
      </w:r>
    </w:p>
    <w:p w:rsidR="00C07315" w:rsidRPr="006A5EE2" w:rsidRDefault="00C07315" w:rsidP="0097224A">
      <w:pPr>
        <w:widowControl w:val="0"/>
        <w:suppressAutoHyphens/>
        <w:spacing w:after="0"/>
        <w:ind w:leftChars="353" w:left="849" w:hanging="2"/>
        <w:jc w:val="left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 nyomtatás előkészítése</w:t>
      </w:r>
    </w:p>
    <w:p w:rsidR="00FB6DBC" w:rsidRPr="006A5EE2" w:rsidRDefault="00C07315" w:rsidP="0097224A">
      <w:pPr>
        <w:tabs>
          <w:tab w:val="left" w:pos="1418"/>
          <w:tab w:val="right" w:pos="9072"/>
        </w:tabs>
        <w:spacing w:after="0"/>
        <w:ind w:leftChars="353" w:left="849" w:hanging="2"/>
        <w:jc w:val="left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Ofszetlemezek fajtái, tulajdonságainak vizsgálata</w:t>
      </w:r>
    </w:p>
    <w:p w:rsidR="00FB6DBC" w:rsidRPr="006A5EE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A5EE2" w:rsidRDefault="00C0731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A5EE2">
        <w:rPr>
          <w:rFonts w:cs="Times New Roman"/>
          <w:b/>
          <w:i/>
        </w:rPr>
        <w:t>Flexónyomtatás</w:t>
      </w:r>
      <w:proofErr w:type="spellEnd"/>
    </w:p>
    <w:p w:rsidR="00C07315" w:rsidRPr="006A5EE2" w:rsidRDefault="00C07315" w:rsidP="0097224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A </w:t>
      </w:r>
      <w:proofErr w:type="spellStart"/>
      <w:r w:rsidRPr="006A5EE2">
        <w:rPr>
          <w:rFonts w:cs="Times New Roman"/>
          <w:kern w:val="2"/>
          <w:lang w:eastAsia="hi-IN" w:bidi="hi-IN"/>
        </w:rPr>
        <w:t>flexó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nyomtatás fogalma, alkalmazása, fejlődése</w:t>
      </w:r>
    </w:p>
    <w:p w:rsidR="00C07315" w:rsidRPr="006A5EE2" w:rsidRDefault="00C07315" w:rsidP="0097224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proofErr w:type="spellStart"/>
      <w:r w:rsidRPr="006A5EE2">
        <w:rPr>
          <w:rFonts w:cs="Times New Roman"/>
          <w:kern w:val="2"/>
          <w:lang w:eastAsia="hi-IN" w:bidi="hi-IN"/>
        </w:rPr>
        <w:t>Flexó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nyomtatás lehetőségei, korlátai</w:t>
      </w:r>
    </w:p>
    <w:p w:rsidR="00C07315" w:rsidRPr="006A5EE2" w:rsidRDefault="00C07315" w:rsidP="0097224A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Rugalmas nyomóforma </w:t>
      </w:r>
    </w:p>
    <w:p w:rsidR="00C07315" w:rsidRPr="006A5EE2" w:rsidRDefault="00C07315" w:rsidP="0097224A">
      <w:pPr>
        <w:pStyle w:val="NormlWeb"/>
        <w:spacing w:before="0" w:after="0"/>
        <w:ind w:left="851"/>
      </w:pPr>
      <w:r w:rsidRPr="006A5EE2">
        <w:t xml:space="preserve">A nyomóforma festékezése hengerrel vagy </w:t>
      </w:r>
      <w:proofErr w:type="spellStart"/>
      <w:r w:rsidRPr="006A5EE2">
        <w:t>rákellel</w:t>
      </w:r>
      <w:proofErr w:type="spellEnd"/>
      <w:r w:rsidRPr="006A5EE2">
        <w:t xml:space="preserve"> lehúzott </w:t>
      </w:r>
      <w:proofErr w:type="spellStart"/>
      <w:r w:rsidRPr="006A5EE2">
        <w:t>raszterhenger</w:t>
      </w:r>
      <w:proofErr w:type="spellEnd"/>
      <w:r w:rsidRPr="006A5EE2">
        <w:t xml:space="preserve"> </w:t>
      </w:r>
    </w:p>
    <w:p w:rsidR="00C07315" w:rsidRPr="006A5EE2" w:rsidRDefault="00C07315" w:rsidP="0097224A">
      <w:pPr>
        <w:pStyle w:val="NormlWeb"/>
        <w:spacing w:before="0" w:after="0"/>
        <w:ind w:left="851"/>
      </w:pPr>
      <w:r w:rsidRPr="006A5EE2">
        <w:t xml:space="preserve">Folyékony (oldószer- és vizes bázisú) vagy paszta formájú (UV-festékek) nyomófestékek </w:t>
      </w:r>
    </w:p>
    <w:p w:rsidR="00C07315" w:rsidRPr="006A5EE2" w:rsidRDefault="00C07315" w:rsidP="0097224A">
      <w:pPr>
        <w:pStyle w:val="NormlWeb"/>
        <w:spacing w:before="0" w:after="0"/>
        <w:ind w:left="851"/>
      </w:pPr>
      <w:r w:rsidRPr="006A5EE2">
        <w:t>Tetszőleges fajtájú nyomathordozó</w:t>
      </w:r>
    </w:p>
    <w:p w:rsidR="00C07315" w:rsidRPr="006A5EE2" w:rsidRDefault="00C07315" w:rsidP="0097224A">
      <w:pPr>
        <w:pStyle w:val="NormlWeb"/>
        <w:spacing w:before="0" w:after="0"/>
        <w:ind w:left="851"/>
      </w:pPr>
      <w:r w:rsidRPr="006A5EE2">
        <w:t>A előoldal és a hátoldal nyomtatására is alkalmas</w:t>
      </w:r>
    </w:p>
    <w:p w:rsidR="00C07315" w:rsidRPr="006A5EE2" w:rsidRDefault="00C07315" w:rsidP="0097224A">
      <w:pPr>
        <w:pStyle w:val="NormlWeb"/>
        <w:spacing w:before="0" w:after="0"/>
        <w:ind w:left="851"/>
      </w:pPr>
      <w:r w:rsidRPr="006A5EE2">
        <w:t>Főleg csomagolóanyagok, címkék előállítására alkalmazzák</w:t>
      </w:r>
    </w:p>
    <w:p w:rsidR="00FB6DBC" w:rsidRPr="006A5EE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A5EE2" w:rsidRDefault="00C0731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Digitális nyomtatás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Nyomóforma nélküli nyomtatási eljárások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RIP feladata, jelentősége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Digitális nyomtatás előnyei, hátránya, korlátai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Digitális állományok, fájlformátumok konverziója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Digitális nyomtatás berendezései, rendszere, osztályozása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 digitális nyomtatás festékei, nyomathordozói</w:t>
      </w:r>
    </w:p>
    <w:p w:rsidR="00FB6DBC" w:rsidRPr="006A5EE2" w:rsidRDefault="00C07315" w:rsidP="0097224A">
      <w:pPr>
        <w:tabs>
          <w:tab w:val="left" w:pos="1418"/>
          <w:tab w:val="right" w:pos="9072"/>
        </w:tabs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Plakátnyomtatás</w:t>
      </w:r>
    </w:p>
    <w:p w:rsidR="00FB6DBC" w:rsidRPr="006A5EE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A5EE2" w:rsidRDefault="00C0731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Ofszetnyomóformák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Ofszetlemezek fajtái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Ofszetlemezek tulajdonságai</w:t>
      </w:r>
    </w:p>
    <w:p w:rsidR="00C07315" w:rsidRPr="006A5EE2" w:rsidRDefault="00C07315" w:rsidP="0097224A">
      <w:pPr>
        <w:pStyle w:val="Listaszerbekezds"/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Ofszetlemezek felbontóképessége, fényérzékenysége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Az ofszetlemezek másolórétegének gradációja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lastRenderedPageBreak/>
        <w:t xml:space="preserve">A színes nyomtatás nyomólemezei </w:t>
      </w:r>
    </w:p>
    <w:p w:rsidR="00C07315" w:rsidRPr="006A5EE2" w:rsidRDefault="00C07315" w:rsidP="0097224A">
      <w:pPr>
        <w:spacing w:after="0"/>
        <w:ind w:leftChars="354" w:left="850" w:firstLine="1"/>
        <w:rPr>
          <w:rFonts w:cs="Times New Roman"/>
        </w:rPr>
      </w:pPr>
      <w:proofErr w:type="spellStart"/>
      <w:r w:rsidRPr="006A5EE2">
        <w:rPr>
          <w:rFonts w:cs="Times New Roman"/>
        </w:rPr>
        <w:t>CTP-technológia</w:t>
      </w:r>
      <w:proofErr w:type="spellEnd"/>
    </w:p>
    <w:p w:rsidR="00FB6DBC" w:rsidRPr="006A5EE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A5EE2" w:rsidRDefault="00C0731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A5EE2">
        <w:rPr>
          <w:rFonts w:cs="Times New Roman"/>
          <w:b/>
          <w:i/>
        </w:rPr>
        <w:t>Flexónyomóformák</w:t>
      </w:r>
      <w:proofErr w:type="spellEnd"/>
    </w:p>
    <w:p w:rsidR="00C07315" w:rsidRPr="006A5EE2" w:rsidRDefault="00C07315" w:rsidP="0097224A">
      <w:pPr>
        <w:pStyle w:val="NormlWeb"/>
        <w:spacing w:before="0" w:after="0"/>
        <w:ind w:left="851"/>
      </w:pPr>
      <w:r w:rsidRPr="006A5EE2">
        <w:t xml:space="preserve">Egyrétegű, többrétegű, folyékony </w:t>
      </w:r>
      <w:proofErr w:type="spellStart"/>
      <w:r w:rsidRPr="006A5EE2">
        <w:t>fotopolimer</w:t>
      </w:r>
      <w:proofErr w:type="spellEnd"/>
      <w:r w:rsidRPr="006A5EE2">
        <w:t xml:space="preserve"> nyomóformák</w:t>
      </w:r>
      <w:r w:rsidRPr="006A5EE2">
        <w:br/>
      </w:r>
      <w:proofErr w:type="gramStart"/>
      <w:r w:rsidRPr="006A5EE2">
        <w:t>A</w:t>
      </w:r>
      <w:proofErr w:type="gramEnd"/>
      <w:r w:rsidRPr="006A5EE2">
        <w:t xml:space="preserve"> </w:t>
      </w:r>
      <w:proofErr w:type="spellStart"/>
      <w:r w:rsidRPr="006A5EE2">
        <w:t>fotopolimer</w:t>
      </w:r>
      <w:proofErr w:type="spellEnd"/>
      <w:r w:rsidRPr="006A5EE2">
        <w:t xml:space="preserve"> nyomóformák tulajdonságai</w:t>
      </w:r>
    </w:p>
    <w:p w:rsidR="00C07315" w:rsidRPr="006A5EE2" w:rsidRDefault="00C07315" w:rsidP="0097224A">
      <w:pPr>
        <w:pStyle w:val="NormlWeb"/>
        <w:spacing w:before="0" w:after="0"/>
        <w:ind w:left="851"/>
      </w:pPr>
      <w:r w:rsidRPr="006A5EE2">
        <w:t>Mindenféle alakzatra nyomtatható</w:t>
      </w:r>
      <w:r w:rsidRPr="006A5EE2">
        <w:br/>
        <w:t xml:space="preserve">Nagyon finom vonalak és rácssűrűségek </w:t>
      </w:r>
      <w:r w:rsidRPr="006A5EE2">
        <w:br/>
      </w:r>
      <w:proofErr w:type="gramStart"/>
      <w:r w:rsidRPr="006A5EE2">
        <w:t>A</w:t>
      </w:r>
      <w:proofErr w:type="gramEnd"/>
      <w:r w:rsidRPr="006A5EE2">
        <w:t xml:space="preserve"> </w:t>
      </w:r>
      <w:proofErr w:type="spellStart"/>
      <w:r w:rsidRPr="006A5EE2">
        <w:t>flexó</w:t>
      </w:r>
      <w:proofErr w:type="spellEnd"/>
      <w:r w:rsidRPr="006A5EE2">
        <w:t xml:space="preserve"> nyomóforma-készítés technológiája </w:t>
      </w:r>
    </w:p>
    <w:p w:rsidR="00C07315" w:rsidRPr="006A5EE2" w:rsidRDefault="00C07315" w:rsidP="0097224A">
      <w:pPr>
        <w:pStyle w:val="NormlWeb"/>
        <w:spacing w:before="0" w:after="0"/>
        <w:ind w:left="851"/>
      </w:pPr>
      <w:r w:rsidRPr="006A5EE2">
        <w:t xml:space="preserve">A </w:t>
      </w:r>
      <w:proofErr w:type="spellStart"/>
      <w:r w:rsidRPr="006A5EE2">
        <w:t>fotopolimer</w:t>
      </w:r>
      <w:proofErr w:type="spellEnd"/>
      <w:r w:rsidRPr="006A5EE2">
        <w:t xml:space="preserve"> nyomóformák mérettartóak és </w:t>
      </w:r>
      <w:proofErr w:type="spellStart"/>
      <w:r w:rsidRPr="006A5EE2">
        <w:t>illesztékpontosan</w:t>
      </w:r>
      <w:proofErr w:type="spellEnd"/>
      <w:r w:rsidRPr="006A5EE2">
        <w:t xml:space="preserve"> szerelhetők</w:t>
      </w:r>
      <w:r w:rsidRPr="006A5EE2">
        <w:br/>
      </w:r>
      <w:proofErr w:type="gramStart"/>
      <w:r w:rsidRPr="006A5EE2">
        <w:t>A</w:t>
      </w:r>
      <w:proofErr w:type="gramEnd"/>
      <w:r w:rsidRPr="006A5EE2">
        <w:t xml:space="preserve"> nyomóforma többször felhasználható</w:t>
      </w:r>
    </w:p>
    <w:p w:rsidR="00FB6DBC" w:rsidRPr="006A5EE2" w:rsidRDefault="00C07315" w:rsidP="0097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Nyomóforma festékfelvételének módjai</w:t>
      </w:r>
    </w:p>
    <w:p w:rsidR="00FB6DBC" w:rsidRPr="006A5EE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A5EE2" w:rsidRDefault="00C0731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Digitális állományok</w:t>
      </w:r>
    </w:p>
    <w:p w:rsidR="00C07315" w:rsidRPr="006A5EE2" w:rsidRDefault="00C07315" w:rsidP="0097224A">
      <w:pPr>
        <w:widowControl w:val="0"/>
        <w:suppressAutoHyphens/>
        <w:spacing w:after="0"/>
        <w:ind w:leftChars="354" w:left="850" w:firstLine="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Nyomóforma nélküli nyomtatási eljárások</w:t>
      </w:r>
    </w:p>
    <w:p w:rsidR="00C07315" w:rsidRPr="006A5EE2" w:rsidRDefault="00C07315" w:rsidP="0097224A">
      <w:pPr>
        <w:spacing w:after="0"/>
        <w:ind w:leftChars="354" w:left="850" w:firstLine="1"/>
        <w:rPr>
          <w:rFonts w:cs="Times New Roman"/>
          <w:noProof/>
        </w:rPr>
      </w:pPr>
      <w:r w:rsidRPr="006A5EE2">
        <w:rPr>
          <w:rFonts w:cs="Times New Roman"/>
          <w:noProof/>
        </w:rPr>
        <w:t xml:space="preserve">Analóg és digitális anyagok </w:t>
      </w:r>
    </w:p>
    <w:p w:rsidR="00C07315" w:rsidRPr="006A5EE2" w:rsidRDefault="00C07315" w:rsidP="0097224A">
      <w:pPr>
        <w:spacing w:after="0"/>
        <w:ind w:leftChars="354" w:left="850" w:firstLine="1"/>
        <w:rPr>
          <w:rFonts w:cs="Times New Roman"/>
        </w:rPr>
      </w:pPr>
      <w:proofErr w:type="spellStart"/>
      <w:r w:rsidRPr="006A5EE2">
        <w:rPr>
          <w:rFonts w:cs="Times New Roman"/>
        </w:rPr>
        <w:t>Postscript</w:t>
      </w:r>
      <w:proofErr w:type="spellEnd"/>
      <w:r w:rsidRPr="006A5EE2">
        <w:rPr>
          <w:rFonts w:cs="Times New Roman"/>
        </w:rPr>
        <w:t>/PDF, PS állományok</w:t>
      </w:r>
    </w:p>
    <w:p w:rsidR="00C07315" w:rsidRPr="006A5EE2" w:rsidRDefault="00C07315" w:rsidP="0097224A">
      <w:pPr>
        <w:spacing w:after="0"/>
        <w:ind w:leftChars="354" w:left="850" w:firstLine="1"/>
        <w:rPr>
          <w:rFonts w:cs="Times New Roman"/>
        </w:rPr>
      </w:pPr>
      <w:r w:rsidRPr="006A5EE2">
        <w:rPr>
          <w:rFonts w:cs="Times New Roman"/>
        </w:rPr>
        <w:t>Képdigitalizáló, pixelgrafikus és vektorgrafikus programok</w:t>
      </w:r>
    </w:p>
    <w:p w:rsidR="00C07315" w:rsidRPr="006A5EE2" w:rsidRDefault="00C07315" w:rsidP="0097224A">
      <w:pPr>
        <w:spacing w:after="0"/>
        <w:ind w:leftChars="354" w:left="850" w:firstLine="1"/>
        <w:rPr>
          <w:rFonts w:cs="Times New Roman"/>
        </w:rPr>
      </w:pPr>
      <w:r w:rsidRPr="006A5EE2">
        <w:rPr>
          <w:rFonts w:cs="Times New Roman"/>
        </w:rPr>
        <w:t xml:space="preserve">PS vagy PDF formátumok </w:t>
      </w:r>
      <w:proofErr w:type="spellStart"/>
      <w:r w:rsidRPr="006A5EE2">
        <w:rPr>
          <w:rFonts w:cs="Times New Roman"/>
        </w:rPr>
        <w:t>screen</w:t>
      </w:r>
      <w:proofErr w:type="spellEnd"/>
      <w:r w:rsidRPr="006A5EE2">
        <w:rPr>
          <w:rFonts w:cs="Times New Roman"/>
        </w:rPr>
        <w:t>, print minőségben</w:t>
      </w:r>
    </w:p>
    <w:p w:rsidR="00C07315" w:rsidRPr="006A5EE2" w:rsidRDefault="00C07315" w:rsidP="0097224A">
      <w:pPr>
        <w:spacing w:after="0"/>
        <w:ind w:leftChars="354" w:left="850" w:firstLine="1"/>
        <w:rPr>
          <w:rFonts w:cs="Times New Roman"/>
        </w:rPr>
      </w:pPr>
      <w:r w:rsidRPr="006A5EE2">
        <w:rPr>
          <w:rFonts w:cs="Times New Roman"/>
        </w:rPr>
        <w:t xml:space="preserve">Press minőségű PS, PDF és JDF </w:t>
      </w:r>
    </w:p>
    <w:p w:rsidR="00C07315" w:rsidRPr="006A5EE2" w:rsidRDefault="00C07315" w:rsidP="0097224A">
      <w:pPr>
        <w:spacing w:after="0"/>
        <w:ind w:leftChars="354" w:left="850" w:firstLine="1"/>
        <w:rPr>
          <w:rFonts w:cs="Times New Roman"/>
        </w:rPr>
      </w:pPr>
      <w:r w:rsidRPr="006A5EE2">
        <w:rPr>
          <w:rFonts w:cs="Times New Roman"/>
        </w:rPr>
        <w:t>Elektronikus adatok és a kilövés</w:t>
      </w:r>
    </w:p>
    <w:p w:rsidR="00C07315" w:rsidRPr="006A5EE2" w:rsidRDefault="00C07315" w:rsidP="0097224A">
      <w:pPr>
        <w:spacing w:after="0"/>
        <w:ind w:leftChars="354" w:left="850" w:firstLine="1"/>
        <w:rPr>
          <w:rFonts w:cs="Times New Roman"/>
        </w:rPr>
      </w:pPr>
      <w:r w:rsidRPr="006A5EE2">
        <w:rPr>
          <w:rFonts w:cs="Times New Roman"/>
        </w:rPr>
        <w:t>RIP szerepe és jelentősége</w:t>
      </w:r>
    </w:p>
    <w:p w:rsidR="00C07315" w:rsidRPr="006A5EE2" w:rsidRDefault="00C07315" w:rsidP="0097224A">
      <w:pPr>
        <w:spacing w:after="0"/>
        <w:ind w:leftChars="354" w:left="850" w:firstLine="1"/>
        <w:rPr>
          <w:rFonts w:cs="Times New Roman"/>
        </w:rPr>
      </w:pPr>
      <w:r w:rsidRPr="006A5EE2">
        <w:rPr>
          <w:rFonts w:cs="Times New Roman"/>
        </w:rPr>
        <w:t xml:space="preserve">Digitális </w:t>
      </w:r>
      <w:proofErr w:type="spellStart"/>
      <w:r w:rsidRPr="006A5EE2">
        <w:rPr>
          <w:rFonts w:cs="Times New Roman"/>
        </w:rPr>
        <w:t>proof</w:t>
      </w:r>
      <w:proofErr w:type="spellEnd"/>
      <w:r w:rsidRPr="006A5EE2">
        <w:rPr>
          <w:rFonts w:cs="Times New Roman"/>
        </w:rPr>
        <w:t xml:space="preserve"> (CMYK és direkt színek)</w:t>
      </w:r>
    </w:p>
    <w:p w:rsidR="00FB6DBC" w:rsidRPr="006A5EE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A5EE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C07315" w:rsidRPr="00535DF4" w:rsidRDefault="00C07315" w:rsidP="00535DF4">
      <w:pPr>
        <w:ind w:left="142"/>
        <w:rPr>
          <w:rFonts w:cs="Times New Roman"/>
        </w:rPr>
      </w:pPr>
      <w:r w:rsidRPr="00535DF4">
        <w:rPr>
          <w:rFonts w:cs="Times New Roman"/>
        </w:rPr>
        <w:t>Szaktanterem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C07315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 xml:space="preserve">Nyomóforma-készítés </w:t>
      </w:r>
      <w:proofErr w:type="gramStart"/>
      <w:r w:rsidRPr="006A5EE2">
        <w:rPr>
          <w:rFonts w:cs="Times New Roman"/>
          <w:b/>
        </w:rPr>
        <w:t xml:space="preserve">gyakorlat </w:t>
      </w:r>
      <w:r w:rsidR="00FB6DBC" w:rsidRPr="006A5EE2">
        <w:rPr>
          <w:rFonts w:cs="Times New Roman"/>
          <w:b/>
        </w:rPr>
        <w:t xml:space="preserve"> tantárgy</w:t>
      </w:r>
      <w:proofErr w:type="gramEnd"/>
      <w:r w:rsidR="00FB6DBC" w:rsidRPr="006A5EE2">
        <w:rPr>
          <w:rFonts w:cs="Times New Roman"/>
          <w:b/>
        </w:rPr>
        <w:tab/>
      </w:r>
      <w:r w:rsidR="00A531FE" w:rsidRPr="006A5EE2">
        <w:rPr>
          <w:rFonts w:cs="Times New Roman"/>
          <w:b/>
        </w:rPr>
        <w:t>63</w:t>
      </w:r>
      <w:r w:rsidR="00FB6DBC" w:rsidRPr="006A5EE2">
        <w:rPr>
          <w:rFonts w:cs="Times New Roman"/>
          <w:b/>
        </w:rPr>
        <w:t xml:space="preserve"> óra/</w:t>
      </w:r>
      <w:r w:rsidR="00A531FE" w:rsidRPr="006A5EE2">
        <w:rPr>
          <w:rFonts w:cs="Times New Roman"/>
          <w:b/>
        </w:rPr>
        <w:t>0</w:t>
      </w:r>
      <w:r w:rsidR="00FB6DBC" w:rsidRPr="006A5EE2">
        <w:rPr>
          <w:rFonts w:cs="Times New Roman"/>
          <w:b/>
        </w:rPr>
        <w:t xml:space="preserve"> óra*</w:t>
      </w:r>
    </w:p>
    <w:p w:rsidR="00FB6DBC" w:rsidRPr="006A5EE2" w:rsidRDefault="00FB6DBC" w:rsidP="00FB6DBC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az </w:t>
      </w:r>
      <w:r w:rsidR="0097224A" w:rsidRPr="006A5EE2">
        <w:rPr>
          <w:rFonts w:cs="Times New Roman"/>
        </w:rPr>
        <w:t>51 213 07 Digitális nyomóforma készítő</w:t>
      </w:r>
      <w:r w:rsidR="009A3A36" w:rsidRPr="006A5EE2">
        <w:rPr>
          <w:rFonts w:cs="Times New Roman"/>
        </w:rPr>
        <w:t xml:space="preserve"> mellék-</w:t>
      </w:r>
      <w:r w:rsidRPr="006A5EE2">
        <w:rPr>
          <w:rFonts w:cs="Times New Roman"/>
        </w:rPr>
        <w:t>szakképesítéshez kapcsolódik.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FB6DBC" w:rsidRPr="006A5EE2" w:rsidRDefault="00C07315" w:rsidP="00C07315">
      <w:pPr>
        <w:ind w:left="426"/>
        <w:rPr>
          <w:rFonts w:cs="Times New Roman"/>
        </w:rPr>
      </w:pPr>
      <w:r w:rsidRPr="006A5EE2">
        <w:rPr>
          <w:rFonts w:cs="Times New Roman"/>
          <w:kern w:val="2"/>
          <w:lang w:eastAsia="hi-IN" w:bidi="hi-IN"/>
        </w:rPr>
        <w:t xml:space="preserve">A tantárgy célja, hogy bővítse, rendszerezze és mélyítse el az anyagismereti és </w:t>
      </w:r>
      <w:proofErr w:type="gramStart"/>
      <w:r w:rsidRPr="006A5EE2">
        <w:rPr>
          <w:rFonts w:cs="Times New Roman"/>
          <w:kern w:val="2"/>
          <w:lang w:eastAsia="hi-IN" w:bidi="hi-IN"/>
        </w:rPr>
        <w:t>más  szakmai</w:t>
      </w:r>
      <w:proofErr w:type="gramEnd"/>
      <w:r w:rsidRPr="006A5EE2">
        <w:rPr>
          <w:rFonts w:cs="Times New Roman"/>
          <w:kern w:val="2"/>
          <w:lang w:eastAsia="hi-IN" w:bidi="hi-IN"/>
        </w:rPr>
        <w:t xml:space="preserve"> tantárgyak keretében tanult ismereteket, valamint tegye érthetővé a gyorsan változó műszaki ismereteket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FB6DBC" w:rsidRPr="006A5EE2" w:rsidRDefault="0097224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A5EE2">
        <w:rPr>
          <w:rFonts w:cs="Times New Roman"/>
          <w:b/>
          <w:i/>
        </w:rPr>
        <w:t>CTP-ofszetlemez-készítés</w:t>
      </w:r>
      <w:proofErr w:type="spellEnd"/>
      <w:r w:rsidRPr="006A5EE2">
        <w:rPr>
          <w:rFonts w:cs="Times New Roman"/>
          <w:b/>
          <w:i/>
        </w:rPr>
        <w:t xml:space="preserve"> </w:t>
      </w:r>
    </w:p>
    <w:p w:rsidR="0097224A" w:rsidRPr="006A5EE2" w:rsidRDefault="0097224A" w:rsidP="0097224A">
      <w:pPr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A nyomóforma létrehozása</w:t>
      </w:r>
    </w:p>
    <w:p w:rsidR="0097224A" w:rsidRPr="006A5EE2" w:rsidRDefault="001816D5" w:rsidP="0097224A">
      <w:pPr>
        <w:spacing w:after="0"/>
        <w:ind w:leftChars="354" w:left="850"/>
        <w:rPr>
          <w:rFonts w:cs="Times New Roman"/>
          <w:szCs w:val="24"/>
        </w:rPr>
      </w:pPr>
      <w:proofErr w:type="spellStart"/>
      <w:r w:rsidRPr="006A5EE2">
        <w:rPr>
          <w:rFonts w:cs="Times New Roman"/>
          <w:szCs w:val="24"/>
        </w:rPr>
        <w:t>Colormenedzs</w:t>
      </w:r>
      <w:r w:rsidR="0097224A" w:rsidRPr="006A5EE2">
        <w:rPr>
          <w:rFonts w:cs="Times New Roman"/>
          <w:szCs w:val="24"/>
        </w:rPr>
        <w:t>ment-alkalmazás</w:t>
      </w:r>
      <w:proofErr w:type="spellEnd"/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lastRenderedPageBreak/>
        <w:t>Képek, szövegek, grafikák átvitele a nyomólemezre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Néhány éve még manuálisan történt filmen és szerelőfólián keresztül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Ma már közvetlenül a számítógépről kerülnek az információk a lemezre 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Computer </w:t>
      </w:r>
      <w:proofErr w:type="spellStart"/>
      <w:r w:rsidRPr="006A5EE2">
        <w:rPr>
          <w:rFonts w:cs="Times New Roman"/>
          <w:szCs w:val="24"/>
        </w:rPr>
        <w:t>to</w:t>
      </w:r>
      <w:proofErr w:type="spellEnd"/>
      <w:r w:rsidRPr="006A5EE2">
        <w:rPr>
          <w:rFonts w:cs="Times New Roman"/>
          <w:szCs w:val="24"/>
        </w:rPr>
        <w:t xml:space="preserve"> </w:t>
      </w:r>
      <w:proofErr w:type="spellStart"/>
      <w:r w:rsidRPr="006A5EE2">
        <w:rPr>
          <w:rFonts w:cs="Times New Roman"/>
          <w:szCs w:val="24"/>
        </w:rPr>
        <w:t>Plate</w:t>
      </w:r>
      <w:proofErr w:type="spellEnd"/>
      <w:r w:rsidRPr="006A5EE2">
        <w:rPr>
          <w:rFonts w:cs="Times New Roman"/>
          <w:szCs w:val="24"/>
        </w:rPr>
        <w:t xml:space="preserve"> – </w:t>
      </w:r>
      <w:proofErr w:type="spellStart"/>
      <w:r w:rsidRPr="006A5EE2">
        <w:rPr>
          <w:rFonts w:cs="Times New Roman"/>
          <w:szCs w:val="24"/>
        </w:rPr>
        <w:t>CtP</w:t>
      </w:r>
      <w:proofErr w:type="spellEnd"/>
      <w:r w:rsidRPr="006A5EE2">
        <w:rPr>
          <w:rFonts w:cs="Times New Roman"/>
          <w:szCs w:val="24"/>
        </w:rPr>
        <w:t xml:space="preserve"> 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Az ofszet nyomtatás hagyományos nyomóformái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Cinkből vagy alumíniumból készült lemezek vastagsága 0,1–0,5 mm 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nyomólemezek használhatósága beégetéssel növelhető 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Az ofszet nyomólemezek előérzékenyítettek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A másolóeredetin, vagy digitális állományon lévő információk átvitele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Az ofszet nyomólemezekkel szemben támasztott követelmények: 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</w:t>
      </w:r>
      <w:proofErr w:type="spellStart"/>
      <w:r w:rsidRPr="006A5EE2">
        <w:rPr>
          <w:rFonts w:cs="Times New Roman"/>
          <w:szCs w:val="24"/>
        </w:rPr>
        <w:t>nemnyomó</w:t>
      </w:r>
      <w:proofErr w:type="spellEnd"/>
      <w:r w:rsidRPr="006A5EE2">
        <w:rPr>
          <w:rFonts w:cs="Times New Roman"/>
          <w:szCs w:val="24"/>
        </w:rPr>
        <w:t xml:space="preserve"> felületek egyenletes, nedvesítése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</w:t>
      </w:r>
      <w:proofErr w:type="spellStart"/>
      <w:r w:rsidRPr="006A5EE2">
        <w:rPr>
          <w:rFonts w:cs="Times New Roman"/>
          <w:szCs w:val="24"/>
        </w:rPr>
        <w:t>nemnyomó</w:t>
      </w:r>
      <w:proofErr w:type="spellEnd"/>
      <w:r w:rsidRPr="006A5EE2">
        <w:rPr>
          <w:rFonts w:cs="Times New Roman"/>
          <w:szCs w:val="24"/>
        </w:rPr>
        <w:t xml:space="preserve"> felületek vízigénye 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nyomógépterem hőmérséklete, a relatív légnedvesség 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nyomtatott papír típusa, nyomtatási sebesség 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nedvesítő folyadék vegyi összetétele, a festék tulajdonságai 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A nyomólemez vízfogó felületének típusa, felületi érdessége</w:t>
      </w:r>
    </w:p>
    <w:p w:rsidR="0097224A" w:rsidRPr="006A5EE2" w:rsidRDefault="0097224A" w:rsidP="0097224A">
      <w:pPr>
        <w:pStyle w:val="Listaszerbekezds"/>
        <w:spacing w:after="0"/>
        <w:ind w:leftChars="354" w:left="850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A nyomóelemek egyenlete festékfelvétele</w:t>
      </w:r>
    </w:p>
    <w:p w:rsidR="00FB6DBC" w:rsidRPr="006A5EE2" w:rsidRDefault="0097224A" w:rsidP="0097224A">
      <w:pPr>
        <w:spacing w:after="0"/>
        <w:ind w:leftChars="354" w:left="850"/>
        <w:rPr>
          <w:rFonts w:cs="Times New Roman"/>
          <w:szCs w:val="24"/>
        </w:rPr>
      </w:pPr>
      <w:proofErr w:type="spellStart"/>
      <w:r w:rsidRPr="006A5EE2">
        <w:rPr>
          <w:rFonts w:cs="Times New Roman"/>
          <w:szCs w:val="24"/>
        </w:rPr>
        <w:t>CTP-ofszet</w:t>
      </w:r>
      <w:proofErr w:type="spellEnd"/>
      <w:r w:rsidRPr="006A5EE2">
        <w:rPr>
          <w:rFonts w:cs="Times New Roman"/>
          <w:szCs w:val="24"/>
        </w:rPr>
        <w:t xml:space="preserve"> lemezkészítő gép működtetése</w:t>
      </w:r>
    </w:p>
    <w:p w:rsidR="00FB6DBC" w:rsidRPr="006A5EE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A5EE2" w:rsidRDefault="0097224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A5EE2">
        <w:rPr>
          <w:rFonts w:cs="Times New Roman"/>
          <w:b/>
          <w:i/>
        </w:rPr>
        <w:t>CTP-flexó</w:t>
      </w:r>
      <w:proofErr w:type="spellEnd"/>
      <w:r w:rsidRPr="006A5EE2">
        <w:rPr>
          <w:rFonts w:cs="Times New Roman"/>
          <w:b/>
          <w:i/>
        </w:rPr>
        <w:t xml:space="preserve"> nyomóforma-készítés</w:t>
      </w:r>
      <w:r w:rsidR="00C07315" w:rsidRPr="006A5EE2">
        <w:rPr>
          <w:rFonts w:cs="Times New Roman"/>
          <w:b/>
          <w:i/>
        </w:rPr>
        <w:t xml:space="preserve"> </w:t>
      </w:r>
    </w:p>
    <w:p w:rsidR="0097224A" w:rsidRPr="006A5EE2" w:rsidRDefault="0097224A" w:rsidP="0097224A">
      <w:pPr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</w:t>
      </w:r>
      <w:proofErr w:type="spellStart"/>
      <w:r w:rsidRPr="006A5EE2">
        <w:rPr>
          <w:rFonts w:cs="Times New Roman"/>
          <w:szCs w:val="24"/>
        </w:rPr>
        <w:t>flexóra</w:t>
      </w:r>
      <w:proofErr w:type="spellEnd"/>
      <w:r w:rsidRPr="006A5EE2">
        <w:rPr>
          <w:rFonts w:cs="Times New Roman"/>
          <w:szCs w:val="24"/>
        </w:rPr>
        <w:t xml:space="preserve"> előkészített anyag jóváhagyása</w:t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Méretezett és aláírt </w:t>
      </w:r>
      <w:proofErr w:type="spellStart"/>
      <w:r w:rsidRPr="006A5EE2">
        <w:rPr>
          <w:rFonts w:cs="Times New Roman"/>
          <w:szCs w:val="24"/>
        </w:rPr>
        <w:t>proof</w:t>
      </w:r>
      <w:proofErr w:type="spellEnd"/>
      <w:r w:rsidRPr="006A5EE2">
        <w:rPr>
          <w:rFonts w:cs="Times New Roman"/>
          <w:szCs w:val="24"/>
        </w:rPr>
        <w:t xml:space="preserve"> </w:t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Grafikusi változat jóváhagyása </w:t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Formai és méretezés szempontok </w:t>
      </w:r>
      <w:r w:rsidRPr="006A5EE2">
        <w:rPr>
          <w:rFonts w:cs="Times New Roman"/>
          <w:szCs w:val="24"/>
        </w:rPr>
        <w:tab/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Konvertálásból fellépő adatvesztés ellenőrzése </w:t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proofErr w:type="spellStart"/>
      <w:r w:rsidRPr="006A5EE2">
        <w:rPr>
          <w:rFonts w:cs="Times New Roman"/>
          <w:szCs w:val="24"/>
        </w:rPr>
        <w:t>Colormenedzsment-alkalmazás</w:t>
      </w:r>
      <w:proofErr w:type="spellEnd"/>
      <w:r w:rsidRPr="006A5EE2">
        <w:rPr>
          <w:rFonts w:cs="Times New Roman"/>
          <w:szCs w:val="24"/>
        </w:rPr>
        <w:t xml:space="preserve"> </w:t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Az anyag-előkészítés MAC és PC platformon </w:t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Színek, színrendszerek, színmódok</w:t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Adobe programok: </w:t>
      </w:r>
      <w:proofErr w:type="spellStart"/>
      <w:r w:rsidRPr="006A5EE2">
        <w:rPr>
          <w:rFonts w:cs="Times New Roman"/>
          <w:szCs w:val="24"/>
        </w:rPr>
        <w:t>Illustrator</w:t>
      </w:r>
      <w:proofErr w:type="spellEnd"/>
      <w:r w:rsidRPr="006A5EE2">
        <w:rPr>
          <w:rFonts w:cs="Times New Roman"/>
          <w:szCs w:val="24"/>
        </w:rPr>
        <w:t xml:space="preserve">, </w:t>
      </w:r>
      <w:proofErr w:type="spellStart"/>
      <w:r w:rsidRPr="006A5EE2">
        <w:rPr>
          <w:rFonts w:cs="Times New Roman"/>
          <w:szCs w:val="24"/>
        </w:rPr>
        <w:t>Photoshop</w:t>
      </w:r>
      <w:proofErr w:type="spellEnd"/>
      <w:r w:rsidRPr="006A5EE2">
        <w:rPr>
          <w:rFonts w:cs="Times New Roman"/>
          <w:szCs w:val="24"/>
        </w:rPr>
        <w:t xml:space="preserve">, </w:t>
      </w:r>
      <w:proofErr w:type="spellStart"/>
      <w:r w:rsidRPr="006A5EE2">
        <w:rPr>
          <w:rFonts w:cs="Times New Roman"/>
          <w:szCs w:val="24"/>
        </w:rPr>
        <w:t>InDesign</w:t>
      </w:r>
      <w:proofErr w:type="spellEnd"/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Legkisebb ajánlott vonalvastagság: pozitív vonal egy színből: 0,1mm, </w:t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Negatív vonal egy színű háttérben: 0.3 mm </w:t>
      </w:r>
    </w:p>
    <w:p w:rsidR="0097224A" w:rsidRPr="006A5EE2" w:rsidRDefault="0097224A" w:rsidP="0097224A">
      <w:pPr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Legkisebb betűméret pozitív és negatív szövegnél </w:t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Fontok görbévé, ill. </w:t>
      </w:r>
      <w:proofErr w:type="spellStart"/>
      <w:r w:rsidRPr="006A5EE2">
        <w:rPr>
          <w:rFonts w:cs="Times New Roman"/>
          <w:szCs w:val="24"/>
        </w:rPr>
        <w:t>shape</w:t>
      </w:r>
      <w:proofErr w:type="spellEnd"/>
      <w:r w:rsidRPr="006A5EE2">
        <w:rPr>
          <w:rFonts w:cs="Times New Roman"/>
          <w:szCs w:val="24"/>
        </w:rPr>
        <w:t xml:space="preserve"> </w:t>
      </w:r>
      <w:proofErr w:type="spellStart"/>
      <w:r w:rsidRPr="006A5EE2">
        <w:rPr>
          <w:rFonts w:cs="Times New Roman"/>
          <w:szCs w:val="24"/>
        </w:rPr>
        <w:t>layerré</w:t>
      </w:r>
      <w:proofErr w:type="spellEnd"/>
      <w:r w:rsidRPr="006A5EE2">
        <w:rPr>
          <w:rFonts w:cs="Times New Roman"/>
          <w:szCs w:val="24"/>
        </w:rPr>
        <w:t xml:space="preserve"> alakítása</w:t>
      </w:r>
    </w:p>
    <w:p w:rsidR="0097224A" w:rsidRPr="006A5EE2" w:rsidRDefault="0097224A" w:rsidP="0097224A">
      <w:pPr>
        <w:pStyle w:val="Listaszerbekezds"/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Végső méret felbontása 300 DPI</w:t>
      </w:r>
    </w:p>
    <w:p w:rsidR="00FB6DBC" w:rsidRPr="006A5EE2" w:rsidRDefault="0097224A" w:rsidP="0097224A">
      <w:pPr>
        <w:tabs>
          <w:tab w:val="left" w:pos="1418"/>
          <w:tab w:val="right" w:pos="9072"/>
        </w:tabs>
        <w:spacing w:after="0"/>
        <w:ind w:leftChars="354" w:left="850" w:firstLine="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grafikában lévő nem </w:t>
      </w:r>
      <w:proofErr w:type="spellStart"/>
      <w:r w:rsidRPr="006A5EE2">
        <w:rPr>
          <w:rFonts w:cs="Times New Roman"/>
          <w:szCs w:val="24"/>
        </w:rPr>
        <w:t>vektorizált</w:t>
      </w:r>
      <w:proofErr w:type="spellEnd"/>
      <w:r w:rsidRPr="006A5EE2">
        <w:rPr>
          <w:rFonts w:cs="Times New Roman"/>
          <w:szCs w:val="24"/>
        </w:rPr>
        <w:t xml:space="preserve"> szöveg csak csatolt fontokkal használható</w:t>
      </w:r>
    </w:p>
    <w:p w:rsidR="00FB6DBC" w:rsidRPr="006A5EE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A5EE2" w:rsidRDefault="0097224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Digitális </w:t>
      </w:r>
      <w:proofErr w:type="spellStart"/>
      <w:r w:rsidRPr="006A5EE2">
        <w:rPr>
          <w:rFonts w:cs="Times New Roman"/>
          <w:b/>
          <w:i/>
        </w:rPr>
        <w:t>proofkészítés</w:t>
      </w:r>
      <w:proofErr w:type="spellEnd"/>
      <w:r w:rsidRPr="006A5EE2">
        <w:rPr>
          <w:rFonts w:cs="Times New Roman"/>
          <w:b/>
          <w:i/>
        </w:rPr>
        <w:t xml:space="preserve"> </w:t>
      </w:r>
    </w:p>
    <w:p w:rsidR="0097224A" w:rsidRPr="006A5EE2" w:rsidRDefault="0097224A" w:rsidP="0097224A">
      <w:pPr>
        <w:pStyle w:val="NormlWeb"/>
        <w:spacing w:before="0" w:after="0"/>
        <w:ind w:left="851"/>
      </w:pPr>
      <w:r w:rsidRPr="006A5EE2">
        <w:t xml:space="preserve">A </w:t>
      </w:r>
      <w:proofErr w:type="spellStart"/>
      <w:r w:rsidRPr="006A5EE2">
        <w:t>proof</w:t>
      </w:r>
      <w:proofErr w:type="spellEnd"/>
      <w:r w:rsidRPr="006A5EE2">
        <w:t xml:space="preserve"> a nyomdai, nyomtatási végterméket bemutató nyomat</w:t>
      </w:r>
    </w:p>
    <w:p w:rsidR="0097224A" w:rsidRPr="006A5EE2" w:rsidRDefault="0097224A" w:rsidP="0097224A">
      <w:pPr>
        <w:pStyle w:val="NormlWeb"/>
        <w:spacing w:before="0" w:after="0"/>
        <w:ind w:left="851"/>
      </w:pPr>
      <w:r w:rsidRPr="006A5EE2">
        <w:t xml:space="preserve">A felelősségvállalás tisztázásánál a színhelyes digitális </w:t>
      </w:r>
      <w:proofErr w:type="spellStart"/>
      <w:r w:rsidRPr="006A5EE2">
        <w:t>proof</w:t>
      </w:r>
      <w:proofErr w:type="spellEnd"/>
      <w:r w:rsidRPr="006A5EE2">
        <w:t xml:space="preserve"> döntő jelentőségű </w:t>
      </w:r>
    </w:p>
    <w:p w:rsidR="0097224A" w:rsidRPr="006A5EE2" w:rsidRDefault="0097224A" w:rsidP="0097224A">
      <w:pPr>
        <w:pStyle w:val="NormlWeb"/>
        <w:spacing w:before="0" w:after="0"/>
        <w:ind w:left="851"/>
      </w:pPr>
      <w:r w:rsidRPr="006A5EE2">
        <w:t xml:space="preserve">A színhelyes </w:t>
      </w:r>
      <w:proofErr w:type="spellStart"/>
      <w:r w:rsidRPr="006A5EE2">
        <w:t>proof</w:t>
      </w:r>
      <w:proofErr w:type="spellEnd"/>
      <w:r w:rsidRPr="006A5EE2">
        <w:t xml:space="preserve"> csak jól kalibrált rendszerrel készíthető</w:t>
      </w:r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proofErr w:type="spellStart"/>
      <w:r w:rsidRPr="006A5EE2">
        <w:rPr>
          <w:rFonts w:cs="Times New Roman"/>
          <w:szCs w:val="24"/>
        </w:rPr>
        <w:t>Colormenedzsment-alkalmazás</w:t>
      </w:r>
      <w:proofErr w:type="spellEnd"/>
      <w:r w:rsidRPr="006A5EE2">
        <w:rPr>
          <w:rFonts w:cs="Times New Roman"/>
          <w:szCs w:val="24"/>
        </w:rPr>
        <w:t xml:space="preserve"> </w:t>
      </w:r>
    </w:p>
    <w:p w:rsidR="0097224A" w:rsidRPr="006A5EE2" w:rsidRDefault="0097224A" w:rsidP="0097224A">
      <w:pPr>
        <w:pStyle w:val="NormlWeb"/>
        <w:spacing w:before="0" w:after="0"/>
        <w:ind w:left="851"/>
        <w:rPr>
          <w:rFonts w:eastAsia="Times New Roman"/>
          <w:lang w:eastAsia="hu-HU"/>
        </w:rPr>
      </w:pPr>
      <w:r w:rsidRPr="006A5EE2">
        <w:t xml:space="preserve">Fényes, matt </w:t>
      </w:r>
      <w:proofErr w:type="spellStart"/>
      <w:r w:rsidRPr="006A5EE2">
        <w:t>proof</w:t>
      </w:r>
      <w:proofErr w:type="spellEnd"/>
      <w:r w:rsidRPr="006A5EE2">
        <w:t xml:space="preserve"> papírra vagy egyedi papírra is nyomtatható</w:t>
      </w:r>
    </w:p>
    <w:p w:rsidR="0097224A" w:rsidRPr="006A5EE2" w:rsidRDefault="0097224A" w:rsidP="0097224A">
      <w:pPr>
        <w:pStyle w:val="NormlWeb"/>
        <w:spacing w:before="0" w:after="0"/>
        <w:ind w:left="851"/>
      </w:pPr>
      <w:r w:rsidRPr="006A5EE2">
        <w:t xml:space="preserve">A </w:t>
      </w:r>
      <w:proofErr w:type="spellStart"/>
      <w:r w:rsidRPr="006A5EE2">
        <w:t>proof</w:t>
      </w:r>
      <w:proofErr w:type="spellEnd"/>
      <w:r w:rsidRPr="006A5EE2">
        <w:t xml:space="preserve"> megmutatja a tartalom, a szín és a rácsozat jellegét</w:t>
      </w:r>
    </w:p>
    <w:p w:rsidR="0097224A" w:rsidRPr="006A5EE2" w:rsidRDefault="0097224A" w:rsidP="0097224A">
      <w:pPr>
        <w:pStyle w:val="NormlWeb"/>
        <w:spacing w:before="0" w:after="0"/>
        <w:ind w:left="851"/>
      </w:pPr>
      <w:r w:rsidRPr="006A5EE2">
        <w:t>Direktszínek és különleges színek használata</w:t>
      </w:r>
    </w:p>
    <w:p w:rsidR="0097224A" w:rsidRPr="006A5EE2" w:rsidRDefault="0097224A" w:rsidP="0097224A">
      <w:pPr>
        <w:pStyle w:val="NormlWeb"/>
        <w:spacing w:before="0" w:after="0"/>
        <w:ind w:left="851"/>
      </w:pPr>
      <w:proofErr w:type="spellStart"/>
      <w:r w:rsidRPr="006A5EE2">
        <w:t>RIP-feladata</w:t>
      </w:r>
      <w:proofErr w:type="spellEnd"/>
    </w:p>
    <w:p w:rsidR="0097224A" w:rsidRPr="006A5EE2" w:rsidRDefault="0097224A" w:rsidP="0097224A">
      <w:pPr>
        <w:pStyle w:val="NormlWeb"/>
        <w:spacing w:before="0" w:after="0"/>
        <w:ind w:left="851"/>
      </w:pPr>
      <w:r w:rsidRPr="006A5EE2">
        <w:t>A különböző digitális állományok konvertálása</w:t>
      </w:r>
    </w:p>
    <w:p w:rsidR="0097224A" w:rsidRPr="006A5EE2" w:rsidRDefault="0097224A" w:rsidP="0097224A">
      <w:pPr>
        <w:pStyle w:val="NormlWeb"/>
        <w:spacing w:before="0" w:after="0"/>
        <w:ind w:left="851"/>
      </w:pPr>
      <w:r w:rsidRPr="006A5EE2">
        <w:t xml:space="preserve">A </w:t>
      </w:r>
      <w:proofErr w:type="spellStart"/>
      <w:r w:rsidRPr="006A5EE2">
        <w:t>proof-alkalmazás</w:t>
      </w:r>
      <w:proofErr w:type="spellEnd"/>
      <w:r w:rsidRPr="006A5EE2">
        <w:t xml:space="preserve">: </w:t>
      </w:r>
      <w:proofErr w:type="spellStart"/>
      <w:r w:rsidRPr="006A5EE2">
        <w:t>flexo-</w:t>
      </w:r>
      <w:proofErr w:type="spellEnd"/>
      <w:r w:rsidRPr="006A5EE2">
        <w:t>, ofszet- és digitális nyomdák, DTP stúdiók stb.</w:t>
      </w:r>
    </w:p>
    <w:p w:rsidR="0097224A" w:rsidRPr="006A5EE2" w:rsidRDefault="0097224A" w:rsidP="0097224A">
      <w:pPr>
        <w:pStyle w:val="NormlWeb"/>
        <w:spacing w:before="0" w:after="0"/>
        <w:ind w:left="851"/>
      </w:pPr>
      <w:r w:rsidRPr="006A5EE2">
        <w:t xml:space="preserve">Nyomtatás PDF- vagy </w:t>
      </w:r>
      <w:proofErr w:type="spellStart"/>
      <w:r w:rsidRPr="006A5EE2">
        <w:t>TIF-formátumból</w:t>
      </w:r>
      <w:proofErr w:type="spellEnd"/>
      <w:r w:rsidRPr="006A5EE2">
        <w:t xml:space="preserve">  </w:t>
      </w:r>
    </w:p>
    <w:p w:rsidR="00FB6DBC" w:rsidRPr="006A5EE2" w:rsidRDefault="0097224A" w:rsidP="0097224A">
      <w:pPr>
        <w:spacing w:after="0"/>
        <w:ind w:left="851"/>
        <w:rPr>
          <w:rFonts w:cs="Times New Roman"/>
        </w:rPr>
      </w:pPr>
      <w:r w:rsidRPr="006A5EE2">
        <w:rPr>
          <w:rFonts w:cs="Times New Roman"/>
          <w:szCs w:val="24"/>
        </w:rPr>
        <w:t>A fontok és képek beágyazása</w:t>
      </w:r>
    </w:p>
    <w:p w:rsidR="00FB6DBC" w:rsidRPr="006A5EE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A5EE2" w:rsidRDefault="0097224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lastRenderedPageBreak/>
        <w:t>Digitális állományok konverziója</w:t>
      </w:r>
    </w:p>
    <w:p w:rsidR="0097224A" w:rsidRPr="006A5EE2" w:rsidRDefault="0097224A" w:rsidP="0097224A">
      <w:pPr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PostScript </w:t>
      </w:r>
      <w:proofErr w:type="spellStart"/>
      <w:r w:rsidRPr="006A5EE2">
        <w:rPr>
          <w:rFonts w:cs="Times New Roman"/>
          <w:szCs w:val="24"/>
        </w:rPr>
        <w:t>Level</w:t>
      </w:r>
      <w:proofErr w:type="spellEnd"/>
      <w:r w:rsidRPr="006A5EE2">
        <w:rPr>
          <w:rFonts w:cs="Times New Roman"/>
          <w:szCs w:val="24"/>
        </w:rPr>
        <w:t xml:space="preserve"> 3 (Adobe fejlesztés) és a konvertálható digitális fájlok</w:t>
      </w:r>
    </w:p>
    <w:p w:rsidR="0097224A" w:rsidRPr="006A5EE2" w:rsidRDefault="0097224A" w:rsidP="0097224A">
      <w:pPr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PS-, PDF-, JDF- és </w:t>
      </w:r>
      <w:proofErr w:type="spellStart"/>
      <w:r w:rsidRPr="006A5EE2">
        <w:rPr>
          <w:rFonts w:cs="Times New Roman"/>
          <w:szCs w:val="24"/>
        </w:rPr>
        <w:t>TIF-fájlok</w:t>
      </w:r>
      <w:proofErr w:type="spellEnd"/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proofErr w:type="spellStart"/>
      <w:r w:rsidRPr="006A5EE2">
        <w:rPr>
          <w:rFonts w:cs="Times New Roman"/>
          <w:szCs w:val="24"/>
        </w:rPr>
        <w:t>Colormenedzsment-alkalmazás</w:t>
      </w:r>
      <w:proofErr w:type="spellEnd"/>
      <w:r w:rsidRPr="006A5EE2">
        <w:rPr>
          <w:rFonts w:cs="Times New Roman"/>
          <w:szCs w:val="24"/>
        </w:rPr>
        <w:t xml:space="preserve"> </w:t>
      </w:r>
    </w:p>
    <w:p w:rsidR="0097224A" w:rsidRPr="006A5EE2" w:rsidRDefault="0097224A" w:rsidP="0097224A">
      <w:pPr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Legalább 300 </w:t>
      </w:r>
      <w:proofErr w:type="spellStart"/>
      <w:r w:rsidRPr="006A5EE2">
        <w:rPr>
          <w:rFonts w:cs="Times New Roman"/>
          <w:szCs w:val="24"/>
        </w:rPr>
        <w:t>dpi</w:t>
      </w:r>
      <w:proofErr w:type="spellEnd"/>
      <w:r w:rsidRPr="006A5EE2">
        <w:rPr>
          <w:rFonts w:cs="Times New Roman"/>
          <w:szCs w:val="24"/>
        </w:rPr>
        <w:t xml:space="preserve"> felbontás</w:t>
      </w:r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Körvonalak, görbék megjelenítése harmadfokú polinomokkal</w:t>
      </w:r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Bármilyen vastagságú vonalak, bármilyen színek vagy </w:t>
      </w:r>
      <w:proofErr w:type="spellStart"/>
      <w:r w:rsidRPr="006A5EE2">
        <w:rPr>
          <w:rFonts w:cs="Times New Roman"/>
          <w:szCs w:val="24"/>
        </w:rPr>
        <w:t>gra</w:t>
      </w:r>
      <w:proofErr w:type="spellEnd"/>
      <w:r w:rsidRPr="006A5EE2">
        <w:rPr>
          <w:rFonts w:cs="Times New Roman"/>
          <w:szCs w:val="24"/>
        </w:rPr>
        <w:t xml:space="preserve">ﬁkai elemek  </w:t>
      </w:r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betűk karakterei </w:t>
      </w:r>
      <w:proofErr w:type="spellStart"/>
      <w:r w:rsidRPr="006A5EE2">
        <w:rPr>
          <w:rFonts w:cs="Times New Roman"/>
          <w:szCs w:val="24"/>
        </w:rPr>
        <w:t>gra</w:t>
      </w:r>
      <w:proofErr w:type="spellEnd"/>
      <w:r w:rsidRPr="006A5EE2">
        <w:rPr>
          <w:rFonts w:cs="Times New Roman"/>
          <w:szCs w:val="24"/>
        </w:rPr>
        <w:t xml:space="preserve">ﬁkus elemként </w:t>
      </w:r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Bármely </w:t>
      </w:r>
      <w:proofErr w:type="spellStart"/>
      <w:r w:rsidRPr="006A5EE2">
        <w:rPr>
          <w:rFonts w:cs="Times New Roman"/>
          <w:szCs w:val="24"/>
        </w:rPr>
        <w:t>gra</w:t>
      </w:r>
      <w:proofErr w:type="spellEnd"/>
      <w:r w:rsidRPr="006A5EE2">
        <w:rPr>
          <w:rFonts w:cs="Times New Roman"/>
          <w:szCs w:val="24"/>
        </w:rPr>
        <w:t xml:space="preserve">ﬁkus programban módosíthatók, integrálhatók </w:t>
      </w:r>
      <w:proofErr w:type="spellStart"/>
      <w:r w:rsidRPr="006A5EE2">
        <w:rPr>
          <w:rFonts w:cs="Times New Roman"/>
          <w:szCs w:val="24"/>
        </w:rPr>
        <w:t>gra</w:t>
      </w:r>
      <w:proofErr w:type="spellEnd"/>
      <w:r w:rsidRPr="006A5EE2">
        <w:rPr>
          <w:rFonts w:cs="Times New Roman"/>
          <w:szCs w:val="24"/>
        </w:rPr>
        <w:t>ﬁkával vagy árnyalatos képpel</w:t>
      </w:r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Jellemzője a koordinátarendszer</w:t>
      </w:r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Bármilyen lineáris transzformáció, tükrözés, forgatás</w:t>
      </w:r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A szövegek LZW tömörítéssel 50%-kal csökkentése </w:t>
      </w:r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Szöveget és </w:t>
      </w:r>
      <w:proofErr w:type="spellStart"/>
      <w:r w:rsidRPr="006A5EE2">
        <w:rPr>
          <w:rFonts w:cs="Times New Roman"/>
          <w:szCs w:val="24"/>
        </w:rPr>
        <w:t>gra</w:t>
      </w:r>
      <w:proofErr w:type="spellEnd"/>
      <w:r w:rsidRPr="006A5EE2">
        <w:rPr>
          <w:rFonts w:cs="Times New Roman"/>
          <w:szCs w:val="24"/>
        </w:rPr>
        <w:t>ﬁkát tartalmazó oldalakat bittérképes rendszerré alakítása</w:t>
      </w:r>
    </w:p>
    <w:p w:rsidR="0097224A" w:rsidRPr="006A5EE2" w:rsidRDefault="0097224A" w:rsidP="0097224A">
      <w:pPr>
        <w:pStyle w:val="Listaszerbekezds"/>
        <w:spacing w:after="0"/>
        <w:ind w:left="851"/>
        <w:rPr>
          <w:rFonts w:cs="Times New Roman"/>
          <w:szCs w:val="24"/>
        </w:rPr>
      </w:pPr>
      <w:proofErr w:type="spellStart"/>
      <w:r w:rsidRPr="006A5EE2">
        <w:rPr>
          <w:rFonts w:cs="Times New Roman"/>
          <w:szCs w:val="24"/>
        </w:rPr>
        <w:t>Rendszerfüggetlen</w:t>
      </w:r>
      <w:proofErr w:type="spellEnd"/>
      <w:r w:rsidRPr="006A5EE2">
        <w:rPr>
          <w:rFonts w:cs="Times New Roman"/>
          <w:szCs w:val="24"/>
        </w:rPr>
        <w:t>, Mac és PC-platformon egyformán felhasználható</w:t>
      </w:r>
    </w:p>
    <w:p w:rsidR="0097224A" w:rsidRPr="006A5EE2" w:rsidRDefault="0097224A" w:rsidP="0097224A">
      <w:pPr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 xml:space="preserve">Csatolhatók görbék, alfacsatornák, </w:t>
      </w:r>
      <w:proofErr w:type="spellStart"/>
      <w:r w:rsidRPr="006A5EE2">
        <w:rPr>
          <w:rFonts w:cs="Times New Roman"/>
          <w:szCs w:val="24"/>
        </w:rPr>
        <w:t>layerek</w:t>
      </w:r>
      <w:proofErr w:type="spellEnd"/>
      <w:r w:rsidRPr="006A5EE2">
        <w:rPr>
          <w:rFonts w:cs="Times New Roman"/>
          <w:szCs w:val="24"/>
        </w:rPr>
        <w:t>, interaktív eﬀ</w:t>
      </w:r>
      <w:proofErr w:type="spellStart"/>
      <w:r w:rsidRPr="006A5EE2">
        <w:rPr>
          <w:rFonts w:cs="Times New Roman"/>
          <w:szCs w:val="24"/>
        </w:rPr>
        <w:t>ektusok</w:t>
      </w:r>
      <w:proofErr w:type="spellEnd"/>
    </w:p>
    <w:p w:rsidR="0097224A" w:rsidRPr="006A5EE2" w:rsidRDefault="0097224A" w:rsidP="0097224A">
      <w:pPr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A használt összes font- és speciális karakterkészlet is beágyazása</w:t>
      </w:r>
    </w:p>
    <w:p w:rsidR="0097224A" w:rsidRPr="006A5EE2" w:rsidRDefault="0097224A" w:rsidP="0097224A">
      <w:pPr>
        <w:spacing w:after="0"/>
        <w:ind w:left="851"/>
        <w:rPr>
          <w:rFonts w:cs="Times New Roman"/>
          <w:szCs w:val="24"/>
        </w:rPr>
      </w:pPr>
      <w:r w:rsidRPr="006A5EE2">
        <w:rPr>
          <w:rFonts w:cs="Times New Roman"/>
          <w:szCs w:val="24"/>
        </w:rPr>
        <w:t>A legfontosabb fájlformátumok és különböző rendszerek formátumainak konverziói</w:t>
      </w:r>
    </w:p>
    <w:p w:rsidR="00FB6DBC" w:rsidRPr="006A5EE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A5EE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FB6DBC" w:rsidRPr="006A5EE2" w:rsidRDefault="0097224A" w:rsidP="00FB6DBC">
      <w:pPr>
        <w:spacing w:after="0"/>
        <w:ind w:left="426"/>
        <w:rPr>
          <w:rFonts w:cs="Times New Roman"/>
        </w:rPr>
      </w:pPr>
      <w:proofErr w:type="gramStart"/>
      <w:r w:rsidRPr="006A5EE2">
        <w:rPr>
          <w:rFonts w:cs="Times New Roman"/>
        </w:rPr>
        <w:t>számítógépes</w:t>
      </w:r>
      <w:proofErr w:type="gramEnd"/>
      <w:r w:rsidRPr="006A5EE2">
        <w:rPr>
          <w:rFonts w:cs="Times New Roman"/>
        </w:rPr>
        <w:t xml:space="preserve"> tanterem </w:t>
      </w:r>
      <w:proofErr w:type="spellStart"/>
      <w:r w:rsidRPr="006A5EE2">
        <w:rPr>
          <w:rFonts w:cs="Times New Roman"/>
        </w:rPr>
        <w:t>CTP-másolóval</w:t>
      </w:r>
      <w:proofErr w:type="spellEnd"/>
      <w:r w:rsidRPr="006A5EE2">
        <w:rPr>
          <w:rFonts w:cs="Times New Roman"/>
        </w:rPr>
        <w:t xml:space="preserve"> és </w:t>
      </w:r>
      <w:proofErr w:type="spellStart"/>
      <w:r w:rsidRPr="006A5EE2">
        <w:rPr>
          <w:rFonts w:cs="Times New Roman"/>
        </w:rPr>
        <w:t>proofnyomtatóval</w:t>
      </w:r>
      <w:proofErr w:type="spellEnd"/>
      <w:r w:rsidRPr="006A5EE2">
        <w:rPr>
          <w:rFonts w:cs="Times New Roman"/>
        </w:rPr>
        <w:t xml:space="preserve">, ofszet- és </w:t>
      </w:r>
      <w:proofErr w:type="spellStart"/>
      <w:r w:rsidRPr="006A5EE2">
        <w:rPr>
          <w:rFonts w:cs="Times New Roman"/>
        </w:rPr>
        <w:t>flexó-nyomdai</w:t>
      </w:r>
      <w:proofErr w:type="spellEnd"/>
      <w:r w:rsidRPr="006A5EE2">
        <w:rPr>
          <w:rFonts w:cs="Times New Roman"/>
        </w:rPr>
        <w:t xml:space="preserve"> előkészítő vállalkozás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FB6DBC" w:rsidRPr="006A5EE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FB6DBC" w:rsidRPr="006A5EE2" w:rsidRDefault="00FB6DBC" w:rsidP="00FB6DBC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A23F09" w:rsidRPr="006A5EE2" w:rsidRDefault="00A965FA" w:rsidP="00A23F09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10241</w:t>
      </w:r>
      <w:r w:rsidR="00A23F09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A23F09" w:rsidRPr="006A5EE2">
        <w:rPr>
          <w:rFonts w:cs="Times New Roman"/>
          <w:b/>
          <w:sz w:val="36"/>
        </w:rPr>
        <w:t xml:space="preserve"> azonosító számú</w:t>
      </w:r>
    </w:p>
    <w:p w:rsidR="00A23F09" w:rsidRPr="006A5EE2" w:rsidRDefault="00A965FA" w:rsidP="00A23F09">
      <w:pPr>
        <w:jc w:val="center"/>
        <w:rPr>
          <w:rFonts w:cs="Times New Roman"/>
          <w:b/>
          <w:sz w:val="36"/>
        </w:rPr>
      </w:pPr>
      <w:proofErr w:type="spellStart"/>
      <w:r w:rsidRPr="006A5EE2">
        <w:rPr>
          <w:rFonts w:cs="Times New Roman"/>
          <w:b/>
          <w:sz w:val="36"/>
        </w:rPr>
        <w:t>Nyomtatványfeldolgozás</w:t>
      </w:r>
      <w:proofErr w:type="spellEnd"/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A23F09" w:rsidRPr="006A5EE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A965FA" w:rsidRPr="006A5EE2">
        <w:rPr>
          <w:rFonts w:cs="Times New Roman"/>
        </w:rPr>
        <w:t>10241</w:t>
      </w:r>
      <w:r w:rsidRPr="006A5EE2">
        <w:rPr>
          <w:rFonts w:cs="Times New Roman"/>
        </w:rPr>
        <w:t>-</w:t>
      </w:r>
      <w:r w:rsidR="00A965FA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proofErr w:type="spellStart"/>
      <w:r w:rsidR="00A965FA" w:rsidRPr="006A5EE2">
        <w:rPr>
          <w:rFonts w:cs="Times New Roman"/>
        </w:rPr>
        <w:t>Nyomtatványfeldolgozás</w:t>
      </w:r>
      <w:proofErr w:type="spellEnd"/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248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56"/>
        <w:gridCol w:w="758"/>
        <w:gridCol w:w="918"/>
      </w:tblGrid>
      <w:tr w:rsidR="006A5EE2" w:rsidRPr="00535DF4" w:rsidTr="00535DF4">
        <w:trPr>
          <w:cantSplit/>
          <w:trHeight w:val="1697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In-line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feldolgozás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In-line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feldolgozás gyakorlat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4C4EBA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Programozza a </w:t>
            </w:r>
            <w:proofErr w:type="spellStart"/>
            <w:r w:rsidRPr="00535DF4">
              <w:rPr>
                <w:rFonts w:cs="Times New Roman"/>
                <w:szCs w:val="24"/>
              </w:rPr>
              <w:t>nyomtatványfeldolgozás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gépeit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Beállítja a különböző műveletek technológiai sorrendjét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Ellenőrzi a stancoló, </w:t>
            </w:r>
            <w:proofErr w:type="spellStart"/>
            <w:r w:rsidRPr="00535DF4">
              <w:rPr>
                <w:rFonts w:cs="Times New Roman"/>
                <w:szCs w:val="24"/>
              </w:rPr>
              <w:t>bigelő</w:t>
            </w:r>
            <w:proofErr w:type="spellEnd"/>
            <w:r w:rsidRPr="00535DF4">
              <w:rPr>
                <w:rFonts w:cs="Times New Roman"/>
                <w:szCs w:val="24"/>
              </w:rPr>
              <w:t>, hajtogató, vágógépek vezérlését</w:t>
            </w:r>
            <w:r w:rsidR="004C4EBA" w:rsidRPr="00535DF4">
              <w:rPr>
                <w:rFonts w:cs="Times New Roman"/>
                <w:szCs w:val="24"/>
              </w:rPr>
              <w:t>.</w:t>
            </w:r>
            <w:r w:rsidRPr="00535DF4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5DDD" w:rsidRPr="00535DF4" w:rsidRDefault="007F5DDD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Átveszi a nyomtatott íveket, ellenőrzi a nyomatok minőségét.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5DDD" w:rsidRPr="00535DF4" w:rsidRDefault="007F5DDD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5DDD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Ellenőrzi az ívek mennyiségét, a kötési módnak és az alkalmazott technológiának megfelelő </w:t>
            </w:r>
            <w:proofErr w:type="spellStart"/>
            <w:r w:rsidRPr="00535DF4">
              <w:rPr>
                <w:rFonts w:cs="Times New Roman"/>
                <w:szCs w:val="24"/>
              </w:rPr>
              <w:t>hozzálék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meglétét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Ellenőrzi a kilövést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Kiválasztja a feldolgozási technológiához szükséges gépeket és gépegységeket és programokat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Beállítja a gépek, gépsorok technológiai leírás szerinti paramétereit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Folyamatosan ellenőrzi a beállítások állandóságát és szükség szerint utána állítja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Ellenőrzi a szükséges anyagok, segédanyagok meglétét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Meghatározza az optimális gyártási sebességet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Ellenőrzi a gépek paramétereit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Korrigálja a gépbeállításokat az anyagok tulajdonságainak megfelelően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Észleli és jelzi a gép rendellenes működését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Elvégzi vagy elvégezteti a szerszámok javítását vagy cseréjét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Szükség esetén eleget tesz az egyedi megrendelői igényeknek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Gondoskodik a félkész- és késztermékek tárolásáról és továbbításáról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Jelzi a kopó alkatrészek cseréjét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Vezeti a gépkarbantartás adminisztrációját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Elvégzi vagy elvégezteti a gép környezetének takarítását a takarítási utasításnak megfelelően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kézi könyvkötés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kézi könyvkötés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Számítógépes vezérlés a kötészeti gépeknél, gépsoroknál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vágás, hajtogatás technológiája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Vágó-, szabógépek, hajtogató gépek működése, beállítása, kezelése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Előzékelő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gépek működése, beállítása, kezelése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Az összehordás és az </w:t>
            </w:r>
            <w:proofErr w:type="spellStart"/>
            <w:r w:rsidRPr="00535DF4">
              <w:rPr>
                <w:rFonts w:cs="Times New Roman"/>
                <w:szCs w:val="24"/>
              </w:rPr>
              <w:t>előzékelés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technológiája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lastRenderedPageBreak/>
              <w:t xml:space="preserve">Helyes ívsorrend elektronikus ellenőrzése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Ívegyesítési módok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cérnafűzés technológiája, cérnafűzőgépek működése, beállítása, kezelése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Ragasztókötés technológiája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Ragasztókötő gépek működése, paramétereinek beállítása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Könyvtestkikészítő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és könyvtáblakészítő gépek működése, beállítása, kezelése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Könyvtáblakészítő gépek működése, beállítása, kezelése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Prések fajtái,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Könyvtestkikészítés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Borítástípusok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Tábla anyagainak szabása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Tábla-összeállítás, táblakikészítés technológiája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könyvtest beakasztás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Préselések, szárítások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Könyvnyílás-beégetés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Védőborító felhelyezése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csomagolás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Grafikus érintőképernyő-kezelés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Hallott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nyelvi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Gépek, eszközök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trike/>
                <w:szCs w:val="24"/>
              </w:rPr>
              <w:t>S</w:t>
            </w:r>
            <w:r w:rsidRPr="00535DF4">
              <w:rPr>
                <w:rFonts w:cs="Times New Roman"/>
                <w:szCs w:val="24"/>
              </w:rPr>
              <w:t>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965F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A5EE2">
        <w:rPr>
          <w:rFonts w:cs="Times New Roman"/>
          <w:b/>
        </w:rPr>
        <w:lastRenderedPageBreak/>
        <w:t>In-line</w:t>
      </w:r>
      <w:proofErr w:type="spellEnd"/>
      <w:r w:rsidRPr="006A5EE2">
        <w:rPr>
          <w:rFonts w:cs="Times New Roman"/>
          <w:b/>
        </w:rPr>
        <w:t xml:space="preserve"> feldolgozás</w:t>
      </w:r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A531FE" w:rsidRPr="006A5EE2">
        <w:rPr>
          <w:rFonts w:cs="Times New Roman"/>
          <w:b/>
        </w:rPr>
        <w:t>36</w:t>
      </w:r>
      <w:r w:rsidR="00A23F09" w:rsidRPr="006A5EE2">
        <w:rPr>
          <w:rFonts w:cs="Times New Roman"/>
          <w:b/>
        </w:rPr>
        <w:t xml:space="preserve"> óra/</w:t>
      </w:r>
      <w:r w:rsidR="00A531FE" w:rsidRPr="006A5EE2">
        <w:rPr>
          <w:rFonts w:cs="Times New Roman"/>
          <w:b/>
        </w:rPr>
        <w:t>0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az </w:t>
      </w:r>
      <w:r w:rsidR="007213FE" w:rsidRPr="006A5EE2">
        <w:rPr>
          <w:rFonts w:cs="Times New Roman"/>
        </w:rPr>
        <w:t>51 213 07 Digitális nyomóforma készítő</w:t>
      </w:r>
      <w:r w:rsidRPr="006A5EE2">
        <w:rPr>
          <w:rFonts w:cs="Times New Roman"/>
        </w:rPr>
        <w:t xml:space="preserve"> </w:t>
      </w:r>
      <w:r w:rsidR="00535DF4" w:rsidRPr="00535DF4">
        <w:rPr>
          <w:rFonts w:cs="Times New Roman"/>
        </w:rPr>
        <w:t>mellék-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A965FA" w:rsidRPr="006A5EE2" w:rsidRDefault="00A965FA" w:rsidP="007213FE">
      <w:pPr>
        <w:spacing w:after="0"/>
        <w:ind w:left="425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 tanuló ismerje meg a könyvkötés és a nyomdászat történetét. A tanuló sajátítsa el a könyvkötő feladatait. Ismerje meg a könyvkötés anyagait, könyvkötési szerkezeteket és stílusokat. Sajátítsa el az ívek hajtogatásától a kész könyv csomagolásáig terjedő munkafázisokat.</w:t>
      </w:r>
    </w:p>
    <w:p w:rsidR="00A23F09" w:rsidRPr="006A5EE2" w:rsidRDefault="00A965FA" w:rsidP="007213FE">
      <w:pPr>
        <w:spacing w:after="0"/>
        <w:ind w:left="425"/>
        <w:rPr>
          <w:rFonts w:cs="Times New Roman"/>
        </w:rPr>
      </w:pPr>
      <w:r w:rsidRPr="006A5EE2">
        <w:rPr>
          <w:rFonts w:cs="Times New Roman"/>
          <w:kern w:val="2"/>
          <w:lang w:eastAsia="hi-IN" w:bidi="hi-IN"/>
        </w:rPr>
        <w:t xml:space="preserve">Ismerje a rotációs ofszet-, </w:t>
      </w:r>
      <w:proofErr w:type="spellStart"/>
      <w:r w:rsidRPr="006A5EE2">
        <w:rPr>
          <w:rFonts w:cs="Times New Roman"/>
          <w:kern w:val="2"/>
          <w:lang w:eastAsia="hi-IN" w:bidi="hi-IN"/>
        </w:rPr>
        <w:t>flexó-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és digitális nyomtatókhoz csatolt automata berendezések működését.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965FA" w:rsidP="00A965FA">
      <w:pPr>
        <w:ind w:left="426"/>
        <w:rPr>
          <w:rFonts w:cs="Times New Roman"/>
        </w:rPr>
      </w:pPr>
      <w:r w:rsidRPr="006A5EE2">
        <w:rPr>
          <w:rFonts w:cs="Times New Roman"/>
        </w:rPr>
        <w:t>A tantárgy az adott évfolyamba lépés feltételeiként megjelölt közismereti és szakmai tartalmakra épül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A965F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Könyvgyártás</w:t>
      </w:r>
    </w:p>
    <w:p w:rsidR="00A965FA" w:rsidRPr="006A5EE2" w:rsidRDefault="00A965FA" w:rsidP="007213FE">
      <w:pPr>
        <w:widowControl w:val="0"/>
        <w:suppressAutoHyphens/>
        <w:spacing w:after="0"/>
        <w:ind w:left="851"/>
        <w:rPr>
          <w:rFonts w:cs="Times New Roman"/>
          <w:kern w:val="2"/>
          <w:sz w:val="2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Könyvkötés típusai, szabványos könyvalakok.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 kötött könyv szerkezete.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Fedél, előzék, könyvtest, védőborító tulajdonságai.</w:t>
      </w:r>
    </w:p>
    <w:p w:rsidR="00A965FA" w:rsidRPr="006A5EE2" w:rsidRDefault="00A965FA" w:rsidP="007213FE">
      <w:pPr>
        <w:widowControl w:val="0"/>
        <w:suppressAutoHyphens/>
        <w:spacing w:after="0"/>
        <w:ind w:left="851"/>
        <w:rPr>
          <w:rFonts w:cs="Times New Roman"/>
          <w:kern w:val="2"/>
          <w:sz w:val="2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Betáblázás technológiája. Gyártási dokumentációk, munkatáska, műhelytáska.</w:t>
      </w:r>
    </w:p>
    <w:p w:rsidR="00A965FA" w:rsidRPr="006A5EE2" w:rsidRDefault="00A965F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Nyomatok példányszámának és a kilövés helyességének ellenőrzése.</w:t>
      </w:r>
    </w:p>
    <w:p w:rsidR="00A965FA" w:rsidRPr="006A5EE2" w:rsidRDefault="00A965F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Ívvágás, hajtogatás, összehordás.</w:t>
      </w:r>
    </w:p>
    <w:p w:rsidR="00A965FA" w:rsidRPr="006A5EE2" w:rsidRDefault="00A965F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proofErr w:type="spellStart"/>
      <w:r w:rsidRPr="006A5EE2">
        <w:rPr>
          <w:rFonts w:cs="Times New Roman"/>
          <w:kern w:val="2"/>
          <w:lang w:eastAsia="hi-IN" w:bidi="hi-IN"/>
        </w:rPr>
        <w:t>Kollacionáló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jelek fontossága.</w:t>
      </w:r>
    </w:p>
    <w:p w:rsidR="00A965FA" w:rsidRPr="006A5EE2" w:rsidRDefault="00A965F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Könyvtest-kikészítés.</w:t>
      </w:r>
    </w:p>
    <w:p w:rsidR="00A965FA" w:rsidRPr="006A5EE2" w:rsidRDefault="00A965F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Könyvtáblakészítés anyagainak és gépeinek előkészítése.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965F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Rotációs termékfeldolgozás </w:t>
      </w:r>
    </w:p>
    <w:p w:rsidR="00A965FA" w:rsidRPr="006A5EE2" w:rsidRDefault="00A965FA" w:rsidP="007213FE">
      <w:pPr>
        <w:widowControl w:val="0"/>
        <w:suppressAutoHyphens/>
        <w:spacing w:after="0" w:line="276" w:lineRule="auto"/>
        <w:ind w:left="851"/>
        <w:rPr>
          <w:rFonts w:cs="Times New Roman"/>
        </w:rPr>
      </w:pPr>
      <w:proofErr w:type="spellStart"/>
      <w:r w:rsidRPr="006A5EE2">
        <w:rPr>
          <w:rFonts w:cs="Times New Roman"/>
        </w:rPr>
        <w:t>In-line</w:t>
      </w:r>
      <w:proofErr w:type="spellEnd"/>
      <w:r w:rsidRPr="006A5EE2">
        <w:rPr>
          <w:rFonts w:cs="Times New Roman"/>
        </w:rPr>
        <w:t xml:space="preserve"> feldolgozás, közvetlen feldolgozás</w:t>
      </w:r>
    </w:p>
    <w:p w:rsidR="00A965FA" w:rsidRPr="006A5EE2" w:rsidRDefault="00A965FA" w:rsidP="007213FE">
      <w:pPr>
        <w:widowControl w:val="0"/>
        <w:suppressAutoHyphens/>
        <w:spacing w:after="0" w:line="276" w:lineRule="auto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A </w:t>
      </w:r>
      <w:r w:rsidRPr="006A5EE2">
        <w:rPr>
          <w:rFonts w:cs="Times New Roman"/>
        </w:rPr>
        <w:t>nyomtatvány-feldolgozás</w:t>
      </w:r>
      <w:r w:rsidRPr="006A5EE2">
        <w:rPr>
          <w:rFonts w:cs="Times New Roman"/>
          <w:kern w:val="2"/>
          <w:lang w:eastAsia="hi-IN" w:bidi="hi-IN"/>
        </w:rPr>
        <w:t xml:space="preserve"> gépei, berendezései közvetlenül a nyomógéphez kapcsolódnak 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 w:line="276" w:lineRule="auto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A forgómozgás gépelemei 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 w:line="276" w:lineRule="auto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Automata, számítógép vezérelt gépek beállítása, programozása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 w:line="276" w:lineRule="auto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Különleges feladatok elvégzésére készült gépek, gépsorok 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 w:line="276" w:lineRule="auto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Dobozkivágás, </w:t>
      </w:r>
      <w:proofErr w:type="spellStart"/>
      <w:r w:rsidRPr="006A5EE2">
        <w:rPr>
          <w:rFonts w:cs="Times New Roman"/>
          <w:kern w:val="2"/>
          <w:lang w:eastAsia="hi-IN" w:bidi="hi-IN"/>
        </w:rPr>
        <w:t>ritzelés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, </w:t>
      </w:r>
      <w:proofErr w:type="spellStart"/>
      <w:r w:rsidRPr="006A5EE2">
        <w:rPr>
          <w:rFonts w:cs="Times New Roman"/>
          <w:kern w:val="2"/>
          <w:lang w:eastAsia="hi-IN" w:bidi="hi-IN"/>
        </w:rPr>
        <w:t>brégelés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, </w:t>
      </w:r>
      <w:proofErr w:type="spellStart"/>
      <w:r w:rsidRPr="006A5EE2">
        <w:rPr>
          <w:rFonts w:cs="Times New Roman"/>
          <w:kern w:val="2"/>
          <w:lang w:eastAsia="hi-IN" w:bidi="hi-IN"/>
        </w:rPr>
        <w:t>vakdombor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készítés gépeinek felépítése, működése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 w:line="276" w:lineRule="auto"/>
        <w:ind w:left="851"/>
        <w:rPr>
          <w:rFonts w:cs="Times New Roman"/>
          <w:kern w:val="2"/>
          <w:lang w:eastAsia="hi-IN" w:bidi="hi-IN"/>
        </w:rPr>
      </w:pPr>
      <w:proofErr w:type="spellStart"/>
      <w:r w:rsidRPr="006A5EE2">
        <w:rPr>
          <w:rFonts w:cs="Times New Roman"/>
          <w:kern w:val="2"/>
          <w:lang w:eastAsia="hi-IN" w:bidi="hi-IN"/>
        </w:rPr>
        <w:t>Flexonyomó</w:t>
      </w:r>
      <w:proofErr w:type="spellEnd"/>
      <w:r w:rsidRPr="006A5EE2">
        <w:rPr>
          <w:rFonts w:cs="Times New Roman"/>
          <w:kern w:val="2"/>
          <w:lang w:eastAsia="hi-IN" w:bidi="hi-IN"/>
        </w:rPr>
        <w:t>, borítékgyártó gépek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 w:line="276" w:lineRule="auto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Folyóiratok, napi- és hetilapok, időszakos nyomtatványok feldolgozása, számozás, mellékletek behúzása, különleges mellékletek csatolása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 w:line="276" w:lineRule="auto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 nyomtatvány-feldolgozás fejlődésének irányai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965F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Csomagolóanyagok </w:t>
      </w:r>
    </w:p>
    <w:p w:rsidR="00A965FA" w:rsidRPr="006A5EE2" w:rsidRDefault="00A965FA" w:rsidP="007213FE">
      <w:pPr>
        <w:spacing w:after="0" w:line="276" w:lineRule="auto"/>
        <w:ind w:left="851"/>
        <w:rPr>
          <w:rFonts w:cs="Times New Roman"/>
          <w:kern w:val="2"/>
          <w:lang w:eastAsia="hi-IN" w:bidi="hi-IN"/>
        </w:rPr>
      </w:pPr>
      <w:proofErr w:type="spellStart"/>
      <w:r w:rsidRPr="006A5EE2">
        <w:rPr>
          <w:rFonts w:cs="Times New Roman"/>
        </w:rPr>
        <w:t>In-line</w:t>
      </w:r>
      <w:proofErr w:type="spellEnd"/>
      <w:r w:rsidRPr="006A5EE2">
        <w:rPr>
          <w:rFonts w:cs="Times New Roman"/>
        </w:rPr>
        <w:t xml:space="preserve"> feldolgozás, közvetlen, a nyomógéphez csatolt automata </w:t>
      </w:r>
      <w:proofErr w:type="spellStart"/>
      <w:r w:rsidRPr="006A5EE2">
        <w:rPr>
          <w:rFonts w:cs="Times New Roman"/>
        </w:rPr>
        <w:t>továbbfeldolgozó</w:t>
      </w:r>
      <w:proofErr w:type="spellEnd"/>
      <w:r w:rsidRPr="006A5EE2">
        <w:rPr>
          <w:rFonts w:cs="Times New Roman"/>
        </w:rPr>
        <w:t xml:space="preserve"> gépekkel, berendezésekkel történő munka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 w:line="276" w:lineRule="auto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Speciális nyomtatványok (kereskedelmi, ügyviteli, </w:t>
      </w:r>
      <w:proofErr w:type="spellStart"/>
      <w:r w:rsidRPr="006A5EE2">
        <w:rPr>
          <w:rFonts w:cs="Times New Roman"/>
          <w:kern w:val="2"/>
          <w:lang w:eastAsia="hi-IN" w:bidi="hi-IN"/>
        </w:rPr>
        <w:t>akcidens</w:t>
      </w:r>
      <w:proofErr w:type="spellEnd"/>
      <w:r w:rsidRPr="006A5EE2">
        <w:rPr>
          <w:rFonts w:cs="Times New Roman"/>
          <w:kern w:val="2"/>
          <w:lang w:eastAsia="hi-IN" w:bidi="hi-IN"/>
        </w:rPr>
        <w:t>, reklám, csomagolóanyagok, címkék, matricák stb.) feldolgozásának jellemzői</w:t>
      </w:r>
    </w:p>
    <w:p w:rsidR="00A965FA" w:rsidRPr="006A5EE2" w:rsidRDefault="00A965FA" w:rsidP="007213FE">
      <w:pPr>
        <w:pStyle w:val="Listaszerbekezds"/>
        <w:widowControl w:val="0"/>
        <w:suppressAutoHyphens/>
        <w:spacing w:after="0" w:line="276" w:lineRule="auto"/>
        <w:ind w:left="851"/>
        <w:rPr>
          <w:rFonts w:cs="Times New Roman"/>
          <w:b/>
        </w:rPr>
      </w:pPr>
      <w:r w:rsidRPr="006A5EE2">
        <w:rPr>
          <w:rFonts w:cs="Times New Roman"/>
        </w:rPr>
        <w:lastRenderedPageBreak/>
        <w:t>A </w:t>
      </w:r>
      <w:r w:rsidRPr="006A5EE2">
        <w:rPr>
          <w:rFonts w:cs="Times New Roman"/>
          <w:i/>
          <w:iCs/>
        </w:rPr>
        <w:t>molinó</w:t>
      </w:r>
      <w:r w:rsidRPr="006A5EE2">
        <w:rPr>
          <w:rFonts w:cs="Times New Roman"/>
        </w:rPr>
        <w:t> szövetanyaga az óriási méretektől egészen a kisméretű zászlókig alkalmazhatók</w:t>
      </w:r>
    </w:p>
    <w:p w:rsidR="00A965FA" w:rsidRPr="006A5EE2" w:rsidRDefault="00A965FA" w:rsidP="007213FE">
      <w:pPr>
        <w:pStyle w:val="Cmsor2"/>
        <w:spacing w:before="0" w:line="276" w:lineRule="auto"/>
        <w:ind w:left="851"/>
        <w:rPr>
          <w:rFonts w:eastAsia="Times New Roman" w:cs="Times New Roman"/>
          <w:b w:val="0"/>
          <w:szCs w:val="24"/>
          <w:lang w:eastAsia="hu-HU"/>
        </w:rPr>
      </w:pPr>
      <w:proofErr w:type="spellStart"/>
      <w:r w:rsidRPr="006A5EE2">
        <w:rPr>
          <w:rFonts w:eastAsia="Times New Roman" w:cs="Times New Roman"/>
          <w:b w:val="0"/>
          <w:szCs w:val="24"/>
          <w:lang w:eastAsia="hu-HU"/>
        </w:rPr>
        <w:t>Beltéren</w:t>
      </w:r>
      <w:proofErr w:type="spellEnd"/>
      <w:r w:rsidRPr="006A5EE2">
        <w:rPr>
          <w:rFonts w:eastAsia="Times New Roman" w:cs="Times New Roman"/>
          <w:b w:val="0"/>
          <w:szCs w:val="24"/>
          <w:lang w:eastAsia="hu-HU"/>
        </w:rPr>
        <w:t xml:space="preserve"> vagy </w:t>
      </w:r>
      <w:proofErr w:type="spellStart"/>
      <w:r w:rsidRPr="006A5EE2">
        <w:rPr>
          <w:rFonts w:eastAsia="Times New Roman" w:cs="Times New Roman"/>
          <w:b w:val="0"/>
          <w:szCs w:val="24"/>
          <w:lang w:eastAsia="hu-HU"/>
        </w:rPr>
        <w:t>kültéren</w:t>
      </w:r>
      <w:proofErr w:type="spellEnd"/>
      <w:r w:rsidRPr="006A5EE2">
        <w:rPr>
          <w:rFonts w:eastAsia="Times New Roman" w:cs="Times New Roman"/>
          <w:b w:val="0"/>
          <w:szCs w:val="24"/>
          <w:lang w:eastAsia="hu-HU"/>
        </w:rPr>
        <w:t xml:space="preserve"> elterjedt dekorációs technológia, nyomtatható rá fotó, logó, felirat és ezután jön a konfekcionálás</w:t>
      </w:r>
    </w:p>
    <w:p w:rsidR="00A23F09" w:rsidRPr="006A5EE2" w:rsidRDefault="00A965FA" w:rsidP="007213F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3D-s csomagolóanyagok (dobozok, tasakok, </w:t>
      </w:r>
      <w:proofErr w:type="spellStart"/>
      <w:r w:rsidRPr="006A5EE2">
        <w:rPr>
          <w:rFonts w:cs="Times New Roman"/>
          <w:kern w:val="2"/>
          <w:lang w:eastAsia="hi-IN" w:bidi="hi-IN"/>
        </w:rPr>
        <w:t>display-k</w:t>
      </w:r>
      <w:proofErr w:type="spellEnd"/>
      <w:r w:rsidRPr="006A5EE2">
        <w:rPr>
          <w:rFonts w:cs="Times New Roman"/>
          <w:kern w:val="2"/>
          <w:lang w:eastAsia="hi-IN" w:bidi="hi-IN"/>
        </w:rPr>
        <w:t xml:space="preserve"> stb.) feldolgozásának jellemzői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535DF4" w:rsidRDefault="00A965FA" w:rsidP="00535DF4">
      <w:pPr>
        <w:ind w:left="142"/>
        <w:rPr>
          <w:rFonts w:cs="Times New Roman"/>
        </w:rPr>
      </w:pPr>
      <w:r w:rsidRPr="00535DF4">
        <w:rPr>
          <w:rFonts w:cs="Times New Roman"/>
        </w:rPr>
        <w:t>Szaktanterem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C34F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A5EE2">
        <w:rPr>
          <w:rFonts w:cs="Times New Roman"/>
          <w:b/>
        </w:rPr>
        <w:t>In-line</w:t>
      </w:r>
      <w:proofErr w:type="spellEnd"/>
      <w:r w:rsidRPr="006A5EE2">
        <w:rPr>
          <w:rFonts w:cs="Times New Roman"/>
          <w:b/>
        </w:rPr>
        <w:t xml:space="preserve"> feldolgozás gyakorlata</w:t>
      </w:r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A4691B" w:rsidRPr="006A5EE2">
        <w:rPr>
          <w:rFonts w:cs="Times New Roman"/>
          <w:b/>
        </w:rPr>
        <w:t>108</w:t>
      </w:r>
      <w:r w:rsidR="00A23F09" w:rsidRPr="006A5EE2">
        <w:rPr>
          <w:rFonts w:cs="Times New Roman"/>
          <w:b/>
        </w:rPr>
        <w:t xml:space="preserve"> óra/</w:t>
      </w:r>
      <w:r w:rsidR="00A4691B" w:rsidRPr="006A5EE2">
        <w:rPr>
          <w:rFonts w:cs="Times New Roman"/>
          <w:b/>
        </w:rPr>
        <w:t>0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az </w:t>
      </w:r>
      <w:r w:rsidR="007213FE" w:rsidRPr="006A5EE2">
        <w:rPr>
          <w:rFonts w:cs="Times New Roman"/>
        </w:rPr>
        <w:t>51 213 07 Digitális nyomóforma készítő</w:t>
      </w:r>
      <w:r w:rsidR="008775D6" w:rsidRPr="006A5EE2">
        <w:rPr>
          <w:rFonts w:cs="Times New Roman"/>
        </w:rPr>
        <w:t xml:space="preserve"> mellék-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AC34F4" w:rsidRPr="006A5EE2" w:rsidRDefault="00AC34F4" w:rsidP="007213FE">
      <w:pPr>
        <w:pStyle w:val="Listaszerbekezds"/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A tanulók sajátítsák el a különböző gépi fűzési, ragasztási technikákat. </w:t>
      </w:r>
    </w:p>
    <w:p w:rsidR="00AC34F4" w:rsidRPr="006A5EE2" w:rsidRDefault="00AC34F4" w:rsidP="007213FE">
      <w:pPr>
        <w:pStyle w:val="Listaszerbekezds"/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A cérnák, ragasztók, kapcsok tulajdonságai alkalmazásának megismertetése a tanulókkal. </w:t>
      </w:r>
    </w:p>
    <w:p w:rsidR="00AC34F4" w:rsidRPr="006A5EE2" w:rsidRDefault="00AC34F4" w:rsidP="007213FE">
      <w:pPr>
        <w:pStyle w:val="Listaszerbekezds"/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Nagy példányszámú kiadványok készítése során alkalmazott technikák megismertetése és gyakoroltatása </w:t>
      </w:r>
    </w:p>
    <w:p w:rsidR="00A23F09" w:rsidRPr="006A5EE2" w:rsidRDefault="00AC34F4" w:rsidP="007213FE">
      <w:pPr>
        <w:spacing w:after="0"/>
        <w:ind w:left="709"/>
        <w:rPr>
          <w:rFonts w:cs="Times New Roman"/>
        </w:rPr>
      </w:pPr>
      <w:r w:rsidRPr="006A5EE2">
        <w:rPr>
          <w:rFonts w:cs="Times New Roman"/>
          <w:kern w:val="2"/>
          <w:lang w:eastAsia="hi-IN" w:bidi="hi-IN"/>
        </w:rPr>
        <w:t>Rotációs gépekhez csatlakoztatható tovább feldolgozó automata gépek, berendezések működtetése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C34F4" w:rsidP="00AC34F4">
      <w:pPr>
        <w:ind w:left="709"/>
        <w:rPr>
          <w:rFonts w:cs="Times New Roman"/>
          <w:b/>
        </w:rPr>
      </w:pPr>
      <w:r w:rsidRPr="006A5EE2">
        <w:rPr>
          <w:rFonts w:cs="Times New Roman"/>
        </w:rPr>
        <w:t>A tantárgy az adott évfolyamba lépés feltételeiként megjelölt közismereti és szakmai tartalmakra épül.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11782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Kézi könyvkészítés </w:t>
      </w:r>
    </w:p>
    <w:p w:rsidR="00117823" w:rsidRPr="006A5EE2" w:rsidRDefault="00117823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Kéziszerszámok, vágógépek biztonságos használata</w:t>
      </w:r>
    </w:p>
    <w:p w:rsidR="00117823" w:rsidRPr="006A5EE2" w:rsidRDefault="00117823" w:rsidP="007213FE">
      <w:pPr>
        <w:pStyle w:val="Listaszerbekezds"/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Ívek egyesítése, kézi vagy drótfűzéssel</w:t>
      </w:r>
    </w:p>
    <w:p w:rsidR="00117823" w:rsidRPr="006A5EE2" w:rsidRDefault="00117823" w:rsidP="007213FE">
      <w:pPr>
        <w:pStyle w:val="Listaszerbekezds"/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Könyvtest kikészítés, körbevágás</w:t>
      </w:r>
    </w:p>
    <w:p w:rsidR="00117823" w:rsidRPr="006A5EE2" w:rsidRDefault="00117823" w:rsidP="007213FE">
      <w:pPr>
        <w:pStyle w:val="Listaszerbekezds"/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Betáblázás</w:t>
      </w:r>
    </w:p>
    <w:p w:rsidR="00117823" w:rsidRPr="006A5EE2" w:rsidRDefault="00117823" w:rsidP="007213FE">
      <w:pPr>
        <w:pStyle w:val="Listaszerbekezds"/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Fedél díszítése, borítása</w:t>
      </w:r>
    </w:p>
    <w:p w:rsidR="00117823" w:rsidRPr="006A5EE2" w:rsidRDefault="00117823" w:rsidP="007213FE">
      <w:pPr>
        <w:pStyle w:val="Listaszerbekezds"/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Régi vagy kötészeti hibás könyvek szétszedése, sérülések javítása</w:t>
      </w:r>
    </w:p>
    <w:p w:rsidR="00117823" w:rsidRPr="006A5EE2" w:rsidRDefault="00117823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Késztermék csomagolása. Nyomtatványok díszítése</w:t>
      </w:r>
    </w:p>
    <w:p w:rsidR="00117823" w:rsidRPr="006A5EE2" w:rsidRDefault="00117823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Alkalmi nyomtatványok, könyvfedelek </w:t>
      </w:r>
      <w:proofErr w:type="spellStart"/>
      <w:r w:rsidRPr="006A5EE2">
        <w:rPr>
          <w:rFonts w:cs="Times New Roman"/>
          <w:kern w:val="2"/>
          <w:lang w:eastAsia="hi-IN" w:bidi="hi-IN"/>
        </w:rPr>
        <w:t>brégelése</w:t>
      </w:r>
      <w:proofErr w:type="spellEnd"/>
    </w:p>
    <w:p w:rsidR="00117823" w:rsidRPr="006A5EE2" w:rsidRDefault="00117823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Védőborítók, többoldalas meghívók </w:t>
      </w:r>
      <w:proofErr w:type="spellStart"/>
      <w:r w:rsidRPr="006A5EE2">
        <w:rPr>
          <w:rFonts w:cs="Times New Roman"/>
          <w:kern w:val="2"/>
          <w:lang w:eastAsia="hi-IN" w:bidi="hi-IN"/>
        </w:rPr>
        <w:t>bígelése</w:t>
      </w:r>
      <w:proofErr w:type="spellEnd"/>
    </w:p>
    <w:p w:rsidR="00117823" w:rsidRPr="006A5EE2" w:rsidRDefault="00117823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Egyes nyomtatványok </w:t>
      </w:r>
      <w:proofErr w:type="spellStart"/>
      <w:r w:rsidRPr="006A5EE2">
        <w:rPr>
          <w:rFonts w:cs="Times New Roman"/>
          <w:kern w:val="2"/>
          <w:lang w:eastAsia="hi-IN" w:bidi="hi-IN"/>
        </w:rPr>
        <w:t>spírálozása</w:t>
      </w:r>
      <w:proofErr w:type="spellEnd"/>
    </w:p>
    <w:p w:rsidR="00A23F09" w:rsidRPr="006A5EE2" w:rsidRDefault="00117823" w:rsidP="007213F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kern w:val="2"/>
          <w:lang w:eastAsia="hi-IN" w:bidi="hi-IN"/>
        </w:rPr>
      </w:pPr>
      <w:proofErr w:type="spellStart"/>
      <w:r w:rsidRPr="006A5EE2">
        <w:rPr>
          <w:rFonts w:cs="Times New Roman"/>
          <w:kern w:val="2"/>
          <w:lang w:eastAsia="hi-IN" w:bidi="hi-IN"/>
        </w:rPr>
        <w:t>Ritzelés</w:t>
      </w:r>
      <w:proofErr w:type="spellEnd"/>
      <w:r w:rsidRPr="006A5EE2">
        <w:rPr>
          <w:rFonts w:cs="Times New Roman"/>
          <w:kern w:val="2"/>
          <w:lang w:eastAsia="hi-IN" w:bidi="hi-IN"/>
        </w:rPr>
        <w:t>, lyukasztás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11782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A5EE2">
        <w:rPr>
          <w:rFonts w:cs="Times New Roman"/>
          <w:b/>
          <w:i/>
        </w:rPr>
        <w:t>In-line</w:t>
      </w:r>
      <w:proofErr w:type="spellEnd"/>
      <w:r w:rsidRPr="006A5EE2">
        <w:rPr>
          <w:rFonts w:cs="Times New Roman"/>
          <w:b/>
          <w:i/>
        </w:rPr>
        <w:t xml:space="preserve"> </w:t>
      </w:r>
      <w:proofErr w:type="spellStart"/>
      <w:r w:rsidRPr="006A5EE2">
        <w:rPr>
          <w:rFonts w:cs="Times New Roman"/>
          <w:b/>
          <w:i/>
        </w:rPr>
        <w:t>nyomtatványfeldolgozás</w:t>
      </w:r>
      <w:proofErr w:type="spellEnd"/>
    </w:p>
    <w:p w:rsidR="00117823" w:rsidRPr="006A5EE2" w:rsidRDefault="00117823" w:rsidP="007213FE">
      <w:pPr>
        <w:widowControl w:val="0"/>
        <w:suppressAutoHyphens/>
        <w:spacing w:after="0" w:line="276" w:lineRule="auto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Nagy példányszámú kiadványok készítése során alkalmazott technikák </w:t>
      </w:r>
      <w:r w:rsidRPr="006A5EE2">
        <w:rPr>
          <w:rFonts w:cs="Times New Roman"/>
          <w:kern w:val="2"/>
          <w:lang w:eastAsia="hi-IN" w:bidi="hi-IN"/>
        </w:rPr>
        <w:lastRenderedPageBreak/>
        <w:t xml:space="preserve">megismertetése és gyakoroltatása </w:t>
      </w:r>
    </w:p>
    <w:p w:rsidR="00117823" w:rsidRPr="006A5EE2" w:rsidRDefault="00117823" w:rsidP="007213FE">
      <w:pPr>
        <w:pStyle w:val="NormlWeb"/>
        <w:spacing w:before="0" w:after="0" w:line="276" w:lineRule="auto"/>
        <w:ind w:left="709"/>
        <w:rPr>
          <w:lang w:eastAsia="hu-HU"/>
        </w:rPr>
      </w:pPr>
      <w:r w:rsidRPr="006A5EE2">
        <w:rPr>
          <w:kern w:val="2"/>
          <w:lang w:eastAsia="hi-IN" w:bidi="hi-IN"/>
        </w:rPr>
        <w:t>Rotációs gépekhez csatlakoztatható tovább feldolgozó automata gépek, berendezések működtetése</w:t>
      </w:r>
      <w:r w:rsidRPr="006A5EE2">
        <w:t xml:space="preserve"> </w:t>
      </w:r>
    </w:p>
    <w:p w:rsidR="00117823" w:rsidRPr="006A5EE2" w:rsidRDefault="00117823" w:rsidP="007213FE">
      <w:pPr>
        <w:pStyle w:val="NormlWeb"/>
        <w:spacing w:before="0" w:after="0" w:line="276" w:lineRule="auto"/>
        <w:ind w:left="709"/>
      </w:pPr>
      <w:r w:rsidRPr="006A5EE2">
        <w:t xml:space="preserve">Celofán tasak, papírzacskó, simítózáras zacskó </w:t>
      </w:r>
    </w:p>
    <w:p w:rsidR="00117823" w:rsidRPr="006A5EE2" w:rsidRDefault="00117823" w:rsidP="007213FE">
      <w:pPr>
        <w:pStyle w:val="NormlWeb"/>
        <w:spacing w:before="0" w:after="0" w:line="276" w:lineRule="auto"/>
        <w:ind w:left="709"/>
      </w:pPr>
      <w:r w:rsidRPr="006A5EE2">
        <w:t>Színes logók, emblémák, tónusok a csomagolóanyagokon</w:t>
      </w:r>
    </w:p>
    <w:p w:rsidR="00117823" w:rsidRPr="006A5EE2" w:rsidRDefault="00117823" w:rsidP="007213FE">
      <w:pPr>
        <w:pStyle w:val="NormlWeb"/>
        <w:spacing w:before="0" w:after="0" w:line="276" w:lineRule="auto"/>
        <w:ind w:left="709"/>
      </w:pPr>
      <w:r w:rsidRPr="006A5EE2">
        <w:t>A csomagolás esztétikája és az értékesítés</w:t>
      </w:r>
    </w:p>
    <w:p w:rsidR="00117823" w:rsidRPr="006A5EE2" w:rsidRDefault="00117823" w:rsidP="007213FE">
      <w:pPr>
        <w:pStyle w:val="Cmsor2"/>
        <w:spacing w:before="0" w:line="276" w:lineRule="auto"/>
        <w:ind w:left="709"/>
        <w:rPr>
          <w:rFonts w:cs="Times New Roman"/>
          <w:b w:val="0"/>
        </w:rPr>
      </w:pPr>
      <w:r w:rsidRPr="006A5EE2">
        <w:rPr>
          <w:rFonts w:cs="Times New Roman"/>
          <w:b w:val="0"/>
        </w:rPr>
        <w:t>Celofán tasak jellegű BOPP zacskó</w:t>
      </w:r>
      <w:r w:rsidRPr="006A5EE2">
        <w:rPr>
          <w:rStyle w:val="Hiperhivatkozs"/>
          <w:rFonts w:cs="Times New Roman"/>
          <w:b w:val="0"/>
          <w:color w:val="auto"/>
        </w:rPr>
        <w:t>k</w:t>
      </w:r>
      <w:r w:rsidRPr="006A5EE2">
        <w:rPr>
          <w:rFonts w:cs="Times New Roman"/>
          <w:b w:val="0"/>
        </w:rPr>
        <w:t xml:space="preserve"> </w:t>
      </w:r>
    </w:p>
    <w:p w:rsidR="00A23F09" w:rsidRPr="006A5EE2" w:rsidRDefault="00117823" w:rsidP="007213F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Vastagabb, tartósabb simítózáras zacskók felhasználási területe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11782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Csomagolási </w:t>
      </w:r>
      <w:proofErr w:type="spellStart"/>
      <w:r w:rsidRPr="006A5EE2">
        <w:rPr>
          <w:rFonts w:cs="Times New Roman"/>
          <w:b/>
          <w:i/>
        </w:rPr>
        <w:t>makettkészítés</w:t>
      </w:r>
      <w:proofErr w:type="spellEnd"/>
      <w:r w:rsidR="00A23F09" w:rsidRPr="006A5EE2">
        <w:rPr>
          <w:rFonts w:cs="Times New Roman"/>
          <w:b/>
          <w:i/>
        </w:rPr>
        <w:t xml:space="preserve"> </w:t>
      </w:r>
    </w:p>
    <w:p w:rsidR="00117823" w:rsidRPr="006A5EE2" w:rsidRDefault="00117823" w:rsidP="007213FE">
      <w:pPr>
        <w:pStyle w:val="NormlWeb"/>
        <w:spacing w:before="0" w:after="0" w:line="276" w:lineRule="auto"/>
        <w:ind w:left="709"/>
      </w:pPr>
      <w:r w:rsidRPr="006A5EE2">
        <w:t>A 3D nyomtatás makettek és modellek elkészítésének leggyorsabb és leglátványosabb módja.</w:t>
      </w:r>
    </w:p>
    <w:p w:rsidR="00117823" w:rsidRPr="006A5EE2" w:rsidRDefault="00117823" w:rsidP="007213FE">
      <w:pPr>
        <w:pStyle w:val="NormlWeb"/>
        <w:spacing w:before="0" w:after="0" w:line="276" w:lineRule="auto"/>
        <w:ind w:left="709"/>
      </w:pPr>
      <w:r w:rsidRPr="006A5EE2">
        <w:t xml:space="preserve">A 3D nyomtatással egyedi makettek és modellek egyaránt kinyomtathatók </w:t>
      </w:r>
    </w:p>
    <w:p w:rsidR="00117823" w:rsidRPr="006A5EE2" w:rsidRDefault="00117823" w:rsidP="007213FE">
      <w:pPr>
        <w:pStyle w:val="NormlWeb"/>
        <w:spacing w:before="0" w:after="0" w:line="276" w:lineRule="auto"/>
        <w:ind w:left="709"/>
      </w:pPr>
      <w:r w:rsidRPr="006A5EE2">
        <w:t>Makettek és modellek 3D nyomtatásához ajánlott anyag a PLA</w:t>
      </w:r>
    </w:p>
    <w:p w:rsidR="00117823" w:rsidRPr="006A5EE2" w:rsidRDefault="00117823" w:rsidP="007213FE">
      <w:pPr>
        <w:pStyle w:val="NormlWeb"/>
        <w:spacing w:before="0" w:after="0" w:line="276" w:lineRule="auto"/>
        <w:ind w:left="709"/>
      </w:pPr>
      <w:r w:rsidRPr="006A5EE2">
        <w:t xml:space="preserve">PLA gyártása, tulajdonságai </w:t>
      </w:r>
    </w:p>
    <w:p w:rsidR="00117823" w:rsidRPr="006A5EE2" w:rsidRDefault="00117823" w:rsidP="007213FE">
      <w:pPr>
        <w:pStyle w:val="NormlWeb"/>
        <w:spacing w:before="0" w:after="0" w:line="276" w:lineRule="auto"/>
        <w:ind w:left="709"/>
      </w:pPr>
      <w:r w:rsidRPr="006A5EE2">
        <w:t>Makettek, modellek készítésének utómunkálatai</w:t>
      </w:r>
    </w:p>
    <w:p w:rsidR="00117823" w:rsidRPr="006A5EE2" w:rsidRDefault="00117823" w:rsidP="007213FE">
      <w:pPr>
        <w:pStyle w:val="NormlWeb"/>
        <w:spacing w:before="0" w:after="0" w:line="276" w:lineRule="auto"/>
        <w:ind w:left="709"/>
      </w:pPr>
      <w:r w:rsidRPr="006A5EE2">
        <w:t>A makett és modell elkészítéséhez elég a 0,1–0,02 mm-es rétegfelbontás</w:t>
      </w:r>
    </w:p>
    <w:p w:rsidR="00A23F09" w:rsidRPr="006A5EE2" w:rsidRDefault="00117823" w:rsidP="007213FE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Vastagabb, tartósabb alapanyagú tasakok szinte minden területen felhasználhatók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11782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Konfekcionálás </w:t>
      </w:r>
    </w:p>
    <w:p w:rsidR="00117823" w:rsidRPr="006A5EE2" w:rsidRDefault="00117823" w:rsidP="007213FE">
      <w:pPr>
        <w:spacing w:after="0" w:line="276" w:lineRule="auto"/>
        <w:ind w:left="567"/>
        <w:rPr>
          <w:rFonts w:cs="Times New Roman"/>
        </w:rPr>
      </w:pPr>
      <w:r w:rsidRPr="006A5EE2">
        <w:rPr>
          <w:rFonts w:cs="Times New Roman"/>
        </w:rPr>
        <w:t xml:space="preserve">Pamut alapanyagú szövet a </w:t>
      </w:r>
      <w:r w:rsidRPr="006A5EE2">
        <w:rPr>
          <w:rStyle w:val="Kiemels2"/>
          <w:rFonts w:cs="Times New Roman"/>
        </w:rPr>
        <w:t>molinók nyomathordozója</w:t>
      </w:r>
      <w:r w:rsidRPr="006A5EE2">
        <w:rPr>
          <w:rFonts w:cs="Times New Roman"/>
        </w:rPr>
        <w:t xml:space="preserve"> </w:t>
      </w:r>
    </w:p>
    <w:p w:rsidR="00117823" w:rsidRPr="006A5EE2" w:rsidRDefault="00117823" w:rsidP="007213FE">
      <w:pPr>
        <w:spacing w:after="0" w:line="276" w:lineRule="auto"/>
        <w:ind w:left="567"/>
        <w:rPr>
          <w:rFonts w:cs="Times New Roman"/>
        </w:rPr>
      </w:pPr>
      <w:r w:rsidRPr="006A5EE2">
        <w:rPr>
          <w:rFonts w:cs="Times New Roman"/>
        </w:rPr>
        <w:t xml:space="preserve">Üvegszál erősítéssel rendezvényeken vagy kiállításokon használják </w:t>
      </w:r>
    </w:p>
    <w:p w:rsidR="00117823" w:rsidRPr="006A5EE2" w:rsidRDefault="00117823" w:rsidP="007213FE">
      <w:pPr>
        <w:spacing w:after="0" w:line="276" w:lineRule="auto"/>
        <w:ind w:left="567"/>
        <w:rPr>
          <w:rFonts w:cs="Times New Roman"/>
        </w:rPr>
      </w:pPr>
      <w:r w:rsidRPr="006A5EE2">
        <w:rPr>
          <w:rFonts w:cs="Times New Roman"/>
        </w:rPr>
        <w:t xml:space="preserve">Használható </w:t>
      </w:r>
      <w:proofErr w:type="spellStart"/>
      <w:r w:rsidRPr="006A5EE2">
        <w:rPr>
          <w:rFonts w:cs="Times New Roman"/>
        </w:rPr>
        <w:t>kültéren</w:t>
      </w:r>
      <w:proofErr w:type="spellEnd"/>
      <w:r w:rsidRPr="006A5EE2">
        <w:rPr>
          <w:rFonts w:cs="Times New Roman"/>
        </w:rPr>
        <w:t xml:space="preserve"> is a kisebb reklámoktól a komplett homlokzatok </w:t>
      </w:r>
      <w:r w:rsidRPr="006A5EE2">
        <w:rPr>
          <w:rFonts w:cs="Times New Roman"/>
        </w:rPr>
        <w:br/>
        <w:t>vagy tűzfalak méretéig</w:t>
      </w:r>
    </w:p>
    <w:p w:rsidR="00117823" w:rsidRPr="006A5EE2" w:rsidRDefault="00117823" w:rsidP="007213FE">
      <w:pPr>
        <w:spacing w:after="0" w:line="276" w:lineRule="auto"/>
        <w:ind w:left="567"/>
        <w:rPr>
          <w:rFonts w:cs="Times New Roman"/>
        </w:rPr>
      </w:pPr>
      <w:r w:rsidRPr="006A5EE2">
        <w:rPr>
          <w:rFonts w:cs="Times New Roman"/>
        </w:rPr>
        <w:t xml:space="preserve">Elterjedt, sokat használt technológia a </w:t>
      </w:r>
      <w:r w:rsidRPr="006A5EE2">
        <w:rPr>
          <w:rStyle w:val="Kiemels2"/>
          <w:rFonts w:cs="Times New Roman"/>
        </w:rPr>
        <w:t>molinónyomtatás</w:t>
      </w:r>
    </w:p>
    <w:p w:rsidR="00117823" w:rsidRPr="006A5EE2" w:rsidRDefault="00117823" w:rsidP="007213FE">
      <w:pPr>
        <w:spacing w:after="0" w:line="276" w:lineRule="auto"/>
        <w:ind w:left="567"/>
        <w:rPr>
          <w:rFonts w:cs="Times New Roman"/>
        </w:rPr>
      </w:pPr>
      <w:r w:rsidRPr="006A5EE2">
        <w:rPr>
          <w:rFonts w:cs="Times New Roman"/>
        </w:rPr>
        <w:t>Zászlókészítéshez ideális a fotómolinó nyomtatás, tetszőleges grafikával</w:t>
      </w:r>
    </w:p>
    <w:p w:rsidR="00117823" w:rsidRPr="006A5EE2" w:rsidRDefault="00117823" w:rsidP="007213FE">
      <w:pPr>
        <w:spacing w:after="0" w:line="276" w:lineRule="auto"/>
        <w:ind w:left="567"/>
        <w:rPr>
          <w:rFonts w:cs="Times New Roman"/>
        </w:rPr>
      </w:pPr>
      <w:r w:rsidRPr="006A5EE2">
        <w:rPr>
          <w:rFonts w:cs="Times New Roman"/>
        </w:rPr>
        <w:t>UV-nyomtatás technológiának köszönhetően időtálló</w:t>
      </w:r>
    </w:p>
    <w:p w:rsidR="00117823" w:rsidRPr="006A5EE2" w:rsidRDefault="00117823" w:rsidP="007213FE">
      <w:pPr>
        <w:spacing w:after="0" w:line="276" w:lineRule="auto"/>
        <w:ind w:left="567"/>
        <w:rPr>
          <w:rFonts w:cs="Times New Roman"/>
        </w:rPr>
      </w:pPr>
      <w:r w:rsidRPr="006A5EE2">
        <w:rPr>
          <w:rFonts w:cs="Times New Roman"/>
        </w:rPr>
        <w:t>Ritkásabb és sűrűbb szálazással is készítik</w:t>
      </w:r>
    </w:p>
    <w:p w:rsidR="00117823" w:rsidRPr="006A5EE2" w:rsidRDefault="00117823" w:rsidP="007213FE">
      <w:pPr>
        <w:spacing w:after="0" w:line="276" w:lineRule="auto"/>
        <w:ind w:left="567"/>
        <w:rPr>
          <w:rFonts w:cs="Times New Roman"/>
        </w:rPr>
      </w:pPr>
      <w:r w:rsidRPr="006A5EE2">
        <w:rPr>
          <w:rFonts w:cs="Times New Roman"/>
        </w:rPr>
        <w:t>Kitűnő és tartós nyomdafesték-hordozó</w:t>
      </w:r>
    </w:p>
    <w:p w:rsidR="00117823" w:rsidRPr="006A5EE2" w:rsidRDefault="00117823" w:rsidP="007213FE">
      <w:pPr>
        <w:spacing w:after="0" w:line="276" w:lineRule="auto"/>
        <w:ind w:left="567"/>
        <w:rPr>
          <w:rFonts w:cs="Times New Roman"/>
        </w:rPr>
      </w:pPr>
      <w:r w:rsidRPr="006A5EE2">
        <w:rPr>
          <w:rFonts w:cs="Times New Roman"/>
        </w:rPr>
        <w:t xml:space="preserve">A </w:t>
      </w:r>
      <w:r w:rsidRPr="006A5EE2">
        <w:rPr>
          <w:rStyle w:val="Kiemels2"/>
          <w:rFonts w:cs="Times New Roman"/>
        </w:rPr>
        <w:t xml:space="preserve">molinók </w:t>
      </w:r>
      <w:r w:rsidRPr="006A5EE2">
        <w:rPr>
          <w:rFonts w:cs="Times New Roman"/>
        </w:rPr>
        <w:t>anyaga könnyen kezelhető és könnyen konfekcionálható</w:t>
      </w:r>
    </w:p>
    <w:p w:rsidR="00117823" w:rsidRPr="006A5EE2" w:rsidRDefault="00117823" w:rsidP="007213FE">
      <w:pPr>
        <w:pStyle w:val="Cmsor3"/>
        <w:spacing w:before="0" w:line="276" w:lineRule="auto"/>
        <w:ind w:left="567"/>
        <w:rPr>
          <w:rFonts w:cs="Times New Roman"/>
          <w:b w:val="0"/>
        </w:rPr>
      </w:pPr>
      <w:r w:rsidRPr="006A5EE2">
        <w:rPr>
          <w:rStyle w:val="Kiemels"/>
          <w:rFonts w:cs="Times New Roman"/>
          <w:b w:val="0"/>
        </w:rPr>
        <w:t>Molinókészítés</w:t>
      </w:r>
      <w:r w:rsidRPr="006A5EE2">
        <w:rPr>
          <w:rFonts w:cs="Times New Roman"/>
          <w:b w:val="0"/>
        </w:rPr>
        <w:t xml:space="preserve"> UV Print technológiával:</w:t>
      </w:r>
    </w:p>
    <w:p w:rsidR="00117823" w:rsidRPr="006A5EE2" w:rsidRDefault="00117823" w:rsidP="007213FE">
      <w:pPr>
        <w:pStyle w:val="NormlWeb"/>
        <w:spacing w:before="0" w:after="0" w:line="276" w:lineRule="auto"/>
        <w:ind w:left="567"/>
      </w:pPr>
      <w:r w:rsidRPr="006A5EE2">
        <w:t xml:space="preserve">A normál nyomdafesték kevésbé ellenálló a napfényre </w:t>
      </w:r>
    </w:p>
    <w:p w:rsidR="00117823" w:rsidRPr="006A5EE2" w:rsidRDefault="00117823" w:rsidP="007213FE">
      <w:pPr>
        <w:pStyle w:val="NormlWeb"/>
        <w:spacing w:before="0" w:after="0" w:line="276" w:lineRule="auto"/>
        <w:ind w:left="567"/>
      </w:pPr>
      <w:r w:rsidRPr="006A5EE2">
        <w:t>Az UV Print technológiában használt festék nem fakul</w:t>
      </w:r>
    </w:p>
    <w:p w:rsidR="00A23F09" w:rsidRPr="006A5EE2" w:rsidRDefault="00117823" w:rsidP="007213FE">
      <w:pPr>
        <w:tabs>
          <w:tab w:val="left" w:pos="1418"/>
          <w:tab w:val="right" w:pos="9072"/>
        </w:tabs>
        <w:spacing w:after="0"/>
        <w:ind w:left="567"/>
        <w:rPr>
          <w:rFonts w:cs="Times New Roman"/>
        </w:rPr>
      </w:pPr>
      <w:r w:rsidRPr="006A5EE2">
        <w:rPr>
          <w:rFonts w:cs="Times New Roman"/>
        </w:rPr>
        <w:t>Egyedülálló összetételű, a nyomatot az UV-fény szilárdítja meg a nyomdagépben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6A5EE2" w:rsidRDefault="00117823" w:rsidP="00117823">
      <w:pPr>
        <w:ind w:left="426"/>
        <w:rPr>
          <w:rFonts w:cs="Times New Roman"/>
        </w:rPr>
      </w:pPr>
      <w:r w:rsidRPr="006A5EE2">
        <w:rPr>
          <w:rFonts w:cs="Times New Roman"/>
        </w:rPr>
        <w:t>Kötészeti tanműhely, digitális nyomda és nyomtatvány-feldolgozó műhely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A23F09" w:rsidRPr="006A5EE2" w:rsidRDefault="005A5E8B" w:rsidP="00A23F09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11586</w:t>
      </w:r>
      <w:r w:rsidR="00A23F09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A23F09" w:rsidRPr="006A5EE2">
        <w:rPr>
          <w:rFonts w:cs="Times New Roman"/>
          <w:b/>
          <w:sz w:val="36"/>
        </w:rPr>
        <w:t xml:space="preserve"> azonosító számú</w:t>
      </w:r>
    </w:p>
    <w:p w:rsidR="00A23F09" w:rsidRPr="006A5EE2" w:rsidRDefault="005A5E8B" w:rsidP="00A23F09">
      <w:pPr>
        <w:jc w:val="center"/>
        <w:rPr>
          <w:rFonts w:cs="Times New Roman"/>
          <w:b/>
          <w:sz w:val="36"/>
        </w:rPr>
      </w:pPr>
      <w:proofErr w:type="spellStart"/>
      <w:r w:rsidRPr="006A5EE2">
        <w:rPr>
          <w:rFonts w:cs="Times New Roman"/>
          <w:b/>
          <w:sz w:val="36"/>
        </w:rPr>
        <w:t>Gyártáselőkészítés</w:t>
      </w:r>
      <w:proofErr w:type="spellEnd"/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A23F09" w:rsidRPr="006A5EE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5A5E8B" w:rsidRPr="006A5EE2">
        <w:rPr>
          <w:rFonts w:cs="Times New Roman"/>
        </w:rPr>
        <w:t>11586</w:t>
      </w:r>
      <w:r w:rsidRPr="006A5EE2">
        <w:rPr>
          <w:rFonts w:cs="Times New Roman"/>
        </w:rPr>
        <w:t>-</w:t>
      </w:r>
      <w:r w:rsidR="005A5E8B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proofErr w:type="spellStart"/>
      <w:r w:rsidR="005A5E8B" w:rsidRPr="006A5EE2">
        <w:rPr>
          <w:rFonts w:cs="Times New Roman"/>
        </w:rPr>
        <w:t>Gyártáselőkészítés</w:t>
      </w:r>
      <w:proofErr w:type="spellEnd"/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6A5EE2" w:rsidRPr="00535DF4" w:rsidTr="00535DF4">
        <w:trPr>
          <w:cantSplit/>
          <w:trHeight w:val="2007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Gyártáselőkészítő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feladata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Gyártáselőkészítő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gyakorlat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Fogadja a megrendeléseket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Árajánlatot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Kapott analóg és digitális anyagokat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Eldönti, hogy a rendelkezésre álló kapacitás és technológia alkalmas-e a megrendelő által kért munka elvállalására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Ellenőrzi, hogy a kért határidőre elkészíthető-e a késztermék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Kiválasztja a megrendelésnek megfelelő nyomtatási technológiát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megrendelés alapján kiállítja a munkatáskát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Elkészíti a műhelytáskát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Beszerzi az alap- és segédanyagokat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Keresi a kapcsolatot az esetleges alvállalkozókkal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termelési folyamatban ütemezi a gyártást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Ellenőrzi a munkába vett anyagok minőségét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Folyamatos kapcsolatot tart a megrendelővel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Dokumentálja az egyes műveletek elkészültének határidejét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Ellenőrzi a digitális </w:t>
            </w:r>
            <w:proofErr w:type="spellStart"/>
            <w:r w:rsidRPr="00535DF4">
              <w:rPr>
                <w:rFonts w:cs="Times New Roman"/>
                <w:szCs w:val="24"/>
              </w:rPr>
              <w:t>proof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minőségét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Gyártás közben folyamatosan ellenőrzi és dokumentálja a minőséget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Mintát vesz a terméktanúsításhoz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Ellenőrzi a végtermék minőségét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Felügyeli a termék átadását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Utókalkulációt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Figyelemmel kíséri a számla kiegyenlítését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Speciális ágazati szoftverek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Tipográfiai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Nyomdatermékek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Nyomdatermékek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Nyomtatvány típusok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szerzői jogi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Kiadványszerkesztés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lastRenderedPageBreak/>
              <w:t>Nyomdai eredetik, adathordozók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Formakészítés technológiai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Gyártási dokumentációk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számítások és szoftvereik,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Utókalkulációt végző és számlázó szoftverek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Termelésprogramozás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Anyaggazdálkodás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Ügyfélkezelés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Formakészítési technológiai folyamatok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Nyomtatási technológiák, folyamatok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Papírok, egyéb nyomathordozók gyártása, fajtái,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Festékek, ragasztók gyártása, fajtái, tulajdonságai, a biztonsági adatlapok értelmezése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Minőségbiztosítás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Audit rendszere, módja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Munkavédelmi előírások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Speciális nyomdaipari szoftverek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Nyomtatási eljárások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nyelvhasználat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Hallott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Konfliktusmegoldó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5A5E8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A5EE2">
        <w:rPr>
          <w:rFonts w:cs="Times New Roman"/>
          <w:b/>
        </w:rPr>
        <w:lastRenderedPageBreak/>
        <w:t>Gyártáselőkészítő</w:t>
      </w:r>
      <w:proofErr w:type="spellEnd"/>
      <w:r w:rsidRPr="006A5EE2">
        <w:rPr>
          <w:rFonts w:cs="Times New Roman"/>
          <w:b/>
        </w:rPr>
        <w:t xml:space="preserve"> feladata </w:t>
      </w:r>
      <w:r w:rsidR="00A23F09" w:rsidRPr="006A5EE2">
        <w:rPr>
          <w:rFonts w:cs="Times New Roman"/>
          <w:b/>
        </w:rPr>
        <w:t>tantárgy</w:t>
      </w:r>
      <w:r w:rsidR="00A23F09" w:rsidRPr="006A5EE2">
        <w:rPr>
          <w:rFonts w:cs="Times New Roman"/>
          <w:b/>
        </w:rPr>
        <w:tab/>
      </w:r>
      <w:r w:rsidR="00A4691B" w:rsidRPr="006A5EE2">
        <w:rPr>
          <w:rFonts w:cs="Times New Roman"/>
          <w:b/>
        </w:rPr>
        <w:t>31</w:t>
      </w:r>
      <w:r w:rsidR="00A23F09" w:rsidRPr="006A5EE2">
        <w:rPr>
          <w:rFonts w:cs="Times New Roman"/>
          <w:b/>
        </w:rPr>
        <w:t xml:space="preserve"> óra/</w:t>
      </w:r>
      <w:r w:rsidR="00A4691B" w:rsidRPr="006A5EE2">
        <w:rPr>
          <w:rFonts w:cs="Times New Roman"/>
          <w:b/>
        </w:rPr>
        <w:t>31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4C4EBA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A23F09" w:rsidRPr="006A5EE2" w:rsidRDefault="005A5E8B" w:rsidP="005A5E8B">
      <w:pPr>
        <w:ind w:left="426"/>
        <w:rPr>
          <w:rFonts w:cs="Times New Roman"/>
        </w:rPr>
      </w:pPr>
      <w:r w:rsidRPr="006A5EE2">
        <w:rPr>
          <w:rFonts w:cs="Times New Roman"/>
          <w:kern w:val="2"/>
          <w:lang w:eastAsia="hi-IN" w:bidi="hi-IN"/>
        </w:rPr>
        <w:t>A nyomdaipari termékek, alapfogalmak, mértékegységek és a termeléshez szükséges anyagok, programok megismerése, az egymásra épülő technológiák, műszaki dokumentációk értelmezése. Bemutassa az egész nyomdaipari struktúrát a megrendeléstől, a késztermék leszállításáig, az árajánlattól az utókalkulációig.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5A5E8B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A tantárgy az adott évfolyamba lépés feltételeiként megjelölt közismereti és szakmai tartalmakra épül.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5A5E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Megrendelések 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Ügyfél kapcsolatok rendszere.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Rendelésfelvétel a technológiai lehetőségek és a teljesítési határidők betarthatóságának figyelembevételével.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Gyártási dokumentációk készítése.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Termelésprogramozás, különös tekintettel a szűk keresztmetszetekre.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Szakmai számítások, szakmai számítások és árkalkulációk szoftverei.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5A5E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Gyártási folyamat ütemezése 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Nyomdai eredetik és adathordozók.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Formakészítési és nyomtatástechnológiai folyamatok.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Könyvkötészeti technológiai folyamatok.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Anyaggazdálkodási tevékenység.</w:t>
      </w:r>
    </w:p>
    <w:p w:rsidR="00A23F09" w:rsidRPr="006A5EE2" w:rsidRDefault="005A5E8B" w:rsidP="007213F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Határidők betartása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5A5E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Minőségellenőrzés, utókalkuláció 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Minőségbiztosítás célja és szükségessége.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Minőségbiztosítás fajtái.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Minőségbiztosítás dokumentálása.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Korrektúrafordulók maradéktalan végrehajtása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Pontos, hiánytalan, folyamatos adatkezelés.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Termelési adatok pontos vezetése.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Folyamatos minőség-ellenőrzés és dokumentálás.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Audit rendszere, módja.</w:t>
      </w:r>
    </w:p>
    <w:p w:rsidR="005A5E8B" w:rsidRPr="006A5EE2" w:rsidRDefault="005A5E8B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Expediálás, utókalkuláció és számlázás.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6A5EE2" w:rsidRDefault="005A5E8B" w:rsidP="005A5E8B">
      <w:pPr>
        <w:ind w:left="426"/>
        <w:rPr>
          <w:rFonts w:cs="Times New Roman"/>
        </w:rPr>
      </w:pPr>
      <w:r w:rsidRPr="006A5EE2">
        <w:rPr>
          <w:rFonts w:cs="Times New Roman"/>
        </w:rPr>
        <w:t>Szaktanterem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035A0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A5EE2">
        <w:rPr>
          <w:rFonts w:cs="Times New Roman"/>
          <w:b/>
        </w:rPr>
        <w:lastRenderedPageBreak/>
        <w:t>Gyártáselőkészítő</w:t>
      </w:r>
      <w:proofErr w:type="spellEnd"/>
      <w:r w:rsidRPr="006A5EE2">
        <w:rPr>
          <w:rFonts w:cs="Times New Roman"/>
          <w:b/>
        </w:rPr>
        <w:t xml:space="preserve"> gyakorlat </w:t>
      </w:r>
      <w:r w:rsidR="00A23F09" w:rsidRPr="006A5EE2">
        <w:rPr>
          <w:rFonts w:cs="Times New Roman"/>
          <w:b/>
        </w:rPr>
        <w:t>tantárgy</w:t>
      </w:r>
      <w:r w:rsidR="00A23F09" w:rsidRPr="006A5EE2">
        <w:rPr>
          <w:rFonts w:cs="Times New Roman"/>
          <w:b/>
        </w:rPr>
        <w:tab/>
      </w:r>
      <w:r w:rsidR="00A4691B" w:rsidRPr="006A5EE2">
        <w:rPr>
          <w:rFonts w:cs="Times New Roman"/>
          <w:b/>
        </w:rPr>
        <w:t>62</w:t>
      </w:r>
      <w:r w:rsidR="00A23F09" w:rsidRPr="006A5EE2">
        <w:rPr>
          <w:rFonts w:cs="Times New Roman"/>
          <w:b/>
        </w:rPr>
        <w:t xml:space="preserve"> óra/</w:t>
      </w:r>
      <w:r w:rsidR="00A4691B" w:rsidRPr="006A5EE2">
        <w:rPr>
          <w:rFonts w:cs="Times New Roman"/>
          <w:b/>
        </w:rPr>
        <w:t>62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7213FE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035A0A" w:rsidRPr="006A5EE2" w:rsidRDefault="00035A0A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 nyomdaipari termékek, alapfogalmak, mértékegységek és a termeléshez szükséges anyagok gyakorlati alkalmazása.</w:t>
      </w:r>
    </w:p>
    <w:p w:rsidR="00035A0A" w:rsidRPr="006A5EE2" w:rsidRDefault="00035A0A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Az egymásra épülő technológiák, műszaki dokumentációinak készítése. </w:t>
      </w:r>
    </w:p>
    <w:p w:rsidR="00035A0A" w:rsidRPr="006A5EE2" w:rsidRDefault="00035A0A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Kép- és szövegfeldolgozó programok lehetőségeinek megismerése.</w:t>
      </w:r>
    </w:p>
    <w:p w:rsidR="00035A0A" w:rsidRPr="006A5EE2" w:rsidRDefault="00035A0A" w:rsidP="007213FE">
      <w:pPr>
        <w:widowControl w:val="0"/>
        <w:suppressAutoHyphens/>
        <w:spacing w:after="0"/>
        <w:ind w:left="709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 nyomdaipari folyamatok gyakorlatban történő alkalmazása – a megrendeléstől, a késztermék leszállításáig.</w:t>
      </w:r>
    </w:p>
    <w:p w:rsidR="00A23F09" w:rsidRPr="006A5EE2" w:rsidRDefault="00035A0A" w:rsidP="007213FE">
      <w:pPr>
        <w:spacing w:after="0"/>
        <w:ind w:left="709"/>
        <w:rPr>
          <w:rFonts w:cs="Times New Roman"/>
          <w:b/>
        </w:rPr>
      </w:pPr>
      <w:r w:rsidRPr="006A5EE2">
        <w:rPr>
          <w:rFonts w:cs="Times New Roman"/>
          <w:kern w:val="2"/>
          <w:lang w:eastAsia="hi-IN" w:bidi="hi-IN"/>
        </w:rPr>
        <w:t>A kalkulációs és számlázó szoftverek gyakorlati alkalmazása.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035A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Árajánlat, anyagellenőrzés, határidők 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Egy képzelt megrendelés alapján </w:t>
      </w:r>
      <w:r w:rsidRPr="006A5EE2">
        <w:rPr>
          <w:rFonts w:cs="Times New Roman"/>
          <w:kern w:val="2"/>
          <w:lang w:eastAsia="hi-IN" w:bidi="hi-IN"/>
        </w:rPr>
        <w:softHyphen/>
        <w:t>– számítógépes szoftverrel –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proofErr w:type="gramStart"/>
      <w:r w:rsidRPr="006A5EE2">
        <w:rPr>
          <w:rFonts w:cs="Times New Roman"/>
          <w:kern w:val="2"/>
          <w:lang w:eastAsia="hi-IN" w:bidi="hi-IN"/>
        </w:rPr>
        <w:t>a</w:t>
      </w:r>
      <w:proofErr w:type="gramEnd"/>
      <w:r w:rsidRPr="006A5EE2">
        <w:rPr>
          <w:rFonts w:cs="Times New Roman"/>
          <w:kern w:val="2"/>
          <w:lang w:eastAsia="hi-IN" w:bidi="hi-IN"/>
        </w:rPr>
        <w:t xml:space="preserve"> szükséges paraméterek meghatározásával.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Szakmai számítások (terjedelemszámítás, anyagszükséglet, árak, stb.)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Az egyes műveletek rendszerezése.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Az elkészítési időpontok, korrektúrafordulók meghatározása.</w:t>
      </w:r>
    </w:p>
    <w:p w:rsidR="00A23F09" w:rsidRPr="006A5EE2" w:rsidRDefault="00035A0A" w:rsidP="007213F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 szállítási adatok meghatározása.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035A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Dokumentumok, termékellenőrzés 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Munkatáska készítése.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Az egyes munkaterületek részére műhelytáska készítése.</w:t>
      </w:r>
    </w:p>
    <w:p w:rsidR="00035A0A" w:rsidRPr="006A5EE2" w:rsidRDefault="00035A0A" w:rsidP="007213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Megrendelt anyagok ellenőrzése.</w:t>
      </w:r>
    </w:p>
    <w:p w:rsidR="00035A0A" w:rsidRPr="006A5EE2" w:rsidRDefault="00035A0A" w:rsidP="007213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termelési folyamatok ellenőrzése.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Pontos, hiánytalan, folyamatos adatkezelés.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Termelési adatok pontos vezetése.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Folyamatos minőség-ellenőrzés és dokumentálás.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035A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Utókalkuláció, számlázás, </w:t>
      </w:r>
      <w:proofErr w:type="spellStart"/>
      <w:r w:rsidRPr="006A5EE2">
        <w:rPr>
          <w:rFonts w:cs="Times New Roman"/>
          <w:b/>
          <w:i/>
        </w:rPr>
        <w:t>archíválás</w:t>
      </w:r>
      <w:proofErr w:type="spellEnd"/>
      <w:r w:rsidRPr="006A5EE2">
        <w:rPr>
          <w:rFonts w:cs="Times New Roman"/>
          <w:b/>
          <w:i/>
        </w:rPr>
        <w:t xml:space="preserve"> 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Utókalkuláció és számla készítése.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Az egyes műveletek árának meghatározása.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Anyagköltség kiszámítása + </w:t>
      </w:r>
      <w:proofErr w:type="spellStart"/>
      <w:r w:rsidRPr="006A5EE2">
        <w:rPr>
          <w:rFonts w:cs="Times New Roman"/>
          <w:kern w:val="2"/>
          <w:lang w:eastAsia="hi-IN" w:bidi="hi-IN"/>
        </w:rPr>
        <w:t>hozzálék</w:t>
      </w:r>
      <w:proofErr w:type="spellEnd"/>
      <w:r w:rsidRPr="006A5EE2">
        <w:rPr>
          <w:rFonts w:cs="Times New Roman"/>
          <w:kern w:val="2"/>
          <w:lang w:eastAsia="hi-IN" w:bidi="hi-IN"/>
        </w:rPr>
        <w:t>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Gépóra, üzemóra.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Esetleges utólagos változtatások, szerzői korrektúra.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Eredetik és a kész anyag digitális </w:t>
      </w:r>
      <w:proofErr w:type="spellStart"/>
      <w:r w:rsidRPr="006A5EE2">
        <w:rPr>
          <w:rFonts w:cs="Times New Roman"/>
          <w:kern w:val="2"/>
          <w:lang w:eastAsia="hi-IN" w:bidi="hi-IN"/>
        </w:rPr>
        <w:t>archíválása</w:t>
      </w:r>
      <w:proofErr w:type="spellEnd"/>
      <w:r w:rsidRPr="006A5EE2">
        <w:rPr>
          <w:rFonts w:cs="Times New Roman"/>
          <w:kern w:val="2"/>
          <w:lang w:eastAsia="hi-IN" w:bidi="hi-IN"/>
        </w:rPr>
        <w:t>.</w:t>
      </w:r>
    </w:p>
    <w:p w:rsidR="00035A0A" w:rsidRPr="006A5EE2" w:rsidRDefault="00035A0A" w:rsidP="007213FE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Különböző értékű Áfa-tartalom számítása.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6A5EE2" w:rsidRDefault="00035A0A" w:rsidP="00035A0A">
      <w:pPr>
        <w:ind w:left="567"/>
        <w:rPr>
          <w:rFonts w:cs="Times New Roman"/>
        </w:rPr>
      </w:pPr>
      <w:r w:rsidRPr="006A5EE2">
        <w:rPr>
          <w:rFonts w:cs="Times New Roman"/>
        </w:rPr>
        <w:t>Kiadványszerkesztő szaktanterem, nyomda, grafikai stúdió, könyv- vagy lapkiadó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535DF4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A23F09" w:rsidRPr="006A5EE2" w:rsidRDefault="00C52223" w:rsidP="00A23F09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11587</w:t>
      </w:r>
      <w:r w:rsidR="00A23F09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A23F09" w:rsidRPr="006A5EE2">
        <w:rPr>
          <w:rFonts w:cs="Times New Roman"/>
          <w:b/>
          <w:sz w:val="36"/>
        </w:rPr>
        <w:t xml:space="preserve"> azonosító számú</w:t>
      </w:r>
    </w:p>
    <w:p w:rsidR="00A23F09" w:rsidRPr="006A5EE2" w:rsidRDefault="00C52223" w:rsidP="00A23F09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Kiadványszerkesztés előkészítése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A23F09" w:rsidRPr="006A5EE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C52223" w:rsidRPr="006A5EE2">
        <w:rPr>
          <w:rFonts w:cs="Times New Roman"/>
        </w:rPr>
        <w:t>11587</w:t>
      </w:r>
      <w:r w:rsidRPr="006A5EE2">
        <w:rPr>
          <w:rFonts w:cs="Times New Roman"/>
        </w:rPr>
        <w:t>-</w:t>
      </w:r>
      <w:r w:rsidR="00C52223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r w:rsidR="00C52223" w:rsidRPr="006A5EE2">
        <w:rPr>
          <w:rFonts w:cs="Times New Roman"/>
        </w:rPr>
        <w:t>Kiadványszerkesztés előkészítése</w:t>
      </w:r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14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9"/>
        <w:gridCol w:w="758"/>
        <w:gridCol w:w="842"/>
      </w:tblGrid>
      <w:tr w:rsidR="006A5EE2" w:rsidRPr="00535DF4" w:rsidTr="00535DF4">
        <w:trPr>
          <w:cantSplit/>
          <w:trHeight w:val="1697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Kiadvány-szerkesztés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Kiadvány-szerkesztés gyakorlat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Analóg és digitális forrásanyagot, információt gyűjt, gyártási koncepciót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Tipográfiai tervet, vázlatot, vagy 3D digitális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feladathoz a technikai feltételeket biztosítja, könyvtárszerkezetet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CB0363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megrendelőtől kapott papír alapú és elektronikus bemeneti anyagokat (szöveg, kézirat, fotók, rajzok, vázlatok, minőségi, tipográfiai elvárások) rendszerezi, minőségüket ellenőrzi, szükség esetén pótlást kér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Betűtípusokat választ, ellenőrzi a szükséges karakterek meglétét, hiányzókat pótolja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Figyelembe veszi a nyomdai minőségbiztosítási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Együttműködik a követő technológiai munkaterületekkel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Programokat telepít, lemezkarbantartást, vírusirtást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Interneten fájltranszfert végez, internetes 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FTP szervert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Megrendelővel, alvállalkozókkal, belső munkatársakkal kapcsolatot 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Technikai, technológiai eszközrendszerét szakmai feladataiban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Kialakítja és bővíti portfólióját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Ügyfélkezelés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Operációs rendszer, fájlműveletek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Kézirat, nyomdai eredetik jellemzői, velük szemben támasztott minőségi elvárások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Klasszikus tipográfia irányelvei, szabályai, részletei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Modern tipográfia irányelvei, szabályai, részletei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Betűismeret (írástípusok, betűosztályok, betűtípusok, betűváltozatok)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lastRenderedPageBreak/>
              <w:t>Betűkezelő, betűszerkesztő programismeret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Nyomdatermékek felosztása, méretei,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Papírfajták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Szabványos papír-, tasak- és borítékméretek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Nyomdai méret- és mértékrendszerek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Terjedelem- és </w:t>
            </w:r>
            <w:proofErr w:type="spellStart"/>
            <w:r w:rsidRPr="00535DF4">
              <w:rPr>
                <w:rFonts w:cs="Times New Roman"/>
                <w:szCs w:val="24"/>
              </w:rPr>
              <w:t>papírsúlyszámítások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Internet használat (keresés, levelezés csatolt fájlokkal, FTP)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Formakészítés technológiai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Nyomtatási módok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Kötészet technológiai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Számítógépes szövegszerkesztés, táblázatkezelés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nyelvhasználat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Szakrajz, vázlat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Manuális és elektronikus prezentáció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Kezdeményezőkészség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Fogalmazó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C5222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Kiadványszerkesztés</w:t>
      </w:r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A4691B" w:rsidRPr="006A5EE2">
        <w:rPr>
          <w:rFonts w:cs="Times New Roman"/>
          <w:b/>
        </w:rPr>
        <w:t>47</w:t>
      </w:r>
      <w:r w:rsidR="00A23F09" w:rsidRPr="006A5EE2">
        <w:rPr>
          <w:rFonts w:cs="Times New Roman"/>
          <w:b/>
        </w:rPr>
        <w:t xml:space="preserve"> óra/</w:t>
      </w:r>
      <w:r w:rsidR="00A4691B" w:rsidRPr="006A5EE2">
        <w:rPr>
          <w:rFonts w:cs="Times New Roman"/>
          <w:b/>
        </w:rPr>
        <w:t>55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</w:t>
      </w:r>
      <w:r w:rsidR="00535DF4">
        <w:rPr>
          <w:rFonts w:cs="Times New Roman"/>
        </w:rPr>
        <w:t>a</w:t>
      </w:r>
      <w:r w:rsidRPr="006A5EE2">
        <w:rPr>
          <w:rFonts w:cs="Times New Roman"/>
        </w:rPr>
        <w:t xml:space="preserve"> </w:t>
      </w:r>
      <w:r w:rsidR="00B843E0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C52223" w:rsidRPr="006A5EE2" w:rsidRDefault="00B843E0" w:rsidP="00882654">
      <w:pPr>
        <w:autoSpaceDE w:val="0"/>
        <w:autoSpaceDN w:val="0"/>
        <w:adjustRightInd w:val="0"/>
        <w:spacing w:after="0"/>
        <w:ind w:left="709"/>
        <w:jc w:val="left"/>
        <w:rPr>
          <w:rFonts w:cs="Times New Roman"/>
        </w:rPr>
      </w:pPr>
      <w:r w:rsidRPr="006A5EE2">
        <w:rPr>
          <w:rFonts w:cs="Times New Roman"/>
        </w:rPr>
        <w:t xml:space="preserve">Ismerje meg az </w:t>
      </w:r>
      <w:r w:rsidR="00C52223" w:rsidRPr="006A5EE2">
        <w:rPr>
          <w:rFonts w:cs="Times New Roman"/>
        </w:rPr>
        <w:t xml:space="preserve">információterjesztés </w:t>
      </w:r>
      <w:r w:rsidR="00313C99" w:rsidRPr="006A5EE2">
        <w:rPr>
          <w:rFonts w:cs="Times New Roman"/>
        </w:rPr>
        <w:t>történetét</w:t>
      </w:r>
      <w:r w:rsidR="00C52223" w:rsidRPr="006A5EE2">
        <w:rPr>
          <w:rFonts w:cs="Times New Roman"/>
        </w:rPr>
        <w:t xml:space="preserve">. </w:t>
      </w:r>
    </w:p>
    <w:p w:rsidR="00C52223" w:rsidRPr="006A5EE2" w:rsidRDefault="00C52223" w:rsidP="00882654">
      <w:pPr>
        <w:autoSpaceDE w:val="0"/>
        <w:autoSpaceDN w:val="0"/>
        <w:adjustRightInd w:val="0"/>
        <w:spacing w:after="0"/>
        <w:ind w:left="709"/>
        <w:jc w:val="left"/>
        <w:rPr>
          <w:rFonts w:cs="Times New Roman"/>
        </w:rPr>
      </w:pPr>
      <w:r w:rsidRPr="006A5EE2">
        <w:rPr>
          <w:rFonts w:cs="Times New Roman"/>
        </w:rPr>
        <w:t>Ismerje meg a sza</w:t>
      </w:r>
      <w:r w:rsidR="00BF74DE" w:rsidRPr="006A5EE2">
        <w:rPr>
          <w:rFonts w:cs="Times New Roman"/>
        </w:rPr>
        <w:t>kma számítástechnikai hátterét.</w:t>
      </w:r>
    </w:p>
    <w:p w:rsidR="00C52223" w:rsidRPr="006A5EE2" w:rsidRDefault="00C52223" w:rsidP="00882654">
      <w:pPr>
        <w:autoSpaceDE w:val="0"/>
        <w:autoSpaceDN w:val="0"/>
        <w:adjustRightInd w:val="0"/>
        <w:spacing w:after="0"/>
        <w:ind w:left="709"/>
        <w:jc w:val="left"/>
        <w:rPr>
          <w:rFonts w:cs="Times New Roman"/>
        </w:rPr>
      </w:pPr>
      <w:r w:rsidRPr="006A5EE2">
        <w:rPr>
          <w:rFonts w:cs="Times New Roman"/>
        </w:rPr>
        <w:t>Ismerje meg az eredetik jellemzői, minőségi követelményeit.</w:t>
      </w:r>
    </w:p>
    <w:p w:rsidR="00C52223" w:rsidRPr="006A5EE2" w:rsidRDefault="00C52223" w:rsidP="00882654">
      <w:pPr>
        <w:autoSpaceDE w:val="0"/>
        <w:autoSpaceDN w:val="0"/>
        <w:adjustRightInd w:val="0"/>
        <w:spacing w:after="0"/>
        <w:ind w:left="709"/>
        <w:jc w:val="left"/>
        <w:rPr>
          <w:rFonts w:cs="Times New Roman"/>
        </w:rPr>
      </w:pPr>
      <w:r w:rsidRPr="006A5EE2">
        <w:rPr>
          <w:rFonts w:cs="Times New Roman"/>
        </w:rPr>
        <w:t>Ismerje meg a papírfajták, a szabványos papír-, tasak- és borítékméreteket.</w:t>
      </w:r>
    </w:p>
    <w:p w:rsidR="00A23F09" w:rsidRPr="006A5EE2" w:rsidRDefault="00C52223" w:rsidP="00882654">
      <w:pPr>
        <w:spacing w:after="0"/>
        <w:ind w:left="709"/>
        <w:jc w:val="left"/>
        <w:rPr>
          <w:rFonts w:cs="Times New Roman"/>
        </w:rPr>
      </w:pPr>
      <w:r w:rsidRPr="006A5EE2">
        <w:rPr>
          <w:rFonts w:cs="Times New Roman"/>
        </w:rPr>
        <w:t>Nyomdai méret- és mértékrendszerek megismerése.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lastRenderedPageBreak/>
        <w:t>Témakörök</w:t>
      </w:r>
    </w:p>
    <w:p w:rsidR="00A23F09" w:rsidRPr="006A5EE2" w:rsidRDefault="00AC095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Információterjesztés története</w:t>
      </w:r>
    </w:p>
    <w:p w:rsidR="00A23F09" w:rsidRPr="006A5EE2" w:rsidRDefault="00AC095A" w:rsidP="0088265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 xml:space="preserve"> Jel, jelrendszer, kommunikáció.</w:t>
      </w:r>
    </w:p>
    <w:p w:rsidR="00AC095A" w:rsidRPr="006A5EE2" w:rsidRDefault="00AC095A" w:rsidP="00AC095A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Az írástörténet fejlődése.</w:t>
      </w:r>
    </w:p>
    <w:p w:rsidR="00AC095A" w:rsidRPr="006A5EE2" w:rsidRDefault="00AC095A" w:rsidP="00AC095A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Nyomdabetűk kialakulásának megismerése</w:t>
      </w:r>
    </w:p>
    <w:p w:rsidR="00AC095A" w:rsidRPr="006A5EE2" w:rsidRDefault="00AC095A" w:rsidP="00AC095A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Betűosztályok, betűcsaládok, betűváltozatok ismerete.</w:t>
      </w:r>
    </w:p>
    <w:p w:rsidR="00AC095A" w:rsidRPr="006A5EE2" w:rsidRDefault="00AC095A" w:rsidP="00AC095A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Az információterjesztés fejlődése, jelentősége.</w:t>
      </w:r>
    </w:p>
    <w:p w:rsidR="00FD51DC" w:rsidRPr="006A5EE2" w:rsidRDefault="00FD51DC" w:rsidP="00AC095A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Az eredetik jellemzői, minőségi követelményei.</w:t>
      </w:r>
    </w:p>
    <w:p w:rsidR="00FD51DC" w:rsidRPr="006A5EE2" w:rsidRDefault="00FD51DC" w:rsidP="00AC095A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Papírfajták, a szabványos papír-, tasak- és borítékméretek.</w:t>
      </w:r>
    </w:p>
    <w:p w:rsidR="00FD51DC" w:rsidRPr="006A5EE2" w:rsidRDefault="00FD51DC" w:rsidP="00AC095A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Nyomdai méret- és mértékrendszerek megismerése.</w:t>
      </w:r>
    </w:p>
    <w:p w:rsidR="00AC095A" w:rsidRPr="006A5EE2" w:rsidRDefault="00AC095A" w:rsidP="00882654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C5222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bCs/>
          <w:i/>
          <w:szCs w:val="16"/>
        </w:rPr>
        <w:t xml:space="preserve">Kiadványszerkesztés </w:t>
      </w:r>
      <w:r w:rsidR="00AC095A" w:rsidRPr="006A5EE2">
        <w:rPr>
          <w:rFonts w:cs="Times New Roman"/>
          <w:b/>
          <w:bCs/>
          <w:i/>
          <w:szCs w:val="16"/>
        </w:rPr>
        <w:t>programjai</w:t>
      </w:r>
    </w:p>
    <w:p w:rsidR="00AC095A" w:rsidRPr="006A5EE2" w:rsidRDefault="00AC095A" w:rsidP="00AC095A">
      <w:pPr>
        <w:autoSpaceDE w:val="0"/>
        <w:autoSpaceDN w:val="0"/>
        <w:adjustRightInd w:val="0"/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 xml:space="preserve"> Számítástechnikai háttér, háttértárolók, perifériák</w:t>
      </w:r>
      <w:r w:rsidRPr="006A5EE2">
        <w:rPr>
          <w:rFonts w:cs="Times New Roman"/>
        </w:rPr>
        <w:br/>
        <w:t>Betűkezelő, betűszerkesztő programismeret</w:t>
      </w:r>
    </w:p>
    <w:p w:rsidR="00AC095A" w:rsidRPr="006A5EE2" w:rsidRDefault="00AC095A" w:rsidP="00AC095A">
      <w:pPr>
        <w:autoSpaceDE w:val="0"/>
        <w:autoSpaceDN w:val="0"/>
        <w:adjustRightInd w:val="0"/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Szövegszerkesztés programjai</w:t>
      </w:r>
    </w:p>
    <w:p w:rsidR="00AC095A" w:rsidRPr="006A5EE2" w:rsidRDefault="00AC095A" w:rsidP="00AC095A">
      <w:pPr>
        <w:autoSpaceDE w:val="0"/>
        <w:autoSpaceDN w:val="0"/>
        <w:adjustRightInd w:val="0"/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FTP- szerver, szövegszerkesztő programok</w:t>
      </w:r>
    </w:p>
    <w:p w:rsidR="00AC095A" w:rsidRPr="006A5EE2" w:rsidRDefault="00AC095A" w:rsidP="00AC095A">
      <w:pPr>
        <w:autoSpaceDE w:val="0"/>
        <w:autoSpaceDN w:val="0"/>
        <w:adjustRightInd w:val="0"/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Prezentációkészítő programok</w:t>
      </w:r>
    </w:p>
    <w:p w:rsidR="00AC095A" w:rsidRPr="006A5EE2" w:rsidRDefault="00AC095A" w:rsidP="00AC095A">
      <w:pPr>
        <w:autoSpaceDE w:val="0"/>
        <w:autoSpaceDN w:val="0"/>
        <w:adjustRightInd w:val="0"/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Betűkezelő és betűtervező programok</w:t>
      </w:r>
    </w:p>
    <w:p w:rsidR="00AC095A" w:rsidRPr="006A5EE2" w:rsidRDefault="00AC095A" w:rsidP="00AC095A">
      <w:pPr>
        <w:autoSpaceDE w:val="0"/>
        <w:autoSpaceDN w:val="0"/>
        <w:adjustRightInd w:val="0"/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Vektor- és pixelgrafikus programok</w:t>
      </w:r>
    </w:p>
    <w:p w:rsidR="00C7184B" w:rsidRPr="006A5EE2" w:rsidRDefault="00CD322A" w:rsidP="00C7184B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Kiadványszerkesztő</w:t>
      </w:r>
      <w:r w:rsidR="00AC095A" w:rsidRPr="006A5EE2">
        <w:rPr>
          <w:rFonts w:cs="Times New Roman"/>
        </w:rPr>
        <w:t xml:space="preserve"> programok</w:t>
      </w:r>
      <w:r w:rsidR="00C7184B" w:rsidRPr="006A5EE2">
        <w:rPr>
          <w:rFonts w:cs="Times New Roman"/>
        </w:rPr>
        <w:t xml:space="preserve"> és a kapcsolható </w:t>
      </w:r>
      <w:proofErr w:type="spellStart"/>
      <w:r w:rsidR="00C7184B" w:rsidRPr="006A5EE2">
        <w:rPr>
          <w:rFonts w:cs="Times New Roman"/>
        </w:rPr>
        <w:t>plug-in-ok</w:t>
      </w:r>
      <w:proofErr w:type="spellEnd"/>
      <w:r w:rsidR="00C7184B" w:rsidRPr="006A5EE2">
        <w:rPr>
          <w:rFonts w:cs="Times New Roman"/>
        </w:rPr>
        <w:t xml:space="preserve"> lehetőségei.</w:t>
      </w:r>
    </w:p>
    <w:p w:rsidR="00C7184B" w:rsidRPr="006A5EE2" w:rsidRDefault="00C7184B" w:rsidP="00C7184B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Digitális montírozó programok.</w:t>
      </w:r>
    </w:p>
    <w:p w:rsidR="00C7184B" w:rsidRPr="006A5EE2" w:rsidRDefault="00C7184B" w:rsidP="00C7184B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 xml:space="preserve">Digitális korrektúra az </w:t>
      </w:r>
      <w:proofErr w:type="spellStart"/>
      <w:r w:rsidRPr="006A5EE2">
        <w:rPr>
          <w:rFonts w:cs="Times New Roman"/>
        </w:rPr>
        <w:t>Acrobat</w:t>
      </w:r>
      <w:proofErr w:type="spellEnd"/>
      <w:r w:rsidRPr="006A5EE2">
        <w:rPr>
          <w:rFonts w:cs="Times New Roman"/>
        </w:rPr>
        <w:t xml:space="preserve"> programban.</w:t>
      </w:r>
    </w:p>
    <w:p w:rsidR="00C52223" w:rsidRPr="006A5EE2" w:rsidRDefault="00C52223" w:rsidP="00B843E0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C095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bCs/>
          <w:i/>
          <w:szCs w:val="16"/>
        </w:rPr>
        <w:t xml:space="preserve">Kiadványszerkesztés </w:t>
      </w:r>
      <w:r w:rsidRPr="006A5EE2">
        <w:rPr>
          <w:rFonts w:cs="Times New Roman"/>
          <w:b/>
          <w:i/>
          <w:szCs w:val="16"/>
        </w:rPr>
        <w:t>dokumentumai</w:t>
      </w:r>
      <w:r w:rsidRPr="006A5EE2">
        <w:rPr>
          <w:rFonts w:cs="Times New Roman"/>
          <w:b/>
          <w:i/>
        </w:rPr>
        <w:t xml:space="preserve"> </w:t>
      </w:r>
    </w:p>
    <w:p w:rsidR="00AC095A" w:rsidRPr="006A5EE2" w:rsidRDefault="00AC095A" w:rsidP="00AC095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</w:rPr>
        <w:t xml:space="preserve"> Analóg és digitális szöveg- és </w:t>
      </w:r>
      <w:proofErr w:type="spellStart"/>
      <w:r w:rsidRPr="006A5EE2">
        <w:rPr>
          <w:rFonts w:cs="Times New Roman"/>
        </w:rPr>
        <w:t>képeredetik</w:t>
      </w:r>
      <w:proofErr w:type="spellEnd"/>
    </w:p>
    <w:p w:rsidR="00AC095A" w:rsidRPr="006A5EE2" w:rsidRDefault="00AC095A" w:rsidP="00AC095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Vektorgrafikus ábrák vázlatai</w:t>
      </w:r>
    </w:p>
    <w:p w:rsidR="00AC095A" w:rsidRPr="006A5EE2" w:rsidRDefault="00AC095A" w:rsidP="00AC095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Tipográfiai leírások, oldaltervek</w:t>
      </w:r>
    </w:p>
    <w:p w:rsidR="00AC095A" w:rsidRPr="006A5EE2" w:rsidRDefault="00AC095A" w:rsidP="00AC095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Megrendelés</w:t>
      </w:r>
    </w:p>
    <w:p w:rsidR="00AC095A" w:rsidRPr="006A5EE2" w:rsidRDefault="00AC095A" w:rsidP="00AC095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Munkatáska, műhelytáska</w:t>
      </w:r>
    </w:p>
    <w:p w:rsidR="00AC095A" w:rsidRPr="006A5EE2" w:rsidRDefault="00AC095A" w:rsidP="00AC095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Korrektúrák</w:t>
      </w:r>
    </w:p>
    <w:p w:rsidR="00AC095A" w:rsidRPr="006A5EE2" w:rsidRDefault="00AC095A" w:rsidP="00AC095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Forgatókönyvek, tördelési makettek</w:t>
      </w:r>
    </w:p>
    <w:p w:rsidR="00AC095A" w:rsidRPr="006A5EE2" w:rsidRDefault="00AC095A" w:rsidP="00AC095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Tördelt fájlok, járulékos elemek</w:t>
      </w:r>
    </w:p>
    <w:p w:rsidR="00AC095A" w:rsidRPr="006A5EE2" w:rsidRDefault="00AC095A" w:rsidP="00AC095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 xml:space="preserve">Digitális </w:t>
      </w:r>
      <w:proofErr w:type="spellStart"/>
      <w:r w:rsidRPr="006A5EE2">
        <w:rPr>
          <w:rFonts w:cs="Times New Roman"/>
          <w:kern w:val="2"/>
          <w:lang w:eastAsia="hi-IN" w:bidi="hi-IN"/>
        </w:rPr>
        <w:t>proof</w:t>
      </w:r>
      <w:proofErr w:type="spellEnd"/>
    </w:p>
    <w:p w:rsidR="00AC095A" w:rsidRPr="006A5EE2" w:rsidRDefault="00AC095A" w:rsidP="00AC095A">
      <w:pPr>
        <w:widowControl w:val="0"/>
        <w:suppressAutoHyphens/>
        <w:spacing w:after="0"/>
        <w:ind w:left="851"/>
        <w:rPr>
          <w:rFonts w:cs="Times New Roman"/>
          <w:kern w:val="2"/>
          <w:lang w:eastAsia="hi-IN" w:bidi="hi-IN"/>
        </w:rPr>
      </w:pPr>
      <w:r w:rsidRPr="006A5EE2">
        <w:rPr>
          <w:rFonts w:cs="Times New Roman"/>
          <w:kern w:val="2"/>
          <w:lang w:eastAsia="hi-IN" w:bidi="hi-IN"/>
        </w:rPr>
        <w:t>PS, PDF, EPS, JDF fájlok</w:t>
      </w:r>
    </w:p>
    <w:p w:rsidR="00A23F09" w:rsidRPr="006A5EE2" w:rsidRDefault="00A23F09" w:rsidP="00A23F09">
      <w:pPr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C5222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lastRenderedPageBreak/>
        <w:t>Kiadványszerkesztés gyakorlat</w:t>
      </w:r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A4691B" w:rsidRPr="006A5EE2">
        <w:rPr>
          <w:rFonts w:cs="Times New Roman"/>
          <w:b/>
        </w:rPr>
        <w:t>270</w:t>
      </w:r>
      <w:r w:rsidR="00A23F09" w:rsidRPr="006A5EE2">
        <w:rPr>
          <w:rFonts w:cs="Times New Roman"/>
          <w:b/>
        </w:rPr>
        <w:t xml:space="preserve"> óra/</w:t>
      </w:r>
      <w:r w:rsidR="00A4691B" w:rsidRPr="006A5EE2">
        <w:rPr>
          <w:rFonts w:cs="Times New Roman"/>
          <w:b/>
        </w:rPr>
        <w:t>270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B843E0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C52223" w:rsidRPr="006A5EE2" w:rsidRDefault="00C52223" w:rsidP="00882654">
      <w:pPr>
        <w:autoSpaceDE w:val="0"/>
        <w:autoSpaceDN w:val="0"/>
        <w:adjustRightInd w:val="0"/>
        <w:spacing w:after="0"/>
        <w:ind w:left="709"/>
        <w:jc w:val="left"/>
        <w:rPr>
          <w:rFonts w:cs="Times New Roman"/>
        </w:rPr>
      </w:pPr>
      <w:r w:rsidRPr="006A5EE2">
        <w:rPr>
          <w:rFonts w:cs="Times New Roman"/>
        </w:rPr>
        <w:t>Alkalmazza a szakma számítástechnikai hátterét.</w:t>
      </w:r>
      <w:r w:rsidRPr="006A5EE2">
        <w:rPr>
          <w:rFonts w:cs="Times New Roman"/>
        </w:rPr>
        <w:br/>
        <w:t>Betűkezelő és betűszerkesztő programok használatának megismerése.</w:t>
      </w:r>
    </w:p>
    <w:p w:rsidR="00C52223" w:rsidRPr="006A5EE2" w:rsidRDefault="00C52223" w:rsidP="00882654">
      <w:pPr>
        <w:autoSpaceDE w:val="0"/>
        <w:autoSpaceDN w:val="0"/>
        <w:adjustRightInd w:val="0"/>
        <w:spacing w:after="0"/>
        <w:ind w:left="709"/>
        <w:jc w:val="left"/>
        <w:rPr>
          <w:rFonts w:cs="Times New Roman"/>
        </w:rPr>
      </w:pPr>
      <w:r w:rsidRPr="006A5EE2">
        <w:rPr>
          <w:rFonts w:cs="Times New Roman"/>
        </w:rPr>
        <w:t>Ismerje meg az eredetik jellemzői, minőségi követelményeit.</w:t>
      </w:r>
    </w:p>
    <w:p w:rsidR="00C52223" w:rsidRPr="006A5EE2" w:rsidRDefault="00C52223" w:rsidP="00882654">
      <w:pPr>
        <w:autoSpaceDE w:val="0"/>
        <w:autoSpaceDN w:val="0"/>
        <w:adjustRightInd w:val="0"/>
        <w:spacing w:after="0"/>
        <w:ind w:left="709"/>
        <w:jc w:val="left"/>
        <w:rPr>
          <w:rFonts w:cs="Times New Roman"/>
        </w:rPr>
      </w:pPr>
      <w:r w:rsidRPr="006A5EE2">
        <w:rPr>
          <w:rFonts w:cs="Times New Roman"/>
        </w:rPr>
        <w:t>Ismerje meg és alkalmazza a klasszikus és modern tipográfia irányelveit. Ismerje meg a nyomdatermékek jellemzőit.</w:t>
      </w:r>
    </w:p>
    <w:p w:rsidR="00C52223" w:rsidRPr="006A5EE2" w:rsidRDefault="00C52223" w:rsidP="00882654">
      <w:pPr>
        <w:autoSpaceDE w:val="0"/>
        <w:autoSpaceDN w:val="0"/>
        <w:adjustRightInd w:val="0"/>
        <w:spacing w:after="0"/>
        <w:ind w:left="709"/>
        <w:jc w:val="left"/>
        <w:rPr>
          <w:rFonts w:cs="Times New Roman"/>
        </w:rPr>
      </w:pPr>
      <w:r w:rsidRPr="006A5EE2">
        <w:rPr>
          <w:rFonts w:cs="Times New Roman"/>
        </w:rPr>
        <w:t>Ismerje meg a papírfajták, a szabványos papír-, tasak- és borítékméreteket.</w:t>
      </w:r>
    </w:p>
    <w:p w:rsidR="00A23F09" w:rsidRPr="006A5EE2" w:rsidRDefault="00C52223" w:rsidP="00882654">
      <w:pPr>
        <w:spacing w:after="0"/>
        <w:ind w:left="709"/>
        <w:jc w:val="left"/>
        <w:rPr>
          <w:rFonts w:cs="Times New Roman"/>
          <w:b/>
        </w:rPr>
      </w:pPr>
      <w:r w:rsidRPr="006A5EE2">
        <w:rPr>
          <w:rFonts w:cs="Times New Roman"/>
        </w:rPr>
        <w:t>Nyomdai méret- és mértékrendszerek megismerése.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C5222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Segédprogramok 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Számítástechnikai háttér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Perifériák használata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proofErr w:type="spellStart"/>
      <w:r w:rsidRPr="006A5EE2">
        <w:rPr>
          <w:rFonts w:cs="Times New Roman"/>
        </w:rPr>
        <w:t>Colormenedzsment</w:t>
      </w:r>
      <w:proofErr w:type="spellEnd"/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Eszközök kalibrálása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Háttértárolók </w:t>
      </w:r>
    </w:p>
    <w:p w:rsidR="00B843E0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Karakterfelismerő programok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Betűkezelő, betűszerkesztő programok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Szövegszerkesztő programok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proofErr w:type="gramStart"/>
      <w:r w:rsidRPr="006A5EE2">
        <w:rPr>
          <w:rFonts w:cs="Times New Roman"/>
        </w:rPr>
        <w:t>Prezentáció készítő</w:t>
      </w:r>
      <w:proofErr w:type="gramEnd"/>
      <w:r w:rsidRPr="006A5EE2">
        <w:rPr>
          <w:rFonts w:cs="Times New Roman"/>
        </w:rPr>
        <w:t xml:space="preserve"> programok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Helyesírás-ellenőrző programok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Internet használat</w:t>
      </w:r>
    </w:p>
    <w:p w:rsidR="00A23F09" w:rsidRPr="006A5EE2" w:rsidRDefault="00C52223" w:rsidP="00B843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A5EE2">
        <w:rPr>
          <w:rFonts w:cs="Times New Roman"/>
        </w:rPr>
        <w:t>FTP-szerver</w:t>
      </w:r>
      <w:proofErr w:type="spellEnd"/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C5222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Vektor- és pixelgrafikus programok 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dokumentum beállítása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Vonalzók, segédvonalak, dokumentumrácsok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Eszközök, eszköztárak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proofErr w:type="spellStart"/>
      <w:r w:rsidRPr="006A5EE2">
        <w:rPr>
          <w:rFonts w:cs="Times New Roman"/>
        </w:rPr>
        <w:t>Bezier-görbék</w:t>
      </w:r>
      <w:proofErr w:type="spellEnd"/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Ívek, sarokpontok, objektumok módosítása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Kijelölések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Filterek, effektusok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Szövegkezelés 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Képkonverziók 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Színek, színátmenetek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Keret és háttérszínek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Rétegek, maszkok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Színező, festő, rajzoló eszközök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munka automatizálása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Színprofilok, színbeállítások</w:t>
      </w:r>
    </w:p>
    <w:p w:rsidR="00A23F09" w:rsidRPr="006A5EE2" w:rsidRDefault="00C52223" w:rsidP="00B843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programok testre szabása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C5222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lastRenderedPageBreak/>
        <w:t xml:space="preserve">Kiadványszerkesztő programok 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Kiadványszerkesztés programjai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dokumentum beállítása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Oldalak és könyvek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Vonalzók, segédvonalak, dokumentumrácsok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Eszközök, eszköztárak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Könyvtárak és szövegrészek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Pixeles és vektoros képkezelés, vágógörbék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Rétegek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munka automatizálása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Szöveg- és objektumstílusok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Kiadványszerkesztő programok tipográfiai lehetőségei</w:t>
      </w:r>
    </w:p>
    <w:p w:rsidR="00C52223" w:rsidRPr="006A5EE2" w:rsidRDefault="00C52223" w:rsidP="00B843E0">
      <w:pPr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Színprofilok, színbeállítások</w:t>
      </w:r>
    </w:p>
    <w:p w:rsidR="00A23F09" w:rsidRPr="006A5EE2" w:rsidRDefault="00C52223" w:rsidP="00B843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programok testre szabása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6A5EE2" w:rsidRDefault="00C52223" w:rsidP="00B843E0">
      <w:pPr>
        <w:rPr>
          <w:rFonts w:cs="Times New Roman"/>
        </w:rPr>
      </w:pPr>
      <w:r w:rsidRPr="006A5EE2">
        <w:rPr>
          <w:rFonts w:cs="Times New Roman"/>
        </w:rPr>
        <w:t>Kiadványszerkesztő szaktanterem, nyomda, grafikai stúdió, könyv- vagy lapkiadó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A23F09" w:rsidRPr="006A5EE2" w:rsidRDefault="00013638" w:rsidP="00A23F09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11588</w:t>
      </w:r>
      <w:r w:rsidR="00A23F09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A23F09" w:rsidRPr="006A5EE2">
        <w:rPr>
          <w:rFonts w:cs="Times New Roman"/>
          <w:b/>
          <w:sz w:val="36"/>
        </w:rPr>
        <w:t xml:space="preserve"> azonosító számú</w:t>
      </w:r>
    </w:p>
    <w:p w:rsidR="00A23F09" w:rsidRPr="006A5EE2" w:rsidRDefault="00013638" w:rsidP="00A23F09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Szövegfeldolgozás, tipográfia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A23F09" w:rsidRPr="006A5EE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013638" w:rsidRPr="006A5EE2">
        <w:rPr>
          <w:rFonts w:cs="Times New Roman"/>
        </w:rPr>
        <w:t>11588-16</w:t>
      </w:r>
      <w:r w:rsidRPr="006A5EE2">
        <w:rPr>
          <w:rFonts w:cs="Times New Roman"/>
        </w:rPr>
        <w:t xml:space="preserve"> azonosító számú </w:t>
      </w:r>
      <w:r w:rsidR="00013638" w:rsidRPr="006A5EE2">
        <w:rPr>
          <w:rFonts w:cs="Times New Roman"/>
        </w:rPr>
        <w:t>Szövegfeldolgozás, tipográfia</w:t>
      </w:r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163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04"/>
        <w:gridCol w:w="758"/>
        <w:gridCol w:w="1060"/>
      </w:tblGrid>
      <w:tr w:rsidR="006A5EE2" w:rsidRPr="00535DF4" w:rsidTr="00535DF4">
        <w:trPr>
          <w:cantSplit/>
          <w:trHeight w:val="1697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Szöveg-előkészítés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Szövegfeldol-gozás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gyakorlat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Szövegeredetit digitalizál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Szövegeredetit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Helyesírás ellenőrző programot futtat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Layoutot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kialakít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Szöveget formáz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Címrendszert kialakít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tipográfiai szabályokat betartja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Korrektúrához nyomatot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Korrektúrát a digitális fájlban végrehajt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Adatarchiváló eszközöket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Adatmásoló és tömörítő szoftvereket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CB0363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Postscript</w:t>
            </w:r>
            <w:proofErr w:type="spellEnd"/>
            <w:r w:rsidRPr="00535DF4">
              <w:rPr>
                <w:rFonts w:cs="Times New Roman"/>
                <w:szCs w:val="24"/>
              </w:rPr>
              <w:t>, PDF állományt ír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CB0363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Postscript</w:t>
            </w:r>
            <w:proofErr w:type="spellEnd"/>
            <w:r w:rsidRPr="00535DF4">
              <w:rPr>
                <w:rFonts w:cs="Times New Roman"/>
                <w:szCs w:val="24"/>
              </w:rPr>
              <w:t>, PDF állományt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Adatállományt archivál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Megrendelővel, belső munkatársakkal kapcsolatot 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Munkatáska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Szövegeredeti típusok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Kéziratban megadott előírások, forgatókönyv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Mértékrendszerek, átváltások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Nyomdai mértékrendszerek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Szövegformázási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Szövegszedési, elválasztási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Korrektúrajelek alkalmazása, korrektúrafordulók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betűk csoportosítása, betűosztályok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Betűcsaládok, betűváltozatok, betűk keverhetősége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Tipográfiai hatáskeltők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Betű, sor, sorcsoport, bekezdés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Hasábok, szedéstükör, margók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Grafikai elemek a nyomtatványokon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Helyesírás ellenőrző 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Könyv tipográfiai jellegzetességei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Folyóirat és napilap tipográfiai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lastRenderedPageBreak/>
              <w:t>Akcidens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nyomtatványok tipográfiai jellegzetességei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Ügyviteli nyomtatványok tipográfiai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Csomagolóanyagok tipográfiai jellegzetességei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Kiadványszerkesztő programok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Idegen nyelvű szöveg másolása,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Írásjelek, elválasztások alkalmazása idegen nyelvekben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Tízujjas gépelés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Nyelvhelyesség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Intenzív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Rendszerben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01363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A5EE2">
        <w:rPr>
          <w:rFonts w:cs="Times New Roman"/>
          <w:b/>
        </w:rPr>
        <w:t>Szövegelőkészítés</w:t>
      </w:r>
      <w:proofErr w:type="spellEnd"/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A4691B" w:rsidRPr="006A5EE2">
        <w:rPr>
          <w:rFonts w:cs="Times New Roman"/>
          <w:b/>
        </w:rPr>
        <w:t>36</w:t>
      </w:r>
      <w:r w:rsidR="00A23F09" w:rsidRPr="006A5EE2">
        <w:rPr>
          <w:rFonts w:cs="Times New Roman"/>
          <w:b/>
        </w:rPr>
        <w:t xml:space="preserve"> óra/</w:t>
      </w:r>
      <w:r w:rsidR="00A4691B" w:rsidRPr="006A5EE2">
        <w:rPr>
          <w:rFonts w:cs="Times New Roman"/>
          <w:b/>
        </w:rPr>
        <w:t>36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B843E0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A szövegfeldolgozó programok megismerése.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A szövegimportálás és a szakszerű szövegbevitel elsajátítása.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Az alkalmazott fontok tulajdonságainak megismerése.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A szövegfájlok konvertálása és a szövegfájlok típusainak megismerése.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Betűtípusok, betűméretek és sortávolságok beállítása.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Szövegrészi tagolások, címek, címrendszerek esztétikus kialakítása.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01363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Eredetik típusai, szövegformázás 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proofErr w:type="spellStart"/>
      <w:r w:rsidRPr="006A5EE2">
        <w:rPr>
          <w:rFonts w:cs="Times New Roman"/>
        </w:rPr>
        <w:t>Szövegeredetik</w:t>
      </w:r>
      <w:proofErr w:type="spellEnd"/>
      <w:r w:rsidRPr="006A5EE2">
        <w:rPr>
          <w:rFonts w:cs="Times New Roman"/>
        </w:rPr>
        <w:t xml:space="preserve"> típusai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Szövegfájl típusok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Pixelfontok, vektorfontok, </w:t>
      </w:r>
      <w:proofErr w:type="spellStart"/>
      <w:r w:rsidRPr="006A5EE2">
        <w:rPr>
          <w:rFonts w:cs="Times New Roman"/>
        </w:rPr>
        <w:t>Bezier-görbék</w:t>
      </w:r>
      <w:proofErr w:type="spellEnd"/>
      <w:r w:rsidRPr="006A5EE2">
        <w:rPr>
          <w:rFonts w:cs="Times New Roman"/>
        </w:rPr>
        <w:t xml:space="preserve">, Open </w:t>
      </w:r>
      <w:proofErr w:type="spellStart"/>
      <w:r w:rsidRPr="006A5EE2">
        <w:rPr>
          <w:rFonts w:cs="Times New Roman"/>
        </w:rPr>
        <w:t>type</w:t>
      </w:r>
      <w:proofErr w:type="spellEnd"/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Betűtípusok, betűváltozatok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Kurrens és </w:t>
      </w:r>
      <w:proofErr w:type="spellStart"/>
      <w:r w:rsidRPr="006A5EE2">
        <w:rPr>
          <w:rFonts w:cs="Times New Roman"/>
        </w:rPr>
        <w:t>verzálbetű</w:t>
      </w:r>
      <w:proofErr w:type="spellEnd"/>
      <w:r w:rsidRPr="006A5EE2">
        <w:rPr>
          <w:rFonts w:cs="Times New Roman"/>
        </w:rPr>
        <w:t xml:space="preserve">, </w:t>
      </w:r>
      <w:proofErr w:type="spellStart"/>
      <w:r w:rsidRPr="006A5EE2">
        <w:rPr>
          <w:rFonts w:cs="Times New Roman"/>
        </w:rPr>
        <w:t>kiskapitális</w:t>
      </w:r>
      <w:proofErr w:type="spellEnd"/>
      <w:r w:rsidRPr="006A5EE2">
        <w:rPr>
          <w:rFonts w:cs="Times New Roman"/>
        </w:rPr>
        <w:t xml:space="preserve"> 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Szóközök, írásjelek 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Behúzás, kimenet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lastRenderedPageBreak/>
        <w:t>Zárásmódok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Iniciálé, szövegközti kiemelések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Felsorolás, számozás, tabulátorok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Háttér, keretek, automatikus formázás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Stílusok és formázás</w:t>
      </w:r>
    </w:p>
    <w:p w:rsidR="000D5A6E" w:rsidRPr="006A5EE2" w:rsidRDefault="000D5A6E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OCR karakter felismerés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Kivágás, vágólapra helyezés, irányított beillesztés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Mentés, </w:t>
      </w:r>
      <w:proofErr w:type="spellStart"/>
      <w:r w:rsidRPr="006A5EE2">
        <w:rPr>
          <w:rFonts w:cs="Times New Roman"/>
        </w:rPr>
        <w:t>mentés</w:t>
      </w:r>
      <w:proofErr w:type="spellEnd"/>
      <w:r w:rsidRPr="006A5EE2">
        <w:rPr>
          <w:rFonts w:cs="Times New Roman"/>
        </w:rPr>
        <w:t xml:space="preserve"> másként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Nyomtatás, nyomtatási kép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6A5EE2" w:rsidRDefault="00013638" w:rsidP="00013638">
      <w:pPr>
        <w:ind w:left="426"/>
        <w:rPr>
          <w:rFonts w:cs="Times New Roman"/>
        </w:rPr>
      </w:pPr>
      <w:r w:rsidRPr="006A5EE2">
        <w:rPr>
          <w:rFonts w:cs="Times New Roman"/>
        </w:rPr>
        <w:t>Kiadványszerkesztő szaktanterem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01363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 xml:space="preserve">Szövegfeldolgozás </w:t>
      </w:r>
      <w:proofErr w:type="gramStart"/>
      <w:r w:rsidRPr="006A5EE2">
        <w:rPr>
          <w:rFonts w:cs="Times New Roman"/>
          <w:b/>
        </w:rPr>
        <w:t xml:space="preserve">gyakorlat </w:t>
      </w:r>
      <w:r w:rsidR="00A23F09" w:rsidRPr="006A5EE2">
        <w:rPr>
          <w:rFonts w:cs="Times New Roman"/>
          <w:b/>
        </w:rPr>
        <w:t xml:space="preserve"> tantárgy</w:t>
      </w:r>
      <w:proofErr w:type="gramEnd"/>
      <w:r w:rsidR="00A23F09" w:rsidRPr="006A5EE2">
        <w:rPr>
          <w:rFonts w:cs="Times New Roman"/>
          <w:b/>
        </w:rPr>
        <w:tab/>
      </w:r>
      <w:r w:rsidR="00A4691B" w:rsidRPr="006A5EE2">
        <w:rPr>
          <w:rFonts w:cs="Times New Roman"/>
          <w:b/>
        </w:rPr>
        <w:t>72</w:t>
      </w:r>
      <w:r w:rsidR="00A23F09" w:rsidRPr="006A5EE2">
        <w:rPr>
          <w:rFonts w:cs="Times New Roman"/>
          <w:b/>
        </w:rPr>
        <w:t xml:space="preserve"> óra/</w:t>
      </w:r>
      <w:r w:rsidR="00A4691B" w:rsidRPr="006A5EE2">
        <w:rPr>
          <w:rFonts w:cs="Times New Roman"/>
          <w:b/>
        </w:rPr>
        <w:t>72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B843E0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A szövegfeldolgozó-programok használata.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A szövegimportálás és a szakszerű szövegbevitel alkalmazása.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Pixeles és vektoros fontok használata.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Szövegfájlok konvertálása.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Betűtípusok, betűméretek és sortávolságok beállítása.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Szövegrészi tagolások, címek, címrendszerek esztétikus kialakítása.</w:t>
      </w:r>
    </w:p>
    <w:p w:rsidR="00013638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A klasszikus és a modern tipográfia alkalmazása.</w:t>
      </w:r>
    </w:p>
    <w:p w:rsidR="00A23F09" w:rsidRPr="006A5EE2" w:rsidRDefault="00013638" w:rsidP="00B843E0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 xml:space="preserve">Az oldalalkotó, tipográfiai és hatáskeltő elemek használata. 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01363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Szövegbevitel, szövegrészi tagolások 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dokumentum méretének beállítása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Margók, hasábok, oldaltükrözés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Gyors és hibátlan szövegbevitel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Karakterfelismerő programok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Helyesírás-ellenőrzés beállítása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Betűméret, sortávolság, behúzás, kimenet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Ligatúrák használata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Zárásmódok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Tabulátorok, keretek, szegélyek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Kiemelések, szövegrészi tagolások egységessége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Lídek, iniciálék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Címek, címrendszerek 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Színek </w:t>
      </w:r>
    </w:p>
    <w:p w:rsidR="00013638" w:rsidRPr="006A5EE2" w:rsidRDefault="0001363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lastRenderedPageBreak/>
        <w:t>Mentés, nyomtatás</w:t>
      </w:r>
    </w:p>
    <w:p w:rsidR="00A23F09" w:rsidRPr="006A5EE2" w:rsidRDefault="00013638" w:rsidP="00B843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Szövegfájlok konvertálása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7707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Járulékos és speciális elemek </w:t>
      </w:r>
    </w:p>
    <w:p w:rsidR="00770768" w:rsidRPr="006A5EE2" w:rsidRDefault="0077076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Címoldalak, </w:t>
      </w:r>
      <w:proofErr w:type="spellStart"/>
      <w:r w:rsidRPr="006A5EE2">
        <w:rPr>
          <w:rFonts w:cs="Times New Roman"/>
        </w:rPr>
        <w:t>címnegyedek</w:t>
      </w:r>
      <w:proofErr w:type="spellEnd"/>
    </w:p>
    <w:p w:rsidR="00770768" w:rsidRPr="006A5EE2" w:rsidRDefault="0077076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Mottó, ajánlás</w:t>
      </w:r>
    </w:p>
    <w:p w:rsidR="00770768" w:rsidRPr="006A5EE2" w:rsidRDefault="0077076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Jegyzetek, tartalomjegyzékek</w:t>
      </w:r>
    </w:p>
    <w:p w:rsidR="00770768" w:rsidRPr="006A5EE2" w:rsidRDefault="0077076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Név- és tárgymutatók</w:t>
      </w:r>
    </w:p>
    <w:p w:rsidR="00770768" w:rsidRPr="006A5EE2" w:rsidRDefault="0077076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Versek, színdarabok</w:t>
      </w:r>
    </w:p>
    <w:p w:rsidR="00770768" w:rsidRPr="006A5EE2" w:rsidRDefault="0077076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Táblázatok, grafikonok </w:t>
      </w:r>
    </w:p>
    <w:p w:rsidR="00770768" w:rsidRPr="006A5EE2" w:rsidRDefault="0077076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Matematikai, fizikai és kémiai képletek</w:t>
      </w:r>
    </w:p>
    <w:p w:rsidR="00770768" w:rsidRPr="006A5EE2" w:rsidRDefault="0006164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Akc</w:t>
      </w:r>
      <w:r w:rsidR="00770768" w:rsidRPr="006A5EE2">
        <w:rPr>
          <w:rFonts w:cs="Times New Roman"/>
        </w:rPr>
        <w:t>idenciák, plakátok</w:t>
      </w:r>
    </w:p>
    <w:p w:rsidR="00770768" w:rsidRPr="006A5EE2" w:rsidRDefault="0077076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Hangjegyek, kották</w:t>
      </w:r>
    </w:p>
    <w:p w:rsidR="00770768" w:rsidRPr="006A5EE2" w:rsidRDefault="00770768" w:rsidP="00B843E0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Sakkdiagramok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7707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Tipográfia alkalmazása, korrektúra </w:t>
      </w:r>
    </w:p>
    <w:p w:rsidR="00770768" w:rsidRPr="006A5EE2" w:rsidRDefault="00770768" w:rsidP="00B843E0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Szövegszerkesztői feladatok megoldása tipográfiai leírás alapján</w:t>
      </w:r>
    </w:p>
    <w:p w:rsidR="00770768" w:rsidRPr="006A5EE2" w:rsidRDefault="00770768" w:rsidP="00B843E0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A tipográfia építőelemeinek alkalmazása</w:t>
      </w:r>
    </w:p>
    <w:p w:rsidR="00770768" w:rsidRPr="006A5EE2" w:rsidRDefault="00770768" w:rsidP="00B843E0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Iniciálé, vonal, keret, körzet használata</w:t>
      </w:r>
    </w:p>
    <w:p w:rsidR="00770768" w:rsidRPr="006A5EE2" w:rsidRDefault="00770768" w:rsidP="00B843E0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Tipográfiai arányok, folthatás, ritmus, kimozdítás</w:t>
      </w:r>
    </w:p>
    <w:p w:rsidR="00770768" w:rsidRPr="006A5EE2" w:rsidRDefault="00061648" w:rsidP="00B843E0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Egye</w:t>
      </w:r>
      <w:r w:rsidR="00770768" w:rsidRPr="006A5EE2">
        <w:rPr>
          <w:rFonts w:cs="Times New Roman"/>
        </w:rPr>
        <w:t>nlőség, arányosság, ellentét, kontraszt, fókusz</w:t>
      </w:r>
    </w:p>
    <w:p w:rsidR="00770768" w:rsidRPr="006A5EE2" w:rsidRDefault="00770768" w:rsidP="00B843E0">
      <w:pPr>
        <w:spacing w:after="0"/>
        <w:ind w:left="992"/>
        <w:rPr>
          <w:rFonts w:cs="Times New Roman"/>
        </w:rPr>
      </w:pPr>
      <w:proofErr w:type="gramStart"/>
      <w:r w:rsidRPr="006A5EE2">
        <w:rPr>
          <w:rFonts w:cs="Times New Roman"/>
        </w:rPr>
        <w:t>Színek</w:t>
      </w:r>
      <w:proofErr w:type="gramEnd"/>
      <w:r w:rsidRPr="006A5EE2">
        <w:rPr>
          <w:rFonts w:cs="Times New Roman"/>
        </w:rPr>
        <w:t xml:space="preserve"> mint hatáskeltők</w:t>
      </w:r>
    </w:p>
    <w:p w:rsidR="00770768" w:rsidRPr="006A5EE2" w:rsidRDefault="00770768" w:rsidP="00B843E0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Korrektúrák végrehajtása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6A5EE2" w:rsidRDefault="00770768" w:rsidP="00B843E0">
      <w:pPr>
        <w:pStyle w:val="Listaszerbekezds"/>
        <w:ind w:left="709"/>
        <w:rPr>
          <w:rFonts w:cs="Times New Roman"/>
        </w:rPr>
      </w:pPr>
      <w:r w:rsidRPr="006A5EE2">
        <w:rPr>
          <w:rFonts w:cs="Times New Roman"/>
        </w:rPr>
        <w:t>Kiadványszerkesztő szaktanterem, nyomda, grafikai stúdió, könyv- vagy lapkiadó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A23F09" w:rsidRPr="006A5EE2" w:rsidRDefault="00770768" w:rsidP="00A23F09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11589</w:t>
      </w:r>
      <w:r w:rsidR="00A23F09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A23F09" w:rsidRPr="006A5EE2">
        <w:rPr>
          <w:rFonts w:cs="Times New Roman"/>
          <w:b/>
          <w:sz w:val="36"/>
        </w:rPr>
        <w:t xml:space="preserve"> azonosító számú</w:t>
      </w:r>
    </w:p>
    <w:p w:rsidR="00A23F09" w:rsidRPr="006A5EE2" w:rsidRDefault="00770768" w:rsidP="00A23F09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Pixeles és vektoros illusztráció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A23F09" w:rsidRPr="006A5EE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770768" w:rsidRPr="006A5EE2">
        <w:rPr>
          <w:rFonts w:cs="Times New Roman"/>
        </w:rPr>
        <w:t>11589</w:t>
      </w:r>
      <w:r w:rsidRPr="006A5EE2">
        <w:rPr>
          <w:rFonts w:cs="Times New Roman"/>
        </w:rPr>
        <w:t>-</w:t>
      </w:r>
      <w:r w:rsidR="00770768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r w:rsidR="00770768" w:rsidRPr="006A5EE2">
        <w:rPr>
          <w:rFonts w:cs="Times New Roman"/>
        </w:rPr>
        <w:t>Pixeles és vektoros illusztráció</w:t>
      </w:r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150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71"/>
        <w:gridCol w:w="758"/>
        <w:gridCol w:w="758"/>
      </w:tblGrid>
      <w:tr w:rsidR="006A5EE2" w:rsidRPr="00535DF4" w:rsidTr="00535DF4">
        <w:trPr>
          <w:cantSplit/>
          <w:trHeight w:val="1697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Képfeldolgo-zás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Képfeldolgo-zás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gyakorlat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Pixeles képet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Képdigitalizáló, pixelgrafikus programot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Vektorgrafikus programot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Analóg képet </w:t>
            </w:r>
            <w:proofErr w:type="gramStart"/>
            <w:r w:rsidRPr="00535DF4">
              <w:rPr>
                <w:rFonts w:cs="Times New Roman"/>
                <w:szCs w:val="24"/>
              </w:rPr>
              <w:t>digitalizál(</w:t>
            </w:r>
            <w:proofErr w:type="gramEnd"/>
            <w:r w:rsidRPr="00535DF4">
              <w:rPr>
                <w:rFonts w:cs="Times New Roman"/>
                <w:szCs w:val="24"/>
              </w:rPr>
              <w:t>tat)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Vázlat alapján vektoros rajzot, 3D-s illusztrációt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Pixeles képről vektoros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Digitális illusztrációt programfájlból kiemel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Illusztrációt az interneten küld, fogad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Képet retusál, digitális képekből újat állít elő (montázs)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Digitális képet kiadványhoz igazít (méret, színmód, felbontás, színprofil, tömörítés, fájlformátum)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Vektoros rajzot kiadványhoz konvertál (színmód, színprofil, fájlformátum)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Illusztrációt nyomtatási eljáráshoz igazít, nyomtat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Illusztrációk munka- és kiadványhoz exportált fájljait háttértáron külön kezeli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OPI funkciók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CB0363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Postscript</w:t>
            </w:r>
            <w:proofErr w:type="spellEnd"/>
            <w:r w:rsidRPr="00535DF4">
              <w:rPr>
                <w:rFonts w:cs="Times New Roman"/>
                <w:szCs w:val="24"/>
              </w:rPr>
              <w:t>, PDF állományt ír,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Adatállományt archivál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Megrendelővel, belső munkatársakkal kapcsolatot 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Munkatáska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Digitális fényképezőgépek tulajdonságai, beállításai, használatuk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Digitalizáló program működése, beállításai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Szkennerek fajtái, működésük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Pixelgrafikus programok jellemzői,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Speciális effektusok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Vektorgrafikus programok jellemzői,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3D-s effektek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Prezentációkészítő és PDF fájlkezelő program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szín fogalma, jellemzői, additív és </w:t>
            </w:r>
            <w:proofErr w:type="spellStart"/>
            <w:r w:rsidRPr="00535DF4">
              <w:rPr>
                <w:rFonts w:cs="Times New Roman"/>
                <w:szCs w:val="24"/>
              </w:rPr>
              <w:t>szubtraktív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színkeverés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lastRenderedPageBreak/>
              <w:t>Színhőmérséklet, színmérés, színmódok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fotó, a képpont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Gradációs görbe, reflexió, transzmisszió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Opacitás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535DF4">
              <w:rPr>
                <w:rFonts w:cs="Times New Roman"/>
                <w:szCs w:val="24"/>
              </w:rPr>
              <w:t>denzitás</w:t>
            </w:r>
            <w:proofErr w:type="spellEnd"/>
            <w:r w:rsidRPr="00535DF4">
              <w:rPr>
                <w:rFonts w:cs="Times New Roman"/>
                <w:szCs w:val="24"/>
              </w:rPr>
              <w:t>, árnyalati terjedelem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Autotípia jelentősége, </w:t>
            </w:r>
            <w:proofErr w:type="spellStart"/>
            <w:r w:rsidRPr="00535DF4">
              <w:rPr>
                <w:rFonts w:cs="Times New Roman"/>
                <w:szCs w:val="24"/>
              </w:rPr>
              <w:t>dpi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535DF4">
              <w:rPr>
                <w:rFonts w:cs="Times New Roman"/>
                <w:szCs w:val="24"/>
              </w:rPr>
              <w:t>lpi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összefüggése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Színrendszerek (CIE, RGB, CMYK)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Képformátumok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Direkt színek, fizikai színminták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Színmélység, színmérés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Képfeldolgozó programok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Digitalizáló programok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Digitális fényképezőgépek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Színkezelő modulok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Tolerancia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77076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Képfeldolgozás</w:t>
      </w:r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A4691B" w:rsidRPr="006A5EE2">
        <w:rPr>
          <w:rFonts w:cs="Times New Roman"/>
          <w:b/>
        </w:rPr>
        <w:t>67</w:t>
      </w:r>
      <w:r w:rsidR="00A23F09" w:rsidRPr="006A5EE2">
        <w:rPr>
          <w:rFonts w:cs="Times New Roman"/>
          <w:b/>
        </w:rPr>
        <w:t xml:space="preserve"> óra/</w:t>
      </w:r>
      <w:r w:rsidR="00A4691B" w:rsidRPr="006A5EE2">
        <w:rPr>
          <w:rFonts w:cs="Times New Roman"/>
          <w:b/>
        </w:rPr>
        <w:t>67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B843E0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770768" w:rsidRPr="006A5EE2" w:rsidRDefault="00770768" w:rsidP="00B843E0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Ismerje meg az analóg képek digitalizálásának folyamatát.</w:t>
      </w:r>
    </w:p>
    <w:p w:rsidR="00770768" w:rsidRPr="006A5EE2" w:rsidRDefault="00770768" w:rsidP="00B843E0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Sajátítsa el a pixeles képek módosításának lehetőségeit.</w:t>
      </w:r>
    </w:p>
    <w:p w:rsidR="00770768" w:rsidRPr="006A5EE2" w:rsidRDefault="00770768" w:rsidP="00B843E0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Ismerje meg a pixeles képek méretezését, színmódjait, felbontását, színprofilok alkalmazását.</w:t>
      </w:r>
    </w:p>
    <w:p w:rsidR="00770768" w:rsidRPr="006A5EE2" w:rsidRDefault="00770768" w:rsidP="00B843E0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Ismerje meg a pixeles képek, tömörítését, fájlformátumait.</w:t>
      </w:r>
    </w:p>
    <w:p w:rsidR="00770768" w:rsidRPr="006A5EE2" w:rsidRDefault="00770768" w:rsidP="00B843E0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Ismerje meg a vektorgrafikus programot alkalmazásának korlátait.</w:t>
      </w:r>
    </w:p>
    <w:p w:rsidR="00770768" w:rsidRPr="006A5EE2" w:rsidRDefault="00770768" w:rsidP="00B843E0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Sajátítsa el a vektorgrafikus ábrák színmódjának, színprofiljának beállításait.</w:t>
      </w:r>
    </w:p>
    <w:p w:rsidR="00A23F09" w:rsidRPr="006A5EE2" w:rsidRDefault="00770768" w:rsidP="00B843E0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Legyen képes vektoros rajzok és pixeles képek jellemzőinek beállításaira, konverzióra.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lastRenderedPageBreak/>
        <w:t>Témakörök</w:t>
      </w:r>
    </w:p>
    <w:p w:rsidR="00A23F09" w:rsidRPr="006A5EE2" w:rsidRDefault="007707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Képdigitalizálás, fájlformátumok </w:t>
      </w:r>
    </w:p>
    <w:p w:rsidR="00770768" w:rsidRPr="006A5EE2" w:rsidRDefault="00770768" w:rsidP="00AD4BDC">
      <w:pPr>
        <w:spacing w:after="0" w:line="100" w:lineRule="atLeast"/>
        <w:ind w:left="851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Szkennerek fajtái, működésük</w:t>
      </w:r>
    </w:p>
    <w:p w:rsidR="00770768" w:rsidRPr="006A5EE2" w:rsidRDefault="00770768" w:rsidP="00AD4BDC">
      <w:pPr>
        <w:spacing w:after="0" w:line="100" w:lineRule="atLeast"/>
        <w:ind w:left="851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Digitális fényképezőgépek működése</w:t>
      </w:r>
    </w:p>
    <w:p w:rsidR="00770768" w:rsidRPr="006A5EE2" w:rsidRDefault="00770768" w:rsidP="00AD4BDC">
      <w:pPr>
        <w:spacing w:after="0" w:line="100" w:lineRule="atLeast"/>
        <w:ind w:left="851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Digitalizálás folyamata, beállításai</w:t>
      </w:r>
    </w:p>
    <w:p w:rsidR="00770768" w:rsidRPr="006A5EE2" w:rsidRDefault="00770768" w:rsidP="00AD4BDC">
      <w:pPr>
        <w:spacing w:after="0" w:line="100" w:lineRule="atLeast"/>
        <w:ind w:left="851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Képek retusálása, módosítása, montázs</w:t>
      </w:r>
    </w:p>
    <w:p w:rsidR="00770768" w:rsidRPr="006A5EE2" w:rsidRDefault="00770768" w:rsidP="00AD4BDC">
      <w:pPr>
        <w:spacing w:after="0" w:line="100" w:lineRule="atLeast"/>
        <w:ind w:left="851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A digitális kép színmódjának, színprofiljának, felbontásának meghatározása</w:t>
      </w:r>
    </w:p>
    <w:p w:rsidR="00770768" w:rsidRPr="006A5EE2" w:rsidRDefault="00770768" w:rsidP="00AD4BDC">
      <w:pPr>
        <w:spacing w:after="0" w:line="100" w:lineRule="atLeast"/>
        <w:ind w:left="851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Vektoros és pixeles képek fájlformátumai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7707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Színtan 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Színtani alapfogalmak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Színhőmérséklet, színmérés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Itten féle színrendszer, színkontrasztok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Színrendszerek (RGB, CMYK, </w:t>
      </w:r>
      <w:proofErr w:type="spellStart"/>
      <w:r w:rsidRPr="006A5EE2">
        <w:rPr>
          <w:rFonts w:cs="Times New Roman"/>
        </w:rPr>
        <w:t>CIELab</w:t>
      </w:r>
      <w:proofErr w:type="spellEnd"/>
      <w:r w:rsidRPr="006A5EE2">
        <w:rPr>
          <w:rFonts w:cs="Times New Roman"/>
        </w:rPr>
        <w:t>)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Direkt színek, fizikai színminták (Pantone, </w:t>
      </w:r>
      <w:proofErr w:type="spellStart"/>
      <w:r w:rsidRPr="006A5EE2">
        <w:rPr>
          <w:rFonts w:cs="Times New Roman"/>
        </w:rPr>
        <w:t>Toyo</w:t>
      </w:r>
      <w:proofErr w:type="spellEnd"/>
      <w:r w:rsidRPr="006A5EE2">
        <w:rPr>
          <w:rFonts w:cs="Times New Roman"/>
        </w:rPr>
        <w:t xml:space="preserve">, </w:t>
      </w:r>
      <w:proofErr w:type="spellStart"/>
      <w:r w:rsidRPr="006A5EE2">
        <w:rPr>
          <w:rFonts w:cs="Times New Roman"/>
        </w:rPr>
        <w:t>Focoltone</w:t>
      </w:r>
      <w:proofErr w:type="spellEnd"/>
      <w:r w:rsidRPr="006A5EE2">
        <w:rPr>
          <w:rFonts w:cs="Times New Roman"/>
        </w:rPr>
        <w:t xml:space="preserve"> stb.)</w:t>
      </w:r>
    </w:p>
    <w:p w:rsidR="00A23F09" w:rsidRPr="006A5EE2" w:rsidRDefault="00770768" w:rsidP="00AD4B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Direkt színek konvertálhatósága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7707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Autotípia, rácsképzés</w:t>
      </w:r>
      <w:r w:rsidR="00A23F09" w:rsidRPr="006A5EE2">
        <w:rPr>
          <w:rFonts w:cs="Times New Roman"/>
          <w:b/>
          <w:i/>
        </w:rPr>
        <w:t xml:space="preserve"> 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Az autotípia fogalma, szükségessége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Rácspont kialakulása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Rácstípusok, rácsozási eljárások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Rácspont, rácsállandó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Rácselforgatás, moaré</w:t>
      </w:r>
    </w:p>
    <w:p w:rsidR="00770768" w:rsidRPr="006A5EE2" w:rsidRDefault="00770768" w:rsidP="00AD4BDC">
      <w:pPr>
        <w:widowControl w:val="0"/>
        <w:suppressAutoHyphens/>
        <w:ind w:left="851"/>
        <w:rPr>
          <w:rFonts w:cs="Times New Roman"/>
        </w:rPr>
      </w:pPr>
      <w:r w:rsidRPr="006A5EE2">
        <w:rPr>
          <w:rFonts w:cs="Times New Roman"/>
        </w:rPr>
        <w:t>CMYK és direkt színek rácsszögei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535DF4" w:rsidRDefault="00770768" w:rsidP="00535DF4">
      <w:pPr>
        <w:ind w:left="142"/>
        <w:rPr>
          <w:rFonts w:cs="Times New Roman"/>
        </w:rPr>
      </w:pPr>
      <w:r w:rsidRPr="00535DF4">
        <w:rPr>
          <w:rFonts w:cs="Times New Roman"/>
        </w:rPr>
        <w:t>Kiadványszerkesztő szaktanterem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77076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Képfeldolgozás gyakorlat</w:t>
      </w:r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A4691B" w:rsidRPr="006A5EE2">
        <w:rPr>
          <w:rFonts w:cs="Times New Roman"/>
          <w:b/>
        </w:rPr>
        <w:t>304</w:t>
      </w:r>
      <w:r w:rsidR="00A23F09" w:rsidRPr="006A5EE2">
        <w:rPr>
          <w:rFonts w:cs="Times New Roman"/>
          <w:b/>
        </w:rPr>
        <w:t xml:space="preserve"> óra/</w:t>
      </w:r>
      <w:r w:rsidR="004D5255" w:rsidRPr="006A5EE2">
        <w:rPr>
          <w:rFonts w:cs="Times New Roman"/>
          <w:b/>
        </w:rPr>
        <w:t>304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AD4BDC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770768" w:rsidRPr="006A5EE2" w:rsidRDefault="00770768" w:rsidP="00AD4BDC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Analóg képek digitalizálása.</w:t>
      </w:r>
    </w:p>
    <w:p w:rsidR="00770768" w:rsidRPr="006A5EE2" w:rsidRDefault="00770768" w:rsidP="00AD4BDC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Pixeles képek módosítása.</w:t>
      </w:r>
    </w:p>
    <w:p w:rsidR="00770768" w:rsidRPr="006A5EE2" w:rsidRDefault="00770768" w:rsidP="00AD4BDC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 xml:space="preserve">Pixeles képek méretezése. </w:t>
      </w:r>
    </w:p>
    <w:p w:rsidR="00770768" w:rsidRPr="006A5EE2" w:rsidRDefault="00770768" w:rsidP="00AD4BDC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Pixeles képek színmódjának, felbontásának és színprofiljának beállítása.</w:t>
      </w:r>
    </w:p>
    <w:p w:rsidR="00770768" w:rsidRPr="006A5EE2" w:rsidRDefault="00770768" w:rsidP="00AD4BDC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Pixeles képek tömörítése, fájlformátumának beállítása.</w:t>
      </w:r>
    </w:p>
    <w:p w:rsidR="00770768" w:rsidRPr="006A5EE2" w:rsidRDefault="00770768" w:rsidP="00AD4BDC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Vektorgrafikus programok alkalmazásának lehetőségei.</w:t>
      </w:r>
    </w:p>
    <w:p w:rsidR="00770768" w:rsidRPr="006A5EE2" w:rsidRDefault="00770768" w:rsidP="00AD4BDC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Vektorgrafikus ábrák színmódjának, színprofiljának beállítása.</w:t>
      </w:r>
    </w:p>
    <w:p w:rsidR="00A23F09" w:rsidRPr="006A5EE2" w:rsidRDefault="00770768" w:rsidP="00AD4BDC">
      <w:pPr>
        <w:spacing w:after="0" w:line="100" w:lineRule="atLeast"/>
        <w:ind w:left="709"/>
        <w:rPr>
          <w:rFonts w:cs="Times New Roman"/>
          <w:szCs w:val="20"/>
        </w:rPr>
      </w:pPr>
      <w:r w:rsidRPr="006A5EE2">
        <w:rPr>
          <w:rFonts w:cs="Times New Roman"/>
          <w:szCs w:val="20"/>
        </w:rPr>
        <w:t>Vektoros rajzok és pixeles képek konverziója.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lastRenderedPageBreak/>
        <w:t>Témakörök</w:t>
      </w:r>
    </w:p>
    <w:p w:rsidR="00A23F09" w:rsidRPr="006A5EE2" w:rsidRDefault="007707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Képdigitalizálás 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Sík-, film- és dobszkenner használata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Ránézeti és átnézeti eredetik digitalizálása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Digitális fényképezőgép használata</w:t>
      </w:r>
    </w:p>
    <w:p w:rsidR="00A23F09" w:rsidRPr="006A5EE2" w:rsidRDefault="00770768" w:rsidP="00AD4B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Digitális képfájl-formátumok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7707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Munka vektor- és pixelgrafikus képekkel 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Munka digitális képekkel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Retus, montázs, képmanipuláció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Színmód, felbontás, színprofil, méret beállítása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Vektoros rajz készítése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proofErr w:type="spellStart"/>
      <w:r w:rsidRPr="006A5EE2">
        <w:rPr>
          <w:rFonts w:cs="Times New Roman"/>
        </w:rPr>
        <w:t>Bezier-görbék</w:t>
      </w:r>
      <w:proofErr w:type="spellEnd"/>
      <w:r w:rsidRPr="006A5EE2">
        <w:rPr>
          <w:rFonts w:cs="Times New Roman"/>
        </w:rPr>
        <w:t>, objektumok, színhasználat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Minták készítése és alkalmazása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Rétegek, maszkok, vágógörbék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7707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Képkonverziók, színbontás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Képfájl konverziók lehetőségei, korlátai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Színmódok, színmélység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Vektoros és pixeles fájlformátumok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Színcsatornák, direkt színek, színkivonatok</w:t>
      </w:r>
    </w:p>
    <w:p w:rsidR="00770768" w:rsidRPr="006A5EE2" w:rsidRDefault="00770768" w:rsidP="00AD4BDC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RGB-CMYK konverzió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535DF4" w:rsidRDefault="00770768" w:rsidP="00535DF4">
      <w:pPr>
        <w:ind w:left="142"/>
        <w:rPr>
          <w:rFonts w:cs="Times New Roman"/>
        </w:rPr>
      </w:pPr>
      <w:r w:rsidRPr="00535DF4">
        <w:rPr>
          <w:rFonts w:cs="Times New Roman"/>
        </w:rPr>
        <w:t>Kiadványszerkesztő szaktanterem, nyomda, grafikai stúdió, könyv- vagy lapkiadó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A23F09" w:rsidRPr="006A5EE2" w:rsidRDefault="00770768" w:rsidP="00A23F09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11590</w:t>
      </w:r>
      <w:r w:rsidR="00A23F09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A23F09" w:rsidRPr="006A5EE2">
        <w:rPr>
          <w:rFonts w:cs="Times New Roman"/>
          <w:b/>
          <w:sz w:val="36"/>
        </w:rPr>
        <w:t xml:space="preserve"> azonosító számú</w:t>
      </w:r>
    </w:p>
    <w:p w:rsidR="00A23F09" w:rsidRPr="006A5EE2" w:rsidRDefault="00754386" w:rsidP="00A23F09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Tördelés és kimenetek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A23F09" w:rsidRPr="006A5EE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754386" w:rsidRPr="006A5EE2">
        <w:rPr>
          <w:rFonts w:cs="Times New Roman"/>
        </w:rPr>
        <w:t>11590</w:t>
      </w:r>
      <w:r w:rsidRPr="006A5EE2">
        <w:rPr>
          <w:rFonts w:cs="Times New Roman"/>
        </w:rPr>
        <w:t>-</w:t>
      </w:r>
      <w:r w:rsidR="00754386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r w:rsidR="00754386" w:rsidRPr="006A5EE2">
        <w:rPr>
          <w:rFonts w:cs="Times New Roman"/>
        </w:rPr>
        <w:t>Tördelés és kimenetek</w:t>
      </w:r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191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88"/>
        <w:gridCol w:w="758"/>
        <w:gridCol w:w="1060"/>
      </w:tblGrid>
      <w:tr w:rsidR="006A5EE2" w:rsidRPr="00535DF4" w:rsidTr="00535DF4">
        <w:trPr>
          <w:cantSplit/>
          <w:trHeight w:val="1697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Kép-szöveg integráció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Kép-szöveg integráció gyakorlat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Ábrákat, képeket méretez, dönt, forgat, tükröz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Kereteket és effektusokat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Szedési utasítás betartása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Tipográfiai leírás, grafikai terv alapján a tipográfiai szabályok szerint tördel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Tipográfus, korrektor számára tördelt anyagot küld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tördelt korrektúrában jelölt hibákat kiadványszerkesztő programban javít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Igény szerint digitális </w:t>
            </w:r>
            <w:proofErr w:type="spellStart"/>
            <w:r w:rsidRPr="00535DF4">
              <w:rPr>
                <w:rFonts w:cs="Times New Roman"/>
                <w:szCs w:val="24"/>
              </w:rPr>
              <w:t>proofot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tördelt fájlt menti, imprimatúrára küldi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Ellenőrzi a kiadvány dokumentumait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Ellenőrzi a szöveg- és képformátumokat, a rácssűrűséget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Elkészített adatállományt igény szerint PS, PDF, JDF formátumba konvertál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Mentett adatállományt formakészítés, CTP vagy digitális nyomda részére továbbít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Tördelt fájlból </w:t>
            </w:r>
            <w:proofErr w:type="spellStart"/>
            <w:r w:rsidRPr="00535DF4">
              <w:rPr>
                <w:rFonts w:cs="Times New Roman"/>
                <w:szCs w:val="24"/>
              </w:rPr>
              <w:t>PS-t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vagy PDF-et ír </w:t>
            </w:r>
            <w:proofErr w:type="spellStart"/>
            <w:r w:rsidRPr="00535DF4">
              <w:rPr>
                <w:rFonts w:cs="Times New Roman"/>
                <w:szCs w:val="24"/>
              </w:rPr>
              <w:t>screen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, print és </w:t>
            </w:r>
            <w:proofErr w:type="spellStart"/>
            <w:r w:rsidRPr="00535DF4">
              <w:rPr>
                <w:rFonts w:cs="Times New Roman"/>
                <w:szCs w:val="24"/>
              </w:rPr>
              <w:t>press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minőségben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Tördelt anyagot tipográfusnak, megrendelőnek elküld, forgatót nyomtat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</w:t>
            </w:r>
            <w:proofErr w:type="spellStart"/>
            <w:r w:rsidRPr="00535DF4">
              <w:rPr>
                <w:rFonts w:cs="Times New Roman"/>
                <w:szCs w:val="24"/>
              </w:rPr>
              <w:t>press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minőségű PDF-et a technológiai leírás és kilövés szerint szükség esetén levilágíttatja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Levilágított színkivonati filmeket ellenőriz (CMYK és direkt színek)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kiadvány dokumentumait és az összes digitális állományát archiválja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Forgatót, digitális </w:t>
            </w:r>
            <w:proofErr w:type="spellStart"/>
            <w:r w:rsidRPr="00535DF4">
              <w:rPr>
                <w:rFonts w:cs="Times New Roman"/>
                <w:szCs w:val="24"/>
              </w:rPr>
              <w:t>proofokat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, levilágított színkivonati filmeket vagy </w:t>
            </w:r>
            <w:proofErr w:type="spellStart"/>
            <w:r w:rsidRPr="00535DF4">
              <w:rPr>
                <w:rFonts w:cs="Times New Roman"/>
                <w:szCs w:val="24"/>
              </w:rPr>
              <w:t>press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minőségű PDF fájlokat továbbít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Megrendelővel, belső munkatársakkal kapcsolatot 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Fájlkonverzió</w:t>
            </w:r>
            <w:r w:rsidRPr="00535DF4">
              <w:rPr>
                <w:rFonts w:cs="Times New Roman"/>
                <w:szCs w:val="24"/>
                <w:u w:val="single"/>
              </w:rPr>
              <w:t>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Betűtípusok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klasszikus és modern tipográfia elvei,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lastRenderedPageBreak/>
              <w:t>Oldalalkotó és díszítő elemek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Tipográfiai arányok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könyvtördelés folyamata, programjai,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Napilap és folyóirat tördelés folyamata, programjai,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CMYK és direkt színek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Színellenőrző eljárások, színprofilok kezelése,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Színes nyomtatók fajtái, működésük, beállításaik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Színre bontás, a színegyensúly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Digitális rácsképzés (felbontás, rácsozási mód, rácssűrűség, rácspont alak)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Nyomtatható árnyalatok száma, moaré, rácselforgatás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Elektronikus színkivonat 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Digitális CMYK számítás, színhelyesbítés, pontterülés, </w:t>
            </w:r>
            <w:proofErr w:type="spellStart"/>
            <w:r w:rsidRPr="00535DF4">
              <w:rPr>
                <w:rFonts w:cs="Times New Roman"/>
                <w:szCs w:val="24"/>
              </w:rPr>
              <w:t>árnyalatvisszaadás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Színvisszavétel, élesítés, alátöltés, felülnyomás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Kilövés, nyomtatás kilövés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Nyomtatás fájlba, digitális </w:t>
            </w:r>
            <w:proofErr w:type="spellStart"/>
            <w:r w:rsidRPr="00535DF4">
              <w:rPr>
                <w:rFonts w:cs="Times New Roman"/>
                <w:szCs w:val="24"/>
              </w:rPr>
              <w:t>proof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PS, PDF és JDF fájl írása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Digitális montírozás, levilágítás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Imprimatúra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Archiválás, munka átadása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FTP szerver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Tördelőprogramok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PDF-kezelő programok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Színkezelő modulok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Nyomtatási beállítások, nyomtatás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Esztétikus színhasználat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Meggyőzőkészség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Nyelvhelyesség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6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75438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lastRenderedPageBreak/>
        <w:t>Kép-szöveg integráció</w:t>
      </w:r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4D5255" w:rsidRPr="006A5EE2">
        <w:rPr>
          <w:rFonts w:cs="Times New Roman"/>
          <w:b/>
        </w:rPr>
        <w:t>139</w:t>
      </w:r>
      <w:r w:rsidR="00A23F09" w:rsidRPr="006A5EE2">
        <w:rPr>
          <w:rFonts w:cs="Times New Roman"/>
          <w:b/>
        </w:rPr>
        <w:t xml:space="preserve"> óra/</w:t>
      </w:r>
      <w:r w:rsidR="004D5255" w:rsidRPr="006A5EE2">
        <w:rPr>
          <w:rFonts w:cs="Times New Roman"/>
          <w:b/>
        </w:rPr>
        <w:t>144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AD4BDC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Ismerje meg a CMYK és direkt színek alkalmazását.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Színkezelő eljárások, színprofilok megismerése.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Digitális rácsképzés módszerének elsajátítása.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Felbontás, rácsozási mód, rácssűrűség, rácspont alak jellemzőinek használata.</w:t>
      </w:r>
    </w:p>
    <w:p w:rsidR="00A23F09" w:rsidRPr="006A5EE2" w:rsidRDefault="00754386" w:rsidP="00AD4BDC">
      <w:pPr>
        <w:spacing w:after="0"/>
        <w:ind w:left="709"/>
        <w:rPr>
          <w:rFonts w:cs="Times New Roman"/>
        </w:rPr>
      </w:pPr>
      <w:proofErr w:type="spellStart"/>
      <w:r w:rsidRPr="006A5EE2">
        <w:rPr>
          <w:rFonts w:cs="Times New Roman"/>
        </w:rPr>
        <w:t>Színvissszavétel</w:t>
      </w:r>
      <w:proofErr w:type="spellEnd"/>
      <w:r w:rsidRPr="006A5EE2">
        <w:rPr>
          <w:rFonts w:cs="Times New Roman"/>
        </w:rPr>
        <w:t>, élesítés, alátöltés, felülnyomás lehetőségeinek megismerése.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A26E4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Korrektúrák, </w:t>
      </w:r>
      <w:r w:rsidR="003D21DF" w:rsidRPr="006A5EE2">
        <w:rPr>
          <w:rFonts w:cs="Times New Roman"/>
          <w:b/>
          <w:i/>
        </w:rPr>
        <w:t>Kimenetek</w:t>
      </w:r>
      <w:r w:rsidR="00754386" w:rsidRPr="006A5EE2">
        <w:rPr>
          <w:rFonts w:cs="Times New Roman"/>
          <w:b/>
          <w:i/>
        </w:rPr>
        <w:t xml:space="preserve"> </w:t>
      </w:r>
    </w:p>
    <w:p w:rsidR="00B005DE" w:rsidRPr="006A5EE2" w:rsidRDefault="00B005DE" w:rsidP="003D21DF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Digitális montírozás</w:t>
      </w:r>
    </w:p>
    <w:p w:rsidR="00B005DE" w:rsidRPr="006A5EE2" w:rsidRDefault="00B005DE" w:rsidP="003D21DF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Több azonos elem (produkció) a nyomóformán (</w:t>
      </w:r>
      <w:proofErr w:type="spellStart"/>
      <w:r w:rsidRPr="006A5EE2">
        <w:rPr>
          <w:rFonts w:cs="Times New Roman"/>
        </w:rPr>
        <w:t>addírozás</w:t>
      </w:r>
      <w:proofErr w:type="spellEnd"/>
      <w:r w:rsidRPr="006A5EE2">
        <w:rPr>
          <w:rFonts w:cs="Times New Roman"/>
        </w:rPr>
        <w:t>)</w:t>
      </w:r>
    </w:p>
    <w:p w:rsidR="003D21DF" w:rsidRPr="006A5EE2" w:rsidRDefault="003D21DF" w:rsidP="003D21DF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Digitális </w:t>
      </w:r>
      <w:proofErr w:type="spellStart"/>
      <w:r w:rsidRPr="006A5EE2">
        <w:rPr>
          <w:rFonts w:cs="Times New Roman"/>
        </w:rPr>
        <w:t>proofok</w:t>
      </w:r>
      <w:proofErr w:type="spellEnd"/>
    </w:p>
    <w:p w:rsidR="003D21DF" w:rsidRPr="006A5EE2" w:rsidRDefault="003D21DF" w:rsidP="003D21DF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Színkezelési beállítások</w:t>
      </w:r>
    </w:p>
    <w:p w:rsidR="003D21DF" w:rsidRPr="006A5EE2" w:rsidRDefault="003D21DF" w:rsidP="003D21DF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PS, EPS, és JDF fájlok</w:t>
      </w:r>
    </w:p>
    <w:p w:rsidR="003D21DF" w:rsidRPr="006A5EE2" w:rsidRDefault="003D21DF" w:rsidP="003D21DF">
      <w:pPr>
        <w:spacing w:after="0"/>
        <w:ind w:left="851"/>
        <w:rPr>
          <w:rFonts w:cs="Times New Roman"/>
        </w:rPr>
      </w:pPr>
      <w:proofErr w:type="gramStart"/>
      <w:r w:rsidRPr="006A5EE2">
        <w:rPr>
          <w:rFonts w:cs="Times New Roman"/>
        </w:rPr>
        <w:t>PDF</w:t>
      </w:r>
      <w:proofErr w:type="gramEnd"/>
      <w:r w:rsidR="00B005DE" w:rsidRPr="006A5EE2">
        <w:rPr>
          <w:rFonts w:cs="Times New Roman"/>
        </w:rPr>
        <w:t xml:space="preserve"> mint oldalleíró nyelv</w:t>
      </w:r>
    </w:p>
    <w:p w:rsidR="003D21DF" w:rsidRPr="006A5EE2" w:rsidRDefault="003D21DF" w:rsidP="003D21DF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Forgatókönyv</w:t>
      </w:r>
    </w:p>
    <w:p w:rsidR="00754386" w:rsidRPr="006A5EE2" w:rsidRDefault="003D21DF" w:rsidP="003D21DF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Archiválás</w:t>
      </w:r>
    </w:p>
    <w:p w:rsidR="00B005DE" w:rsidRPr="006A5EE2" w:rsidRDefault="00B005DE" w:rsidP="00B005DE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Imprimatúrák, </w:t>
      </w:r>
      <w:proofErr w:type="spellStart"/>
      <w:r w:rsidRPr="006A5EE2">
        <w:rPr>
          <w:rFonts w:cs="Times New Roman"/>
        </w:rPr>
        <w:t>utánnézők</w:t>
      </w:r>
      <w:proofErr w:type="spellEnd"/>
      <w:r w:rsidRPr="006A5EE2">
        <w:rPr>
          <w:rFonts w:cs="Times New Roman"/>
        </w:rPr>
        <w:t>, revíziók</w:t>
      </w:r>
    </w:p>
    <w:p w:rsidR="00B005DE" w:rsidRPr="006A5EE2" w:rsidRDefault="00B005DE" w:rsidP="003D21DF">
      <w:pPr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EB71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A5EE2">
        <w:rPr>
          <w:rFonts w:cs="Times New Roman"/>
          <w:b/>
          <w:i/>
        </w:rPr>
        <w:t>Pr</w:t>
      </w:r>
      <w:r w:rsidR="003D21DF" w:rsidRPr="006A5EE2">
        <w:rPr>
          <w:rFonts w:cs="Times New Roman"/>
          <w:b/>
          <w:i/>
        </w:rPr>
        <w:t>epress</w:t>
      </w:r>
      <w:proofErr w:type="spellEnd"/>
    </w:p>
    <w:p w:rsidR="00C47ADD" w:rsidRPr="006A5EE2" w:rsidRDefault="00C47ADD" w:rsidP="003D21DF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Magas-, sík- és mélynyomtatás technológiája, </w:t>
      </w:r>
    </w:p>
    <w:p w:rsidR="00C47ADD" w:rsidRPr="006A5EE2" w:rsidRDefault="00C47ADD" w:rsidP="003D21DF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A5EE2">
        <w:rPr>
          <w:rFonts w:cs="Times New Roman"/>
        </w:rPr>
        <w:t>nyomóformakészítés</w:t>
      </w:r>
      <w:proofErr w:type="spellEnd"/>
    </w:p>
    <w:p w:rsidR="00C47ADD" w:rsidRPr="006A5EE2" w:rsidRDefault="00C47ADD" w:rsidP="003D21DF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Digitális nyomtatási eljárások</w:t>
      </w:r>
    </w:p>
    <w:p w:rsidR="00754386" w:rsidRPr="006A5EE2" w:rsidRDefault="003D21DF" w:rsidP="003D21DF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Digitális rácsképzés</w:t>
      </w:r>
    </w:p>
    <w:p w:rsidR="003D21DF" w:rsidRPr="006A5EE2" w:rsidRDefault="003D21DF" w:rsidP="003D21DF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Rácsozási módok</w:t>
      </w:r>
    </w:p>
    <w:p w:rsidR="003D21DF" w:rsidRPr="006A5EE2" w:rsidRDefault="003D21DF" w:rsidP="003D21DF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Ideális felbontás, méret és felbontás</w:t>
      </w:r>
    </w:p>
    <w:p w:rsidR="003D21DF" w:rsidRPr="006A5EE2" w:rsidRDefault="003D21DF" w:rsidP="003D21DF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Rácsozási módok</w:t>
      </w:r>
    </w:p>
    <w:p w:rsidR="003D21DF" w:rsidRPr="006A5EE2" w:rsidRDefault="003D21DF" w:rsidP="003D21DF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Rácspont alak</w:t>
      </w:r>
    </w:p>
    <w:p w:rsidR="00B005DE" w:rsidRPr="006A5EE2" w:rsidRDefault="00B005DE" w:rsidP="003D21DF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Színvisszavétel</w:t>
      </w:r>
    </w:p>
    <w:p w:rsidR="003D21DF" w:rsidRPr="006A5EE2" w:rsidRDefault="00B005DE" w:rsidP="00B005DE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Alátöltés, túltöltés, felülnyomás</w:t>
      </w:r>
    </w:p>
    <w:p w:rsidR="00B005DE" w:rsidRPr="006A5EE2" w:rsidRDefault="00B005DE" w:rsidP="00B005DE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Megfelelő kép formátum</w:t>
      </w:r>
      <w:r w:rsidR="00080CE3" w:rsidRPr="006A5EE2">
        <w:rPr>
          <w:rFonts w:cs="Times New Roman"/>
        </w:rPr>
        <w:t xml:space="preserve"> </w:t>
      </w:r>
      <w:proofErr w:type="spellStart"/>
      <w:r w:rsidR="00080CE3" w:rsidRPr="006A5EE2">
        <w:rPr>
          <w:rFonts w:cs="Times New Roman"/>
        </w:rPr>
        <w:t>kiválastása</w:t>
      </w:r>
      <w:proofErr w:type="spellEnd"/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535DF4" w:rsidRDefault="00754386" w:rsidP="00535DF4">
      <w:pPr>
        <w:ind w:left="349"/>
        <w:rPr>
          <w:rFonts w:cs="Times New Roman"/>
        </w:rPr>
      </w:pPr>
      <w:r w:rsidRPr="00535DF4">
        <w:rPr>
          <w:rFonts w:cs="Times New Roman"/>
        </w:rPr>
        <w:t>Kiadványszerkesztő szaktanterem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75438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lastRenderedPageBreak/>
        <w:t>Kép-szöveg integráció gyakorlat</w:t>
      </w:r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4D5255" w:rsidRPr="006A5EE2">
        <w:rPr>
          <w:rFonts w:cs="Times New Roman"/>
          <w:b/>
        </w:rPr>
        <w:t>558</w:t>
      </w:r>
      <w:r w:rsidR="00A23F09" w:rsidRPr="006A5EE2">
        <w:rPr>
          <w:rFonts w:cs="Times New Roman"/>
          <w:b/>
        </w:rPr>
        <w:t xml:space="preserve"> óra/</w:t>
      </w:r>
      <w:r w:rsidR="004D5255" w:rsidRPr="006A5EE2">
        <w:rPr>
          <w:rFonts w:cs="Times New Roman"/>
          <w:b/>
        </w:rPr>
        <w:t>563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A tantárgy a</w:t>
      </w:r>
      <w:r w:rsidR="00535DF4">
        <w:rPr>
          <w:rFonts w:cs="Times New Roman"/>
        </w:rPr>
        <w:t xml:space="preserve"> </w:t>
      </w:r>
      <w:r w:rsidR="00AD4BDC" w:rsidRPr="006A5EE2">
        <w:rPr>
          <w:rFonts w:cs="Times New Roman"/>
        </w:rPr>
        <w:t>fő</w:t>
      </w:r>
      <w:r w:rsidR="00535DF4">
        <w:rPr>
          <w:rFonts w:cs="Times New Roman"/>
        </w:rPr>
        <w:t>s</w:t>
      </w:r>
      <w:r w:rsidRPr="006A5EE2">
        <w:rPr>
          <w:rFonts w:cs="Times New Roman"/>
        </w:rPr>
        <w:t>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Egyre bonyolódó feladatokon keresztül legyenek képesek a következőkre: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A klasszikus és modern tipográfia alkalmazása digitális és nyomtatott kiadványokban.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 xml:space="preserve">Az oldalalkotó, tipográfiai és hatáskeltő elemek alkalmazása kiadványokban. 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A tördelés folyamatának, programjainak, szabályainak alkalmazása kiadványszerkesztő programokban.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A CMYK és direkt színek használata kiadványokban.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Színkezelő eljárások, színprofilok alkalmazása kiadványokban.</w:t>
      </w:r>
    </w:p>
    <w:p w:rsidR="00754386" w:rsidRPr="006A5EE2" w:rsidRDefault="00754386" w:rsidP="00AD4BDC">
      <w:pPr>
        <w:spacing w:after="0"/>
        <w:ind w:left="709"/>
        <w:rPr>
          <w:rFonts w:cs="Times New Roman"/>
        </w:rPr>
      </w:pPr>
      <w:r w:rsidRPr="006A5EE2">
        <w:rPr>
          <w:rFonts w:cs="Times New Roman"/>
        </w:rPr>
        <w:t>Digitális rácsképzés módszerének használata kiadványszerkesztő programokban.</w:t>
      </w:r>
    </w:p>
    <w:p w:rsidR="00A23F09" w:rsidRPr="006A5EE2" w:rsidRDefault="00754386" w:rsidP="00AD4BDC">
      <w:pPr>
        <w:spacing w:after="0"/>
        <w:ind w:left="709"/>
        <w:rPr>
          <w:rFonts w:cs="Times New Roman"/>
        </w:rPr>
      </w:pPr>
      <w:proofErr w:type="spellStart"/>
      <w:r w:rsidRPr="006A5EE2">
        <w:rPr>
          <w:rFonts w:cs="Times New Roman"/>
        </w:rPr>
        <w:t>Színvissszavétel</w:t>
      </w:r>
      <w:proofErr w:type="spellEnd"/>
      <w:r w:rsidRPr="006A5EE2">
        <w:rPr>
          <w:rFonts w:cs="Times New Roman"/>
        </w:rPr>
        <w:t>, élesítés, alátöltés, felülnyomás lehetőségeinek alkalmazása kiadványokban.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75438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Szöveg- és képfájlok konvertálása</w:t>
      </w:r>
      <w:r w:rsidR="00A23F09" w:rsidRPr="006A5EE2">
        <w:rPr>
          <w:rFonts w:cs="Times New Roman"/>
          <w:b/>
          <w:i/>
        </w:rPr>
        <w:t xml:space="preserve"> 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A szükséges betűtípusok, </w:t>
      </w:r>
      <w:proofErr w:type="spellStart"/>
      <w:r w:rsidRPr="006A5EE2">
        <w:rPr>
          <w:rFonts w:cs="Times New Roman"/>
        </w:rPr>
        <w:t>-változatok</w:t>
      </w:r>
      <w:proofErr w:type="spellEnd"/>
      <w:r w:rsidRPr="006A5EE2">
        <w:rPr>
          <w:rFonts w:cs="Times New Roman"/>
        </w:rPr>
        <w:t xml:space="preserve"> ellenőrzése, hiányzó karakterek pótlása, elkészítése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Kenyérbetű jellemzőinek beállítása a szövegközi kiemelések meghagyásával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Vektoros illusztrációk RGB színeinek </w:t>
      </w:r>
      <w:proofErr w:type="spellStart"/>
      <w:r w:rsidRPr="006A5EE2">
        <w:rPr>
          <w:rFonts w:cs="Times New Roman"/>
        </w:rPr>
        <w:t>CMYK-ra</w:t>
      </w:r>
      <w:proofErr w:type="spellEnd"/>
      <w:r w:rsidRPr="006A5EE2">
        <w:rPr>
          <w:rFonts w:cs="Times New Roman"/>
        </w:rPr>
        <w:t xml:space="preserve"> konvertálása, direkt színek meghagyása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Vektoros illusztrációk EPS formátumra konvertálása a felhasznált betűtípusok beemelésével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Pixeles illusztrációk felbontásának ellenőrzése, színmódjának, színkezelésének beállítása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D944A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Akcidenciák</w:t>
      </w:r>
      <w:r w:rsidR="00A23F09" w:rsidRPr="006A5EE2">
        <w:rPr>
          <w:rFonts w:cs="Times New Roman"/>
          <w:b/>
          <w:i/>
        </w:rPr>
        <w:t xml:space="preserve"> </w:t>
      </w:r>
    </w:p>
    <w:p w:rsidR="00D944A6" w:rsidRPr="006A5EE2" w:rsidRDefault="00D944A6" w:rsidP="00D944A6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 xml:space="preserve"> Méretei, fajtái, jellegzetességei</w:t>
      </w:r>
    </w:p>
    <w:p w:rsidR="00D944A6" w:rsidRPr="006A5EE2" w:rsidRDefault="00D944A6" w:rsidP="00D944A6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Színkontrasztok alkalmazása</w:t>
      </w:r>
    </w:p>
    <w:p w:rsidR="00D944A6" w:rsidRPr="006A5EE2" w:rsidRDefault="00D944A6" w:rsidP="00D944A6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Fókusz, ellenpont, ritmus, kimozdítás</w:t>
      </w:r>
    </w:p>
    <w:p w:rsidR="00D944A6" w:rsidRPr="006A5EE2" w:rsidRDefault="00D944A6" w:rsidP="00D944A6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Plakát típusok jellemzőinek alkalmazása</w:t>
      </w:r>
    </w:p>
    <w:p w:rsidR="00D944A6" w:rsidRPr="006A5EE2" w:rsidRDefault="00D944A6" w:rsidP="00D944A6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Képek, ábrák, emblémák elhelyezése</w:t>
      </w:r>
    </w:p>
    <w:p w:rsidR="00D944A6" w:rsidRPr="006A5EE2" w:rsidRDefault="00D944A6" w:rsidP="00D944A6">
      <w:pPr>
        <w:tabs>
          <w:tab w:val="left" w:pos="1418"/>
          <w:tab w:val="right" w:pos="9072"/>
        </w:tabs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Színátmenetek, tónusok használata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75438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Napilap és folyóirat tördelés </w:t>
      </w:r>
    </w:p>
    <w:p w:rsidR="00754386" w:rsidRPr="006A5EE2" w:rsidRDefault="00754386" w:rsidP="00AD4BDC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 xml:space="preserve">Címlap, rovatrendszer kialakítása </w:t>
      </w:r>
    </w:p>
    <w:p w:rsidR="00754386" w:rsidRPr="006A5EE2" w:rsidRDefault="00754386" w:rsidP="00AD4BDC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Címrendszer, líd, hasábok jellemzői</w:t>
      </w:r>
    </w:p>
    <w:p w:rsidR="00754386" w:rsidRPr="006A5EE2" w:rsidRDefault="00754386" w:rsidP="00AD4BDC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Kép-szöveg arány, képméret, képaláírás</w:t>
      </w:r>
    </w:p>
    <w:p w:rsidR="00754386" w:rsidRPr="006A5EE2" w:rsidRDefault="00754386" w:rsidP="00AD4BDC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Díszítőelemek, hasábléniák</w:t>
      </w:r>
    </w:p>
    <w:p w:rsidR="00754386" w:rsidRPr="006A5EE2" w:rsidRDefault="00754386" w:rsidP="00AD4BDC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Hirdetések (szalag, apró, oldal)</w:t>
      </w:r>
    </w:p>
    <w:p w:rsidR="00754386" w:rsidRPr="006A5EE2" w:rsidRDefault="00754386" w:rsidP="00AD4BDC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Élőfej, élőláb, pagina kialakítása</w:t>
      </w:r>
    </w:p>
    <w:p w:rsidR="00754386" w:rsidRPr="006A5EE2" w:rsidRDefault="00754386" w:rsidP="00AD4BDC">
      <w:pPr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Kolofon, impresszum, tartalomjegyzék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D944A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lastRenderedPageBreak/>
        <w:t>Csomagolóanyago</w:t>
      </w:r>
      <w:r w:rsidR="00754386" w:rsidRPr="006A5EE2">
        <w:rPr>
          <w:rFonts w:cs="Times New Roman"/>
          <w:b/>
          <w:i/>
        </w:rPr>
        <w:t xml:space="preserve">k </w:t>
      </w:r>
    </w:p>
    <w:p w:rsidR="00A23F09" w:rsidRPr="006A5EE2" w:rsidRDefault="00D944A6" w:rsidP="00AD4BDC">
      <w:pPr>
        <w:tabs>
          <w:tab w:val="left" w:pos="1418"/>
          <w:tab w:val="right" w:pos="9072"/>
        </w:tabs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Csomagolóanyagok fajtái, formai és tartalmi sajátosságai.</w:t>
      </w:r>
    </w:p>
    <w:p w:rsidR="00D944A6" w:rsidRPr="006A5EE2" w:rsidRDefault="00D944A6" w:rsidP="00AD4BDC">
      <w:pPr>
        <w:tabs>
          <w:tab w:val="left" w:pos="1418"/>
          <w:tab w:val="right" w:pos="9072"/>
        </w:tabs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3D csomagolóanyagok (dobozok) stancaformáinak tervezése, szerkesztése.</w:t>
      </w:r>
    </w:p>
    <w:p w:rsidR="00D944A6" w:rsidRPr="006A5EE2" w:rsidRDefault="00D944A6" w:rsidP="00AD4BDC">
      <w:pPr>
        <w:tabs>
          <w:tab w:val="left" w:pos="1418"/>
          <w:tab w:val="right" w:pos="9072"/>
        </w:tabs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Dobozok, tasakok, zacskók grafikai tervezése.</w:t>
      </w:r>
    </w:p>
    <w:p w:rsidR="00D944A6" w:rsidRPr="006A5EE2" w:rsidRDefault="00D944A6" w:rsidP="00AD4BDC">
      <w:pPr>
        <w:tabs>
          <w:tab w:val="left" w:pos="1418"/>
          <w:tab w:val="right" w:pos="9072"/>
        </w:tabs>
        <w:spacing w:after="0"/>
        <w:ind w:left="992"/>
        <w:rPr>
          <w:rFonts w:cs="Times New Roman"/>
        </w:rPr>
      </w:pPr>
      <w:r w:rsidRPr="006A5EE2">
        <w:rPr>
          <w:rFonts w:cs="Times New Roman"/>
        </w:rPr>
        <w:t>A különböző jelölések, kódok szerkesztése, jelentősége.</w:t>
      </w:r>
    </w:p>
    <w:p w:rsidR="00D944A6" w:rsidRPr="006A5EE2" w:rsidRDefault="00D944A6" w:rsidP="00AD4BDC">
      <w:pPr>
        <w:tabs>
          <w:tab w:val="left" w:pos="1418"/>
          <w:tab w:val="right" w:pos="9072"/>
        </w:tabs>
        <w:spacing w:after="0"/>
        <w:ind w:left="992"/>
        <w:rPr>
          <w:rFonts w:cs="Times New Roman"/>
        </w:rPr>
      </w:pPr>
      <w:proofErr w:type="spellStart"/>
      <w:r w:rsidRPr="006A5EE2">
        <w:rPr>
          <w:rFonts w:cs="Times New Roman"/>
        </w:rPr>
        <w:t>Makettkészítés</w:t>
      </w:r>
      <w:proofErr w:type="spellEnd"/>
      <w:r w:rsidRPr="006A5EE2">
        <w:rPr>
          <w:rFonts w:cs="Times New Roman"/>
        </w:rPr>
        <w:t>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75438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Kimenetek, kilövés, arch</w:t>
      </w:r>
      <w:r w:rsidR="003242C8" w:rsidRPr="006A5EE2">
        <w:rPr>
          <w:rFonts w:cs="Times New Roman"/>
          <w:b/>
          <w:i/>
        </w:rPr>
        <w:t>i</w:t>
      </w:r>
      <w:r w:rsidRPr="006A5EE2">
        <w:rPr>
          <w:rFonts w:cs="Times New Roman"/>
          <w:b/>
          <w:i/>
        </w:rPr>
        <w:t xml:space="preserve">válás 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Japán hajtás ‒ egyoldalas nyomtatás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Egyszeres hajtású ív kilövése ‒ kétoldalas nyomtatás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LA4 lap hat oldalának kilövése, nyomtatása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Irkafűzés kilövése, nyomtatása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Kétszeres hajtású ív kilövése, nyomtatása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Háromszoros hajtású ív kilövése, nyomtatása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Kiadványok makettjeinek elkészítése az oldalak kilövése és nyomtatása 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A kiadvány egészének, egyes részeinek nyomtatása imprimatúra, </w:t>
      </w:r>
      <w:proofErr w:type="spellStart"/>
      <w:r w:rsidRPr="006A5EE2">
        <w:rPr>
          <w:rFonts w:cs="Times New Roman"/>
        </w:rPr>
        <w:t>utánnézés</w:t>
      </w:r>
      <w:proofErr w:type="spellEnd"/>
      <w:r w:rsidRPr="006A5EE2">
        <w:rPr>
          <w:rFonts w:cs="Times New Roman"/>
        </w:rPr>
        <w:t>, revízió céljára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Digitális </w:t>
      </w:r>
      <w:proofErr w:type="spellStart"/>
      <w:r w:rsidRPr="006A5EE2">
        <w:rPr>
          <w:rFonts w:cs="Times New Roman"/>
        </w:rPr>
        <w:t>proofok</w:t>
      </w:r>
      <w:proofErr w:type="spellEnd"/>
      <w:r w:rsidRPr="006A5EE2">
        <w:rPr>
          <w:rFonts w:cs="Times New Roman"/>
        </w:rPr>
        <w:t xml:space="preserve"> nyomtatása a kért oldalakról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Forgatókönyv nyomtatása a teljes munkáról vágó- és illesztő jelekkel</w:t>
      </w:r>
    </w:p>
    <w:p w:rsidR="00754386" w:rsidRPr="006A5EE2" w:rsidRDefault="00754386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PS, EPS, PDF, JDF fájl írása a szükséges beállításokkal, a kívánt minőségben</w:t>
      </w:r>
    </w:p>
    <w:p w:rsidR="00A23F09" w:rsidRPr="006A5EE2" w:rsidRDefault="00754386" w:rsidP="00AD4B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projekt összes anyagának archiválása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080CE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A5EE2">
        <w:rPr>
          <w:rFonts w:cs="Times New Roman"/>
          <w:b/>
          <w:i/>
        </w:rPr>
        <w:t>Prepres</w:t>
      </w:r>
      <w:r w:rsidR="00EB71C8" w:rsidRPr="006A5EE2">
        <w:rPr>
          <w:rFonts w:cs="Times New Roman"/>
          <w:b/>
          <w:i/>
        </w:rPr>
        <w:t>s</w:t>
      </w:r>
      <w:proofErr w:type="spellEnd"/>
      <w:r w:rsidR="00EB71C8" w:rsidRPr="006A5EE2">
        <w:rPr>
          <w:rFonts w:cs="Times New Roman"/>
          <w:b/>
          <w:i/>
        </w:rPr>
        <w:t xml:space="preserve"> gyakorlat</w:t>
      </w:r>
    </w:p>
    <w:p w:rsidR="00080CE3" w:rsidRPr="006A5EE2" w:rsidRDefault="00080CE3" w:rsidP="00080CE3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Rácsozási módok beállítása</w:t>
      </w:r>
    </w:p>
    <w:p w:rsidR="00080CE3" w:rsidRPr="006A5EE2" w:rsidRDefault="00080CE3" w:rsidP="00080CE3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Ideális felbontás beállítása, méret és felbontás összefüggése</w:t>
      </w:r>
    </w:p>
    <w:p w:rsidR="00080CE3" w:rsidRPr="006A5EE2" w:rsidRDefault="00080CE3" w:rsidP="00080CE3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Rácspont alak megválasztása a különböző nyomathordozókhoz</w:t>
      </w:r>
    </w:p>
    <w:p w:rsidR="00080CE3" w:rsidRPr="006A5EE2" w:rsidRDefault="00080CE3" w:rsidP="00080CE3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Színvisszavétel gyakorlati fontossága</w:t>
      </w:r>
    </w:p>
    <w:p w:rsidR="00080CE3" w:rsidRPr="006A5EE2" w:rsidRDefault="00080CE3" w:rsidP="00080CE3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Alátöltés, túltöltés, felülnyomás beállítása</w:t>
      </w:r>
    </w:p>
    <w:p w:rsidR="00A23F09" w:rsidRPr="006A5EE2" w:rsidRDefault="00080CE3" w:rsidP="00080CE3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Megfelelő kép formátum kiválasztása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535DF4" w:rsidRDefault="00754386" w:rsidP="00535DF4">
      <w:pPr>
        <w:ind w:left="142"/>
        <w:rPr>
          <w:rFonts w:cs="Times New Roman"/>
        </w:rPr>
      </w:pPr>
      <w:r w:rsidRPr="00535DF4">
        <w:rPr>
          <w:rFonts w:cs="Times New Roman"/>
        </w:rPr>
        <w:t>Kiadványszerkesztő szaktanterem, nyomda, grafikai stúdió, könyv- vagy lapkiadó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A23F09" w:rsidRPr="006A5EE2" w:rsidRDefault="0055268F" w:rsidP="00A23F09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11591</w:t>
      </w:r>
      <w:r w:rsidR="00A23F09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A23F09" w:rsidRPr="006A5EE2">
        <w:rPr>
          <w:rFonts w:cs="Times New Roman"/>
          <w:b/>
          <w:sz w:val="36"/>
        </w:rPr>
        <w:t xml:space="preserve"> azonosító számú</w:t>
      </w:r>
    </w:p>
    <w:p w:rsidR="00A23F09" w:rsidRPr="006A5EE2" w:rsidRDefault="0055268F" w:rsidP="00A23F09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Nyomtatványok előkészítése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A23F09" w:rsidRPr="006A5EE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55268F" w:rsidRPr="006A5EE2">
        <w:rPr>
          <w:rFonts w:cs="Times New Roman"/>
        </w:rPr>
        <w:t>11591</w:t>
      </w:r>
      <w:r w:rsidRPr="006A5EE2">
        <w:rPr>
          <w:rFonts w:cs="Times New Roman"/>
        </w:rPr>
        <w:t>-</w:t>
      </w:r>
      <w:r w:rsidR="0055268F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r w:rsidR="0055268F" w:rsidRPr="006A5EE2">
        <w:rPr>
          <w:rFonts w:cs="Times New Roman"/>
        </w:rPr>
        <w:t>Nyomtatványok előkészítése</w:t>
      </w:r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171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9"/>
        <w:gridCol w:w="796"/>
      </w:tblGrid>
      <w:tr w:rsidR="006A5EE2" w:rsidRPr="00535DF4" w:rsidTr="00535DF4">
        <w:trPr>
          <w:cantSplit/>
          <w:trHeight w:val="1697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Nyomdater-méktípusok</w:t>
            </w:r>
            <w:proofErr w:type="spellEnd"/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0363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A megrendelőtől kapott papír alapú és elektronikus bemeneti adatokat (szöveg, kézirat, fotók, rajzok, vázlatok, minőségi-, tipográfiai elvárások) rendszerezi, minőségüket ellenőrzi, pótlást kér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5DDD" w:rsidRPr="00535DF4" w:rsidRDefault="007F5DDD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Feladatot értelmez, pontosít, írásban rögzít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5DDD" w:rsidRPr="00535DF4" w:rsidRDefault="007F5DDD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Megrendelővel </w:t>
            </w:r>
            <w:proofErr w:type="spellStart"/>
            <w:r w:rsidRPr="00535DF4">
              <w:rPr>
                <w:rFonts w:cs="Times New Roman"/>
                <w:szCs w:val="24"/>
              </w:rPr>
              <w:t>szövegfeldolgozási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utasítást, tipográfiai leírást, grafikai tervet egyeztet;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Betűtípusokat választ, ellenőrzi a szükséges karakterek (pl. idegen nyelvek, </w:t>
            </w:r>
            <w:proofErr w:type="gramStart"/>
            <w:r w:rsidRPr="00535DF4">
              <w:rPr>
                <w:rFonts w:cs="Times New Roman"/>
                <w:szCs w:val="24"/>
              </w:rPr>
              <w:t>speciális  jelek</w:t>
            </w:r>
            <w:proofErr w:type="gramEnd"/>
            <w:r w:rsidRPr="00535DF4">
              <w:rPr>
                <w:rFonts w:cs="Times New Roman"/>
                <w:szCs w:val="24"/>
              </w:rPr>
              <w:t>) meglétét, hiányzókat pótolja;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Programokat telepít, lemezkarbantartást, vírusirtást végez;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Internetes eszközöket használ;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FTP szervert kezel;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Megrendelővel, alvállalkozókkal, belső munkatársakkal kapcsolatot tart.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0363" w:rsidRPr="00535DF4" w:rsidRDefault="00CB0363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363" w:rsidRPr="00535DF4" w:rsidRDefault="00CB0363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Operációs rendszer, fájlműveletek;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Nyomdai eredetik jellemzői, velük szemben támasztott minőségi elvárások;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Klasszikus tipográfia irányelvei, szabályai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Modern tipográfia irányelvei, szabályai;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Betűismeret;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Nyomdatermékek típusai, méretei, tulajdonságai;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Papírfajták, szabványos papírméretek;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Nyomdai méret- és mértékrendszerek, terjedelemszámítások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Internethasználat;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0363" w:rsidRPr="00535DF4" w:rsidRDefault="00CB0363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363" w:rsidRPr="00535DF4" w:rsidRDefault="00CB0363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Számítógépes szövegszerkesztés, táblázatkezelés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nyelvhasználat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Megbízhatóság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Önállóság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Precizitás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lastRenderedPageBreak/>
              <w:t>TÁRSAS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Kezdeményezőkészség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Határozottság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Tárgyalóképesség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Kreativitás, ötletgazdagság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 </w:t>
            </w:r>
            <w:r w:rsidR="00D6633C"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Problémamegoldás, hibaelhárítás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D6633C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  <w:r w:rsidR="00F45BF1" w:rsidRPr="00535DF4">
              <w:rPr>
                <w:rFonts w:cs="Times New Roman"/>
                <w:szCs w:val="24"/>
              </w:rPr>
              <w:t> 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5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Helyzetfelismerés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5C318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Nyomdater</w:t>
      </w:r>
      <w:r w:rsidR="00EF522C" w:rsidRPr="006A5EE2">
        <w:rPr>
          <w:rFonts w:cs="Times New Roman"/>
          <w:b/>
        </w:rPr>
        <w:t>méktípusok</w:t>
      </w:r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4D5255" w:rsidRPr="006A5EE2">
        <w:rPr>
          <w:rFonts w:cs="Times New Roman"/>
          <w:b/>
        </w:rPr>
        <w:t>31</w:t>
      </w:r>
      <w:r w:rsidR="00A23F09" w:rsidRPr="006A5EE2">
        <w:rPr>
          <w:rFonts w:cs="Times New Roman"/>
          <w:b/>
        </w:rPr>
        <w:t xml:space="preserve"> óra/</w:t>
      </w:r>
      <w:r w:rsidR="004D5255" w:rsidRPr="006A5EE2">
        <w:rPr>
          <w:rFonts w:cs="Times New Roman"/>
          <w:b/>
        </w:rPr>
        <w:t>36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AD4BDC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A23F09" w:rsidRPr="006A5EE2" w:rsidRDefault="00EF522C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tanulók ismerjék a nyomdaipari termékeket, nyomdaipar fejlődését, a terméktípusok változását. Tudjanak különbséget tenni a nyomtatványok köznapi értelmű besorolása és a nyomdaipari technológiák szakmai </w:t>
      </w:r>
      <w:proofErr w:type="spellStart"/>
      <w:r w:rsidRPr="006A5EE2">
        <w:rPr>
          <w:rFonts w:cs="Times New Roman"/>
        </w:rPr>
        <w:t>fogalommeghatározásai</w:t>
      </w:r>
      <w:proofErr w:type="spellEnd"/>
      <w:r w:rsidRPr="006A5EE2">
        <w:rPr>
          <w:rFonts w:cs="Times New Roman"/>
        </w:rPr>
        <w:t xml:space="preserve"> között.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EF522C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Magyar nyelv és irodalom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EF522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Könyvek </w:t>
      </w:r>
    </w:p>
    <w:p w:rsidR="001D3657" w:rsidRPr="006A5EE2" w:rsidRDefault="00EF522C" w:rsidP="001D3657">
      <w:pPr>
        <w:ind w:left="851"/>
        <w:jc w:val="left"/>
        <w:rPr>
          <w:rFonts w:cs="Times New Roman"/>
        </w:rPr>
      </w:pPr>
      <w:r w:rsidRPr="006A5EE2">
        <w:rPr>
          <w:rFonts w:cs="Times New Roman"/>
        </w:rPr>
        <w:t>A könyv fogalma, tartalom és funkció szerinti csoportosítása, szerkezeti felépítése. Papírmére</w:t>
      </w:r>
      <w:r w:rsidR="0031524B" w:rsidRPr="006A5EE2">
        <w:rPr>
          <w:rFonts w:cs="Times New Roman"/>
        </w:rPr>
        <w:t>t és szedéstükör.</w:t>
      </w:r>
      <w:r w:rsidR="0031524B" w:rsidRPr="006A5EE2">
        <w:rPr>
          <w:rFonts w:cs="Times New Roman"/>
        </w:rPr>
        <w:br/>
      </w:r>
      <w:proofErr w:type="spellStart"/>
      <w:r w:rsidRPr="006A5EE2">
        <w:rPr>
          <w:rFonts w:cs="Times New Roman"/>
        </w:rPr>
        <w:t>Címnegyedív</w:t>
      </w:r>
      <w:proofErr w:type="spellEnd"/>
      <w:r w:rsidRPr="006A5EE2">
        <w:rPr>
          <w:rFonts w:cs="Times New Roman"/>
        </w:rPr>
        <w:t>, folyamatos főszöveg, oldalszámok, címek, címrendszerek,</w:t>
      </w:r>
      <w:r w:rsidR="0031524B" w:rsidRPr="006A5EE2">
        <w:rPr>
          <w:rFonts w:cs="Times New Roman"/>
        </w:rPr>
        <w:t xml:space="preserve"> élőfej, marginális, jegyzetek</w:t>
      </w:r>
      <w:r w:rsidR="0031524B" w:rsidRPr="006A5EE2">
        <w:rPr>
          <w:rFonts w:cs="Times New Roman"/>
        </w:rPr>
        <w:br/>
        <w:t>T</w:t>
      </w:r>
      <w:r w:rsidRPr="006A5EE2">
        <w:rPr>
          <w:rFonts w:cs="Times New Roman"/>
        </w:rPr>
        <w:t>artalomjegyzék és egyéb járulékos elemek.</w:t>
      </w:r>
    </w:p>
    <w:p w:rsidR="001D3657" w:rsidRPr="006A5EE2" w:rsidRDefault="001D3657" w:rsidP="001D3657">
      <w:pPr>
        <w:ind w:left="851"/>
        <w:jc w:val="left"/>
        <w:rPr>
          <w:rFonts w:cs="Times New Roman"/>
        </w:rPr>
      </w:pPr>
      <w:r w:rsidRPr="006A5EE2">
        <w:rPr>
          <w:rFonts w:cs="Times New Roman"/>
        </w:rPr>
        <w:t>Kötésfajták.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EF522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Újságok, folyóiratok </w:t>
      </w:r>
    </w:p>
    <w:p w:rsidR="00A23F09" w:rsidRPr="006A5EE2" w:rsidRDefault="00EF522C" w:rsidP="0031524B">
      <w:pPr>
        <w:spacing w:after="0"/>
        <w:ind w:left="993"/>
        <w:jc w:val="left"/>
        <w:rPr>
          <w:rFonts w:cs="Times New Roman"/>
        </w:rPr>
      </w:pPr>
      <w:r w:rsidRPr="006A5EE2">
        <w:rPr>
          <w:rFonts w:cs="Times New Roman"/>
        </w:rPr>
        <w:t>Az újságok és folyóiratok meghatározása, mérete, tartalom és funkció szerinti csoport</w:t>
      </w:r>
      <w:r w:rsidR="0031524B" w:rsidRPr="006A5EE2">
        <w:rPr>
          <w:rFonts w:cs="Times New Roman"/>
        </w:rPr>
        <w:t>osítása, szerkezeti felépítése.</w:t>
      </w:r>
      <w:r w:rsidR="0031524B" w:rsidRPr="006A5EE2">
        <w:rPr>
          <w:rFonts w:cs="Times New Roman"/>
        </w:rPr>
        <w:br/>
      </w:r>
      <w:r w:rsidRPr="006A5EE2">
        <w:rPr>
          <w:rFonts w:cs="Times New Roman"/>
        </w:rPr>
        <w:t>Cím</w:t>
      </w:r>
      <w:r w:rsidR="0031524B" w:rsidRPr="006A5EE2">
        <w:rPr>
          <w:rFonts w:cs="Times New Roman"/>
        </w:rPr>
        <w:t>lap-tipográfia, szalagrendszer.</w:t>
      </w:r>
      <w:r w:rsidR="0031524B" w:rsidRPr="006A5EE2">
        <w:rPr>
          <w:rFonts w:cs="Times New Roman"/>
        </w:rPr>
        <w:br/>
      </w:r>
      <w:r w:rsidRPr="006A5EE2">
        <w:rPr>
          <w:rFonts w:cs="Times New Roman"/>
        </w:rPr>
        <w:t>Címek, címrendszer</w:t>
      </w:r>
      <w:r w:rsidR="0031524B" w:rsidRPr="006A5EE2">
        <w:rPr>
          <w:rFonts w:cs="Times New Roman"/>
        </w:rPr>
        <w:t xml:space="preserve">ek, </w:t>
      </w:r>
      <w:proofErr w:type="spellStart"/>
      <w:r w:rsidR="0031524B" w:rsidRPr="006A5EE2">
        <w:rPr>
          <w:rFonts w:cs="Times New Roman"/>
        </w:rPr>
        <w:t>kopf</w:t>
      </w:r>
      <w:proofErr w:type="spellEnd"/>
      <w:r w:rsidR="0031524B" w:rsidRPr="006A5EE2">
        <w:rPr>
          <w:rFonts w:cs="Times New Roman"/>
        </w:rPr>
        <w:t xml:space="preserve"> és lead vagy bevezető.</w:t>
      </w:r>
      <w:r w:rsidR="0031524B" w:rsidRPr="006A5EE2">
        <w:rPr>
          <w:rFonts w:cs="Times New Roman"/>
        </w:rPr>
        <w:br/>
      </w:r>
      <w:r w:rsidRPr="006A5EE2">
        <w:rPr>
          <w:rFonts w:cs="Times New Roman"/>
        </w:rPr>
        <w:t>Hasábfelépítés, rovatrendszer, tipográfiai irányzatok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EF522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Akcidenciák </w:t>
      </w:r>
    </w:p>
    <w:p w:rsidR="00F13AA0" w:rsidRPr="006A5EE2" w:rsidRDefault="00F13AA0" w:rsidP="00F13AA0">
      <w:pPr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Az akcidencia fogalma.</w:t>
      </w:r>
    </w:p>
    <w:p w:rsidR="003D21DF" w:rsidRPr="006A5EE2" w:rsidRDefault="003D21DF" w:rsidP="003D21DF">
      <w:pPr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Akcidenciák típusai</w:t>
      </w:r>
    </w:p>
    <w:p w:rsidR="00F13AA0" w:rsidRPr="006A5EE2" w:rsidRDefault="00F13AA0" w:rsidP="00F13AA0">
      <w:pPr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Tipográfiai terv, tengely meghatározása</w:t>
      </w:r>
    </w:p>
    <w:p w:rsidR="00F13AA0" w:rsidRPr="006A5EE2" w:rsidRDefault="00F13AA0" w:rsidP="00F13AA0">
      <w:pPr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Tartalom és forma egysége</w:t>
      </w:r>
    </w:p>
    <w:p w:rsidR="00EF522C" w:rsidRPr="006A5EE2" w:rsidRDefault="00F13AA0" w:rsidP="00F13AA0">
      <w:pPr>
        <w:ind w:left="851"/>
        <w:jc w:val="left"/>
        <w:rPr>
          <w:rFonts w:cs="Times New Roman"/>
        </w:rPr>
      </w:pPr>
      <w:r w:rsidRPr="006A5EE2">
        <w:rPr>
          <w:rFonts w:cs="Times New Roman"/>
        </w:rPr>
        <w:t>Tájékoztató nyomtatványok</w:t>
      </w:r>
      <w:r w:rsidR="0031524B" w:rsidRPr="006A5EE2">
        <w:rPr>
          <w:rFonts w:cs="Times New Roman"/>
        </w:rPr>
        <w:br/>
      </w:r>
      <w:r w:rsidR="00EF522C" w:rsidRPr="006A5EE2">
        <w:rPr>
          <w:rFonts w:cs="Times New Roman"/>
        </w:rPr>
        <w:t>Tartalom és forma egysége</w:t>
      </w:r>
      <w:r w:rsidR="0031524B" w:rsidRPr="006A5EE2">
        <w:rPr>
          <w:rFonts w:cs="Times New Roman"/>
        </w:rPr>
        <w:t xml:space="preserve"> névjegytől az óriás plakátig. </w:t>
      </w:r>
      <w:r w:rsidR="0031524B" w:rsidRPr="006A5EE2">
        <w:rPr>
          <w:rFonts w:cs="Times New Roman"/>
        </w:rPr>
        <w:br/>
        <w:t>A betűkeverés szabályai.</w:t>
      </w:r>
      <w:r w:rsidR="0031524B" w:rsidRPr="006A5EE2">
        <w:rPr>
          <w:rFonts w:cs="Times New Roman"/>
        </w:rPr>
        <w:br/>
      </w:r>
      <w:r w:rsidR="00EF522C" w:rsidRPr="006A5EE2">
        <w:rPr>
          <w:rFonts w:cs="Times New Roman"/>
        </w:rPr>
        <w:t>Zárásmódok, tengely-meghatároz</w:t>
      </w:r>
      <w:r w:rsidR="0031524B" w:rsidRPr="006A5EE2">
        <w:rPr>
          <w:rFonts w:cs="Times New Roman"/>
        </w:rPr>
        <w:t>ás, betűtípusok, betűfokozatok.</w:t>
      </w:r>
      <w:r w:rsidR="0031524B" w:rsidRPr="006A5EE2">
        <w:rPr>
          <w:rFonts w:cs="Times New Roman"/>
        </w:rPr>
        <w:br/>
      </w:r>
      <w:r w:rsidR="0031524B" w:rsidRPr="006A5EE2">
        <w:rPr>
          <w:rFonts w:cs="Times New Roman"/>
        </w:rPr>
        <w:lastRenderedPageBreak/>
        <w:t>Hirdetések, apróhirdetés.</w:t>
      </w:r>
      <w:r w:rsidR="0031524B" w:rsidRPr="006A5EE2">
        <w:rPr>
          <w:rFonts w:cs="Times New Roman"/>
        </w:rPr>
        <w:br/>
      </w:r>
      <w:r w:rsidR="00EF522C" w:rsidRPr="006A5EE2">
        <w:rPr>
          <w:rFonts w:cs="Times New Roman"/>
        </w:rPr>
        <w:t>Prospektu</w:t>
      </w:r>
      <w:r w:rsidR="003D21DF" w:rsidRPr="006A5EE2">
        <w:rPr>
          <w:rFonts w:cs="Times New Roman"/>
        </w:rPr>
        <w:t>sok, tájékoztató nyomtatványok.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EF522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Csomagolóanyagok</w:t>
      </w:r>
      <w:r w:rsidR="00A23F09" w:rsidRPr="006A5EE2">
        <w:rPr>
          <w:rFonts w:cs="Times New Roman"/>
          <w:b/>
          <w:i/>
        </w:rPr>
        <w:t xml:space="preserve"> </w:t>
      </w:r>
    </w:p>
    <w:p w:rsidR="00EF522C" w:rsidRPr="006A5EE2" w:rsidRDefault="005C3184" w:rsidP="005C3184">
      <w:pPr>
        <w:ind w:left="851"/>
        <w:jc w:val="left"/>
        <w:rPr>
          <w:rFonts w:cs="Times New Roman"/>
        </w:rPr>
      </w:pPr>
      <w:r w:rsidRPr="006A5EE2">
        <w:rPr>
          <w:rFonts w:cs="Times New Roman"/>
        </w:rPr>
        <w:t>Csomagolóanyagok fontossága</w:t>
      </w:r>
      <w:r w:rsidRPr="006A5EE2">
        <w:rPr>
          <w:rFonts w:cs="Times New Roman"/>
        </w:rPr>
        <w:br/>
        <w:t>Különböző nyomtatási eljárások a csomagoló anyagokon.</w:t>
      </w:r>
      <w:r w:rsidRPr="006A5EE2">
        <w:rPr>
          <w:rFonts w:cs="Times New Roman"/>
        </w:rPr>
        <w:br/>
        <w:t>D</w:t>
      </w:r>
      <w:r w:rsidR="0031524B" w:rsidRPr="006A5EE2">
        <w:rPr>
          <w:rFonts w:cs="Times New Roman"/>
        </w:rPr>
        <w:t>ísztasak</w:t>
      </w:r>
      <w:r w:rsidRPr="006A5EE2">
        <w:rPr>
          <w:rFonts w:cs="Times New Roman"/>
        </w:rPr>
        <w:t>ok</w:t>
      </w:r>
      <w:r w:rsidRPr="006A5EE2">
        <w:rPr>
          <w:rFonts w:cs="Times New Roman"/>
        </w:rPr>
        <w:br/>
      </w:r>
      <w:proofErr w:type="spellStart"/>
      <w:r w:rsidRPr="006A5EE2">
        <w:rPr>
          <w:rFonts w:cs="Times New Roman"/>
        </w:rPr>
        <w:t>D</w:t>
      </w:r>
      <w:r w:rsidR="0031524B" w:rsidRPr="006A5EE2">
        <w:rPr>
          <w:rFonts w:cs="Times New Roman"/>
        </w:rPr>
        <w:t>iszplayk</w:t>
      </w:r>
      <w:proofErr w:type="spellEnd"/>
      <w:r w:rsidR="0031524B" w:rsidRPr="006A5EE2">
        <w:rPr>
          <w:rFonts w:cs="Times New Roman"/>
        </w:rPr>
        <w:t xml:space="preserve"> gyártása.</w:t>
      </w:r>
      <w:r w:rsidR="0031524B" w:rsidRPr="006A5EE2">
        <w:rPr>
          <w:rFonts w:cs="Times New Roman"/>
        </w:rPr>
        <w:br/>
      </w:r>
      <w:r w:rsidRPr="006A5EE2">
        <w:rPr>
          <w:rFonts w:cs="Times New Roman"/>
        </w:rPr>
        <w:t>É</w:t>
      </w:r>
      <w:r w:rsidR="00EF522C" w:rsidRPr="006A5EE2">
        <w:rPr>
          <w:rFonts w:cs="Times New Roman"/>
        </w:rPr>
        <w:t>lelmiszerek, gyógyszerek, gyermekruhák és játékok különös igényeket kielégítő csomagolóanyagainak készítése.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A23F09" w:rsidRPr="006A5EE2" w:rsidRDefault="00EF522C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Tanterem, számítógépterem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A23F09" w:rsidRPr="006A5EE2" w:rsidRDefault="00EF522C" w:rsidP="00A23F09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 xml:space="preserve">11592 </w:t>
      </w:r>
      <w:r w:rsidR="00A23F09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A23F09" w:rsidRPr="006A5EE2">
        <w:rPr>
          <w:rFonts w:cs="Times New Roman"/>
          <w:b/>
          <w:sz w:val="36"/>
        </w:rPr>
        <w:t xml:space="preserve"> azonosító számú</w:t>
      </w:r>
    </w:p>
    <w:p w:rsidR="00A23F09" w:rsidRPr="006A5EE2" w:rsidRDefault="00EF522C" w:rsidP="00A23F09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Szövegfeldolgozás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A23F09" w:rsidRPr="006A5EE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A23F09" w:rsidRPr="006A5EE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A23F09" w:rsidRPr="006A5EE2" w:rsidRDefault="00A23F09" w:rsidP="00A23F09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A23F09" w:rsidRPr="006A5EE2" w:rsidRDefault="00A23F09" w:rsidP="00A23F09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EF522C" w:rsidRPr="006A5EE2">
        <w:rPr>
          <w:rFonts w:cs="Times New Roman"/>
        </w:rPr>
        <w:t>11592</w:t>
      </w:r>
      <w:r w:rsidRPr="006A5EE2">
        <w:rPr>
          <w:rFonts w:cs="Times New Roman"/>
        </w:rPr>
        <w:t>-</w:t>
      </w:r>
      <w:r w:rsidR="00EF522C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r w:rsidR="00EF522C" w:rsidRPr="006A5EE2">
        <w:rPr>
          <w:rFonts w:cs="Times New Roman"/>
        </w:rPr>
        <w:t>Szövegfeldolgozás</w:t>
      </w:r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216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34"/>
        <w:gridCol w:w="758"/>
      </w:tblGrid>
      <w:tr w:rsidR="006A5EE2" w:rsidRPr="00535DF4" w:rsidTr="00535DF4">
        <w:trPr>
          <w:cantSplit/>
          <w:trHeight w:val="1697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Szövegfeldol-gozás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 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Szövegeredetit ellenőriz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Helyesírás ellenőrző programot futtat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Szöveget formáz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Korrektúra levonatot készít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Korrektúrát végrehajt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Adatarchiváló eszközöket kezel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CB0363" w:rsidP="00535DF4">
            <w:pPr>
              <w:pStyle w:val="Jegyzetszveg"/>
              <w:spacing w:after="0"/>
              <w:rPr>
                <w:rFonts w:cs="Times New Roman"/>
                <w:sz w:val="24"/>
                <w:szCs w:val="24"/>
              </w:rPr>
            </w:pPr>
            <w:proofErr w:type="spellStart"/>
            <w:r w:rsidRPr="00535DF4">
              <w:rPr>
                <w:rFonts w:cs="Times New Roman"/>
                <w:sz w:val="24"/>
                <w:szCs w:val="24"/>
              </w:rPr>
              <w:t>Postscript</w:t>
            </w:r>
            <w:proofErr w:type="spellEnd"/>
            <w:r w:rsidRPr="00535DF4">
              <w:rPr>
                <w:rFonts w:cs="Times New Roman"/>
                <w:sz w:val="24"/>
                <w:szCs w:val="24"/>
              </w:rPr>
              <w:t>, nyomdai PDF állományt ír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CB0363" w:rsidP="00535DF4">
            <w:pPr>
              <w:pStyle w:val="Jegyzetszveg"/>
              <w:spacing w:after="0"/>
              <w:rPr>
                <w:rFonts w:cs="Times New Roman"/>
                <w:sz w:val="24"/>
                <w:szCs w:val="24"/>
              </w:rPr>
            </w:pPr>
            <w:proofErr w:type="spellStart"/>
            <w:r w:rsidRPr="00535DF4">
              <w:rPr>
                <w:rFonts w:cs="Times New Roman"/>
                <w:sz w:val="24"/>
                <w:szCs w:val="24"/>
              </w:rPr>
              <w:t>Postscript</w:t>
            </w:r>
            <w:proofErr w:type="spellEnd"/>
            <w:r w:rsidRPr="00535DF4">
              <w:rPr>
                <w:rFonts w:cs="Times New Roman"/>
                <w:sz w:val="24"/>
                <w:szCs w:val="24"/>
              </w:rPr>
              <w:t>, nyomdai PDF állományt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Adatállományt archivál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Adatmásoló és tömörítő szoftvereket kezel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Munkatáska kezelése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Szövegeredeti típusok, kéziratban megadott előírások, forgatókönyv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Mértékrendszerek, átváltások, nyomdai mértékrendszerek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Szövegformázási szabályok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Nyomtatványok helyesírása, szedési szabályok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Helyesírás ellenőrző 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Tördelő szoftverek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Korrektúrajelek alkalmazása, korrektúrafordulók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Tipográfiai hatáskeltők</w:t>
            </w:r>
            <w:r w:rsidR="00CB0363" w:rsidRPr="00535DF4">
              <w:rPr>
                <w:rFonts w:cs="Times New Roman"/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F5DDD" w:rsidRPr="00535DF4" w:rsidRDefault="007F5DDD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Hasábok, szedéstükör, margók</w:t>
            </w:r>
          </w:p>
          <w:p w:rsidR="007F5DDD" w:rsidRPr="00535DF4" w:rsidRDefault="007F5DDD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Könyv, folyóirat és napilap tipográfiai jellegzetességei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DDD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50AE" w:rsidRPr="00535DF4" w:rsidRDefault="003750AE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Betű, sor, sorcsoport, bekezdés</w:t>
            </w:r>
          </w:p>
          <w:p w:rsidR="003750AE" w:rsidRPr="00535DF4" w:rsidRDefault="003750AE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Hasábok, szedéstükör, margók</w:t>
            </w:r>
          </w:p>
          <w:p w:rsidR="00F45BF1" w:rsidRPr="00535DF4" w:rsidRDefault="003750AE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Könyv, folyóirat és napilap tipográfiai jellegzetességei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Színrendszerek (CIE, RGB, CMYK)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Szöveg- és kiadványszerkesztő programok kezelése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Magyar helyesírás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Idegen nyelvű szöveg másolása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Írásjelek, elválasztások alkalmazása idegen nyelvekben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lastRenderedPageBreak/>
              <w:t>Jó esztétikai érzék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Precizitás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Önállóság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Döntésképesség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Nyelvhelyesség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Határozottság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Kapcsolatfenntartó 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Intenzív munkavégzés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Áttekintő 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Rendszerben való gondolkodás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6A5EE2" w:rsidRDefault="00A23F09" w:rsidP="00A23F09">
      <w:pPr>
        <w:rPr>
          <w:rFonts w:cs="Times New Roman"/>
        </w:rPr>
      </w:pPr>
    </w:p>
    <w:p w:rsidR="00A23F09" w:rsidRPr="006A5EE2" w:rsidRDefault="00EF522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Szövegfeldolgozás</w:t>
      </w:r>
      <w:r w:rsidR="00A23F09" w:rsidRPr="006A5EE2">
        <w:rPr>
          <w:rFonts w:cs="Times New Roman"/>
          <w:b/>
        </w:rPr>
        <w:t xml:space="preserve"> tantárgy</w:t>
      </w:r>
      <w:r w:rsidR="00A23F09" w:rsidRPr="006A5EE2">
        <w:rPr>
          <w:rFonts w:cs="Times New Roman"/>
          <w:b/>
        </w:rPr>
        <w:tab/>
      </w:r>
      <w:r w:rsidR="004D5255" w:rsidRPr="006A5EE2">
        <w:rPr>
          <w:rFonts w:cs="Times New Roman"/>
          <w:b/>
        </w:rPr>
        <w:t>47</w:t>
      </w:r>
      <w:r w:rsidR="00A23F09" w:rsidRPr="006A5EE2">
        <w:rPr>
          <w:rFonts w:cs="Times New Roman"/>
          <w:b/>
        </w:rPr>
        <w:t xml:space="preserve"> óra/</w:t>
      </w:r>
      <w:r w:rsidR="004D5255" w:rsidRPr="006A5EE2">
        <w:rPr>
          <w:rFonts w:cs="Times New Roman"/>
          <w:b/>
        </w:rPr>
        <w:t>55</w:t>
      </w:r>
      <w:r w:rsidR="00A23F09" w:rsidRPr="006A5EE2">
        <w:rPr>
          <w:rFonts w:cs="Times New Roman"/>
          <w:b/>
        </w:rPr>
        <w:t xml:space="preserve"> óra*</w:t>
      </w:r>
    </w:p>
    <w:p w:rsidR="00A23F09" w:rsidRPr="006A5EE2" w:rsidRDefault="00A23F09" w:rsidP="00A23F09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AD4BDC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A23F09" w:rsidRPr="006A5EE2" w:rsidRDefault="00EF522C" w:rsidP="00EF522C">
      <w:pPr>
        <w:ind w:left="567"/>
        <w:rPr>
          <w:rFonts w:cs="Times New Roman"/>
        </w:rPr>
      </w:pPr>
      <w:r w:rsidRPr="006A5EE2">
        <w:rPr>
          <w:rFonts w:cs="Times New Roman"/>
        </w:rPr>
        <w:t>A tanulók ismerjék meg a kiadványszerkesztés programjait. A programok lehetőségeit és korlátait. Hibátlan nyomtatványok készítésének technikai lehetőségeit.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A23F09" w:rsidRPr="006A5EE2" w:rsidRDefault="00EF522C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>Magyar nyelvtan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A23F09" w:rsidRPr="006A5EE2" w:rsidRDefault="003435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A kiadványszerkesztés programjai </w:t>
      </w:r>
    </w:p>
    <w:p w:rsidR="003435D5" w:rsidRPr="006A5EE2" w:rsidRDefault="003435D5" w:rsidP="00BF74DE">
      <w:pPr>
        <w:ind w:left="851"/>
        <w:jc w:val="left"/>
        <w:rPr>
          <w:rFonts w:cs="Times New Roman"/>
        </w:rPr>
      </w:pPr>
      <w:r w:rsidRPr="006A5EE2">
        <w:rPr>
          <w:rFonts w:cs="Times New Roman"/>
        </w:rPr>
        <w:t>A Word a legismertebb szövegszerkesztő program, amely táblázat és képle</w:t>
      </w:r>
      <w:r w:rsidR="00BF74DE" w:rsidRPr="006A5EE2">
        <w:rPr>
          <w:rFonts w:cs="Times New Roman"/>
        </w:rPr>
        <w:t>tszedő modullal is rendelkezik.</w:t>
      </w:r>
      <w:r w:rsidR="00BF74DE" w:rsidRPr="006A5EE2">
        <w:rPr>
          <w:rFonts w:cs="Times New Roman"/>
        </w:rPr>
        <w:br/>
      </w:r>
      <w:r w:rsidRPr="006A5EE2">
        <w:rPr>
          <w:rFonts w:cs="Times New Roman"/>
        </w:rPr>
        <w:t xml:space="preserve">Már az </w:t>
      </w:r>
      <w:proofErr w:type="spellStart"/>
      <w:r w:rsidRPr="006A5EE2">
        <w:rPr>
          <w:rFonts w:cs="Times New Roman"/>
        </w:rPr>
        <w:t>InDesign</w:t>
      </w:r>
      <w:proofErr w:type="spellEnd"/>
      <w:r w:rsidRPr="006A5EE2">
        <w:rPr>
          <w:rFonts w:cs="Times New Roman"/>
        </w:rPr>
        <w:t xml:space="preserve"> és a </w:t>
      </w:r>
      <w:proofErr w:type="spellStart"/>
      <w:r w:rsidRPr="006A5EE2">
        <w:rPr>
          <w:rFonts w:cs="Times New Roman"/>
        </w:rPr>
        <w:t>QuarkXPress</w:t>
      </w:r>
      <w:proofErr w:type="spellEnd"/>
      <w:r w:rsidRPr="006A5EE2">
        <w:rPr>
          <w:rFonts w:cs="Times New Roman"/>
        </w:rPr>
        <w:t xml:space="preserve"> </w:t>
      </w:r>
      <w:r w:rsidR="00BF74DE" w:rsidRPr="006A5EE2">
        <w:rPr>
          <w:rFonts w:cs="Times New Roman"/>
        </w:rPr>
        <w:t>is tartalmaz szövegszerkesztőt.</w:t>
      </w:r>
      <w:r w:rsidR="00BF74DE" w:rsidRPr="006A5EE2">
        <w:rPr>
          <w:rFonts w:cs="Times New Roman"/>
        </w:rPr>
        <w:br/>
      </w:r>
      <w:r w:rsidRPr="006A5EE2">
        <w:rPr>
          <w:rFonts w:cs="Times New Roman"/>
        </w:rPr>
        <w:t>A vektorgrafikus és a pixeles képfeldolgozó programok nélkülözhetet</w:t>
      </w:r>
      <w:r w:rsidR="00BF74DE" w:rsidRPr="006A5EE2">
        <w:rPr>
          <w:rFonts w:cs="Times New Roman"/>
        </w:rPr>
        <w:t>lenek a szakma művelői számára.</w:t>
      </w:r>
      <w:r w:rsidR="00BF74DE" w:rsidRPr="006A5EE2">
        <w:rPr>
          <w:rFonts w:cs="Times New Roman"/>
        </w:rPr>
        <w:br/>
      </w:r>
      <w:r w:rsidRPr="006A5EE2">
        <w:rPr>
          <w:rFonts w:cs="Times New Roman"/>
        </w:rPr>
        <w:t xml:space="preserve">Fájlformátumok és fájlkonverziók. </w:t>
      </w:r>
      <w:r w:rsidR="00BF74DE" w:rsidRPr="006A5EE2">
        <w:rPr>
          <w:rFonts w:cs="Times New Roman"/>
        </w:rPr>
        <w:br/>
      </w:r>
      <w:r w:rsidRPr="006A5EE2">
        <w:rPr>
          <w:rFonts w:cs="Times New Roman"/>
        </w:rPr>
        <w:t>A professzionális (nyomdaipari) kiadványszerkesztő programok speciális logikát alkalmaznak. Ezek megértése és elsajátítása lehetővé teszi, hogy a technológiák fejlődésével önképzéssel is lépést lehessen tartani.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3435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Szedésszabályok, helyesírás ellenőrzés</w:t>
      </w:r>
      <w:r w:rsidR="00A23F09" w:rsidRPr="006A5EE2">
        <w:rPr>
          <w:rFonts w:cs="Times New Roman"/>
          <w:b/>
          <w:i/>
        </w:rPr>
        <w:t xml:space="preserve"> </w:t>
      </w:r>
    </w:p>
    <w:p w:rsidR="00FF4935" w:rsidRPr="006A5EE2" w:rsidRDefault="00FF4935" w:rsidP="00FF4935">
      <w:pPr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Helyesírás-ellenőrző programok</w:t>
      </w:r>
    </w:p>
    <w:p w:rsidR="00FF4935" w:rsidRPr="006A5EE2" w:rsidRDefault="00FF4935" w:rsidP="00FF4935">
      <w:pPr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MTA helyesírás szabályai</w:t>
      </w:r>
    </w:p>
    <w:p w:rsidR="00FF4935" w:rsidRPr="006A5EE2" w:rsidRDefault="00FF4935" w:rsidP="00FF4935">
      <w:pPr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Tulajdonnevek írása</w:t>
      </w:r>
    </w:p>
    <w:p w:rsidR="00FF4935" w:rsidRPr="006A5EE2" w:rsidRDefault="00FF4935" w:rsidP="00FF4935">
      <w:pPr>
        <w:spacing w:after="0"/>
        <w:ind w:left="851"/>
        <w:jc w:val="left"/>
        <w:rPr>
          <w:rFonts w:cs="Times New Roman"/>
        </w:rPr>
      </w:pPr>
      <w:r w:rsidRPr="006A5EE2">
        <w:rPr>
          <w:rFonts w:cs="Times New Roman"/>
        </w:rPr>
        <w:t>A szövegszedés szabályai</w:t>
      </w:r>
    </w:p>
    <w:p w:rsidR="00A23F09" w:rsidRPr="006A5EE2" w:rsidRDefault="00FF4935" w:rsidP="00535DF4">
      <w:pPr>
        <w:ind w:left="851"/>
        <w:jc w:val="left"/>
        <w:rPr>
          <w:rFonts w:cs="Times New Roman"/>
        </w:rPr>
      </w:pPr>
      <w:r w:rsidRPr="006A5EE2">
        <w:rPr>
          <w:rFonts w:cs="Times New Roman"/>
        </w:rPr>
        <w:t xml:space="preserve">Írásjelek, (-) diviz, (–) </w:t>
      </w:r>
      <w:proofErr w:type="spellStart"/>
      <w:r w:rsidRPr="006A5EE2">
        <w:rPr>
          <w:rFonts w:cs="Times New Roman"/>
        </w:rPr>
        <w:t>félkvirt</w:t>
      </w:r>
      <w:proofErr w:type="spellEnd"/>
      <w:r w:rsidRPr="006A5EE2">
        <w:rPr>
          <w:rFonts w:cs="Times New Roman"/>
        </w:rPr>
        <w:t xml:space="preserve"> mínusz, (—) </w:t>
      </w:r>
      <w:proofErr w:type="spellStart"/>
      <w:r w:rsidRPr="006A5EE2">
        <w:rPr>
          <w:rFonts w:cs="Times New Roman"/>
        </w:rPr>
        <w:t>kvirt</w:t>
      </w:r>
      <w:proofErr w:type="spellEnd"/>
      <w:r w:rsidRPr="006A5EE2">
        <w:rPr>
          <w:rFonts w:cs="Times New Roman"/>
        </w:rPr>
        <w:t xml:space="preserve"> mínusz</w:t>
      </w:r>
      <w:r w:rsidR="0021121C" w:rsidRPr="006A5EE2">
        <w:rPr>
          <w:rFonts w:cs="Times New Roman"/>
        </w:rPr>
        <w:br/>
      </w:r>
      <w:r w:rsidR="003435D5" w:rsidRPr="006A5EE2">
        <w:rPr>
          <w:rFonts w:cs="Times New Roman"/>
        </w:rPr>
        <w:t>Szóközök, behúzás-kimenet, írásjelek szedése, sz</w:t>
      </w:r>
      <w:r w:rsidR="0021121C" w:rsidRPr="006A5EE2">
        <w:rPr>
          <w:rFonts w:cs="Times New Roman"/>
        </w:rPr>
        <w:t>övegközti kiemelések, iniciálé.</w:t>
      </w:r>
      <w:r w:rsidR="0021121C" w:rsidRPr="006A5EE2">
        <w:rPr>
          <w:rFonts w:cs="Times New Roman"/>
        </w:rPr>
        <w:br/>
      </w:r>
      <w:r w:rsidR="003435D5" w:rsidRPr="006A5EE2">
        <w:rPr>
          <w:rFonts w:cs="Times New Roman"/>
        </w:rPr>
        <w:t xml:space="preserve">A szövegszerkesztők saját helyesírás-ellenőrző és elválasztó programmal rendelkeznek, alkalmazása során csak a szóalakokat hasonlítja össze a programban </w:t>
      </w:r>
      <w:r w:rsidR="003435D5" w:rsidRPr="006A5EE2">
        <w:rPr>
          <w:rFonts w:cs="Times New Roman"/>
        </w:rPr>
        <w:lastRenderedPageBreak/>
        <w:t>tárolt szóalakkal, nem értel</w:t>
      </w:r>
      <w:r w:rsidR="0021121C" w:rsidRPr="006A5EE2">
        <w:rPr>
          <w:rFonts w:cs="Times New Roman"/>
        </w:rPr>
        <w:t>mezi az írásjelek alkalmazását.</w:t>
      </w:r>
      <w:r w:rsidR="0021121C" w:rsidRPr="006A5EE2">
        <w:rPr>
          <w:rFonts w:cs="Times New Roman"/>
        </w:rPr>
        <w:br/>
      </w:r>
      <w:r w:rsidR="003435D5" w:rsidRPr="006A5EE2">
        <w:rPr>
          <w:rFonts w:cs="Times New Roman"/>
        </w:rPr>
        <w:t>A gyakran használt kifejezések és elválasztások meghatározására kivétel szótár áll rendelkezésre. Megkönnyíti a munkát, de az ember közreműködését még nem pótolja.</w:t>
      </w:r>
      <w:r w:rsidR="0021121C" w:rsidRPr="006A5EE2">
        <w:rPr>
          <w:rFonts w:cs="Times New Roman"/>
        </w:rPr>
        <w:br/>
      </w:r>
    </w:p>
    <w:p w:rsidR="00A23F09" w:rsidRPr="006A5EE2" w:rsidRDefault="003435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A korrektúra</w:t>
      </w:r>
      <w:r w:rsidR="00A23F09" w:rsidRPr="006A5EE2">
        <w:rPr>
          <w:rFonts w:cs="Times New Roman"/>
          <w:b/>
          <w:i/>
        </w:rPr>
        <w:t xml:space="preserve"> </w:t>
      </w:r>
    </w:p>
    <w:p w:rsidR="00FF4935" w:rsidRPr="006A5EE2" w:rsidRDefault="00FF4935" w:rsidP="00AD4B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Korrektúra típusok</w:t>
      </w:r>
    </w:p>
    <w:p w:rsidR="003435D5" w:rsidRPr="006A5EE2" w:rsidRDefault="003435D5" w:rsidP="00AD4B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korrektúra jelentése, fontossága a különböző nyomtatványtípusok készítése során.</w:t>
      </w:r>
    </w:p>
    <w:p w:rsidR="0021121C" w:rsidRPr="006A5EE2" w:rsidRDefault="003435D5" w:rsidP="00AD4BDC">
      <w:pPr>
        <w:tabs>
          <w:tab w:val="left" w:pos="1418"/>
          <w:tab w:val="right" w:pos="9072"/>
        </w:tabs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 xml:space="preserve">A korrektornak figyelni kell a tipográfiai rend betartására, amely a nyomtatvány minden elemének egységes alkalmazását jelenti. </w:t>
      </w:r>
    </w:p>
    <w:p w:rsidR="003435D5" w:rsidRPr="006A5EE2" w:rsidRDefault="003435D5" w:rsidP="00FF4935">
      <w:pPr>
        <w:tabs>
          <w:tab w:val="left" w:pos="1418"/>
          <w:tab w:val="right" w:pos="9072"/>
        </w:tabs>
        <w:spacing w:after="0"/>
        <w:ind w:left="851"/>
        <w:contextualSpacing/>
        <w:jc w:val="left"/>
        <w:rPr>
          <w:rFonts w:cs="Times New Roman"/>
        </w:rPr>
      </w:pPr>
      <w:r w:rsidRPr="006A5EE2">
        <w:rPr>
          <w:rFonts w:cs="Times New Roman"/>
        </w:rPr>
        <w:t xml:space="preserve">A hiba nélküli nyomtatványoknál nélkülözhetetlen a technológiában előírt korrektúrafordulók mindegyikének elvégzése, és a határidők betartása. </w:t>
      </w:r>
      <w:r w:rsidR="0021121C" w:rsidRPr="006A5EE2">
        <w:rPr>
          <w:rFonts w:cs="Times New Roman"/>
        </w:rPr>
        <w:br/>
      </w:r>
      <w:r w:rsidRPr="006A5EE2">
        <w:rPr>
          <w:rFonts w:cs="Times New Roman"/>
        </w:rPr>
        <w:t>Szabványos korrektúrajelek.</w:t>
      </w:r>
    </w:p>
    <w:p w:rsidR="00A23F09" w:rsidRPr="006A5EE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3435D5" w:rsidRPr="00535DF4" w:rsidRDefault="003435D5" w:rsidP="00535DF4">
      <w:pPr>
        <w:ind w:left="142"/>
        <w:rPr>
          <w:rFonts w:cs="Times New Roman"/>
        </w:rPr>
      </w:pPr>
      <w:r w:rsidRPr="00535DF4">
        <w:rPr>
          <w:rFonts w:cs="Times New Roman"/>
        </w:rPr>
        <w:t>Szaktanterem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A23F09" w:rsidRPr="006A5EE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A23F09" w:rsidRPr="006A5EE2" w:rsidRDefault="00A23F09" w:rsidP="00A23F09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645D8E" w:rsidRPr="006A5EE2" w:rsidRDefault="00645D8E" w:rsidP="00645D8E">
      <w:pPr>
        <w:rPr>
          <w:rFonts w:cs="Times New Roman"/>
        </w:rPr>
      </w:pPr>
    </w:p>
    <w:p w:rsidR="00645D8E" w:rsidRPr="006A5EE2" w:rsidRDefault="00645D8E" w:rsidP="00645D8E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645D8E" w:rsidRPr="006A5EE2" w:rsidRDefault="003435D5" w:rsidP="00645D8E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11593</w:t>
      </w:r>
      <w:r w:rsidR="00645D8E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645D8E" w:rsidRPr="006A5EE2">
        <w:rPr>
          <w:rFonts w:cs="Times New Roman"/>
          <w:b/>
          <w:sz w:val="36"/>
        </w:rPr>
        <w:t xml:space="preserve"> azonosító számú</w:t>
      </w:r>
    </w:p>
    <w:p w:rsidR="00645D8E" w:rsidRPr="006A5EE2" w:rsidRDefault="003435D5" w:rsidP="00645D8E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Képfeldolgozás</w:t>
      </w:r>
    </w:p>
    <w:p w:rsidR="00645D8E" w:rsidRPr="006A5EE2" w:rsidRDefault="00645D8E" w:rsidP="00645D8E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645D8E" w:rsidRPr="006A5EE2" w:rsidRDefault="00645D8E" w:rsidP="00645D8E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645D8E" w:rsidRPr="006A5EE2" w:rsidRDefault="00645D8E" w:rsidP="00645D8E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645D8E" w:rsidRPr="006A5EE2" w:rsidRDefault="00645D8E" w:rsidP="00645D8E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645D8E" w:rsidRPr="006A5EE2" w:rsidRDefault="00645D8E" w:rsidP="00645D8E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3435D5" w:rsidRPr="006A5EE2">
        <w:rPr>
          <w:rFonts w:cs="Times New Roman"/>
        </w:rPr>
        <w:t>11593</w:t>
      </w:r>
      <w:r w:rsidRPr="006A5EE2">
        <w:rPr>
          <w:rFonts w:cs="Times New Roman"/>
        </w:rPr>
        <w:t>-</w:t>
      </w:r>
      <w:r w:rsidR="003435D5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r w:rsidR="003435D5" w:rsidRPr="006A5EE2">
        <w:rPr>
          <w:rFonts w:cs="Times New Roman"/>
        </w:rPr>
        <w:t>Képfeldolgozás</w:t>
      </w:r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202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92"/>
        <w:gridCol w:w="758"/>
      </w:tblGrid>
      <w:tr w:rsidR="006A5EE2" w:rsidRPr="00535DF4" w:rsidTr="00535DF4">
        <w:trPr>
          <w:cantSplit/>
          <w:trHeight w:val="2159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Prezentációkészítés gyakorlat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Képdigitalizáló, pixelgrafikus programot kezel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Pixeles képet készít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Analóg képet </w:t>
            </w:r>
            <w:proofErr w:type="gramStart"/>
            <w:r w:rsidRPr="00535DF4">
              <w:rPr>
                <w:rFonts w:cs="Times New Roman"/>
                <w:szCs w:val="24"/>
              </w:rPr>
              <w:t>digitalizál(</w:t>
            </w:r>
            <w:proofErr w:type="gramEnd"/>
            <w:r w:rsidRPr="00535DF4">
              <w:rPr>
                <w:rFonts w:cs="Times New Roman"/>
                <w:szCs w:val="24"/>
              </w:rPr>
              <w:t xml:space="preserve">tat)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Vektorgrafikus programot kezel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Vázlat alapján vektoros rajzot készít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Pixeles képről vektoros rajzot készít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Digitális illusztrációt programfájlból kiemel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Illusztrációt az interneten küld, fogad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Képet retusál, digitális képekből újat állít </w:t>
            </w:r>
          </w:p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elő (montázs)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Digitális képet kiadványhoz igazít (méret, színmód, felbontás, színprofil, tömörítés, fájlformátum) </w:t>
            </w:r>
            <w:r w:rsidR="003750AE" w:rsidRPr="00535DF4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50AE" w:rsidRPr="00535DF4" w:rsidRDefault="003750AE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Vektoros rajzot kiadványhoz igazít </w:t>
            </w:r>
          </w:p>
          <w:p w:rsidR="003750AE" w:rsidRPr="00535DF4" w:rsidRDefault="003750AE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(színmód, színprofil, fájlformátum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0AE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Illusztrációt nyomtatási eljáráshoz igazít, nyomtat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50AE" w:rsidRPr="00535DF4" w:rsidRDefault="003750AE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Illusztrációk munka- és kiadványhoz exportált fájljait háttértáron külön kezeli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AE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Megrendelővel, belső munkatársakkal kapcsolatot tart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Grafikai elemek a nyomtatványokon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Akcidens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és ügyviteli nyomtatványok tipográfiai jellegzetességei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Csomagolóanyagok tipográfiai jellegzetességei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Digitalizáló program működése, beállításai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Pixel- és vektorgrafikus programok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Szövegszerkesztő, prezentációkészítő és PDF fájlkezelő program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fotó, a képpont jellemzői, gradációs görbe, reflexió, transzmisszió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proofErr w:type="spellStart"/>
            <w:r w:rsidRPr="00535DF4">
              <w:rPr>
                <w:rFonts w:cs="Times New Roman"/>
                <w:szCs w:val="24"/>
              </w:rPr>
              <w:t>Opacitás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535DF4">
              <w:rPr>
                <w:rFonts w:cs="Times New Roman"/>
                <w:szCs w:val="24"/>
              </w:rPr>
              <w:t>denzitás</w:t>
            </w:r>
            <w:proofErr w:type="spellEnd"/>
            <w:r w:rsidRPr="00535DF4">
              <w:rPr>
                <w:rFonts w:cs="Times New Roman"/>
                <w:szCs w:val="24"/>
              </w:rPr>
              <w:t>, árnyalati terjedelem, autotípia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szín fogalma, jellemzői, additív és </w:t>
            </w:r>
            <w:proofErr w:type="spellStart"/>
            <w:r w:rsidRPr="00535DF4">
              <w:rPr>
                <w:rFonts w:cs="Times New Roman"/>
                <w:szCs w:val="24"/>
              </w:rPr>
              <w:t>szubtraktív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színkeverés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Színhőmérséklet, színmérés, színmódok, képformátumok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Színrendszerek (CIE, RGB, CMYK)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lastRenderedPageBreak/>
              <w:t xml:space="preserve">Direkt színek, fizikai színminták, színmélység, színmérés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Pixelgrafikus programok kezelése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Vektorgrafikus programok kezelése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Digitalizáló programok, szkennerek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Digitális fényképezőgépek kezelése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Színkezelő modulok használata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Precizitás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Önállóság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Döntésképesség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3750AE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Nyelvhelyesség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Határozottság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3750AE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D6633C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Intenzív munkavégzés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Áttekintő 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Rendszerben való gondolkodás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645D8E" w:rsidRPr="006A5EE2" w:rsidRDefault="00645D8E" w:rsidP="00645D8E">
      <w:pPr>
        <w:rPr>
          <w:rFonts w:cs="Times New Roman"/>
        </w:rPr>
      </w:pPr>
    </w:p>
    <w:p w:rsidR="00645D8E" w:rsidRPr="006A5EE2" w:rsidRDefault="003435D5" w:rsidP="00645D8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 xml:space="preserve">Prezentációkészítés gyakorlat </w:t>
      </w:r>
      <w:r w:rsidR="00645D8E" w:rsidRPr="006A5EE2">
        <w:rPr>
          <w:rFonts w:cs="Times New Roman"/>
          <w:b/>
        </w:rPr>
        <w:t>tantárgy</w:t>
      </w:r>
      <w:r w:rsidR="00645D8E" w:rsidRPr="006A5EE2">
        <w:rPr>
          <w:rFonts w:cs="Times New Roman"/>
          <w:b/>
        </w:rPr>
        <w:tab/>
      </w:r>
      <w:r w:rsidR="004D5255" w:rsidRPr="006A5EE2">
        <w:rPr>
          <w:rFonts w:cs="Times New Roman"/>
          <w:b/>
        </w:rPr>
        <w:t>18</w:t>
      </w:r>
      <w:r w:rsidR="00645D8E" w:rsidRPr="006A5EE2">
        <w:rPr>
          <w:rFonts w:cs="Times New Roman"/>
          <w:b/>
        </w:rPr>
        <w:t xml:space="preserve"> óra/</w:t>
      </w:r>
      <w:r w:rsidR="004D5255" w:rsidRPr="006A5EE2">
        <w:rPr>
          <w:rFonts w:cs="Times New Roman"/>
          <w:b/>
        </w:rPr>
        <w:t>18</w:t>
      </w:r>
      <w:r w:rsidR="00645D8E" w:rsidRPr="006A5EE2">
        <w:rPr>
          <w:rFonts w:cs="Times New Roman"/>
          <w:b/>
        </w:rPr>
        <w:t xml:space="preserve"> óra*</w:t>
      </w:r>
    </w:p>
    <w:p w:rsidR="00645D8E" w:rsidRPr="006A5EE2" w:rsidRDefault="00645D8E" w:rsidP="00645D8E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AD4BDC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645D8E" w:rsidRPr="006A5EE2" w:rsidRDefault="003435D5" w:rsidP="00AD4BDC">
      <w:pPr>
        <w:ind w:left="567"/>
        <w:rPr>
          <w:rFonts w:cs="Times New Roman"/>
        </w:rPr>
      </w:pPr>
      <w:r w:rsidRPr="006A5EE2">
        <w:rPr>
          <w:rFonts w:cs="Times New Roman"/>
        </w:rPr>
        <w:t xml:space="preserve">Megtanítani a tanulókat digitális prezentáció készítésére, vizsgák, állásajánlatok stb., esetén nélkülözhetetlen. Az eddig tanult anyagok gyakorlatban, speciális programmal történő alkalmazása. Képek és szövegelemek együttes alkalmazása színekkel, áttűnésekkel, animációkkal. 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645D8E" w:rsidRPr="006A5EE2" w:rsidRDefault="003435D5" w:rsidP="00AD4BDC">
      <w:pPr>
        <w:ind w:left="567"/>
        <w:rPr>
          <w:rFonts w:cs="Times New Roman"/>
        </w:rPr>
      </w:pPr>
      <w:r w:rsidRPr="006A5EE2">
        <w:rPr>
          <w:rFonts w:cs="Times New Roman"/>
        </w:rPr>
        <w:t>Művészetek, Magyar nyelv és irodalom, Idegen nyelv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645D8E" w:rsidRPr="006A5EE2" w:rsidRDefault="003435D5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Képek méretezése, fájlformátumok </w:t>
      </w:r>
    </w:p>
    <w:p w:rsidR="003435D5" w:rsidRPr="006A5EE2" w:rsidRDefault="003435D5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Oldalterv kiválasztása vagy saját tervkészítés.</w:t>
      </w:r>
    </w:p>
    <w:p w:rsidR="003435D5" w:rsidRPr="006A5EE2" w:rsidRDefault="003435D5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Képfájlok egységesítése, Excel grafikák beillesztése, online képek használata.</w:t>
      </w:r>
    </w:p>
    <w:p w:rsidR="00645D8E" w:rsidRPr="006A5EE2" w:rsidRDefault="003435D5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Kép- és </w:t>
      </w:r>
      <w:proofErr w:type="spellStart"/>
      <w:r w:rsidRPr="006A5EE2">
        <w:rPr>
          <w:rFonts w:cs="Times New Roman"/>
        </w:rPr>
        <w:t>szövegbox</w:t>
      </w:r>
      <w:proofErr w:type="spellEnd"/>
      <w:r w:rsidRPr="006A5EE2">
        <w:rPr>
          <w:rFonts w:cs="Times New Roman"/>
        </w:rPr>
        <w:t xml:space="preserve"> alakzatok, élőfej, élőláb beállítása. Folyamatábrák, csillagok szalagok, szimbólumok alkalmazása. Betűszínek és háttérminták.</w:t>
      </w:r>
    </w:p>
    <w:p w:rsidR="00645D8E" w:rsidRPr="006A5EE2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45D8E" w:rsidRPr="006A5EE2" w:rsidRDefault="003435D5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gramStart"/>
      <w:r w:rsidRPr="006A5EE2">
        <w:rPr>
          <w:rFonts w:cs="Times New Roman"/>
          <w:b/>
          <w:i/>
        </w:rPr>
        <w:t>Áttűnések ,</w:t>
      </w:r>
      <w:proofErr w:type="gramEnd"/>
      <w:r w:rsidRPr="006A5EE2">
        <w:rPr>
          <w:rFonts w:cs="Times New Roman"/>
          <w:b/>
          <w:i/>
        </w:rPr>
        <w:t xml:space="preserve"> animációk </w:t>
      </w:r>
    </w:p>
    <w:p w:rsidR="003435D5" w:rsidRPr="006A5EE2" w:rsidRDefault="003435D5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Animációk típusai, áttűnések módja, iránya. </w:t>
      </w:r>
      <w:proofErr w:type="gramStart"/>
      <w:r w:rsidRPr="006A5EE2">
        <w:rPr>
          <w:rFonts w:cs="Times New Roman"/>
        </w:rPr>
        <w:t>effektusok</w:t>
      </w:r>
      <w:proofErr w:type="gramEnd"/>
      <w:r w:rsidRPr="006A5EE2">
        <w:rPr>
          <w:rFonts w:cs="Times New Roman"/>
        </w:rPr>
        <w:t xml:space="preserve">, vetítési módok beállítása. Időtartam, késleltetés, </w:t>
      </w:r>
      <w:proofErr w:type="spellStart"/>
      <w:r w:rsidRPr="006A5EE2">
        <w:rPr>
          <w:rFonts w:cs="Times New Roman"/>
        </w:rPr>
        <w:t>időzítéspróba</w:t>
      </w:r>
      <w:proofErr w:type="spellEnd"/>
      <w:r w:rsidRPr="006A5EE2">
        <w:rPr>
          <w:rFonts w:cs="Times New Roman"/>
        </w:rPr>
        <w:t>, diavetítés.</w:t>
      </w:r>
    </w:p>
    <w:p w:rsidR="003435D5" w:rsidRPr="006A5EE2" w:rsidRDefault="003435D5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Helyesírás-ellenőrzés, jegyzetek megjelenítése, elrejtése.</w:t>
      </w:r>
    </w:p>
    <w:p w:rsidR="003435D5" w:rsidRPr="006A5EE2" w:rsidRDefault="003435D5" w:rsidP="00AD4BDC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Rácsok és vonalak. </w:t>
      </w:r>
      <w:proofErr w:type="gramStart"/>
      <w:r w:rsidRPr="006A5EE2">
        <w:rPr>
          <w:rFonts w:cs="Times New Roman"/>
        </w:rPr>
        <w:t>színes</w:t>
      </w:r>
      <w:proofErr w:type="gramEnd"/>
      <w:r w:rsidRPr="006A5EE2">
        <w:rPr>
          <w:rFonts w:cs="Times New Roman"/>
        </w:rPr>
        <w:t>, szürkeárnyalatos vagy fekete-fehér mód választása.</w:t>
      </w:r>
    </w:p>
    <w:p w:rsidR="00645D8E" w:rsidRPr="006A5EE2" w:rsidRDefault="003435D5" w:rsidP="00AD4B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lastRenderedPageBreak/>
        <w:t>Zenei, beszédhang vagy más hangeffekt használata. Online bemutató.</w:t>
      </w:r>
    </w:p>
    <w:p w:rsidR="00645D8E" w:rsidRPr="006A5EE2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645D8E" w:rsidRPr="006A5EE2" w:rsidRDefault="003435D5" w:rsidP="00AD4BDC">
      <w:pPr>
        <w:pStyle w:val="Listaszerbekezds"/>
        <w:ind w:left="709"/>
        <w:rPr>
          <w:rFonts w:cs="Times New Roman"/>
        </w:rPr>
      </w:pPr>
      <w:r w:rsidRPr="006A5EE2">
        <w:rPr>
          <w:rFonts w:cs="Times New Roman"/>
        </w:rPr>
        <w:t>Kiadványszerkesztő szaktanterem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645D8E" w:rsidRPr="006A5EE2" w:rsidRDefault="00645D8E" w:rsidP="00645D8E">
      <w:pPr>
        <w:rPr>
          <w:rFonts w:cs="Times New Roman"/>
        </w:rPr>
      </w:pPr>
    </w:p>
    <w:p w:rsidR="00645D8E" w:rsidRPr="006A5EE2" w:rsidRDefault="00645D8E" w:rsidP="00645D8E">
      <w:pPr>
        <w:spacing w:before="28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A</w:t>
      </w:r>
    </w:p>
    <w:p w:rsidR="00645D8E" w:rsidRPr="006A5EE2" w:rsidRDefault="003435D5" w:rsidP="00645D8E">
      <w:pPr>
        <w:spacing w:after="480"/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11594</w:t>
      </w:r>
      <w:r w:rsidR="00645D8E" w:rsidRPr="006A5EE2">
        <w:rPr>
          <w:rFonts w:cs="Times New Roman"/>
          <w:b/>
          <w:sz w:val="36"/>
        </w:rPr>
        <w:t>-</w:t>
      </w:r>
      <w:r w:rsidRPr="006A5EE2">
        <w:rPr>
          <w:rFonts w:cs="Times New Roman"/>
          <w:b/>
          <w:sz w:val="36"/>
        </w:rPr>
        <w:t>16</w:t>
      </w:r>
      <w:r w:rsidR="00645D8E" w:rsidRPr="006A5EE2">
        <w:rPr>
          <w:rFonts w:cs="Times New Roman"/>
          <w:b/>
          <w:sz w:val="36"/>
        </w:rPr>
        <w:t xml:space="preserve"> azonosító számú</w:t>
      </w:r>
    </w:p>
    <w:p w:rsidR="00645D8E" w:rsidRPr="006A5EE2" w:rsidRDefault="003435D5" w:rsidP="00645D8E">
      <w:pPr>
        <w:jc w:val="center"/>
        <w:rPr>
          <w:rFonts w:cs="Times New Roman"/>
          <w:b/>
          <w:sz w:val="36"/>
        </w:rPr>
      </w:pPr>
      <w:r w:rsidRPr="006A5EE2">
        <w:rPr>
          <w:rFonts w:cs="Times New Roman"/>
          <w:b/>
          <w:sz w:val="36"/>
        </w:rPr>
        <w:t>Kép-szöveg integráció</w:t>
      </w:r>
    </w:p>
    <w:p w:rsidR="00645D8E" w:rsidRPr="006A5EE2" w:rsidRDefault="00645D8E" w:rsidP="00645D8E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megnevezésű</w:t>
      </w:r>
      <w:proofErr w:type="gramEnd"/>
    </w:p>
    <w:p w:rsidR="00645D8E" w:rsidRPr="006A5EE2" w:rsidRDefault="00645D8E" w:rsidP="00645D8E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szakmai</w:t>
      </w:r>
      <w:proofErr w:type="gramEnd"/>
      <w:r w:rsidRPr="006A5EE2">
        <w:rPr>
          <w:rFonts w:cs="Times New Roman"/>
          <w:b/>
          <w:sz w:val="36"/>
        </w:rPr>
        <w:t xml:space="preserve"> követelménymodul</w:t>
      </w:r>
    </w:p>
    <w:p w:rsidR="00645D8E" w:rsidRPr="006A5EE2" w:rsidRDefault="00645D8E" w:rsidP="00645D8E">
      <w:pPr>
        <w:jc w:val="center"/>
        <w:rPr>
          <w:rFonts w:cs="Times New Roman"/>
          <w:b/>
          <w:sz w:val="36"/>
        </w:rPr>
      </w:pPr>
      <w:proofErr w:type="gramStart"/>
      <w:r w:rsidRPr="006A5EE2">
        <w:rPr>
          <w:rFonts w:cs="Times New Roman"/>
          <w:b/>
          <w:sz w:val="36"/>
        </w:rPr>
        <w:t>tantárgyai</w:t>
      </w:r>
      <w:proofErr w:type="gramEnd"/>
      <w:r w:rsidRPr="006A5EE2">
        <w:rPr>
          <w:rFonts w:cs="Times New Roman"/>
          <w:b/>
          <w:sz w:val="36"/>
        </w:rPr>
        <w:t>, témakörei</w:t>
      </w:r>
    </w:p>
    <w:p w:rsidR="00645D8E" w:rsidRPr="006A5EE2" w:rsidRDefault="00645D8E" w:rsidP="00645D8E">
      <w:pPr>
        <w:spacing w:after="200" w:line="276" w:lineRule="auto"/>
        <w:jc w:val="left"/>
        <w:rPr>
          <w:rFonts w:cs="Times New Roman"/>
        </w:rPr>
      </w:pPr>
      <w:r w:rsidRPr="006A5EE2">
        <w:rPr>
          <w:rFonts w:cs="Times New Roman"/>
        </w:rPr>
        <w:br w:type="page"/>
      </w:r>
    </w:p>
    <w:p w:rsidR="00645D8E" w:rsidRPr="006A5EE2" w:rsidRDefault="00645D8E" w:rsidP="00645D8E">
      <w:pPr>
        <w:rPr>
          <w:rFonts w:cs="Times New Roman"/>
        </w:rPr>
      </w:pPr>
      <w:r w:rsidRPr="006A5EE2">
        <w:rPr>
          <w:rFonts w:cs="Times New Roman"/>
        </w:rPr>
        <w:lastRenderedPageBreak/>
        <w:t xml:space="preserve">A </w:t>
      </w:r>
      <w:r w:rsidR="003435D5" w:rsidRPr="006A5EE2">
        <w:rPr>
          <w:rFonts w:cs="Times New Roman"/>
        </w:rPr>
        <w:t>11594</w:t>
      </w:r>
      <w:r w:rsidRPr="006A5EE2">
        <w:rPr>
          <w:rFonts w:cs="Times New Roman"/>
        </w:rPr>
        <w:t>-</w:t>
      </w:r>
      <w:r w:rsidR="003435D5" w:rsidRPr="006A5EE2">
        <w:rPr>
          <w:rFonts w:cs="Times New Roman"/>
        </w:rPr>
        <w:t>16</w:t>
      </w:r>
      <w:r w:rsidRPr="006A5EE2">
        <w:rPr>
          <w:rFonts w:cs="Times New Roman"/>
        </w:rPr>
        <w:t xml:space="preserve"> azonosító számú </w:t>
      </w:r>
      <w:r w:rsidR="003435D5" w:rsidRPr="006A5EE2">
        <w:rPr>
          <w:rFonts w:cs="Times New Roman"/>
        </w:rPr>
        <w:t>Kép-szöveg integráció</w:t>
      </w:r>
      <w:r w:rsidRPr="006A5EE2">
        <w:rPr>
          <w:rFonts w:cs="Times New Roman"/>
        </w:rPr>
        <w:t xml:space="preserve"> megnevezésű szakmai követelménymodulhoz tartozó tantárgyak és témakörök oktatása során </w:t>
      </w:r>
      <w:r w:rsidR="00D77872">
        <w:rPr>
          <w:rFonts w:cs="Times New Roman"/>
        </w:rPr>
        <w:t>fejlesztendő kompetenciák:</w:t>
      </w:r>
    </w:p>
    <w:tbl>
      <w:tblPr>
        <w:tblW w:w="0" w:type="auto"/>
        <w:jc w:val="center"/>
        <w:tblInd w:w="-177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46"/>
        <w:gridCol w:w="758"/>
        <w:gridCol w:w="1060"/>
      </w:tblGrid>
      <w:tr w:rsidR="006A5EE2" w:rsidRPr="00535DF4" w:rsidTr="00535DF4">
        <w:trPr>
          <w:cantSplit/>
          <w:trHeight w:val="1697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Tördelés és tipográfia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Tördelés és tipográfia gyakorlat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Szedési utasítás, tipográfiai leírás, grafikai terv, forgatókönyv alapján a tipográfiai szabályok szerint tördel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Ábrákat, képeket méretez, dönt, forgat, tükröz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Kereteket és effektusokat alkalmaz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Ügyel a tipográfiai rend betartására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Tipográfus, és korrektor számára tördelt anyagot küld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korrektúrában jelölt hibákat javítja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Digitális </w:t>
            </w:r>
            <w:proofErr w:type="spellStart"/>
            <w:r w:rsidRPr="00535DF4">
              <w:rPr>
                <w:rFonts w:cs="Times New Roman"/>
                <w:szCs w:val="24"/>
              </w:rPr>
              <w:t>proofot</w:t>
            </w:r>
            <w:proofErr w:type="spellEnd"/>
            <w:r w:rsidRPr="00535DF4">
              <w:rPr>
                <w:rFonts w:cs="Times New Roman"/>
                <w:szCs w:val="24"/>
              </w:rPr>
              <w:t xml:space="preserve"> (próbanyomatot) készít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645F74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tördelt fájlt menti, imprimatúrára küldi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Ellenőrzi a kiadvány dokumentumait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Ellenőrzi a szöveg- és képformátumokat, a rácssűrűséget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Elkészített adatállományt EPS, PDF (nyomdai), JDF formátumba konvertál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645F74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Képfájlokat konvertál (mód, formátum)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Fájlkonverzió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Betűtípusok felismerése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klasszikus és modern tipográfia elvei, szabályai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Oldalalkotó és díszítő elemek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Tipográfiai arányok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A tördelés folyamata, programjai, szabályai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CMYK és direkt színek használata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Színes nyomtatók fajtái, működésük, beállításaik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645F74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645F74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Színre bontás, a színegyensúly beállítása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645F74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645F74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Digitális rácsképzés (felbontás, rácsozási mód, rácssűrűség, rácspont alak)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Nyomtatható árnyalatok száma, moaré, rácselforgatás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Elektronikus színkivonat készítés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FTP szerver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Kilövés fogalma, funkciója,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Tördelőprogramok kezelése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Nyomdai PDF-kezelő programok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lastRenderedPageBreak/>
              <w:t xml:space="preserve">Nyomtatási beállítások, nyomtatás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Olvasott szakmai szöveg megértése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Önállóság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Döntésképesség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Megbízhatóság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Határozottság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Meggyőzőkészség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Nyelvhelyesség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Kreativitás, ötletgazdagság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6A5EE2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Ismeretek helyénvaló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  <w:tr w:rsidR="00535DF4" w:rsidRPr="00535DF4" w:rsidTr="00535DF4">
        <w:trPr>
          <w:trHeight w:val="255"/>
          <w:jc w:val="center"/>
        </w:trPr>
        <w:tc>
          <w:tcPr>
            <w:tcW w:w="6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 xml:space="preserve">Problémamegoldás, hibaelhárítás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5BF1" w:rsidRPr="00535DF4" w:rsidRDefault="00F45BF1" w:rsidP="00535DF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szCs w:val="24"/>
              </w:rPr>
            </w:pPr>
            <w:r w:rsidRPr="00535DF4">
              <w:rPr>
                <w:rFonts w:cs="Times New Roman"/>
                <w:szCs w:val="24"/>
              </w:rPr>
              <w:t>x</w:t>
            </w:r>
          </w:p>
        </w:tc>
      </w:tr>
    </w:tbl>
    <w:p w:rsidR="00645D8E" w:rsidRPr="006A5EE2" w:rsidRDefault="00645D8E" w:rsidP="00645D8E">
      <w:pPr>
        <w:rPr>
          <w:rFonts w:cs="Times New Roman"/>
        </w:rPr>
      </w:pPr>
    </w:p>
    <w:p w:rsidR="00645D8E" w:rsidRPr="006A5EE2" w:rsidRDefault="00235230" w:rsidP="00645D8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Tördelés és tipográfia</w:t>
      </w:r>
      <w:r w:rsidR="00645D8E" w:rsidRPr="006A5EE2">
        <w:rPr>
          <w:rFonts w:cs="Times New Roman"/>
          <w:b/>
        </w:rPr>
        <w:t xml:space="preserve"> tantárgy</w:t>
      </w:r>
      <w:r w:rsidR="00645D8E" w:rsidRPr="006A5EE2">
        <w:rPr>
          <w:rFonts w:cs="Times New Roman"/>
          <w:b/>
        </w:rPr>
        <w:tab/>
      </w:r>
      <w:r w:rsidR="00AA7CEA" w:rsidRPr="006A5EE2">
        <w:rPr>
          <w:rFonts w:cs="Times New Roman"/>
          <w:b/>
        </w:rPr>
        <w:t>72</w:t>
      </w:r>
      <w:r w:rsidR="00645D8E" w:rsidRPr="006A5EE2">
        <w:rPr>
          <w:rFonts w:cs="Times New Roman"/>
          <w:b/>
        </w:rPr>
        <w:t xml:space="preserve"> óra/</w:t>
      </w:r>
      <w:r w:rsidR="00AA7CEA" w:rsidRPr="006A5EE2">
        <w:rPr>
          <w:rFonts w:cs="Times New Roman"/>
          <w:b/>
        </w:rPr>
        <w:t>72</w:t>
      </w:r>
      <w:r w:rsidR="00645D8E" w:rsidRPr="006A5EE2">
        <w:rPr>
          <w:rFonts w:cs="Times New Roman"/>
          <w:b/>
        </w:rPr>
        <w:t xml:space="preserve"> óra*</w:t>
      </w:r>
    </w:p>
    <w:p w:rsidR="00645D8E" w:rsidRPr="006A5EE2" w:rsidRDefault="00645D8E" w:rsidP="00645D8E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045F88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235230" w:rsidRPr="006A5EE2" w:rsidRDefault="00235230" w:rsidP="00045F88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klasszikus és modern tipográfia alkalmazásának elsajátítása.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 xml:space="preserve">Az oldalalkotó, tipográfiai és hatáskeltő elemek jellemzőinek megismerése. 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>Ismerje meg a tördelés folyamatát, programjait, szabályait.</w:t>
      </w:r>
    </w:p>
    <w:p w:rsidR="00645D8E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>Ismerje meg a CMYK és direkt színek alkalmazását.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645D8E" w:rsidRPr="006A5EE2" w:rsidRDefault="00235230" w:rsidP="00045F88">
      <w:pPr>
        <w:ind w:left="567"/>
        <w:rPr>
          <w:rFonts w:cs="Times New Roman"/>
        </w:rPr>
      </w:pPr>
      <w:r w:rsidRPr="006A5EE2">
        <w:rPr>
          <w:rFonts w:cs="Times New Roman"/>
        </w:rPr>
        <w:t>Művészetek, magyar nyelv és irodalom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645D8E" w:rsidRPr="006A5EE2" w:rsidRDefault="00235230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Tördelési szabályok 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Szedéstükör, hasábok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Címek, címrendszerek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Objektum-, szín-, printstílusok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Karakter- és bekezdésstílusok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Oldalalkotó elemek térközei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Fattyúsor, </w:t>
      </w:r>
      <w:proofErr w:type="spellStart"/>
      <w:r w:rsidRPr="006A5EE2">
        <w:rPr>
          <w:rFonts w:cs="Times New Roman"/>
        </w:rPr>
        <w:t>soregyen</w:t>
      </w:r>
      <w:proofErr w:type="spellEnd"/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Járulékos és speciális elemek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Kép- és </w:t>
      </w:r>
      <w:proofErr w:type="spellStart"/>
      <w:r w:rsidRPr="006A5EE2">
        <w:rPr>
          <w:rFonts w:cs="Times New Roman"/>
        </w:rPr>
        <w:t>szövegeredetik</w:t>
      </w:r>
      <w:proofErr w:type="spellEnd"/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Szedési utasítás, tipográfiai leírás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Grafikai terv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Forgatókönyv, oldaltükör, </w:t>
      </w:r>
      <w:proofErr w:type="spellStart"/>
      <w:r w:rsidRPr="006A5EE2">
        <w:rPr>
          <w:rFonts w:cs="Times New Roman"/>
        </w:rPr>
        <w:t>layout</w:t>
      </w:r>
      <w:proofErr w:type="spellEnd"/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Kép- és szövegkorrektúrák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Tördelt korrektúra</w:t>
      </w:r>
    </w:p>
    <w:p w:rsidR="00F13AA0" w:rsidRPr="006A5EE2" w:rsidRDefault="00F13AA0" w:rsidP="00F13AA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Imprimatúra, </w:t>
      </w:r>
      <w:proofErr w:type="spellStart"/>
      <w:r w:rsidRPr="006A5EE2">
        <w:rPr>
          <w:rFonts w:cs="Times New Roman"/>
        </w:rPr>
        <w:t>utánnéző</w:t>
      </w:r>
      <w:proofErr w:type="spellEnd"/>
    </w:p>
    <w:p w:rsidR="00645D8E" w:rsidRPr="006A5EE2" w:rsidRDefault="00235230" w:rsidP="00045F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tipográfiai arányok alkalmazása</w:t>
      </w:r>
    </w:p>
    <w:p w:rsidR="00645D8E" w:rsidRPr="006A5EE2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45D8E" w:rsidRPr="006A5EE2" w:rsidRDefault="00235230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lastRenderedPageBreak/>
        <w:t xml:space="preserve">Tördelési dokumentumok </w:t>
      </w:r>
    </w:p>
    <w:p w:rsidR="00235230" w:rsidRPr="006A5EE2" w:rsidRDefault="00235230" w:rsidP="00045F88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Kép- és </w:t>
      </w:r>
      <w:proofErr w:type="spellStart"/>
      <w:r w:rsidRPr="006A5EE2">
        <w:rPr>
          <w:rFonts w:cs="Times New Roman"/>
        </w:rPr>
        <w:t>szövegeredetik</w:t>
      </w:r>
      <w:proofErr w:type="spellEnd"/>
      <w:r w:rsidRPr="006A5EE2">
        <w:rPr>
          <w:rFonts w:cs="Times New Roman"/>
        </w:rPr>
        <w:t>. Szedési utasítás, tipográfiai leírás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 xml:space="preserve">Grafikai terv, forgatókönyv, oldaltükör, </w:t>
      </w:r>
      <w:proofErr w:type="spellStart"/>
      <w:r w:rsidRPr="006A5EE2">
        <w:rPr>
          <w:rFonts w:cs="Times New Roman"/>
        </w:rPr>
        <w:t>layout</w:t>
      </w:r>
      <w:proofErr w:type="spellEnd"/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 xml:space="preserve">Kép- és szövegkorrektúrák, tördelt korrektúra, imprimatúra, </w:t>
      </w:r>
      <w:proofErr w:type="spellStart"/>
      <w:r w:rsidRPr="006A5EE2">
        <w:rPr>
          <w:rFonts w:cs="Times New Roman"/>
        </w:rPr>
        <w:t>utánnéző</w:t>
      </w:r>
      <w:proofErr w:type="spellEnd"/>
    </w:p>
    <w:p w:rsidR="00235230" w:rsidRPr="006A5EE2" w:rsidRDefault="00235230" w:rsidP="00045F88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Szedéstükör, hasábok, címek, címrendszerek</w:t>
      </w:r>
    </w:p>
    <w:p w:rsidR="00235230" w:rsidRPr="006A5EE2" w:rsidRDefault="00235230" w:rsidP="00045F88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Objektum-, szín-, printstílusok, karakter- és bekezdésstílusok</w:t>
      </w:r>
    </w:p>
    <w:p w:rsidR="00235230" w:rsidRPr="006A5EE2" w:rsidRDefault="00235230" w:rsidP="00045F88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Oldalalkotó elemek térközei, fattyúsor, </w:t>
      </w:r>
      <w:proofErr w:type="spellStart"/>
      <w:r w:rsidRPr="006A5EE2">
        <w:rPr>
          <w:rFonts w:cs="Times New Roman"/>
        </w:rPr>
        <w:t>soregyen</w:t>
      </w:r>
      <w:proofErr w:type="spellEnd"/>
    </w:p>
    <w:p w:rsidR="00645D8E" w:rsidRPr="006A5EE2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45D8E" w:rsidRPr="006A5EE2" w:rsidRDefault="00235230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Táblázatok, járulékos elemek</w:t>
      </w:r>
      <w:r w:rsidR="00645D8E" w:rsidRPr="006A5EE2">
        <w:rPr>
          <w:rFonts w:cs="Times New Roman"/>
          <w:b/>
          <w:i/>
        </w:rPr>
        <w:t xml:space="preserve"> </w:t>
      </w:r>
    </w:p>
    <w:p w:rsidR="00235230" w:rsidRPr="006A5EE2" w:rsidRDefault="00235230" w:rsidP="00045F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A táblázatok fajtái, fej, láb, keretek, sorok és hasábok, táblázatcím. </w:t>
      </w:r>
    </w:p>
    <w:p w:rsidR="00235230" w:rsidRPr="006A5EE2" w:rsidRDefault="00235230" w:rsidP="00045F88">
      <w:pPr>
        <w:tabs>
          <w:tab w:val="left" w:pos="1418"/>
          <w:tab w:val="left" w:pos="553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Jegyzetek, láb és végjegyzet, marginális. </w:t>
      </w:r>
      <w:r w:rsidRPr="006A5EE2">
        <w:rPr>
          <w:rFonts w:cs="Times New Roman"/>
        </w:rPr>
        <w:tab/>
      </w:r>
    </w:p>
    <w:p w:rsidR="00235230" w:rsidRPr="006A5EE2" w:rsidRDefault="00235230" w:rsidP="00045F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Járulékos és speciális elemek. Impresszum, kolofon. Tartalomjegyzék. </w:t>
      </w:r>
    </w:p>
    <w:p w:rsidR="00645D8E" w:rsidRPr="006A5EE2" w:rsidRDefault="00235230" w:rsidP="00045F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Matematikai, fizikai és kémiai képletek.</w:t>
      </w:r>
    </w:p>
    <w:p w:rsidR="00645D8E" w:rsidRPr="006A5EE2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45D8E" w:rsidRPr="006A5EE2" w:rsidRDefault="00C976F0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 xml:space="preserve">Klasszikus és modern tipográfia </w:t>
      </w:r>
    </w:p>
    <w:p w:rsidR="00E94208" w:rsidRPr="006A5EE2" w:rsidRDefault="00E94208" w:rsidP="00E94208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A </w:t>
      </w:r>
      <w:proofErr w:type="gramStart"/>
      <w:r w:rsidRPr="006A5EE2">
        <w:rPr>
          <w:rFonts w:cs="Times New Roman"/>
        </w:rPr>
        <w:t>tipográfia építő</w:t>
      </w:r>
      <w:proofErr w:type="gramEnd"/>
      <w:r w:rsidRPr="006A5EE2">
        <w:rPr>
          <w:rFonts w:cs="Times New Roman"/>
        </w:rPr>
        <w:t xml:space="preserve"> elemei</w:t>
      </w:r>
    </w:p>
    <w:p w:rsidR="00E94208" w:rsidRPr="006A5EE2" w:rsidRDefault="00E94208" w:rsidP="00E94208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Tipográfiai hatáskeltők</w:t>
      </w:r>
    </w:p>
    <w:p w:rsidR="00E94208" w:rsidRPr="006A5EE2" w:rsidRDefault="00E94208" w:rsidP="00E94208">
      <w:pPr>
        <w:widowControl w:val="0"/>
        <w:suppressAutoHyphens/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Tipográfiai arányok</w:t>
      </w:r>
    </w:p>
    <w:p w:rsidR="00E94208" w:rsidRPr="006A5EE2" w:rsidRDefault="00E94208" w:rsidP="00E94208">
      <w:pPr>
        <w:widowControl w:val="0"/>
        <w:suppressAutoHyphens/>
        <w:spacing w:after="0"/>
        <w:ind w:left="851"/>
        <w:rPr>
          <w:rFonts w:cs="Times New Roman"/>
        </w:rPr>
      </w:pPr>
      <w:proofErr w:type="gramStart"/>
      <w:r w:rsidRPr="006A5EE2">
        <w:rPr>
          <w:rFonts w:cs="Times New Roman"/>
        </w:rPr>
        <w:t>Színek</w:t>
      </w:r>
      <w:proofErr w:type="gramEnd"/>
      <w:r w:rsidRPr="006A5EE2">
        <w:rPr>
          <w:rFonts w:cs="Times New Roman"/>
        </w:rPr>
        <w:t xml:space="preserve"> mint hatáskeltők</w:t>
      </w:r>
    </w:p>
    <w:p w:rsidR="00C976F0" w:rsidRPr="006A5EE2" w:rsidRDefault="00C976F0" w:rsidP="00C976F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klasszikus tipográfia elvei, építkezése</w:t>
      </w:r>
    </w:p>
    <w:p w:rsidR="00C976F0" w:rsidRPr="006A5EE2" w:rsidRDefault="00C976F0" w:rsidP="00C976F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klasszikus tipográfia elemei, hatáskeltői</w:t>
      </w:r>
    </w:p>
    <w:p w:rsidR="00C976F0" w:rsidRPr="006A5EE2" w:rsidRDefault="00C976F0" w:rsidP="00C976F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modern tipográfia elvei, építkezése</w:t>
      </w:r>
    </w:p>
    <w:p w:rsidR="00C976F0" w:rsidRPr="006A5EE2" w:rsidRDefault="00C976F0" w:rsidP="00C976F0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modern tipográfia elemei, hatáskeltői</w:t>
      </w:r>
    </w:p>
    <w:p w:rsidR="00645D8E" w:rsidRPr="006A5EE2" w:rsidRDefault="00C976F0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A tipográfiai arányok alkalmazása</w:t>
      </w:r>
    </w:p>
    <w:p w:rsidR="00645D8E" w:rsidRPr="006A5EE2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645D8E" w:rsidRPr="006A5EE2" w:rsidRDefault="00235230" w:rsidP="00645D8E">
      <w:pPr>
        <w:spacing w:after="0"/>
        <w:ind w:left="426"/>
        <w:rPr>
          <w:rFonts w:cs="Times New Roman"/>
        </w:rPr>
      </w:pPr>
      <w:proofErr w:type="gramStart"/>
      <w:r w:rsidRPr="006A5EE2">
        <w:rPr>
          <w:rFonts w:cs="Times New Roman"/>
        </w:rPr>
        <w:t>kiadványszerkesztő</w:t>
      </w:r>
      <w:proofErr w:type="gramEnd"/>
      <w:r w:rsidRPr="006A5EE2">
        <w:rPr>
          <w:rFonts w:cs="Times New Roman"/>
        </w:rPr>
        <w:t xml:space="preserve"> szaktanterem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235230" w:rsidP="00645D8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Tördelés és tipográfia gyakorlat</w:t>
      </w:r>
      <w:r w:rsidR="00645D8E" w:rsidRPr="006A5EE2">
        <w:rPr>
          <w:rFonts w:cs="Times New Roman"/>
          <w:b/>
        </w:rPr>
        <w:t xml:space="preserve"> tantárgy</w:t>
      </w:r>
      <w:r w:rsidR="00645D8E" w:rsidRPr="006A5EE2">
        <w:rPr>
          <w:rFonts w:cs="Times New Roman"/>
          <w:b/>
        </w:rPr>
        <w:tab/>
      </w:r>
      <w:r w:rsidR="00AA7CEA" w:rsidRPr="006A5EE2">
        <w:rPr>
          <w:rFonts w:cs="Times New Roman"/>
          <w:b/>
        </w:rPr>
        <w:t>126</w:t>
      </w:r>
      <w:r w:rsidR="00645D8E" w:rsidRPr="006A5EE2">
        <w:rPr>
          <w:rFonts w:cs="Times New Roman"/>
          <w:b/>
        </w:rPr>
        <w:t xml:space="preserve"> óra/</w:t>
      </w:r>
      <w:r w:rsidR="00AA7CEA" w:rsidRPr="006A5EE2">
        <w:rPr>
          <w:rFonts w:cs="Times New Roman"/>
          <w:b/>
        </w:rPr>
        <w:t>126</w:t>
      </w:r>
      <w:r w:rsidR="00645D8E" w:rsidRPr="006A5EE2">
        <w:rPr>
          <w:rFonts w:cs="Times New Roman"/>
          <w:b/>
        </w:rPr>
        <w:t xml:space="preserve"> óra*</w:t>
      </w:r>
    </w:p>
    <w:p w:rsidR="00645D8E" w:rsidRPr="006A5EE2" w:rsidRDefault="00645D8E" w:rsidP="00645D8E">
      <w:pPr>
        <w:spacing w:after="0"/>
        <w:jc w:val="right"/>
        <w:rPr>
          <w:rFonts w:cs="Times New Roman"/>
          <w:sz w:val="20"/>
        </w:rPr>
      </w:pPr>
      <w:r w:rsidRPr="006A5EE2">
        <w:rPr>
          <w:rFonts w:cs="Times New Roman"/>
          <w:sz w:val="20"/>
        </w:rPr>
        <w:t>* 9-13. évfolyamon megszervezett képzés/13. és 14. évfolyamon megszervezett képzés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tantárgy a </w:t>
      </w:r>
      <w:r w:rsidR="00045F88" w:rsidRPr="006A5EE2">
        <w:rPr>
          <w:rFonts w:cs="Times New Roman"/>
        </w:rPr>
        <w:t>fő</w:t>
      </w:r>
      <w:r w:rsidRPr="006A5EE2">
        <w:rPr>
          <w:rFonts w:cs="Times New Roman"/>
        </w:rPr>
        <w:t>szakképesítéshez kapcsolódik.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tanításának célja</w:t>
      </w:r>
    </w:p>
    <w:p w:rsidR="00235230" w:rsidRPr="006A5EE2" w:rsidRDefault="00235230" w:rsidP="00045F88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>Egyre bonyolódó feladatokon keresztül legyenek képesek a következőkre: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>A klasszikus és modern tipográfia alkalmazása digitális és nyomtatott kiadványokban.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 xml:space="preserve">Az oldalalkotó, tipográfiai és hatáskeltő elemek alkalmazása kiadványokban. </w:t>
      </w:r>
    </w:p>
    <w:p w:rsidR="00235230" w:rsidRPr="006A5EE2" w:rsidRDefault="00235230" w:rsidP="00E4367A">
      <w:pPr>
        <w:spacing w:after="0"/>
        <w:ind w:left="851"/>
        <w:contextualSpacing/>
        <w:jc w:val="left"/>
        <w:rPr>
          <w:rFonts w:cs="Times New Roman"/>
        </w:rPr>
      </w:pPr>
      <w:r w:rsidRPr="006A5EE2">
        <w:rPr>
          <w:rFonts w:cs="Times New Roman"/>
        </w:rPr>
        <w:t>A tördelés folyamatának, programjainak, szabályainak alkalmazása kiadványszerkesztő programokban.</w:t>
      </w:r>
    </w:p>
    <w:p w:rsidR="00645D8E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>A CMYK és direkt színek használata kiadványokban.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Kapcsolódó közismereti, szakmai tartalmak</w:t>
      </w:r>
    </w:p>
    <w:p w:rsidR="00645D8E" w:rsidRPr="006A5EE2" w:rsidRDefault="00235230" w:rsidP="00045F88">
      <w:pPr>
        <w:ind w:left="567"/>
        <w:rPr>
          <w:rFonts w:cs="Times New Roman"/>
        </w:rPr>
      </w:pPr>
      <w:r w:rsidRPr="006A5EE2">
        <w:rPr>
          <w:rFonts w:cs="Times New Roman"/>
        </w:rPr>
        <w:t>Művészetek, Magyar nyelv és irodalom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Témakörök</w:t>
      </w:r>
    </w:p>
    <w:p w:rsidR="00645D8E" w:rsidRPr="006A5EE2" w:rsidRDefault="00235230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lastRenderedPageBreak/>
        <w:t xml:space="preserve">Könyvtördelés </w:t>
      </w:r>
    </w:p>
    <w:p w:rsidR="00235230" w:rsidRPr="006A5EE2" w:rsidRDefault="00235230" w:rsidP="00045F88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Szedési utasítás, a könyv tipográfiai leírása, grafikai terv </w:t>
      </w:r>
      <w:proofErr w:type="gramStart"/>
      <w:r w:rsidRPr="006A5EE2">
        <w:rPr>
          <w:rFonts w:cs="Times New Roman"/>
        </w:rPr>
        <w:t>tanulmányozása  és</w:t>
      </w:r>
      <w:proofErr w:type="gramEnd"/>
      <w:r w:rsidRPr="006A5EE2">
        <w:rPr>
          <w:rFonts w:cs="Times New Roman"/>
        </w:rPr>
        <w:t xml:space="preserve"> részleteinek megismerése, megtanulása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proofErr w:type="spellStart"/>
      <w:r w:rsidRPr="006A5EE2">
        <w:rPr>
          <w:rFonts w:cs="Times New Roman"/>
        </w:rPr>
        <w:t>Layout</w:t>
      </w:r>
      <w:proofErr w:type="spellEnd"/>
      <w:r w:rsidRPr="006A5EE2">
        <w:rPr>
          <w:rFonts w:cs="Times New Roman"/>
        </w:rPr>
        <w:t>, mesteroldali elemek elkészítése, mesteroldalak használata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proofErr w:type="spellStart"/>
      <w:r w:rsidRPr="006A5EE2">
        <w:rPr>
          <w:rFonts w:cs="Times New Roman"/>
        </w:rPr>
        <w:t>Soregyen</w:t>
      </w:r>
      <w:proofErr w:type="spellEnd"/>
      <w:r w:rsidRPr="006A5EE2">
        <w:rPr>
          <w:rFonts w:cs="Times New Roman"/>
        </w:rPr>
        <w:t xml:space="preserve"> beállítása, használata. Szöveg folyatása, kenyérszöveg jellemzőinek beállítása, kiemelések megtartása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>Karakter- és bekezdésstílusok kialakítása, használata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>Alárendelt szöveg jellemzőinek beállítása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>Járulékos részek (</w:t>
      </w:r>
      <w:proofErr w:type="spellStart"/>
      <w:r w:rsidRPr="006A5EE2">
        <w:rPr>
          <w:rFonts w:cs="Times New Roman"/>
        </w:rPr>
        <w:t>címnegyedív</w:t>
      </w:r>
      <w:proofErr w:type="spellEnd"/>
      <w:r w:rsidRPr="006A5EE2">
        <w:rPr>
          <w:rFonts w:cs="Times New Roman"/>
        </w:rPr>
        <w:t>, tartalomjegyzék, mottó, köszönet-nyilvánítás, előszó, utószó, tárgy- és névmutatók, jegyzékek) tördelése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>Pagina kialakítása, behozás, kihajtás, fattyúsor megszüntetése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  <w:r w:rsidRPr="006A5EE2">
        <w:rPr>
          <w:rFonts w:cs="Times New Roman"/>
        </w:rPr>
        <w:t>Illusztrációk, képek, rajzok, ábrák, grafikonok beemelése, elhelyezése az oldalon, vágógörbék alkalmazása, kifutó képek használata</w:t>
      </w:r>
    </w:p>
    <w:p w:rsidR="00645D8E" w:rsidRPr="006A5EE2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45D8E" w:rsidRPr="006A5EE2" w:rsidRDefault="00293883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A5EE2">
        <w:rPr>
          <w:rFonts w:cs="Times New Roman"/>
          <w:b/>
          <w:i/>
        </w:rPr>
        <w:t>Akcidenciák</w:t>
      </w:r>
      <w:r w:rsidR="00645D8E" w:rsidRPr="006A5EE2">
        <w:rPr>
          <w:rFonts w:cs="Times New Roman"/>
          <w:b/>
          <w:i/>
        </w:rPr>
        <w:t xml:space="preserve"> </w:t>
      </w:r>
    </w:p>
    <w:p w:rsidR="00293883" w:rsidRPr="006A5EE2" w:rsidRDefault="00293883" w:rsidP="00293883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 Szedési utasítás, az egyedi, különleges igényű kiadványok tipográfiai leírása, grafikai terv tanulmányozása és részleteinek megismerése, alkalmazása.</w:t>
      </w:r>
    </w:p>
    <w:p w:rsidR="00293883" w:rsidRPr="006A5EE2" w:rsidRDefault="00293883" w:rsidP="00293883">
      <w:pPr>
        <w:spacing w:after="0"/>
        <w:ind w:left="851"/>
        <w:rPr>
          <w:rFonts w:cs="Times New Roman"/>
        </w:rPr>
      </w:pPr>
      <w:r w:rsidRPr="006A5EE2">
        <w:rPr>
          <w:rFonts w:cs="Times New Roman"/>
        </w:rPr>
        <w:t xml:space="preserve">Különleges színátmenetek, tónusok használata, tengelyek, zárásmódok kialakítása. Emblémák, hirdetések készítése névjegytől a prospektuson át az óriásplakátig. Képfeldolgozó programok effektusainak alkalmazása. Nagyon fontos a betűkeverés szabályainak betartása. </w:t>
      </w:r>
    </w:p>
    <w:p w:rsidR="00235230" w:rsidRPr="006A5EE2" w:rsidRDefault="00235230" w:rsidP="00045F88">
      <w:pPr>
        <w:spacing w:after="0"/>
        <w:ind w:left="851"/>
        <w:contextualSpacing/>
        <w:rPr>
          <w:rFonts w:cs="Times New Roman"/>
        </w:rPr>
      </w:pPr>
    </w:p>
    <w:p w:rsidR="00645D8E" w:rsidRPr="006A5EE2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képzés javasolt helyszíne (ajánlás)</w:t>
      </w:r>
    </w:p>
    <w:p w:rsidR="00645D8E" w:rsidRPr="006A5EE2" w:rsidRDefault="00235230" w:rsidP="00045F88">
      <w:pPr>
        <w:ind w:left="709"/>
        <w:rPr>
          <w:rFonts w:cs="Times New Roman"/>
        </w:rPr>
      </w:pPr>
      <w:r w:rsidRPr="006A5EE2">
        <w:rPr>
          <w:rFonts w:cs="Times New Roman"/>
        </w:rPr>
        <w:t>Kiadványszerkesztő szaktanterem, grafikai stúdió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</w:p>
    <w:p w:rsidR="00645D8E" w:rsidRPr="006A5EE2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A5EE2">
        <w:rPr>
          <w:rFonts w:cs="Times New Roman"/>
          <w:b/>
        </w:rPr>
        <w:t>A tantárgy értékelésének módja</w:t>
      </w:r>
    </w:p>
    <w:p w:rsidR="00645D8E" w:rsidRPr="006A5EE2" w:rsidRDefault="00645D8E" w:rsidP="00645D8E">
      <w:pPr>
        <w:spacing w:after="0"/>
        <w:ind w:left="426"/>
        <w:rPr>
          <w:rFonts w:cs="Times New Roman"/>
        </w:rPr>
      </w:pPr>
      <w:r w:rsidRPr="006A5EE2">
        <w:rPr>
          <w:rFonts w:cs="Times New Roman"/>
        </w:rPr>
        <w:t xml:space="preserve">A nemzeti köznevelésről szóló 2011. évi </w:t>
      </w:r>
      <w:r w:rsidR="00D77872">
        <w:rPr>
          <w:rFonts w:cs="Times New Roman"/>
        </w:rPr>
        <w:t>CXC. törvény</w:t>
      </w:r>
      <w:r w:rsidRPr="006A5EE2">
        <w:rPr>
          <w:rFonts w:cs="Times New Roman"/>
        </w:rPr>
        <w:t xml:space="preserve"> 54. § </w:t>
      </w:r>
      <w:r w:rsidR="00992226">
        <w:rPr>
          <w:rFonts w:cs="Times New Roman"/>
        </w:rPr>
        <w:t>(2) bekezdés a)</w:t>
      </w:r>
      <w:r w:rsidRPr="006A5EE2">
        <w:rPr>
          <w:rFonts w:cs="Times New Roman"/>
        </w:rPr>
        <w:t xml:space="preserve"> pontja szerinti értékeléssel.</w:t>
      </w:r>
    </w:p>
    <w:p w:rsidR="00645D8E" w:rsidRDefault="00645D8E" w:rsidP="00645D8E">
      <w:pPr>
        <w:spacing w:after="0"/>
        <w:ind w:left="426"/>
        <w:rPr>
          <w:rFonts w:cs="Times New Roman"/>
        </w:rPr>
      </w:pPr>
    </w:p>
    <w:p w:rsidR="00535DF4" w:rsidRDefault="00535DF4" w:rsidP="00535DF4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535DF4" w:rsidRPr="00D52C63" w:rsidRDefault="00535DF4" w:rsidP="00535DF4">
      <w:pPr>
        <w:rPr>
          <w:rFonts w:cs="Times New Roman"/>
        </w:rPr>
      </w:pPr>
    </w:p>
    <w:p w:rsidR="00535DF4" w:rsidRPr="00D52C63" w:rsidRDefault="00535DF4" w:rsidP="00535DF4">
      <w:pPr>
        <w:spacing w:before="2880"/>
        <w:jc w:val="center"/>
        <w:rPr>
          <w:rFonts w:cs="Times New Roman"/>
          <w:b/>
          <w:sz w:val="36"/>
        </w:rPr>
      </w:pPr>
    </w:p>
    <w:p w:rsidR="00535DF4" w:rsidRPr="00D52C63" w:rsidRDefault="00535DF4" w:rsidP="00535DF4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:rsidR="00535DF4" w:rsidRPr="00D52C63" w:rsidRDefault="00535DF4" w:rsidP="00535DF4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535DF4" w:rsidRPr="00644690" w:rsidRDefault="00535DF4" w:rsidP="00535DF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ind w:left="36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>
        <w:rPr>
          <w:b/>
        </w:rPr>
        <w:tab/>
        <w:t>89 ó</w:t>
      </w:r>
      <w:r w:rsidRPr="00644690">
        <w:rPr>
          <w:b/>
        </w:rPr>
        <w:t>ra</w:t>
      </w:r>
    </w:p>
    <w:p w:rsidR="00535DF4" w:rsidRDefault="00535DF4" w:rsidP="00535DF4">
      <w:pPr>
        <w:spacing w:after="0"/>
        <w:ind w:left="426"/>
      </w:pPr>
    </w:p>
    <w:p w:rsidR="00535DF4" w:rsidRDefault="00535DF4" w:rsidP="00535DF4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:rsidR="00535DF4" w:rsidRDefault="00535DF4" w:rsidP="00535DF4">
      <w:pPr>
        <w:spacing w:after="0"/>
        <w:ind w:left="426"/>
      </w:pPr>
    </w:p>
    <w:p w:rsidR="00535DF4" w:rsidRDefault="00535DF4" w:rsidP="00535DF4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:rsidR="00535DF4" w:rsidRDefault="00535DF4" w:rsidP="00535DF4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:rsidR="00535DF4" w:rsidRPr="002B5BF7" w:rsidRDefault="00535DF4" w:rsidP="00535DF4">
      <w:pPr>
        <w:spacing w:after="0"/>
        <w:ind w:left="426"/>
      </w:pPr>
    </w:p>
    <w:p w:rsidR="00535DF4" w:rsidRPr="00644690" w:rsidRDefault="00535DF4" w:rsidP="00535DF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:rsidR="00535DF4" w:rsidRDefault="00535DF4" w:rsidP="00535DF4">
      <w:pPr>
        <w:spacing w:after="0"/>
        <w:ind w:left="426"/>
      </w:pPr>
      <w:r w:rsidRPr="003A56AA">
        <w:t xml:space="preserve">A nemzeti köznevelésről szóló 2011. évi </w:t>
      </w:r>
      <w:r w:rsidR="00D77872">
        <w:t>CXC. törvény</w:t>
      </w:r>
      <w:r w:rsidRPr="003A56AA">
        <w:t xml:space="preserve"> 54. § </w:t>
      </w:r>
      <w:r w:rsidR="00992226">
        <w:t>(2) bekezdés a)</w:t>
      </w:r>
      <w:r w:rsidRPr="003A56AA">
        <w:t xml:space="preserve"> pontja szerinti értékeléssel.</w:t>
      </w:r>
    </w:p>
    <w:p w:rsidR="00535DF4" w:rsidRDefault="00535DF4" w:rsidP="00535DF4">
      <w:pPr>
        <w:spacing w:after="0"/>
        <w:ind w:left="426"/>
      </w:pPr>
    </w:p>
    <w:sectPr w:rsidR="00535DF4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D80A59E" w15:done="0"/>
  <w15:commentEx w15:paraId="1B5E5ACB" w15:done="0"/>
  <w15:commentEx w15:paraId="0DCDE0A9" w15:done="0"/>
  <w15:commentEx w15:paraId="2E306EBD" w15:done="0"/>
  <w15:commentEx w15:paraId="13151D1B" w15:done="0"/>
  <w15:commentEx w15:paraId="2C0A637C" w15:done="0"/>
  <w15:commentEx w15:paraId="25975B3F" w15:done="0"/>
  <w15:commentEx w15:paraId="3A945980" w15:done="0"/>
  <w15:commentEx w15:paraId="683A66A1" w15:done="0"/>
  <w15:commentEx w15:paraId="2380143E" w15:done="0"/>
  <w15:commentEx w15:paraId="03955BA1" w15:done="0"/>
  <w15:commentEx w15:paraId="13E8DF72" w15:done="0"/>
  <w15:commentEx w15:paraId="67D0D57B" w15:done="0"/>
  <w15:commentEx w15:paraId="519AAAF2" w15:done="0"/>
  <w15:commentEx w15:paraId="359CE8E5" w15:done="0"/>
  <w15:commentEx w15:paraId="5F9F7101" w15:done="0"/>
  <w15:commentEx w15:paraId="02BF2F13" w15:done="0"/>
  <w15:commentEx w15:paraId="7B7D9B1B" w15:done="0"/>
  <w15:commentEx w15:paraId="1CB44549" w15:done="0"/>
  <w15:commentEx w15:paraId="4AD2D045" w15:done="0"/>
  <w15:commentEx w15:paraId="148CBD3D" w15:done="0"/>
  <w15:commentEx w15:paraId="76447C49" w15:done="0"/>
  <w15:commentEx w15:paraId="3C610663" w15:done="0"/>
  <w15:commentEx w15:paraId="713EE631" w15:done="0"/>
  <w15:commentEx w15:paraId="1511EB07" w15:done="0"/>
  <w15:commentEx w15:paraId="6B721D85" w15:done="0"/>
  <w15:commentEx w15:paraId="13E35714" w15:done="0"/>
  <w15:commentEx w15:paraId="13905324" w15:done="0"/>
  <w15:commentEx w15:paraId="22D23A63" w15:done="0"/>
  <w15:commentEx w15:paraId="7616A52E" w15:done="0"/>
  <w15:commentEx w15:paraId="5DCBBEE9" w15:done="0"/>
  <w15:commentEx w15:paraId="6C67CB61" w15:done="0"/>
  <w15:commentEx w15:paraId="64F2472A" w15:done="0"/>
  <w15:commentEx w15:paraId="3DA10B12" w15:done="0"/>
  <w15:commentEx w15:paraId="66329232" w15:done="0"/>
  <w15:commentEx w15:paraId="3D1F6E24" w15:done="0"/>
  <w15:commentEx w15:paraId="79D13D15" w15:done="0"/>
  <w15:commentEx w15:paraId="6B213EF2" w15:done="0"/>
  <w15:commentEx w15:paraId="7578AE8A" w15:done="0"/>
  <w15:commentEx w15:paraId="31CCE23D" w15:done="0"/>
  <w15:commentEx w15:paraId="1C100C9D" w15:done="0"/>
  <w15:commentEx w15:paraId="2EC09D55" w15:done="0"/>
  <w15:commentEx w15:paraId="2E60857F" w15:done="0"/>
  <w15:commentEx w15:paraId="47EE14C8" w15:done="0"/>
  <w15:commentEx w15:paraId="13A0069D" w15:done="0"/>
  <w15:commentEx w15:paraId="7D2A7339" w15:done="0"/>
  <w15:commentEx w15:paraId="609348C4" w15:done="0"/>
  <w15:commentEx w15:paraId="0D5B792C" w15:done="0"/>
  <w15:commentEx w15:paraId="09444B07" w15:done="0"/>
  <w15:commentEx w15:paraId="1BFF0E4E" w15:done="0"/>
  <w15:commentEx w15:paraId="22D49A1C" w15:done="0"/>
  <w15:commentEx w15:paraId="5128DA7F" w15:done="0"/>
  <w15:commentEx w15:paraId="27530810" w15:done="0"/>
  <w15:commentEx w15:paraId="3769240E" w15:done="0"/>
  <w15:commentEx w15:paraId="5799098C" w15:done="0"/>
  <w15:commentEx w15:paraId="25101F3F" w15:done="0"/>
  <w15:commentEx w15:paraId="768B7020" w15:done="0"/>
  <w15:commentEx w15:paraId="5E597D53" w15:done="0"/>
  <w15:commentEx w15:paraId="2A29C32D" w15:done="0"/>
  <w15:commentEx w15:paraId="1F317003" w15:done="0"/>
  <w15:commentEx w15:paraId="46A2F4B0" w15:done="0"/>
  <w15:commentEx w15:paraId="7491D65B" w15:done="0"/>
  <w15:commentEx w15:paraId="19D959C5" w15:done="0"/>
  <w15:commentEx w15:paraId="4255A605" w15:done="0"/>
  <w15:commentEx w15:paraId="6ACEE448" w15:done="0"/>
  <w15:commentEx w15:paraId="1E188F86" w15:done="0"/>
  <w15:commentEx w15:paraId="2F46DAC7" w15:done="0"/>
  <w15:commentEx w15:paraId="4C43C8A1" w15:done="0"/>
  <w15:commentEx w15:paraId="5F749523" w15:done="0"/>
  <w15:commentEx w15:paraId="168A58F4" w15:done="0"/>
  <w15:commentEx w15:paraId="54833812" w15:done="0"/>
  <w15:commentEx w15:paraId="490AE38E" w15:done="0"/>
  <w15:commentEx w15:paraId="41C89055" w15:done="0"/>
  <w15:commentEx w15:paraId="4655ED3D" w15:done="0"/>
  <w15:commentEx w15:paraId="697B0743" w15:done="0"/>
  <w15:commentEx w15:paraId="2FD287D5" w15:done="0"/>
  <w15:commentEx w15:paraId="3AB1BED6" w15:done="0"/>
  <w15:commentEx w15:paraId="4FF2E405" w15:done="0"/>
  <w15:commentEx w15:paraId="34226A36" w15:done="0"/>
  <w15:commentEx w15:paraId="27515DA7" w15:done="0"/>
  <w15:commentEx w15:paraId="7782A6CE" w15:done="0"/>
  <w15:commentEx w15:paraId="6A46368D" w15:done="0"/>
  <w15:commentEx w15:paraId="22A7BA08" w15:done="0"/>
  <w15:commentEx w15:paraId="17989395" w15:done="0"/>
  <w15:commentEx w15:paraId="53628A54" w15:done="0"/>
  <w15:commentEx w15:paraId="06619222" w15:done="0"/>
  <w15:commentEx w15:paraId="682FDF1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D72" w:rsidRDefault="00205D72" w:rsidP="00B945BE">
      <w:pPr>
        <w:spacing w:after="0"/>
      </w:pPr>
      <w:r>
        <w:separator/>
      </w:r>
    </w:p>
  </w:endnote>
  <w:endnote w:type="continuationSeparator" w:id="0">
    <w:p w:rsidR="00205D72" w:rsidRDefault="00205D72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D72" w:rsidRDefault="00205D72" w:rsidP="00B945BE">
      <w:pPr>
        <w:spacing w:after="0"/>
      </w:pPr>
      <w:r>
        <w:separator/>
      </w:r>
    </w:p>
  </w:footnote>
  <w:footnote w:type="continuationSeparator" w:id="0">
    <w:p w:rsidR="00205D72" w:rsidRDefault="00205D72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AD721B"/>
    <w:multiLevelType w:val="multilevel"/>
    <w:tmpl w:val="70ECAB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8B21E5"/>
    <w:multiLevelType w:val="multilevel"/>
    <w:tmpl w:val="592C61F0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2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A9"/>
    <w:rsid w:val="0001241B"/>
    <w:rsid w:val="00012608"/>
    <w:rsid w:val="00013638"/>
    <w:rsid w:val="00021563"/>
    <w:rsid w:val="00033C9C"/>
    <w:rsid w:val="000350C2"/>
    <w:rsid w:val="00035A0A"/>
    <w:rsid w:val="00042714"/>
    <w:rsid w:val="000450A7"/>
    <w:rsid w:val="00045F88"/>
    <w:rsid w:val="00061648"/>
    <w:rsid w:val="0007263D"/>
    <w:rsid w:val="00074671"/>
    <w:rsid w:val="000772D7"/>
    <w:rsid w:val="00080CE3"/>
    <w:rsid w:val="00083D88"/>
    <w:rsid w:val="00094CBA"/>
    <w:rsid w:val="0009508E"/>
    <w:rsid w:val="000A21B7"/>
    <w:rsid w:val="000A2E27"/>
    <w:rsid w:val="000A4F69"/>
    <w:rsid w:val="000B44B8"/>
    <w:rsid w:val="000B4EE2"/>
    <w:rsid w:val="000B5E9D"/>
    <w:rsid w:val="000C0624"/>
    <w:rsid w:val="000C2A52"/>
    <w:rsid w:val="000D01ED"/>
    <w:rsid w:val="000D5A6E"/>
    <w:rsid w:val="000E1DAA"/>
    <w:rsid w:val="000F44A2"/>
    <w:rsid w:val="00117823"/>
    <w:rsid w:val="0012134D"/>
    <w:rsid w:val="00141FD6"/>
    <w:rsid w:val="00160E0E"/>
    <w:rsid w:val="0017186D"/>
    <w:rsid w:val="00173620"/>
    <w:rsid w:val="00177374"/>
    <w:rsid w:val="001816D5"/>
    <w:rsid w:val="001924F4"/>
    <w:rsid w:val="001A5B3C"/>
    <w:rsid w:val="001A711D"/>
    <w:rsid w:val="001A7777"/>
    <w:rsid w:val="001B18FE"/>
    <w:rsid w:val="001B61A0"/>
    <w:rsid w:val="001D3657"/>
    <w:rsid w:val="001E7B1E"/>
    <w:rsid w:val="001F08AF"/>
    <w:rsid w:val="00205D72"/>
    <w:rsid w:val="0021121C"/>
    <w:rsid w:val="00216033"/>
    <w:rsid w:val="0023233B"/>
    <w:rsid w:val="00235230"/>
    <w:rsid w:val="00240A17"/>
    <w:rsid w:val="00244218"/>
    <w:rsid w:val="002443C5"/>
    <w:rsid w:val="00250FD5"/>
    <w:rsid w:val="0025489A"/>
    <w:rsid w:val="00260473"/>
    <w:rsid w:val="002625A0"/>
    <w:rsid w:val="00266A2C"/>
    <w:rsid w:val="0026720A"/>
    <w:rsid w:val="00271502"/>
    <w:rsid w:val="00284768"/>
    <w:rsid w:val="00291386"/>
    <w:rsid w:val="00293883"/>
    <w:rsid w:val="002A3BE1"/>
    <w:rsid w:val="002B02B9"/>
    <w:rsid w:val="002B08FB"/>
    <w:rsid w:val="002C50E3"/>
    <w:rsid w:val="002C6866"/>
    <w:rsid w:val="002D029F"/>
    <w:rsid w:val="002E52A9"/>
    <w:rsid w:val="002F2438"/>
    <w:rsid w:val="00313C99"/>
    <w:rsid w:val="0031524B"/>
    <w:rsid w:val="00320239"/>
    <w:rsid w:val="00323360"/>
    <w:rsid w:val="003242C8"/>
    <w:rsid w:val="003262AC"/>
    <w:rsid w:val="003325F4"/>
    <w:rsid w:val="003435D5"/>
    <w:rsid w:val="003468AB"/>
    <w:rsid w:val="00346C39"/>
    <w:rsid w:val="003750AE"/>
    <w:rsid w:val="00381B6C"/>
    <w:rsid w:val="00390F08"/>
    <w:rsid w:val="00391719"/>
    <w:rsid w:val="003A0EC9"/>
    <w:rsid w:val="003A7273"/>
    <w:rsid w:val="003B10A4"/>
    <w:rsid w:val="003B1333"/>
    <w:rsid w:val="003D21DF"/>
    <w:rsid w:val="003E0E00"/>
    <w:rsid w:val="00400E39"/>
    <w:rsid w:val="004011EB"/>
    <w:rsid w:val="0040141A"/>
    <w:rsid w:val="0041674C"/>
    <w:rsid w:val="00420CA2"/>
    <w:rsid w:val="004239CF"/>
    <w:rsid w:val="00426376"/>
    <w:rsid w:val="00427407"/>
    <w:rsid w:val="00430699"/>
    <w:rsid w:val="00432BD7"/>
    <w:rsid w:val="00437470"/>
    <w:rsid w:val="004528CF"/>
    <w:rsid w:val="0045474F"/>
    <w:rsid w:val="00472A2C"/>
    <w:rsid w:val="00473073"/>
    <w:rsid w:val="00477E3A"/>
    <w:rsid w:val="00481D74"/>
    <w:rsid w:val="00484B0C"/>
    <w:rsid w:val="0049127E"/>
    <w:rsid w:val="004A7F8A"/>
    <w:rsid w:val="004B09C9"/>
    <w:rsid w:val="004B5204"/>
    <w:rsid w:val="004C4EBA"/>
    <w:rsid w:val="004D5255"/>
    <w:rsid w:val="004D6761"/>
    <w:rsid w:val="004D6ACF"/>
    <w:rsid w:val="004E32A8"/>
    <w:rsid w:val="004E6EEE"/>
    <w:rsid w:val="004F48EC"/>
    <w:rsid w:val="004F6765"/>
    <w:rsid w:val="00524B52"/>
    <w:rsid w:val="00535DF4"/>
    <w:rsid w:val="00542024"/>
    <w:rsid w:val="00543CE0"/>
    <w:rsid w:val="0055268F"/>
    <w:rsid w:val="00555044"/>
    <w:rsid w:val="005614A7"/>
    <w:rsid w:val="00561C56"/>
    <w:rsid w:val="00565574"/>
    <w:rsid w:val="00580150"/>
    <w:rsid w:val="005819D4"/>
    <w:rsid w:val="005857EF"/>
    <w:rsid w:val="00593907"/>
    <w:rsid w:val="005A3F3E"/>
    <w:rsid w:val="005A5E8B"/>
    <w:rsid w:val="005C10A1"/>
    <w:rsid w:val="005C3184"/>
    <w:rsid w:val="005C44FE"/>
    <w:rsid w:val="005D2DE8"/>
    <w:rsid w:val="005F22E2"/>
    <w:rsid w:val="00602463"/>
    <w:rsid w:val="006065DE"/>
    <w:rsid w:val="0060739B"/>
    <w:rsid w:val="00617E05"/>
    <w:rsid w:val="00622423"/>
    <w:rsid w:val="00634AC3"/>
    <w:rsid w:val="00636069"/>
    <w:rsid w:val="00645B4F"/>
    <w:rsid w:val="00645D8E"/>
    <w:rsid w:val="00645F74"/>
    <w:rsid w:val="0065053C"/>
    <w:rsid w:val="00657AC1"/>
    <w:rsid w:val="00661B13"/>
    <w:rsid w:val="00670F47"/>
    <w:rsid w:val="006817F9"/>
    <w:rsid w:val="006831AC"/>
    <w:rsid w:val="00692B69"/>
    <w:rsid w:val="00696ED9"/>
    <w:rsid w:val="006A001F"/>
    <w:rsid w:val="006A07FB"/>
    <w:rsid w:val="006A26B2"/>
    <w:rsid w:val="006A29F5"/>
    <w:rsid w:val="006A5EE2"/>
    <w:rsid w:val="006B3B52"/>
    <w:rsid w:val="006B3EA5"/>
    <w:rsid w:val="006B6253"/>
    <w:rsid w:val="006C56FC"/>
    <w:rsid w:val="006D6B63"/>
    <w:rsid w:val="006F40D1"/>
    <w:rsid w:val="006F5812"/>
    <w:rsid w:val="0070083B"/>
    <w:rsid w:val="00704A02"/>
    <w:rsid w:val="00707AD9"/>
    <w:rsid w:val="007106A1"/>
    <w:rsid w:val="007205F8"/>
    <w:rsid w:val="007213FE"/>
    <w:rsid w:val="007308AA"/>
    <w:rsid w:val="00731971"/>
    <w:rsid w:val="00741EC3"/>
    <w:rsid w:val="00752ECD"/>
    <w:rsid w:val="00754386"/>
    <w:rsid w:val="00757341"/>
    <w:rsid w:val="00770768"/>
    <w:rsid w:val="00770AA2"/>
    <w:rsid w:val="007761DE"/>
    <w:rsid w:val="00783D0C"/>
    <w:rsid w:val="007862B8"/>
    <w:rsid w:val="007A03FE"/>
    <w:rsid w:val="007A6A5C"/>
    <w:rsid w:val="007E482A"/>
    <w:rsid w:val="007F3D6B"/>
    <w:rsid w:val="007F5DDD"/>
    <w:rsid w:val="00807FA9"/>
    <w:rsid w:val="00811551"/>
    <w:rsid w:val="00820131"/>
    <w:rsid w:val="00821E80"/>
    <w:rsid w:val="008271DB"/>
    <w:rsid w:val="0083064C"/>
    <w:rsid w:val="00851A22"/>
    <w:rsid w:val="00853FC3"/>
    <w:rsid w:val="008553B5"/>
    <w:rsid w:val="00870155"/>
    <w:rsid w:val="00875238"/>
    <w:rsid w:val="00876453"/>
    <w:rsid w:val="008775D6"/>
    <w:rsid w:val="00882654"/>
    <w:rsid w:val="008A17AB"/>
    <w:rsid w:val="008A216B"/>
    <w:rsid w:val="008B01A2"/>
    <w:rsid w:val="008B06FD"/>
    <w:rsid w:val="008B6582"/>
    <w:rsid w:val="008D44F3"/>
    <w:rsid w:val="008D5618"/>
    <w:rsid w:val="008F1A3A"/>
    <w:rsid w:val="009112E2"/>
    <w:rsid w:val="00935F76"/>
    <w:rsid w:val="00953953"/>
    <w:rsid w:val="0096446F"/>
    <w:rsid w:val="009644ED"/>
    <w:rsid w:val="0097224A"/>
    <w:rsid w:val="00972853"/>
    <w:rsid w:val="00972FF6"/>
    <w:rsid w:val="00985338"/>
    <w:rsid w:val="00991053"/>
    <w:rsid w:val="0099108C"/>
    <w:rsid w:val="00992226"/>
    <w:rsid w:val="009929D6"/>
    <w:rsid w:val="009944BB"/>
    <w:rsid w:val="009A3A36"/>
    <w:rsid w:val="009A6D48"/>
    <w:rsid w:val="009B4649"/>
    <w:rsid w:val="009B6E6E"/>
    <w:rsid w:val="009C28EA"/>
    <w:rsid w:val="00A00CE7"/>
    <w:rsid w:val="00A05350"/>
    <w:rsid w:val="00A17996"/>
    <w:rsid w:val="00A23F09"/>
    <w:rsid w:val="00A24DEC"/>
    <w:rsid w:val="00A26E47"/>
    <w:rsid w:val="00A339AE"/>
    <w:rsid w:val="00A406FB"/>
    <w:rsid w:val="00A4691B"/>
    <w:rsid w:val="00A50696"/>
    <w:rsid w:val="00A5101E"/>
    <w:rsid w:val="00A531FE"/>
    <w:rsid w:val="00A6225F"/>
    <w:rsid w:val="00A70608"/>
    <w:rsid w:val="00A80941"/>
    <w:rsid w:val="00A8269A"/>
    <w:rsid w:val="00A85EE3"/>
    <w:rsid w:val="00A965FA"/>
    <w:rsid w:val="00A9676C"/>
    <w:rsid w:val="00AA473F"/>
    <w:rsid w:val="00AA7CEA"/>
    <w:rsid w:val="00AB789B"/>
    <w:rsid w:val="00AC095A"/>
    <w:rsid w:val="00AC34F4"/>
    <w:rsid w:val="00AD457C"/>
    <w:rsid w:val="00AD4BDC"/>
    <w:rsid w:val="00AD55B2"/>
    <w:rsid w:val="00AD7F25"/>
    <w:rsid w:val="00B005DE"/>
    <w:rsid w:val="00B00C68"/>
    <w:rsid w:val="00B23E68"/>
    <w:rsid w:val="00B267A1"/>
    <w:rsid w:val="00B63235"/>
    <w:rsid w:val="00B75532"/>
    <w:rsid w:val="00B843E0"/>
    <w:rsid w:val="00B862AB"/>
    <w:rsid w:val="00B945BE"/>
    <w:rsid w:val="00BA3826"/>
    <w:rsid w:val="00BA3D88"/>
    <w:rsid w:val="00BA6E9F"/>
    <w:rsid w:val="00BB68DA"/>
    <w:rsid w:val="00BD0108"/>
    <w:rsid w:val="00BD4836"/>
    <w:rsid w:val="00BF22E9"/>
    <w:rsid w:val="00BF4EAA"/>
    <w:rsid w:val="00BF6F4B"/>
    <w:rsid w:val="00BF74DE"/>
    <w:rsid w:val="00C0314C"/>
    <w:rsid w:val="00C03CED"/>
    <w:rsid w:val="00C07315"/>
    <w:rsid w:val="00C103B2"/>
    <w:rsid w:val="00C124C0"/>
    <w:rsid w:val="00C24A94"/>
    <w:rsid w:val="00C45A7F"/>
    <w:rsid w:val="00C47ADD"/>
    <w:rsid w:val="00C52223"/>
    <w:rsid w:val="00C53E01"/>
    <w:rsid w:val="00C64856"/>
    <w:rsid w:val="00C70BAB"/>
    <w:rsid w:val="00C7184B"/>
    <w:rsid w:val="00C72AA0"/>
    <w:rsid w:val="00C75C1C"/>
    <w:rsid w:val="00C81BEE"/>
    <w:rsid w:val="00C86B7B"/>
    <w:rsid w:val="00C9315C"/>
    <w:rsid w:val="00C976F0"/>
    <w:rsid w:val="00CB0363"/>
    <w:rsid w:val="00CB0FF0"/>
    <w:rsid w:val="00CB35F2"/>
    <w:rsid w:val="00CB484D"/>
    <w:rsid w:val="00CC1B44"/>
    <w:rsid w:val="00CC2277"/>
    <w:rsid w:val="00CC3E1C"/>
    <w:rsid w:val="00CC73F3"/>
    <w:rsid w:val="00CD2D29"/>
    <w:rsid w:val="00CD322A"/>
    <w:rsid w:val="00CD37F8"/>
    <w:rsid w:val="00CD72E7"/>
    <w:rsid w:val="00CF79D1"/>
    <w:rsid w:val="00D1431E"/>
    <w:rsid w:val="00D22413"/>
    <w:rsid w:val="00D24D0F"/>
    <w:rsid w:val="00D26B8D"/>
    <w:rsid w:val="00D26F14"/>
    <w:rsid w:val="00D4280B"/>
    <w:rsid w:val="00D47F69"/>
    <w:rsid w:val="00D52C63"/>
    <w:rsid w:val="00D6633C"/>
    <w:rsid w:val="00D77872"/>
    <w:rsid w:val="00D82257"/>
    <w:rsid w:val="00D93B4D"/>
    <w:rsid w:val="00D944A6"/>
    <w:rsid w:val="00DA3990"/>
    <w:rsid w:val="00DB4F25"/>
    <w:rsid w:val="00DB731D"/>
    <w:rsid w:val="00DD07B5"/>
    <w:rsid w:val="00DD482B"/>
    <w:rsid w:val="00DD65F6"/>
    <w:rsid w:val="00DE092D"/>
    <w:rsid w:val="00DF6050"/>
    <w:rsid w:val="00E1046E"/>
    <w:rsid w:val="00E10814"/>
    <w:rsid w:val="00E111A8"/>
    <w:rsid w:val="00E14ACA"/>
    <w:rsid w:val="00E156A6"/>
    <w:rsid w:val="00E32689"/>
    <w:rsid w:val="00E41981"/>
    <w:rsid w:val="00E42D4A"/>
    <w:rsid w:val="00E431FD"/>
    <w:rsid w:val="00E4367A"/>
    <w:rsid w:val="00E47451"/>
    <w:rsid w:val="00E50FE4"/>
    <w:rsid w:val="00E62F8E"/>
    <w:rsid w:val="00E66584"/>
    <w:rsid w:val="00E713EE"/>
    <w:rsid w:val="00E72B3E"/>
    <w:rsid w:val="00E94208"/>
    <w:rsid w:val="00E949F5"/>
    <w:rsid w:val="00E96240"/>
    <w:rsid w:val="00EA05C2"/>
    <w:rsid w:val="00EA55D1"/>
    <w:rsid w:val="00EA79A2"/>
    <w:rsid w:val="00EA7E95"/>
    <w:rsid w:val="00EB59B4"/>
    <w:rsid w:val="00EB71C8"/>
    <w:rsid w:val="00EC28C8"/>
    <w:rsid w:val="00EC378A"/>
    <w:rsid w:val="00EC6EA3"/>
    <w:rsid w:val="00EE359D"/>
    <w:rsid w:val="00EF522C"/>
    <w:rsid w:val="00F0277F"/>
    <w:rsid w:val="00F03A24"/>
    <w:rsid w:val="00F13AA0"/>
    <w:rsid w:val="00F2150D"/>
    <w:rsid w:val="00F24097"/>
    <w:rsid w:val="00F366FA"/>
    <w:rsid w:val="00F368DC"/>
    <w:rsid w:val="00F37407"/>
    <w:rsid w:val="00F41AF1"/>
    <w:rsid w:val="00F45BF1"/>
    <w:rsid w:val="00F47062"/>
    <w:rsid w:val="00F96995"/>
    <w:rsid w:val="00FB033E"/>
    <w:rsid w:val="00FB06FB"/>
    <w:rsid w:val="00FB273F"/>
    <w:rsid w:val="00FB4F72"/>
    <w:rsid w:val="00FB5939"/>
    <w:rsid w:val="00FB6DBC"/>
    <w:rsid w:val="00FD0579"/>
    <w:rsid w:val="00FD2804"/>
    <w:rsid w:val="00FD51DC"/>
    <w:rsid w:val="00FE4DBE"/>
    <w:rsid w:val="00FF2FA4"/>
    <w:rsid w:val="00FF4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rsid w:val="00C07315"/>
    <w:pPr>
      <w:suppressAutoHyphens/>
      <w:spacing w:before="280" w:after="119"/>
      <w:jc w:val="left"/>
    </w:pPr>
    <w:rPr>
      <w:rFonts w:eastAsia="Calibri" w:cs="Times New Roman"/>
      <w:szCs w:val="24"/>
      <w:lang w:eastAsia="ar-SA"/>
    </w:rPr>
  </w:style>
  <w:style w:type="character" w:styleId="Kiemels2">
    <w:name w:val="Strong"/>
    <w:basedOn w:val="Bekezdsalapbettpusa"/>
    <w:uiPriority w:val="22"/>
    <w:qFormat/>
    <w:rsid w:val="00117823"/>
    <w:rPr>
      <w:b/>
    </w:rPr>
  </w:style>
  <w:style w:type="character" w:styleId="Kiemels">
    <w:name w:val="Emphasis"/>
    <w:basedOn w:val="Bekezdsalapbettpusa"/>
    <w:uiPriority w:val="20"/>
    <w:qFormat/>
    <w:rsid w:val="00117823"/>
    <w:rPr>
      <w:i/>
      <w:iCs/>
    </w:rPr>
  </w:style>
  <w:style w:type="character" w:customStyle="1" w:styleId="object">
    <w:name w:val="object"/>
    <w:basedOn w:val="Bekezdsalapbettpusa"/>
    <w:rsid w:val="00EC6E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rsid w:val="00C07315"/>
    <w:pPr>
      <w:suppressAutoHyphens/>
      <w:spacing w:before="280" w:after="119"/>
      <w:jc w:val="left"/>
    </w:pPr>
    <w:rPr>
      <w:rFonts w:eastAsia="Calibri" w:cs="Times New Roman"/>
      <w:szCs w:val="24"/>
      <w:lang w:eastAsia="ar-SA"/>
    </w:rPr>
  </w:style>
  <w:style w:type="character" w:styleId="Kiemels2">
    <w:name w:val="Strong"/>
    <w:basedOn w:val="Bekezdsalapbettpusa"/>
    <w:uiPriority w:val="22"/>
    <w:qFormat/>
    <w:rsid w:val="00117823"/>
    <w:rPr>
      <w:b/>
    </w:rPr>
  </w:style>
  <w:style w:type="character" w:styleId="Kiemels">
    <w:name w:val="Emphasis"/>
    <w:basedOn w:val="Bekezdsalapbettpusa"/>
    <w:uiPriority w:val="20"/>
    <w:qFormat/>
    <w:rsid w:val="00117823"/>
    <w:rPr>
      <w:i/>
      <w:iCs/>
    </w:rPr>
  </w:style>
  <w:style w:type="character" w:customStyle="1" w:styleId="object">
    <w:name w:val="object"/>
    <w:basedOn w:val="Bekezdsalapbettpusa"/>
    <w:rsid w:val="00EC6E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elhaszn&#225;l&#243;\Downloads\kttv_sablon_2018_szg_12modul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7852B8CF4C0DD14D9E04B22109F687F9" ma:contentTypeVersion="0" ma:contentTypeDescription="Új dokumentum létrehozása." ma:contentTypeScope="" ma:versionID="c365f563690db312171041ffc281213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BB7DF-7654-4BA0-9C88-2CD39A10E0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AF9103-2CBE-4FBD-A0DA-98AB6DD4BE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047119-55AF-43A6-B262-628E4B7657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82E302D-E763-49F1-9B3E-3825715FA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kttv_sablon_2018_szg_12modul</Template>
  <TotalTime>29</TotalTime>
  <Pages>86</Pages>
  <Words>13674</Words>
  <Characters>94355</Characters>
  <Application>Microsoft Office Word</Application>
  <DocSecurity>0</DocSecurity>
  <Lines>786</Lines>
  <Paragraphs>215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107814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B.Niki</dc:creator>
  <dc:description>GINOP-6.2.4-VEKOP-16-2017-0001 – A 21. századi szakképzés és felnőttképzés minőségének valamint tartalmának fejlesztése</dc:description>
  <cp:lastModifiedBy>NGM</cp:lastModifiedBy>
  <cp:revision>10</cp:revision>
  <cp:lastPrinted>2018-02-12T09:28:00Z</cp:lastPrinted>
  <dcterms:created xsi:type="dcterms:W3CDTF">2018-03-27T09:30:00Z</dcterms:created>
  <dcterms:modified xsi:type="dcterms:W3CDTF">2018-06-20T10:46:00Z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0x0101007852B8CF4C0DD14D9E04B22109F687F9</vt:lpwstr>
  </property>
</Properties>
</file>