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B1E" w:rsidRPr="003269BA" w:rsidRDefault="003269BA" w:rsidP="00B778E9">
      <w:pPr>
        <w:spacing w:after="0"/>
        <w:jc w:val="center"/>
      </w:pPr>
      <w:r w:rsidRPr="003269BA">
        <w:t>2.62.</w:t>
      </w:r>
    </w:p>
    <w:p w:rsidR="003269BA" w:rsidRPr="003269BA" w:rsidRDefault="003269BA" w:rsidP="004F48EC">
      <w:pPr>
        <w:jc w:val="center"/>
      </w:pPr>
    </w:p>
    <w:p w:rsidR="001A7777" w:rsidRPr="003269BA" w:rsidRDefault="001A7777" w:rsidP="001A7777">
      <w:pPr>
        <w:jc w:val="center"/>
        <w:rPr>
          <w:b/>
          <w:caps/>
          <w:spacing w:val="60"/>
          <w:szCs w:val="24"/>
        </w:rPr>
      </w:pPr>
      <w:r w:rsidRPr="003269BA">
        <w:rPr>
          <w:b/>
          <w:caps/>
          <w:spacing w:val="60"/>
          <w:szCs w:val="24"/>
        </w:rPr>
        <w:t>Szakképzési kerettanterv</w:t>
      </w:r>
    </w:p>
    <w:p w:rsidR="001A7777" w:rsidRPr="003269BA" w:rsidRDefault="00BA3D88" w:rsidP="001A7777">
      <w:pPr>
        <w:jc w:val="center"/>
        <w:rPr>
          <w:b/>
          <w:szCs w:val="24"/>
        </w:rPr>
      </w:pPr>
      <w:proofErr w:type="gramStart"/>
      <w:r w:rsidRPr="003269BA">
        <w:rPr>
          <w:b/>
          <w:szCs w:val="24"/>
        </w:rPr>
        <w:t>a</w:t>
      </w:r>
      <w:r w:rsidR="00A54D5B" w:rsidRPr="003269BA">
        <w:rPr>
          <w:b/>
          <w:szCs w:val="24"/>
        </w:rPr>
        <w:t>z</w:t>
      </w:r>
      <w:proofErr w:type="gramEnd"/>
    </w:p>
    <w:p w:rsidR="0065053C" w:rsidRPr="003269BA" w:rsidRDefault="00551F21" w:rsidP="001A7777">
      <w:pPr>
        <w:jc w:val="center"/>
        <w:rPr>
          <w:b/>
          <w:caps/>
          <w:szCs w:val="24"/>
        </w:rPr>
      </w:pPr>
      <w:r w:rsidRPr="003269BA">
        <w:rPr>
          <w:b/>
          <w:caps/>
          <w:szCs w:val="24"/>
        </w:rPr>
        <w:t>I</w:t>
      </w:r>
      <w:r w:rsidR="0065053C" w:rsidRPr="003269BA">
        <w:rPr>
          <w:b/>
          <w:caps/>
          <w:szCs w:val="24"/>
        </w:rPr>
        <w:t xml:space="preserve">. </w:t>
      </w:r>
      <w:r w:rsidRPr="003269BA">
        <w:rPr>
          <w:b/>
          <w:caps/>
          <w:szCs w:val="24"/>
        </w:rPr>
        <w:t>egészségügy</w:t>
      </w:r>
    </w:p>
    <w:p w:rsidR="0065053C" w:rsidRPr="003269BA" w:rsidRDefault="0065053C" w:rsidP="001A7777">
      <w:pPr>
        <w:jc w:val="center"/>
        <w:rPr>
          <w:b/>
          <w:szCs w:val="24"/>
        </w:rPr>
      </w:pPr>
      <w:proofErr w:type="gramStart"/>
      <w:r w:rsidRPr="003269BA">
        <w:rPr>
          <w:b/>
          <w:szCs w:val="24"/>
        </w:rPr>
        <w:t>ágazathoz</w:t>
      </w:r>
      <w:proofErr w:type="gramEnd"/>
      <w:r w:rsidRPr="003269BA">
        <w:rPr>
          <w:b/>
          <w:szCs w:val="24"/>
        </w:rPr>
        <w:t xml:space="preserve"> tartozó</w:t>
      </w:r>
    </w:p>
    <w:p w:rsidR="001A7777" w:rsidRPr="003269BA" w:rsidRDefault="00551F21" w:rsidP="001A7777">
      <w:pPr>
        <w:jc w:val="center"/>
        <w:rPr>
          <w:b/>
          <w:szCs w:val="24"/>
        </w:rPr>
      </w:pPr>
      <w:r w:rsidRPr="003269BA">
        <w:rPr>
          <w:b/>
          <w:szCs w:val="24"/>
        </w:rPr>
        <w:t>54 72</w:t>
      </w:r>
      <w:r w:rsidR="00FA52B4" w:rsidRPr="003269BA">
        <w:rPr>
          <w:b/>
          <w:szCs w:val="24"/>
        </w:rPr>
        <w:t>6 04</w:t>
      </w:r>
    </w:p>
    <w:p w:rsidR="001A7777" w:rsidRPr="003269BA" w:rsidRDefault="00FA52B4" w:rsidP="001A7777">
      <w:pPr>
        <w:jc w:val="center"/>
        <w:rPr>
          <w:b/>
          <w:caps/>
          <w:szCs w:val="24"/>
        </w:rPr>
      </w:pPr>
      <w:r w:rsidRPr="003269BA">
        <w:rPr>
          <w:b/>
          <w:caps/>
          <w:szCs w:val="24"/>
        </w:rPr>
        <w:t>Gyógymasszőr</w:t>
      </w:r>
    </w:p>
    <w:p w:rsidR="004F48EC" w:rsidRPr="003269BA" w:rsidRDefault="001A7777" w:rsidP="004F48EC">
      <w:pPr>
        <w:jc w:val="center"/>
        <w:rPr>
          <w:b/>
          <w:caps/>
          <w:szCs w:val="24"/>
        </w:rPr>
      </w:pPr>
      <w:r w:rsidRPr="003269BA">
        <w:rPr>
          <w:b/>
          <w:caps/>
          <w:szCs w:val="24"/>
        </w:rPr>
        <w:t>szakképesítéshez</w:t>
      </w:r>
    </w:p>
    <w:p w:rsidR="00770AA2" w:rsidRPr="003269BA" w:rsidRDefault="004F48EC" w:rsidP="004F48EC">
      <w:pPr>
        <w:jc w:val="center"/>
        <w:rPr>
          <w:b/>
          <w:caps/>
          <w:szCs w:val="24"/>
        </w:rPr>
      </w:pPr>
      <w:r w:rsidRPr="003269BA">
        <w:rPr>
          <w:b/>
          <w:szCs w:val="24"/>
        </w:rPr>
        <w:t>(a</w:t>
      </w:r>
      <w:r w:rsidR="00A54D5B" w:rsidRPr="003269BA">
        <w:rPr>
          <w:b/>
          <w:szCs w:val="24"/>
        </w:rPr>
        <w:t>z</w:t>
      </w:r>
      <w:r w:rsidRPr="003269BA">
        <w:rPr>
          <w:b/>
          <w:szCs w:val="24"/>
        </w:rPr>
        <w:t xml:space="preserve"> </w:t>
      </w:r>
      <w:r w:rsidR="00551F21" w:rsidRPr="003269BA">
        <w:rPr>
          <w:b/>
          <w:szCs w:val="24"/>
        </w:rPr>
        <w:t>52 720 01</w:t>
      </w:r>
      <w:r w:rsidRPr="003269BA">
        <w:rPr>
          <w:b/>
          <w:caps/>
          <w:szCs w:val="24"/>
        </w:rPr>
        <w:t xml:space="preserve"> </w:t>
      </w:r>
      <w:r w:rsidR="00551F21" w:rsidRPr="003269BA">
        <w:rPr>
          <w:b/>
          <w:caps/>
          <w:szCs w:val="24"/>
        </w:rPr>
        <w:t xml:space="preserve">általános ápolási </w:t>
      </w:r>
      <w:proofErr w:type="gramStart"/>
      <w:r w:rsidR="00551F21" w:rsidRPr="003269BA">
        <w:rPr>
          <w:b/>
          <w:caps/>
          <w:szCs w:val="24"/>
        </w:rPr>
        <w:t>és</w:t>
      </w:r>
      <w:proofErr w:type="gramEnd"/>
      <w:r w:rsidR="00551F21" w:rsidRPr="003269BA">
        <w:rPr>
          <w:b/>
          <w:caps/>
          <w:szCs w:val="24"/>
        </w:rPr>
        <w:t xml:space="preserve"> egészségügyi asszisztens</w:t>
      </w:r>
    </w:p>
    <w:p w:rsidR="004F48EC" w:rsidRPr="003269BA" w:rsidRDefault="004F48EC" w:rsidP="004F48EC">
      <w:pPr>
        <w:jc w:val="center"/>
        <w:rPr>
          <w:b/>
          <w:caps/>
          <w:szCs w:val="24"/>
        </w:rPr>
      </w:pPr>
      <w:proofErr w:type="gramStart"/>
      <w:r w:rsidRPr="003269BA">
        <w:rPr>
          <w:b/>
          <w:szCs w:val="24"/>
        </w:rPr>
        <w:t>mellék</w:t>
      </w:r>
      <w:r w:rsidR="00770AA2" w:rsidRPr="003269BA">
        <w:rPr>
          <w:b/>
          <w:szCs w:val="24"/>
        </w:rPr>
        <w:t>-</w:t>
      </w:r>
      <w:r w:rsidRPr="003269BA">
        <w:rPr>
          <w:b/>
          <w:szCs w:val="24"/>
        </w:rPr>
        <w:t>szakképesítéssel</w:t>
      </w:r>
      <w:proofErr w:type="gramEnd"/>
      <w:r w:rsidRPr="003269BA">
        <w:rPr>
          <w:b/>
          <w:szCs w:val="24"/>
        </w:rPr>
        <w:t>)</w:t>
      </w:r>
    </w:p>
    <w:p w:rsidR="000B5E9D" w:rsidRPr="003269BA" w:rsidRDefault="000B5E9D" w:rsidP="001A7777">
      <w:pPr>
        <w:jc w:val="center"/>
        <w:rPr>
          <w:b/>
          <w:caps/>
          <w:szCs w:val="24"/>
        </w:rPr>
      </w:pPr>
    </w:p>
    <w:p w:rsidR="001A7777" w:rsidRPr="003269BA" w:rsidRDefault="001A7777" w:rsidP="000B5E9D">
      <w:pPr>
        <w:spacing w:after="0"/>
      </w:pPr>
    </w:p>
    <w:p w:rsidR="00F24097" w:rsidRPr="003269BA" w:rsidRDefault="00F24097" w:rsidP="00F24097">
      <w:pPr>
        <w:spacing w:after="0"/>
        <w:rPr>
          <w:b/>
        </w:rPr>
      </w:pPr>
      <w:r w:rsidRPr="003269BA">
        <w:rPr>
          <w:b/>
        </w:rPr>
        <w:t xml:space="preserve">I. </w:t>
      </w:r>
      <w:proofErr w:type="gramStart"/>
      <w:r w:rsidRPr="003269BA">
        <w:rPr>
          <w:b/>
        </w:rPr>
        <w:t>A</w:t>
      </w:r>
      <w:proofErr w:type="gramEnd"/>
      <w:r w:rsidRPr="003269BA">
        <w:rPr>
          <w:b/>
        </w:rPr>
        <w:t xml:space="preserve"> szakképzés jogi háttere</w:t>
      </w:r>
    </w:p>
    <w:p w:rsidR="00F24097" w:rsidRPr="003269BA" w:rsidRDefault="00F24097" w:rsidP="00F24097">
      <w:pPr>
        <w:spacing w:after="0"/>
      </w:pPr>
      <w:r w:rsidRPr="003269BA">
        <w:t>A szakképzési kerettanterv</w:t>
      </w:r>
    </w:p>
    <w:p w:rsidR="00F24097" w:rsidRPr="003269BA" w:rsidRDefault="00F24097" w:rsidP="00F24097">
      <w:pPr>
        <w:pStyle w:val="Listaszerbekezds"/>
        <w:numPr>
          <w:ilvl w:val="0"/>
          <w:numId w:val="6"/>
        </w:numPr>
        <w:spacing w:after="0"/>
      </w:pPr>
      <w:r w:rsidRPr="003269BA">
        <w:t>a nemzeti köznevelésről szóló 2011. évi CXC. törvény,</w:t>
      </w:r>
    </w:p>
    <w:p w:rsidR="00F24097" w:rsidRPr="003269BA" w:rsidRDefault="00F24097" w:rsidP="00F24097">
      <w:pPr>
        <w:pStyle w:val="Listaszerbekezds"/>
        <w:numPr>
          <w:ilvl w:val="0"/>
          <w:numId w:val="6"/>
        </w:numPr>
        <w:spacing w:after="0"/>
      </w:pPr>
      <w:r w:rsidRPr="003269BA">
        <w:t>a szakképzésről szóló 2011. évi CLXXXVII. törvény,</w:t>
      </w:r>
    </w:p>
    <w:p w:rsidR="00F24097" w:rsidRPr="003269BA" w:rsidRDefault="00F24097" w:rsidP="00F24097">
      <w:pPr>
        <w:spacing w:after="0"/>
      </w:pPr>
    </w:p>
    <w:p w:rsidR="00F24097" w:rsidRPr="003269BA" w:rsidRDefault="00F24097" w:rsidP="00F24097">
      <w:pPr>
        <w:spacing w:after="0"/>
      </w:pPr>
      <w:proofErr w:type="gramStart"/>
      <w:r w:rsidRPr="003269BA">
        <w:t>valamint</w:t>
      </w:r>
      <w:proofErr w:type="gramEnd"/>
    </w:p>
    <w:p w:rsidR="00F24097" w:rsidRPr="003269BA" w:rsidRDefault="00F24097" w:rsidP="00F24097">
      <w:pPr>
        <w:pStyle w:val="Listaszerbekezds"/>
        <w:numPr>
          <w:ilvl w:val="0"/>
          <w:numId w:val="6"/>
        </w:numPr>
        <w:spacing w:after="0"/>
      </w:pPr>
      <w:r w:rsidRPr="003269BA">
        <w:t xml:space="preserve">az Országos Képzési Jegyzékről és az Országos Képzési Jegyzék módosításának eljárásrendjéről szóló 150/2012. (VII. 6.) </w:t>
      </w:r>
      <w:r w:rsidR="003269BA">
        <w:t>Korm. rendelet</w:t>
      </w:r>
      <w:r w:rsidRPr="003269BA">
        <w:t>,</w:t>
      </w:r>
    </w:p>
    <w:p w:rsidR="00F24097" w:rsidRPr="003269BA" w:rsidRDefault="00F24097" w:rsidP="00F24097">
      <w:pPr>
        <w:pStyle w:val="Listaszerbekezds"/>
        <w:numPr>
          <w:ilvl w:val="0"/>
          <w:numId w:val="6"/>
        </w:numPr>
        <w:spacing w:after="0"/>
      </w:pPr>
      <w:r w:rsidRPr="003269BA">
        <w:t xml:space="preserve">az állam által elismert szakképesítések szakmai követelménymoduljairól szóló 217/2012. (VIII. 9.) </w:t>
      </w:r>
      <w:r w:rsidR="003269BA">
        <w:t>Korm. rendelet és</w:t>
      </w:r>
    </w:p>
    <w:p w:rsidR="00F24097" w:rsidRPr="003269BA" w:rsidRDefault="004E3289" w:rsidP="00F24097">
      <w:pPr>
        <w:pStyle w:val="Listaszerbekezds"/>
        <w:numPr>
          <w:ilvl w:val="0"/>
          <w:numId w:val="6"/>
        </w:numPr>
        <w:spacing w:after="0"/>
      </w:pPr>
      <w:r w:rsidRPr="000F557A">
        <w:rPr>
          <w:szCs w:val="24"/>
        </w:rPr>
        <w:t>az emberi erőforrások minisztere ágazatába tartozó szakképesítések szakmai és vizsgakövetelményeiről szóló</w:t>
      </w:r>
      <w:r w:rsidR="00F24097" w:rsidRPr="003269BA">
        <w:t xml:space="preserve"> </w:t>
      </w:r>
      <w:r w:rsidR="00551F21" w:rsidRPr="003269BA">
        <w:t>27</w:t>
      </w:r>
      <w:r w:rsidR="00F24097" w:rsidRPr="003269BA">
        <w:t>/201</w:t>
      </w:r>
      <w:r w:rsidR="00551F21" w:rsidRPr="003269BA">
        <w:t>6</w:t>
      </w:r>
      <w:r w:rsidR="00F24097" w:rsidRPr="003269BA">
        <w:t>. (</w:t>
      </w:r>
      <w:r w:rsidR="00551F21" w:rsidRPr="003269BA">
        <w:t>IX</w:t>
      </w:r>
      <w:r w:rsidR="00F24097" w:rsidRPr="003269BA">
        <w:t xml:space="preserve">. </w:t>
      </w:r>
      <w:r w:rsidR="00551F21" w:rsidRPr="003269BA">
        <w:t>16</w:t>
      </w:r>
      <w:r w:rsidR="00F24097" w:rsidRPr="003269BA">
        <w:t xml:space="preserve">.) </w:t>
      </w:r>
      <w:r w:rsidR="00551F21" w:rsidRPr="003269BA">
        <w:t>EMMI</w:t>
      </w:r>
      <w:r w:rsidR="00F24097" w:rsidRPr="003269BA">
        <w:t xml:space="preserve"> rendelet </w:t>
      </w:r>
    </w:p>
    <w:p w:rsidR="00F24097" w:rsidRPr="003269BA" w:rsidRDefault="00F24097" w:rsidP="00F24097">
      <w:pPr>
        <w:spacing w:after="0"/>
      </w:pPr>
      <w:proofErr w:type="gramStart"/>
      <w:r w:rsidRPr="003269BA">
        <w:t>alapján</w:t>
      </w:r>
      <w:proofErr w:type="gramEnd"/>
      <w:r w:rsidRPr="003269BA">
        <w:t xml:space="preserve"> készült.</w:t>
      </w:r>
    </w:p>
    <w:p w:rsidR="001A7777" w:rsidRPr="003269BA" w:rsidRDefault="001A7777" w:rsidP="000B5E9D">
      <w:pPr>
        <w:spacing w:after="0"/>
      </w:pPr>
    </w:p>
    <w:p w:rsidR="00E96240" w:rsidRPr="003269BA" w:rsidRDefault="00E96240" w:rsidP="000B5E9D">
      <w:pPr>
        <w:spacing w:after="0"/>
      </w:pPr>
    </w:p>
    <w:p w:rsidR="00C64856" w:rsidRPr="003269BA" w:rsidRDefault="00C64856" w:rsidP="00C64856">
      <w:pPr>
        <w:spacing w:after="0"/>
        <w:rPr>
          <w:b/>
        </w:rPr>
      </w:pPr>
      <w:r w:rsidRPr="003269BA">
        <w:rPr>
          <w:b/>
        </w:rPr>
        <w:t xml:space="preserve">II. </w:t>
      </w:r>
      <w:proofErr w:type="gramStart"/>
      <w:r w:rsidRPr="003269BA">
        <w:rPr>
          <w:b/>
        </w:rPr>
        <w:t>A</w:t>
      </w:r>
      <w:proofErr w:type="gramEnd"/>
      <w:r w:rsidRPr="003269BA">
        <w:rPr>
          <w:b/>
        </w:rPr>
        <w:t xml:space="preserve"> szakképesítés alapadatai</w:t>
      </w:r>
    </w:p>
    <w:p w:rsidR="00C64856" w:rsidRPr="003269BA" w:rsidRDefault="00C64856" w:rsidP="00C64856">
      <w:pPr>
        <w:spacing w:after="0"/>
      </w:pPr>
    </w:p>
    <w:p w:rsidR="00C64856" w:rsidRPr="003269BA" w:rsidRDefault="00C64856" w:rsidP="00C64856">
      <w:pPr>
        <w:spacing w:after="0"/>
      </w:pPr>
      <w:r w:rsidRPr="003269BA">
        <w:t xml:space="preserve">A szakképesítés azonosító száma: </w:t>
      </w:r>
      <w:r w:rsidR="00041EC1" w:rsidRPr="003269BA">
        <w:t>54 72</w:t>
      </w:r>
      <w:r w:rsidR="00FA52B4" w:rsidRPr="003269BA">
        <w:t>6 04</w:t>
      </w:r>
    </w:p>
    <w:p w:rsidR="00C64856" w:rsidRPr="003269BA" w:rsidRDefault="00C64856" w:rsidP="00C64856">
      <w:pPr>
        <w:spacing w:after="0"/>
      </w:pPr>
      <w:r w:rsidRPr="003269BA">
        <w:t xml:space="preserve">Szakképesítés megnevezése: </w:t>
      </w:r>
      <w:proofErr w:type="spellStart"/>
      <w:r w:rsidR="00FA52B4" w:rsidRPr="003269BA">
        <w:t>Gyógymasszőr</w:t>
      </w:r>
      <w:proofErr w:type="spellEnd"/>
    </w:p>
    <w:p w:rsidR="00C64856" w:rsidRPr="003269BA" w:rsidRDefault="00C64856" w:rsidP="00C64856">
      <w:pPr>
        <w:spacing w:after="0"/>
      </w:pPr>
      <w:r w:rsidRPr="003269BA">
        <w:t xml:space="preserve">A szakmacsoport száma és megnevezése: </w:t>
      </w:r>
      <w:r w:rsidR="00B778E9">
        <w:t>1</w:t>
      </w:r>
      <w:r w:rsidRPr="003269BA">
        <w:t xml:space="preserve">. </w:t>
      </w:r>
      <w:r w:rsidR="00041EC1" w:rsidRPr="003269BA">
        <w:t>Egészségügy</w:t>
      </w:r>
    </w:p>
    <w:p w:rsidR="00C64856" w:rsidRPr="003269BA" w:rsidRDefault="00C64856" w:rsidP="00C64856">
      <w:pPr>
        <w:spacing w:after="0"/>
      </w:pPr>
      <w:r w:rsidRPr="003269BA">
        <w:t xml:space="preserve">Ágazati besorolás száma és megnevezése: </w:t>
      </w:r>
      <w:r w:rsidR="00041EC1" w:rsidRPr="003269BA">
        <w:t>I</w:t>
      </w:r>
      <w:r w:rsidRPr="003269BA">
        <w:t xml:space="preserve">. </w:t>
      </w:r>
      <w:r w:rsidR="00041EC1" w:rsidRPr="003269BA">
        <w:t>Egészségügy</w:t>
      </w:r>
    </w:p>
    <w:p w:rsidR="00C64856" w:rsidRPr="003269BA" w:rsidRDefault="00C64856" w:rsidP="00C64856">
      <w:pPr>
        <w:spacing w:after="0"/>
      </w:pPr>
      <w:r w:rsidRPr="003269BA">
        <w:t xml:space="preserve">Iskolai rendszerű szakképzésben a szakképzési évfolyamok száma: </w:t>
      </w:r>
      <w:r w:rsidR="00041EC1" w:rsidRPr="003269BA">
        <w:t>2</w:t>
      </w:r>
      <w:r w:rsidRPr="003269BA">
        <w:t xml:space="preserve"> év</w:t>
      </w:r>
    </w:p>
    <w:p w:rsidR="00C64856" w:rsidRPr="003269BA" w:rsidRDefault="00C64856" w:rsidP="00C64856">
      <w:pPr>
        <w:spacing w:after="0"/>
      </w:pPr>
      <w:r w:rsidRPr="003269BA">
        <w:t xml:space="preserve">Elméleti képzési idő aránya: </w:t>
      </w:r>
      <w:r w:rsidR="00041EC1" w:rsidRPr="003269BA">
        <w:t>50</w:t>
      </w:r>
      <w:r w:rsidRPr="003269BA">
        <w:t>%</w:t>
      </w:r>
    </w:p>
    <w:p w:rsidR="00C64856" w:rsidRPr="003269BA" w:rsidRDefault="00C64856" w:rsidP="00C64856">
      <w:pPr>
        <w:spacing w:after="0"/>
      </w:pPr>
      <w:r w:rsidRPr="003269BA">
        <w:t xml:space="preserve">Gyakorlati képzési idő aránya: </w:t>
      </w:r>
      <w:r w:rsidR="00041EC1" w:rsidRPr="003269BA">
        <w:t>50</w:t>
      </w:r>
      <w:r w:rsidRPr="003269BA">
        <w:t>%</w:t>
      </w:r>
    </w:p>
    <w:p w:rsidR="00C64856" w:rsidRPr="003269BA" w:rsidRDefault="00C64856" w:rsidP="00C64856">
      <w:pPr>
        <w:spacing w:after="0"/>
      </w:pPr>
      <w:r w:rsidRPr="003269BA">
        <w:t>Az iskolai rendszerű képzésben az összefüggő szakmai gyakorlat időtartama:</w:t>
      </w:r>
    </w:p>
    <w:p w:rsidR="00C64856" w:rsidRPr="003269BA" w:rsidRDefault="00C64856" w:rsidP="00381B6C">
      <w:pPr>
        <w:pStyle w:val="Listaszerbekezds"/>
        <w:numPr>
          <w:ilvl w:val="0"/>
          <w:numId w:val="7"/>
        </w:numPr>
        <w:spacing w:after="0"/>
      </w:pPr>
      <w:r w:rsidRPr="003269BA">
        <w:t>5 évfolyamos képzés esetén</w:t>
      </w:r>
      <w:r w:rsidR="00381B6C" w:rsidRPr="003269BA">
        <w:t>:</w:t>
      </w:r>
      <w:r w:rsidRPr="003269BA">
        <w:t xml:space="preserve"> </w:t>
      </w:r>
      <w:r w:rsidR="00BD0108" w:rsidRPr="003269BA">
        <w:t>a 10. évfolyamot követően 140</w:t>
      </w:r>
      <w:r w:rsidRPr="003269BA">
        <w:t xml:space="preserve"> óra, a 11. évfolyamot követően 140 óra; </w:t>
      </w:r>
    </w:p>
    <w:p w:rsidR="00C64856" w:rsidRPr="003269BA" w:rsidRDefault="00C64856" w:rsidP="00381B6C">
      <w:pPr>
        <w:pStyle w:val="Listaszerbekezds"/>
        <w:numPr>
          <w:ilvl w:val="0"/>
          <w:numId w:val="7"/>
        </w:numPr>
        <w:spacing w:after="0"/>
      </w:pPr>
      <w:r w:rsidRPr="003269BA">
        <w:t>2 évfolyamos képzés esetén</w:t>
      </w:r>
      <w:r w:rsidR="00381B6C" w:rsidRPr="003269BA">
        <w:t>:</w:t>
      </w:r>
      <w:r w:rsidRPr="003269BA">
        <w:t xml:space="preserve"> az első szakképzési évfolyamot követően </w:t>
      </w:r>
      <w:r w:rsidR="00BD0108" w:rsidRPr="003269BA">
        <w:t>160</w:t>
      </w:r>
      <w:r w:rsidRPr="003269BA">
        <w:t xml:space="preserve"> óra</w:t>
      </w:r>
      <w:r w:rsidR="004C491F">
        <w:t>.</w:t>
      </w:r>
    </w:p>
    <w:p w:rsidR="001A7777" w:rsidRPr="003269BA" w:rsidRDefault="001A7777" w:rsidP="000B5E9D">
      <w:pPr>
        <w:spacing w:after="0"/>
      </w:pPr>
    </w:p>
    <w:p w:rsidR="00E96240" w:rsidRDefault="00E96240" w:rsidP="000B5E9D">
      <w:pPr>
        <w:spacing w:after="0"/>
      </w:pPr>
    </w:p>
    <w:p w:rsidR="003269BA" w:rsidRDefault="003269BA" w:rsidP="000B5E9D">
      <w:pPr>
        <w:spacing w:after="0"/>
      </w:pPr>
    </w:p>
    <w:p w:rsidR="003269BA" w:rsidRPr="003269BA" w:rsidRDefault="003269BA" w:rsidP="000B5E9D">
      <w:pPr>
        <w:spacing w:after="0"/>
      </w:pPr>
    </w:p>
    <w:p w:rsidR="00E96240" w:rsidRPr="003269BA" w:rsidRDefault="00E96240" w:rsidP="00E96240">
      <w:pPr>
        <w:spacing w:after="0"/>
        <w:rPr>
          <w:b/>
        </w:rPr>
      </w:pPr>
      <w:r w:rsidRPr="003269BA">
        <w:rPr>
          <w:b/>
        </w:rPr>
        <w:lastRenderedPageBreak/>
        <w:t xml:space="preserve">III. </w:t>
      </w:r>
      <w:proofErr w:type="gramStart"/>
      <w:r w:rsidRPr="003269BA">
        <w:rPr>
          <w:b/>
        </w:rPr>
        <w:t>A</w:t>
      </w:r>
      <w:proofErr w:type="gramEnd"/>
      <w:r w:rsidRPr="003269BA">
        <w:rPr>
          <w:b/>
        </w:rPr>
        <w:t xml:space="preserve"> szakképzésbe történő belépés feltételei</w:t>
      </w:r>
    </w:p>
    <w:p w:rsidR="00E96240" w:rsidRPr="003269BA" w:rsidRDefault="00E96240" w:rsidP="00E96240">
      <w:pPr>
        <w:spacing w:after="0"/>
      </w:pPr>
    </w:p>
    <w:p w:rsidR="00E96240" w:rsidRPr="003269BA" w:rsidRDefault="00E96240" w:rsidP="00E96240">
      <w:pPr>
        <w:spacing w:after="0"/>
      </w:pPr>
      <w:r w:rsidRPr="003269BA">
        <w:t>Iskolai előképzettség: érettségi végzettség</w:t>
      </w:r>
    </w:p>
    <w:p w:rsidR="00E96240" w:rsidRPr="003269BA" w:rsidRDefault="00E96240" w:rsidP="00E96240">
      <w:pPr>
        <w:spacing w:after="0"/>
      </w:pPr>
      <w:r w:rsidRPr="003269BA">
        <w:t xml:space="preserve">Bemeneti kompetenciák: </w:t>
      </w:r>
      <w:r w:rsidR="000772D7" w:rsidRPr="003269BA">
        <w:t>—</w:t>
      </w:r>
    </w:p>
    <w:p w:rsidR="00E96240" w:rsidRPr="003269BA" w:rsidRDefault="00E96240" w:rsidP="00E96240">
      <w:pPr>
        <w:spacing w:after="0"/>
      </w:pPr>
      <w:r w:rsidRPr="003269BA">
        <w:t xml:space="preserve">Szakmai előképzettség: </w:t>
      </w:r>
      <w:r w:rsidR="000772D7" w:rsidRPr="003269BA">
        <w:t>—</w:t>
      </w:r>
    </w:p>
    <w:p w:rsidR="00E96240" w:rsidRPr="003269BA" w:rsidRDefault="00E96240" w:rsidP="00E96240">
      <w:pPr>
        <w:spacing w:after="0"/>
      </w:pPr>
      <w:r w:rsidRPr="003269BA">
        <w:t xml:space="preserve">Előírt gyakorlat: </w:t>
      </w:r>
      <w:r w:rsidR="000772D7" w:rsidRPr="003269BA">
        <w:t>—</w:t>
      </w:r>
    </w:p>
    <w:p w:rsidR="00E96240" w:rsidRPr="003269BA" w:rsidRDefault="00E96240" w:rsidP="00E96240">
      <w:pPr>
        <w:spacing w:after="0"/>
      </w:pPr>
      <w:r w:rsidRPr="003269BA">
        <w:t xml:space="preserve">Egészségügyi alkalmassági követelmények: </w:t>
      </w:r>
      <w:r w:rsidR="00286D2C" w:rsidRPr="003269BA">
        <w:t>szükségesek</w:t>
      </w:r>
    </w:p>
    <w:p w:rsidR="00E96240" w:rsidRPr="003269BA" w:rsidRDefault="00E96240" w:rsidP="00E96240">
      <w:pPr>
        <w:spacing w:after="0"/>
      </w:pPr>
      <w:r w:rsidRPr="003269BA">
        <w:t xml:space="preserve">Pályaalkalmassági követelmények: </w:t>
      </w:r>
      <w:r w:rsidR="00F64DBC" w:rsidRPr="003269BA">
        <w:t>nincsenek</w:t>
      </w:r>
    </w:p>
    <w:p w:rsidR="00E96240" w:rsidRPr="003269BA" w:rsidRDefault="00E96240" w:rsidP="00E96240">
      <w:pPr>
        <w:spacing w:after="0"/>
      </w:pPr>
    </w:p>
    <w:p w:rsidR="00E96240" w:rsidRPr="003269BA" w:rsidRDefault="00E96240" w:rsidP="00E96240">
      <w:pPr>
        <w:spacing w:after="0"/>
      </w:pPr>
    </w:p>
    <w:p w:rsidR="00E96240" w:rsidRPr="003269BA" w:rsidRDefault="00E96240" w:rsidP="00E96240">
      <w:pPr>
        <w:spacing w:after="0"/>
        <w:rPr>
          <w:b/>
        </w:rPr>
      </w:pPr>
      <w:r w:rsidRPr="003269BA">
        <w:rPr>
          <w:b/>
        </w:rPr>
        <w:t xml:space="preserve">IV. </w:t>
      </w:r>
      <w:proofErr w:type="gramStart"/>
      <w:r w:rsidRPr="003269BA">
        <w:rPr>
          <w:b/>
        </w:rPr>
        <w:t>A</w:t>
      </w:r>
      <w:proofErr w:type="gramEnd"/>
      <w:r w:rsidRPr="003269BA">
        <w:rPr>
          <w:b/>
        </w:rPr>
        <w:t xml:space="preserve"> szakképzés szervezésének feltételei</w:t>
      </w:r>
    </w:p>
    <w:p w:rsidR="00E96240" w:rsidRPr="003269BA" w:rsidRDefault="00E96240" w:rsidP="00E96240">
      <w:pPr>
        <w:spacing w:after="0"/>
      </w:pPr>
    </w:p>
    <w:p w:rsidR="00E96240" w:rsidRPr="003269BA" w:rsidRDefault="00E96240" w:rsidP="00E96240">
      <w:pPr>
        <w:spacing w:after="0"/>
        <w:rPr>
          <w:b/>
        </w:rPr>
      </w:pPr>
      <w:r w:rsidRPr="003269BA">
        <w:rPr>
          <w:b/>
        </w:rPr>
        <w:t>Személyi feltételek</w:t>
      </w:r>
    </w:p>
    <w:p w:rsidR="00E96240" w:rsidRPr="003269BA" w:rsidRDefault="00E96240" w:rsidP="00E96240">
      <w:pPr>
        <w:spacing w:after="0"/>
      </w:pPr>
      <w:r w:rsidRPr="003269BA"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3269BA" w:rsidRDefault="00E96240" w:rsidP="00E96240">
      <w:pPr>
        <w:spacing w:after="0"/>
      </w:pPr>
      <w:r w:rsidRPr="003269BA">
        <w:t>Ezen túl az alábbi tantárgyak oktatására az alábbi végzettséggel rendelkező szakember alkalmazható:</w:t>
      </w:r>
    </w:p>
    <w:p w:rsidR="001A7777" w:rsidRPr="003269BA" w:rsidRDefault="001A7777" w:rsidP="000B5E9D">
      <w:pPr>
        <w:spacing w:after="0"/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3269BA" w:rsidRPr="003269BA" w:rsidTr="003269BA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CB35F2" w:rsidRPr="003269BA" w:rsidRDefault="00CB35F2" w:rsidP="003269BA">
            <w:pPr>
              <w:spacing w:after="0"/>
              <w:jc w:val="center"/>
              <w:rPr>
                <w:rFonts w:eastAsia="Times New Roman"/>
                <w:b/>
                <w:bCs/>
                <w:szCs w:val="24"/>
                <w:lang w:eastAsia="hu-HU"/>
              </w:rPr>
            </w:pPr>
            <w:r w:rsidRPr="003269BA">
              <w:rPr>
                <w:rFonts w:eastAsia="Times New Roman"/>
                <w:b/>
                <w:bCs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CB35F2" w:rsidRPr="003269BA" w:rsidRDefault="00CB35F2" w:rsidP="00CB35F2">
            <w:pPr>
              <w:spacing w:after="0"/>
              <w:jc w:val="center"/>
              <w:rPr>
                <w:rFonts w:eastAsia="Times New Roman"/>
                <w:b/>
                <w:bCs/>
                <w:szCs w:val="24"/>
                <w:lang w:eastAsia="hu-HU"/>
              </w:rPr>
            </w:pPr>
            <w:r w:rsidRPr="003269BA">
              <w:rPr>
                <w:rFonts w:eastAsia="Times New Roman"/>
                <w:b/>
                <w:bCs/>
                <w:szCs w:val="24"/>
                <w:lang w:eastAsia="hu-HU"/>
              </w:rPr>
              <w:t>Szakképesítés/Szakképzettség</w:t>
            </w:r>
          </w:p>
        </w:tc>
      </w:tr>
      <w:tr w:rsidR="003269BA" w:rsidRPr="003269BA" w:rsidTr="003269BA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CB35F2" w:rsidRPr="003269BA" w:rsidRDefault="00041EC1" w:rsidP="00041EC1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Egészségügyi alapismeretek</w:t>
            </w:r>
            <w:r w:rsidRPr="003269BA">
              <w:rPr>
                <w:rFonts w:eastAsia="Times New Roman"/>
                <w:szCs w:val="24"/>
                <w:lang w:eastAsia="hu-HU"/>
              </w:rPr>
              <w:tab/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CB35F2" w:rsidRPr="003269BA" w:rsidRDefault="00CD2961" w:rsidP="00CB35F2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 xml:space="preserve">Egészségügyi szaktanár, Egészségügyi szakoktató, Ápoló </w:t>
            </w:r>
            <w:proofErr w:type="spellStart"/>
            <w:r w:rsidRPr="003269BA">
              <w:rPr>
                <w:rFonts w:eastAsia="Times New Roman"/>
                <w:szCs w:val="24"/>
                <w:lang w:eastAsia="hu-HU"/>
              </w:rPr>
              <w:t>MSc</w:t>
            </w:r>
            <w:proofErr w:type="spellEnd"/>
            <w:r w:rsidRPr="003269BA">
              <w:rPr>
                <w:rFonts w:eastAsia="Times New Roman"/>
                <w:szCs w:val="24"/>
                <w:lang w:eastAsia="hu-HU"/>
              </w:rPr>
              <w:t xml:space="preserve">, Ápoló </w:t>
            </w:r>
            <w:proofErr w:type="spellStart"/>
            <w:r w:rsidRPr="003269BA">
              <w:rPr>
                <w:rFonts w:eastAsia="Times New Roman"/>
                <w:szCs w:val="24"/>
                <w:lang w:eastAsia="hu-HU"/>
              </w:rPr>
              <w:t>BSc</w:t>
            </w:r>
            <w:proofErr w:type="spellEnd"/>
            <w:r w:rsidRPr="003269BA">
              <w:rPr>
                <w:rFonts w:eastAsia="Times New Roman"/>
                <w:szCs w:val="24"/>
                <w:lang w:eastAsia="hu-HU"/>
              </w:rPr>
              <w:t xml:space="preserve"> (5 éves szakmai gyakorlattal), Egészségtan tanár (egészségügyi előképzettséggel), Jogász (szakmai jogi és etikai ismeretek), Egészségügyi menedzser (egészségügyi ellátórendszer)</w:t>
            </w:r>
          </w:p>
        </w:tc>
      </w:tr>
      <w:tr w:rsidR="003269BA" w:rsidRPr="003269BA" w:rsidTr="003269BA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CB35F2" w:rsidRPr="003269BA" w:rsidRDefault="009C49A3" w:rsidP="00CB35F2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Szakmai kommunikáció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CB35F2" w:rsidRPr="003269BA" w:rsidRDefault="00CD2961" w:rsidP="00CB35F2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 xml:space="preserve">Egészségügyi szaktanár, Egészségügyi szakoktató, Ápoló </w:t>
            </w:r>
            <w:proofErr w:type="spellStart"/>
            <w:r w:rsidRPr="003269BA">
              <w:rPr>
                <w:rFonts w:eastAsia="Times New Roman"/>
                <w:szCs w:val="24"/>
                <w:lang w:eastAsia="hu-HU"/>
              </w:rPr>
              <w:t>MSc</w:t>
            </w:r>
            <w:proofErr w:type="spellEnd"/>
            <w:r w:rsidRPr="003269BA">
              <w:rPr>
                <w:rFonts w:eastAsia="Times New Roman"/>
                <w:szCs w:val="24"/>
                <w:lang w:eastAsia="hu-HU"/>
              </w:rPr>
              <w:t xml:space="preserve">, Ápoló </w:t>
            </w:r>
            <w:proofErr w:type="spellStart"/>
            <w:r w:rsidRPr="003269BA">
              <w:rPr>
                <w:rFonts w:eastAsia="Times New Roman"/>
                <w:szCs w:val="24"/>
                <w:lang w:eastAsia="hu-HU"/>
              </w:rPr>
              <w:t>BSc</w:t>
            </w:r>
            <w:proofErr w:type="spellEnd"/>
            <w:r w:rsidRPr="003269BA">
              <w:rPr>
                <w:rFonts w:eastAsia="Times New Roman"/>
                <w:szCs w:val="24"/>
                <w:lang w:eastAsia="hu-HU"/>
              </w:rPr>
              <w:t xml:space="preserve"> (5 éves szakmai gyakorlattal), Latin szakos nyelvtanár (orvosi latin)</w:t>
            </w:r>
          </w:p>
        </w:tc>
      </w:tr>
      <w:tr w:rsidR="003269BA" w:rsidRPr="003269BA" w:rsidTr="003269BA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9C49A3" w:rsidRPr="003269BA" w:rsidRDefault="009C49A3" w:rsidP="00CB35F2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Ápolástan-gondozástan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9C49A3" w:rsidRPr="003269BA" w:rsidRDefault="00CD2961" w:rsidP="00CB35F2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 xml:space="preserve">Egészségügyi szaktanár, Egészségügyi szakoktató, Ápoló </w:t>
            </w:r>
            <w:proofErr w:type="spellStart"/>
            <w:r w:rsidRPr="003269BA">
              <w:rPr>
                <w:rFonts w:eastAsia="Times New Roman"/>
                <w:szCs w:val="24"/>
                <w:lang w:eastAsia="hu-HU"/>
              </w:rPr>
              <w:t>MSc</w:t>
            </w:r>
            <w:proofErr w:type="spellEnd"/>
            <w:r w:rsidRPr="003269BA">
              <w:rPr>
                <w:rFonts w:eastAsia="Times New Roman"/>
                <w:szCs w:val="24"/>
                <w:lang w:eastAsia="hu-HU"/>
              </w:rPr>
              <w:t xml:space="preserve">, Ápoló </w:t>
            </w:r>
            <w:proofErr w:type="spellStart"/>
            <w:r w:rsidRPr="003269BA">
              <w:rPr>
                <w:rFonts w:eastAsia="Times New Roman"/>
                <w:szCs w:val="24"/>
                <w:lang w:eastAsia="hu-HU"/>
              </w:rPr>
              <w:t>BSc</w:t>
            </w:r>
            <w:proofErr w:type="spellEnd"/>
            <w:r w:rsidRPr="003269BA">
              <w:rPr>
                <w:rFonts w:eastAsia="Times New Roman"/>
                <w:szCs w:val="24"/>
                <w:lang w:eastAsia="hu-HU"/>
              </w:rPr>
              <w:t xml:space="preserve"> (5 éves szakmai gyakorlattal)</w:t>
            </w:r>
          </w:p>
        </w:tc>
      </w:tr>
      <w:tr w:rsidR="003269BA" w:rsidRPr="003269BA" w:rsidTr="003269BA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9C49A3" w:rsidRPr="003269BA" w:rsidRDefault="009C49A3" w:rsidP="00CB35F2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proofErr w:type="spellStart"/>
            <w:r w:rsidRPr="003269BA">
              <w:rPr>
                <w:rFonts w:eastAsia="Times New Roman"/>
                <w:szCs w:val="24"/>
                <w:lang w:eastAsia="hu-HU"/>
              </w:rPr>
              <w:t>Klinikumi</w:t>
            </w:r>
            <w:proofErr w:type="spellEnd"/>
            <w:r w:rsidRPr="003269BA">
              <w:rPr>
                <w:rFonts w:eastAsia="Times New Roman"/>
                <w:szCs w:val="24"/>
                <w:lang w:eastAsia="hu-HU"/>
              </w:rPr>
              <w:t xml:space="preserve"> alapozó 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9C49A3" w:rsidRPr="003269BA" w:rsidRDefault="00CD2961" w:rsidP="00CB35F2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 xml:space="preserve">Általános orvos, Szakorvos, Egészségügyi szakoktató, Egészségügyi szaktanár, Ápoló </w:t>
            </w:r>
            <w:proofErr w:type="spellStart"/>
            <w:r w:rsidRPr="003269BA">
              <w:rPr>
                <w:rFonts w:eastAsia="Times New Roman"/>
                <w:szCs w:val="24"/>
                <w:lang w:eastAsia="hu-HU"/>
              </w:rPr>
              <w:t>MSc</w:t>
            </w:r>
            <w:proofErr w:type="spellEnd"/>
            <w:r w:rsidRPr="003269BA">
              <w:rPr>
                <w:rFonts w:eastAsia="Times New Roman"/>
                <w:szCs w:val="24"/>
                <w:lang w:eastAsia="hu-HU"/>
              </w:rPr>
              <w:t xml:space="preserve">, Ápoló </w:t>
            </w:r>
            <w:proofErr w:type="spellStart"/>
            <w:r w:rsidRPr="003269BA">
              <w:rPr>
                <w:rFonts w:eastAsia="Times New Roman"/>
                <w:szCs w:val="24"/>
                <w:lang w:eastAsia="hu-HU"/>
              </w:rPr>
              <w:t>BSc</w:t>
            </w:r>
            <w:proofErr w:type="spellEnd"/>
            <w:r w:rsidRPr="003269BA">
              <w:rPr>
                <w:rFonts w:eastAsia="Times New Roman"/>
                <w:szCs w:val="24"/>
                <w:lang w:eastAsia="hu-HU"/>
              </w:rPr>
              <w:t xml:space="preserve"> (5 éves szakmai gyakorlattal), Közegészségügyi-járványügyi felügyelő (mikrobiológia-járványtan), Közegészségügyi járványügyi ellenőr (mikrobiológia-járványtan), Mentőtiszt (elsősegélynyújtás-első ellátás)</w:t>
            </w:r>
          </w:p>
        </w:tc>
      </w:tr>
      <w:tr w:rsidR="003269BA" w:rsidRPr="003269BA" w:rsidTr="003269BA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9C49A3" w:rsidRPr="003269BA" w:rsidRDefault="001563EA" w:rsidP="00CB35F2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proofErr w:type="spellStart"/>
            <w:r w:rsidRPr="003269BA">
              <w:rPr>
                <w:rFonts w:eastAsia="Times New Roman"/>
                <w:szCs w:val="24"/>
                <w:lang w:eastAsia="hu-HU"/>
              </w:rPr>
              <w:t>Klinikumi</w:t>
            </w:r>
            <w:proofErr w:type="spellEnd"/>
            <w:r w:rsidRPr="003269BA">
              <w:rPr>
                <w:rFonts w:eastAsia="Times New Roman"/>
                <w:szCs w:val="24"/>
                <w:lang w:eastAsia="hu-HU"/>
              </w:rPr>
              <w:t xml:space="preserve"> szakismeretek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9C49A3" w:rsidRPr="003269BA" w:rsidRDefault="00CD2961" w:rsidP="00CB35F2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 xml:space="preserve">Általános orvos, Szakorvos, Egészségügyi szakoktató, Egészségügyi szaktanár, Ápoló </w:t>
            </w:r>
            <w:proofErr w:type="spellStart"/>
            <w:r w:rsidRPr="003269BA">
              <w:rPr>
                <w:rFonts w:eastAsia="Times New Roman"/>
                <w:szCs w:val="24"/>
                <w:lang w:eastAsia="hu-HU"/>
              </w:rPr>
              <w:t>MSc</w:t>
            </w:r>
            <w:proofErr w:type="spellEnd"/>
            <w:r w:rsidRPr="003269BA">
              <w:rPr>
                <w:rFonts w:eastAsia="Times New Roman"/>
                <w:szCs w:val="24"/>
                <w:lang w:eastAsia="hu-HU"/>
              </w:rPr>
              <w:t xml:space="preserve">, </w:t>
            </w:r>
            <w:proofErr w:type="spellStart"/>
            <w:r w:rsidRPr="003269BA">
              <w:rPr>
                <w:rFonts w:eastAsia="Times New Roman"/>
                <w:szCs w:val="24"/>
                <w:lang w:eastAsia="hu-HU"/>
              </w:rPr>
              <w:t>BSc</w:t>
            </w:r>
            <w:proofErr w:type="spellEnd"/>
            <w:r w:rsidRPr="003269BA">
              <w:rPr>
                <w:rFonts w:eastAsia="Times New Roman"/>
                <w:szCs w:val="24"/>
                <w:lang w:eastAsia="hu-HU"/>
              </w:rPr>
              <w:t xml:space="preserve"> 5 éves szakmai gyakorlattal</w:t>
            </w:r>
          </w:p>
        </w:tc>
      </w:tr>
      <w:tr w:rsidR="003269BA" w:rsidRPr="003269BA" w:rsidTr="003269BA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9C49A3" w:rsidRPr="003269BA" w:rsidRDefault="001563EA" w:rsidP="00CB35F2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Diagnosztikai és terápiás alapismeretek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9C49A3" w:rsidRPr="003269BA" w:rsidRDefault="00CD2961" w:rsidP="00CB35F2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 xml:space="preserve">Általános orvos, Szakorvos, Egészségügyi szakoktató, Egészségügyi szaktanár, Ápoló </w:t>
            </w:r>
            <w:proofErr w:type="spellStart"/>
            <w:r w:rsidRPr="003269BA">
              <w:rPr>
                <w:rFonts w:eastAsia="Times New Roman"/>
                <w:szCs w:val="24"/>
                <w:lang w:eastAsia="hu-HU"/>
              </w:rPr>
              <w:t>MSc</w:t>
            </w:r>
            <w:proofErr w:type="spellEnd"/>
            <w:r w:rsidRPr="003269BA">
              <w:rPr>
                <w:rFonts w:eastAsia="Times New Roman"/>
                <w:szCs w:val="24"/>
                <w:lang w:eastAsia="hu-HU"/>
              </w:rPr>
              <w:t xml:space="preserve">, Ápoló </w:t>
            </w:r>
            <w:proofErr w:type="spellStart"/>
            <w:r w:rsidRPr="003269BA">
              <w:rPr>
                <w:rFonts w:eastAsia="Times New Roman"/>
                <w:szCs w:val="24"/>
                <w:lang w:eastAsia="hu-HU"/>
              </w:rPr>
              <w:t>BSc</w:t>
            </w:r>
            <w:proofErr w:type="spellEnd"/>
            <w:r w:rsidRPr="003269BA">
              <w:rPr>
                <w:rFonts w:eastAsia="Times New Roman"/>
                <w:szCs w:val="24"/>
                <w:lang w:eastAsia="hu-HU"/>
              </w:rPr>
              <w:t xml:space="preserve"> (5 éves szakmai gyakorlattal)</w:t>
            </w:r>
          </w:p>
        </w:tc>
      </w:tr>
      <w:tr w:rsidR="003269BA" w:rsidRPr="003269BA" w:rsidTr="003269BA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9C49A3" w:rsidRPr="003269BA" w:rsidRDefault="001563EA" w:rsidP="00CB35F2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proofErr w:type="spellStart"/>
            <w:r w:rsidRPr="003269BA">
              <w:rPr>
                <w:rFonts w:eastAsia="Times New Roman"/>
                <w:szCs w:val="24"/>
                <w:lang w:eastAsia="hu-HU"/>
              </w:rPr>
              <w:lastRenderedPageBreak/>
              <w:t>Klinikumi</w:t>
            </w:r>
            <w:proofErr w:type="spellEnd"/>
            <w:r w:rsidRPr="003269BA">
              <w:rPr>
                <w:rFonts w:eastAsia="Times New Roman"/>
                <w:szCs w:val="24"/>
                <w:lang w:eastAsia="hu-HU"/>
              </w:rPr>
              <w:t xml:space="preserve"> gyakorlat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9C49A3" w:rsidRPr="003269BA" w:rsidRDefault="00CD2961" w:rsidP="00CB35F2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 xml:space="preserve">Egészségügyi gyakorlatvezető, Egészségügyi szakoktató, Ápoló </w:t>
            </w:r>
            <w:proofErr w:type="spellStart"/>
            <w:r w:rsidRPr="003269BA">
              <w:rPr>
                <w:rFonts w:eastAsia="Times New Roman"/>
                <w:szCs w:val="24"/>
                <w:lang w:eastAsia="hu-HU"/>
              </w:rPr>
              <w:t>MSc</w:t>
            </w:r>
            <w:proofErr w:type="spellEnd"/>
            <w:r w:rsidRPr="003269BA">
              <w:rPr>
                <w:rFonts w:eastAsia="Times New Roman"/>
                <w:szCs w:val="24"/>
                <w:lang w:eastAsia="hu-HU"/>
              </w:rPr>
              <w:t xml:space="preserve">, Ápoló </w:t>
            </w:r>
            <w:proofErr w:type="spellStart"/>
            <w:r w:rsidRPr="003269BA">
              <w:rPr>
                <w:rFonts w:eastAsia="Times New Roman"/>
                <w:szCs w:val="24"/>
                <w:lang w:eastAsia="hu-HU"/>
              </w:rPr>
              <w:t>BSc</w:t>
            </w:r>
            <w:proofErr w:type="spellEnd"/>
            <w:r w:rsidRPr="003269BA">
              <w:rPr>
                <w:rFonts w:eastAsia="Times New Roman"/>
                <w:szCs w:val="24"/>
                <w:lang w:eastAsia="hu-HU"/>
              </w:rPr>
              <w:t>, Egészségügyi szaktanár</w:t>
            </w:r>
          </w:p>
        </w:tc>
      </w:tr>
      <w:tr w:rsidR="003269BA" w:rsidRPr="003269BA" w:rsidTr="003269BA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9C49A3" w:rsidRPr="003269BA" w:rsidRDefault="001563EA" w:rsidP="00CD2961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Egészségügyi assziszt</w:t>
            </w:r>
            <w:r w:rsidR="00CD2961" w:rsidRPr="003269BA">
              <w:rPr>
                <w:rFonts w:eastAsia="Times New Roman"/>
                <w:szCs w:val="24"/>
                <w:lang w:eastAsia="hu-HU"/>
              </w:rPr>
              <w:t>ensi feladatok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9C49A3" w:rsidRPr="003269BA" w:rsidRDefault="00CD2961" w:rsidP="00CB35F2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 xml:space="preserve">Egészségügyi szakoktató, Egészségügyi szaktanár, Egészségtan tanár (egészségügyi előképzettséggel), Ápoló </w:t>
            </w:r>
            <w:proofErr w:type="spellStart"/>
            <w:r w:rsidRPr="003269BA">
              <w:rPr>
                <w:rFonts w:eastAsia="Times New Roman"/>
                <w:szCs w:val="24"/>
                <w:lang w:eastAsia="hu-HU"/>
              </w:rPr>
              <w:t>MSc</w:t>
            </w:r>
            <w:proofErr w:type="spellEnd"/>
            <w:r w:rsidRPr="003269BA">
              <w:rPr>
                <w:rFonts w:eastAsia="Times New Roman"/>
                <w:szCs w:val="24"/>
                <w:lang w:eastAsia="hu-HU"/>
              </w:rPr>
              <w:t xml:space="preserve">, Ápoló </w:t>
            </w:r>
            <w:proofErr w:type="spellStart"/>
            <w:r w:rsidRPr="003269BA">
              <w:rPr>
                <w:rFonts w:eastAsia="Times New Roman"/>
                <w:szCs w:val="24"/>
                <w:lang w:eastAsia="hu-HU"/>
              </w:rPr>
              <w:t>BSc</w:t>
            </w:r>
            <w:proofErr w:type="spellEnd"/>
            <w:r w:rsidRPr="003269BA">
              <w:rPr>
                <w:rFonts w:eastAsia="Times New Roman"/>
                <w:szCs w:val="24"/>
                <w:lang w:eastAsia="hu-HU"/>
              </w:rPr>
              <w:t xml:space="preserve"> (5 éves szakmai gyakorlattal)</w:t>
            </w:r>
          </w:p>
        </w:tc>
      </w:tr>
      <w:tr w:rsidR="003269BA" w:rsidRPr="003269BA" w:rsidTr="003269BA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9C49A3" w:rsidRPr="003269BA" w:rsidRDefault="00CD2961" w:rsidP="00CD2961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Egészségügyi asszisztálás</w:t>
            </w:r>
            <w:r w:rsidR="001563EA" w:rsidRPr="003269BA">
              <w:rPr>
                <w:rFonts w:eastAsia="Times New Roman"/>
                <w:szCs w:val="24"/>
                <w:lang w:eastAsia="hu-HU"/>
              </w:rPr>
              <w:t xml:space="preserve"> </w:t>
            </w:r>
            <w:r w:rsidRPr="003269BA">
              <w:rPr>
                <w:rFonts w:eastAsia="Times New Roman"/>
                <w:szCs w:val="24"/>
                <w:lang w:eastAsia="hu-HU"/>
              </w:rPr>
              <w:t>gyakorlata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9C49A3" w:rsidRPr="003269BA" w:rsidRDefault="00CD2961" w:rsidP="00CB35F2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 xml:space="preserve">Egészségügyi szaktanár, Egészségügyi szakoktató, Egészségügyi gyakorlatvezető, Ápoló </w:t>
            </w:r>
            <w:proofErr w:type="spellStart"/>
            <w:r w:rsidRPr="003269BA">
              <w:rPr>
                <w:rFonts w:eastAsia="Times New Roman"/>
                <w:szCs w:val="24"/>
                <w:lang w:eastAsia="hu-HU"/>
              </w:rPr>
              <w:t>MSc</w:t>
            </w:r>
            <w:proofErr w:type="spellEnd"/>
            <w:r w:rsidRPr="003269BA">
              <w:rPr>
                <w:rFonts w:eastAsia="Times New Roman"/>
                <w:szCs w:val="24"/>
                <w:lang w:eastAsia="hu-HU"/>
              </w:rPr>
              <w:t xml:space="preserve">, Ápoló </w:t>
            </w:r>
            <w:proofErr w:type="spellStart"/>
            <w:r w:rsidRPr="003269BA">
              <w:rPr>
                <w:rFonts w:eastAsia="Times New Roman"/>
                <w:szCs w:val="24"/>
                <w:lang w:eastAsia="hu-HU"/>
              </w:rPr>
              <w:t>BSc</w:t>
            </w:r>
            <w:proofErr w:type="spellEnd"/>
          </w:p>
        </w:tc>
      </w:tr>
      <w:tr w:rsidR="003269BA" w:rsidRPr="003269BA" w:rsidTr="003269BA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9C49A3" w:rsidRPr="003269BA" w:rsidRDefault="00B778E9" w:rsidP="00CB35F2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>
              <w:rPr>
                <w:rFonts w:eastAsia="Times New Roman"/>
                <w:szCs w:val="24"/>
                <w:lang w:eastAsia="hu-HU"/>
              </w:rPr>
              <w:t xml:space="preserve">Masszázs elméleti </w:t>
            </w:r>
            <w:proofErr w:type="gramStart"/>
            <w:r>
              <w:rPr>
                <w:rFonts w:eastAsia="Times New Roman"/>
                <w:szCs w:val="24"/>
                <w:lang w:eastAsia="hu-HU"/>
              </w:rPr>
              <w:t xml:space="preserve">alapjai  </w:t>
            </w:r>
            <w:r w:rsidR="00FA52B4" w:rsidRPr="003269BA">
              <w:rPr>
                <w:rFonts w:eastAsia="Times New Roman"/>
                <w:szCs w:val="24"/>
                <w:lang w:eastAsia="hu-HU"/>
              </w:rPr>
              <w:t>I.</w:t>
            </w:r>
            <w:proofErr w:type="gramEnd"/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9C49A3" w:rsidRPr="003269BA" w:rsidRDefault="00FA52B4" w:rsidP="00CB35F2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 xml:space="preserve">általános orvos, mozgásszervi szakorvos, egészségügyi szakoktató, egészségügyi szaktanár, egyetemi okleveles ápoló gyógytornász, </w:t>
            </w:r>
            <w:proofErr w:type="spellStart"/>
            <w:r w:rsidRPr="003269BA">
              <w:rPr>
                <w:rFonts w:eastAsia="Times New Roman"/>
                <w:szCs w:val="24"/>
                <w:lang w:eastAsia="hu-HU"/>
              </w:rPr>
              <w:t>gyógymasszőr</w:t>
            </w:r>
            <w:proofErr w:type="spellEnd"/>
            <w:r w:rsidRPr="003269BA">
              <w:rPr>
                <w:rFonts w:eastAsia="Times New Roman"/>
                <w:szCs w:val="24"/>
                <w:lang w:eastAsia="hu-HU"/>
              </w:rPr>
              <w:t xml:space="preserve"> mester   </w:t>
            </w:r>
          </w:p>
        </w:tc>
      </w:tr>
      <w:tr w:rsidR="003269BA" w:rsidRPr="003269BA" w:rsidTr="003269BA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1563EA" w:rsidRPr="003269BA" w:rsidRDefault="00B778E9" w:rsidP="00CB35F2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>
              <w:rPr>
                <w:rFonts w:eastAsia="Times New Roman"/>
                <w:szCs w:val="24"/>
                <w:lang w:eastAsia="hu-HU"/>
              </w:rPr>
              <w:t xml:space="preserve">Masszázs elméleti </w:t>
            </w:r>
            <w:proofErr w:type="gramStart"/>
            <w:r>
              <w:rPr>
                <w:rFonts w:eastAsia="Times New Roman"/>
                <w:szCs w:val="24"/>
                <w:lang w:eastAsia="hu-HU"/>
              </w:rPr>
              <w:t xml:space="preserve">alapjai  </w:t>
            </w:r>
            <w:r w:rsidR="00FA52B4" w:rsidRPr="003269BA">
              <w:rPr>
                <w:rFonts w:eastAsia="Times New Roman"/>
                <w:szCs w:val="24"/>
                <w:lang w:eastAsia="hu-HU"/>
              </w:rPr>
              <w:t>II.</w:t>
            </w:r>
            <w:proofErr w:type="gramEnd"/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1563EA" w:rsidRPr="003269BA" w:rsidRDefault="00FA52B4" w:rsidP="00CB35F2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 xml:space="preserve">általános orvos, mozgásszervi szakorvos, egészségügyi szakoktató, egészségügyi szaktanár, egyetemi okleveles ápoló gyógytornász, </w:t>
            </w:r>
            <w:proofErr w:type="spellStart"/>
            <w:r w:rsidRPr="003269BA">
              <w:rPr>
                <w:rFonts w:eastAsia="Times New Roman"/>
                <w:szCs w:val="24"/>
                <w:lang w:eastAsia="hu-HU"/>
              </w:rPr>
              <w:t>gyógymasszőr</w:t>
            </w:r>
            <w:proofErr w:type="spellEnd"/>
            <w:r w:rsidRPr="003269BA">
              <w:rPr>
                <w:rFonts w:eastAsia="Times New Roman"/>
                <w:szCs w:val="24"/>
                <w:lang w:eastAsia="hu-HU"/>
              </w:rPr>
              <w:t xml:space="preserve"> mester   </w:t>
            </w:r>
          </w:p>
        </w:tc>
      </w:tr>
      <w:tr w:rsidR="003269BA" w:rsidRPr="003269BA" w:rsidTr="003269BA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1563EA" w:rsidRPr="003269BA" w:rsidRDefault="00B778E9" w:rsidP="00B778E9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proofErr w:type="gramStart"/>
            <w:r>
              <w:rPr>
                <w:rFonts w:eastAsia="Times New Roman"/>
                <w:szCs w:val="24"/>
                <w:lang w:eastAsia="hu-HU"/>
              </w:rPr>
              <w:t xml:space="preserve">Fizioterápia  </w:t>
            </w:r>
            <w:r w:rsidR="00FA52B4" w:rsidRPr="003269BA">
              <w:rPr>
                <w:rFonts w:eastAsia="Times New Roman"/>
                <w:szCs w:val="24"/>
                <w:lang w:eastAsia="hu-HU"/>
              </w:rPr>
              <w:t>I.</w:t>
            </w:r>
            <w:proofErr w:type="gramEnd"/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1563EA" w:rsidRPr="003269BA" w:rsidRDefault="00FA52B4" w:rsidP="00B778E9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érvényes működési regisztrációval és főiskolai pedagógiai végzettséggel</w:t>
            </w:r>
            <w:proofErr w:type="gramStart"/>
            <w:r w:rsidRPr="003269BA">
              <w:rPr>
                <w:rFonts w:eastAsia="Times New Roman"/>
                <w:szCs w:val="24"/>
                <w:lang w:eastAsia="hu-HU"/>
              </w:rPr>
              <w:t>,  legalább</w:t>
            </w:r>
            <w:proofErr w:type="gramEnd"/>
            <w:r w:rsidRPr="003269BA">
              <w:rPr>
                <w:rFonts w:eastAsia="Times New Roman"/>
                <w:szCs w:val="24"/>
                <w:lang w:eastAsia="hu-HU"/>
              </w:rPr>
              <w:t xml:space="preserve"> 3 éves oktatási és 3 éves szakmai gyakorlati tapasztalattal  rendelkező fizioterápiás asszisztens, gyógytornász, </w:t>
            </w:r>
            <w:proofErr w:type="spellStart"/>
            <w:r w:rsidRPr="003269BA">
              <w:rPr>
                <w:rFonts w:eastAsia="Times New Roman"/>
                <w:szCs w:val="24"/>
                <w:lang w:eastAsia="hu-HU"/>
              </w:rPr>
              <w:t>gyógymasszőr</w:t>
            </w:r>
            <w:proofErr w:type="spellEnd"/>
            <w:r w:rsidRPr="003269BA">
              <w:rPr>
                <w:rFonts w:eastAsia="Times New Roman"/>
                <w:szCs w:val="24"/>
                <w:lang w:eastAsia="hu-HU"/>
              </w:rPr>
              <w:t xml:space="preserve"> mester.        </w:t>
            </w:r>
          </w:p>
        </w:tc>
      </w:tr>
      <w:tr w:rsidR="003269BA" w:rsidRPr="003269BA" w:rsidTr="003269BA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1563EA" w:rsidRPr="003269BA" w:rsidRDefault="00FA52B4" w:rsidP="00B778E9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proofErr w:type="gramStart"/>
            <w:r w:rsidRPr="003269BA">
              <w:rPr>
                <w:rFonts w:eastAsia="Times New Roman"/>
                <w:szCs w:val="24"/>
                <w:lang w:eastAsia="hu-HU"/>
              </w:rPr>
              <w:t>Fizioterápia  II.</w:t>
            </w:r>
            <w:proofErr w:type="gramEnd"/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1563EA" w:rsidRPr="003269BA" w:rsidRDefault="00FA52B4" w:rsidP="00B778E9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érvényes működési regisztrációval és főiskolai pedagógiai végzettséggel</w:t>
            </w:r>
            <w:r w:rsidR="00B778E9">
              <w:rPr>
                <w:rFonts w:eastAsia="Times New Roman"/>
                <w:szCs w:val="24"/>
                <w:lang w:eastAsia="hu-HU"/>
              </w:rPr>
              <w:t xml:space="preserve">, </w:t>
            </w:r>
            <w:r w:rsidRPr="003269BA">
              <w:rPr>
                <w:rFonts w:eastAsia="Times New Roman"/>
                <w:szCs w:val="24"/>
                <w:lang w:eastAsia="hu-HU"/>
              </w:rPr>
              <w:t xml:space="preserve">legalább 3 éves oktatási és 3 éves szakmai gyakorlati </w:t>
            </w:r>
            <w:proofErr w:type="gramStart"/>
            <w:r w:rsidRPr="003269BA">
              <w:rPr>
                <w:rFonts w:eastAsia="Times New Roman"/>
                <w:szCs w:val="24"/>
                <w:lang w:eastAsia="hu-HU"/>
              </w:rPr>
              <w:t>tapasztalattal  rendelkező</w:t>
            </w:r>
            <w:proofErr w:type="gramEnd"/>
            <w:r w:rsidRPr="003269BA">
              <w:rPr>
                <w:rFonts w:eastAsia="Times New Roman"/>
                <w:szCs w:val="24"/>
                <w:lang w:eastAsia="hu-HU"/>
              </w:rPr>
              <w:t xml:space="preserve"> fizioterápiás asszisztens, gyógytornász, </w:t>
            </w:r>
            <w:proofErr w:type="spellStart"/>
            <w:r w:rsidRPr="003269BA">
              <w:rPr>
                <w:rFonts w:eastAsia="Times New Roman"/>
                <w:szCs w:val="24"/>
                <w:lang w:eastAsia="hu-HU"/>
              </w:rPr>
              <w:t>gyógymasszőr</w:t>
            </w:r>
            <w:proofErr w:type="spellEnd"/>
            <w:r w:rsidRPr="003269BA">
              <w:rPr>
                <w:rFonts w:eastAsia="Times New Roman"/>
                <w:szCs w:val="24"/>
                <w:lang w:eastAsia="hu-HU"/>
              </w:rPr>
              <w:t xml:space="preserve"> mester.        </w:t>
            </w:r>
          </w:p>
        </w:tc>
      </w:tr>
      <w:tr w:rsidR="003269BA" w:rsidRPr="003269BA" w:rsidTr="003269BA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1563EA" w:rsidRPr="003269BA" w:rsidRDefault="00FA52B4" w:rsidP="00CB35F2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Regeneráló balneoterápiás masszázs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1563EA" w:rsidRPr="003269BA" w:rsidRDefault="00FA52B4" w:rsidP="00CB35F2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 xml:space="preserve">érvényes működési regisztrációval, és főiskolai pedagógiai végzettséggel rendelkező </w:t>
            </w:r>
            <w:proofErr w:type="spellStart"/>
            <w:r w:rsidRPr="003269BA">
              <w:rPr>
                <w:rFonts w:eastAsia="Times New Roman"/>
                <w:szCs w:val="24"/>
                <w:lang w:eastAsia="hu-HU"/>
              </w:rPr>
              <w:t>gyógymasszőr</w:t>
            </w:r>
            <w:proofErr w:type="spellEnd"/>
            <w:r w:rsidRPr="003269BA">
              <w:rPr>
                <w:rFonts w:eastAsia="Times New Roman"/>
                <w:szCs w:val="24"/>
                <w:lang w:eastAsia="hu-HU"/>
              </w:rPr>
              <w:t xml:space="preserve">, legalább 3 éves oktatási és 3 éves szakmai gyakorlati tapasztalattal, </w:t>
            </w:r>
            <w:proofErr w:type="spellStart"/>
            <w:r w:rsidR="00B778E9">
              <w:rPr>
                <w:rFonts w:eastAsia="Times New Roman"/>
                <w:szCs w:val="24"/>
                <w:lang w:eastAsia="hu-HU"/>
              </w:rPr>
              <w:t>g</w:t>
            </w:r>
            <w:r w:rsidRPr="003269BA">
              <w:rPr>
                <w:rFonts w:eastAsia="Times New Roman"/>
                <w:szCs w:val="24"/>
                <w:lang w:eastAsia="hu-HU"/>
              </w:rPr>
              <w:t>yógymasszőr</w:t>
            </w:r>
            <w:proofErr w:type="spellEnd"/>
            <w:r w:rsidRPr="003269BA">
              <w:rPr>
                <w:rFonts w:eastAsia="Times New Roman"/>
                <w:szCs w:val="24"/>
                <w:lang w:eastAsia="hu-HU"/>
              </w:rPr>
              <w:t xml:space="preserve"> mester</w:t>
            </w:r>
          </w:p>
        </w:tc>
      </w:tr>
      <w:tr w:rsidR="003269BA" w:rsidRPr="003269BA" w:rsidTr="003269BA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1563EA" w:rsidRPr="003269BA" w:rsidRDefault="00FA52B4" w:rsidP="00CB35F2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proofErr w:type="spellStart"/>
            <w:r w:rsidRPr="003269BA">
              <w:rPr>
                <w:rFonts w:eastAsia="Times New Roman"/>
                <w:szCs w:val="24"/>
                <w:lang w:eastAsia="hu-HU"/>
              </w:rPr>
              <w:t>Gyógymasszázs</w:t>
            </w:r>
            <w:proofErr w:type="spellEnd"/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1563EA" w:rsidRPr="003269BA" w:rsidRDefault="00FA52B4" w:rsidP="00CB35F2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 xml:space="preserve">érvényes működési regisztrációval, és főiskolai pedagógiai végzettséggel rendelkező </w:t>
            </w:r>
            <w:proofErr w:type="spellStart"/>
            <w:r w:rsidRPr="003269BA">
              <w:rPr>
                <w:rFonts w:eastAsia="Times New Roman"/>
                <w:szCs w:val="24"/>
                <w:lang w:eastAsia="hu-HU"/>
              </w:rPr>
              <w:t>gyógymasszőr</w:t>
            </w:r>
            <w:proofErr w:type="spellEnd"/>
            <w:r w:rsidRPr="003269BA">
              <w:rPr>
                <w:rFonts w:eastAsia="Times New Roman"/>
                <w:szCs w:val="24"/>
                <w:lang w:eastAsia="hu-HU"/>
              </w:rPr>
              <w:t xml:space="preserve">, legalább 3 éves oktatási és 3 éves szakmai gyakorlati tapasztalattal, </w:t>
            </w:r>
            <w:proofErr w:type="spellStart"/>
            <w:r w:rsidRPr="003269BA">
              <w:rPr>
                <w:rFonts w:eastAsia="Times New Roman"/>
                <w:szCs w:val="24"/>
                <w:lang w:eastAsia="hu-HU"/>
              </w:rPr>
              <w:t>gyógymasszőr</w:t>
            </w:r>
            <w:proofErr w:type="spellEnd"/>
            <w:r w:rsidRPr="003269BA">
              <w:rPr>
                <w:rFonts w:eastAsia="Times New Roman"/>
                <w:szCs w:val="24"/>
                <w:lang w:eastAsia="hu-HU"/>
              </w:rPr>
              <w:t xml:space="preserve"> mester</w:t>
            </w:r>
          </w:p>
        </w:tc>
      </w:tr>
    </w:tbl>
    <w:p w:rsidR="00CB35F2" w:rsidRPr="003269BA" w:rsidRDefault="00CB35F2" w:rsidP="000B5E9D">
      <w:pPr>
        <w:spacing w:after="0"/>
      </w:pPr>
    </w:p>
    <w:p w:rsidR="00696ED9" w:rsidRPr="003269BA" w:rsidRDefault="00696ED9" w:rsidP="00696ED9">
      <w:pPr>
        <w:spacing w:after="0"/>
        <w:rPr>
          <w:b/>
        </w:rPr>
      </w:pPr>
      <w:r w:rsidRPr="003269BA">
        <w:rPr>
          <w:b/>
        </w:rPr>
        <w:t>Tárgyi feltételek</w:t>
      </w:r>
    </w:p>
    <w:p w:rsidR="000A41EA" w:rsidRPr="003269BA" w:rsidRDefault="00696ED9" w:rsidP="00FA52B4">
      <w:pPr>
        <w:spacing w:after="0"/>
      </w:pPr>
      <w:r w:rsidRPr="003269BA">
        <w:t>A szakmai képzés lebonyolításához szükséges eszközök és felszerelések felsorolását a szakképesítés szakmai és vizsgakövetelménye (</w:t>
      </w:r>
      <w:proofErr w:type="spellStart"/>
      <w:r w:rsidRPr="003269BA">
        <w:t>szvk</w:t>
      </w:r>
      <w:proofErr w:type="spellEnd"/>
      <w:r w:rsidRPr="003269BA">
        <w:t xml:space="preserve">) tartalmazza, melynek további részletei az alábbiak: </w:t>
      </w:r>
      <w:r w:rsidR="00FA52B4" w:rsidRPr="003269BA">
        <w:t>Nincs</w:t>
      </w:r>
    </w:p>
    <w:p w:rsidR="00696ED9" w:rsidRPr="003269BA" w:rsidRDefault="00696ED9" w:rsidP="00696ED9">
      <w:pPr>
        <w:spacing w:after="0"/>
      </w:pPr>
    </w:p>
    <w:p w:rsidR="00696ED9" w:rsidRPr="003269BA" w:rsidRDefault="00696ED9" w:rsidP="00696ED9">
      <w:pPr>
        <w:spacing w:after="0"/>
      </w:pPr>
    </w:p>
    <w:p w:rsidR="0041674C" w:rsidRPr="003269BA" w:rsidRDefault="00696ED9" w:rsidP="00696ED9">
      <w:pPr>
        <w:spacing w:after="0"/>
      </w:pPr>
      <w:r w:rsidRPr="003269BA">
        <w:t>Ajánlás a szakmai képzés lebonyolításához szükséges további eszközökre és felszerelésekre: Nincs.</w:t>
      </w:r>
    </w:p>
    <w:p w:rsidR="004F6765" w:rsidRPr="003269BA" w:rsidRDefault="004F6765" w:rsidP="000B5E9D">
      <w:pPr>
        <w:spacing w:after="0"/>
      </w:pPr>
    </w:p>
    <w:p w:rsidR="00FB273F" w:rsidRPr="003269BA" w:rsidRDefault="00FB273F" w:rsidP="00FB273F">
      <w:pPr>
        <w:spacing w:after="0"/>
      </w:pPr>
    </w:p>
    <w:p w:rsidR="00FB273F" w:rsidRPr="003269BA" w:rsidRDefault="00FB273F" w:rsidP="00FB273F">
      <w:pPr>
        <w:spacing w:after="0"/>
        <w:rPr>
          <w:b/>
        </w:rPr>
      </w:pPr>
      <w:r w:rsidRPr="003269BA">
        <w:rPr>
          <w:b/>
        </w:rPr>
        <w:t xml:space="preserve">V. </w:t>
      </w:r>
      <w:proofErr w:type="gramStart"/>
      <w:r w:rsidRPr="003269BA">
        <w:rPr>
          <w:b/>
        </w:rPr>
        <w:t>A</w:t>
      </w:r>
      <w:proofErr w:type="gramEnd"/>
      <w:r w:rsidRPr="003269BA">
        <w:rPr>
          <w:b/>
        </w:rPr>
        <w:t xml:space="preserve"> szakképesítés óraterve nappali rendszerű oktatásra</w:t>
      </w:r>
    </w:p>
    <w:p w:rsidR="00FB273F" w:rsidRPr="003269BA" w:rsidRDefault="00FB273F" w:rsidP="00FB273F">
      <w:pPr>
        <w:spacing w:after="0"/>
      </w:pPr>
    </w:p>
    <w:p w:rsidR="00FB273F" w:rsidRDefault="00FB273F" w:rsidP="00FB273F">
      <w:pPr>
        <w:spacing w:after="0"/>
      </w:pPr>
      <w:r w:rsidRPr="003269BA">
        <w:t xml:space="preserve">A </w:t>
      </w:r>
      <w:r w:rsidR="00E50FE4" w:rsidRPr="003269BA">
        <w:t>szakgimnázium</w:t>
      </w:r>
      <w:r w:rsidRPr="003269BA"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3269BA">
        <w:t>szakgimnázium</w:t>
      </w:r>
      <w:r w:rsidRPr="003269BA">
        <w:t xml:space="preserve">i szakmai tartalma, tantárgyi rendszere, összes órakerete megegyezik a 4+1 évfolyamos képzés 9-12. középiskolai évfolyamokra jutó ágazati </w:t>
      </w:r>
      <w:r w:rsidR="00E50FE4" w:rsidRPr="003269BA">
        <w:t>szakgimnázium</w:t>
      </w:r>
      <w:r w:rsidRPr="003269BA">
        <w:t>i szakmai tantárgyainak tartalmával, összes óraszámával.</w:t>
      </w:r>
    </w:p>
    <w:p w:rsidR="003269BA" w:rsidRPr="003269BA" w:rsidRDefault="003269BA" w:rsidP="00FB273F">
      <w:pPr>
        <w:spacing w:after="0"/>
      </w:pPr>
    </w:p>
    <w:p w:rsidR="00FB273F" w:rsidRPr="003269BA" w:rsidRDefault="00FB273F" w:rsidP="00FB273F">
      <w:pPr>
        <w:spacing w:after="0"/>
      </w:pPr>
    </w:p>
    <w:p w:rsidR="008B01A2" w:rsidRPr="003269BA" w:rsidRDefault="00E50FE4" w:rsidP="00FB273F">
      <w:pPr>
        <w:spacing w:after="0"/>
      </w:pPr>
      <w:r w:rsidRPr="003269BA">
        <w:t>Szakgimnázium</w:t>
      </w:r>
      <w:r w:rsidR="00FB273F" w:rsidRPr="003269BA">
        <w:t>i képzés esetén a heti és éves szakmai óraszámok:</w:t>
      </w:r>
    </w:p>
    <w:p w:rsidR="002C6866" w:rsidRPr="003269BA" w:rsidRDefault="002C6866" w:rsidP="002C6866">
      <w:pPr>
        <w:spacing w:after="0"/>
        <w:rPr>
          <w:szCs w:val="24"/>
        </w:rPr>
      </w:pPr>
    </w:p>
    <w:p w:rsidR="002C6866" w:rsidRPr="003269BA" w:rsidRDefault="002C6866" w:rsidP="002C6866">
      <w:pPr>
        <w:spacing w:after="0"/>
        <w:rPr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3269BA" w:rsidRPr="003269BA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269BA" w:rsidRDefault="002C6866" w:rsidP="00BF4EAA">
            <w:pPr>
              <w:spacing w:after="0"/>
              <w:jc w:val="center"/>
              <w:rPr>
                <w:szCs w:val="24"/>
              </w:rPr>
            </w:pPr>
            <w:r w:rsidRPr="003269BA"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269BA" w:rsidRDefault="002C6866" w:rsidP="00BF4EAA">
            <w:pPr>
              <w:spacing w:after="0"/>
              <w:jc w:val="center"/>
              <w:rPr>
                <w:szCs w:val="24"/>
              </w:rPr>
            </w:pPr>
            <w:r w:rsidRPr="003269BA"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269BA" w:rsidRDefault="002C6866" w:rsidP="00BF4EAA">
            <w:pPr>
              <w:spacing w:after="0"/>
              <w:jc w:val="center"/>
              <w:rPr>
                <w:szCs w:val="24"/>
              </w:rPr>
            </w:pPr>
            <w:r w:rsidRPr="003269BA">
              <w:t xml:space="preserve">éves óraszám </w:t>
            </w:r>
          </w:p>
        </w:tc>
      </w:tr>
      <w:tr w:rsidR="003269BA" w:rsidRPr="003269BA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269BA" w:rsidRDefault="002C6866" w:rsidP="00BF4EAA">
            <w:pPr>
              <w:spacing w:after="0"/>
              <w:rPr>
                <w:szCs w:val="24"/>
              </w:rPr>
            </w:pPr>
            <w:r w:rsidRPr="003269BA"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269BA" w:rsidRDefault="0083064C" w:rsidP="00BF4EAA">
            <w:pPr>
              <w:spacing w:after="0"/>
              <w:jc w:val="center"/>
              <w:rPr>
                <w:szCs w:val="24"/>
              </w:rPr>
            </w:pPr>
            <w:r w:rsidRPr="003269BA">
              <w:t>8</w:t>
            </w:r>
            <w:r w:rsidR="002C6866" w:rsidRPr="003269BA"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269BA" w:rsidRDefault="0083064C" w:rsidP="00BF4EAA">
            <w:pPr>
              <w:spacing w:after="0"/>
              <w:ind w:left="252"/>
              <w:rPr>
                <w:szCs w:val="24"/>
              </w:rPr>
            </w:pPr>
            <w:r w:rsidRPr="003269BA">
              <w:t>288</w:t>
            </w:r>
            <w:r w:rsidR="002C6866" w:rsidRPr="003269BA">
              <w:t xml:space="preserve"> óra/év</w:t>
            </w:r>
          </w:p>
        </w:tc>
      </w:tr>
      <w:tr w:rsidR="003269BA" w:rsidRPr="003269BA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269BA" w:rsidRDefault="002C6866" w:rsidP="00BF4EAA">
            <w:pPr>
              <w:spacing w:after="0"/>
              <w:rPr>
                <w:szCs w:val="24"/>
              </w:rPr>
            </w:pPr>
            <w:r w:rsidRPr="003269BA"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269BA" w:rsidRDefault="002C6866" w:rsidP="00BF4EAA">
            <w:pPr>
              <w:spacing w:after="0"/>
              <w:jc w:val="center"/>
              <w:rPr>
                <w:szCs w:val="24"/>
              </w:rPr>
            </w:pPr>
            <w:r w:rsidRPr="003269BA"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269BA" w:rsidRDefault="002C6866" w:rsidP="00BF4EAA">
            <w:pPr>
              <w:spacing w:after="0"/>
              <w:ind w:left="252"/>
              <w:rPr>
                <w:szCs w:val="24"/>
              </w:rPr>
            </w:pPr>
            <w:r w:rsidRPr="003269BA">
              <w:t>432 óra/év</w:t>
            </w:r>
          </w:p>
        </w:tc>
      </w:tr>
      <w:tr w:rsidR="003269BA" w:rsidRPr="003269BA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269BA" w:rsidRDefault="002C6866" w:rsidP="00BF4EAA">
            <w:pPr>
              <w:spacing w:after="0"/>
              <w:rPr>
                <w:szCs w:val="24"/>
              </w:rPr>
            </w:pPr>
            <w:proofErr w:type="spellStart"/>
            <w:r w:rsidRPr="003269BA">
              <w:t>Ögy</w:t>
            </w:r>
            <w:proofErr w:type="spellEnd"/>
            <w:r w:rsidRPr="003269BA"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866" w:rsidRPr="003269BA" w:rsidRDefault="002C6866" w:rsidP="00BF4EAA">
            <w:pPr>
              <w:spacing w:after="0"/>
              <w:jc w:val="center"/>
              <w:rPr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269BA" w:rsidRDefault="002C6866" w:rsidP="00BF4EAA">
            <w:pPr>
              <w:spacing w:after="0"/>
              <w:ind w:left="252"/>
              <w:rPr>
                <w:szCs w:val="24"/>
              </w:rPr>
            </w:pPr>
            <w:r w:rsidRPr="003269BA">
              <w:t>140 óra</w:t>
            </w:r>
          </w:p>
        </w:tc>
      </w:tr>
      <w:tr w:rsidR="003269BA" w:rsidRPr="003269BA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269BA" w:rsidRDefault="002C6866" w:rsidP="00BF4EAA">
            <w:pPr>
              <w:spacing w:after="0"/>
              <w:rPr>
                <w:szCs w:val="24"/>
              </w:rPr>
            </w:pPr>
            <w:r w:rsidRPr="003269BA"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269BA" w:rsidRDefault="0083064C" w:rsidP="00BF4EAA">
            <w:pPr>
              <w:spacing w:after="0"/>
              <w:jc w:val="center"/>
              <w:rPr>
                <w:szCs w:val="24"/>
              </w:rPr>
            </w:pPr>
            <w:r w:rsidRPr="003269BA">
              <w:t>11</w:t>
            </w:r>
            <w:r w:rsidR="002C6866" w:rsidRPr="003269BA"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269BA" w:rsidRDefault="0083064C" w:rsidP="00BF4EAA">
            <w:pPr>
              <w:spacing w:after="0"/>
              <w:ind w:left="252"/>
              <w:rPr>
                <w:szCs w:val="24"/>
              </w:rPr>
            </w:pPr>
            <w:r w:rsidRPr="003269BA">
              <w:t>396</w:t>
            </w:r>
            <w:r w:rsidR="002C6866" w:rsidRPr="003269BA">
              <w:t xml:space="preserve"> óra/év</w:t>
            </w:r>
          </w:p>
        </w:tc>
      </w:tr>
      <w:tr w:rsidR="003269BA" w:rsidRPr="003269BA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269BA" w:rsidRDefault="002C6866" w:rsidP="00BF4EAA">
            <w:pPr>
              <w:spacing w:after="0"/>
              <w:rPr>
                <w:szCs w:val="24"/>
              </w:rPr>
            </w:pPr>
            <w:proofErr w:type="spellStart"/>
            <w:r w:rsidRPr="003269BA">
              <w:t>Ögy</w:t>
            </w:r>
            <w:proofErr w:type="spellEnd"/>
            <w:r w:rsidRPr="003269BA"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866" w:rsidRPr="003269BA" w:rsidRDefault="002C6866" w:rsidP="00BF4EAA">
            <w:pPr>
              <w:spacing w:after="0"/>
              <w:jc w:val="center"/>
              <w:rPr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269BA" w:rsidRDefault="002C6866" w:rsidP="00BF4EAA">
            <w:pPr>
              <w:spacing w:after="0"/>
              <w:ind w:left="252"/>
              <w:rPr>
                <w:szCs w:val="24"/>
              </w:rPr>
            </w:pPr>
            <w:r w:rsidRPr="003269BA">
              <w:t>140 óra</w:t>
            </w:r>
          </w:p>
        </w:tc>
      </w:tr>
      <w:tr w:rsidR="003269BA" w:rsidRPr="003269BA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269BA" w:rsidRDefault="002C6866" w:rsidP="00BF4EAA">
            <w:pPr>
              <w:spacing w:after="0"/>
              <w:rPr>
                <w:szCs w:val="24"/>
              </w:rPr>
            </w:pPr>
            <w:r w:rsidRPr="003269BA"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269BA" w:rsidRDefault="0083064C" w:rsidP="00BF4EAA">
            <w:pPr>
              <w:spacing w:after="0"/>
              <w:jc w:val="center"/>
              <w:rPr>
                <w:szCs w:val="24"/>
              </w:rPr>
            </w:pPr>
            <w:r w:rsidRPr="003269BA">
              <w:t>12</w:t>
            </w:r>
            <w:r w:rsidR="002C6866" w:rsidRPr="003269BA"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269BA" w:rsidRDefault="0083064C" w:rsidP="00BF4EAA">
            <w:pPr>
              <w:spacing w:after="0"/>
              <w:ind w:left="252"/>
              <w:rPr>
                <w:szCs w:val="24"/>
              </w:rPr>
            </w:pPr>
            <w:r w:rsidRPr="003269BA">
              <w:t>372</w:t>
            </w:r>
            <w:r w:rsidR="002C6866" w:rsidRPr="003269BA">
              <w:t xml:space="preserve"> óra/év</w:t>
            </w:r>
          </w:p>
        </w:tc>
      </w:tr>
      <w:tr w:rsidR="003269BA" w:rsidRPr="003269BA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269BA" w:rsidRDefault="002C6866" w:rsidP="00BF4EAA">
            <w:pPr>
              <w:spacing w:after="0"/>
              <w:rPr>
                <w:szCs w:val="24"/>
              </w:rPr>
            </w:pPr>
            <w:r w:rsidRPr="003269BA"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269BA" w:rsidRDefault="002C6866" w:rsidP="00BF4EAA">
            <w:pPr>
              <w:spacing w:after="0"/>
              <w:jc w:val="center"/>
              <w:rPr>
                <w:szCs w:val="24"/>
              </w:rPr>
            </w:pPr>
            <w:r w:rsidRPr="003269BA"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269BA" w:rsidRDefault="002C6866" w:rsidP="00BF4EAA">
            <w:pPr>
              <w:spacing w:after="0"/>
              <w:ind w:left="252"/>
              <w:rPr>
                <w:szCs w:val="24"/>
              </w:rPr>
            </w:pPr>
            <w:r w:rsidRPr="003269BA">
              <w:t>961 óra/év</w:t>
            </w:r>
          </w:p>
        </w:tc>
      </w:tr>
      <w:tr w:rsidR="002C6866" w:rsidRPr="003269BA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269BA" w:rsidRDefault="002C6866" w:rsidP="00BF4EAA">
            <w:pPr>
              <w:spacing w:after="0"/>
              <w:rPr>
                <w:szCs w:val="24"/>
              </w:rPr>
            </w:pPr>
            <w:r w:rsidRPr="003269BA"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269BA" w:rsidRDefault="0083064C" w:rsidP="00BF4EAA">
            <w:pPr>
              <w:spacing w:after="0"/>
              <w:ind w:left="252"/>
              <w:rPr>
                <w:szCs w:val="24"/>
              </w:rPr>
            </w:pPr>
            <w:r w:rsidRPr="003269BA">
              <w:t>272</w:t>
            </w:r>
            <w:r w:rsidR="002C6866" w:rsidRPr="003269BA">
              <w:t>9 óra</w:t>
            </w:r>
          </w:p>
        </w:tc>
      </w:tr>
    </w:tbl>
    <w:p w:rsidR="002C6866" w:rsidRPr="003269BA" w:rsidRDefault="002C6866" w:rsidP="002C6866">
      <w:pPr>
        <w:spacing w:after="0"/>
        <w:rPr>
          <w:szCs w:val="24"/>
        </w:rPr>
      </w:pPr>
    </w:p>
    <w:p w:rsidR="002C6866" w:rsidRPr="003269BA" w:rsidRDefault="002C6866" w:rsidP="002C6866">
      <w:pPr>
        <w:spacing w:after="0"/>
      </w:pPr>
      <w:r w:rsidRPr="003269BA"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:rsidR="002C6866" w:rsidRPr="003269BA" w:rsidRDefault="002C6866" w:rsidP="002C6866">
      <w:pPr>
        <w:spacing w:after="0"/>
        <w:rPr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3269BA" w:rsidRPr="003269BA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269BA" w:rsidRDefault="002C6866" w:rsidP="00BF4EAA">
            <w:pPr>
              <w:spacing w:after="0"/>
              <w:jc w:val="center"/>
              <w:rPr>
                <w:szCs w:val="24"/>
              </w:rPr>
            </w:pPr>
            <w:r w:rsidRPr="003269BA"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269BA" w:rsidRDefault="002C6866" w:rsidP="00BF4EAA">
            <w:pPr>
              <w:spacing w:after="0"/>
              <w:jc w:val="center"/>
              <w:rPr>
                <w:szCs w:val="24"/>
              </w:rPr>
            </w:pPr>
            <w:r w:rsidRPr="003269BA"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269BA" w:rsidRDefault="002C6866" w:rsidP="00BF4EAA">
            <w:pPr>
              <w:spacing w:after="0"/>
              <w:jc w:val="center"/>
              <w:rPr>
                <w:szCs w:val="24"/>
              </w:rPr>
            </w:pPr>
            <w:r w:rsidRPr="003269BA">
              <w:t xml:space="preserve">éves óraszám </w:t>
            </w:r>
          </w:p>
        </w:tc>
      </w:tr>
      <w:tr w:rsidR="003269BA" w:rsidRPr="003269BA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269BA" w:rsidRDefault="002C6866" w:rsidP="00BF4EAA">
            <w:pPr>
              <w:spacing w:after="0"/>
              <w:rPr>
                <w:szCs w:val="24"/>
              </w:rPr>
            </w:pPr>
            <w:r w:rsidRPr="003269BA"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269BA" w:rsidRDefault="002C6866" w:rsidP="00BF4EAA">
            <w:pPr>
              <w:spacing w:after="0"/>
              <w:rPr>
                <w:szCs w:val="24"/>
              </w:rPr>
            </w:pPr>
            <w:r w:rsidRPr="003269BA"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269BA" w:rsidRDefault="002C6866" w:rsidP="00BF4EAA">
            <w:pPr>
              <w:spacing w:after="0"/>
              <w:rPr>
                <w:szCs w:val="24"/>
              </w:rPr>
            </w:pPr>
            <w:r w:rsidRPr="003269BA">
              <w:t>1116 óra/év</w:t>
            </w:r>
          </w:p>
        </w:tc>
      </w:tr>
      <w:tr w:rsidR="003269BA" w:rsidRPr="003269BA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269BA" w:rsidRDefault="002C6866" w:rsidP="00BF4EAA">
            <w:pPr>
              <w:spacing w:after="0"/>
              <w:rPr>
                <w:szCs w:val="24"/>
              </w:rPr>
            </w:pPr>
            <w:proofErr w:type="spellStart"/>
            <w:r w:rsidRPr="003269BA">
              <w:t>Ögy</w:t>
            </w:r>
            <w:proofErr w:type="spellEnd"/>
            <w:r w:rsidRPr="003269BA">
              <w:t>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866" w:rsidRPr="003269BA" w:rsidRDefault="002C6866" w:rsidP="00BF4EAA">
            <w:pPr>
              <w:spacing w:after="0"/>
              <w:rPr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269BA" w:rsidRDefault="002C6866" w:rsidP="00BF4EAA">
            <w:pPr>
              <w:spacing w:after="0"/>
              <w:rPr>
                <w:szCs w:val="24"/>
              </w:rPr>
            </w:pPr>
            <w:r w:rsidRPr="003269BA">
              <w:t>160 óra</w:t>
            </w:r>
          </w:p>
        </w:tc>
      </w:tr>
      <w:tr w:rsidR="003269BA" w:rsidRPr="003269BA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269BA" w:rsidRDefault="002C6866" w:rsidP="00BF4EAA">
            <w:pPr>
              <w:spacing w:after="0"/>
              <w:rPr>
                <w:szCs w:val="24"/>
              </w:rPr>
            </w:pPr>
            <w:r w:rsidRPr="003269BA"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269BA" w:rsidRDefault="002C6866" w:rsidP="00BF4EAA">
            <w:pPr>
              <w:spacing w:after="0"/>
              <w:rPr>
                <w:szCs w:val="24"/>
              </w:rPr>
            </w:pPr>
            <w:r w:rsidRPr="003269BA"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269BA" w:rsidRDefault="002C6866" w:rsidP="00BF4EAA">
            <w:pPr>
              <w:spacing w:after="0"/>
              <w:rPr>
                <w:szCs w:val="24"/>
              </w:rPr>
            </w:pPr>
            <w:r w:rsidRPr="003269BA">
              <w:t>961 óra/év</w:t>
            </w:r>
          </w:p>
        </w:tc>
      </w:tr>
      <w:tr w:rsidR="003269BA" w:rsidRPr="003269BA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269BA" w:rsidRDefault="002C6866" w:rsidP="00BF4EAA">
            <w:pPr>
              <w:spacing w:after="0"/>
              <w:rPr>
                <w:szCs w:val="24"/>
              </w:rPr>
            </w:pPr>
            <w:r w:rsidRPr="003269BA"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269BA" w:rsidRDefault="002C6866" w:rsidP="00BF4EAA">
            <w:pPr>
              <w:spacing w:after="0"/>
              <w:rPr>
                <w:szCs w:val="24"/>
              </w:rPr>
            </w:pPr>
            <w:r w:rsidRPr="003269BA">
              <w:t>2237 óra</w:t>
            </w:r>
          </w:p>
        </w:tc>
      </w:tr>
    </w:tbl>
    <w:p w:rsidR="002C6866" w:rsidRPr="003269BA" w:rsidRDefault="002C6866" w:rsidP="002C6866">
      <w:pPr>
        <w:spacing w:after="0"/>
        <w:rPr>
          <w:szCs w:val="24"/>
        </w:rPr>
      </w:pPr>
    </w:p>
    <w:p w:rsidR="00876453" w:rsidRPr="003269BA" w:rsidRDefault="001F08AF" w:rsidP="000B5E9D">
      <w:pPr>
        <w:spacing w:after="0"/>
      </w:pPr>
      <w:r w:rsidRPr="003269BA">
        <w:t xml:space="preserve">(A kizárólag 13-14. évfolyamon megszervezett képzésben, illetve a </w:t>
      </w:r>
      <w:r w:rsidR="00E50FE4" w:rsidRPr="003269BA">
        <w:t>szakgimnázium</w:t>
      </w:r>
      <w:r w:rsidRPr="003269BA"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:rsidR="00CB484D" w:rsidRPr="003269BA" w:rsidRDefault="00CB484D" w:rsidP="000B5E9D">
      <w:pPr>
        <w:spacing w:after="0"/>
        <w:sectPr w:rsidR="00CB484D" w:rsidRPr="003269BA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3269BA" w:rsidRDefault="00CB484D" w:rsidP="00CB484D">
      <w:pPr>
        <w:spacing w:after="0"/>
        <w:jc w:val="center"/>
      </w:pPr>
      <w:r w:rsidRPr="003269BA">
        <w:lastRenderedPageBreak/>
        <w:t>1. számú táblázat</w:t>
      </w:r>
    </w:p>
    <w:p w:rsidR="008B01A2" w:rsidRPr="003269BA" w:rsidRDefault="00CB484D" w:rsidP="00CB484D">
      <w:pPr>
        <w:spacing w:after="0"/>
        <w:jc w:val="center"/>
        <w:rPr>
          <w:b/>
        </w:rPr>
      </w:pPr>
      <w:r w:rsidRPr="003269BA">
        <w:rPr>
          <w:b/>
        </w:rPr>
        <w:t>A szakmai követelménymodulokhoz rendelt tantárgyak heti óraszáma évfolyamonként</w:t>
      </w:r>
    </w:p>
    <w:p w:rsidR="00420CA2" w:rsidRPr="003269BA" w:rsidRDefault="00420CA2" w:rsidP="000B5E9D">
      <w:pPr>
        <w:spacing w:after="0"/>
      </w:pPr>
    </w:p>
    <w:p w:rsidR="00752ECD" w:rsidRPr="003269BA" w:rsidRDefault="00752ECD" w:rsidP="000B5E9D">
      <w:pPr>
        <w:spacing w:after="0"/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548"/>
        <w:gridCol w:w="452"/>
        <w:gridCol w:w="500"/>
        <w:gridCol w:w="412"/>
        <w:gridCol w:w="588"/>
        <w:gridCol w:w="472"/>
        <w:gridCol w:w="472"/>
        <w:gridCol w:w="556"/>
        <w:gridCol w:w="364"/>
        <w:gridCol w:w="636"/>
        <w:gridCol w:w="500"/>
        <w:gridCol w:w="500"/>
        <w:gridCol w:w="472"/>
        <w:gridCol w:w="472"/>
        <w:gridCol w:w="556"/>
        <w:gridCol w:w="500"/>
        <w:gridCol w:w="500"/>
      </w:tblGrid>
      <w:tr w:rsidR="003269BA" w:rsidRPr="003269BA" w:rsidTr="003269BA">
        <w:trPr>
          <w:cantSplit/>
          <w:trHeight w:val="585"/>
          <w:jc w:val="center"/>
        </w:trPr>
        <w:tc>
          <w:tcPr>
            <w:tcW w:w="4780" w:type="dxa"/>
            <w:gridSpan w:val="2"/>
            <w:vMerge w:val="restart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3269BA" w:rsidRPr="003269BA" w:rsidTr="003269BA">
        <w:trPr>
          <w:cantSplit/>
          <w:trHeight w:val="585"/>
          <w:jc w:val="center"/>
        </w:trPr>
        <w:tc>
          <w:tcPr>
            <w:tcW w:w="4780" w:type="dxa"/>
            <w:gridSpan w:val="2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</w:tr>
      <w:tr w:rsidR="003269BA" w:rsidRPr="003269BA" w:rsidTr="003269BA">
        <w:trPr>
          <w:cantSplit/>
          <w:trHeight w:val="6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6"/>
                <w:szCs w:val="16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vMerge w:val="restart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20,5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5,</w:t>
            </w:r>
            <w:proofErr w:type="spellStart"/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  <w:proofErr w:type="spellEnd"/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20,5</w:t>
            </w:r>
          </w:p>
        </w:tc>
      </w:tr>
      <w:tr w:rsidR="003269BA" w:rsidRPr="003269BA" w:rsidTr="003269BA">
        <w:trPr>
          <w:cantSplit/>
          <w:trHeight w:val="600"/>
          <w:jc w:val="center"/>
        </w:trPr>
        <w:tc>
          <w:tcPr>
            <w:tcW w:w="26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7,5</w:t>
            </w:r>
          </w:p>
        </w:tc>
        <w:tc>
          <w:tcPr>
            <w:tcW w:w="912" w:type="dxa"/>
            <w:gridSpan w:val="2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88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4" w:type="dxa"/>
            <w:gridSpan w:val="2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56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27,5</w:t>
            </w:r>
          </w:p>
        </w:tc>
        <w:tc>
          <w:tcPr>
            <w:tcW w:w="556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3269BA" w:rsidRPr="003269BA" w:rsidTr="003269BA">
        <w:trPr>
          <w:cantSplit/>
          <w:trHeight w:val="63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69BA" w:rsidRPr="003269BA" w:rsidTr="003269BA">
        <w:trPr>
          <w:cantSplit/>
          <w:trHeight w:val="1005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69BA" w:rsidRPr="003269BA" w:rsidTr="003269BA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11500-12 Munkahelyi egészség és biztonság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69BA" w:rsidRPr="003269BA" w:rsidTr="003269BA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11110-16 Egészségügyi alapismeretek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69BA" w:rsidRPr="003269BA" w:rsidTr="003269BA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Szakmai kommunikáció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69BA" w:rsidRPr="003269BA" w:rsidTr="003269BA">
        <w:trPr>
          <w:cantSplit/>
          <w:trHeight w:val="30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11221-16 Alapápolás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Ápolástan-gondozástan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69BA" w:rsidRPr="003269BA" w:rsidTr="003269BA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11222-16 </w:t>
            </w: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alapozó 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69BA" w:rsidRPr="003269BA" w:rsidTr="003269BA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szakismeretek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69BA" w:rsidRPr="003269BA" w:rsidTr="003269BA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Diagnosztikai és terápiás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69BA" w:rsidRPr="003269BA" w:rsidTr="003269BA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5,</w:t>
            </w: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69BA" w:rsidRPr="003269BA" w:rsidTr="003269BA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lastRenderedPageBreak/>
              <w:t>11635-16 Egészségügyi asszisztensi 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asszisztensi feladatok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69BA" w:rsidRPr="003269BA" w:rsidTr="003269BA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asszisztálás gyakorlata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69BA" w:rsidRPr="003269BA" w:rsidTr="003269BA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11500-12 Munkahelyi egészség és biztonság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69BA" w:rsidRPr="003269BA" w:rsidTr="003269BA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11110-16 Egészségügyi alapismeretek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alapismeretek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69BA" w:rsidRPr="003269BA" w:rsidTr="003269BA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Szakmai kommunikáció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69BA" w:rsidRPr="003269BA" w:rsidTr="003269BA">
        <w:trPr>
          <w:cantSplit/>
          <w:trHeight w:val="30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11221-16 Alapápolás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Ápolástan-gondozástan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69BA" w:rsidRPr="003269BA" w:rsidTr="003269BA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11222-16 </w:t>
            </w: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</w:t>
            </w: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iameretek</w:t>
            </w:r>
            <w:proofErr w:type="spellEnd"/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alapozó 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69BA" w:rsidRPr="003269BA" w:rsidTr="003269BA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szakismeretek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69BA" w:rsidRPr="003269BA" w:rsidTr="003269BA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Diagnosztikai és terápiás 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69BA" w:rsidRPr="003269BA" w:rsidTr="003269BA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69BA" w:rsidRPr="003269BA" w:rsidTr="003269BA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12052-16 Masszázs elméleti alapjai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Anatómia-élettan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69BA" w:rsidRPr="003269BA" w:rsidTr="003269BA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Klinikum</w:t>
            </w:r>
            <w:proofErr w:type="spellEnd"/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69BA" w:rsidRPr="003269BA" w:rsidTr="003269BA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lastRenderedPageBreak/>
              <w:t>12051-16 Masszázs elmélet alapjai 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Anatómiai-élettani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69BA" w:rsidRPr="003269BA" w:rsidTr="003269BA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69BA" w:rsidRPr="003269BA" w:rsidTr="003269BA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Elsősegélynyújtás-első ellátás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</w:tr>
      <w:tr w:rsidR="003269BA" w:rsidRPr="003269BA" w:rsidTr="003269BA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12054-16 Fizioterápia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Fizioterápia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69BA" w:rsidRPr="003269BA" w:rsidTr="003269BA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Fizioterápia II.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</w:tr>
      <w:tr w:rsidR="003269BA" w:rsidRPr="003269BA" w:rsidTr="003269BA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12053 -16 Fizioterápia 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Fizioterápia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69BA" w:rsidRPr="003269BA" w:rsidTr="003269BA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Fizioterápia I.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3269BA" w:rsidRPr="003269BA" w:rsidTr="003269BA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12055-16 Regeneráló balneoterápiás masszázs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Masszázs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69BA" w:rsidRPr="003269BA" w:rsidTr="003269BA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Különleges masszázsfajták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69BA" w:rsidRPr="003269BA" w:rsidTr="003269BA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Masszázs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3269BA" w:rsidRPr="003269BA" w:rsidTr="003269BA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11835-16 </w:t>
            </w: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Gyógymasszázs</w:t>
            </w:r>
            <w:proofErr w:type="spellEnd"/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Gyógymasszázs</w:t>
            </w:r>
            <w:proofErr w:type="spellEnd"/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elmélet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69BA" w:rsidRPr="003269BA" w:rsidTr="003269BA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Gyógymasszázs</w:t>
            </w:r>
            <w:proofErr w:type="spellEnd"/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3269BA" w:rsidRPr="003269BA" w:rsidTr="00D12FEE">
        <w:trPr>
          <w:cantSplit/>
          <w:trHeight w:val="480"/>
          <w:jc w:val="center"/>
        </w:trPr>
        <w:tc>
          <w:tcPr>
            <w:tcW w:w="4780" w:type="dxa"/>
            <w:gridSpan w:val="2"/>
            <w:shd w:val="clear" w:color="auto" w:fill="auto"/>
            <w:vAlign w:val="center"/>
            <w:hideMark/>
          </w:tcPr>
          <w:p w:rsidR="003269BA" w:rsidRPr="003269BA" w:rsidRDefault="003269BA" w:rsidP="00D12FEE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helyi tanterv szerint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:rsidR="006F5812" w:rsidRPr="003269BA" w:rsidRDefault="006F5812" w:rsidP="000B5E9D">
      <w:pPr>
        <w:spacing w:after="0"/>
      </w:pPr>
    </w:p>
    <w:p w:rsidR="00CB484D" w:rsidRPr="003269BA" w:rsidRDefault="00CB484D" w:rsidP="00CB484D">
      <w:pPr>
        <w:spacing w:after="0"/>
      </w:pPr>
      <w:r w:rsidRPr="003269BA">
        <w:t>A</w:t>
      </w:r>
      <w:r w:rsidR="006F5812" w:rsidRPr="003269BA">
        <w:t xml:space="preserve"> kerettanterv szakmai tartalma –</w:t>
      </w:r>
      <w:r w:rsidRPr="003269BA">
        <w:t xml:space="preserve"> a szakképzésről szóló 2011. évi CLXXXVII. törvény 8.</w:t>
      </w:r>
      <w:r w:rsidR="006F5812" w:rsidRPr="003269BA">
        <w:t>§ (5) bekezdésének megfelelően –</w:t>
      </w:r>
      <w:r w:rsidRPr="003269BA">
        <w:t xml:space="preserve"> a nappali rendszerű oktatásra meghatározott tanulói éves kötelező szakmai elméleti és gyakorlati óraszám legalább 90%-át lefedi. </w:t>
      </w:r>
    </w:p>
    <w:p w:rsidR="00CB484D" w:rsidRPr="003269BA" w:rsidRDefault="00CB484D" w:rsidP="00CB484D">
      <w:pPr>
        <w:spacing w:after="0"/>
      </w:pPr>
      <w:r w:rsidRPr="003269BA">
        <w:t>Az időkeret fennmaradó részének (szabadsáv) szakmai tartalmáról a szakképző iskola szakmai programjában kell rendelkezni.</w:t>
      </w:r>
    </w:p>
    <w:p w:rsidR="00CB484D" w:rsidRPr="003269BA" w:rsidRDefault="00CB484D" w:rsidP="00CB484D">
      <w:pPr>
        <w:spacing w:after="0"/>
      </w:pPr>
    </w:p>
    <w:p w:rsidR="00420CA2" w:rsidRPr="003269BA" w:rsidRDefault="00CB484D" w:rsidP="00CB484D">
      <w:pPr>
        <w:spacing w:after="0"/>
      </w:pPr>
      <w:r w:rsidRPr="003269BA">
        <w:t>A szakmai és vizsgakövetelményben a szakképesítésre meghatározott elmélet/gyakorlat arányának a teljes képzési idő során kell teljesülnie.</w:t>
      </w:r>
    </w:p>
    <w:p w:rsidR="00CB484D" w:rsidRPr="003269BA" w:rsidRDefault="00CB484D">
      <w:pPr>
        <w:spacing w:after="200" w:line="276" w:lineRule="auto"/>
        <w:jc w:val="left"/>
      </w:pPr>
      <w:r w:rsidRPr="003269BA">
        <w:br w:type="page"/>
      </w:r>
    </w:p>
    <w:p w:rsidR="00CB484D" w:rsidRPr="003269BA" w:rsidRDefault="00CB484D" w:rsidP="00CB484D">
      <w:pPr>
        <w:spacing w:after="0"/>
        <w:jc w:val="center"/>
      </w:pPr>
      <w:r w:rsidRPr="003269BA">
        <w:lastRenderedPageBreak/>
        <w:t>2. számú táblázat</w:t>
      </w:r>
    </w:p>
    <w:p w:rsidR="00420CA2" w:rsidRPr="003269BA" w:rsidRDefault="00CB484D" w:rsidP="00CB484D">
      <w:pPr>
        <w:spacing w:after="0"/>
        <w:jc w:val="center"/>
        <w:rPr>
          <w:b/>
        </w:rPr>
      </w:pPr>
      <w:r w:rsidRPr="003269BA">
        <w:rPr>
          <w:b/>
        </w:rPr>
        <w:t>A szakmai követelménymodulokhoz rendelt tantárgyak és témakörök óraszáma évfolyamonként</w:t>
      </w:r>
    </w:p>
    <w:p w:rsidR="00420CA2" w:rsidRPr="003269BA" w:rsidRDefault="00420CA2" w:rsidP="000B5E9D">
      <w:pPr>
        <w:spacing w:after="0"/>
      </w:pPr>
    </w:p>
    <w:p w:rsidR="006F5812" w:rsidRPr="003269BA" w:rsidRDefault="006F5812" w:rsidP="006F5812">
      <w:pPr>
        <w:spacing w:after="0"/>
      </w:pP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79"/>
        <w:gridCol w:w="700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3269BA" w:rsidRPr="003269BA" w:rsidTr="003269BA">
        <w:trPr>
          <w:trHeight w:val="1065"/>
          <w:jc w:val="center"/>
        </w:trPr>
        <w:tc>
          <w:tcPr>
            <w:tcW w:w="2478" w:type="dxa"/>
            <w:gridSpan w:val="2"/>
            <w:vMerge w:val="restart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3269BA" w:rsidRPr="003269BA" w:rsidTr="003269BA">
        <w:trPr>
          <w:trHeight w:val="1065"/>
          <w:jc w:val="center"/>
        </w:trPr>
        <w:tc>
          <w:tcPr>
            <w:tcW w:w="2478" w:type="dxa"/>
            <w:gridSpan w:val="2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270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396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1413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453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960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636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1918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792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198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636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1948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270</w:t>
            </w:r>
          </w:p>
        </w:tc>
        <w:tc>
          <w:tcPr>
            <w:tcW w:w="945" w:type="dxa"/>
            <w:gridSpan w:val="2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396</w:t>
            </w:r>
          </w:p>
        </w:tc>
        <w:tc>
          <w:tcPr>
            <w:tcW w:w="556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5" w:type="dxa"/>
            <w:gridSpan w:val="2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56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958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990</w:t>
            </w:r>
          </w:p>
        </w:tc>
        <w:tc>
          <w:tcPr>
            <w:tcW w:w="5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958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2" w:type="dxa"/>
            <w:gridSpan w:val="10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öt évfolyamos képzés egészében: 1104 óra (50,2%)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1114 óra (52,8%)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2" w:type="dxa"/>
            <w:gridSpan w:val="10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öt évfolyamos képzés egészében: 814 óra (49,8%)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834 óra (47,2%)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3269BA" w:rsidRPr="003269BA" w:rsidTr="003269BA">
        <w:trPr>
          <w:trHeight w:val="72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lastRenderedPageBreak/>
              <w:t>11500-12 Munkahelyi egészség és biztonság</w:t>
            </w: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Munkavédelmi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Munkahelyek kialakítása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Munkavégzés személyi feltételei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Munkaeszközök biztonsága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Munkakörnyezeti hatások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Munkavédelmi jogi 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11110-16 Egészségügyi alapismeretek</w:t>
            </w: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alapismeretek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 pszichológia alapjai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Szakmai jogi és etikai 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Szociológiai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 pedagógia alapjai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Egészségügyi ellátórendszer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Népegészségügy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Környezet-egészségügy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Egészségfejlesztés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Szakmai kommunikáció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Orvosi latin nyelv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Kommunikáció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Speciális kommunikáció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lastRenderedPageBreak/>
              <w:t>11221-16 Alapápolás</w:t>
            </w: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Ápolástan-gondozástan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Egészséges ember gondozása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Csecsemő és kisgyermekgondozás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Akadályozott ember gondozása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Ápolástudomány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Ápoláslélektan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Ápolási beavatkozások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Betegmegfigyelés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11222-16 </w:t>
            </w: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ismeretek</w:t>
            </w: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alapozó ismeretek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</w:tr>
      <w:tr w:rsidR="003269BA" w:rsidRPr="003269BA" w:rsidTr="003269B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Anatómia-élettan alapjai, a mozgásrendszer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 keringés és a légzés anatómiája és élettana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3269BA" w:rsidRPr="003269BA" w:rsidTr="003269B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Emésztés-kiválasztás-szaporodás</w:t>
            </w:r>
            <w:proofErr w:type="spellEnd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szervrendszere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</w:tr>
      <w:tr w:rsidR="003269BA" w:rsidRPr="003269BA" w:rsidTr="003269BA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Az idegrendszer, endokrin rendszer, érzékszervek anatómiája, élettana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3269BA" w:rsidRPr="003269BA" w:rsidTr="003269B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Mikrobiológia, járványtan, általános kórtan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Elsősegélynyújtás-első ellátás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</w:tbl>
    <w:p w:rsidR="003269BA" w:rsidRDefault="003269BA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79"/>
        <w:gridCol w:w="700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3269BA" w:rsidRPr="003269BA" w:rsidTr="003269BA">
        <w:trPr>
          <w:trHeight w:val="480"/>
          <w:jc w:val="center"/>
        </w:trPr>
        <w:tc>
          <w:tcPr>
            <w:tcW w:w="699" w:type="dxa"/>
            <w:vMerge w:val="restart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szakismeretek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116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Kardiológia és pulmonológia alapjai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Gasztroenterológia</w:t>
            </w:r>
            <w:proofErr w:type="spellEnd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és </w:t>
            </w: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nefrológia</w:t>
            </w:r>
            <w:proofErr w:type="spellEnd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alapjai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3269BA" w:rsidRPr="003269BA" w:rsidTr="003269B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Hematológia, immunológia reumatológia alapjai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Neurológia és pszichiátria alapjai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Sebészet és traumatológia alapjai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Gyermekgyógyászat alapjai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3269BA" w:rsidRPr="003269BA" w:rsidTr="003269B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Diagnosztikai és terápiás alapismeretek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Diagnosztika alapjai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Labordiagnosztikai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Képalkotó diagnosztika alapjai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Terápiás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Gyógyszertan alapjai, gyógyszerelés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178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178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178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198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198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Belgyógyászati gyakorlat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111</w:t>
            </w:r>
          </w:p>
        </w:tc>
      </w:tr>
      <w:tr w:rsidR="003269BA" w:rsidRPr="003269BA" w:rsidTr="003269B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Sebészet és traumatológia gyakorlat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</w:tr>
      <w:tr w:rsidR="003269BA" w:rsidRPr="003269BA" w:rsidTr="003269B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Csecsemő és gyermekosztályos gyakorlat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41</w:t>
            </w:r>
          </w:p>
        </w:tc>
      </w:tr>
      <w:tr w:rsidR="003269BA" w:rsidRPr="003269BA" w:rsidTr="003269BA">
        <w:trPr>
          <w:trHeight w:val="72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lastRenderedPageBreak/>
              <w:t>11635-16 Egészségügyi asszisztensi feladatok</w:t>
            </w: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asszisztensi feladatok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193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193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Asszisztensi feladatok diagnosztikus eljárásoknál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Asszisztensi feladatok a bőrgyógyászat és szemészet területén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Asszisztensi feladatok fül-orr-gégészeti területen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Asszisztensi feladatok urológiai területen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Asszisztensi feladatok nőgyógyászati területen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Asszisztensi feladatok neurológiai és pszichiátriai területen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Dokumentáció vezetése a </w:t>
            </w: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járóbeteg</w:t>
            </w:r>
            <w:proofErr w:type="spellEnd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ellátásban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Prevenció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Rehabilitáció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asszisztálás gyakorlata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129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129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129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Betegirányítás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Szakrendelések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75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Diagnosztikai gyakorlatok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Gondozás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:rsidR="003269BA" w:rsidRDefault="003269BA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79"/>
        <w:gridCol w:w="700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3269BA" w:rsidRPr="003269BA" w:rsidTr="003269BA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lastRenderedPageBreak/>
              <w:t>11500-12 Munkahelyi egészség és biztonság</w:t>
            </w: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Munkavédelmi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Munkahelyek kialakítása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Munkavégzés személyi feltételei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Munkaeszközök biztonsága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Munkakörnyezeti hatások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Munkavédelmi jogi 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11110-16 Egészségügyi alapismeretek</w:t>
            </w: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alapismeretek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 pszichológia alapjai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Szakmai jogi és etikai 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Szociológiai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 pedagógia alapjai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Egészségügyi ellátórendszer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Népegészségügy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Környezet-egészségügy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Egészségfejlesztés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Szakmai kommunikáció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Orvosi latin nyelv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Kommunikáció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Speciális kommunikáció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:rsidR="003269BA" w:rsidRDefault="003269BA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79"/>
        <w:gridCol w:w="700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3269BA" w:rsidRPr="003269BA" w:rsidTr="003269BA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lastRenderedPageBreak/>
              <w:t>11221-16 Alapápolás</w:t>
            </w: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Ápolástan-gondozástan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Egészséges ember gondozása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Csecsemő és kisgyermekgondozás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Akadályozott ember gondozása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Ápolástudomány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Ápoláslélektan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Ápolási beavatkozások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Betegmegfigyelés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11222-16 </w:t>
            </w: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</w:t>
            </w: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iameretek</w:t>
            </w:r>
            <w:proofErr w:type="spellEnd"/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alapozó ismeretek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Anatómia-élettan alapjai, a mozgásrendszer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 keringés és a légzés anatómiája és élettana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Emésztés-kiválasztás-szaporodás</w:t>
            </w:r>
            <w:proofErr w:type="spellEnd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szervrendszere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Az idegrendszer, endokrin rendszer, érzékszervek anatómiája, élettana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Mikrobiológia, járványtan, általános kórtan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Elsősegélynyújtás-első ellátás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:rsidR="003269BA" w:rsidRDefault="003269BA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79"/>
        <w:gridCol w:w="700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3269BA" w:rsidRPr="003269BA" w:rsidTr="003269BA">
        <w:trPr>
          <w:trHeight w:val="480"/>
          <w:jc w:val="center"/>
        </w:trPr>
        <w:tc>
          <w:tcPr>
            <w:tcW w:w="699" w:type="dxa"/>
            <w:vMerge w:val="restart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szakismeretek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Kardiológia és pulmonológia alapjai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Gasztroenterológia</w:t>
            </w:r>
            <w:proofErr w:type="spellEnd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és </w:t>
            </w: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nefrológia</w:t>
            </w:r>
            <w:proofErr w:type="spellEnd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alapjai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Hematológia, immunológia reumatológia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Neurológia és pszichiátria alapjai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Sebészet és traumatológia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Gyermekgyógyászat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Diagnosztikai és terápiás ismeretek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Diagnosztikai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Labor diagnosztikai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Képalkotó diagnosztika alapjai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Terápiás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Gyógyszertan alapjai, gyógyszerelés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Belgyógyászati gyakorlat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Sebészet és traumatológia gyakorlat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3269BA" w:rsidRPr="003269BA" w:rsidTr="003269B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Csecsemő és gyermekosztályos gyakorlat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:rsidR="003269BA" w:rsidRDefault="003269BA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79"/>
        <w:gridCol w:w="700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3269BA" w:rsidRPr="003269BA" w:rsidTr="003269BA">
        <w:trPr>
          <w:trHeight w:val="708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lastRenderedPageBreak/>
              <w:t>12052-16 Masszázs elméleti alapjai II.</w:t>
            </w: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Anatómia-élettan 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46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Csontvázrendszer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Izomrendszer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Klinikum</w:t>
            </w:r>
            <w:proofErr w:type="spellEnd"/>
          </w:p>
        </w:tc>
        <w:tc>
          <w:tcPr>
            <w:tcW w:w="700" w:type="dxa"/>
            <w:vMerge w:val="restart"/>
            <w:shd w:val="clear" w:color="auto" w:fill="auto"/>
            <w:textDirection w:val="btL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Ortopédia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Traumatológia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Reumatológia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Bőrgyógyászat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Ideggyógyászat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12051-16 Masszázs elmélet alapjai I.</w:t>
            </w: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Anatómiai-élettani alapismeretek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Az emberi test jellemzése, felosztása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Az emberi test szerveződése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Mozgásrendszer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Keringési rendszer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Zsigeri rendszerek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Szabályozási szervek rendszere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Érzékszervek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alapismeretek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Reumatológiai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Ortopédiai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Belgyógyászati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Traumatológiai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Neurológiai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Bőrgyógyászat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3269BA" w:rsidRPr="003269BA" w:rsidTr="003269BA">
        <w:trPr>
          <w:trHeight w:val="566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Elsősegélynyújtás-első ellátás gyakorlat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3269BA" w:rsidRPr="003269BA" w:rsidTr="003269BA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Az elsősegélynyújtás szerepe a sürgősségi ellátás folyamatában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Tevékenységek a helyszínen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Újraélesztés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Sérülések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Termikus balesetek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Hirtelen rosszullétek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belgyógyászati balesetek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Mérgezések 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</w:tr>
      <w:tr w:rsidR="003269BA" w:rsidRPr="003269BA" w:rsidTr="003269BA">
        <w:trPr>
          <w:trHeight w:val="432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12054-16 Fizioterápia II.</w:t>
            </w: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Fizioterápia II.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Elektroterápia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Fototerápia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Klimaterápia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Fizioterápia II. gyakorlat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Elektroterápia, fototerápia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Klimaterápia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Klinikai gyakorlat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12053 -16 Fizioterápia I.</w:t>
            </w: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Fizioterápia I.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Termoterápia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Hidroterápia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Balneoterápia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Mechanoterápia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Betegségek ismerete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Fizioterápia I. gyakorlat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154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154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154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Hidroterápiai kezelések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Zuhanykezelések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Fürdőkezelések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Termokezelések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Balneoterápiás kezelések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Szénsavas kezelések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Iszapkezelések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Trakciós</w:t>
            </w:r>
            <w:proofErr w:type="spellEnd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kezelések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Klinikai gyakorlatok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45</w:t>
            </w:r>
          </w:p>
        </w:tc>
      </w:tr>
      <w:tr w:rsidR="003269BA" w:rsidRPr="003269BA" w:rsidTr="003269BA">
        <w:trPr>
          <w:trHeight w:val="694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12055-16 Regeneráló balneoterápiás masszázs</w:t>
            </w: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Masszázs 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3269BA" w:rsidRPr="003269BA" w:rsidTr="003269BA">
        <w:trPr>
          <w:trHeight w:val="404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Svédnasszázs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Különleges masszázsfajták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Különleges masszázsfajták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Wellness masszázs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Aromaterápia alapjai, aromamasszázs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Masszázs gyakorlat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185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 svédmasszázs fogásai: simítás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 svédmasszázs fogásai: dörzsölés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 sédmasszázs fogásai: gyúrás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 svédmasszázs fogásai: vibráció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 svédmasszázs fogásai: ütögetés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Testtájak kezelése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61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Önmasszázs, gépi masszázs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Wellness masszázs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Klinikai gyakorlat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lastRenderedPageBreak/>
              <w:t xml:space="preserve">11835-16 </w:t>
            </w:r>
            <w:proofErr w:type="spellStart"/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Gyógymasszázs</w:t>
            </w:r>
            <w:proofErr w:type="spellEnd"/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Gyógymasszázs</w:t>
            </w:r>
            <w:proofErr w:type="spellEnd"/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elmélet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Svédmasszázs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Reflexzóna masszázs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Nyirokmasszázs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Betegségek kezelése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3269BA" w:rsidRPr="003269BA" w:rsidTr="003269BA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Gyógymasszázs</w:t>
            </w:r>
            <w:proofErr w:type="spellEnd"/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249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249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249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249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Svédmasszázs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Betegségek kezelése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Reflexmasszázs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37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Nyirokmasszázs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41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Kimozgatások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</w:tr>
      <w:tr w:rsidR="003269BA" w:rsidRPr="003269BA" w:rsidTr="003269BA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79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Klinikai gyakorlat 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3269BA" w:rsidRPr="003269BA" w:rsidRDefault="003269BA" w:rsidP="003269BA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81</w:t>
            </w:r>
          </w:p>
        </w:tc>
      </w:tr>
      <w:tr w:rsidR="003269BA" w:rsidRPr="003269BA" w:rsidTr="00D12FEE">
        <w:trPr>
          <w:trHeight w:val="720"/>
          <w:jc w:val="center"/>
        </w:trPr>
        <w:tc>
          <w:tcPr>
            <w:tcW w:w="2478" w:type="dxa"/>
            <w:gridSpan w:val="2"/>
            <w:shd w:val="clear" w:color="auto" w:fill="auto"/>
            <w:vAlign w:val="center"/>
            <w:hideMark/>
          </w:tcPr>
          <w:p w:rsidR="003269BA" w:rsidRPr="003269BA" w:rsidRDefault="003269BA" w:rsidP="00D12FEE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700" w:type="dxa"/>
            <w:shd w:val="clear" w:color="000000" w:fill="92D050"/>
            <w:textDirection w:val="btLr"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helyi tanterv szerint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131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131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D12FEE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69BA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:rsidR="005C10A1" w:rsidRPr="003269BA" w:rsidRDefault="005C10A1" w:rsidP="006F5812">
      <w:pPr>
        <w:spacing w:after="0"/>
      </w:pPr>
    </w:p>
    <w:p w:rsidR="00972853" w:rsidRPr="003269BA" w:rsidRDefault="00972853" w:rsidP="006F5812">
      <w:pPr>
        <w:spacing w:after="0"/>
      </w:pPr>
    </w:p>
    <w:p w:rsidR="003269BA" w:rsidRPr="000B3EFB" w:rsidRDefault="003269BA" w:rsidP="003269BA">
      <w:pPr>
        <w:spacing w:after="0"/>
        <w:jc w:val="center"/>
      </w:pPr>
      <w:r w:rsidRPr="000B3EFB">
        <w:t>3. számú táblázat</w:t>
      </w:r>
    </w:p>
    <w:p w:rsidR="003269BA" w:rsidRPr="00EC0A41" w:rsidRDefault="003269BA" w:rsidP="003269BA">
      <w:pPr>
        <w:spacing w:after="0"/>
        <w:jc w:val="center"/>
        <w:rPr>
          <w:b/>
        </w:rPr>
      </w:pPr>
      <w:r w:rsidRPr="00EC0A41">
        <w:rPr>
          <w:b/>
        </w:rPr>
        <w:t>A nem a főszakképesítéshez kapcsolódó óraszámok megoszlása:</w:t>
      </w:r>
    </w:p>
    <w:p w:rsidR="005C10A1" w:rsidRPr="003269BA" w:rsidRDefault="005C10A1" w:rsidP="006F5812">
      <w:pPr>
        <w:spacing w:after="0"/>
      </w:pPr>
    </w:p>
    <w:p w:rsidR="005C10A1" w:rsidRPr="003269BA" w:rsidRDefault="005C10A1" w:rsidP="006F5812">
      <w:pPr>
        <w:spacing w:after="0"/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3269BA" w:rsidRPr="003269BA" w:rsidTr="003269BA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ind w:firstLineChars="100" w:firstLine="20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3269BA">
              <w:rPr>
                <w:rFonts w:eastAsia="Times New Roman"/>
                <w:sz w:val="20"/>
                <w:szCs w:val="20"/>
                <w:lang w:eastAsia="hu-HU"/>
              </w:rPr>
              <w:t>52 720 01</w:t>
            </w:r>
            <w:r w:rsidRPr="003269BA">
              <w:rPr>
                <w:rFonts w:eastAsia="Times New Roman"/>
                <w:sz w:val="20"/>
                <w:szCs w:val="20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ind w:firstLineChars="200" w:firstLine="400"/>
              <w:jc w:val="right"/>
              <w:rPr>
                <w:rFonts w:eastAsia="Times New Roman"/>
                <w:sz w:val="20"/>
                <w:szCs w:val="20"/>
                <w:lang w:eastAsia="hu-HU"/>
              </w:rPr>
            </w:pPr>
            <w:r w:rsidRPr="003269BA">
              <w:rPr>
                <w:rFonts w:eastAsia="Times New Roman"/>
                <w:sz w:val="20"/>
                <w:szCs w:val="20"/>
                <w:lang w:eastAsia="hu-HU"/>
              </w:rPr>
              <w:t>322 óra</w:t>
            </w:r>
          </w:p>
        </w:tc>
      </w:tr>
      <w:tr w:rsidR="003269BA" w:rsidRPr="003269BA" w:rsidTr="003269BA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:rsidR="003269BA" w:rsidRPr="003269BA" w:rsidRDefault="003269BA" w:rsidP="003269BA">
            <w:pPr>
              <w:spacing w:after="0"/>
              <w:ind w:firstLineChars="100" w:firstLine="20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3269BA">
              <w:rPr>
                <w:rFonts w:eastAsia="Times New Roman"/>
                <w:sz w:val="20"/>
                <w:szCs w:val="20"/>
                <w:lang w:eastAsia="hu-HU"/>
              </w:rPr>
              <w:t>helyi</w:t>
            </w:r>
            <w:r w:rsidRPr="003269BA">
              <w:rPr>
                <w:rFonts w:eastAsia="Times New Roman"/>
                <w:sz w:val="20"/>
                <w:szCs w:val="20"/>
                <w:lang w:eastAsia="hu-HU"/>
              </w:rPr>
              <w:br/>
              <w:t>tanterv szerint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3269BA" w:rsidRPr="003269BA" w:rsidRDefault="003269BA" w:rsidP="003269BA">
            <w:pPr>
              <w:spacing w:after="0"/>
              <w:ind w:firstLineChars="200" w:firstLine="400"/>
              <w:jc w:val="right"/>
              <w:rPr>
                <w:rFonts w:eastAsia="Times New Roman"/>
                <w:sz w:val="20"/>
                <w:szCs w:val="20"/>
                <w:lang w:eastAsia="hu-HU"/>
              </w:rPr>
            </w:pPr>
            <w:r w:rsidRPr="003269BA">
              <w:rPr>
                <w:rFonts w:eastAsia="Times New Roman"/>
                <w:sz w:val="20"/>
                <w:szCs w:val="20"/>
                <w:lang w:eastAsia="hu-HU"/>
              </w:rPr>
              <w:t>131 óra</w:t>
            </w:r>
          </w:p>
        </w:tc>
      </w:tr>
    </w:tbl>
    <w:p w:rsidR="005C10A1" w:rsidRPr="003269BA" w:rsidRDefault="005C10A1" w:rsidP="00DD65F6">
      <w:pPr>
        <w:spacing w:after="0"/>
        <w:jc w:val="left"/>
      </w:pPr>
    </w:p>
    <w:p w:rsidR="00CB484D" w:rsidRPr="003269BA" w:rsidRDefault="00CB484D" w:rsidP="00CB484D">
      <w:pPr>
        <w:spacing w:after="0"/>
      </w:pPr>
      <w:r w:rsidRPr="003269BA">
        <w:t xml:space="preserve">Jelmagyarázat: e/elmélet; </w:t>
      </w:r>
      <w:proofErr w:type="spellStart"/>
      <w:r w:rsidRPr="003269BA">
        <w:t>gy</w:t>
      </w:r>
      <w:proofErr w:type="spellEnd"/>
      <w:r w:rsidRPr="003269BA">
        <w:t xml:space="preserve">/gyakorlat; </w:t>
      </w:r>
      <w:proofErr w:type="spellStart"/>
      <w:r w:rsidRPr="003269BA">
        <w:t>ögy</w:t>
      </w:r>
      <w:proofErr w:type="spellEnd"/>
      <w:r w:rsidRPr="003269BA">
        <w:t>/összefüggő szakmai gyakorlat</w:t>
      </w:r>
    </w:p>
    <w:p w:rsidR="00CB484D" w:rsidRPr="003269BA" w:rsidRDefault="00CB484D" w:rsidP="00CB484D">
      <w:pPr>
        <w:spacing w:after="0"/>
      </w:pPr>
    </w:p>
    <w:p w:rsidR="00CB484D" w:rsidRPr="003269BA" w:rsidRDefault="00CB484D" w:rsidP="00CB484D">
      <w:pPr>
        <w:spacing w:after="0"/>
      </w:pPr>
      <w:r w:rsidRPr="003269BA"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CB484D" w:rsidRPr="003269BA" w:rsidRDefault="00CB484D" w:rsidP="00CB484D">
      <w:pPr>
        <w:spacing w:after="0"/>
      </w:pPr>
      <w:r w:rsidRPr="003269BA">
        <w:t>A szakmai és vizsgakövetelményben a szakképesítésre meghatározott elmélet/gyakorlat arányának a teljes képzési idő során kell teljesülnie.</w:t>
      </w:r>
    </w:p>
    <w:p w:rsidR="001A7777" w:rsidRPr="003269BA" w:rsidRDefault="00CB484D" w:rsidP="00CB484D">
      <w:pPr>
        <w:spacing w:after="0"/>
      </w:pPr>
      <w:r w:rsidRPr="003269BA">
        <w:t>A tantárgyakra meghatározott időkeret kötelező érvényű, a témakörökre kialakított óraszám pedig ajánlás.</w:t>
      </w:r>
    </w:p>
    <w:p w:rsidR="00752ECD" w:rsidRPr="003269BA" w:rsidRDefault="00752ECD" w:rsidP="000A21B7">
      <w:pPr>
        <w:spacing w:after="0"/>
        <w:sectPr w:rsidR="00752ECD" w:rsidRPr="003269BA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C53E01" w:rsidRPr="003269BA" w:rsidRDefault="00C53E01" w:rsidP="00C53E01"/>
    <w:p w:rsidR="00C53E01" w:rsidRPr="003269BA" w:rsidRDefault="00C53E01" w:rsidP="00C53E01">
      <w:pPr>
        <w:spacing w:before="2880"/>
        <w:jc w:val="center"/>
        <w:rPr>
          <w:b/>
          <w:sz w:val="36"/>
        </w:rPr>
      </w:pPr>
      <w:r w:rsidRPr="003269BA">
        <w:rPr>
          <w:b/>
          <w:sz w:val="36"/>
        </w:rPr>
        <w:t>A</w:t>
      </w:r>
    </w:p>
    <w:p w:rsidR="00C53E01" w:rsidRPr="003269BA" w:rsidRDefault="00C53E01" w:rsidP="00C53E01">
      <w:pPr>
        <w:spacing w:after="480"/>
        <w:jc w:val="center"/>
        <w:rPr>
          <w:b/>
          <w:sz w:val="36"/>
        </w:rPr>
      </w:pPr>
      <w:r w:rsidRPr="003269BA">
        <w:rPr>
          <w:b/>
          <w:sz w:val="36"/>
        </w:rPr>
        <w:t>11499-12 azonosító számú</w:t>
      </w:r>
    </w:p>
    <w:p w:rsidR="00C53E01" w:rsidRPr="003269BA" w:rsidRDefault="00C53E01" w:rsidP="00C53E01">
      <w:pPr>
        <w:jc w:val="center"/>
        <w:rPr>
          <w:b/>
          <w:sz w:val="36"/>
        </w:rPr>
      </w:pPr>
      <w:r w:rsidRPr="003269BA">
        <w:rPr>
          <w:b/>
          <w:sz w:val="36"/>
        </w:rPr>
        <w:t>Foglalkoztatás II.</w:t>
      </w:r>
    </w:p>
    <w:p w:rsidR="00C53E01" w:rsidRPr="003269BA" w:rsidRDefault="00C53E01" w:rsidP="00C53E01">
      <w:pPr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megnevezésű</w:t>
      </w:r>
      <w:proofErr w:type="gramEnd"/>
    </w:p>
    <w:p w:rsidR="00C53E01" w:rsidRPr="003269BA" w:rsidRDefault="00C53E01" w:rsidP="00C53E01">
      <w:pPr>
        <w:spacing w:before="480" w:after="480"/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szakmai</w:t>
      </w:r>
      <w:proofErr w:type="gramEnd"/>
      <w:r w:rsidRPr="003269BA">
        <w:rPr>
          <w:b/>
          <w:sz w:val="36"/>
        </w:rPr>
        <w:t xml:space="preserve"> követelménymodul</w:t>
      </w:r>
    </w:p>
    <w:p w:rsidR="00C53E01" w:rsidRPr="003269BA" w:rsidRDefault="00C53E01" w:rsidP="00C53E01">
      <w:pPr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tantárgyai</w:t>
      </w:r>
      <w:proofErr w:type="gramEnd"/>
      <w:r w:rsidRPr="003269BA">
        <w:rPr>
          <w:b/>
          <w:sz w:val="36"/>
        </w:rPr>
        <w:t>, témakörei</w:t>
      </w:r>
    </w:p>
    <w:p w:rsidR="00C53E01" w:rsidRPr="003269BA" w:rsidRDefault="00C53E01" w:rsidP="00C53E01">
      <w:pPr>
        <w:spacing w:after="200" w:line="276" w:lineRule="auto"/>
        <w:jc w:val="left"/>
      </w:pPr>
      <w:r w:rsidRPr="003269BA">
        <w:br w:type="page"/>
      </w:r>
    </w:p>
    <w:p w:rsidR="00C53E01" w:rsidRPr="003269BA" w:rsidRDefault="00C53E01" w:rsidP="00C53E01">
      <w:r w:rsidRPr="003269BA">
        <w:lastRenderedPageBreak/>
        <w:t xml:space="preserve">A 11499-12 azonosító számú Foglalkoztatás II. megnevezésű szakmai követelménymodulhoz tartozó tantárgyak és témakörök oktatása során </w:t>
      </w:r>
      <w:r w:rsidR="004E3289"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3269BA" w:rsidRPr="003269BA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Foglalkoztatás II.</w:t>
            </w:r>
          </w:p>
        </w:tc>
      </w:tr>
      <w:tr w:rsidR="003269BA" w:rsidRPr="003269BA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FELADATOK</w:t>
            </w:r>
          </w:p>
        </w:tc>
      </w:tr>
      <w:tr w:rsidR="003269BA" w:rsidRPr="003269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 xml:space="preserve">Alkalmazza a </w:t>
            </w:r>
            <w:proofErr w:type="spellStart"/>
            <w:r w:rsidRPr="003269BA">
              <w:rPr>
                <w:rFonts w:eastAsia="Times New Roman"/>
                <w:szCs w:val="24"/>
                <w:lang w:eastAsia="hu-HU"/>
              </w:rPr>
              <w:t>munkaerőpiaci</w:t>
            </w:r>
            <w:proofErr w:type="spellEnd"/>
            <w:r w:rsidRPr="003269BA">
              <w:rPr>
                <w:rFonts w:eastAsia="Times New Roman"/>
                <w:szCs w:val="24"/>
                <w:lang w:eastAsia="hu-HU"/>
              </w:rPr>
              <w:t xml:space="preserve">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SZAKMAI ISMERETEK</w:t>
            </w:r>
          </w:p>
        </w:tc>
      </w:tr>
      <w:tr w:rsidR="003269BA" w:rsidRPr="003269BA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SZAKMAI KÉSZSÉGEK</w:t>
            </w:r>
          </w:p>
        </w:tc>
      </w:tr>
      <w:tr w:rsidR="003269BA" w:rsidRPr="003269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SZEMÉLYES KOMPETENCIÁK</w:t>
            </w:r>
          </w:p>
        </w:tc>
      </w:tr>
      <w:tr w:rsidR="003269BA" w:rsidRPr="003269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TÁRSAS KOMPETENCIÁK</w:t>
            </w:r>
          </w:p>
        </w:tc>
      </w:tr>
      <w:tr w:rsidR="003269BA" w:rsidRPr="003269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MÓDSZERKOMPETENCIÁK</w:t>
            </w:r>
          </w:p>
        </w:tc>
      </w:tr>
      <w:tr w:rsidR="003269BA" w:rsidRPr="003269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C53E01" w:rsidRPr="003269BA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</w:tbl>
    <w:p w:rsidR="00C53E01" w:rsidRPr="003269BA" w:rsidRDefault="00C53E01" w:rsidP="00C53E01">
      <w:pPr>
        <w:jc w:val="center"/>
      </w:pPr>
    </w:p>
    <w:p w:rsidR="00C53E01" w:rsidRPr="003269BA" w:rsidRDefault="00C53E01" w:rsidP="00C53E01">
      <w:pPr>
        <w:spacing w:after="0"/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:rsidR="00C53E01" w:rsidRPr="003269BA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3269BA">
        <w:rPr>
          <w:b/>
        </w:rPr>
        <w:t>Foglalkoztatás II. tantárgy</w:t>
      </w:r>
      <w:r w:rsidRPr="003269BA">
        <w:rPr>
          <w:b/>
        </w:rPr>
        <w:tab/>
      </w:r>
      <w:r w:rsidR="006831AC" w:rsidRPr="003269BA">
        <w:rPr>
          <w:b/>
        </w:rPr>
        <w:t>15</w:t>
      </w:r>
      <w:r w:rsidRPr="003269BA">
        <w:rPr>
          <w:b/>
        </w:rPr>
        <w:t xml:space="preserve"> óra/</w:t>
      </w:r>
      <w:r w:rsidR="006831AC" w:rsidRPr="003269BA">
        <w:rPr>
          <w:b/>
        </w:rPr>
        <w:t>15</w:t>
      </w:r>
      <w:r w:rsidRPr="003269BA">
        <w:rPr>
          <w:b/>
        </w:rPr>
        <w:t xml:space="preserve"> óra*</w:t>
      </w:r>
    </w:p>
    <w:p w:rsidR="00C53E01" w:rsidRPr="003269BA" w:rsidRDefault="00C53E01" w:rsidP="00C53E01">
      <w:pPr>
        <w:spacing w:after="0"/>
        <w:jc w:val="right"/>
        <w:rPr>
          <w:sz w:val="20"/>
        </w:rPr>
      </w:pPr>
      <w:r w:rsidRPr="003269BA">
        <w:rPr>
          <w:sz w:val="20"/>
        </w:rPr>
        <w:t>* 9-13. évfolyamon megszervezett képzés/13. és 14. évfolyamon megszervezett képzés</w:t>
      </w:r>
    </w:p>
    <w:p w:rsidR="00C53E01" w:rsidRPr="003269BA" w:rsidRDefault="00C53E01" w:rsidP="004239CF">
      <w:pPr>
        <w:spacing w:after="0"/>
        <w:ind w:left="426"/>
      </w:pPr>
    </w:p>
    <w:p w:rsidR="004239CF" w:rsidRPr="003269BA" w:rsidRDefault="004239CF" w:rsidP="004239CF">
      <w:pPr>
        <w:spacing w:after="0"/>
        <w:ind w:left="426"/>
      </w:pPr>
      <w:r w:rsidRPr="003269BA">
        <w:t>A tantárgy a fő szakképesítéshez kapcsolódik.</w:t>
      </w:r>
    </w:p>
    <w:p w:rsidR="004239CF" w:rsidRPr="003269BA" w:rsidRDefault="004239CF" w:rsidP="004239CF">
      <w:pPr>
        <w:spacing w:after="0"/>
        <w:ind w:left="426"/>
      </w:pPr>
    </w:p>
    <w:p w:rsidR="00C53E01" w:rsidRPr="003269BA" w:rsidRDefault="00C53E01" w:rsidP="00C53E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tanításának célja</w:t>
      </w:r>
    </w:p>
    <w:p w:rsidR="00C53E01" w:rsidRPr="003269BA" w:rsidRDefault="00C53E01" w:rsidP="00C53E01">
      <w:pPr>
        <w:spacing w:after="0"/>
        <w:ind w:left="426"/>
      </w:pPr>
      <w:r w:rsidRPr="003269BA">
        <w:t>A tanuló általános felkészítése az álláskeresés módszereire, technikáira, valamint a munkavállaláshoz, munkaviszony létesítéséhez szükséges alapismeretek elsajátítására.</w:t>
      </w:r>
    </w:p>
    <w:p w:rsidR="00C53E01" w:rsidRPr="003269BA" w:rsidRDefault="00C53E01" w:rsidP="00C53E01">
      <w:pPr>
        <w:spacing w:after="0"/>
        <w:ind w:left="426"/>
      </w:pPr>
    </w:p>
    <w:p w:rsidR="00C53E01" w:rsidRPr="003269BA" w:rsidRDefault="00C53E01" w:rsidP="00C53E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Kapcsolódó közismereti, szakmai tartalmak</w:t>
      </w:r>
    </w:p>
    <w:p w:rsidR="00C53E01" w:rsidRPr="003269BA" w:rsidRDefault="00C53E01" w:rsidP="00C53E01">
      <w:pPr>
        <w:spacing w:after="0"/>
        <w:ind w:left="426"/>
      </w:pPr>
      <w:r w:rsidRPr="003269BA">
        <w:t>—</w:t>
      </w:r>
    </w:p>
    <w:p w:rsidR="00C53E01" w:rsidRPr="003269BA" w:rsidRDefault="00C53E01" w:rsidP="00C53E01">
      <w:pPr>
        <w:spacing w:after="0"/>
        <w:ind w:left="426"/>
      </w:pPr>
    </w:p>
    <w:p w:rsidR="00E51E36" w:rsidRPr="003208C8" w:rsidRDefault="00E51E36" w:rsidP="00E51E36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08C8">
        <w:rPr>
          <w:b/>
        </w:rPr>
        <w:t>Témakörök</w:t>
      </w:r>
    </w:p>
    <w:p w:rsidR="00E51E36" w:rsidRPr="003208C8" w:rsidRDefault="00E51E36" w:rsidP="00E51E36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08C8">
        <w:rPr>
          <w:b/>
          <w:i/>
        </w:rPr>
        <w:t>Munkajogi alapismeretek</w:t>
      </w:r>
    </w:p>
    <w:p w:rsidR="00E51E36" w:rsidRPr="0093391D" w:rsidRDefault="00E51E36" w:rsidP="00E51E36">
      <w:pPr>
        <w:tabs>
          <w:tab w:val="left" w:pos="1418"/>
          <w:tab w:val="right" w:pos="9072"/>
        </w:tabs>
        <w:spacing w:after="0"/>
        <w:ind w:left="851"/>
      </w:pPr>
      <w:r w:rsidRPr="0093391D"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biztosíték).</w:t>
      </w:r>
    </w:p>
    <w:p w:rsidR="00E51E36" w:rsidRPr="0093391D" w:rsidRDefault="00E51E36" w:rsidP="00E51E36">
      <w:pPr>
        <w:tabs>
          <w:tab w:val="left" w:pos="1418"/>
          <w:tab w:val="right" w:pos="9072"/>
        </w:tabs>
        <w:spacing w:after="0"/>
        <w:ind w:left="851"/>
      </w:pPr>
      <w:r w:rsidRPr="0093391D">
        <w:t>Munkajogi alapok: felek a munkajogviszonyban, munkaviszony létesítése, munkakör, munkaszerződés módosítása, megszűnése, megszüntetése, felmondás, végkielégítés, munkaidő, pihenőidők, szabadság.</w:t>
      </w:r>
    </w:p>
    <w:p w:rsidR="00E51E36" w:rsidRPr="0093391D" w:rsidRDefault="00E51E36" w:rsidP="00E51E36">
      <w:pPr>
        <w:tabs>
          <w:tab w:val="left" w:pos="1418"/>
          <w:tab w:val="right" w:pos="9072"/>
        </w:tabs>
        <w:spacing w:after="0"/>
        <w:ind w:left="851"/>
      </w:pPr>
      <w:r w:rsidRPr="0093391D">
        <w:t>Foglalkoztatási formák: munkaviszony, megbízási jogviszony, vállalkozási jogviszony, közalkalmazotti jogviszony, közszolgálati jogviszony.</w:t>
      </w:r>
    </w:p>
    <w:p w:rsidR="00E51E36" w:rsidRPr="0093391D" w:rsidRDefault="004E3289" w:rsidP="00E51E36">
      <w:pPr>
        <w:tabs>
          <w:tab w:val="left" w:pos="1418"/>
          <w:tab w:val="right" w:pos="9072"/>
        </w:tabs>
        <w:spacing w:after="0"/>
        <w:ind w:left="851"/>
      </w:pPr>
      <w:r>
        <w:t>Atipikus munkavégzési formák a</w:t>
      </w:r>
      <w:r w:rsidR="00E51E36" w:rsidRPr="0093391D">
        <w:t xml:space="preserve"> munka törvénykönyve szerint: távmunka, bedolgozói munkaviszony, munkaerő-kölcsönzés, egyszerűsített foglalkoztatás (mezőgazdasági, turisztikai idénymunka és alkalmi munka). </w:t>
      </w:r>
    </w:p>
    <w:p w:rsidR="00E51E36" w:rsidRPr="0093391D" w:rsidRDefault="00E51E36" w:rsidP="00E51E36">
      <w:pPr>
        <w:tabs>
          <w:tab w:val="left" w:pos="1418"/>
          <w:tab w:val="right" w:pos="9072"/>
        </w:tabs>
        <w:spacing w:after="0"/>
        <w:ind w:left="851"/>
      </w:pPr>
      <w:r w:rsidRPr="0093391D">
        <w:t>Speciális jogviszonyok: önfoglalkoztatás, őstermelői jogviszony, háztartási munka, iskolaszövetkezet keretében végzett diákmunka, önkéntes munka.</w:t>
      </w:r>
    </w:p>
    <w:p w:rsidR="00E51E36" w:rsidRPr="003208C8" w:rsidRDefault="00E51E36" w:rsidP="00E51E36">
      <w:pPr>
        <w:tabs>
          <w:tab w:val="left" w:pos="1418"/>
          <w:tab w:val="right" w:pos="9072"/>
        </w:tabs>
        <w:spacing w:after="0"/>
        <w:ind w:left="851"/>
      </w:pPr>
    </w:p>
    <w:p w:rsidR="00E51E36" w:rsidRPr="003208C8" w:rsidRDefault="00E51E36" w:rsidP="00E51E36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08C8">
        <w:rPr>
          <w:b/>
          <w:i/>
        </w:rPr>
        <w:t>Munkaviszony létesítése</w:t>
      </w:r>
    </w:p>
    <w:p w:rsidR="00E51E36" w:rsidRPr="003208C8" w:rsidRDefault="00E51E36" w:rsidP="00E51E36">
      <w:pPr>
        <w:spacing w:after="0"/>
        <w:ind w:left="851"/>
      </w:pPr>
      <w:r w:rsidRPr="003208C8"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:rsidR="00E51E36" w:rsidRPr="003208C8" w:rsidRDefault="00E51E36" w:rsidP="00E51E36">
      <w:pPr>
        <w:spacing w:after="0"/>
        <w:ind w:left="851"/>
      </w:pPr>
      <w:r w:rsidRPr="003208C8">
        <w:t>Munkavállaláshoz szükséges iratok, munkaviszony megszűnésekor a munkáltató által kiadandó dokumentumok.</w:t>
      </w:r>
    </w:p>
    <w:p w:rsidR="00E51E36" w:rsidRPr="003208C8" w:rsidRDefault="00E51E36" w:rsidP="00E51E36">
      <w:pPr>
        <w:spacing w:after="0"/>
        <w:ind w:left="851"/>
      </w:pPr>
      <w:r w:rsidRPr="003208C8"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:rsidR="00E51E36" w:rsidRPr="003208C8" w:rsidRDefault="00E51E36" w:rsidP="00E51E36">
      <w:pPr>
        <w:tabs>
          <w:tab w:val="left" w:pos="1418"/>
          <w:tab w:val="right" w:pos="9072"/>
        </w:tabs>
        <w:spacing w:after="0"/>
        <w:ind w:left="851"/>
      </w:pPr>
    </w:p>
    <w:p w:rsidR="00E51E36" w:rsidRPr="003208C8" w:rsidRDefault="00E51E36" w:rsidP="00E51E36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08C8">
        <w:rPr>
          <w:b/>
          <w:i/>
        </w:rPr>
        <w:t>Álláskeresés</w:t>
      </w:r>
    </w:p>
    <w:p w:rsidR="00E51E36" w:rsidRPr="003208C8" w:rsidRDefault="00E51E36" w:rsidP="00E51E36">
      <w:pPr>
        <w:spacing w:after="0"/>
        <w:ind w:left="851"/>
      </w:pPr>
      <w:r w:rsidRPr="003208C8">
        <w:t>Karrierlehetőségek feltérképezése: önismeret, reális célkitűzések, helyi munkaerőpiac ismerete, mobilitás szerepe, képzések szerepe, foglalkoztatási támogatások ismerete.</w:t>
      </w:r>
    </w:p>
    <w:p w:rsidR="00E51E36" w:rsidRPr="003208C8" w:rsidRDefault="00E51E36" w:rsidP="00E51E36">
      <w:pPr>
        <w:spacing w:after="0"/>
        <w:ind w:left="851"/>
      </w:pPr>
      <w:r w:rsidRPr="003208C8">
        <w:t xml:space="preserve">Motivációs levél és önéletrajz készítése: fontossága, formai és tartalmi kritériumai, szakmai önéletrajz fajtái: hagyományos, </w:t>
      </w:r>
      <w:proofErr w:type="spellStart"/>
      <w:r w:rsidRPr="003208C8">
        <w:t>Europass</w:t>
      </w:r>
      <w:proofErr w:type="spellEnd"/>
      <w:r w:rsidRPr="003208C8">
        <w:t>, amerikai típusú, önéletrajzban szereplő email cím és fénykép megválasztása, motivációs levél felépítése.</w:t>
      </w:r>
    </w:p>
    <w:p w:rsidR="00E51E36" w:rsidRPr="003208C8" w:rsidRDefault="00E51E36" w:rsidP="00E51E36">
      <w:pPr>
        <w:spacing w:after="0"/>
        <w:ind w:left="851"/>
      </w:pPr>
      <w:r w:rsidRPr="003208C8">
        <w:lastRenderedPageBreak/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:rsidR="00E51E36" w:rsidRPr="003208C8" w:rsidRDefault="00E51E36" w:rsidP="00E51E36">
      <w:pPr>
        <w:spacing w:after="0"/>
        <w:ind w:left="851"/>
      </w:pPr>
      <w:proofErr w:type="spellStart"/>
      <w:r w:rsidRPr="003208C8">
        <w:t>Munkaerőpiaci</w:t>
      </w:r>
      <w:proofErr w:type="spellEnd"/>
      <w:r w:rsidRPr="003208C8">
        <w:t xml:space="preserve"> technikák alkalmazása: Foglalkozási Információs Tanácsadó (FIT), Foglalkoztatási Információs Pontok (FIP), Nemzeti Pályaorientációs Portál (NPP). </w:t>
      </w:r>
    </w:p>
    <w:p w:rsidR="00E51E36" w:rsidRPr="003208C8" w:rsidRDefault="00E51E36" w:rsidP="00E51E36">
      <w:pPr>
        <w:spacing w:after="0"/>
        <w:ind w:left="851"/>
      </w:pPr>
      <w:r w:rsidRPr="003208C8">
        <w:t>Állásinterjú: felkészülés, megjelenés, szereplés az állásinterjún, testbeszéd szerepe.</w:t>
      </w:r>
    </w:p>
    <w:p w:rsidR="00E51E36" w:rsidRPr="003208C8" w:rsidRDefault="00E51E36" w:rsidP="00E51E36">
      <w:pPr>
        <w:tabs>
          <w:tab w:val="left" w:pos="1418"/>
          <w:tab w:val="right" w:pos="9072"/>
        </w:tabs>
        <w:spacing w:after="0"/>
        <w:ind w:left="851"/>
      </w:pPr>
    </w:p>
    <w:p w:rsidR="00E51E36" w:rsidRPr="003208C8" w:rsidRDefault="00E51E36" w:rsidP="00E51E36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08C8">
        <w:rPr>
          <w:b/>
          <w:i/>
        </w:rPr>
        <w:t>Munkanélküliség</w:t>
      </w:r>
    </w:p>
    <w:p w:rsidR="00E51E36" w:rsidRPr="003208C8" w:rsidRDefault="00E51E36" w:rsidP="00E51E36">
      <w:pPr>
        <w:spacing w:after="0"/>
        <w:ind w:left="851"/>
      </w:pPr>
      <w:r w:rsidRPr="003208C8"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:rsidR="00E51E36" w:rsidRPr="003208C8" w:rsidRDefault="00E51E36" w:rsidP="00E51E36">
      <w:pPr>
        <w:spacing w:after="0"/>
        <w:ind w:left="851"/>
      </w:pPr>
      <w:r w:rsidRPr="003208C8">
        <w:t xml:space="preserve">Álláskeresési ellátások („passzív eszközök”): álláskeresési járadék és nyugdíj előtti álláskeresési segély. Utazási költségtérítés. </w:t>
      </w:r>
    </w:p>
    <w:p w:rsidR="00E51E36" w:rsidRPr="003208C8" w:rsidRDefault="00E51E36" w:rsidP="00E51E36">
      <w:pPr>
        <w:spacing w:after="0"/>
        <w:ind w:left="851"/>
      </w:pPr>
      <w:r w:rsidRPr="003208C8">
        <w:t xml:space="preserve">Foglalkoztatást helyettesítő támogatás. </w:t>
      </w:r>
    </w:p>
    <w:p w:rsidR="00E51E36" w:rsidRPr="003208C8" w:rsidRDefault="00E51E36" w:rsidP="00E51E36">
      <w:pPr>
        <w:spacing w:after="0"/>
        <w:ind w:left="851"/>
      </w:pPr>
      <w:r w:rsidRPr="003208C8">
        <w:t xml:space="preserve">Közfoglalkoztatás: </w:t>
      </w:r>
      <w:proofErr w:type="spellStart"/>
      <w:r w:rsidRPr="003208C8">
        <w:t>közfoglalkoztatás</w:t>
      </w:r>
      <w:proofErr w:type="spellEnd"/>
      <w:r w:rsidRPr="003208C8">
        <w:t xml:space="preserve"> célja, közfoglalkozatás célcsoportja, közfoglalkozatás főbb szabályai</w:t>
      </w:r>
    </w:p>
    <w:p w:rsidR="00E51E36" w:rsidRPr="0093391D" w:rsidRDefault="00E51E36" w:rsidP="00E51E36">
      <w:pPr>
        <w:spacing w:after="0"/>
        <w:ind w:left="851"/>
      </w:pPr>
      <w:r w:rsidRPr="0093391D">
        <w:t>Munkaügyi szervezet: Nemzeti Foglalkoztatási Szolgálat (NFSZ) szervezetrendszerének felépítése (a foglalkoztatás</w:t>
      </w:r>
      <w:r w:rsidR="00B35538">
        <w:t>politikáért</w:t>
      </w:r>
      <w:r w:rsidRPr="0093391D">
        <w:t xml:space="preserve"> felelős miniszter, a kormányhivatal, a járási hivatal feladatai). </w:t>
      </w:r>
      <w:bookmarkStart w:id="8" w:name="_GoBack"/>
      <w:bookmarkEnd w:id="8"/>
    </w:p>
    <w:p w:rsidR="00E51E36" w:rsidRPr="003208C8" w:rsidRDefault="00E51E36" w:rsidP="00E51E36">
      <w:pPr>
        <w:spacing w:after="0"/>
        <w:ind w:left="851"/>
      </w:pPr>
      <w:r w:rsidRPr="003208C8">
        <w:t>Az álláskeresők részére nyújtott támogatások („aktív eszközök”): önfoglalkoztatás támogatása, foglalkoztatást elősegítő támogatások (képzések, béralapú támogatások, mobilitási támogatások).</w:t>
      </w:r>
    </w:p>
    <w:p w:rsidR="00E51E36" w:rsidRPr="003208C8" w:rsidRDefault="00E51E36" w:rsidP="00E51E36">
      <w:pPr>
        <w:spacing w:after="0"/>
        <w:ind w:left="851"/>
      </w:pPr>
      <w:r w:rsidRPr="003208C8"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:rsidR="00E51E36" w:rsidRPr="003208C8" w:rsidRDefault="00E51E36" w:rsidP="00E51E36">
      <w:pPr>
        <w:spacing w:after="0"/>
        <w:ind w:left="851"/>
      </w:pPr>
      <w:r w:rsidRPr="003208C8">
        <w:t>A munkaerőpiac sajátosságai, NFSZ szolgáltatásai: pályaválasztási tanácsadás, munka- és pályatanácsadás, álláskeresési tanácsadás, álláskereső klub, pszichológiai tanácsadás.</w:t>
      </w:r>
    </w:p>
    <w:p w:rsidR="00C53E01" w:rsidRPr="003269BA" w:rsidRDefault="00C53E01" w:rsidP="00C53E01">
      <w:pPr>
        <w:tabs>
          <w:tab w:val="left" w:pos="1418"/>
          <w:tab w:val="right" w:pos="9072"/>
        </w:tabs>
        <w:spacing w:after="0"/>
        <w:ind w:left="851"/>
      </w:pPr>
    </w:p>
    <w:p w:rsidR="00C53E01" w:rsidRPr="003269BA" w:rsidRDefault="00C53E01" w:rsidP="00C53E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képzés javasolt helyszíne (ajánlás)</w:t>
      </w:r>
    </w:p>
    <w:p w:rsidR="00C53E01" w:rsidRPr="003269BA" w:rsidRDefault="00C53E01" w:rsidP="00C53E01">
      <w:pPr>
        <w:spacing w:after="0"/>
        <w:ind w:left="426"/>
      </w:pPr>
      <w:r w:rsidRPr="003269BA">
        <w:t>Tanterem</w:t>
      </w:r>
    </w:p>
    <w:p w:rsidR="00C53E01" w:rsidRPr="003269BA" w:rsidRDefault="00C53E01" w:rsidP="00C53E01">
      <w:pPr>
        <w:spacing w:after="0"/>
        <w:ind w:left="426"/>
      </w:pPr>
    </w:p>
    <w:p w:rsidR="00C53E01" w:rsidRPr="003269BA" w:rsidRDefault="00C53E01" w:rsidP="00C53E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értékelésének módja</w:t>
      </w:r>
    </w:p>
    <w:p w:rsidR="00C53E01" w:rsidRPr="003269BA" w:rsidRDefault="00C53E01" w:rsidP="00C53E01">
      <w:pPr>
        <w:spacing w:after="0"/>
        <w:ind w:left="426"/>
      </w:pPr>
      <w:r w:rsidRPr="003269BA">
        <w:t xml:space="preserve">A nemzeti köznevelésről szóló 2011. évi </w:t>
      </w:r>
      <w:r w:rsidR="004E3289">
        <w:t xml:space="preserve">CXC. törvény </w:t>
      </w:r>
      <w:r w:rsidRPr="003269BA">
        <w:t xml:space="preserve">54. § </w:t>
      </w:r>
      <w:r w:rsidR="00FA59E3">
        <w:t>(2) bekezdés a)</w:t>
      </w:r>
      <w:r w:rsidRPr="003269BA">
        <w:t xml:space="preserve"> pontja szerinti értékeléssel.</w:t>
      </w:r>
    </w:p>
    <w:p w:rsidR="00C53E01" w:rsidRPr="003269BA" w:rsidRDefault="00C53E01" w:rsidP="00C53E01">
      <w:pPr>
        <w:spacing w:after="0"/>
        <w:ind w:left="426"/>
      </w:pPr>
    </w:p>
    <w:p w:rsidR="00C53E01" w:rsidRPr="003269BA" w:rsidRDefault="00C53E01" w:rsidP="00C53E01">
      <w:pPr>
        <w:spacing w:after="200" w:line="276" w:lineRule="auto"/>
        <w:jc w:val="left"/>
      </w:pPr>
      <w:r w:rsidRPr="003269BA">
        <w:br w:type="page"/>
      </w:r>
    </w:p>
    <w:p w:rsidR="00C53E01" w:rsidRPr="003269BA" w:rsidRDefault="00C53E01" w:rsidP="00C53E01"/>
    <w:p w:rsidR="00C53E01" w:rsidRPr="003269BA" w:rsidRDefault="00C53E01" w:rsidP="00C53E01">
      <w:pPr>
        <w:spacing w:before="2880"/>
        <w:jc w:val="center"/>
        <w:rPr>
          <w:b/>
          <w:sz w:val="36"/>
        </w:rPr>
      </w:pPr>
      <w:r w:rsidRPr="003269BA">
        <w:rPr>
          <w:b/>
          <w:sz w:val="36"/>
        </w:rPr>
        <w:t>A</w:t>
      </w:r>
    </w:p>
    <w:p w:rsidR="00C53E01" w:rsidRPr="003269BA" w:rsidRDefault="00C53E01" w:rsidP="00C53E01">
      <w:pPr>
        <w:spacing w:after="480"/>
        <w:jc w:val="center"/>
        <w:rPr>
          <w:b/>
          <w:sz w:val="36"/>
        </w:rPr>
      </w:pPr>
      <w:r w:rsidRPr="003269BA">
        <w:rPr>
          <w:b/>
          <w:sz w:val="36"/>
        </w:rPr>
        <w:t>11498-12 azonosító számú</w:t>
      </w:r>
    </w:p>
    <w:p w:rsidR="00C53E01" w:rsidRPr="003269BA" w:rsidRDefault="00C53E01" w:rsidP="00C53E01">
      <w:pPr>
        <w:jc w:val="center"/>
        <w:rPr>
          <w:b/>
          <w:sz w:val="36"/>
        </w:rPr>
      </w:pPr>
      <w:r w:rsidRPr="003269BA">
        <w:rPr>
          <w:b/>
          <w:sz w:val="36"/>
        </w:rPr>
        <w:t xml:space="preserve">Foglalkoztatás I. </w:t>
      </w:r>
    </w:p>
    <w:p w:rsidR="00C53E01" w:rsidRPr="003269BA" w:rsidRDefault="00C53E01" w:rsidP="00C53E01">
      <w:pPr>
        <w:jc w:val="center"/>
        <w:rPr>
          <w:b/>
          <w:sz w:val="36"/>
        </w:rPr>
      </w:pPr>
      <w:r w:rsidRPr="003269BA">
        <w:rPr>
          <w:b/>
          <w:sz w:val="36"/>
        </w:rPr>
        <w:t>(érettségire épülő képzések esetén)</w:t>
      </w:r>
    </w:p>
    <w:p w:rsidR="00C53E01" w:rsidRPr="003269BA" w:rsidRDefault="00C53E01" w:rsidP="00C53E01">
      <w:pPr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megnevezésű</w:t>
      </w:r>
      <w:proofErr w:type="gramEnd"/>
    </w:p>
    <w:p w:rsidR="00C53E01" w:rsidRPr="003269BA" w:rsidRDefault="00C53E01" w:rsidP="00C53E01">
      <w:pPr>
        <w:spacing w:before="480" w:after="480"/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szakmai</w:t>
      </w:r>
      <w:proofErr w:type="gramEnd"/>
      <w:r w:rsidRPr="003269BA">
        <w:rPr>
          <w:b/>
          <w:sz w:val="36"/>
        </w:rPr>
        <w:t xml:space="preserve"> követelménymodul</w:t>
      </w:r>
    </w:p>
    <w:p w:rsidR="00C53E01" w:rsidRPr="003269BA" w:rsidRDefault="00C53E01" w:rsidP="00C53E01">
      <w:pPr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tantárgyai</w:t>
      </w:r>
      <w:proofErr w:type="gramEnd"/>
      <w:r w:rsidRPr="003269BA">
        <w:rPr>
          <w:b/>
          <w:sz w:val="36"/>
        </w:rPr>
        <w:t>, témakörei</w:t>
      </w:r>
    </w:p>
    <w:p w:rsidR="00C53E01" w:rsidRPr="003269BA" w:rsidRDefault="00C53E01" w:rsidP="00C53E01">
      <w:pPr>
        <w:spacing w:after="200" w:line="276" w:lineRule="auto"/>
        <w:jc w:val="left"/>
      </w:pPr>
      <w:r w:rsidRPr="003269BA">
        <w:br w:type="page"/>
      </w:r>
    </w:p>
    <w:p w:rsidR="00C53E01" w:rsidRPr="003269BA" w:rsidRDefault="00C53E01" w:rsidP="00C53E01">
      <w:r w:rsidRPr="003269BA">
        <w:lastRenderedPageBreak/>
        <w:t xml:space="preserve">A 11498-12 azonosító számú Foglalkoztatás I. (érettségire épülő képzések esetén) megnevezésű szakmai követelménymodulhoz tartozó tantárgyak és témakörök oktatása során </w:t>
      </w:r>
      <w:r w:rsidR="004E3289"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3269BA" w:rsidRPr="003269BA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Foglalkoztatás I.</w:t>
            </w:r>
          </w:p>
        </w:tc>
      </w:tr>
      <w:tr w:rsidR="003269BA" w:rsidRPr="003269BA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FELADATOK</w:t>
            </w:r>
          </w:p>
        </w:tc>
      </w:tr>
      <w:tr w:rsidR="003269BA" w:rsidRPr="003269BA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 </w:t>
            </w:r>
          </w:p>
        </w:tc>
      </w:tr>
      <w:tr w:rsidR="003269BA" w:rsidRPr="003269BA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ind w:left="286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ind w:left="286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ind w:left="286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ind w:left="286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ind w:left="286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ind w:left="286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ind w:left="286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SZAKMAI ISMERETEK</w:t>
            </w:r>
          </w:p>
        </w:tc>
      </w:tr>
      <w:tr w:rsidR="003269BA" w:rsidRPr="003269BA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 </w:t>
            </w:r>
          </w:p>
        </w:tc>
      </w:tr>
      <w:tr w:rsidR="003269BA" w:rsidRPr="003269BA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ind w:left="286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ind w:left="286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ind w:left="286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ind w:left="286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SZAKMAI KÉSZSÉGEK</w:t>
            </w:r>
          </w:p>
        </w:tc>
      </w:tr>
      <w:tr w:rsidR="003269BA" w:rsidRPr="003269BA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SZEMÉLYES KOMPETENCIÁK</w:t>
            </w:r>
          </w:p>
        </w:tc>
      </w:tr>
      <w:tr w:rsidR="003269BA" w:rsidRPr="003269BA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TÁRSAS KOMPETENCIÁK</w:t>
            </w:r>
          </w:p>
        </w:tc>
      </w:tr>
      <w:tr w:rsidR="003269BA" w:rsidRPr="003269BA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MÓDSZERKOMPETENCIÁK</w:t>
            </w:r>
          </w:p>
        </w:tc>
      </w:tr>
      <w:tr w:rsidR="003269BA" w:rsidRPr="003269BA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3269BA" w:rsidRPr="003269BA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  <w:tr w:rsidR="00C53E01" w:rsidRPr="003269BA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269BA" w:rsidRDefault="00C53E01" w:rsidP="00BF4EAA">
            <w:pPr>
              <w:spacing w:after="0"/>
              <w:jc w:val="left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269BA" w:rsidRDefault="00C53E01" w:rsidP="00BF4EAA">
            <w:pPr>
              <w:spacing w:after="0"/>
              <w:jc w:val="center"/>
              <w:rPr>
                <w:rFonts w:eastAsia="Times New Roman"/>
                <w:szCs w:val="24"/>
                <w:lang w:eastAsia="hu-HU"/>
              </w:rPr>
            </w:pPr>
            <w:r w:rsidRPr="003269BA">
              <w:rPr>
                <w:rFonts w:eastAsia="Times New Roman"/>
                <w:szCs w:val="24"/>
                <w:lang w:eastAsia="hu-HU"/>
              </w:rPr>
              <w:t>x</w:t>
            </w:r>
          </w:p>
        </w:tc>
      </w:tr>
    </w:tbl>
    <w:p w:rsidR="00C53E01" w:rsidRPr="003269BA" w:rsidRDefault="00C53E01" w:rsidP="00C53E01"/>
    <w:p w:rsidR="00C53E01" w:rsidRPr="003269BA" w:rsidRDefault="00C53E01" w:rsidP="00C53E01">
      <w:pPr>
        <w:spacing w:after="0"/>
      </w:pPr>
    </w:p>
    <w:p w:rsidR="00C53E01" w:rsidRPr="003269BA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3269BA">
        <w:rPr>
          <w:b/>
        </w:rPr>
        <w:t>Foglalkoztatás I. tantárgy</w:t>
      </w:r>
      <w:r w:rsidRPr="003269BA">
        <w:rPr>
          <w:b/>
        </w:rPr>
        <w:tab/>
      </w:r>
      <w:r w:rsidR="006A001F" w:rsidRPr="003269BA">
        <w:rPr>
          <w:b/>
        </w:rPr>
        <w:t>62</w:t>
      </w:r>
      <w:r w:rsidRPr="003269BA">
        <w:rPr>
          <w:b/>
        </w:rPr>
        <w:t xml:space="preserve"> óra/</w:t>
      </w:r>
      <w:r w:rsidR="006A001F" w:rsidRPr="003269BA">
        <w:rPr>
          <w:b/>
        </w:rPr>
        <w:t>62</w:t>
      </w:r>
      <w:r w:rsidRPr="003269BA">
        <w:rPr>
          <w:b/>
        </w:rPr>
        <w:t xml:space="preserve"> óra*</w:t>
      </w:r>
    </w:p>
    <w:p w:rsidR="00C53E01" w:rsidRPr="003269BA" w:rsidRDefault="00C53E01" w:rsidP="00C53E01">
      <w:pPr>
        <w:spacing w:after="0"/>
        <w:jc w:val="right"/>
        <w:rPr>
          <w:sz w:val="20"/>
        </w:rPr>
      </w:pPr>
      <w:r w:rsidRPr="003269BA">
        <w:rPr>
          <w:sz w:val="20"/>
        </w:rPr>
        <w:t>* 9-13. évfolyamon megszervezett képzés/13. és 14. évfolyamon megszervezett képzés</w:t>
      </w:r>
    </w:p>
    <w:p w:rsidR="004239CF" w:rsidRPr="003269BA" w:rsidRDefault="004239CF" w:rsidP="004239CF">
      <w:pPr>
        <w:spacing w:after="0"/>
        <w:ind w:left="426"/>
      </w:pPr>
    </w:p>
    <w:p w:rsidR="004239CF" w:rsidRPr="003269BA" w:rsidRDefault="004239CF" w:rsidP="004239CF">
      <w:pPr>
        <w:spacing w:after="0"/>
        <w:ind w:left="426"/>
      </w:pPr>
      <w:r w:rsidRPr="003269BA">
        <w:t>A tantárgy a fő szakképesítéshez kapcsolódik.</w:t>
      </w:r>
    </w:p>
    <w:p w:rsidR="004239CF" w:rsidRPr="003269BA" w:rsidRDefault="004239CF" w:rsidP="004239CF">
      <w:pPr>
        <w:spacing w:after="0"/>
        <w:ind w:left="426"/>
      </w:pPr>
    </w:p>
    <w:p w:rsidR="00C53E01" w:rsidRPr="003269BA" w:rsidRDefault="00C53E01" w:rsidP="00C53E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tanításának célja</w:t>
      </w:r>
    </w:p>
    <w:p w:rsidR="00C53E01" w:rsidRPr="003269BA" w:rsidRDefault="00C53E01" w:rsidP="00C53E01">
      <w:pPr>
        <w:spacing w:after="0"/>
        <w:ind w:left="426"/>
      </w:pPr>
      <w:r w:rsidRPr="003269BA">
        <w:t>A tantárgy tanításának célja, hogy a diákok alkalmasak legyenek egy idegen nyelvű állásinterjún eredményesen és hatékonyan részt venni.</w:t>
      </w:r>
    </w:p>
    <w:p w:rsidR="00C53E01" w:rsidRPr="003269BA" w:rsidRDefault="00C53E01" w:rsidP="00C53E01">
      <w:pPr>
        <w:spacing w:after="0"/>
        <w:ind w:left="426"/>
      </w:pPr>
      <w:r w:rsidRPr="003269BA">
        <w:t>Ehhez kapcsolódóan tudjanak idegen nyelven személyes és szakmai vonatkozást is beleértve bemutatkozni, a munkavállaláshoz kapcsolódóan pedig egy egyszerű formanyomtatványt kitölteni.</w:t>
      </w:r>
    </w:p>
    <w:p w:rsidR="00C53E01" w:rsidRPr="003269BA" w:rsidRDefault="00C53E01" w:rsidP="00C53E01">
      <w:pPr>
        <w:spacing w:after="0"/>
        <w:ind w:left="426"/>
      </w:pPr>
      <w:r w:rsidRPr="003269BA">
        <w:t>C</w:t>
      </w:r>
      <w:r w:rsidR="00D12FEE">
        <w:t>él, hogy a rendelkezésre álló 62</w:t>
      </w:r>
      <w:r w:rsidRPr="003269BA"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:rsidR="00C53E01" w:rsidRPr="003269BA" w:rsidRDefault="00C53E01" w:rsidP="00C53E01">
      <w:pPr>
        <w:spacing w:after="0"/>
        <w:ind w:left="426"/>
      </w:pPr>
    </w:p>
    <w:p w:rsidR="00C53E01" w:rsidRPr="003269BA" w:rsidRDefault="00C53E01" w:rsidP="00C53E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Kapcsolódó közismereti, szakmai tartalmak</w:t>
      </w:r>
    </w:p>
    <w:p w:rsidR="00C53E01" w:rsidRPr="003269BA" w:rsidRDefault="00C53E01" w:rsidP="00C53E01">
      <w:pPr>
        <w:spacing w:after="0"/>
        <w:ind w:left="426"/>
      </w:pPr>
      <w:r w:rsidRPr="003269BA">
        <w:t>Idegen nyelvek</w:t>
      </w:r>
    </w:p>
    <w:p w:rsidR="00C53E01" w:rsidRPr="003269BA" w:rsidRDefault="00C53E01" w:rsidP="00C53E01">
      <w:pPr>
        <w:spacing w:after="0"/>
        <w:ind w:left="426"/>
      </w:pPr>
    </w:p>
    <w:p w:rsidR="00C53E01" w:rsidRPr="003269BA" w:rsidRDefault="00C53E01" w:rsidP="00C53E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Témakörök</w:t>
      </w:r>
    </w:p>
    <w:p w:rsidR="00C53E01" w:rsidRPr="003269BA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Nyelvtani rendszerezés 1</w:t>
      </w:r>
    </w:p>
    <w:p w:rsidR="00C53E01" w:rsidRPr="003269BA" w:rsidRDefault="00C53E01" w:rsidP="00C53E01">
      <w:pPr>
        <w:spacing w:after="0"/>
        <w:ind w:left="851"/>
      </w:pPr>
      <w:r w:rsidRPr="003269BA"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:rsidR="00C53E01" w:rsidRPr="003269BA" w:rsidRDefault="00C53E01" w:rsidP="00C53E01">
      <w:pPr>
        <w:spacing w:after="0"/>
        <w:ind w:left="851"/>
      </w:pPr>
      <w:r w:rsidRPr="003269BA"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:rsidR="00C53E01" w:rsidRPr="003269BA" w:rsidRDefault="00C53E01" w:rsidP="00C53E01">
      <w:pPr>
        <w:tabs>
          <w:tab w:val="left" w:pos="1418"/>
          <w:tab w:val="right" w:pos="9072"/>
        </w:tabs>
        <w:spacing w:after="0"/>
        <w:ind w:left="851"/>
      </w:pPr>
    </w:p>
    <w:p w:rsidR="00C53E01" w:rsidRPr="003269BA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Nyelvtani rendszerezés 2</w:t>
      </w:r>
    </w:p>
    <w:p w:rsidR="00C53E01" w:rsidRPr="003269BA" w:rsidRDefault="00C53E01" w:rsidP="00C53E01">
      <w:pPr>
        <w:spacing w:after="0"/>
        <w:ind w:left="851"/>
      </w:pPr>
      <w:r w:rsidRPr="003269BA">
        <w:t xml:space="preserve">A 8 órás témakör során a diák 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diák arra, hogy egy munkahelyi állásinterjún megértse a feltett kérdéseket, illetve esetlegesen ő maga is tisztázó kérdéseket tudjon feltenni a munkahelyi meghallgatás során. A szórend, a prepozíciók és a kötőszavak pontos használatának elsajátításával </w:t>
      </w:r>
      <w:r w:rsidRPr="003269BA">
        <w:lastRenderedPageBreak/>
        <w:t>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:rsidR="00C53E01" w:rsidRPr="003269BA" w:rsidRDefault="00C53E01" w:rsidP="00C53E01">
      <w:pPr>
        <w:tabs>
          <w:tab w:val="left" w:pos="1418"/>
          <w:tab w:val="right" w:pos="9072"/>
        </w:tabs>
        <w:spacing w:after="0"/>
        <w:ind w:left="851"/>
      </w:pPr>
    </w:p>
    <w:p w:rsidR="00C53E01" w:rsidRPr="003269BA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Nyelvi készségfejlesztés</w:t>
      </w:r>
    </w:p>
    <w:p w:rsidR="00C53E01" w:rsidRPr="003269BA" w:rsidRDefault="00C53E01" w:rsidP="00C53E01">
      <w:pPr>
        <w:spacing w:after="0"/>
        <w:ind w:left="851"/>
      </w:pPr>
      <w:r w:rsidRPr="003269BA">
        <w:t>(Az induktív nyelvtanulási képesség és az idegen nyelvi asszociatív memória fejlesztése fonetikai készségfejlesztéssel kiegészítve)</w:t>
      </w:r>
    </w:p>
    <w:p w:rsidR="00C53E01" w:rsidRPr="003269BA" w:rsidRDefault="00C53E01" w:rsidP="00C53E01">
      <w:pPr>
        <w:spacing w:after="0"/>
        <w:ind w:left="851"/>
      </w:pPr>
    </w:p>
    <w:p w:rsidR="00C53E01" w:rsidRPr="003269BA" w:rsidRDefault="00D12FEE" w:rsidP="00C53E01">
      <w:pPr>
        <w:spacing w:after="0"/>
        <w:ind w:left="851"/>
      </w:pPr>
      <w:r>
        <w:t>A 23</w:t>
      </w:r>
      <w:r w:rsidR="00C53E01" w:rsidRPr="003269BA">
        <w:t xml:space="preserve"> órás nyelvi készségfejlesztő blokk során a diák 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diák 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C53E01" w:rsidRPr="003269BA" w:rsidRDefault="00C53E01" w:rsidP="00C53E01">
      <w:pPr>
        <w:spacing w:after="0"/>
        <w:ind w:left="851"/>
      </w:pPr>
      <w:r w:rsidRPr="003269BA">
        <w:t>Az elsajátítandó témakörök:</w:t>
      </w:r>
    </w:p>
    <w:p w:rsidR="00C53E01" w:rsidRPr="003269BA" w:rsidRDefault="00C53E01" w:rsidP="00DB4F25">
      <w:pPr>
        <w:spacing w:after="0"/>
        <w:ind w:left="1134"/>
      </w:pPr>
      <w:r w:rsidRPr="003269BA">
        <w:t>-</w:t>
      </w:r>
      <w:r w:rsidRPr="003269BA">
        <w:tab/>
        <w:t>személyes bemutatkozás</w:t>
      </w:r>
    </w:p>
    <w:p w:rsidR="00C53E01" w:rsidRPr="003269BA" w:rsidRDefault="00C53E01" w:rsidP="00DB4F25">
      <w:pPr>
        <w:spacing w:after="0"/>
        <w:ind w:left="1134"/>
      </w:pPr>
      <w:r w:rsidRPr="003269BA">
        <w:t>-</w:t>
      </w:r>
      <w:r w:rsidRPr="003269BA">
        <w:tab/>
        <w:t>a munka világa</w:t>
      </w:r>
    </w:p>
    <w:p w:rsidR="00C53E01" w:rsidRPr="003269BA" w:rsidRDefault="00C53E01" w:rsidP="00DB4F25">
      <w:pPr>
        <w:spacing w:after="0"/>
        <w:ind w:left="1134"/>
      </w:pPr>
      <w:r w:rsidRPr="003269BA">
        <w:t>-</w:t>
      </w:r>
      <w:r w:rsidRPr="003269BA">
        <w:tab/>
        <w:t>napi tevékenységek, aktivitás</w:t>
      </w:r>
    </w:p>
    <w:p w:rsidR="00C53E01" w:rsidRPr="003269BA" w:rsidRDefault="00C53E01" w:rsidP="00DB4F25">
      <w:pPr>
        <w:spacing w:after="0"/>
        <w:ind w:left="1134"/>
      </w:pPr>
      <w:r w:rsidRPr="003269BA">
        <w:t>-</w:t>
      </w:r>
      <w:r w:rsidRPr="003269BA">
        <w:tab/>
        <w:t>lakás, ház</w:t>
      </w:r>
    </w:p>
    <w:p w:rsidR="00C53E01" w:rsidRPr="003269BA" w:rsidRDefault="00C53E01" w:rsidP="00DB4F25">
      <w:pPr>
        <w:spacing w:after="0"/>
        <w:ind w:left="1134"/>
      </w:pPr>
      <w:r w:rsidRPr="003269BA">
        <w:t>-</w:t>
      </w:r>
      <w:r w:rsidRPr="003269BA">
        <w:tab/>
        <w:t xml:space="preserve">utazás, </w:t>
      </w:r>
    </w:p>
    <w:p w:rsidR="00C53E01" w:rsidRPr="003269BA" w:rsidRDefault="00C53E01" w:rsidP="00DB4F25">
      <w:pPr>
        <w:spacing w:after="0"/>
        <w:ind w:left="1134"/>
      </w:pPr>
      <w:r w:rsidRPr="003269BA">
        <w:t>-</w:t>
      </w:r>
      <w:r w:rsidRPr="003269BA">
        <w:tab/>
        <w:t xml:space="preserve">étkezés  </w:t>
      </w:r>
    </w:p>
    <w:p w:rsidR="00C53E01" w:rsidRPr="003269BA" w:rsidRDefault="00C53E01" w:rsidP="00C53E01">
      <w:pPr>
        <w:spacing w:after="0"/>
        <w:ind w:left="851"/>
      </w:pPr>
      <w:r w:rsidRPr="003269BA">
        <w:t>Ezen a témakörön keresztül valósul meg a fonetikai dekódolási képességfejlesztés is, amely során a célnyelv legfontosabb fonetikai szabályaival ismerkedik meg a nyelvtanuló.</w:t>
      </w:r>
    </w:p>
    <w:p w:rsidR="00C53E01" w:rsidRPr="003269BA" w:rsidRDefault="00C53E01" w:rsidP="00C53E01">
      <w:pPr>
        <w:tabs>
          <w:tab w:val="left" w:pos="1418"/>
          <w:tab w:val="right" w:pos="9072"/>
        </w:tabs>
        <w:spacing w:after="0"/>
        <w:ind w:left="851"/>
      </w:pPr>
    </w:p>
    <w:p w:rsidR="00C53E01" w:rsidRPr="003269BA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Munkavállalói szókincs</w:t>
      </w:r>
    </w:p>
    <w:p w:rsidR="00C53E01" w:rsidRPr="003269BA" w:rsidRDefault="00D12FEE" w:rsidP="00C53E01">
      <w:pPr>
        <w:spacing w:after="0"/>
        <w:ind w:left="851"/>
      </w:pPr>
      <w:r>
        <w:t>A 23</w:t>
      </w:r>
      <w:r w:rsidR="00C53E01" w:rsidRPr="003269BA">
        <w:t xml:space="preserve"> órás szakmai ny</w:t>
      </w:r>
      <w:r>
        <w:t>elvi készségfejlesztés csak a 39</w:t>
      </w:r>
      <w:r w:rsidR="00C53E01" w:rsidRPr="003269BA">
        <w:t xml:space="preserve"> órás 3 alapozó témakör elsajátítása után lehetséges. Cél, hogy a témakör végére a diák 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:rsidR="00C53E01" w:rsidRPr="003269BA" w:rsidRDefault="00C53E01" w:rsidP="00C53E01">
      <w:pPr>
        <w:tabs>
          <w:tab w:val="left" w:pos="1418"/>
          <w:tab w:val="right" w:pos="9072"/>
        </w:tabs>
        <w:spacing w:after="0"/>
        <w:ind w:left="851"/>
      </w:pPr>
    </w:p>
    <w:p w:rsidR="00C53E01" w:rsidRPr="003269BA" w:rsidRDefault="00C53E01" w:rsidP="00C53E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képzés javasolt helyszíne (ajánlás)</w:t>
      </w:r>
    </w:p>
    <w:p w:rsidR="00C53E01" w:rsidRPr="003269BA" w:rsidRDefault="00C53E01" w:rsidP="00C53E01">
      <w:pPr>
        <w:spacing w:after="0"/>
        <w:ind w:left="426"/>
      </w:pPr>
      <w:r w:rsidRPr="003269BA">
        <w:t>Az órák kb. 50%-</w:t>
      </w:r>
      <w:proofErr w:type="gramStart"/>
      <w:r w:rsidRPr="003269BA">
        <w:t>a</w:t>
      </w:r>
      <w:proofErr w:type="gramEnd"/>
      <w:r w:rsidRPr="003269BA">
        <w:t xml:space="preserve"> egyszerű tanteremben történjen, egy másik fele pedig számítógépes tanterem, hiszen az oktatás egy jelentős részben digitális tananyag által támogatott formában zajlik.</w:t>
      </w:r>
    </w:p>
    <w:p w:rsidR="00C53E01" w:rsidRPr="003269BA" w:rsidRDefault="00C53E01" w:rsidP="00C53E01">
      <w:pPr>
        <w:spacing w:after="0"/>
        <w:ind w:left="426"/>
      </w:pPr>
    </w:p>
    <w:p w:rsidR="00C53E01" w:rsidRPr="003269BA" w:rsidRDefault="00C53E01" w:rsidP="00C53E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lastRenderedPageBreak/>
        <w:t>A tantárgy értékelésének módja</w:t>
      </w:r>
    </w:p>
    <w:p w:rsidR="00C53E01" w:rsidRPr="003269BA" w:rsidRDefault="00C53E01" w:rsidP="00C53E01">
      <w:pPr>
        <w:spacing w:after="0"/>
        <w:ind w:left="426"/>
      </w:pPr>
      <w:r w:rsidRPr="003269BA">
        <w:t xml:space="preserve">A nemzeti köznevelésről szóló 2011. évi </w:t>
      </w:r>
      <w:r w:rsidR="004E3289">
        <w:t xml:space="preserve">CXC. törvény </w:t>
      </w:r>
      <w:r w:rsidRPr="003269BA">
        <w:t xml:space="preserve">54. § </w:t>
      </w:r>
      <w:r w:rsidR="00FA59E3">
        <w:t>(2) bekezdés a)</w:t>
      </w:r>
      <w:r w:rsidRPr="003269BA">
        <w:t xml:space="preserve"> pontja szerinti értékeléssel.</w:t>
      </w:r>
    </w:p>
    <w:p w:rsidR="00C53E01" w:rsidRPr="003269BA" w:rsidRDefault="00C53E01" w:rsidP="00C53E01">
      <w:pPr>
        <w:spacing w:after="0"/>
      </w:pPr>
    </w:p>
    <w:p w:rsidR="00C53E01" w:rsidRPr="003269BA" w:rsidRDefault="00C53E01" w:rsidP="00C53E01">
      <w:pPr>
        <w:spacing w:after="200" w:line="276" w:lineRule="auto"/>
        <w:jc w:val="left"/>
      </w:pPr>
      <w:r w:rsidRPr="003269BA">
        <w:br w:type="page"/>
      </w:r>
    </w:p>
    <w:p w:rsidR="00C53E01" w:rsidRPr="003269BA" w:rsidRDefault="00C53E01" w:rsidP="00C53E01"/>
    <w:p w:rsidR="00C53E01" w:rsidRPr="003269BA" w:rsidRDefault="00C53E01" w:rsidP="00C53E01">
      <w:pPr>
        <w:spacing w:before="2880"/>
        <w:jc w:val="center"/>
        <w:rPr>
          <w:b/>
          <w:sz w:val="36"/>
        </w:rPr>
      </w:pPr>
      <w:r w:rsidRPr="003269BA">
        <w:rPr>
          <w:b/>
          <w:sz w:val="36"/>
        </w:rPr>
        <w:t>A</w:t>
      </w:r>
    </w:p>
    <w:p w:rsidR="00C53E01" w:rsidRPr="003269BA" w:rsidRDefault="000A41EA" w:rsidP="00C53E01">
      <w:pPr>
        <w:spacing w:after="480"/>
        <w:jc w:val="center"/>
        <w:rPr>
          <w:b/>
          <w:sz w:val="36"/>
        </w:rPr>
      </w:pPr>
      <w:r w:rsidRPr="003269BA">
        <w:rPr>
          <w:b/>
          <w:sz w:val="36"/>
        </w:rPr>
        <w:t>11110-16</w:t>
      </w:r>
      <w:r w:rsidR="00C53E01" w:rsidRPr="003269BA">
        <w:rPr>
          <w:b/>
          <w:sz w:val="36"/>
        </w:rPr>
        <w:t xml:space="preserve"> azonosító számú</w:t>
      </w:r>
    </w:p>
    <w:p w:rsidR="00C53E01" w:rsidRPr="003269BA" w:rsidRDefault="000A41EA" w:rsidP="00C53E01">
      <w:pPr>
        <w:jc w:val="center"/>
        <w:rPr>
          <w:b/>
          <w:sz w:val="36"/>
        </w:rPr>
      </w:pPr>
      <w:r w:rsidRPr="003269BA">
        <w:rPr>
          <w:b/>
          <w:sz w:val="36"/>
        </w:rPr>
        <w:t>Egészségügyi alapismeretek</w:t>
      </w:r>
    </w:p>
    <w:p w:rsidR="00C53E01" w:rsidRPr="003269BA" w:rsidRDefault="00C53E01" w:rsidP="00C53E01">
      <w:pPr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megnevezésű</w:t>
      </w:r>
      <w:proofErr w:type="gramEnd"/>
    </w:p>
    <w:p w:rsidR="00C53E01" w:rsidRPr="003269BA" w:rsidRDefault="00C53E01" w:rsidP="00C53E01">
      <w:pPr>
        <w:spacing w:before="480" w:after="480"/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szakmai</w:t>
      </w:r>
      <w:proofErr w:type="gramEnd"/>
      <w:r w:rsidRPr="003269BA">
        <w:rPr>
          <w:b/>
          <w:sz w:val="36"/>
        </w:rPr>
        <w:t xml:space="preserve"> követelménymodul</w:t>
      </w:r>
    </w:p>
    <w:p w:rsidR="00C53E01" w:rsidRPr="003269BA" w:rsidRDefault="00C53E01" w:rsidP="00C53E01">
      <w:pPr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tantárgyai</w:t>
      </w:r>
      <w:proofErr w:type="gramEnd"/>
      <w:r w:rsidRPr="003269BA">
        <w:rPr>
          <w:b/>
          <w:sz w:val="36"/>
        </w:rPr>
        <w:t>, témakörei</w:t>
      </w:r>
    </w:p>
    <w:p w:rsidR="00C53E01" w:rsidRPr="003269BA" w:rsidRDefault="00C53E01" w:rsidP="00C53E01">
      <w:pPr>
        <w:spacing w:after="200" w:line="276" w:lineRule="auto"/>
        <w:jc w:val="left"/>
      </w:pPr>
      <w:r w:rsidRPr="003269BA">
        <w:br w:type="page"/>
      </w:r>
    </w:p>
    <w:p w:rsidR="00C53E01" w:rsidRPr="003269BA" w:rsidRDefault="00C53E01" w:rsidP="00C53E01">
      <w:r w:rsidRPr="003269BA">
        <w:lastRenderedPageBreak/>
        <w:t xml:space="preserve">A </w:t>
      </w:r>
      <w:r w:rsidR="00100721" w:rsidRPr="003269BA">
        <w:t>11110-16</w:t>
      </w:r>
      <w:r w:rsidRPr="003269BA">
        <w:t xml:space="preserve"> azonosító számú </w:t>
      </w:r>
      <w:r w:rsidR="00100721" w:rsidRPr="003269BA">
        <w:t>Egészségügyi alapismeretek</w:t>
      </w:r>
      <w:r w:rsidRPr="003269BA">
        <w:t xml:space="preserve"> megnevezésű szakmai követelménymodulhoz tartozó tantárgyak és témakörök oktatása során </w:t>
      </w:r>
      <w:r w:rsidR="004E3289">
        <w:t>fejlesztendő kompetenciák:</w:t>
      </w:r>
    </w:p>
    <w:tbl>
      <w:tblPr>
        <w:tblW w:w="0" w:type="auto"/>
        <w:jc w:val="center"/>
        <w:tblInd w:w="-260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876"/>
        <w:gridCol w:w="758"/>
        <w:gridCol w:w="758"/>
      </w:tblGrid>
      <w:tr w:rsidR="003269BA" w:rsidRPr="003269BA" w:rsidTr="00D12FEE">
        <w:trPr>
          <w:cantSplit/>
          <w:trHeight w:val="1697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91D59" w:rsidRPr="003269BA" w:rsidRDefault="00A91D59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Egészségügyi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91D59" w:rsidRPr="003269BA" w:rsidRDefault="00A91D59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Szakmai kommunikáció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A91D59" w:rsidP="000A41EA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Hivatása gyakorlása során az egészségügyi dolgozóval szemben támasztott etikai, jogi</w:t>
            </w:r>
          </w:p>
          <w:p w:rsidR="00A91D59" w:rsidRPr="003269BA" w:rsidRDefault="00A91D59" w:rsidP="000A41EA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követelményeknek megfelelő viselkedést, magatartást tanúsít, tiszteletben tartja az</w:t>
            </w:r>
          </w:p>
          <w:p w:rsidR="00A91D59" w:rsidRPr="003269BA" w:rsidRDefault="00A91D59" w:rsidP="000A41EA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emberi méltóság Alaptörvényben megfogalmazott jogát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Napi feladatait előítélet-mentesen, az egyenlő bánásmód szabályait betartva látja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0F14E6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Szakmai munkája során figyelembe veszi</w:t>
            </w:r>
            <w:r w:rsidR="00A91D59" w:rsidRPr="003269BA">
              <w:rPr>
                <w:szCs w:val="24"/>
              </w:rPr>
              <w:t xml:space="preserve"> a különböző kultúrkörökből érkező betegek ellátásának specialitásait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A91D59" w:rsidP="000A41EA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proofErr w:type="gramStart"/>
            <w:r w:rsidRPr="003269BA">
              <w:rPr>
                <w:szCs w:val="24"/>
              </w:rPr>
              <w:t>Biztosítja</w:t>
            </w:r>
            <w:proofErr w:type="gramEnd"/>
            <w:r w:rsidRPr="003269BA">
              <w:rPr>
                <w:szCs w:val="24"/>
              </w:rPr>
              <w:t xml:space="preserve"> és munkája során érvényesíti a betegjogokat, betartja az adatkezelési,</w:t>
            </w:r>
          </w:p>
          <w:p w:rsidR="00A91D59" w:rsidRPr="003269BA" w:rsidRDefault="00A91D59" w:rsidP="000A41EA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adatvédelmi jogszabályokat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0F14E6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Egészségnevelő tevékenysége során figyelembe veszi az életkori jellemzőket és ennek megfelelő nevelési-oktatási módszereket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Segítő hivatását felelősséggel, empatikusan, toleránsan gyakorolja, a vele kapcsolatba kerülő egészséges vagy beteg ember személyiségét tiszteletben tartja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Felismeri a betegségből adódó szorongást, elutasító viselkedést, önvédelmi reakciókat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Felismeri az agresszió megnyilvánulási formáit, a bántalmazott gyermek vagy felnőtt viselkedését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A91D59" w:rsidP="000F14E6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Alkalmazza </w:t>
            </w:r>
            <w:r w:rsidR="000F14E6" w:rsidRPr="003269BA">
              <w:rPr>
                <w:szCs w:val="24"/>
              </w:rPr>
              <w:t>a szakmai</w:t>
            </w:r>
            <w:r w:rsidRPr="003269BA">
              <w:rPr>
                <w:szCs w:val="24"/>
              </w:rPr>
              <w:t xml:space="preserve"> terminológia helyesírási és kiejtési szabályait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Alkalmazza az orvosi latinban használatos megnevezéseket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A91D59" w:rsidP="000A41EA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Adekvátan, kongruensen és hitelesen kommunikál a beteggel és a hozzátartozóval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F14E6" w:rsidRPr="003269BA" w:rsidRDefault="000F14E6" w:rsidP="000A41EA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betegellátás során tudatosan használja a nonverbális csatornákat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14E6" w:rsidRPr="003269BA" w:rsidRDefault="000F14E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14E6" w:rsidRPr="003269BA" w:rsidRDefault="000F14E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Felismeri a kommunikációs folyamatban bekövetkezett zavarokat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Megfelelően kommunikál látás-, hallás-, beszédsérült személlyel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A91D59" w:rsidP="000A41EA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Alkalmazza a kommunikáció-felvétel és </w:t>
            </w:r>
            <w:proofErr w:type="spellStart"/>
            <w:r w:rsidRPr="003269BA">
              <w:rPr>
                <w:szCs w:val="24"/>
              </w:rPr>
              <w:t>-tartás</w:t>
            </w:r>
            <w:proofErr w:type="spellEnd"/>
            <w:r w:rsidRPr="003269BA">
              <w:rPr>
                <w:szCs w:val="24"/>
              </w:rPr>
              <w:t xml:space="preserve"> szabályait autizmus spektrumzavar</w:t>
            </w:r>
          </w:p>
          <w:p w:rsidR="00A91D59" w:rsidRPr="003269BA" w:rsidRDefault="00A91D59" w:rsidP="000A41EA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esetén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0F14E6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Segíti akadályozott személyeket a kommunikációjukban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0F14E6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Támogatja az egészséges életmód kialakítását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0F14E6" w:rsidP="000F14E6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Eligazodik </w:t>
            </w:r>
            <w:r w:rsidR="00A91D59" w:rsidRPr="003269BA">
              <w:rPr>
                <w:szCs w:val="24"/>
              </w:rPr>
              <w:t>az egészségügyi ellátórendszer</w:t>
            </w:r>
            <w:r w:rsidRPr="003269BA">
              <w:rPr>
                <w:szCs w:val="24"/>
              </w:rPr>
              <w:t>ben</w:t>
            </w:r>
            <w:r w:rsidR="00A91D59" w:rsidRPr="003269BA">
              <w:rPr>
                <w:szCs w:val="24"/>
              </w:rPr>
              <w:t xml:space="preserve">, </w:t>
            </w:r>
            <w:r w:rsidRPr="003269BA">
              <w:rPr>
                <w:szCs w:val="24"/>
              </w:rPr>
              <w:t xml:space="preserve">alkalmazza </w:t>
            </w:r>
            <w:r w:rsidR="00A91D59" w:rsidRPr="003269BA">
              <w:rPr>
                <w:szCs w:val="24"/>
              </w:rPr>
              <w:t xml:space="preserve">a </w:t>
            </w:r>
            <w:proofErr w:type="spellStart"/>
            <w:r w:rsidR="00A91D59" w:rsidRPr="003269BA">
              <w:rPr>
                <w:szCs w:val="24"/>
              </w:rPr>
              <w:t>prevenció-kuráció-rehabilitáció</w:t>
            </w:r>
            <w:proofErr w:type="spellEnd"/>
            <w:r w:rsidR="00A91D59" w:rsidRPr="003269BA">
              <w:rPr>
                <w:szCs w:val="24"/>
              </w:rPr>
              <w:t xml:space="preserve"> </w:t>
            </w:r>
            <w:r w:rsidRPr="003269BA">
              <w:rPr>
                <w:szCs w:val="24"/>
              </w:rPr>
              <w:t>alapelveit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F14E6" w:rsidRPr="003269BA" w:rsidRDefault="000F14E6" w:rsidP="000F14E6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Részt vesz a </w:t>
            </w:r>
            <w:proofErr w:type="spellStart"/>
            <w:r w:rsidRPr="003269BA">
              <w:rPr>
                <w:szCs w:val="24"/>
              </w:rPr>
              <w:t>betegutak</w:t>
            </w:r>
            <w:proofErr w:type="spellEnd"/>
            <w:r w:rsidRPr="003269BA">
              <w:rPr>
                <w:szCs w:val="24"/>
              </w:rPr>
              <w:t xml:space="preserve"> szervezésében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14E6" w:rsidRPr="003269BA" w:rsidRDefault="000F14E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14E6" w:rsidRPr="003269BA" w:rsidRDefault="000F14E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0F14E6" w:rsidP="00A91D59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Demográfiai </w:t>
            </w:r>
            <w:r w:rsidR="00A91D59" w:rsidRPr="003269BA">
              <w:rPr>
                <w:szCs w:val="24"/>
              </w:rPr>
              <w:t xml:space="preserve">és egészségügyi </w:t>
            </w:r>
            <w:r w:rsidR="00681D73" w:rsidRPr="003269BA">
              <w:rPr>
                <w:szCs w:val="24"/>
              </w:rPr>
              <w:t>statisztikai adatokat értelmez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A91D59" w:rsidP="00681D73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lastRenderedPageBreak/>
              <w:t xml:space="preserve">Felismeri a rizikófaktorokat,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81D73" w:rsidRPr="003269BA" w:rsidRDefault="00681D73" w:rsidP="00681D73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Részt vesz a szűrővizsgálatokban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1D73" w:rsidRPr="003269BA" w:rsidRDefault="00681D73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1D73" w:rsidRPr="003269BA" w:rsidRDefault="00681D73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A91D59" w:rsidP="00A91D59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Környezettudatosan gondolkodik, felismeri az egészséget veszélyeztető környezeti</w:t>
            </w:r>
          </w:p>
          <w:p w:rsidR="00A91D59" w:rsidRPr="003269BA" w:rsidRDefault="00A91D59" w:rsidP="00A91D59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veszélyforrásokat, kémiai, fizikai és biológiai környezeti károsító hatásokat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681D73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Veszélyes hulladékot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681D73" w:rsidP="00A91D59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R</w:t>
            </w:r>
            <w:r w:rsidR="00A91D59" w:rsidRPr="003269BA">
              <w:rPr>
                <w:szCs w:val="24"/>
              </w:rPr>
              <w:t>észt vesz a közösségi egészségfejlesztési programok</w:t>
            </w:r>
            <w:r w:rsidRPr="003269BA">
              <w:rPr>
                <w:szCs w:val="24"/>
              </w:rPr>
              <w:t xml:space="preserve"> </w:t>
            </w:r>
            <w:r w:rsidR="00A91D59" w:rsidRPr="003269BA">
              <w:rPr>
                <w:szCs w:val="24"/>
              </w:rPr>
              <w:t>szervezésében, kivitelezésében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0D6E7E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Általános etika, egészségügyi etika, ápolásetika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0D6E7E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Az egyenlő bánásmód alapelvei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681D73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Transz- és multikulturális ápolás, ápolásetika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924166" w:rsidP="00681D73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Alaptörvény, sarkalatos jogszabályok,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81D73" w:rsidRPr="003269BA" w:rsidRDefault="00681D73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Egészségügyi törvény és egészségügyre vonatkozó jogszabályok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1D73" w:rsidRPr="003269BA" w:rsidRDefault="00681D73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1D73" w:rsidRPr="003269BA" w:rsidRDefault="00681D73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Általános lélektan, személyiség lélektan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81D73" w:rsidRPr="003269BA" w:rsidRDefault="00681D73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Szociálpszichológia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1D73" w:rsidRPr="003269BA" w:rsidRDefault="00681D73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1D73" w:rsidRPr="003269BA" w:rsidRDefault="00681D73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7E" w:rsidRPr="003269BA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Önsegítő csoportok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7E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7E" w:rsidRPr="003269BA" w:rsidRDefault="000D6E7E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7E" w:rsidRPr="003269BA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Orvosi latin nyelv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7E" w:rsidRPr="003269BA" w:rsidRDefault="000D6E7E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7E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7E" w:rsidRPr="003269BA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Kommunikációs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7E" w:rsidRPr="003269BA" w:rsidRDefault="000D6E7E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7E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7E" w:rsidRPr="003269BA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Általános és infokommunikációs akadálymentesítés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7E" w:rsidRPr="003269BA" w:rsidRDefault="000D6E7E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7E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7E" w:rsidRPr="003269BA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Kommunikációs zavarok felismerése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7E" w:rsidRPr="003269BA" w:rsidRDefault="000D6E7E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7E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4166" w:rsidRPr="003269BA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Népegészségügy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166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166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4166" w:rsidRPr="003269BA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Az egészségügyi ellátórendszer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166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166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4166" w:rsidRPr="003269BA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Statisztika és demográfia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166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166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81D73" w:rsidRPr="003269BA" w:rsidRDefault="00681D73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Minőségügyi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1D73" w:rsidRPr="003269BA" w:rsidRDefault="00681D73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1D73" w:rsidRPr="003269BA" w:rsidRDefault="00681D73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4166" w:rsidRPr="003269BA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Népegészségügyi jelentőségű szűrővizsgálatok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166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166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4166" w:rsidRPr="003269BA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Prevenció és rehabilitáció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166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166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4166" w:rsidRPr="003269BA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Egészségfejlesztés, közösségi egészségfejlesztés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166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166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7E" w:rsidRPr="003269BA" w:rsidRDefault="00924166" w:rsidP="00681D73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Környezet egészségügy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7E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7E" w:rsidRPr="003269BA" w:rsidRDefault="000D6E7E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81D73" w:rsidRPr="003269BA" w:rsidRDefault="00681D73" w:rsidP="00681D73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Környezettudatos életmód, környezeti veszélyforrások és kockázati tényezők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1D73" w:rsidRPr="003269BA" w:rsidRDefault="00681D73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1D73" w:rsidRPr="003269BA" w:rsidRDefault="00681D73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7E" w:rsidRPr="003269BA" w:rsidRDefault="00681D73" w:rsidP="00681D73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M</w:t>
            </w:r>
            <w:r w:rsidR="00924166" w:rsidRPr="003269BA">
              <w:rPr>
                <w:szCs w:val="24"/>
              </w:rPr>
              <w:t>unkabiztonsági tényezők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7E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7E" w:rsidRPr="003269BA" w:rsidRDefault="000D6E7E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Szakmai nyelvű kommunikáció szóban és írásban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924166" w:rsidP="00681D73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Adekvát kommunikáció </w:t>
            </w:r>
            <w:r w:rsidR="00681D73" w:rsidRPr="003269BA">
              <w:rPr>
                <w:szCs w:val="24"/>
              </w:rPr>
              <w:t>akadályozott személyekkel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Elhivatottság</w:t>
            </w:r>
            <w:r w:rsidR="00681D73" w:rsidRPr="003269BA">
              <w:rPr>
                <w:szCs w:val="24"/>
              </w:rPr>
              <w:t>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681D73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4166" w:rsidRPr="003269BA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Türelmesség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166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166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Segítőkészség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D12FEE" w:rsidRPr="003269BA" w:rsidTr="00D12FEE">
        <w:trPr>
          <w:trHeight w:val="255"/>
          <w:jc w:val="center"/>
        </w:trPr>
        <w:tc>
          <w:tcPr>
            <w:tcW w:w="6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3269BA" w:rsidRDefault="00681D73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Rendszerekben történő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3269BA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</w:tbl>
    <w:p w:rsidR="00AD55B2" w:rsidRPr="003269BA" w:rsidRDefault="00AD55B2" w:rsidP="00C53E01"/>
    <w:p w:rsidR="00C53E01" w:rsidRPr="003269BA" w:rsidRDefault="00B35CD7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3269BA">
        <w:rPr>
          <w:b/>
        </w:rPr>
        <w:t>Egészségügyi alapismeretek</w:t>
      </w:r>
      <w:r w:rsidR="00C53E01" w:rsidRPr="003269BA">
        <w:rPr>
          <w:b/>
        </w:rPr>
        <w:t xml:space="preserve"> tantárgy</w:t>
      </w:r>
      <w:r w:rsidR="00C53E01" w:rsidRPr="003269BA">
        <w:rPr>
          <w:b/>
        </w:rPr>
        <w:tab/>
      </w:r>
      <w:r w:rsidR="00FD678B" w:rsidRPr="003269BA">
        <w:rPr>
          <w:b/>
        </w:rPr>
        <w:t>162</w:t>
      </w:r>
      <w:r w:rsidR="00C53E01" w:rsidRPr="003269BA">
        <w:rPr>
          <w:b/>
        </w:rPr>
        <w:t xml:space="preserve"> óra/</w:t>
      </w:r>
      <w:r w:rsidR="00FD678B" w:rsidRPr="003269BA">
        <w:rPr>
          <w:b/>
        </w:rPr>
        <w:t>162</w:t>
      </w:r>
      <w:r w:rsidR="00C53E01" w:rsidRPr="003269BA">
        <w:rPr>
          <w:b/>
        </w:rPr>
        <w:t xml:space="preserve"> óra*</w:t>
      </w:r>
    </w:p>
    <w:p w:rsidR="00C53E01" w:rsidRPr="003269BA" w:rsidRDefault="00C53E01" w:rsidP="00C53E01">
      <w:pPr>
        <w:spacing w:after="0"/>
        <w:jc w:val="right"/>
        <w:rPr>
          <w:sz w:val="20"/>
        </w:rPr>
      </w:pPr>
      <w:r w:rsidRPr="003269BA">
        <w:rPr>
          <w:sz w:val="20"/>
        </w:rPr>
        <w:t>* 9-13. évfolyamon megszervezett képzés/13. és 14. évfolyamon megszervezett képzés</w:t>
      </w:r>
    </w:p>
    <w:p w:rsidR="004239CF" w:rsidRPr="003269BA" w:rsidRDefault="004239CF" w:rsidP="004239CF">
      <w:pPr>
        <w:spacing w:after="0"/>
        <w:ind w:left="426"/>
      </w:pPr>
    </w:p>
    <w:p w:rsidR="004239CF" w:rsidRPr="003269BA" w:rsidRDefault="004239CF" w:rsidP="004239CF">
      <w:pPr>
        <w:spacing w:after="0"/>
        <w:ind w:left="426"/>
      </w:pPr>
      <w:r w:rsidRPr="003269BA">
        <w:t xml:space="preserve">A tantárgy a </w:t>
      </w:r>
      <w:r w:rsidR="00A04D45" w:rsidRPr="003269BA">
        <w:t>fő</w:t>
      </w:r>
      <w:r w:rsidRPr="003269BA">
        <w:t>szakképesítéshez kapcsolódik.</w:t>
      </w:r>
    </w:p>
    <w:p w:rsidR="004239CF" w:rsidRPr="003269BA" w:rsidRDefault="004239CF" w:rsidP="004239CF">
      <w:pPr>
        <w:spacing w:after="0"/>
        <w:ind w:left="426"/>
      </w:pPr>
    </w:p>
    <w:p w:rsidR="00C53E01" w:rsidRPr="003269BA" w:rsidRDefault="00C53E01" w:rsidP="00C53E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tanításának célja</w:t>
      </w:r>
    </w:p>
    <w:p w:rsidR="00C53E01" w:rsidRPr="003269BA" w:rsidRDefault="00B35CD7" w:rsidP="00C53E01">
      <w:pPr>
        <w:spacing w:after="0"/>
        <w:ind w:left="426"/>
      </w:pPr>
      <w:r w:rsidRPr="003269BA">
        <w:t>A tantárgy tanításának célja felkészíteni a képzésben résztvevőket az egészségügyi szolgáltatóknál végzendő segítő szakmák elsajátítására. A tantárgy olyan általános, az egészségügyhöz kapcsolódó alapismeretek elsajátítását szolgálja, melyek nélkülözhetetlenek a specifikus szakmai ismeretek elsajátításához, az egészségügy területéhez tartozó valamennyi szakma gyakorlásához.</w:t>
      </w:r>
    </w:p>
    <w:p w:rsidR="00C53E01" w:rsidRPr="003269BA" w:rsidRDefault="00C53E01" w:rsidP="00C53E01">
      <w:pPr>
        <w:spacing w:after="0"/>
        <w:ind w:left="426"/>
      </w:pPr>
    </w:p>
    <w:p w:rsidR="00C53E01" w:rsidRPr="003269BA" w:rsidRDefault="00C53E01" w:rsidP="00C53E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Kapcsolódó közismereti, szakmai tartalmak</w:t>
      </w:r>
    </w:p>
    <w:p w:rsidR="00B35CD7" w:rsidRPr="003269BA" w:rsidRDefault="00B35CD7" w:rsidP="00B35CD7">
      <w:pPr>
        <w:spacing w:after="0"/>
        <w:ind w:left="426"/>
      </w:pPr>
      <w:r w:rsidRPr="003269BA">
        <w:t>Kommunikáció</w:t>
      </w:r>
    </w:p>
    <w:p w:rsidR="00B35CD7" w:rsidRPr="003269BA" w:rsidRDefault="00B35CD7" w:rsidP="00B35CD7">
      <w:pPr>
        <w:spacing w:after="0"/>
        <w:ind w:left="426"/>
      </w:pPr>
      <w:r w:rsidRPr="003269BA">
        <w:t>Szakmai kommunikáció</w:t>
      </w:r>
    </w:p>
    <w:p w:rsidR="00B35CD7" w:rsidRPr="003269BA" w:rsidRDefault="00B35CD7" w:rsidP="00B35CD7">
      <w:pPr>
        <w:spacing w:after="0"/>
        <w:ind w:left="426"/>
      </w:pPr>
      <w:r w:rsidRPr="003269BA">
        <w:t>Munkavédelmi alapismeretek</w:t>
      </w:r>
    </w:p>
    <w:p w:rsidR="00B35CD7" w:rsidRPr="003269BA" w:rsidRDefault="00B35CD7" w:rsidP="00B35CD7">
      <w:pPr>
        <w:spacing w:after="0"/>
        <w:ind w:left="426"/>
      </w:pPr>
      <w:r w:rsidRPr="003269BA">
        <w:t>Ápoláslélektan</w:t>
      </w:r>
    </w:p>
    <w:p w:rsidR="00B35CD7" w:rsidRPr="003269BA" w:rsidRDefault="00B35CD7" w:rsidP="00B35CD7">
      <w:pPr>
        <w:spacing w:after="0"/>
        <w:ind w:left="426"/>
      </w:pPr>
      <w:r w:rsidRPr="003269BA">
        <w:t>Akadályozott ember gondozása</w:t>
      </w:r>
    </w:p>
    <w:p w:rsidR="00C53E01" w:rsidRPr="003269BA" w:rsidRDefault="00B35CD7" w:rsidP="00C53E01">
      <w:pPr>
        <w:spacing w:after="0"/>
        <w:ind w:left="426"/>
      </w:pPr>
      <w:r w:rsidRPr="003269BA">
        <w:t>Speciális ápolást igénylők ellátása</w:t>
      </w:r>
    </w:p>
    <w:p w:rsidR="00C53E01" w:rsidRPr="003269BA" w:rsidRDefault="00C53E01" w:rsidP="00C53E01">
      <w:pPr>
        <w:spacing w:after="0"/>
        <w:ind w:left="426"/>
      </w:pPr>
    </w:p>
    <w:p w:rsidR="00C53E01" w:rsidRPr="003269BA" w:rsidRDefault="00C53E01" w:rsidP="00C53E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Témakörök</w:t>
      </w:r>
    </w:p>
    <w:p w:rsidR="00C53E01" w:rsidRPr="003269BA" w:rsidRDefault="00681D73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A pszichológia alapjai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Az általános pszichológia tárgya, felosztása. Pszichológiai alapfogalmak. 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A pszichológia irányzatai.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Alapvető megismerési folyamatok.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Motiváció és érzelem.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Az alvás szerepe, funkciója.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Az alvás fázisai. Leggyakoribb alvászavarok.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A tanulás fogalma, fajtái.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Tanulási modellek.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A személyiség fogalma és a legfontosabb személyiség-elméletek.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Személyiség-tipológia.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A személyiség fejlődése. A szocializáció folyamata.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Fejlődéslélektan alapfogalmai, módszerei, a fejlődés törvényszerűségei.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A megismerési folyamatok fejlődése, a beszédfejlődés.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A tanulás és viselkedés fejlődése.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Az érzelmi funkciók kialakulása és az akarat fejlődése.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A gyermek értelmi fejlettségének mérése.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A szorongás lényege, kialakulásának okai.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A szorongás testi tünetei, érzelmi komponensei.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A szorongás kezelése.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Stresszhelyzet, félelem és a kapcsolódó önvédelmi reakciók.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Az agresszió megnyilvánulási formái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Bántalmazások</w:t>
      </w:r>
    </w:p>
    <w:p w:rsidR="00C53E01" w:rsidRPr="003269BA" w:rsidRDefault="00C53E01" w:rsidP="00C53E01">
      <w:pPr>
        <w:tabs>
          <w:tab w:val="left" w:pos="1418"/>
          <w:tab w:val="right" w:pos="9072"/>
        </w:tabs>
        <w:spacing w:after="0"/>
        <w:ind w:left="851"/>
      </w:pPr>
    </w:p>
    <w:p w:rsidR="00C53E01" w:rsidRPr="003269BA" w:rsidRDefault="00A04D45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Szakmai jogi és etikai ismeretek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társadalmi, erkölcsi és jogi normák fogalma, egymáshoz való viszonyuk 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jog és a jogrend fogalma, a belső jogforrások rendszere. 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Magyarország Alaptörvényében meghatározott alapvető jogok és kötelezettségek.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lastRenderedPageBreak/>
        <w:t>Az állami szervek rendszere, jellegük és egymáshoz való viszonyuk.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Az állam felelőssége a lakosság egészségi állapotáért.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A közszolgáltatások rendszere és szervezése: az egészségügy és a szociális ellátás intézményei és azok alapvető követelményei.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Az egészségügyi igazgatás szervezetrendszere.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Az egészségügyre és az egészségügyi szolgáltatásra vonatkozó fontosabb jogi szabályozások.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Információbiztonság és adatvédelem. 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Az egészségügyi dokumentáció kezelése.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Szakmai felelősség és felelősségvállalás az egészségügyben.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Az egészségügyben dolgozókra vonatkozó speciális munkaügyi szabályok és szabályozók.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Az egészségügyi etika kialakulása és alapjai.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Az egészségügyi etika alapelvei.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Etikai értékek az egészségügyben. 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A betegek jogai és a betegjogok érvényesítése.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Jogi és etikai szabályozás kapcsolata az egészségügyben.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Az egészségügyi dolgozók tevékenységének etikai elvei és problémái. 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Az egészségügyi dolgozóval szemben elvárt magatartás, viselkedés.   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Szakmai etikai alapkövetelmények: előítélet mentesség, másság elfogadása, tolerancia, humanitás, empátia, karitativitás, intimitás. 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Esélyegyenlőség biztosítása. 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Etikai dilemmák és bioetikai kérdések.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Az abortusz etikai kérdései.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Az egészségügyi dolgozók és a sztrájkjog etikai kérdései. 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Etikai kódex.</w:t>
      </w:r>
    </w:p>
    <w:p w:rsidR="00C53E01" w:rsidRPr="003269BA" w:rsidRDefault="00C53E01" w:rsidP="00C53E01">
      <w:pPr>
        <w:tabs>
          <w:tab w:val="left" w:pos="1418"/>
          <w:tab w:val="right" w:pos="9072"/>
        </w:tabs>
        <w:spacing w:after="0"/>
        <w:ind w:left="851"/>
      </w:pPr>
    </w:p>
    <w:p w:rsidR="00C53E01" w:rsidRPr="003269BA" w:rsidRDefault="00A04D45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Szociológiai alapismeretek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A szociológia lényege, tárgya, jelentősége.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A szociálpszichológia tárgya, témakörei.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Társadalmi rétegződés és mobilitás.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Társadalmi egyenlőtlenségek és a szegénység.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A szocializáció fogalma és elméletei; szinterei, intézményei.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Családszociológia.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Szerepek és szerepkonfliktusok.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Csoportok. Csoportdinamika. A csoportokat alakító tényezők. A csoporton belüli tagolódás. 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csoporttagok egymáshoz való viszonya. 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csoport egymást erősítő tényezői. 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Deviáns magatartás fogalma, formái. 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különböző kultúrák szokásai, hagyományai. 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Esélyegyenlőség. 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Foglalkoztatottság és munkanélküliség.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Szociológiai mérések, eredmények, statisztikai adatok. 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Szociális intézményrendszerek. 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Az egészségügyi dolgozók.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Munkakörök. Munkakörökkel kapcsolatos általános elvárások. </w:t>
      </w:r>
    </w:p>
    <w:p w:rsidR="00A04D45" w:rsidRPr="003269BA" w:rsidRDefault="00A04D45" w:rsidP="00A04D45">
      <w:pPr>
        <w:tabs>
          <w:tab w:val="left" w:pos="1418"/>
          <w:tab w:val="right" w:pos="9072"/>
        </w:tabs>
        <w:spacing w:after="0"/>
        <w:ind w:left="851"/>
      </w:pPr>
      <w:r w:rsidRPr="003269BA">
        <w:t>Személyes attitűdök a segítő szakmákban.</w:t>
      </w:r>
    </w:p>
    <w:p w:rsidR="00C53E01" w:rsidRPr="003269BA" w:rsidRDefault="00C53E01" w:rsidP="00C53E01">
      <w:pPr>
        <w:tabs>
          <w:tab w:val="left" w:pos="1418"/>
          <w:tab w:val="right" w:pos="9072"/>
        </w:tabs>
        <w:spacing w:after="0"/>
        <w:ind w:left="851"/>
      </w:pPr>
    </w:p>
    <w:p w:rsidR="00C53E01" w:rsidRPr="003269BA" w:rsidRDefault="00B35CD7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A pedagógia alapjai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lastRenderedPageBreak/>
        <w:t>A neveléstudományok helye, felosztása.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Nevelési célok.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 nevelés folyamata.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Nevelési módszerek.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Nevelői-oktató szerep; szerepelvárások és szerepkonfliktusok.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 személyiség összetevői. A nevelő személyisége.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Vezetői, szülői attitűdök, módszerek, eszközök. 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Tanulás és oktatás.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tanulás. Tanítási-tanulási módszerek. A tanulási folyamat szervezése. 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Tanulási technikák. Tanulásmódszertan. 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Tanulási problémák, zavarok, akadályok. 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pedagógia módszerei. Az individuális pedagógia. 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Az oktatás szervezeti és munkaformái. Az oktatás eszközei és módszerei. 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Motiválás és aktivizálás.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Ellenőrzés, értékelés, differenciálás.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Új módszerek a pedagógiában. 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Andragógiai alapismeretek. 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Kliens/beteg oktatása. 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Az egészségnevelés célja, feladata.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Az egészségnevelés során alkalmazható egyéni, csoportos és egyéb szervezeti formák, módszerek, eszközök</w:t>
      </w:r>
    </w:p>
    <w:p w:rsidR="00C53E01" w:rsidRPr="003269BA" w:rsidRDefault="00C53E01" w:rsidP="00C53E01">
      <w:pPr>
        <w:tabs>
          <w:tab w:val="left" w:pos="1418"/>
          <w:tab w:val="right" w:pos="9072"/>
        </w:tabs>
        <w:spacing w:after="0"/>
        <w:ind w:left="851"/>
      </w:pPr>
    </w:p>
    <w:p w:rsidR="00C53E01" w:rsidRPr="003269BA" w:rsidRDefault="00B35CD7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Egészségügyi ellátórendszer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Az egészségügyi ellátórendszer fogalma, feladata, helye, kapcsolatrendszere a makrogazdaságban.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 magyar egészségügyi ellátó rendszer tagozódása, struktúrája.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 progresszív betegellátás filozófiája, rendszere, jellemzői.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Az egészségügyi ellátás színterei, az egyes színterek feladata, célja, szereplői.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Az egészségügyi ellátórendszer működésének szabályozása és ellenőrzése.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Az egészségügyi ellátás tárgyi és humánerőforrás feltételeinek szabályozása.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Kompetenciák és hatáskörök az egészségügyi ellátórendszerben.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Az egészségügyi technológia fogalma, összetevői.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 prevenció helye, színterei az egészségügyi ellátórendszerben.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 rehabilitáció helye, jelentősége az egészségügyi ellátórendszerben.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 hazai sürgősségi betegellátó rendszer szintjei, jellemzői.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Nemzetközi egészségbiztosítási rendszerek.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Egészségügyi ellátás az EU-ban.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 hazai egészségbiztosítási rendszer jellemzői.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 hazai egészségügyi ellátás finanszírozási formái, technikái.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 hazai egészségügyi ellátórendszer fejlesztési koncepciói.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Minőségirányítás az egészségügyben.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Képzés, továbbképzés az egészségügyben.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Az egészségügyi dolgozók érdekképviseleti szervei (kamarák, egyesületek, szakszervezetek).</w:t>
      </w:r>
    </w:p>
    <w:p w:rsidR="00C53E01" w:rsidRPr="003269BA" w:rsidRDefault="00C53E01" w:rsidP="00C53E01">
      <w:pPr>
        <w:tabs>
          <w:tab w:val="left" w:pos="1418"/>
          <w:tab w:val="right" w:pos="9072"/>
        </w:tabs>
        <w:spacing w:after="0"/>
        <w:ind w:left="851"/>
      </w:pPr>
    </w:p>
    <w:p w:rsidR="00C53E01" w:rsidRPr="003269BA" w:rsidRDefault="00B35CD7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Népegészségügy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 népegészségtan tárgya.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 népegészségtan és az orvostudomány kapcsolata.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Az egészség, egészségkulturáltság.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statisztika fogalma, tárgya. 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lastRenderedPageBreak/>
        <w:t>A statisztikai adatok jellege.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 statisztikai adatgyűjtés, csoportosítás.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 demográfia fogalma, tárgya, alapfogalmai (népesség, népesedés, népmozgalom).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 demográfia módszerei és kiemelt tárgyköreinek áttekintése: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 strukturális demográfia.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Születés, termékenység.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Halandóság.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Természetes népmozgalom.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Család-demográfia.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Reprodukció.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Vándorlások.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Epidemiológia fogalma, tárgya.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Deszkriptív</w:t>
      </w:r>
      <w:proofErr w:type="spellEnd"/>
      <w:r w:rsidRPr="003269BA">
        <w:t xml:space="preserve"> epidemiológia.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 betegségek gyakoriságának mérése (</w:t>
      </w:r>
      <w:proofErr w:type="spellStart"/>
      <w:r w:rsidRPr="003269BA">
        <w:t>prevalencia</w:t>
      </w:r>
      <w:proofErr w:type="spellEnd"/>
      <w:r w:rsidRPr="003269BA">
        <w:t xml:space="preserve">, </w:t>
      </w:r>
      <w:proofErr w:type="spellStart"/>
      <w:r w:rsidRPr="003269BA">
        <w:t>incidencia</w:t>
      </w:r>
      <w:proofErr w:type="spellEnd"/>
      <w:r w:rsidRPr="003269BA">
        <w:t xml:space="preserve">, tartam </w:t>
      </w:r>
      <w:proofErr w:type="spellStart"/>
      <w:r w:rsidRPr="003269BA">
        <w:t>prevalencia</w:t>
      </w:r>
      <w:proofErr w:type="spellEnd"/>
      <w:r w:rsidRPr="003269BA">
        <w:t xml:space="preserve"> fogalma).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Kor-nem és egyéb </w:t>
      </w:r>
      <w:proofErr w:type="gramStart"/>
      <w:r w:rsidRPr="003269BA">
        <w:t>kategória-specifikus mutatók</w:t>
      </w:r>
      <w:proofErr w:type="gramEnd"/>
      <w:r w:rsidRPr="003269BA">
        <w:t xml:space="preserve"> lényege.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 betegségek gyakoriságát befolyásoló tényezők.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 morbiditási adatok forrásai.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Analitikus epidemiológia, intervenciós epidemiológia fogalma.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Szociológiai módszerek.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Prevenció és egészségmegőrzés.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Az egészségmegőrzés stratégiája.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Hazai egészség-megőrzési programok.</w:t>
      </w:r>
    </w:p>
    <w:p w:rsidR="00C53E01" w:rsidRPr="003269BA" w:rsidRDefault="00C53E01" w:rsidP="00C53E01">
      <w:pPr>
        <w:tabs>
          <w:tab w:val="left" w:pos="1418"/>
          <w:tab w:val="right" w:pos="9072"/>
        </w:tabs>
        <w:spacing w:after="0"/>
        <w:ind w:left="851"/>
      </w:pPr>
    </w:p>
    <w:p w:rsidR="00C53E01" w:rsidRPr="003269BA" w:rsidRDefault="00B35CD7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Környezet-egészségügy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 környezet és az egészség kapcsolata.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Az ember ökológiai lábnyoma, környezettudatos gondolkodás.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 természetes és a mesterséges (épített) környezet jellemzői a XXI. században.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víz szerepe az ember életében. 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Az egészséges ivóvíz és az ásványvizek.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Hazánk gyógy-és termálvizei, azok egészségre gyakorolt hatásai.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vízszennyezők és az egészségtelen vizek károsító hatásai. 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 légkör és a levegő fizikai, kémiai jellemzői.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főbb légszennyező anyagok, jellemzőik és hatásuk az egészségre. 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Meteorológiai és klimatikus tényezők hatása az emberre.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Ionizáló és nem ionizáló sugárzások fizikai és biológiai jellemzői és hatásaik.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 talaj összetétele, öntisztulása, talajszennyeződés.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Vegyi anyagok a környezetünkben.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Hulladékgazdálkodás, kommunális, ipari és mezőgazdasági hulladékok.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 veszélyes hulladékok kezelése, tárolása.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 környezeti zaj, rezgés és annak hatásai a szervezetre.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 zajártalom és következményei.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 települések típusai és jellemzőik.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Urbanizációs ártalmak.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Az egészséges lakókörnyezet.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 korszerűtlen lakások, épületek egészségre gyakorolt káros hatásai.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Egészségügyi kártevők megjelenése a lakásban és a környezetben.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Környezeti eredetű megbetegedések és azok megelőzése.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Környezeti katasztrófák, </w:t>
      </w:r>
      <w:proofErr w:type="spellStart"/>
      <w:r w:rsidRPr="003269BA">
        <w:t>haváriák</w:t>
      </w:r>
      <w:proofErr w:type="spellEnd"/>
      <w:r w:rsidRPr="003269BA">
        <w:t>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Környezetvédelem az egyén és a társadalom szintjén.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lastRenderedPageBreak/>
        <w:t xml:space="preserve">Munkabiztonság és </w:t>
      </w:r>
      <w:proofErr w:type="spellStart"/>
      <w:r w:rsidRPr="003269BA">
        <w:t>munkahigiéné</w:t>
      </w:r>
      <w:proofErr w:type="spellEnd"/>
      <w:r w:rsidRPr="003269BA">
        <w:t xml:space="preserve"> az egészségügyi munkahelyeken.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Biztonságos munkavégzés tárgyi feltételei, munkaeszközök megfelelő használata.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Tűzveszélyes anyagok a munkakörnyezetben.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Fizikai, kémiai, biológiai kockázatok az egészségügyi munkahelyeken.</w:t>
      </w:r>
    </w:p>
    <w:p w:rsidR="00C53E01" w:rsidRPr="003269BA" w:rsidRDefault="00C53E01" w:rsidP="00C53E01">
      <w:pPr>
        <w:tabs>
          <w:tab w:val="left" w:pos="1418"/>
          <w:tab w:val="right" w:pos="9072"/>
        </w:tabs>
        <w:spacing w:after="0"/>
        <w:ind w:left="851"/>
      </w:pPr>
    </w:p>
    <w:p w:rsidR="00C53E01" w:rsidRPr="003269BA" w:rsidRDefault="00B35CD7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Egészségfejlesztés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Az egészségfejlesztés fogalma, célja, feladata, színterei, intézményei.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Az egészségkulturáltság fogalma, összetevői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Az egészség definíciója.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Az egészséget meghatározó tényezők.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Az egészséges életvitel.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</w:t>
      </w:r>
      <w:proofErr w:type="spellStart"/>
      <w:r w:rsidRPr="003269BA">
        <w:t>higiéne</w:t>
      </w:r>
      <w:proofErr w:type="spellEnd"/>
      <w:r w:rsidRPr="003269BA">
        <w:t xml:space="preserve"> fogalma, területei.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Személyi </w:t>
      </w:r>
      <w:proofErr w:type="spellStart"/>
      <w:r w:rsidRPr="003269BA">
        <w:t>higiéne</w:t>
      </w:r>
      <w:proofErr w:type="spellEnd"/>
      <w:r w:rsidRPr="003269BA">
        <w:t>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Az egészséges szervezetet felépítő anyagok, tápanyagok összetétele, tápanyag-piramis, az egészséges szervezet tápanyagszükséglete.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Az egészséges táplálkozás; a túlzott tápanyagbevitel következményei.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Fizikai, szellemi munka energiaigénye.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 helyes testtartás, rendszeres testedzés jelentősége.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 testi erő fenntartása, a mozgás lehetséges módjai.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 megfelelő öltözködés.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 prevenció szintjei.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 betegségek korai felismerését szolgáló lehetőségek; rizikófaktorok és azok felismerése.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Szűrővizsgálatok jelentősége, életkorok szenti szűrővizsgálatok formái, teendő a tünetek megjelenése esetén.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Védőoltások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 káros szenvedélyek formái, kialakulásuk okai, betegséget előidéző káros hatásuk, a káros szenvedélyek korai felismerése.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 drog, az alkohol kapcsolata a mentális egészségünkkel.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Önértékelés, önbecsülés.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Önmagunkról kialakított reális kép, képességeink, korlátaink.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Az egészséges lelki egyensúly fenntartása, önvédő technikák.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Relaxáció formái, jelentősége.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Aktív, passzív pihenés formái.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Az érzelmi élet egyensúlya.</w:t>
      </w:r>
    </w:p>
    <w:p w:rsidR="00B35CD7" w:rsidRPr="003269BA" w:rsidRDefault="00B35CD7" w:rsidP="00B35CD7">
      <w:pPr>
        <w:tabs>
          <w:tab w:val="left" w:pos="1418"/>
          <w:tab w:val="right" w:pos="9072"/>
        </w:tabs>
        <w:spacing w:after="0"/>
        <w:ind w:left="851"/>
      </w:pPr>
      <w:r w:rsidRPr="003269BA">
        <w:t>Az akaraterő.</w:t>
      </w:r>
    </w:p>
    <w:p w:rsidR="00C53E01" w:rsidRPr="003269BA" w:rsidRDefault="00C53E01" w:rsidP="00C53E01">
      <w:pPr>
        <w:tabs>
          <w:tab w:val="left" w:pos="1418"/>
          <w:tab w:val="right" w:pos="9072"/>
        </w:tabs>
        <w:spacing w:after="0"/>
        <w:ind w:left="851"/>
      </w:pPr>
    </w:p>
    <w:p w:rsidR="00C53E01" w:rsidRPr="003269BA" w:rsidRDefault="00C53E01" w:rsidP="00C53E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képzés javasolt helyszíne (ajánlás)</w:t>
      </w:r>
    </w:p>
    <w:p w:rsidR="00C53E01" w:rsidRPr="003269BA" w:rsidRDefault="00E30E55" w:rsidP="00C53E01">
      <w:pPr>
        <w:spacing w:after="0"/>
        <w:ind w:left="426"/>
      </w:pPr>
      <w:r w:rsidRPr="003269BA">
        <w:t>Tanterem</w:t>
      </w:r>
    </w:p>
    <w:p w:rsidR="00C53E01" w:rsidRPr="003269BA" w:rsidRDefault="00C53E01" w:rsidP="00C53E01">
      <w:pPr>
        <w:spacing w:after="0"/>
        <w:ind w:left="426"/>
      </w:pPr>
    </w:p>
    <w:p w:rsidR="00C53E01" w:rsidRPr="003269BA" w:rsidRDefault="00C53E01" w:rsidP="00C53E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értékelésének módja</w:t>
      </w:r>
    </w:p>
    <w:p w:rsidR="00C53E01" w:rsidRPr="003269BA" w:rsidRDefault="00C53E01" w:rsidP="00C53E01">
      <w:pPr>
        <w:spacing w:after="0"/>
        <w:ind w:left="426"/>
      </w:pPr>
      <w:r w:rsidRPr="003269BA">
        <w:t xml:space="preserve">A nemzeti köznevelésről szóló 2011. évi </w:t>
      </w:r>
      <w:r w:rsidR="004E3289">
        <w:t xml:space="preserve">CXC. törvény </w:t>
      </w:r>
      <w:r w:rsidRPr="003269BA">
        <w:t xml:space="preserve">54. § </w:t>
      </w:r>
      <w:r w:rsidR="00FA59E3">
        <w:t>(2) bekezdés a)</w:t>
      </w:r>
      <w:r w:rsidRPr="003269BA">
        <w:t xml:space="preserve"> pontja szerinti értékeléssel.</w:t>
      </w:r>
    </w:p>
    <w:p w:rsidR="00C53E01" w:rsidRPr="003269BA" w:rsidRDefault="00C53E01" w:rsidP="00C53E01">
      <w:pPr>
        <w:spacing w:after="0"/>
        <w:ind w:left="426"/>
      </w:pPr>
    </w:p>
    <w:p w:rsidR="008553B5" w:rsidRPr="003269BA" w:rsidRDefault="008553B5" w:rsidP="008553B5">
      <w:r w:rsidRPr="003269BA">
        <w:br w:type="page"/>
      </w:r>
    </w:p>
    <w:p w:rsidR="008553B5" w:rsidRPr="003269BA" w:rsidRDefault="00E30E55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3269BA">
        <w:rPr>
          <w:b/>
        </w:rPr>
        <w:lastRenderedPageBreak/>
        <w:t>Szakmai kommunikáció</w:t>
      </w:r>
      <w:r w:rsidR="008553B5" w:rsidRPr="003269BA">
        <w:rPr>
          <w:b/>
        </w:rPr>
        <w:t xml:space="preserve"> tantárgy</w:t>
      </w:r>
      <w:r w:rsidR="008553B5" w:rsidRPr="003269BA">
        <w:rPr>
          <w:b/>
        </w:rPr>
        <w:tab/>
      </w:r>
      <w:r w:rsidR="00FD678B" w:rsidRPr="003269BA">
        <w:rPr>
          <w:b/>
        </w:rPr>
        <w:t>72</w:t>
      </w:r>
      <w:r w:rsidR="008553B5" w:rsidRPr="003269BA">
        <w:rPr>
          <w:b/>
        </w:rPr>
        <w:t xml:space="preserve"> óra/</w:t>
      </w:r>
      <w:r w:rsidR="00FD678B" w:rsidRPr="003269BA">
        <w:rPr>
          <w:b/>
        </w:rPr>
        <w:t>72</w:t>
      </w:r>
      <w:r w:rsidR="008553B5" w:rsidRPr="003269BA">
        <w:rPr>
          <w:b/>
        </w:rPr>
        <w:t xml:space="preserve"> óra*</w:t>
      </w:r>
    </w:p>
    <w:p w:rsidR="008553B5" w:rsidRPr="003269BA" w:rsidRDefault="008553B5" w:rsidP="008553B5">
      <w:pPr>
        <w:spacing w:after="0"/>
        <w:jc w:val="right"/>
        <w:rPr>
          <w:sz w:val="20"/>
        </w:rPr>
      </w:pPr>
      <w:r w:rsidRPr="003269BA">
        <w:rPr>
          <w:sz w:val="20"/>
        </w:rPr>
        <w:t>* 9-13. évfolyamon megszervezett képzés/13. és 14. évfolyamon megszervezett képzés</w:t>
      </w:r>
    </w:p>
    <w:p w:rsidR="008553B5" w:rsidRPr="003269BA" w:rsidRDefault="008553B5" w:rsidP="008553B5">
      <w:pPr>
        <w:spacing w:after="0"/>
        <w:ind w:left="426"/>
      </w:pPr>
    </w:p>
    <w:p w:rsidR="008553B5" w:rsidRPr="003269BA" w:rsidRDefault="008553B5" w:rsidP="008553B5">
      <w:pPr>
        <w:spacing w:after="0"/>
        <w:ind w:left="426"/>
      </w:pPr>
      <w:r w:rsidRPr="003269BA">
        <w:t xml:space="preserve">A tantárgy a </w:t>
      </w:r>
      <w:r w:rsidR="00A04D45" w:rsidRPr="003269BA">
        <w:t>fő</w:t>
      </w:r>
      <w:r w:rsidRPr="003269BA">
        <w:t>szakképesítéshez kapcsolódik.</w:t>
      </w:r>
    </w:p>
    <w:p w:rsidR="008553B5" w:rsidRPr="003269BA" w:rsidRDefault="008553B5" w:rsidP="008553B5">
      <w:pPr>
        <w:spacing w:after="0"/>
        <w:ind w:left="426"/>
      </w:pPr>
    </w:p>
    <w:p w:rsidR="008553B5" w:rsidRPr="003269BA" w:rsidRDefault="008553B5" w:rsidP="008553B5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tanításának célja</w:t>
      </w:r>
    </w:p>
    <w:p w:rsidR="008553B5" w:rsidRPr="003269BA" w:rsidRDefault="00E30E55" w:rsidP="008553B5">
      <w:pPr>
        <w:spacing w:after="0"/>
        <w:ind w:left="426"/>
      </w:pPr>
      <w:r w:rsidRPr="003269BA">
        <w:t>A szakmai kommunikáció oktatásának célja a kommunikációs ismeretek, készségek, aktív, tudatos fejlesztése, kitérve az egészségügyi pályákon fontos jellemzőkre, speciális helyzetekre. További cél, hogy a tanuló ismerje az orvosi latin nyelvi szakkifejezéseket, munkája során tudja alkalmazni a latin szaknyelv kiejtési, olvasási és írási szabályait</w:t>
      </w:r>
    </w:p>
    <w:p w:rsidR="008553B5" w:rsidRPr="003269BA" w:rsidRDefault="008553B5" w:rsidP="008553B5">
      <w:pPr>
        <w:spacing w:after="0"/>
        <w:ind w:left="426"/>
      </w:pPr>
    </w:p>
    <w:p w:rsidR="008553B5" w:rsidRPr="003269BA" w:rsidRDefault="008553B5" w:rsidP="008553B5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Kapcsolódó közismereti, szakmai tartalmak</w:t>
      </w:r>
    </w:p>
    <w:p w:rsidR="00E30E55" w:rsidRPr="003269BA" w:rsidRDefault="00E30E55" w:rsidP="00E30E55">
      <w:pPr>
        <w:spacing w:after="0"/>
        <w:ind w:left="426"/>
      </w:pPr>
      <w:r w:rsidRPr="003269BA">
        <w:t>Magyar nyelvtan</w:t>
      </w:r>
    </w:p>
    <w:p w:rsidR="00E30E55" w:rsidRPr="003269BA" w:rsidRDefault="00E30E55" w:rsidP="00E30E55">
      <w:pPr>
        <w:spacing w:after="0"/>
        <w:ind w:left="426"/>
      </w:pPr>
      <w:r w:rsidRPr="003269BA">
        <w:t>Magyar irodalom</w:t>
      </w:r>
    </w:p>
    <w:p w:rsidR="00E30E55" w:rsidRPr="003269BA" w:rsidRDefault="00E30E55" w:rsidP="00E30E55">
      <w:pPr>
        <w:spacing w:after="0"/>
        <w:ind w:left="426"/>
      </w:pPr>
      <w:r w:rsidRPr="003269BA">
        <w:t>Történelem</w:t>
      </w:r>
    </w:p>
    <w:p w:rsidR="00E30E55" w:rsidRPr="003269BA" w:rsidRDefault="00E30E55" w:rsidP="00E30E55">
      <w:pPr>
        <w:spacing w:after="0"/>
        <w:ind w:left="426"/>
      </w:pPr>
      <w:r w:rsidRPr="003269BA">
        <w:t>Biológia</w:t>
      </w:r>
    </w:p>
    <w:p w:rsidR="00E30E55" w:rsidRPr="003269BA" w:rsidRDefault="00E30E55" w:rsidP="00E30E55">
      <w:pPr>
        <w:spacing w:after="0"/>
        <w:ind w:left="426"/>
      </w:pPr>
      <w:r w:rsidRPr="003269BA">
        <w:t>Anatómia-élettan</w:t>
      </w:r>
    </w:p>
    <w:p w:rsidR="00E30E55" w:rsidRPr="003269BA" w:rsidRDefault="00E30E55" w:rsidP="00E30E55">
      <w:pPr>
        <w:spacing w:after="0"/>
        <w:ind w:left="426"/>
      </w:pPr>
      <w:r w:rsidRPr="003269BA">
        <w:t>Pszichológia</w:t>
      </w:r>
    </w:p>
    <w:p w:rsidR="00E30E55" w:rsidRPr="003269BA" w:rsidRDefault="00E30E55" w:rsidP="00E30E55">
      <w:pPr>
        <w:spacing w:after="0"/>
        <w:ind w:left="426"/>
      </w:pPr>
      <w:r w:rsidRPr="003269BA">
        <w:t>Személyiség lélektan</w:t>
      </w:r>
    </w:p>
    <w:p w:rsidR="00E30E55" w:rsidRPr="003269BA" w:rsidRDefault="00E30E55" w:rsidP="00E30E55">
      <w:pPr>
        <w:spacing w:after="0"/>
        <w:ind w:left="426"/>
      </w:pPr>
      <w:r w:rsidRPr="003269BA">
        <w:t>Szociálpszichológia</w:t>
      </w:r>
    </w:p>
    <w:p w:rsidR="008553B5" w:rsidRPr="003269BA" w:rsidRDefault="008553B5" w:rsidP="008553B5">
      <w:pPr>
        <w:spacing w:after="0"/>
        <w:ind w:left="426"/>
      </w:pPr>
    </w:p>
    <w:p w:rsidR="008553B5" w:rsidRPr="003269BA" w:rsidRDefault="008553B5" w:rsidP="008553B5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Témakörök</w:t>
      </w:r>
    </w:p>
    <w:p w:rsidR="008553B5" w:rsidRPr="003269BA" w:rsidRDefault="00E30E55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Orvosi latin nyelv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latin nyelv eredete, fejlődése. 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>Az orvosi latin nyelv kialakulása és fejlődése.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>Az orvosi terminológia helyesírási és kiejtési szabályai.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>Az emberi test főbb részei, síkjai, irányai.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>Szervek, szervrendszerek felépítésére, egészséges és kóros működésére vonatkozó latin szakkifejezések: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>Mozgásrendszer latin szakkifejezései.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>Keringési rendszer latin szakkifejezései.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Légzőrendszer</w:t>
      </w:r>
      <w:proofErr w:type="spellEnd"/>
      <w:r w:rsidRPr="003269BA">
        <w:t xml:space="preserve"> latin szakkifejezései.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>Emésztőrendszer latin szakkifejezései.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>Vizeletkiválasztó rendszer latin szakkifejezései.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>Nemi szervek latin szakkifejezései.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>Belső elválasztású mirigyek latin szakkifejezései.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>Idegrendszer latin szakkifejezései.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>Érzékszervek latin szakkifejezései.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>A szervek, szervrendszerek működésére vonatkozó szakkifejezések.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Kórtani és </w:t>
      </w:r>
      <w:proofErr w:type="spellStart"/>
      <w:r w:rsidRPr="003269BA">
        <w:t>klinikumi</w:t>
      </w:r>
      <w:proofErr w:type="spellEnd"/>
      <w:r w:rsidRPr="003269BA">
        <w:t xml:space="preserve"> elnevezések.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>Műtéti és vizsgáló eljárások elnevezései.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>Orvosi vények szakkifejezései.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>Számnevek.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>Alapvető nyelvtani ismeretek: a névelő, főnév, birtokos szerkezet, melléknév és minőségjelzős szerkezet névszók, ragozás, határozószók, szóképzés és szóalkotás, rövidítések, igék és igeragozás, képzők.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>A témakört csoportbontásban kell tanítani.</w:t>
      </w:r>
    </w:p>
    <w:p w:rsidR="008553B5" w:rsidRPr="003269BA" w:rsidRDefault="008553B5" w:rsidP="008553B5">
      <w:pPr>
        <w:tabs>
          <w:tab w:val="left" w:pos="1418"/>
          <w:tab w:val="right" w:pos="9072"/>
        </w:tabs>
        <w:spacing w:after="0"/>
        <w:ind w:left="851"/>
      </w:pPr>
    </w:p>
    <w:p w:rsidR="008553B5" w:rsidRPr="003269BA" w:rsidRDefault="00E30E55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Kommunikáció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lastRenderedPageBreak/>
        <w:t>A kommunikáció fogalma, elemei.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>Dinamikai törvényszerűségek.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Az interperszonális és </w:t>
      </w:r>
      <w:proofErr w:type="spellStart"/>
      <w:r w:rsidRPr="003269BA">
        <w:t>multiperszonális</w:t>
      </w:r>
      <w:proofErr w:type="spellEnd"/>
      <w:r w:rsidRPr="003269BA">
        <w:t xml:space="preserve"> kommunikációs helyzetek.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>Az őszinte kommunikáció feltételei.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>Érintkezési formák és ezek eltérései más kultúrákban.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>Az érdeklődés és a figyelmes hallgatás jelentősége.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>A közvetlen emberi kommunikáció formái.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>Nyelvi szocializációs szintek.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>A metakommunikáció fogalma és törvényszerűségei, jellemzői.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>A verbális és nonverbális közlés viszonya.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>A pillanatnyi és állandósult érzelmek kifejeződése.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>A kulturális szignálok kommunikatív jelentősége.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kongruens és </w:t>
      </w:r>
      <w:proofErr w:type="spellStart"/>
      <w:r w:rsidRPr="003269BA">
        <w:t>inkongruens</w:t>
      </w:r>
      <w:proofErr w:type="spellEnd"/>
      <w:r w:rsidRPr="003269BA">
        <w:t xml:space="preserve"> kommunikáció fogalma, jellemzői, hitelesség.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>Egészségügyi szakmai kommunikáció: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Az egészségügyi szakdolgozó-beteg együttműködés javításának kommunikációs lehetőségei. 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>A kapcsolatfelvétel, a bemutatkozás jelentősége és általános szabályai.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Kapcsolatteremtés és fenntartás egészséges és a beteg gyermekkel. 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gyerekek sajátos kommunikációs formái: a sírás, a rajz és a játék. 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>Az időskor kommunikációs jellemzői, kommunikációs nehézségek, akadályok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>Kommunikáció roma páciensekkel.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Figyelemfelhívó jelek a páciens kommunikációjában. 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>Kapcsolat, kommunikáció feszült, indulatos betegekkel.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>Kommunikáció a hozzátartozókkal.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>Kommunikáció az egészségügyi team tagjai között.</w:t>
      </w:r>
    </w:p>
    <w:p w:rsidR="00E30E55" w:rsidRPr="003269BA" w:rsidRDefault="00E30E55" w:rsidP="00E30E55">
      <w:pPr>
        <w:tabs>
          <w:tab w:val="left" w:pos="1418"/>
          <w:tab w:val="right" w:pos="9072"/>
        </w:tabs>
        <w:spacing w:after="0"/>
        <w:ind w:left="851"/>
      </w:pPr>
      <w:r w:rsidRPr="003269BA">
        <w:t>Telefonos kommunikáció szabályai az egészségügyben.</w:t>
      </w:r>
    </w:p>
    <w:p w:rsidR="008553B5" w:rsidRPr="003269BA" w:rsidRDefault="008553B5" w:rsidP="008553B5">
      <w:pPr>
        <w:tabs>
          <w:tab w:val="left" w:pos="1418"/>
          <w:tab w:val="right" w:pos="9072"/>
        </w:tabs>
        <w:spacing w:after="0"/>
        <w:ind w:left="851"/>
      </w:pPr>
    </w:p>
    <w:p w:rsidR="008553B5" w:rsidRPr="003269BA" w:rsidRDefault="007F1F72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Speciális kommunikáció</w:t>
      </w:r>
    </w:p>
    <w:p w:rsidR="007F1F72" w:rsidRPr="003269BA" w:rsidRDefault="007F1F72" w:rsidP="007F1F72">
      <w:pPr>
        <w:tabs>
          <w:tab w:val="left" w:pos="1418"/>
          <w:tab w:val="right" w:pos="9072"/>
        </w:tabs>
        <w:spacing w:after="0"/>
        <w:ind w:left="851"/>
      </w:pPr>
      <w:r w:rsidRPr="003269BA">
        <w:t>A kommunikációs zavarok és okai.</w:t>
      </w:r>
    </w:p>
    <w:p w:rsidR="007F1F72" w:rsidRPr="003269BA" w:rsidRDefault="007F1F72" w:rsidP="007F1F72">
      <w:pPr>
        <w:tabs>
          <w:tab w:val="left" w:pos="1418"/>
          <w:tab w:val="right" w:pos="9072"/>
        </w:tabs>
        <w:spacing w:after="0"/>
        <w:ind w:left="851"/>
      </w:pPr>
      <w:r w:rsidRPr="003269BA">
        <w:t>Speciális kommunikáció alkalmazása hallás, beszéd és látássérültekkel.</w:t>
      </w:r>
    </w:p>
    <w:p w:rsidR="007F1F72" w:rsidRPr="003269BA" w:rsidRDefault="007F1F72" w:rsidP="007F1F72">
      <w:pPr>
        <w:tabs>
          <w:tab w:val="left" w:pos="1418"/>
          <w:tab w:val="right" w:pos="9072"/>
        </w:tabs>
        <w:spacing w:after="0"/>
        <w:ind w:left="851"/>
      </w:pPr>
      <w:r w:rsidRPr="003269BA">
        <w:t>A hazai és nemzetközi jelnyelv és a Braille írás.</w:t>
      </w:r>
    </w:p>
    <w:p w:rsidR="007F1F72" w:rsidRPr="003269BA" w:rsidRDefault="007F1F72" w:rsidP="007F1F72">
      <w:pPr>
        <w:tabs>
          <w:tab w:val="left" w:pos="1418"/>
          <w:tab w:val="right" w:pos="9072"/>
        </w:tabs>
        <w:spacing w:after="0"/>
        <w:ind w:left="851"/>
      </w:pPr>
      <w:r w:rsidRPr="003269BA">
        <w:t>Az egészségügyi szakdolgozó szerepe a megfelelő kommunikáció biztosításában és fenntartásában.</w:t>
      </w:r>
    </w:p>
    <w:p w:rsidR="007F1F72" w:rsidRPr="003269BA" w:rsidRDefault="007F1F72" w:rsidP="007F1F72">
      <w:pPr>
        <w:tabs>
          <w:tab w:val="left" w:pos="1418"/>
          <w:tab w:val="right" w:pos="9072"/>
        </w:tabs>
        <w:spacing w:after="0"/>
        <w:ind w:left="851"/>
      </w:pPr>
      <w:r w:rsidRPr="003269BA">
        <w:t>Infokommunikációs akadálymentesítés.</w:t>
      </w:r>
    </w:p>
    <w:p w:rsidR="007F1F72" w:rsidRPr="003269BA" w:rsidRDefault="007F1F72" w:rsidP="007F1F72">
      <w:pPr>
        <w:tabs>
          <w:tab w:val="left" w:pos="1418"/>
          <w:tab w:val="right" w:pos="9072"/>
        </w:tabs>
        <w:spacing w:after="0"/>
        <w:ind w:left="851"/>
      </w:pPr>
      <w:r w:rsidRPr="003269BA">
        <w:t>Kommunikációs korlátok leküzdése autizmus spektrumzavar esetén.</w:t>
      </w:r>
    </w:p>
    <w:p w:rsidR="007F1F72" w:rsidRPr="003269BA" w:rsidRDefault="007F1F72" w:rsidP="007F1F72">
      <w:pPr>
        <w:tabs>
          <w:tab w:val="left" w:pos="1418"/>
          <w:tab w:val="right" w:pos="9072"/>
        </w:tabs>
        <w:spacing w:after="0"/>
        <w:ind w:left="851"/>
      </w:pPr>
      <w:r w:rsidRPr="003269BA">
        <w:t>A nyelvi kommunikáció hiányosságai.</w:t>
      </w:r>
    </w:p>
    <w:p w:rsidR="007F1F72" w:rsidRPr="003269BA" w:rsidRDefault="007F1F72" w:rsidP="007F1F72">
      <w:pPr>
        <w:tabs>
          <w:tab w:val="left" w:pos="1418"/>
          <w:tab w:val="right" w:pos="9072"/>
        </w:tabs>
        <w:spacing w:after="0"/>
        <w:ind w:left="851"/>
      </w:pPr>
      <w:r w:rsidRPr="003269BA">
        <w:t>A szégyenlősség és gátlásosság.</w:t>
      </w:r>
    </w:p>
    <w:p w:rsidR="007F1F72" w:rsidRPr="003269BA" w:rsidRDefault="007F1F72" w:rsidP="007F1F72">
      <w:pPr>
        <w:tabs>
          <w:tab w:val="left" w:pos="1418"/>
          <w:tab w:val="right" w:pos="9072"/>
        </w:tabs>
        <w:spacing w:after="0"/>
        <w:ind w:left="851"/>
      </w:pPr>
      <w:r w:rsidRPr="003269BA">
        <w:t>Kommunikációs gátak és közléssorompók.</w:t>
      </w:r>
    </w:p>
    <w:p w:rsidR="007F1F72" w:rsidRPr="003269BA" w:rsidRDefault="007F1F72" w:rsidP="007F1F72">
      <w:pPr>
        <w:tabs>
          <w:tab w:val="left" w:pos="1418"/>
          <w:tab w:val="right" w:pos="9072"/>
        </w:tabs>
        <w:spacing w:after="0"/>
        <w:ind w:left="851"/>
      </w:pPr>
      <w:r w:rsidRPr="003269BA">
        <w:t>A kommunikációs zavarok leküzdése.</w:t>
      </w:r>
    </w:p>
    <w:p w:rsidR="007F1F72" w:rsidRPr="003269BA" w:rsidRDefault="007F1F72" w:rsidP="007F1F72">
      <w:pPr>
        <w:tabs>
          <w:tab w:val="left" w:pos="1418"/>
          <w:tab w:val="right" w:pos="9072"/>
        </w:tabs>
        <w:spacing w:after="0"/>
        <w:ind w:left="851"/>
      </w:pPr>
      <w:r w:rsidRPr="003269BA">
        <w:t>Segítő beszélgetés.</w:t>
      </w:r>
    </w:p>
    <w:p w:rsidR="007F1F72" w:rsidRPr="003269BA" w:rsidRDefault="007F1F72" w:rsidP="007F1F72">
      <w:pPr>
        <w:tabs>
          <w:tab w:val="left" w:pos="1418"/>
          <w:tab w:val="right" w:pos="9072"/>
        </w:tabs>
        <w:spacing w:after="0"/>
        <w:ind w:left="851"/>
      </w:pPr>
      <w:r w:rsidRPr="003269BA">
        <w:t>Segítő beszélgetés leggyakoribb hibái.</w:t>
      </w:r>
    </w:p>
    <w:p w:rsidR="008553B5" w:rsidRPr="003269BA" w:rsidRDefault="008553B5" w:rsidP="008553B5">
      <w:pPr>
        <w:tabs>
          <w:tab w:val="left" w:pos="1418"/>
          <w:tab w:val="right" w:pos="9072"/>
        </w:tabs>
        <w:spacing w:after="0"/>
        <w:ind w:left="851"/>
      </w:pPr>
    </w:p>
    <w:p w:rsidR="008553B5" w:rsidRPr="003269BA" w:rsidRDefault="008553B5" w:rsidP="008553B5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képzés javasolt helyszíne (ajánlás)</w:t>
      </w:r>
    </w:p>
    <w:p w:rsidR="008553B5" w:rsidRPr="003269BA" w:rsidRDefault="00E11EA0" w:rsidP="008553B5">
      <w:pPr>
        <w:spacing w:after="0"/>
        <w:ind w:left="426"/>
      </w:pPr>
      <w:r w:rsidRPr="003269BA">
        <w:t>Tanterem</w:t>
      </w:r>
    </w:p>
    <w:p w:rsidR="008553B5" w:rsidRPr="003269BA" w:rsidRDefault="008553B5" w:rsidP="008553B5">
      <w:pPr>
        <w:spacing w:after="0"/>
        <w:ind w:left="426"/>
      </w:pPr>
    </w:p>
    <w:p w:rsidR="008553B5" w:rsidRPr="003269BA" w:rsidRDefault="008553B5" w:rsidP="008553B5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értékelésének módja</w:t>
      </w:r>
    </w:p>
    <w:p w:rsidR="008553B5" w:rsidRPr="003269BA" w:rsidRDefault="008553B5" w:rsidP="008553B5">
      <w:pPr>
        <w:spacing w:after="0"/>
        <w:ind w:left="426"/>
      </w:pPr>
      <w:r w:rsidRPr="003269BA">
        <w:t xml:space="preserve">A nemzeti köznevelésről szóló 2011. évi </w:t>
      </w:r>
      <w:r w:rsidR="004E3289">
        <w:t xml:space="preserve">CXC. törvény </w:t>
      </w:r>
      <w:r w:rsidRPr="003269BA">
        <w:t xml:space="preserve">54. § </w:t>
      </w:r>
      <w:r w:rsidR="00FA59E3">
        <w:t>(2) bekezdés a)</w:t>
      </w:r>
      <w:r w:rsidRPr="003269BA">
        <w:t xml:space="preserve"> pontja szerinti értékeléssel.</w:t>
      </w:r>
    </w:p>
    <w:p w:rsidR="008553B5" w:rsidRPr="003269BA" w:rsidRDefault="008553B5" w:rsidP="008553B5">
      <w:pPr>
        <w:spacing w:after="0"/>
        <w:ind w:left="426"/>
      </w:pPr>
    </w:p>
    <w:p w:rsidR="00FB6DBC" w:rsidRPr="003269BA" w:rsidRDefault="00FB6DBC" w:rsidP="00FB6DBC">
      <w:pPr>
        <w:spacing w:after="200" w:line="276" w:lineRule="auto"/>
        <w:jc w:val="left"/>
      </w:pPr>
      <w:r w:rsidRPr="003269BA">
        <w:br w:type="page"/>
      </w:r>
    </w:p>
    <w:p w:rsidR="00FB6DBC" w:rsidRPr="003269BA" w:rsidRDefault="00FB6DBC" w:rsidP="00FB6DBC"/>
    <w:p w:rsidR="00FB6DBC" w:rsidRPr="003269BA" w:rsidRDefault="00FB6DBC" w:rsidP="00FB6DBC">
      <w:pPr>
        <w:spacing w:before="2880"/>
        <w:jc w:val="center"/>
        <w:rPr>
          <w:b/>
          <w:sz w:val="36"/>
        </w:rPr>
      </w:pPr>
      <w:r w:rsidRPr="003269BA">
        <w:rPr>
          <w:b/>
          <w:sz w:val="36"/>
        </w:rPr>
        <w:t>A</w:t>
      </w:r>
    </w:p>
    <w:p w:rsidR="00FB6DBC" w:rsidRPr="003269BA" w:rsidRDefault="00167D0B" w:rsidP="00FB6DBC">
      <w:pPr>
        <w:spacing w:after="480"/>
        <w:jc w:val="center"/>
        <w:rPr>
          <w:b/>
          <w:sz w:val="36"/>
        </w:rPr>
      </w:pPr>
      <w:r w:rsidRPr="003269BA">
        <w:rPr>
          <w:b/>
          <w:sz w:val="36"/>
        </w:rPr>
        <w:t>11221</w:t>
      </w:r>
      <w:r w:rsidR="00483C7A" w:rsidRPr="003269BA">
        <w:rPr>
          <w:b/>
          <w:sz w:val="36"/>
        </w:rPr>
        <w:t>-16</w:t>
      </w:r>
      <w:r w:rsidR="00FB6DBC" w:rsidRPr="003269BA">
        <w:rPr>
          <w:b/>
          <w:sz w:val="36"/>
        </w:rPr>
        <w:t xml:space="preserve"> azonosító számú</w:t>
      </w:r>
    </w:p>
    <w:p w:rsidR="00FB6DBC" w:rsidRPr="003269BA" w:rsidRDefault="00483C7A" w:rsidP="00FB6DBC">
      <w:pPr>
        <w:jc w:val="center"/>
        <w:rPr>
          <w:b/>
          <w:sz w:val="36"/>
        </w:rPr>
      </w:pPr>
      <w:r w:rsidRPr="003269BA">
        <w:rPr>
          <w:b/>
          <w:sz w:val="36"/>
        </w:rPr>
        <w:t>Alapápolás</w:t>
      </w:r>
    </w:p>
    <w:p w:rsidR="00FB6DBC" w:rsidRPr="003269BA" w:rsidRDefault="00FB6DBC" w:rsidP="00FB6DBC">
      <w:pPr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megnevezésű</w:t>
      </w:r>
      <w:proofErr w:type="gramEnd"/>
    </w:p>
    <w:p w:rsidR="00FB6DBC" w:rsidRPr="003269BA" w:rsidRDefault="00FB6DBC" w:rsidP="00FB6DBC">
      <w:pPr>
        <w:spacing w:before="480" w:after="480"/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szakmai</w:t>
      </w:r>
      <w:proofErr w:type="gramEnd"/>
      <w:r w:rsidRPr="003269BA">
        <w:rPr>
          <w:b/>
          <w:sz w:val="36"/>
        </w:rPr>
        <w:t xml:space="preserve"> követelménymodul</w:t>
      </w:r>
    </w:p>
    <w:p w:rsidR="00FB6DBC" w:rsidRPr="003269BA" w:rsidRDefault="00FB6DBC" w:rsidP="00FB6DBC">
      <w:pPr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tantárgyai</w:t>
      </w:r>
      <w:proofErr w:type="gramEnd"/>
      <w:r w:rsidRPr="003269BA">
        <w:rPr>
          <w:b/>
          <w:sz w:val="36"/>
        </w:rPr>
        <w:t>, témakörei</w:t>
      </w:r>
    </w:p>
    <w:p w:rsidR="00FB6DBC" w:rsidRPr="003269BA" w:rsidRDefault="00FB6DBC" w:rsidP="00FB6DBC">
      <w:pPr>
        <w:spacing w:after="200" w:line="276" w:lineRule="auto"/>
        <w:jc w:val="left"/>
      </w:pPr>
      <w:r w:rsidRPr="003269BA">
        <w:br w:type="page"/>
      </w:r>
    </w:p>
    <w:p w:rsidR="00FB6DBC" w:rsidRPr="003269BA" w:rsidRDefault="00FB6DBC" w:rsidP="00FB6DBC">
      <w:r w:rsidRPr="003269BA">
        <w:lastRenderedPageBreak/>
        <w:t xml:space="preserve">A </w:t>
      </w:r>
      <w:r w:rsidR="00167D0B" w:rsidRPr="003269BA">
        <w:t>11221-16</w:t>
      </w:r>
      <w:r w:rsidRPr="003269BA">
        <w:t xml:space="preserve"> azonosító számú </w:t>
      </w:r>
      <w:r w:rsidR="00A04D45" w:rsidRPr="003269BA">
        <w:t>A</w:t>
      </w:r>
      <w:r w:rsidR="00167D0B" w:rsidRPr="003269BA">
        <w:t>lapápolás</w:t>
      </w:r>
      <w:r w:rsidRPr="003269BA">
        <w:t xml:space="preserve"> megnevezésű szakmai követelménymodulhoz tartozó tantárgyak és témakörök oktatása során </w:t>
      </w:r>
      <w:r w:rsidR="004E3289">
        <w:t>fejlesztendő kompetenciák:</w:t>
      </w:r>
    </w:p>
    <w:tbl>
      <w:tblPr>
        <w:tblW w:w="0" w:type="auto"/>
        <w:jc w:val="center"/>
        <w:tblInd w:w="-273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001"/>
        <w:gridCol w:w="758"/>
      </w:tblGrid>
      <w:tr w:rsidR="003269BA" w:rsidRPr="003269BA" w:rsidTr="00D12FEE">
        <w:trPr>
          <w:cantSplit/>
          <w:trHeight w:val="1697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Ápolástan-gondozástan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Közreműködik az egészség megőrzésében és helyreállításában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Részt vesz az egészséges újszülött, csecsemő és gyermek szükségleteinek biztosításában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Biztosítja az egyén komfortját különböző életszakaszokban, élethelyzetekben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Gondozási feladatokat lát el a fejlődési életszakaszoknak és a különböző élethelyzeteknek megfelelően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Elhelyezi a beteget, részt vesz a betegfelvétel, átadás és elbocsátás ápolói feladataiban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Ápolási modelleknek megfelelően végzi munkáját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Részt vesz az ápolási folyamat tervezésében, kivitelezésében és dokumentálásában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Akadályozott személyt segít, gondoz, ápol, rehabilitációs programjaiban részt vesz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Segíti a beteget alapvető szükségleteinek kielégítésében, a betegbiztonság és a betegjogok szem előtt tartásával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Betegmegfigyelést végez, az eredményeket dokumentálja. Kardinális tüneteket észlel, mér, EKG-t készít, </w:t>
            </w:r>
            <w:proofErr w:type="spellStart"/>
            <w:r w:rsidRPr="003269BA">
              <w:rPr>
                <w:szCs w:val="24"/>
              </w:rPr>
              <w:t>pulzoximetriát</w:t>
            </w:r>
            <w:proofErr w:type="spellEnd"/>
            <w:r w:rsidRPr="003269BA">
              <w:rPr>
                <w:szCs w:val="24"/>
              </w:rPr>
              <w:t xml:space="preserve"> végez, az eredményt rögzíti és jelenti, sürgős esetben haladéktalanul intézkedik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Felismeri a beteg megváltozott szükségleteit, a betegmegfigyelés során észlelt tüneteket jelzi és jelenti, életet veszélyeztető tüneteket, tünet együtteseket felismer és haladéktalanul intézkedik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Biztonságos és higiénikus betegkörnyezetet teremt az aszeptikus betegellátás figyelembevétele mellett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Pozícionálja, mobilizálja a beteget, mozgást segítő eszközöket biztonsággal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Megfelelően és biztonságosan alkalmazza a gyógyászati segédeszközöket, az ápolási, kényelmi és </w:t>
            </w:r>
            <w:proofErr w:type="spellStart"/>
            <w:r w:rsidRPr="003269BA">
              <w:rPr>
                <w:szCs w:val="24"/>
              </w:rPr>
              <w:t>antidecubitus</w:t>
            </w:r>
            <w:proofErr w:type="spellEnd"/>
            <w:r w:rsidRPr="003269BA">
              <w:rPr>
                <w:szCs w:val="24"/>
              </w:rPr>
              <w:t xml:space="preserve"> eszközöket, kötszereket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Előkészít különböző vizsgálatokhoz beavatkozásokhoz, kompetenciájának megfelelően felkészíti a beteget, illetve segédkezik a beavatkozások kivitelezésében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Testváladékokat megfigyel, felfog, gyűjt, mér, váladékfelfogó eszközöket szakszerűen használ, kezel, fertőtlenít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Fizikális lázcsillapítást végez, hideg-meleghatást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Felismeri a </w:t>
            </w:r>
            <w:proofErr w:type="spellStart"/>
            <w:r w:rsidRPr="003269BA">
              <w:rPr>
                <w:szCs w:val="24"/>
              </w:rPr>
              <w:t>decubitus</w:t>
            </w:r>
            <w:proofErr w:type="spellEnd"/>
            <w:r w:rsidRPr="003269BA">
              <w:rPr>
                <w:szCs w:val="24"/>
              </w:rPr>
              <w:t xml:space="preserve"> jeleit, súlyosságát megállapítja, részt vesz az ellátásában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Felismeri az élősködővel fertőzött beteget, részt vesz az ellátásában, izolálásában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lastRenderedPageBreak/>
              <w:t>Idős beteget életkorának, szellemi és fizikai adottságainak megfelelően ápol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Terminális állapotban lévő, illetve haldokló betegek alapápolási feladatait ellátja, halott körüli teendőket ellát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Részt vesz a szakszerű és jogszerű fizikai korlátozás kivitelezésében, majd a fokozott betegmegfigyelésben, a fizikailag korlátozott beteg szükségleteinek kielégítésében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Részt vesz a viziteken, megbeszéléseken, a gyógyító team tagjaival együttműködik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Etikus és felelősségteljes magatartást tanúsítva segítő, támogató kapcsolatot tart a beteggel, hozzátartozókkal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Munkája során figyelembe veszi a betegség személyiségre gyakorolt hatását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Betartja a betegbiztonságra vonatkozó 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Munkavégzése során alkalmazza az ápoláslélektan alapelveit és speciális vonatkozásait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Alkalmazza a fertőtlenítő eljárásokat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Egészséges ember fejlődése, fejlődéslélektan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Egészséges ember gondozása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Prevenció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Egészséges életmód, életvitel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Újszülött-, csecsemő-, és gyermekgondozás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Idős ember gondozása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Akadályozott ember gondozása, ápolása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Esélyegyenlőség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Ápolási elméletek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Ápolásetika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Ápoláslélektan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Team-munka szerepe, jelentősége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Betegfelvétel, betegátadás, elbocsátás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Alapszükségletek szerinti ápolás és betegellátás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Megváltozott szükségletek felmérése, kielégítése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Ápolási beavatkozások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Vizsgálatok, segédkezés vizsgálatoknál és beavatkozásoknál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Betegmegfigyelés és riasztás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Kardinális tünetek mérése, észlelése, regisztrálása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Aszeptikus betegellátás, higiéné és </w:t>
            </w:r>
            <w:proofErr w:type="spellStart"/>
            <w:r w:rsidRPr="003269BA">
              <w:rPr>
                <w:szCs w:val="24"/>
              </w:rPr>
              <w:t>nosocomialis</w:t>
            </w:r>
            <w:proofErr w:type="spellEnd"/>
            <w:r w:rsidRPr="003269BA">
              <w:rPr>
                <w:szCs w:val="24"/>
              </w:rPr>
              <w:t xml:space="preserve"> </w:t>
            </w:r>
            <w:proofErr w:type="spellStart"/>
            <w:r w:rsidRPr="003269BA">
              <w:rPr>
                <w:szCs w:val="24"/>
              </w:rPr>
              <w:t>surveillance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Fertőtlenítés és egyszer használatos anyagok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Betegbiztonság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Egészségügyi dokumentáció vezetése és adatvédelem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Ápolási dokumentáció vezetése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Szakmai nyelvű kommunikáció szóban és írásban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Alapápolási és gondozási tevékenységek ellátása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Egyszerűbb terápiás, diagnosztikus célú vizsgálatok, beavatkozások végrehajtása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Az ápolás, a betegmegfigyelés és riasztás eszközeinek adekvát és </w:t>
            </w:r>
            <w:r w:rsidRPr="003269BA">
              <w:rPr>
                <w:szCs w:val="24"/>
              </w:rPr>
              <w:lastRenderedPageBreak/>
              <w:t>biztonságos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lastRenderedPageBreak/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lastRenderedPageBreak/>
              <w:t>Eszközök előkészítése, tisztántartása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Elhivatottság,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Türelmesség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Segítőkészség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D12FEE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</w:tbl>
    <w:p w:rsidR="00FB6DBC" w:rsidRPr="003269BA" w:rsidRDefault="00FB6DBC" w:rsidP="00FB6DBC"/>
    <w:p w:rsidR="00FB6DBC" w:rsidRPr="003269BA" w:rsidRDefault="00507D18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3269BA">
        <w:rPr>
          <w:b/>
        </w:rPr>
        <w:t>Ápolástan-gondozástan</w:t>
      </w:r>
      <w:r w:rsidR="00FB6DBC" w:rsidRPr="003269BA">
        <w:rPr>
          <w:b/>
        </w:rPr>
        <w:t xml:space="preserve"> tantárgy</w:t>
      </w:r>
      <w:r w:rsidR="00FB6DBC" w:rsidRPr="003269BA">
        <w:rPr>
          <w:b/>
        </w:rPr>
        <w:tab/>
      </w:r>
      <w:r w:rsidR="00FD678B" w:rsidRPr="003269BA">
        <w:rPr>
          <w:b/>
        </w:rPr>
        <w:t>180</w:t>
      </w:r>
      <w:r w:rsidR="00FB6DBC" w:rsidRPr="003269BA">
        <w:rPr>
          <w:b/>
        </w:rPr>
        <w:t xml:space="preserve"> óra/</w:t>
      </w:r>
      <w:r w:rsidR="00FD678B" w:rsidRPr="003269BA">
        <w:rPr>
          <w:b/>
        </w:rPr>
        <w:t>180</w:t>
      </w:r>
      <w:r w:rsidR="00FB6DBC" w:rsidRPr="003269BA">
        <w:rPr>
          <w:b/>
        </w:rPr>
        <w:t xml:space="preserve"> óra*</w:t>
      </w:r>
    </w:p>
    <w:p w:rsidR="00FB6DBC" w:rsidRPr="003269BA" w:rsidRDefault="00FB6DBC" w:rsidP="00FB6DBC">
      <w:pPr>
        <w:spacing w:after="0"/>
        <w:jc w:val="right"/>
        <w:rPr>
          <w:sz w:val="20"/>
        </w:rPr>
      </w:pPr>
      <w:r w:rsidRPr="003269BA">
        <w:rPr>
          <w:sz w:val="20"/>
        </w:rPr>
        <w:t>* 9-13. évfolyamon megszervezett képzés/13. és 14. évfolyamon megszervezett képzés</w:t>
      </w:r>
    </w:p>
    <w:p w:rsidR="00FB6DBC" w:rsidRPr="003269BA" w:rsidRDefault="00FB6DBC" w:rsidP="00FB6DBC">
      <w:pPr>
        <w:spacing w:after="0"/>
        <w:ind w:left="426"/>
      </w:pPr>
    </w:p>
    <w:p w:rsidR="00FB6DBC" w:rsidRPr="003269BA" w:rsidRDefault="00FB6DBC" w:rsidP="00FB6DBC">
      <w:pPr>
        <w:spacing w:after="0"/>
        <w:ind w:left="426"/>
      </w:pPr>
      <w:r w:rsidRPr="003269BA">
        <w:t xml:space="preserve">A tantárgy a </w:t>
      </w:r>
      <w:r w:rsidR="00480591" w:rsidRPr="003269BA">
        <w:t>fő</w:t>
      </w:r>
      <w:r w:rsidRPr="003269BA">
        <w:t>szakképesítéshez kapcsolódik.</w:t>
      </w:r>
    </w:p>
    <w:p w:rsidR="00FB6DBC" w:rsidRPr="003269BA" w:rsidRDefault="00FB6DBC" w:rsidP="00FB6DBC">
      <w:pPr>
        <w:spacing w:after="0"/>
        <w:ind w:left="426"/>
      </w:pPr>
    </w:p>
    <w:p w:rsidR="00FB6DBC" w:rsidRPr="003269BA" w:rsidRDefault="00FB6DBC" w:rsidP="00FB6DBC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tanításának célja</w:t>
      </w:r>
    </w:p>
    <w:p w:rsidR="00507D18" w:rsidRPr="003269BA" w:rsidRDefault="00507D18" w:rsidP="00480591">
      <w:pPr>
        <w:ind w:left="360"/>
      </w:pPr>
      <w:r w:rsidRPr="003269BA">
        <w:t>A tantárgy tanításának a célja, hogy az egészségügyi alapismeretekre támaszkodva a tanulók ismerjék meg az ápolás alapelveit, sajátítsák el az ápolás elméleti alapjait, az egészséges és akadályozott emberrel kapcsolatos gondozási feladatokat.</w:t>
      </w:r>
    </w:p>
    <w:p w:rsidR="00FB6DBC" w:rsidRPr="003269BA" w:rsidRDefault="00FB6DBC" w:rsidP="00FB6DBC">
      <w:pPr>
        <w:spacing w:after="0"/>
        <w:ind w:left="426"/>
      </w:pPr>
    </w:p>
    <w:p w:rsidR="00FB6DBC" w:rsidRPr="003269BA" w:rsidRDefault="00FB6DBC" w:rsidP="00FB6DBC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Kapcsolódó közismereti, szakmai tartalmak</w:t>
      </w:r>
    </w:p>
    <w:p w:rsidR="00507D18" w:rsidRPr="003269BA" w:rsidRDefault="00507D18" w:rsidP="00480591">
      <w:pPr>
        <w:ind w:left="360"/>
      </w:pPr>
      <w:r w:rsidRPr="003269BA">
        <w:t>Szakmai jogi és etikai ismeretek, pszichológia, pedagógia, orvosi latin</w:t>
      </w:r>
    </w:p>
    <w:p w:rsidR="00FB6DBC" w:rsidRPr="003269BA" w:rsidRDefault="00FB6DBC" w:rsidP="00FB6DBC">
      <w:pPr>
        <w:spacing w:after="0"/>
        <w:ind w:left="426"/>
      </w:pPr>
    </w:p>
    <w:p w:rsidR="00FB6DBC" w:rsidRPr="003269BA" w:rsidRDefault="00FB6DBC" w:rsidP="00FB6DBC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Témakörök</w:t>
      </w:r>
    </w:p>
    <w:p w:rsidR="00FB6DBC" w:rsidRPr="003269BA" w:rsidRDefault="0066463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Egészséges ember gondozása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Az ember és környezete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Az ember, mint </w:t>
      </w:r>
      <w:proofErr w:type="spellStart"/>
      <w:r w:rsidRPr="003269BA">
        <w:t>bio-pszicho-szociális</w:t>
      </w:r>
      <w:proofErr w:type="spellEnd"/>
      <w:r w:rsidRPr="003269BA">
        <w:t xml:space="preserve"> lény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Az egészség fogalma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Az egészséges életmód, életvitel összetevői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A prevenció fogalma, szintjei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A gondozás fogalma, célja és formái, a gondozó jellemzői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A gondozás és nevelés egysége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Családtervezés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Terhesség, a terhes nő életmódja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Terhesgondozás</w:t>
      </w:r>
      <w:proofErr w:type="spellEnd"/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A szülés és a gyermekágy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Az egészséges újszülött jellemzői, gondozása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Az anya-gyermek kapcsolat jelentősége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Az anyatejes táplálás fontossága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Az egészséges csecsemő pszichés és szomatikus fejlődése, gondozási feladatok 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A kisgyermek pszichés és szomatikus fejlődése, gondozási feladatok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Szeparáció és </w:t>
      </w:r>
      <w:proofErr w:type="spellStart"/>
      <w:r w:rsidRPr="003269BA">
        <w:t>hospitalizáció</w:t>
      </w:r>
      <w:proofErr w:type="spellEnd"/>
      <w:r w:rsidRPr="003269BA">
        <w:t xml:space="preserve"> fogalma, hatása a gyermek érzelmi állapotára </w:t>
      </w:r>
      <w:proofErr w:type="gramStart"/>
      <w:r w:rsidRPr="003269BA">
        <w:t>és  fejlődésére</w:t>
      </w:r>
      <w:proofErr w:type="gramEnd"/>
      <w:r w:rsidRPr="003269BA">
        <w:t>.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lastRenderedPageBreak/>
        <w:t xml:space="preserve">Kórházba kerülő gyermek reakciói, a kórházban tartózkodás hatására kialakuló </w:t>
      </w:r>
      <w:proofErr w:type="spellStart"/>
      <w:r w:rsidRPr="003269BA">
        <w:t>tünetegyüttes</w:t>
      </w:r>
      <w:proofErr w:type="spellEnd"/>
      <w:r w:rsidRPr="003269BA">
        <w:t xml:space="preserve"> és negatív következményeinek megelőzését szolgáló intézkedések.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Gyermekek felkészítése a különböző kórházi beavatkozásokhoz.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Az óvodáskorú gyermek fejlődése és gondozása. A helyes szokások, napirend kialakítása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Az iskolaérettség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A kisiskoláskor jellemzői, gondozási feladatok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A serdülőkori fejlődés, testi és lelki változások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Az ifjúkor jellemzői, pályaválasztás, párválasztás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felnőttkor szakaszai, az egészséges felnőtt jellemzői. Gondozásra szorulók. 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Az időskor jellegzetességei: szerepváltozások, magatartások és hiedelmek, veszteségek, krízisek, a gazdasági tényezők hatásai, a jövedelmi viszonyok változása, nyugdíjazás, az életmód változás hatása, az életminőség, társas kapcsolatok, a munka).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Segítségnyújtás az idős emberek szükségleteinek kielégítésében.</w:t>
      </w:r>
    </w:p>
    <w:p w:rsidR="00FB6DBC" w:rsidRPr="003269BA" w:rsidRDefault="0066463A" w:rsidP="00FB6DBC">
      <w:pPr>
        <w:tabs>
          <w:tab w:val="left" w:pos="1418"/>
          <w:tab w:val="right" w:pos="9072"/>
        </w:tabs>
        <w:spacing w:after="0"/>
        <w:ind w:left="851"/>
      </w:pPr>
      <w:r w:rsidRPr="003269BA">
        <w:t>Veszélyeztető tényezők</w:t>
      </w:r>
    </w:p>
    <w:p w:rsidR="00FB6DBC" w:rsidRPr="003269BA" w:rsidRDefault="00FB6DBC" w:rsidP="00FB6DBC">
      <w:pPr>
        <w:tabs>
          <w:tab w:val="left" w:pos="1418"/>
          <w:tab w:val="right" w:pos="9072"/>
        </w:tabs>
        <w:spacing w:after="0"/>
        <w:ind w:left="851"/>
      </w:pPr>
    </w:p>
    <w:p w:rsidR="00FB6DBC" w:rsidRPr="003269BA" w:rsidRDefault="0066463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Csecsemő és kisgyermekgondozás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Gondozási műveletek csecsemő és kisgyermekkorban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A csecsemő tartása, fogása, emelése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Testtömeg, testhossz és testarányok mérése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A test tisztántartása, bőrápolás, fürdetési módok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Öltöztetés nappalra, éjszakára, levegőztetéshez 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Pelenkaváltás módjai 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Táplálási módok és eszközök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A szobatisztaság kialakításának segítése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A mozgás- és játékfejlődés biztosítása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A témakört csoportbontásban kell tanítani.</w:t>
      </w:r>
    </w:p>
    <w:p w:rsidR="00FB6DBC" w:rsidRPr="003269BA" w:rsidRDefault="00FB6DBC" w:rsidP="00FB6DBC">
      <w:pPr>
        <w:tabs>
          <w:tab w:val="left" w:pos="1418"/>
          <w:tab w:val="right" w:pos="9072"/>
        </w:tabs>
        <w:spacing w:after="0"/>
        <w:ind w:left="851"/>
      </w:pPr>
    </w:p>
    <w:p w:rsidR="00FB6DBC" w:rsidRPr="003269BA" w:rsidRDefault="0066463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Akadályozott ember gondozása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Speciális ellátási igényű ember gondozása, rehabilitációja.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Egészség, betegség, károsodás, fogyatékosság, rokkantság fogalmai.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A tevékenység akadályozottsága, a társadalmi beilleszkedés korlátozottsága.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A fogyatékossági formák definíciója.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Az egészségügyi ellátás speciális fizikai környezeti igényei, speciális eszközigényei, a kommunikáció és információ átadás specialitásai a különféle akadályozottsággal élő gyermekek és felnőttek esetében.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Az akadályok fajtái.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Az akadálymentesítés színterei, törvényi háttere.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Az akadálymentesített szolgáltatási környezet jellemzői.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Esélyteremtő közszolgáltatás: akadálymentesítés az egészségügyi ellátásban.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Fizikai akadálymentesítés.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Infó-kommunikációs akadálymentesítés.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Morális akadálymentesítés (fogyatékos személyek társadalmi megítélése, </w:t>
      </w:r>
      <w:proofErr w:type="spellStart"/>
      <w:r w:rsidRPr="003269BA">
        <w:t>antidiszkrimináció</w:t>
      </w:r>
      <w:proofErr w:type="spellEnd"/>
      <w:r w:rsidRPr="003269BA">
        <w:t xml:space="preserve"> a gyakorlatban).</w:t>
      </w:r>
    </w:p>
    <w:p w:rsidR="0066463A" w:rsidRPr="003269BA" w:rsidRDefault="0066463A" w:rsidP="0066463A">
      <w:pPr>
        <w:tabs>
          <w:tab w:val="left" w:pos="1418"/>
          <w:tab w:val="right" w:pos="9072"/>
        </w:tabs>
        <w:spacing w:after="0"/>
        <w:ind w:left="851"/>
      </w:pPr>
      <w:r w:rsidRPr="003269BA">
        <w:t>Gyógyászati segédeszközök használata, karbantartása.</w:t>
      </w:r>
    </w:p>
    <w:p w:rsidR="00FB6DBC" w:rsidRPr="003269BA" w:rsidRDefault="00FB6DBC" w:rsidP="00FB6DBC">
      <w:pPr>
        <w:tabs>
          <w:tab w:val="left" w:pos="1418"/>
          <w:tab w:val="right" w:pos="9072"/>
        </w:tabs>
        <w:spacing w:after="0"/>
        <w:ind w:left="851"/>
      </w:pPr>
    </w:p>
    <w:p w:rsidR="00FB6DBC" w:rsidRPr="003269BA" w:rsidRDefault="00A70CD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Ápolástudomány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Az ápolás története. 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A betegápolás fejlődése Magyarországon.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lastRenderedPageBreak/>
        <w:t xml:space="preserve">A szükségletek hierarchiája. 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Az ápolási folyamat. 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Az ápolási dokumentáció részei.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Ápolási modellek. 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Az ápolási modell fogalma, a modellek közös jellemzői.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Az egészségügyi ellátás hagyományos modellje.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Az életműködéseken alapuló ápolási modell.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Az önellátáson alapuló ápolási modell.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A fejlődésen alapuló modell.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A kölcsönhatáson alapuló ápolási modell.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Az adaptáción alapuló ápolási modell.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A rendszerelméleten alapuló ápolási modell.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Ápolási modellek a gyakorlatban.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Az ápolás meghatározása.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Az ápolás funkciói.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Önálló, nem önálló és együttműködő funkciók.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A funkcionális és a betegközpontú, szükségletekre alapozott ápolás összehasonlítása.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Az egészségügyi dolgozókkal szembeni elvárások (külső megjelenés, személyi higiéné, személyiségjegyek, viselkedés, felkészültség).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Ápolási dokumentáció vezetése. 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A minőségügyi dokumentációs rendszer (minőségügyi kézikönyv, minőségügyi eljárások, protokoll, műveleti utasítások, űrlapok, bizonylatok) ismerete.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Az egészségügyi dolgozók szerepe a minőségbiztosításban.</w:t>
      </w:r>
    </w:p>
    <w:p w:rsidR="00FB6DBC" w:rsidRPr="003269BA" w:rsidRDefault="00A70CDF" w:rsidP="00FB6DBC">
      <w:pPr>
        <w:tabs>
          <w:tab w:val="left" w:pos="1418"/>
          <w:tab w:val="right" w:pos="9072"/>
        </w:tabs>
        <w:spacing w:after="0"/>
        <w:ind w:left="851"/>
      </w:pPr>
      <w:r w:rsidRPr="003269BA">
        <w:t>Ápolástudományi folyóiratok.</w:t>
      </w:r>
    </w:p>
    <w:p w:rsidR="00FB6DBC" w:rsidRPr="003269BA" w:rsidRDefault="00FB6DBC" w:rsidP="00FB6DBC">
      <w:pPr>
        <w:tabs>
          <w:tab w:val="left" w:pos="1418"/>
          <w:tab w:val="right" w:pos="9072"/>
        </w:tabs>
        <w:spacing w:after="0"/>
        <w:ind w:left="851"/>
      </w:pPr>
    </w:p>
    <w:p w:rsidR="00FB6DBC" w:rsidRPr="003269BA" w:rsidRDefault="00A70CD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Ápoláslélektan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A betegség hatása a személyiségre.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A betegséggel kapcsolatos attitűdök.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A betegek és hozzátartozóik pszichés vezetése.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Szororigén</w:t>
      </w:r>
      <w:proofErr w:type="spellEnd"/>
      <w:r w:rsidRPr="003269BA">
        <w:t xml:space="preserve"> pszichés ártalmak.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Mindennapos </w:t>
      </w:r>
      <w:proofErr w:type="spellStart"/>
      <w:r w:rsidRPr="003269BA">
        <w:t>ápoláslélektani</w:t>
      </w:r>
      <w:proofErr w:type="spellEnd"/>
      <w:r w:rsidRPr="003269BA">
        <w:t xml:space="preserve"> feladatok a beteg fogadásával, vizsgálatokkal, beavatkozásokkal kapcsolatban.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Speciális </w:t>
      </w:r>
      <w:proofErr w:type="spellStart"/>
      <w:r w:rsidRPr="003269BA">
        <w:t>ápoláslélektani</w:t>
      </w:r>
      <w:proofErr w:type="spellEnd"/>
      <w:r w:rsidRPr="003269BA">
        <w:t xml:space="preserve"> feladatok a fájdalommal, félelem-szorongással kapcsolatban, a hirtelen állapotromlással járó betegségek, krónikus betegségek esetén, valamint a haldoklás folyamatában.</w:t>
      </w:r>
    </w:p>
    <w:p w:rsidR="00FB6DBC" w:rsidRPr="003269BA" w:rsidRDefault="00FB6DBC" w:rsidP="00FB6DBC">
      <w:pPr>
        <w:tabs>
          <w:tab w:val="left" w:pos="1418"/>
          <w:tab w:val="right" w:pos="9072"/>
        </w:tabs>
        <w:spacing w:after="0"/>
        <w:ind w:left="851"/>
      </w:pPr>
    </w:p>
    <w:p w:rsidR="00FB6DBC" w:rsidRPr="003269BA" w:rsidRDefault="00A70CD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Ápolási beavatkozások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Asepsis-antisepsis</w:t>
      </w:r>
      <w:proofErr w:type="spellEnd"/>
      <w:r w:rsidRPr="003269BA">
        <w:t xml:space="preserve"> fogalma.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A fertőtlenítés alapfogalmai.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Fertőtlenítő eljárások.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Fertőtlenítő szerek.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A sterilizálás alapjai.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A sterilizálás munkafázisai.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Sterilizáló eljárások.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Steril anyagok tárolása, kezelése.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Munkavédelem, tűzvédelem, katasztrófavédelem, környezetvédelem az egészségügyi intézményekben.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Egyéni védőfelszerelések, védőeszközök használata.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Veszélyes hulladékok kezelése.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Fertőző beteg elkülönítése, ápolása.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lastRenderedPageBreak/>
        <w:t xml:space="preserve">A beteg fogadásával, távozásával és áthelyezésével kapcsolatos feladatok. 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A vizit, ápolói teendők viziten, konzíliumokon.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A beteg ember szükségletei, kielégítésének lehetőségei.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beteg ágya, ágyazási formák. 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beteg elhelyezése, hely és helyzetváltoztatás. 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Fekvés és fektetési módok. 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beteg mobilizálása. 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Rugalmas pólya felhelyezése.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Kényelmi eszközök és használatuk. 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Gyógyászati segédeszközök használata.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beteg etetése, itatása. 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beteg testének tisztántartása. 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Élősködők okozta fertőzések ellátása. 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Testváladékok felfogása, gyűjtése, mérése, váladék felfogó eszközök szakszerű használata, fertőtlenítése.   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Előkészítés női és férfi beteg katéterezéséhez, hólyagöblítéshez. 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széklet- vizeletürítés biztosítása. 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Szélcső alkalmazása, beszáradt széklet eltávolítása. 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Beöntés.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Testhőmérséklet mérése, lázcsillapítás. 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Hideg-meleg hőhatáson alapuló eljárások alkalmazása. 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légzés segítése. 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Biztonságos környezet megteremtése. 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A fizikai korlátozás szabályai, fokozott megfigyelés és a szükségletek kielégítése a fizikai korlátozás alatt.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Idős beteg ápolása.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Decubitus</w:t>
      </w:r>
      <w:proofErr w:type="spellEnd"/>
      <w:r w:rsidRPr="003269BA">
        <w:t xml:space="preserve">. 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Norton és </w:t>
      </w:r>
      <w:proofErr w:type="spellStart"/>
      <w:r w:rsidRPr="003269BA">
        <w:t>Braden</w:t>
      </w:r>
      <w:proofErr w:type="spellEnd"/>
      <w:r w:rsidRPr="003269BA">
        <w:t xml:space="preserve"> skála használata.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</w:t>
      </w:r>
      <w:proofErr w:type="spellStart"/>
      <w:r w:rsidRPr="003269BA">
        <w:t>decubitus</w:t>
      </w:r>
      <w:proofErr w:type="spellEnd"/>
      <w:r w:rsidRPr="003269BA">
        <w:t xml:space="preserve"> megelőzése és a beteg ápolása. 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Terminális állapotban lévő és haldokló beteg ápolása. 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halott körüli teendők. 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A betegbiztonság szempontjainak figyelembe vétele az ápolási beavatkozások alatt.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A témakört csoportbontásban kell tanítani.</w:t>
      </w:r>
    </w:p>
    <w:p w:rsidR="00FB6DBC" w:rsidRPr="003269BA" w:rsidRDefault="00FB6DBC" w:rsidP="00FB6DBC">
      <w:pPr>
        <w:tabs>
          <w:tab w:val="left" w:pos="1418"/>
          <w:tab w:val="right" w:pos="9072"/>
        </w:tabs>
        <w:spacing w:after="0"/>
        <w:ind w:left="851"/>
      </w:pPr>
    </w:p>
    <w:p w:rsidR="00FB6DBC" w:rsidRPr="003269BA" w:rsidRDefault="00A70CD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Betegmegfigyelés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A betegmegfigyelés általános szempontjai.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A beteg magatartásának, viselkedésének megfigyelése.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Testalkat, tápláltsági állapot, mozgás, járás megfigyelése.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Érzékszervek megfigyelése (látás, hallás, egyensúly, érzészavarok).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A tudatállapot megfigyelése.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beteg alvásának megfigyelése. 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A bőr, hajas fejbőr megfigyelése.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A bőrfüggelékek (haj, köröm) megfigyelése.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bőr legfontosabb elváltozásai (elsődleges, másodlagos elemi jelenségek). 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Kardinális tünetek (testhőmérséklet, pulzus, vérnyomás, légzés) megfigyelése.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Testváladékok megfigyelése (széklet, vizelet, </w:t>
      </w:r>
      <w:proofErr w:type="gramStart"/>
      <w:r w:rsidRPr="003269BA">
        <w:t>hányadék</w:t>
      </w:r>
      <w:proofErr w:type="gramEnd"/>
      <w:r w:rsidRPr="003269BA">
        <w:t>, köhögés, köpet, sebváladék, menstruációs váladék).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Vízháztartás megfigyelése, folyadékegyenleg vezetése.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A szervezet oxigén-ellátottságának megfigyelése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Állapotváltozások, életveszélyes tünetek felismerése.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lastRenderedPageBreak/>
        <w:t>A megfigyelés eredményeinek dokumentálása.</w:t>
      </w:r>
    </w:p>
    <w:p w:rsidR="00A70CDF" w:rsidRPr="003269BA" w:rsidRDefault="00A70CDF" w:rsidP="00A70CDF">
      <w:pPr>
        <w:tabs>
          <w:tab w:val="left" w:pos="1418"/>
          <w:tab w:val="right" w:pos="9072"/>
        </w:tabs>
        <w:spacing w:after="0"/>
        <w:ind w:left="851"/>
      </w:pPr>
      <w:r w:rsidRPr="003269BA">
        <w:t>A témakört csoportbontásban kell tanítani.</w:t>
      </w:r>
    </w:p>
    <w:p w:rsidR="00FB6DBC" w:rsidRPr="003269BA" w:rsidRDefault="00FB6DBC" w:rsidP="00FB6DBC">
      <w:pPr>
        <w:tabs>
          <w:tab w:val="left" w:pos="1418"/>
          <w:tab w:val="right" w:pos="9072"/>
        </w:tabs>
        <w:spacing w:after="0"/>
        <w:ind w:left="851"/>
      </w:pPr>
    </w:p>
    <w:p w:rsidR="00FB6DBC" w:rsidRPr="003269BA" w:rsidRDefault="00FB6DBC" w:rsidP="00FB6DBC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képzés javasolt helyszíne (ajánlás)</w:t>
      </w:r>
    </w:p>
    <w:p w:rsidR="00A70CDF" w:rsidRPr="003269BA" w:rsidRDefault="00A70CDF" w:rsidP="00A70CDF">
      <w:pPr>
        <w:spacing w:after="0"/>
        <w:ind w:left="426"/>
      </w:pPr>
      <w:r w:rsidRPr="003269BA">
        <w:t>Csecsemő és kisgyermekgondozás: demonstrációs terem, szaktanterem, (tankórterem).</w:t>
      </w:r>
    </w:p>
    <w:p w:rsidR="00A70CDF" w:rsidRPr="003269BA" w:rsidRDefault="00A70CDF" w:rsidP="00A70CDF">
      <w:pPr>
        <w:spacing w:after="0"/>
        <w:ind w:left="426"/>
      </w:pPr>
      <w:r w:rsidRPr="003269BA">
        <w:t>Betegmegfigyelés: demonstrációs terem, szaktanterem, (tankórterem).</w:t>
      </w:r>
    </w:p>
    <w:p w:rsidR="00A70CDF" w:rsidRPr="003269BA" w:rsidRDefault="00A70CDF" w:rsidP="00A70CDF">
      <w:pPr>
        <w:spacing w:after="0"/>
        <w:ind w:left="426"/>
      </w:pPr>
      <w:r w:rsidRPr="003269BA">
        <w:t>Ápolási beavatkozások: demonstrációs terem, szaktanterem, (tankórterem).</w:t>
      </w:r>
    </w:p>
    <w:p w:rsidR="00FB6DBC" w:rsidRPr="003269BA" w:rsidRDefault="00A70CDF" w:rsidP="00A70CDF">
      <w:pPr>
        <w:spacing w:after="0"/>
        <w:ind w:left="426"/>
      </w:pPr>
      <w:r w:rsidRPr="003269BA">
        <w:t>Egyéb témakörök: tanterem.</w:t>
      </w:r>
    </w:p>
    <w:p w:rsidR="00FB6DBC" w:rsidRPr="003269BA" w:rsidRDefault="00FB6DBC" w:rsidP="00FB6DBC">
      <w:pPr>
        <w:spacing w:after="0"/>
        <w:ind w:left="426"/>
      </w:pPr>
    </w:p>
    <w:p w:rsidR="00FB6DBC" w:rsidRPr="003269BA" w:rsidRDefault="00FB6DBC" w:rsidP="00FB6DBC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értékelésének módja</w:t>
      </w:r>
    </w:p>
    <w:p w:rsidR="00FB6DBC" w:rsidRPr="003269BA" w:rsidRDefault="00FB6DBC" w:rsidP="00FB6DBC">
      <w:pPr>
        <w:spacing w:after="0"/>
        <w:ind w:left="426"/>
      </w:pPr>
      <w:r w:rsidRPr="003269BA">
        <w:t xml:space="preserve">A nemzeti köznevelésről szóló 2011. évi </w:t>
      </w:r>
      <w:r w:rsidR="004E3289">
        <w:t xml:space="preserve">CXC. törvény </w:t>
      </w:r>
      <w:r w:rsidRPr="003269BA">
        <w:t xml:space="preserve">54. § </w:t>
      </w:r>
      <w:r w:rsidR="00FA59E3">
        <w:t>(2) bekezdés a)</w:t>
      </w:r>
      <w:r w:rsidRPr="003269BA">
        <w:t xml:space="preserve"> pontja szerinti értékeléssel.</w:t>
      </w:r>
    </w:p>
    <w:p w:rsidR="00FB6DBC" w:rsidRPr="003269BA" w:rsidRDefault="00FB6DBC" w:rsidP="00FB6DBC">
      <w:pPr>
        <w:spacing w:after="0"/>
        <w:ind w:left="426"/>
      </w:pPr>
    </w:p>
    <w:p w:rsidR="00A23F09" w:rsidRPr="003269BA" w:rsidRDefault="00A23F09" w:rsidP="00A23F09">
      <w:pPr>
        <w:spacing w:after="200" w:line="276" w:lineRule="auto"/>
        <w:jc w:val="left"/>
      </w:pPr>
      <w:r w:rsidRPr="003269BA">
        <w:br w:type="page"/>
      </w:r>
    </w:p>
    <w:p w:rsidR="00A23F09" w:rsidRPr="003269BA" w:rsidRDefault="00A23F09" w:rsidP="00A23F09"/>
    <w:p w:rsidR="00A23F09" w:rsidRPr="003269BA" w:rsidRDefault="00A23F09" w:rsidP="00A23F09">
      <w:pPr>
        <w:spacing w:before="2880"/>
        <w:jc w:val="center"/>
        <w:rPr>
          <w:b/>
          <w:sz w:val="36"/>
        </w:rPr>
      </w:pPr>
      <w:r w:rsidRPr="003269BA">
        <w:rPr>
          <w:b/>
          <w:sz w:val="36"/>
        </w:rPr>
        <w:t>A</w:t>
      </w:r>
    </w:p>
    <w:p w:rsidR="00A23F09" w:rsidRPr="003269BA" w:rsidRDefault="0071545E" w:rsidP="00A23F09">
      <w:pPr>
        <w:spacing w:after="480"/>
        <w:jc w:val="center"/>
        <w:rPr>
          <w:b/>
          <w:sz w:val="36"/>
        </w:rPr>
      </w:pPr>
      <w:r w:rsidRPr="003269BA">
        <w:rPr>
          <w:b/>
          <w:sz w:val="36"/>
        </w:rPr>
        <w:t>11222</w:t>
      </w:r>
      <w:r w:rsidR="00A23F09" w:rsidRPr="003269BA">
        <w:rPr>
          <w:b/>
          <w:sz w:val="36"/>
        </w:rPr>
        <w:t>-</w:t>
      </w:r>
      <w:r w:rsidRPr="003269BA">
        <w:rPr>
          <w:b/>
          <w:sz w:val="36"/>
        </w:rPr>
        <w:t>16</w:t>
      </w:r>
      <w:r w:rsidR="00A23F09" w:rsidRPr="003269BA">
        <w:rPr>
          <w:b/>
          <w:sz w:val="36"/>
        </w:rPr>
        <w:t xml:space="preserve"> azonosító számú</w:t>
      </w:r>
    </w:p>
    <w:p w:rsidR="00A23F09" w:rsidRPr="003269BA" w:rsidRDefault="0071545E" w:rsidP="00A23F09">
      <w:pPr>
        <w:jc w:val="center"/>
        <w:rPr>
          <w:b/>
          <w:sz w:val="36"/>
        </w:rPr>
      </w:pPr>
      <w:proofErr w:type="spellStart"/>
      <w:r w:rsidRPr="003269BA">
        <w:rPr>
          <w:b/>
          <w:sz w:val="36"/>
        </w:rPr>
        <w:t>Klinikumi</w:t>
      </w:r>
      <w:proofErr w:type="spellEnd"/>
      <w:r w:rsidRPr="003269BA">
        <w:rPr>
          <w:b/>
          <w:sz w:val="36"/>
        </w:rPr>
        <w:t xml:space="preserve"> ismeretek</w:t>
      </w:r>
    </w:p>
    <w:p w:rsidR="00A23F09" w:rsidRPr="003269BA" w:rsidRDefault="00A23F09" w:rsidP="00A23F09">
      <w:pPr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megnevezésű</w:t>
      </w:r>
      <w:proofErr w:type="gramEnd"/>
    </w:p>
    <w:p w:rsidR="00A23F09" w:rsidRPr="003269BA" w:rsidRDefault="00A23F09" w:rsidP="00A23F09">
      <w:pPr>
        <w:spacing w:before="480" w:after="480"/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szakmai</w:t>
      </w:r>
      <w:proofErr w:type="gramEnd"/>
      <w:r w:rsidRPr="003269BA">
        <w:rPr>
          <w:b/>
          <w:sz w:val="36"/>
        </w:rPr>
        <w:t xml:space="preserve"> követelménymodul</w:t>
      </w:r>
    </w:p>
    <w:p w:rsidR="00A23F09" w:rsidRPr="003269BA" w:rsidRDefault="00A23F09" w:rsidP="00A23F09">
      <w:pPr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tantárgyai</w:t>
      </w:r>
      <w:proofErr w:type="gramEnd"/>
      <w:r w:rsidRPr="003269BA">
        <w:rPr>
          <w:b/>
          <w:sz w:val="36"/>
        </w:rPr>
        <w:t>, témakörei</w:t>
      </w:r>
    </w:p>
    <w:p w:rsidR="00A23F09" w:rsidRPr="003269BA" w:rsidRDefault="00A23F09" w:rsidP="00A23F09">
      <w:pPr>
        <w:spacing w:after="200" w:line="276" w:lineRule="auto"/>
        <w:jc w:val="left"/>
      </w:pPr>
      <w:r w:rsidRPr="003269BA">
        <w:br w:type="page"/>
      </w:r>
    </w:p>
    <w:p w:rsidR="00A23F09" w:rsidRPr="003269BA" w:rsidRDefault="00A23F09" w:rsidP="00A23F09">
      <w:r w:rsidRPr="003269BA">
        <w:lastRenderedPageBreak/>
        <w:t xml:space="preserve">A </w:t>
      </w:r>
      <w:r w:rsidR="00167D0B" w:rsidRPr="003269BA">
        <w:t>11222-16</w:t>
      </w:r>
      <w:r w:rsidRPr="003269BA">
        <w:t xml:space="preserve"> azonosító számú </w:t>
      </w:r>
      <w:proofErr w:type="spellStart"/>
      <w:r w:rsidR="00167D0B" w:rsidRPr="003269BA">
        <w:t>Klinikumi</w:t>
      </w:r>
      <w:proofErr w:type="spellEnd"/>
      <w:r w:rsidR="00167D0B" w:rsidRPr="003269BA">
        <w:t xml:space="preserve"> ismeretek</w:t>
      </w:r>
      <w:r w:rsidRPr="003269BA">
        <w:t xml:space="preserve"> megnevezésű szakmai követelménymodulhoz tartozó tantárgyak és témakörök oktatása során </w:t>
      </w:r>
      <w:r w:rsidR="004E3289">
        <w:t>fejlesztendő kompetenciák:</w:t>
      </w:r>
    </w:p>
    <w:tbl>
      <w:tblPr>
        <w:tblW w:w="0" w:type="auto"/>
        <w:jc w:val="center"/>
        <w:tblInd w:w="-45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728"/>
        <w:gridCol w:w="758"/>
        <w:gridCol w:w="758"/>
        <w:gridCol w:w="701"/>
        <w:gridCol w:w="816"/>
      </w:tblGrid>
      <w:tr w:rsidR="003269BA" w:rsidRPr="003269BA" w:rsidTr="00D12FEE">
        <w:trPr>
          <w:cantSplit/>
          <w:trHeight w:val="2858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Klinikumi</w:t>
            </w:r>
            <w:proofErr w:type="spellEnd"/>
            <w:r w:rsidRPr="003269BA">
              <w:rPr>
                <w:szCs w:val="24"/>
              </w:rPr>
              <w:t xml:space="preserve"> alapozó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Klinikumi</w:t>
            </w:r>
            <w:proofErr w:type="spellEnd"/>
            <w:r w:rsidRPr="003269BA">
              <w:rPr>
                <w:szCs w:val="24"/>
              </w:rPr>
              <w:t xml:space="preserve"> szakismeretek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Diagnosztikai és terápiás alapismeretek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DA4B4B" w:rsidRPr="003269BA" w:rsidRDefault="00DA4B4B" w:rsidP="006C471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Klinikumi</w:t>
            </w:r>
            <w:proofErr w:type="spellEnd"/>
            <w:r w:rsidRPr="003269BA">
              <w:rPr>
                <w:szCs w:val="24"/>
              </w:rPr>
              <w:t xml:space="preserve"> gyakorlatok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Felismeri az emberi test élettani működésétől és az ettől eltérő állapotokat, folyamatokat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Felismeri a veszélyhelyzeteket, kritikus állapotokat, haladéktalanul intézkedik és részt vesz az életveszély elhárításában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Szakszerűen nyújt elsősegélyt, részt vesz az elsődleges ellátásban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Gyógyszereléshez előkészít, segédkezik a gyógyszer szervezetbe történő juttatásában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Alkalmazza a zárt vérvételi technikákat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Betegágy melletti vércukor meghatározást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Vizeletvizsgálathoz előkészíti a beteget, gyorsteszttel vizeletvizsgálatot végez, vizsgálati anyagot vesz gyűjtött vizeletből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Mintát vesz köpetből, torok-, szem-, orr, fülváladékból, sebváladékból, székletből, </w:t>
            </w:r>
            <w:proofErr w:type="gramStart"/>
            <w:r w:rsidRPr="003269BA">
              <w:rPr>
                <w:szCs w:val="24"/>
              </w:rPr>
              <w:t>hányadékból</w:t>
            </w:r>
            <w:proofErr w:type="gramEnd"/>
            <w:r w:rsidRPr="003269BA">
              <w:rPr>
                <w:szCs w:val="24"/>
              </w:rPr>
              <w:t xml:space="preserve"> és egyéb testváladékokból, azokat megfelelően kezeli és gondoskodik a vizsgálatra történő eljuttatásukról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Előkészíti a beteget vizsgálatokhoz, segédkezik a betegnek a vizsgálat előtt és után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Betegmegfigyelést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Előkészít injekciózáshoz, orvosi indikáció alapján közreműködik a gyógyszerelésben, </w:t>
            </w:r>
            <w:proofErr w:type="spellStart"/>
            <w:r w:rsidRPr="003269BA">
              <w:rPr>
                <w:szCs w:val="24"/>
              </w:rPr>
              <w:t>ic</w:t>
            </w:r>
            <w:proofErr w:type="spellEnd"/>
            <w:r w:rsidRPr="003269BA">
              <w:rPr>
                <w:szCs w:val="24"/>
              </w:rPr>
              <w:t xml:space="preserve">, </w:t>
            </w:r>
            <w:proofErr w:type="spellStart"/>
            <w:r w:rsidRPr="003269BA">
              <w:rPr>
                <w:szCs w:val="24"/>
              </w:rPr>
              <w:t>sc</w:t>
            </w:r>
            <w:proofErr w:type="spellEnd"/>
            <w:r w:rsidRPr="003269BA">
              <w:rPr>
                <w:szCs w:val="24"/>
              </w:rPr>
              <w:t xml:space="preserve">, </w:t>
            </w:r>
            <w:proofErr w:type="spellStart"/>
            <w:r w:rsidRPr="003269BA">
              <w:rPr>
                <w:szCs w:val="24"/>
              </w:rPr>
              <w:t>im</w:t>
            </w:r>
            <w:proofErr w:type="spellEnd"/>
            <w:r w:rsidRPr="003269BA">
              <w:rPr>
                <w:szCs w:val="24"/>
              </w:rPr>
              <w:t xml:space="preserve"> injekciót ad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Előkészít infúziós terápiához, segédkezik infúziós terápia kivitelezésében, megfigyeli a beteget az infúziós terápia alatt és után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Alkalmazza a fájdalomcsillapítás nem gyógyszeres formáit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Fizikális lázcsillapítást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Alkalmazza a meleg és hideg terápiás módszereket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lastRenderedPageBreak/>
              <w:t xml:space="preserve">Részt vesz a </w:t>
            </w:r>
            <w:proofErr w:type="spellStart"/>
            <w:r w:rsidRPr="003269BA">
              <w:rPr>
                <w:szCs w:val="24"/>
              </w:rPr>
              <w:t>nosocomialis</w:t>
            </w:r>
            <w:proofErr w:type="spellEnd"/>
            <w:r w:rsidRPr="003269BA">
              <w:rPr>
                <w:szCs w:val="24"/>
              </w:rPr>
              <w:t xml:space="preserve"> </w:t>
            </w:r>
            <w:proofErr w:type="spellStart"/>
            <w:r w:rsidRPr="003269BA">
              <w:rPr>
                <w:szCs w:val="24"/>
              </w:rPr>
              <w:t>surveillance</w:t>
            </w:r>
            <w:proofErr w:type="spellEnd"/>
            <w:r w:rsidRPr="003269BA">
              <w:rPr>
                <w:szCs w:val="24"/>
              </w:rPr>
              <w:t xml:space="preserve"> tevékenységben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Közreműködik a belgyógyászati betegek ellátásában és ápolásában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Részt vesz a sebészeti és </w:t>
            </w:r>
            <w:proofErr w:type="spellStart"/>
            <w:r w:rsidRPr="003269BA">
              <w:rPr>
                <w:szCs w:val="24"/>
              </w:rPr>
              <w:t>tarumatológiai</w:t>
            </w:r>
            <w:proofErr w:type="spellEnd"/>
            <w:r w:rsidRPr="003269BA">
              <w:rPr>
                <w:szCs w:val="24"/>
              </w:rPr>
              <w:t xml:space="preserve"> betegek ellátásában és ápolásában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48059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Segédkezik a beteg gyermekek </w:t>
            </w:r>
            <w:r w:rsidR="00DA4B4B" w:rsidRPr="003269BA">
              <w:rPr>
                <w:szCs w:val="24"/>
              </w:rPr>
              <w:t>ellátásában és ápolásában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Anatómia-élettan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Általános kórtan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Mikrobiológia-járványtan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Elsősegélynyújtás, első ellátás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Gyógyszertan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Gyógyszerelés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8777E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Diagnosztikus és terápiás beavatkozások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8777E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Diagnosztikus és terápiás eszközök előkészítése, használata, fertőtlenítése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8777E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Betegmegfigyelés és segédkezés diagnosztikus és terápiás beavatkozások előtt, alatt, után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8777E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Általános orvostan és belgyógyászat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8777E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Általános sebészet és traumatológia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8777E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Gyermekgyógyászat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beteg előkészítése, a diagnosztikus és terápiás beavatkozásokhoz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Biztonságos betegkörnyezet biztosítása a diagnosztikus és terápiás beavatkozások, tevékenységek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Betegmegfigyeléssel és vizsgálati anyagokkal kapcsolatos teendők ellátása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Elsősegélynyújtás, riasztás, segédkezés az elsődleges ellátás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Türelmesség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Segítőkészség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Következtetési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D12FEE" w:rsidRPr="003269BA" w:rsidTr="00D12FEE">
        <w:trPr>
          <w:trHeight w:val="255"/>
          <w:jc w:val="center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környezet tisztán 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3269BA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</w:tbl>
    <w:p w:rsidR="00A23F09" w:rsidRPr="003269BA" w:rsidRDefault="00A23F09" w:rsidP="00A23F09"/>
    <w:p w:rsidR="00A23F09" w:rsidRPr="003269BA" w:rsidRDefault="00A23F09" w:rsidP="00A23F09">
      <w:r w:rsidRPr="003269BA">
        <w:br w:type="page"/>
      </w:r>
    </w:p>
    <w:p w:rsidR="00A23F09" w:rsidRPr="003269BA" w:rsidRDefault="006C471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proofErr w:type="spellStart"/>
      <w:r w:rsidRPr="003269BA">
        <w:rPr>
          <w:b/>
        </w:rPr>
        <w:lastRenderedPageBreak/>
        <w:t>Klinikum</w:t>
      </w:r>
      <w:r w:rsidR="00625556" w:rsidRPr="003269BA">
        <w:rPr>
          <w:b/>
        </w:rPr>
        <w:t>i</w:t>
      </w:r>
      <w:proofErr w:type="spellEnd"/>
      <w:r w:rsidR="00625556" w:rsidRPr="003269BA">
        <w:rPr>
          <w:b/>
        </w:rPr>
        <w:t xml:space="preserve"> alapozó ismeretek</w:t>
      </w:r>
      <w:r w:rsidR="00A23F09" w:rsidRPr="003269BA">
        <w:rPr>
          <w:b/>
        </w:rPr>
        <w:t xml:space="preserve"> tantárgy</w:t>
      </w:r>
      <w:r w:rsidR="00A23F09" w:rsidRPr="003269BA">
        <w:rPr>
          <w:b/>
        </w:rPr>
        <w:tab/>
      </w:r>
      <w:r w:rsidR="00FD678B" w:rsidRPr="003269BA">
        <w:rPr>
          <w:b/>
        </w:rPr>
        <w:t>162</w:t>
      </w:r>
      <w:r w:rsidR="00A23F09" w:rsidRPr="003269BA">
        <w:rPr>
          <w:b/>
        </w:rPr>
        <w:t xml:space="preserve"> óra/</w:t>
      </w:r>
      <w:r w:rsidR="00FD678B" w:rsidRPr="003269BA">
        <w:rPr>
          <w:b/>
        </w:rPr>
        <w:t>162</w:t>
      </w:r>
      <w:r w:rsidR="00A23F09" w:rsidRPr="003269BA">
        <w:rPr>
          <w:b/>
        </w:rPr>
        <w:t xml:space="preserve"> óra*</w:t>
      </w:r>
    </w:p>
    <w:p w:rsidR="00A23F09" w:rsidRPr="003269BA" w:rsidRDefault="00A23F09" w:rsidP="00A23F09">
      <w:pPr>
        <w:spacing w:after="0"/>
        <w:jc w:val="right"/>
        <w:rPr>
          <w:sz w:val="20"/>
        </w:rPr>
      </w:pPr>
      <w:r w:rsidRPr="003269BA">
        <w:rPr>
          <w:sz w:val="20"/>
        </w:rPr>
        <w:t>* 9-13. évfolyamon megszervezett képzés/13. és 14. évfolyamon megszervezett képzés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spacing w:after="0"/>
        <w:ind w:left="426"/>
      </w:pPr>
      <w:r w:rsidRPr="003269BA">
        <w:t xml:space="preserve">A tantárgy a </w:t>
      </w:r>
      <w:r w:rsidR="00480591" w:rsidRPr="003269BA">
        <w:t>fő</w:t>
      </w:r>
      <w:r w:rsidRPr="003269BA">
        <w:t>szakképesítéshez kapcsolódik.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tanításának célja</w:t>
      </w:r>
    </w:p>
    <w:p w:rsidR="00A23F09" w:rsidRPr="003269BA" w:rsidRDefault="00625556" w:rsidP="00A23F09">
      <w:pPr>
        <w:spacing w:after="0"/>
        <w:ind w:left="426"/>
      </w:pPr>
      <w:r w:rsidRPr="003269BA">
        <w:t>Az emberi test felépítésének és működésének normális és kóros működésének megismerése, az emberi szervezetre ható mikroorganizmusok bemutatása, a szervezet az egészségügyi ellátás első lépéseinek (első ellátásának) az elsajátítása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Kapcsolódó közismereti, szakmai tartalmak</w:t>
      </w:r>
    </w:p>
    <w:p w:rsidR="00625556" w:rsidRPr="003269BA" w:rsidRDefault="00625556" w:rsidP="00625556">
      <w:pPr>
        <w:spacing w:after="0"/>
        <w:ind w:left="426"/>
      </w:pPr>
      <w:r w:rsidRPr="003269BA">
        <w:t xml:space="preserve">Biológia </w:t>
      </w:r>
    </w:p>
    <w:p w:rsidR="00625556" w:rsidRPr="003269BA" w:rsidRDefault="00625556" w:rsidP="00625556">
      <w:pPr>
        <w:spacing w:after="0"/>
        <w:ind w:left="426"/>
      </w:pPr>
      <w:r w:rsidRPr="003269BA">
        <w:t>Népegészségügy</w:t>
      </w:r>
    </w:p>
    <w:p w:rsidR="00625556" w:rsidRPr="003269BA" w:rsidRDefault="00625556" w:rsidP="00625556">
      <w:pPr>
        <w:spacing w:after="0"/>
        <w:ind w:left="426"/>
      </w:pPr>
      <w:r w:rsidRPr="003269BA">
        <w:t>Környezet egészségügy</w:t>
      </w:r>
    </w:p>
    <w:p w:rsidR="00625556" w:rsidRPr="003269BA" w:rsidRDefault="00625556" w:rsidP="00625556">
      <w:pPr>
        <w:spacing w:after="0"/>
        <w:ind w:left="426"/>
      </w:pPr>
      <w:r w:rsidRPr="003269BA">
        <w:t>Egészségfejlesztés</w:t>
      </w:r>
    </w:p>
    <w:p w:rsidR="00625556" w:rsidRPr="003269BA" w:rsidRDefault="00625556" w:rsidP="00625556">
      <w:pPr>
        <w:spacing w:after="0"/>
        <w:ind w:left="426"/>
      </w:pPr>
      <w:r w:rsidRPr="003269BA">
        <w:t>Orvosi latin</w:t>
      </w:r>
    </w:p>
    <w:p w:rsidR="00625556" w:rsidRPr="003269BA" w:rsidRDefault="00625556" w:rsidP="00625556">
      <w:pPr>
        <w:spacing w:after="0"/>
        <w:ind w:left="426"/>
      </w:pPr>
      <w:r w:rsidRPr="003269BA">
        <w:t>Belgyógyászat alapjai</w:t>
      </w:r>
    </w:p>
    <w:p w:rsidR="00625556" w:rsidRPr="003269BA" w:rsidRDefault="00625556" w:rsidP="00625556">
      <w:pPr>
        <w:spacing w:after="0"/>
        <w:ind w:left="426"/>
      </w:pPr>
      <w:r w:rsidRPr="003269BA">
        <w:t>Sebészet és traumatológia alapjai</w:t>
      </w:r>
    </w:p>
    <w:p w:rsidR="00625556" w:rsidRPr="003269BA" w:rsidRDefault="00625556" w:rsidP="00625556">
      <w:pPr>
        <w:spacing w:after="0"/>
        <w:ind w:left="426"/>
      </w:pPr>
      <w:r w:rsidRPr="003269BA">
        <w:t>Gyermekgyógyászat alapjai</w:t>
      </w:r>
    </w:p>
    <w:p w:rsidR="00625556" w:rsidRPr="003269BA" w:rsidRDefault="00625556" w:rsidP="00625556">
      <w:pPr>
        <w:spacing w:after="0"/>
        <w:ind w:left="426"/>
      </w:pPr>
      <w:r w:rsidRPr="003269BA">
        <w:t>Diagnosztikai alapjai</w:t>
      </w:r>
    </w:p>
    <w:p w:rsidR="00625556" w:rsidRPr="003269BA" w:rsidRDefault="00625556" w:rsidP="00625556">
      <w:pPr>
        <w:spacing w:after="0"/>
        <w:ind w:left="426"/>
      </w:pPr>
      <w:r w:rsidRPr="003269BA">
        <w:t>Belgyógyászati gyakorlat</w:t>
      </w:r>
    </w:p>
    <w:p w:rsidR="00625556" w:rsidRPr="003269BA" w:rsidRDefault="00625556" w:rsidP="00625556">
      <w:pPr>
        <w:spacing w:after="0"/>
        <w:ind w:left="426"/>
      </w:pPr>
      <w:r w:rsidRPr="003269BA">
        <w:t>Sebészeti és traumatológia gyakorlat</w:t>
      </w:r>
    </w:p>
    <w:p w:rsidR="00A23F09" w:rsidRPr="003269BA" w:rsidRDefault="00625556" w:rsidP="00A23F09">
      <w:pPr>
        <w:spacing w:after="0"/>
        <w:ind w:left="426"/>
      </w:pPr>
      <w:r w:rsidRPr="003269BA">
        <w:t>Gyermekgyógyászati gyakorlat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Témakörök</w:t>
      </w:r>
    </w:p>
    <w:p w:rsidR="00A23F09" w:rsidRPr="003269BA" w:rsidRDefault="0062555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Anatómia-élettan alapjai, a mozgásrendszer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Emberi test felépítése, fő részei, síkjai, irányai.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Sejt, szövet, szervek, szervrendszerek.</w:t>
      </w:r>
    </w:p>
    <w:p w:rsidR="00625556" w:rsidRPr="003269BA" w:rsidRDefault="00625556" w:rsidP="00A23F09">
      <w:pPr>
        <w:tabs>
          <w:tab w:val="left" w:pos="1418"/>
          <w:tab w:val="right" w:pos="9072"/>
        </w:tabs>
        <w:spacing w:after="0"/>
        <w:ind w:left="851"/>
      </w:pPr>
      <w:r w:rsidRPr="003269BA">
        <w:t>Csontvázrendszer, izomrendszer jellemzése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62555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A</w:t>
      </w:r>
      <w:r w:rsidR="002B3C4D" w:rsidRPr="003269BA">
        <w:rPr>
          <w:b/>
          <w:i/>
        </w:rPr>
        <w:t xml:space="preserve"> keringés és légzés anatómiája és </w:t>
      </w:r>
      <w:r w:rsidRPr="003269BA">
        <w:rPr>
          <w:b/>
          <w:i/>
        </w:rPr>
        <w:t>élettana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Szív felépítése, működése.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Vérerek, vérkörök, magzati vérkeringés.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Perifériás vérkeringés élettana.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Vér alkotóelemei, élettani sajátosságai.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Véralvadás.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Vércsoportok.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Nyirokrendszer.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Légzőrendszer</w:t>
      </w:r>
      <w:proofErr w:type="spellEnd"/>
      <w:r w:rsidRPr="003269BA">
        <w:t xml:space="preserve"> felépítése.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Légzés élettana, szabályozása.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Tüdő szerkezete, érrendszere.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Mellhártya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62555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proofErr w:type="spellStart"/>
      <w:r w:rsidRPr="003269BA">
        <w:rPr>
          <w:b/>
          <w:i/>
        </w:rPr>
        <w:t>Emésztés-kiválasztás-szaporodás</w:t>
      </w:r>
      <w:proofErr w:type="spellEnd"/>
      <w:r w:rsidRPr="003269BA">
        <w:rPr>
          <w:b/>
          <w:i/>
        </w:rPr>
        <w:t xml:space="preserve"> szervrendszere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Emésztőrendszer szakaszai. 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Máj, hasnyálmirigy.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Hashártya. 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Tápanyagok, építőanyagok, enzimek.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Emésztés mechanizmusa.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Anyagcsere, energiaforgalom 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lastRenderedPageBreak/>
        <w:t>Vese szerkezete, élettana.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Normál vizelet.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Vizeletelvezető és –tároló rendszer.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Vizeletürítés mechanizmusa.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Női nemi szervek, menstruációs ciklus.</w:t>
      </w:r>
    </w:p>
    <w:p w:rsidR="00A23F09" w:rsidRPr="003269BA" w:rsidRDefault="00625556" w:rsidP="00A23F09">
      <w:pPr>
        <w:tabs>
          <w:tab w:val="left" w:pos="1418"/>
          <w:tab w:val="right" w:pos="9072"/>
        </w:tabs>
        <w:spacing w:after="0"/>
        <w:ind w:left="851"/>
      </w:pPr>
      <w:r w:rsidRPr="003269BA">
        <w:t>Férfi nemi szervek.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62555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Az idegrendszer, endokrin rendszer és az érzékszervek anatómiája, élettana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Idegrendszer felosztása.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Gerincvelő szerkezete, pályarendszerei, gerincvelői szelvény.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Gerincvelői reflexek.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Agyvelő felosztása, agykérgi központok, agykamrák.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Központi idegrendszer élettana, burkai, erei. 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Agyvíz. 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Környéki idegrendszer. 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Vegetatív idegrendszer.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Endokrin rendszer.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Érzékszervek.</w:t>
      </w:r>
    </w:p>
    <w:p w:rsidR="00A23F09" w:rsidRPr="003269BA" w:rsidRDefault="00625556" w:rsidP="00A23F09">
      <w:pPr>
        <w:tabs>
          <w:tab w:val="left" w:pos="1418"/>
          <w:tab w:val="right" w:pos="9072"/>
        </w:tabs>
        <w:spacing w:after="0"/>
        <w:ind w:left="851"/>
      </w:pPr>
      <w:r w:rsidRPr="003269BA">
        <w:t>Hőszabályozás.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62555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Mikrobiológia-járványtan, általános kórtan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Mikrobiológia tárgya, feladata, felosztása, az orvosi mikrobiológia ágai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Mikrobák felosztása, nagysága (baktériumok, vírusok, gombák, paraziták, férgek, ízeltlábúak).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Az ember és a mikroorganizmusok kapcsolata (patogén és </w:t>
      </w:r>
      <w:proofErr w:type="spellStart"/>
      <w:r w:rsidRPr="003269BA">
        <w:t>apatogén</w:t>
      </w:r>
      <w:proofErr w:type="spellEnd"/>
      <w:r w:rsidRPr="003269BA">
        <w:t xml:space="preserve"> mikroorganizmusok).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A baktériumok alakja, szerkezete, anyagcseréje, toxintermelése, szaporodása, ellenálló képessége).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bőr természetes </w:t>
      </w:r>
      <w:proofErr w:type="spellStart"/>
      <w:r w:rsidRPr="003269BA">
        <w:t>mikroflórája</w:t>
      </w:r>
      <w:proofErr w:type="spellEnd"/>
      <w:r w:rsidRPr="003269BA">
        <w:t>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A vírusok főbb tulajdonságai, szerkezete, ellenálló képessége.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A járványtan tárgya, feladatai, felosztása, módszerei.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A fertőzés.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A járványfolyamat mozgatóerői.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A fertőző betegségek előfordulási módjai.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A fertőző betegségek felosztása.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A fertőző betegségek megelőzésére és leküzdésére irányuló tevékenység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A kórtan fogalma, tárgya, részterületei.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Betegség, kóros állapot meghatározása.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A betegségek kóroktana (</w:t>
      </w:r>
      <w:proofErr w:type="spellStart"/>
      <w:r w:rsidRPr="003269BA">
        <w:t>etiológia</w:t>
      </w:r>
      <w:proofErr w:type="spellEnd"/>
      <w:r w:rsidRPr="003269BA">
        <w:t>).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A betegségek lefolyása (</w:t>
      </w:r>
      <w:proofErr w:type="spellStart"/>
      <w:r w:rsidRPr="003269BA">
        <w:t>patogenezis</w:t>
      </w:r>
      <w:proofErr w:type="spellEnd"/>
      <w:r w:rsidRPr="003269BA">
        <w:t>).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A szervezet reakcióinak csoportosítása.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Jelző reakciók (fájdalom, láz).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Aktív védekező mechanizmusok (természetes védőgátak, immunválasz, gyulladások).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Megváltozott védekező mechanizmusok (immunrendszer rendellenes működése).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A szövetek kóros elváltozásai (progresszív és regresszív szöveti elváltozások).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A daganatok fogalma, népegészségügyi jelentősége.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Karcinogén tényezők.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lastRenderedPageBreak/>
        <w:t>A daganatok általános jellemzése és osztályozása.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A daganatok hatása a szervezetre.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Rákmegelőző állapotok.</w:t>
      </w:r>
    </w:p>
    <w:p w:rsidR="00625556" w:rsidRPr="003269BA" w:rsidRDefault="00625556" w:rsidP="00625556">
      <w:pPr>
        <w:tabs>
          <w:tab w:val="left" w:pos="1418"/>
          <w:tab w:val="right" w:pos="9072"/>
        </w:tabs>
        <w:spacing w:after="0"/>
        <w:ind w:left="851"/>
      </w:pPr>
      <w:r w:rsidRPr="003269BA">
        <w:t>Daganatra figyelmeztető jelek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591D7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Elsősegélynyújtás-első ellátás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 sürgősség fogalma, a sürgősségi lánc.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Az elsősegély fogalma, elsősegély szintjei.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Mentők igénybevétele, mentőhívás szabályai.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 helyszín szerepe.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 beteg állapotfelmérése és ellátása a reakcióképesség megítélése.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ABCDE szemléletű állapotfelmérés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Risztó</w:t>
      </w:r>
      <w:proofErr w:type="spellEnd"/>
      <w:r w:rsidRPr="003269BA">
        <w:t xml:space="preserve"> panaszok és tünetekés teendők reakcióképes beteg esetén.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A: </w:t>
      </w:r>
      <w:proofErr w:type="spellStart"/>
      <w:r w:rsidRPr="003269BA">
        <w:t>a</w:t>
      </w:r>
      <w:proofErr w:type="spellEnd"/>
      <w:r w:rsidRPr="003269BA">
        <w:t xml:space="preserve"> </w:t>
      </w:r>
      <w:proofErr w:type="spellStart"/>
      <w:r w:rsidRPr="003269BA">
        <w:t>léguútak</w:t>
      </w:r>
      <w:proofErr w:type="spellEnd"/>
      <w:r w:rsidRPr="003269BA">
        <w:t xml:space="preserve"> átjárhatóságának megítélése, átjárhatóság biztosítása.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Légúti idegentest eltávolítása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Eszköz nélküli </w:t>
      </w:r>
      <w:proofErr w:type="spellStart"/>
      <w:r w:rsidRPr="003269BA">
        <w:t>légútbiztosítás</w:t>
      </w:r>
      <w:proofErr w:type="spellEnd"/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Egyszerű eszközökkel végzett </w:t>
      </w:r>
      <w:proofErr w:type="spellStart"/>
      <w:r w:rsidRPr="003269BA">
        <w:t>légútbiztosítás</w:t>
      </w:r>
      <w:proofErr w:type="spellEnd"/>
      <w:r w:rsidRPr="003269BA">
        <w:t xml:space="preserve"> (OPA, NPA)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B: a légzés megítélése.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Lélegeztetés eszköz nélkül, valamint ballonnal és maszkkal, pozicionálás.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C: a keringés megítélése.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 sokk jeleinek felismerése.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D: az eszmélet, és tudat megítélése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Görcsroham felismerése ellátása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Pszichés vezetés idegrendszer megítélése, teendők.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E: egész test, </w:t>
      </w:r>
      <w:proofErr w:type="gramStart"/>
      <w:r w:rsidRPr="003269BA">
        <w:t>egész eset</w:t>
      </w:r>
      <w:proofErr w:type="gramEnd"/>
      <w:r w:rsidRPr="003269BA">
        <w:t xml:space="preserve"> megítélése.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Lehűlés elleni védelem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Egyéb környezeti ártalmak (vízbefulladás, lehűlés, túlmelegedés) felismerése, és kezelése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Az állapotváltozás nyomon követése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ABCDE és teendők reakcióképtelen betegnél.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A: eszköz nélküli légút biztosítási eljárások.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B: lélegeztetés, légzési elégtelenség esetén.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C: keringés hiányában, BLS és XBLS, az AED használata.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D: az eszméletlen beteg ellátása.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E: egész test, </w:t>
      </w:r>
      <w:proofErr w:type="gramStart"/>
      <w:r w:rsidRPr="003269BA">
        <w:t>egész eset</w:t>
      </w:r>
      <w:proofErr w:type="gramEnd"/>
      <w:r w:rsidRPr="003269BA">
        <w:t xml:space="preserve"> megítélése.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Sérültek állapotfelmérése, ellátása.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Sebellátás (fedőkötések).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Vérzések ellátása 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Amputátum</w:t>
      </w:r>
      <w:proofErr w:type="spellEnd"/>
      <w:r w:rsidRPr="003269BA">
        <w:t xml:space="preserve"> kezelés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Rándulás, ficam, törés ellátása.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Termikus traumák ellátása.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Elektromos balesetek.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Tömeges balesetek, katasztrófák.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Mérgezések.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 méreg fogalma, behatolási kapuk.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 legfontosabb mérgezésekre utaló jelek, teendők.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Újraélesztés (BLS, XBLS, BLS-AED)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Sürgősségi kommunikáció (beteggel hozzátartozóval, más ellátóval (SBAR)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 témakör részletes kifejtése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lastRenderedPageBreak/>
        <w:t>A képzés javasolt helyszíne (ajánlás)</w:t>
      </w:r>
    </w:p>
    <w:p w:rsidR="00A23F09" w:rsidRPr="003269BA" w:rsidRDefault="00591D71" w:rsidP="00A23F09">
      <w:pPr>
        <w:spacing w:after="0"/>
        <w:ind w:left="426"/>
      </w:pPr>
      <w:r w:rsidRPr="003269BA">
        <w:t>Szaktanterem, az Elsősegélynyújtás-első ellátás témakört demonstrációs teremben, csoportbontásban kell oktatni.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értékelésének módja</w:t>
      </w:r>
    </w:p>
    <w:p w:rsidR="00A23F09" w:rsidRPr="003269BA" w:rsidRDefault="00A23F09" w:rsidP="00A23F09">
      <w:pPr>
        <w:spacing w:after="0"/>
        <w:ind w:left="426"/>
      </w:pPr>
      <w:r w:rsidRPr="003269BA">
        <w:t xml:space="preserve">A nemzeti köznevelésről szóló 2011. évi </w:t>
      </w:r>
      <w:r w:rsidR="004E3289">
        <w:t xml:space="preserve">CXC. törvény </w:t>
      </w:r>
      <w:r w:rsidRPr="003269BA">
        <w:t xml:space="preserve">54. § </w:t>
      </w:r>
      <w:r w:rsidR="00FA59E3">
        <w:t>(2) bekezdés a)</w:t>
      </w:r>
      <w:r w:rsidRPr="003269BA">
        <w:t xml:space="preserve"> pontja szerinti értékeléssel.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591D7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proofErr w:type="spellStart"/>
      <w:r w:rsidRPr="003269BA">
        <w:rPr>
          <w:b/>
        </w:rPr>
        <w:t>Klinikumi</w:t>
      </w:r>
      <w:proofErr w:type="spellEnd"/>
      <w:r w:rsidRPr="003269BA">
        <w:rPr>
          <w:b/>
        </w:rPr>
        <w:t xml:space="preserve"> szakismeretek</w:t>
      </w:r>
      <w:r w:rsidR="00A23F09" w:rsidRPr="003269BA">
        <w:rPr>
          <w:b/>
        </w:rPr>
        <w:t xml:space="preserve"> tantárgy</w:t>
      </w:r>
      <w:r w:rsidR="00A23F09" w:rsidRPr="003269BA">
        <w:rPr>
          <w:b/>
        </w:rPr>
        <w:tab/>
      </w:r>
      <w:r w:rsidR="00FD678B" w:rsidRPr="003269BA">
        <w:rPr>
          <w:b/>
        </w:rPr>
        <w:t>116</w:t>
      </w:r>
      <w:r w:rsidR="00A23F09" w:rsidRPr="003269BA">
        <w:rPr>
          <w:b/>
        </w:rPr>
        <w:t xml:space="preserve"> óra/</w:t>
      </w:r>
      <w:r w:rsidR="00FD678B" w:rsidRPr="003269BA">
        <w:rPr>
          <w:b/>
        </w:rPr>
        <w:t>1</w:t>
      </w:r>
      <w:r w:rsidR="00A92F93" w:rsidRPr="003269BA">
        <w:rPr>
          <w:b/>
        </w:rPr>
        <w:t>26</w:t>
      </w:r>
      <w:r w:rsidR="00A23F09" w:rsidRPr="003269BA">
        <w:rPr>
          <w:b/>
        </w:rPr>
        <w:t xml:space="preserve"> óra*</w:t>
      </w:r>
    </w:p>
    <w:p w:rsidR="00A23F09" w:rsidRPr="003269BA" w:rsidRDefault="00A23F09" w:rsidP="00A23F09">
      <w:pPr>
        <w:spacing w:after="0"/>
        <w:jc w:val="right"/>
        <w:rPr>
          <w:sz w:val="20"/>
        </w:rPr>
      </w:pPr>
      <w:r w:rsidRPr="003269BA">
        <w:rPr>
          <w:sz w:val="20"/>
        </w:rPr>
        <w:t>* 9-13. évfolyamon megszervezett képzés/13. és 14. évfolyamon megszervezett képzés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spacing w:after="0"/>
        <w:ind w:left="426"/>
      </w:pPr>
      <w:r w:rsidRPr="003269BA">
        <w:t xml:space="preserve">A tantárgy a </w:t>
      </w:r>
      <w:r w:rsidR="00480591" w:rsidRPr="003269BA">
        <w:t>fő</w:t>
      </w:r>
      <w:r w:rsidRPr="003269BA">
        <w:t>szakképesítéshez kapcsolódik.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tanításának célja</w:t>
      </w:r>
    </w:p>
    <w:p w:rsidR="00A23F09" w:rsidRPr="003269BA" w:rsidRDefault="00591D71" w:rsidP="00A23F09">
      <w:pPr>
        <w:spacing w:after="0"/>
        <w:ind w:left="426"/>
      </w:pPr>
      <w:r w:rsidRPr="003269BA">
        <w:t>Akut és krónikus betegségek kialakulásának, felismerésének, lefolyásának ismertetése az egyes életszakaszokban. Bevezetés a medicina alapjaiba.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Kapcsolódó közismereti, szakmai tartalmak</w:t>
      </w:r>
    </w:p>
    <w:p w:rsidR="00591D71" w:rsidRPr="003269BA" w:rsidRDefault="00591D71" w:rsidP="00591D71">
      <w:pPr>
        <w:spacing w:after="0"/>
        <w:ind w:left="426"/>
      </w:pPr>
      <w:r w:rsidRPr="003269BA">
        <w:t xml:space="preserve">Biológia </w:t>
      </w:r>
    </w:p>
    <w:p w:rsidR="00591D71" w:rsidRPr="003269BA" w:rsidRDefault="00591D71" w:rsidP="00591D71">
      <w:pPr>
        <w:spacing w:after="0"/>
        <w:ind w:left="426"/>
      </w:pPr>
      <w:proofErr w:type="spellStart"/>
      <w:r w:rsidRPr="003269BA">
        <w:t>Eü</w:t>
      </w:r>
      <w:proofErr w:type="spellEnd"/>
      <w:r w:rsidRPr="003269BA">
        <w:t>. ellátórendszer</w:t>
      </w:r>
    </w:p>
    <w:p w:rsidR="00591D71" w:rsidRPr="003269BA" w:rsidRDefault="00591D71" w:rsidP="00591D71">
      <w:pPr>
        <w:spacing w:after="0"/>
        <w:ind w:left="426"/>
      </w:pPr>
      <w:r w:rsidRPr="003269BA">
        <w:t>Népegészségügy</w:t>
      </w:r>
    </w:p>
    <w:p w:rsidR="00591D71" w:rsidRPr="003269BA" w:rsidRDefault="00591D71" w:rsidP="00591D71">
      <w:pPr>
        <w:spacing w:after="0"/>
        <w:ind w:left="426"/>
      </w:pPr>
      <w:r w:rsidRPr="003269BA">
        <w:t>Környezet egészségügy</w:t>
      </w:r>
    </w:p>
    <w:p w:rsidR="00591D71" w:rsidRPr="003269BA" w:rsidRDefault="00591D71" w:rsidP="00591D71">
      <w:pPr>
        <w:spacing w:after="0"/>
        <w:ind w:left="426"/>
      </w:pPr>
      <w:r w:rsidRPr="003269BA">
        <w:t>Egészségfejlesztés</w:t>
      </w:r>
    </w:p>
    <w:p w:rsidR="00591D71" w:rsidRPr="003269BA" w:rsidRDefault="00591D71" w:rsidP="00591D71">
      <w:pPr>
        <w:spacing w:after="0"/>
        <w:ind w:left="426"/>
      </w:pPr>
      <w:r w:rsidRPr="003269BA">
        <w:t>Orvosi latin</w:t>
      </w:r>
    </w:p>
    <w:p w:rsidR="00591D71" w:rsidRPr="003269BA" w:rsidRDefault="00591D71" w:rsidP="00591D71">
      <w:pPr>
        <w:spacing w:after="0"/>
        <w:ind w:left="426"/>
      </w:pPr>
      <w:r w:rsidRPr="003269BA">
        <w:t>Egészséges ember gondozása</w:t>
      </w:r>
    </w:p>
    <w:p w:rsidR="00591D71" w:rsidRPr="003269BA" w:rsidRDefault="00591D71" w:rsidP="00591D71">
      <w:pPr>
        <w:spacing w:after="0"/>
        <w:ind w:left="426"/>
      </w:pPr>
      <w:r w:rsidRPr="003269BA">
        <w:t>Csecsemő és kisgyermek gondozása</w:t>
      </w:r>
    </w:p>
    <w:p w:rsidR="00591D71" w:rsidRPr="003269BA" w:rsidRDefault="00591D71" w:rsidP="00591D71">
      <w:pPr>
        <w:spacing w:after="0"/>
        <w:ind w:left="426"/>
      </w:pPr>
      <w:r w:rsidRPr="003269BA">
        <w:t>Akadályozott ember gondozása</w:t>
      </w:r>
    </w:p>
    <w:p w:rsidR="00591D71" w:rsidRPr="003269BA" w:rsidRDefault="00591D71" w:rsidP="00591D71">
      <w:pPr>
        <w:spacing w:after="0"/>
        <w:ind w:left="426"/>
      </w:pPr>
      <w:r w:rsidRPr="003269BA">
        <w:t>Ápolástudomány</w:t>
      </w:r>
    </w:p>
    <w:p w:rsidR="00591D71" w:rsidRPr="003269BA" w:rsidRDefault="00591D71" w:rsidP="00591D71">
      <w:pPr>
        <w:spacing w:after="0"/>
        <w:ind w:left="426"/>
      </w:pPr>
      <w:r w:rsidRPr="003269BA">
        <w:t>Ápolási beavatkozások</w:t>
      </w:r>
    </w:p>
    <w:p w:rsidR="00591D71" w:rsidRPr="003269BA" w:rsidRDefault="00591D71" w:rsidP="00591D71">
      <w:pPr>
        <w:spacing w:after="0"/>
        <w:ind w:left="426"/>
      </w:pPr>
      <w:r w:rsidRPr="003269BA">
        <w:t>Betegmegfigyelés</w:t>
      </w:r>
    </w:p>
    <w:p w:rsidR="00591D71" w:rsidRPr="003269BA" w:rsidRDefault="00591D71" w:rsidP="00591D71">
      <w:pPr>
        <w:spacing w:after="0"/>
        <w:ind w:left="426"/>
      </w:pPr>
      <w:r w:rsidRPr="003269BA">
        <w:t>Egészséges csecsemő és gyermek gondozása</w:t>
      </w:r>
    </w:p>
    <w:p w:rsidR="00591D71" w:rsidRPr="003269BA" w:rsidRDefault="00591D71" w:rsidP="00591D71">
      <w:pPr>
        <w:spacing w:after="0"/>
        <w:ind w:left="426"/>
      </w:pPr>
      <w:r w:rsidRPr="003269BA">
        <w:t>Járó beteg ellátási gyakorlat</w:t>
      </w:r>
    </w:p>
    <w:p w:rsidR="00591D71" w:rsidRPr="003269BA" w:rsidRDefault="00591D71" w:rsidP="00591D71">
      <w:pPr>
        <w:spacing w:after="0"/>
        <w:ind w:left="426"/>
      </w:pPr>
      <w:r w:rsidRPr="003269BA">
        <w:t>Ápolás és gondozási gyakorlat</w:t>
      </w:r>
    </w:p>
    <w:p w:rsidR="00591D71" w:rsidRPr="003269BA" w:rsidRDefault="00591D71" w:rsidP="00591D71">
      <w:pPr>
        <w:spacing w:after="0"/>
        <w:ind w:left="426"/>
      </w:pPr>
      <w:r w:rsidRPr="003269BA">
        <w:t>Anatómia-élettan</w:t>
      </w:r>
    </w:p>
    <w:p w:rsidR="00591D71" w:rsidRPr="003269BA" w:rsidRDefault="00591D71" w:rsidP="00591D71">
      <w:pPr>
        <w:spacing w:after="0"/>
        <w:ind w:left="426"/>
      </w:pPr>
      <w:r w:rsidRPr="003269BA">
        <w:t>Elsősegélynyújtás-első ellátás</w:t>
      </w:r>
    </w:p>
    <w:p w:rsidR="00591D71" w:rsidRPr="003269BA" w:rsidRDefault="00591D71" w:rsidP="00591D71">
      <w:pPr>
        <w:spacing w:after="0"/>
        <w:ind w:left="426"/>
      </w:pPr>
      <w:r w:rsidRPr="003269BA">
        <w:t>Mikrobiológia</w:t>
      </w:r>
    </w:p>
    <w:p w:rsidR="00591D71" w:rsidRPr="003269BA" w:rsidRDefault="00591D71" w:rsidP="00591D71">
      <w:pPr>
        <w:spacing w:after="0"/>
        <w:ind w:left="426"/>
      </w:pPr>
      <w:r w:rsidRPr="003269BA">
        <w:t>Általános kórtan</w:t>
      </w:r>
    </w:p>
    <w:p w:rsidR="00591D71" w:rsidRPr="003269BA" w:rsidRDefault="00591D71" w:rsidP="00591D71">
      <w:pPr>
        <w:spacing w:after="0"/>
        <w:ind w:left="426"/>
      </w:pPr>
      <w:r w:rsidRPr="003269BA">
        <w:t>Diagnosztikai alapjai</w:t>
      </w:r>
    </w:p>
    <w:p w:rsidR="00591D71" w:rsidRPr="003269BA" w:rsidRDefault="00591D71" w:rsidP="00591D71">
      <w:pPr>
        <w:spacing w:after="0"/>
        <w:ind w:left="426"/>
      </w:pPr>
      <w:r w:rsidRPr="003269BA">
        <w:t>Terápiás ismeretek</w:t>
      </w:r>
    </w:p>
    <w:p w:rsidR="00591D71" w:rsidRPr="003269BA" w:rsidRDefault="00591D71" w:rsidP="00591D71">
      <w:pPr>
        <w:spacing w:after="0"/>
        <w:ind w:left="426"/>
      </w:pPr>
      <w:r w:rsidRPr="003269BA">
        <w:t>Belgyógyászati gyakorlat</w:t>
      </w:r>
    </w:p>
    <w:p w:rsidR="00591D71" w:rsidRPr="003269BA" w:rsidRDefault="00591D71" w:rsidP="00591D71">
      <w:pPr>
        <w:spacing w:after="0"/>
        <w:ind w:left="426"/>
      </w:pPr>
      <w:r w:rsidRPr="003269BA">
        <w:t>Sebészeti és traumatológia gyakorlat</w:t>
      </w:r>
    </w:p>
    <w:p w:rsidR="00591D71" w:rsidRPr="003269BA" w:rsidRDefault="00591D71" w:rsidP="00591D71">
      <w:pPr>
        <w:spacing w:after="0"/>
        <w:ind w:left="426"/>
      </w:pPr>
      <w:r w:rsidRPr="003269BA">
        <w:t>Gyermekgyógyászati gyakorlat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Témakörök</w:t>
      </w:r>
    </w:p>
    <w:p w:rsidR="00A23F09" w:rsidRPr="003269BA" w:rsidRDefault="00591D7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Kardiológia és pulmonológia alapjai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 belgyógyászat alapjai.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Belgyógyászat tudományterületei.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Betegvizsgálati módszerek.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Kardiológia.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lastRenderedPageBreak/>
        <w:t>Keringési rendszer kórfolyamatai.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Kardiális</w:t>
      </w:r>
      <w:proofErr w:type="spellEnd"/>
      <w:r w:rsidRPr="003269BA">
        <w:t xml:space="preserve"> eredetű betegségek és ellátása.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Vascularis</w:t>
      </w:r>
      <w:proofErr w:type="spellEnd"/>
      <w:r w:rsidRPr="003269BA">
        <w:t xml:space="preserve"> eredetű betegségek és ellátása.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Légző rendszer kórfolyamatai.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Pulmonológia.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 légutak betegségei és ellátása.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 tüdő betegségei és ellátása.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Légzési elégtelenséghez vezető kórképek.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591D7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proofErr w:type="spellStart"/>
      <w:r w:rsidRPr="003269BA">
        <w:rPr>
          <w:b/>
          <w:i/>
        </w:rPr>
        <w:t>Gasztroenterológia</w:t>
      </w:r>
      <w:proofErr w:type="spellEnd"/>
      <w:r w:rsidRPr="003269BA">
        <w:rPr>
          <w:b/>
          <w:i/>
        </w:rPr>
        <w:t xml:space="preserve"> és </w:t>
      </w:r>
      <w:proofErr w:type="spellStart"/>
      <w:r w:rsidRPr="003269BA">
        <w:rPr>
          <w:b/>
          <w:i/>
        </w:rPr>
        <w:t>nefrológia</w:t>
      </w:r>
      <w:proofErr w:type="spellEnd"/>
      <w:r w:rsidRPr="003269BA">
        <w:rPr>
          <w:b/>
          <w:i/>
        </w:rPr>
        <w:t xml:space="preserve"> alapjai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Gasztroenterológia</w:t>
      </w:r>
      <w:proofErr w:type="spellEnd"/>
      <w:r w:rsidRPr="003269BA">
        <w:t>.</w:t>
      </w:r>
      <w:r w:rsidRPr="003269BA">
        <w:tab/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Emésztő rendszer kórfolyamatai 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Emésztő csatorna betegségei.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Emésztő mirigyek betegségei és ellátása.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 táplálkozás és az anyagcsere zavarai.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 vizeletkiválasztó és elvezető rendszer kórfolyamatai.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Nefrológia</w:t>
      </w:r>
      <w:proofErr w:type="spellEnd"/>
      <w:r w:rsidRPr="003269BA">
        <w:t>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</w:t>
      </w:r>
      <w:proofErr w:type="spellStart"/>
      <w:r w:rsidRPr="003269BA">
        <w:t>húgyutak</w:t>
      </w:r>
      <w:proofErr w:type="spellEnd"/>
      <w:r w:rsidRPr="003269BA">
        <w:t xml:space="preserve"> betegségei és ellátása.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 vese betegségei és ellátása.</w:t>
      </w:r>
    </w:p>
    <w:p w:rsidR="00A23F09" w:rsidRPr="003269BA" w:rsidRDefault="00591D71" w:rsidP="00A23F09">
      <w:pPr>
        <w:tabs>
          <w:tab w:val="left" w:pos="1418"/>
          <w:tab w:val="right" w:pos="9072"/>
        </w:tabs>
        <w:spacing w:after="0"/>
        <w:ind w:left="851"/>
      </w:pPr>
      <w:r w:rsidRPr="003269BA">
        <w:t>Vérképző rendszer kórfolyamatai, betegségei és ellátása.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2D01C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H</w:t>
      </w:r>
      <w:r w:rsidR="00591D71" w:rsidRPr="003269BA">
        <w:rPr>
          <w:b/>
          <w:i/>
        </w:rPr>
        <w:t>ematológia, immunológia, reumatológia alapjai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Hematológia és immunológia.</w:t>
      </w:r>
      <w:r w:rsidRPr="003269BA">
        <w:tab/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Immunrendszer kórfolyamatai, betegségei és ellátása.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Az endokrin rendszer kórfolyamatai.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Endokrinológia.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Endokrin mirigyek betegségei és ellátása.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Reproduktív rendszer endokrin betegségei és ellátása.</w:t>
      </w:r>
    </w:p>
    <w:p w:rsidR="00591D71" w:rsidRPr="003269BA" w:rsidRDefault="00591D71" w:rsidP="00D723CA">
      <w:pPr>
        <w:tabs>
          <w:tab w:val="left" w:pos="1418"/>
          <w:tab w:val="right" w:pos="9072"/>
        </w:tabs>
        <w:spacing w:after="0"/>
        <w:ind w:left="851"/>
      </w:pPr>
      <w:r w:rsidRPr="003269BA">
        <w:t>Mozgás rendszer kórfolyamatai.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Reumatológia.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 csontok betegségei és ellátása.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Az ízületek gyulladásos betegségei és ellátása.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Az izmok betegségei és ellátása.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Az idegrendszer kórfolyamatai.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591D7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Neurológia és pszichiátria alapjai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Neurológia.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Központi idegrendszer betegségei és ellátása.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Perifériás idegrendszer betegségei és ellátása.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Pszichiátria.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Magatartás zavarok.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Szenvedélybetegségek.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Hangulat zavarok.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Személyiség zavarok.</w:t>
      </w:r>
    </w:p>
    <w:p w:rsidR="00A23F09" w:rsidRPr="003269BA" w:rsidRDefault="00591D71" w:rsidP="00A23F09">
      <w:pPr>
        <w:tabs>
          <w:tab w:val="left" w:pos="1418"/>
          <w:tab w:val="right" w:pos="9072"/>
        </w:tabs>
        <w:spacing w:after="0"/>
        <w:ind w:left="851"/>
      </w:pPr>
      <w:r w:rsidRPr="003269BA">
        <w:t>Szorongásos kórképek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591D7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lastRenderedPageBreak/>
        <w:t xml:space="preserve">Sebészet és traumatológia </w:t>
      </w:r>
      <w:r w:rsidR="00F25E60" w:rsidRPr="003269BA">
        <w:rPr>
          <w:b/>
          <w:i/>
        </w:rPr>
        <w:t>alapjai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Aszepszis/Antiszepszis. 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Sebészeti kézfertőtlenítés.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Műtéti terület fertőtlenítése.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Műtéti eszközök sterilizálása.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 műtő fertőtlenítése.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Sebészeti fertőzések.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Pyogen</w:t>
      </w:r>
      <w:proofErr w:type="spellEnd"/>
      <w:r w:rsidRPr="003269BA">
        <w:t xml:space="preserve"> fertőzések.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Anaerob fertőzések.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Érzéstelenítés.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Általános érzéstelenítés.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Regionális érzéstelenítés.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Helyi érzéstelenítés.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Műtéti technikák.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Műtéti behatolási technikák.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Endoscopos</w:t>
      </w:r>
      <w:proofErr w:type="spellEnd"/>
      <w:r w:rsidRPr="003269BA">
        <w:t xml:space="preserve"> műtéti technikák.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Mikroszkópos műtéti technikák.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Műtéti előkészítés és utókezelés.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 testtájak sebészete és traumatológiája.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 fej sebészete.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Az </w:t>
      </w:r>
      <w:proofErr w:type="gramStart"/>
      <w:r w:rsidRPr="003269BA">
        <w:t>arc fejlődési</w:t>
      </w:r>
      <w:proofErr w:type="gramEnd"/>
      <w:r w:rsidRPr="003269BA">
        <w:t xml:space="preserve"> rendellenességei.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 fej sérülései.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Az agy sebészete.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 nyak sebészete.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 nyak sérülései.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pajzsmirigy sebészete, </w:t>
      </w:r>
      <w:proofErr w:type="spellStart"/>
      <w:r w:rsidRPr="003269BA">
        <w:t>struma</w:t>
      </w:r>
      <w:proofErr w:type="spellEnd"/>
      <w:r w:rsidRPr="003269BA">
        <w:t>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 gerinc sebészete.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 gerinc sérülései.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Korrekciós műtétek.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 mellkas sebészete.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 tüdő sebészete.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 szív sebészete.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 has sebészete.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 gyomor és nyombél sebészete.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Vékonybél és féregnyúlvány sebészete.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 vastagbél és végbél sebészete.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Máj és az </w:t>
      </w:r>
      <w:proofErr w:type="spellStart"/>
      <w:r w:rsidRPr="003269BA">
        <w:t>epeutak</w:t>
      </w:r>
      <w:proofErr w:type="spellEnd"/>
      <w:r w:rsidRPr="003269BA">
        <w:t xml:space="preserve"> sebészete.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 lép sebészete.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Méh és függelékeinek sebészete.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vese és a </w:t>
      </w:r>
      <w:proofErr w:type="spellStart"/>
      <w:r w:rsidRPr="003269BA">
        <w:t>húgyutak</w:t>
      </w:r>
      <w:proofErr w:type="spellEnd"/>
      <w:r w:rsidRPr="003269BA">
        <w:t xml:space="preserve"> sebészete.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 hasfal sebészete.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 végtagok traumatológiai ellátása.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 vállöv és felső végtag sérülései.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 medence sérülései.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Az alsóvégtagok sérülései.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 végtagok keringési zavarainak sebészete.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Szülészet-nőgyógyászat sebészeti vonatkozásai.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Császármetszés.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Méhen kívüli terhesség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591D7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lastRenderedPageBreak/>
        <w:t>Gyermekgyógyászat alapjai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Csecsemő és újszülöttkor betegségei.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Újszülöttkori</w:t>
      </w:r>
      <w:proofErr w:type="spellEnd"/>
      <w:r w:rsidRPr="003269BA">
        <w:t xml:space="preserve"> </w:t>
      </w:r>
      <w:proofErr w:type="spellStart"/>
      <w:r w:rsidRPr="003269BA">
        <w:t>anoxia</w:t>
      </w:r>
      <w:proofErr w:type="spellEnd"/>
      <w:r w:rsidRPr="003269BA">
        <w:t>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Szülési sérülések.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Az újszülött vérzéses betegségei.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Kóros </w:t>
      </w:r>
      <w:proofErr w:type="spellStart"/>
      <w:r w:rsidRPr="003269BA">
        <w:t>újszülöttkori</w:t>
      </w:r>
      <w:proofErr w:type="spellEnd"/>
      <w:r w:rsidRPr="003269BA">
        <w:t xml:space="preserve"> sárgaság.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Az újszülött fertőző betegségei.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Fejlődési rendellenességek.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 hirtelen csecsemő halál.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Csecsemő és újszülött szervek, szervrendszerek fajtái szerinti betegségei.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Az orr- és garatüreg betegségei.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 gége, a légcső és a hörgők betegségei.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 tüdő betegségei.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 szív betegségei.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 gyomor és a belek betegségei.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Anyagcsere betegségek.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Folyadék-elektrolit háztartás zavarai.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Hasmenéses betegségek, </w:t>
      </w:r>
      <w:proofErr w:type="spellStart"/>
      <w:r w:rsidRPr="003269BA">
        <w:t>toxicosisok</w:t>
      </w:r>
      <w:proofErr w:type="spellEnd"/>
      <w:r w:rsidRPr="003269BA">
        <w:t>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Vérszegénység – </w:t>
      </w:r>
      <w:proofErr w:type="spellStart"/>
      <w:r w:rsidRPr="003269BA">
        <w:t>Anaemia</w:t>
      </w:r>
      <w:proofErr w:type="spellEnd"/>
      <w:r w:rsidRPr="003269BA">
        <w:t>, Leukémia.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Gyermekkori vesebetegségek.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Heveny fertőző betegség.</w:t>
      </w:r>
    </w:p>
    <w:p w:rsidR="00591D71" w:rsidRPr="003269BA" w:rsidRDefault="00591D71" w:rsidP="00591D71">
      <w:pPr>
        <w:tabs>
          <w:tab w:val="left" w:pos="1418"/>
          <w:tab w:val="right" w:pos="9072"/>
        </w:tabs>
        <w:spacing w:after="0"/>
        <w:ind w:left="851"/>
      </w:pPr>
      <w:r w:rsidRPr="003269BA">
        <w:t>Hiánybetegségek.</w:t>
      </w:r>
    </w:p>
    <w:p w:rsidR="00A23F09" w:rsidRPr="003269BA" w:rsidRDefault="00591D71" w:rsidP="00A23F09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Mérgezések gyermekkorban 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képzés javasolt helyszíne (ajánlás)</w:t>
      </w:r>
    </w:p>
    <w:p w:rsidR="00A23F09" w:rsidRPr="003269BA" w:rsidRDefault="00804FA1" w:rsidP="00A23F09">
      <w:pPr>
        <w:spacing w:after="0"/>
        <w:ind w:left="426"/>
      </w:pPr>
      <w:r w:rsidRPr="003269BA">
        <w:t>Szaktanterem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értékelésének módja</w:t>
      </w:r>
    </w:p>
    <w:p w:rsidR="00A23F09" w:rsidRPr="003269BA" w:rsidRDefault="00A23F09" w:rsidP="00A23F09">
      <w:pPr>
        <w:spacing w:after="0"/>
        <w:ind w:left="426"/>
      </w:pPr>
      <w:r w:rsidRPr="003269BA">
        <w:t xml:space="preserve">A nemzeti köznevelésről szóló 2011. évi </w:t>
      </w:r>
      <w:r w:rsidR="004E3289">
        <w:t xml:space="preserve">CXC. törvény </w:t>
      </w:r>
      <w:r w:rsidRPr="003269BA">
        <w:t xml:space="preserve">54. § </w:t>
      </w:r>
      <w:r w:rsidR="00FA59E3">
        <w:t>(2) bekezdés a)</w:t>
      </w:r>
      <w:r w:rsidRPr="003269BA">
        <w:t xml:space="preserve"> pontja szerinti értékeléssel.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804FA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3269BA">
        <w:rPr>
          <w:b/>
        </w:rPr>
        <w:t>Diagnosztikai és terápiás alapismeretek</w:t>
      </w:r>
      <w:r w:rsidR="00A23F09" w:rsidRPr="003269BA">
        <w:rPr>
          <w:b/>
        </w:rPr>
        <w:t xml:space="preserve"> tantárgy</w:t>
      </w:r>
      <w:r w:rsidR="00A23F09" w:rsidRPr="003269BA">
        <w:rPr>
          <w:b/>
        </w:rPr>
        <w:tab/>
      </w:r>
      <w:r w:rsidR="00FD678B" w:rsidRPr="003269BA">
        <w:rPr>
          <w:b/>
        </w:rPr>
        <w:t>72</w:t>
      </w:r>
      <w:r w:rsidR="00A23F09" w:rsidRPr="003269BA">
        <w:rPr>
          <w:b/>
        </w:rPr>
        <w:t xml:space="preserve"> óra/</w:t>
      </w:r>
      <w:r w:rsidR="00FD678B" w:rsidRPr="003269BA">
        <w:rPr>
          <w:b/>
        </w:rPr>
        <w:t>72</w:t>
      </w:r>
      <w:r w:rsidR="00A23F09" w:rsidRPr="003269BA">
        <w:rPr>
          <w:b/>
        </w:rPr>
        <w:t xml:space="preserve"> óra*</w:t>
      </w:r>
    </w:p>
    <w:p w:rsidR="00A23F09" w:rsidRPr="003269BA" w:rsidRDefault="00A23F09" w:rsidP="00A23F09">
      <w:pPr>
        <w:spacing w:after="0"/>
        <w:jc w:val="right"/>
        <w:rPr>
          <w:sz w:val="20"/>
        </w:rPr>
      </w:pPr>
      <w:r w:rsidRPr="003269BA">
        <w:rPr>
          <w:sz w:val="20"/>
        </w:rPr>
        <w:t>* 9-13. évfolyamon megszervezett képzés/13. és 14. évfolyamon megszervezett képzés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spacing w:after="0"/>
        <w:ind w:left="426"/>
      </w:pPr>
      <w:r w:rsidRPr="003269BA">
        <w:t xml:space="preserve">A tantárgy a </w:t>
      </w:r>
      <w:r w:rsidR="00684980" w:rsidRPr="003269BA">
        <w:t>fő</w:t>
      </w:r>
      <w:r w:rsidRPr="003269BA">
        <w:t>szakképesítéshez kapcsolódik.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tanításának célja</w:t>
      </w:r>
    </w:p>
    <w:p w:rsidR="00A23F09" w:rsidRPr="003269BA" w:rsidRDefault="00804FA1" w:rsidP="00A23F09">
      <w:pPr>
        <w:spacing w:after="0"/>
        <w:ind w:left="426"/>
      </w:pPr>
      <w:r w:rsidRPr="003269BA">
        <w:t>A betegségek kivizsgálása és ellátása során alkalmazott módszerek áttekintése, rendszerezése, asszisztensi/ápolói feladatok bemutatása.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Kapcsolódó közismereti, szakmai tartalmak</w:t>
      </w:r>
    </w:p>
    <w:p w:rsidR="00804FA1" w:rsidRPr="003269BA" w:rsidRDefault="00804FA1" w:rsidP="00804FA1">
      <w:pPr>
        <w:spacing w:after="0"/>
        <w:ind w:left="426"/>
      </w:pPr>
      <w:r w:rsidRPr="003269BA">
        <w:t xml:space="preserve">Biológia </w:t>
      </w:r>
    </w:p>
    <w:p w:rsidR="00804FA1" w:rsidRPr="003269BA" w:rsidRDefault="00804FA1" w:rsidP="00804FA1">
      <w:pPr>
        <w:spacing w:after="0"/>
        <w:ind w:left="426"/>
      </w:pPr>
      <w:r w:rsidRPr="003269BA">
        <w:t>Szakmai jogi és etikai ismeretek</w:t>
      </w:r>
    </w:p>
    <w:p w:rsidR="00804FA1" w:rsidRPr="003269BA" w:rsidRDefault="00804FA1" w:rsidP="00804FA1">
      <w:pPr>
        <w:spacing w:after="0"/>
        <w:ind w:left="426"/>
      </w:pPr>
      <w:r w:rsidRPr="003269BA">
        <w:t>Pszichológia alapjai</w:t>
      </w:r>
    </w:p>
    <w:p w:rsidR="00804FA1" w:rsidRPr="003269BA" w:rsidRDefault="00804FA1" w:rsidP="00804FA1">
      <w:pPr>
        <w:spacing w:after="0"/>
        <w:ind w:left="426"/>
      </w:pPr>
      <w:r w:rsidRPr="003269BA">
        <w:t>Pedagógia alapjai</w:t>
      </w:r>
    </w:p>
    <w:p w:rsidR="00804FA1" w:rsidRPr="003269BA" w:rsidRDefault="00804FA1" w:rsidP="00804FA1">
      <w:pPr>
        <w:spacing w:after="0"/>
        <w:ind w:left="426"/>
      </w:pPr>
      <w:proofErr w:type="spellStart"/>
      <w:r w:rsidRPr="003269BA">
        <w:t>Eü</w:t>
      </w:r>
      <w:proofErr w:type="spellEnd"/>
      <w:r w:rsidRPr="003269BA">
        <w:t>. ellátórendszer</w:t>
      </w:r>
    </w:p>
    <w:p w:rsidR="00804FA1" w:rsidRPr="003269BA" w:rsidRDefault="00804FA1" w:rsidP="00804FA1">
      <w:pPr>
        <w:spacing w:after="0"/>
        <w:ind w:left="426"/>
      </w:pPr>
      <w:r w:rsidRPr="003269BA">
        <w:t>Népegészségügy</w:t>
      </w:r>
    </w:p>
    <w:p w:rsidR="00804FA1" w:rsidRPr="003269BA" w:rsidRDefault="00804FA1" w:rsidP="00804FA1">
      <w:pPr>
        <w:spacing w:after="0"/>
        <w:ind w:left="426"/>
      </w:pPr>
      <w:r w:rsidRPr="003269BA">
        <w:t>Környezet egészségügy</w:t>
      </w:r>
    </w:p>
    <w:p w:rsidR="00804FA1" w:rsidRPr="003269BA" w:rsidRDefault="00804FA1" w:rsidP="00804FA1">
      <w:pPr>
        <w:spacing w:after="0"/>
        <w:ind w:left="426"/>
      </w:pPr>
      <w:r w:rsidRPr="003269BA">
        <w:t>Egészségfejlesztés</w:t>
      </w:r>
    </w:p>
    <w:p w:rsidR="00804FA1" w:rsidRPr="003269BA" w:rsidRDefault="00804FA1" w:rsidP="00804FA1">
      <w:pPr>
        <w:spacing w:after="0"/>
        <w:ind w:left="426"/>
      </w:pPr>
      <w:r w:rsidRPr="003269BA">
        <w:t>Orvosi latin</w:t>
      </w:r>
    </w:p>
    <w:p w:rsidR="00804FA1" w:rsidRPr="003269BA" w:rsidRDefault="00804FA1" w:rsidP="00804FA1">
      <w:pPr>
        <w:spacing w:after="0"/>
        <w:ind w:left="426"/>
      </w:pPr>
      <w:r w:rsidRPr="003269BA">
        <w:lastRenderedPageBreak/>
        <w:t>Kommunikáció</w:t>
      </w:r>
    </w:p>
    <w:p w:rsidR="00804FA1" w:rsidRPr="003269BA" w:rsidRDefault="00804FA1" w:rsidP="00804FA1">
      <w:pPr>
        <w:spacing w:after="0"/>
        <w:ind w:left="426"/>
      </w:pPr>
      <w:r w:rsidRPr="003269BA">
        <w:t>Speciális kommunikáció</w:t>
      </w:r>
    </w:p>
    <w:p w:rsidR="00804FA1" w:rsidRPr="003269BA" w:rsidRDefault="00804FA1" w:rsidP="00804FA1">
      <w:pPr>
        <w:spacing w:after="0"/>
        <w:ind w:left="426"/>
      </w:pPr>
      <w:r w:rsidRPr="003269BA">
        <w:t>Egészséges ember gondozása</w:t>
      </w:r>
    </w:p>
    <w:p w:rsidR="00804FA1" w:rsidRPr="003269BA" w:rsidRDefault="00804FA1" w:rsidP="00804FA1">
      <w:pPr>
        <w:spacing w:after="0"/>
        <w:ind w:left="426"/>
      </w:pPr>
      <w:r w:rsidRPr="003269BA">
        <w:t>Csecsemő és kisgyermek gondozása</w:t>
      </w:r>
    </w:p>
    <w:p w:rsidR="00804FA1" w:rsidRPr="003269BA" w:rsidRDefault="00804FA1" w:rsidP="00804FA1">
      <w:pPr>
        <w:spacing w:after="0"/>
        <w:ind w:left="426"/>
      </w:pPr>
      <w:r w:rsidRPr="003269BA">
        <w:t>Akadályozott ember gondozása</w:t>
      </w:r>
    </w:p>
    <w:p w:rsidR="00804FA1" w:rsidRPr="003269BA" w:rsidRDefault="00804FA1" w:rsidP="00804FA1">
      <w:pPr>
        <w:spacing w:after="0"/>
        <w:ind w:left="426"/>
      </w:pPr>
      <w:r w:rsidRPr="003269BA">
        <w:t>Ápolástudomány</w:t>
      </w:r>
    </w:p>
    <w:p w:rsidR="00804FA1" w:rsidRPr="003269BA" w:rsidRDefault="00804FA1" w:rsidP="00804FA1">
      <w:pPr>
        <w:spacing w:after="0"/>
        <w:ind w:left="426"/>
      </w:pPr>
      <w:r w:rsidRPr="003269BA">
        <w:t>Ápoláslélektan</w:t>
      </w:r>
    </w:p>
    <w:p w:rsidR="00804FA1" w:rsidRPr="003269BA" w:rsidRDefault="00804FA1" w:rsidP="00804FA1">
      <w:pPr>
        <w:spacing w:after="0"/>
        <w:ind w:left="426"/>
      </w:pPr>
      <w:r w:rsidRPr="003269BA">
        <w:t>Ápolási beavatkozások</w:t>
      </w:r>
    </w:p>
    <w:p w:rsidR="00804FA1" w:rsidRPr="003269BA" w:rsidRDefault="00804FA1" w:rsidP="00804FA1">
      <w:pPr>
        <w:spacing w:after="0"/>
        <w:ind w:left="426"/>
      </w:pPr>
      <w:r w:rsidRPr="003269BA">
        <w:t>Betegmegfigyelés</w:t>
      </w:r>
    </w:p>
    <w:p w:rsidR="00804FA1" w:rsidRPr="003269BA" w:rsidRDefault="00804FA1" w:rsidP="00804FA1">
      <w:pPr>
        <w:spacing w:after="0"/>
        <w:ind w:left="426"/>
      </w:pPr>
      <w:r w:rsidRPr="003269BA">
        <w:t>Egészséges csecsemő és gyermek gondozása</w:t>
      </w:r>
    </w:p>
    <w:p w:rsidR="00804FA1" w:rsidRPr="003269BA" w:rsidRDefault="00804FA1" w:rsidP="00804FA1">
      <w:pPr>
        <w:spacing w:after="0"/>
        <w:ind w:left="426"/>
      </w:pPr>
      <w:r w:rsidRPr="003269BA">
        <w:t>Járó beteg ellátási gyakorlat</w:t>
      </w:r>
    </w:p>
    <w:p w:rsidR="00804FA1" w:rsidRPr="003269BA" w:rsidRDefault="00804FA1" w:rsidP="00804FA1">
      <w:pPr>
        <w:spacing w:after="0"/>
        <w:ind w:left="426"/>
      </w:pPr>
      <w:r w:rsidRPr="003269BA">
        <w:t>Ápolás és gondozási gyakorlat</w:t>
      </w:r>
    </w:p>
    <w:p w:rsidR="00804FA1" w:rsidRPr="003269BA" w:rsidRDefault="00804FA1" w:rsidP="00804FA1">
      <w:pPr>
        <w:spacing w:after="0"/>
        <w:ind w:left="426"/>
      </w:pPr>
      <w:r w:rsidRPr="003269BA">
        <w:t>Anatómia-élettan</w:t>
      </w:r>
    </w:p>
    <w:p w:rsidR="00804FA1" w:rsidRPr="003269BA" w:rsidRDefault="00804FA1" w:rsidP="00804FA1">
      <w:pPr>
        <w:spacing w:after="0"/>
        <w:ind w:left="426"/>
      </w:pPr>
      <w:r w:rsidRPr="003269BA">
        <w:t>Elsősegélynyújtás-első ellátás</w:t>
      </w:r>
    </w:p>
    <w:p w:rsidR="00804FA1" w:rsidRPr="003269BA" w:rsidRDefault="00804FA1" w:rsidP="00804FA1">
      <w:pPr>
        <w:spacing w:after="0"/>
        <w:ind w:left="426"/>
      </w:pPr>
      <w:r w:rsidRPr="003269BA">
        <w:t>Mikrobiológia</w:t>
      </w:r>
    </w:p>
    <w:p w:rsidR="00804FA1" w:rsidRPr="003269BA" w:rsidRDefault="00804FA1" w:rsidP="00804FA1">
      <w:pPr>
        <w:spacing w:after="0"/>
        <w:ind w:left="426"/>
      </w:pPr>
      <w:r w:rsidRPr="003269BA">
        <w:t>Általános kórtan</w:t>
      </w:r>
    </w:p>
    <w:p w:rsidR="00804FA1" w:rsidRPr="003269BA" w:rsidRDefault="00804FA1" w:rsidP="00804FA1">
      <w:pPr>
        <w:spacing w:after="0"/>
        <w:ind w:left="426"/>
      </w:pPr>
      <w:r w:rsidRPr="003269BA">
        <w:t>Belgyógyászat alapjai</w:t>
      </w:r>
    </w:p>
    <w:p w:rsidR="00804FA1" w:rsidRPr="003269BA" w:rsidRDefault="00804FA1" w:rsidP="00804FA1">
      <w:pPr>
        <w:spacing w:after="0"/>
        <w:ind w:left="426"/>
      </w:pPr>
      <w:r w:rsidRPr="003269BA">
        <w:t>Sebészet és traumatológia alapjai</w:t>
      </w:r>
    </w:p>
    <w:p w:rsidR="00804FA1" w:rsidRPr="003269BA" w:rsidRDefault="00804FA1" w:rsidP="00804FA1">
      <w:pPr>
        <w:spacing w:after="0"/>
        <w:ind w:left="426"/>
      </w:pPr>
      <w:r w:rsidRPr="003269BA">
        <w:t>Gyermekgyógyászat alapjai</w:t>
      </w:r>
    </w:p>
    <w:p w:rsidR="00804FA1" w:rsidRPr="003269BA" w:rsidRDefault="00804FA1" w:rsidP="00804FA1">
      <w:pPr>
        <w:spacing w:after="0"/>
        <w:ind w:left="426"/>
      </w:pPr>
      <w:r w:rsidRPr="003269BA">
        <w:t>Belgyógyászati gyakorlat</w:t>
      </w:r>
    </w:p>
    <w:p w:rsidR="00804FA1" w:rsidRPr="003269BA" w:rsidRDefault="00804FA1" w:rsidP="00804FA1">
      <w:pPr>
        <w:spacing w:after="0"/>
        <w:ind w:left="426"/>
      </w:pPr>
      <w:r w:rsidRPr="003269BA">
        <w:t>Sebészeti és traumatológia gyakorlat</w:t>
      </w:r>
    </w:p>
    <w:p w:rsidR="00804FA1" w:rsidRPr="003269BA" w:rsidRDefault="00804FA1" w:rsidP="00804FA1">
      <w:pPr>
        <w:spacing w:after="0"/>
        <w:ind w:left="426"/>
      </w:pPr>
      <w:r w:rsidRPr="003269BA">
        <w:t>Gyermekgyógyászati gyakorlat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Témakörök</w:t>
      </w:r>
    </w:p>
    <w:p w:rsidR="00A23F09" w:rsidRPr="003269BA" w:rsidRDefault="00804FA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Diagnosztika alapjai</w:t>
      </w:r>
    </w:p>
    <w:p w:rsidR="00804FA1" w:rsidRPr="003269BA" w:rsidRDefault="00804FA1" w:rsidP="00804FA1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Diagnosztikai alapfogalmak </w:t>
      </w:r>
    </w:p>
    <w:p w:rsidR="00804FA1" w:rsidRPr="003269BA" w:rsidRDefault="00804FA1" w:rsidP="00804FA1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Auto-</w:t>
      </w:r>
      <w:proofErr w:type="spellEnd"/>
      <w:r w:rsidRPr="003269BA">
        <w:t xml:space="preserve">, </w:t>
      </w:r>
      <w:proofErr w:type="spellStart"/>
      <w:r w:rsidRPr="003269BA">
        <w:t>hetero</w:t>
      </w:r>
      <w:proofErr w:type="spellEnd"/>
      <w:r w:rsidRPr="003269BA">
        <w:t xml:space="preserve"> anamnézis </w:t>
      </w:r>
    </w:p>
    <w:p w:rsidR="00804FA1" w:rsidRPr="003269BA" w:rsidRDefault="00804FA1" w:rsidP="00804FA1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Objektív tünet, szubjektív panasz </w:t>
      </w:r>
    </w:p>
    <w:p w:rsidR="00804FA1" w:rsidRPr="003269BA" w:rsidRDefault="00804FA1" w:rsidP="00804FA1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Tünet, </w:t>
      </w:r>
      <w:proofErr w:type="spellStart"/>
      <w:r w:rsidRPr="003269BA">
        <w:t>tünet</w:t>
      </w:r>
      <w:proofErr w:type="spellEnd"/>
      <w:r w:rsidRPr="003269BA">
        <w:t xml:space="preserve"> együttes</w:t>
      </w:r>
    </w:p>
    <w:p w:rsidR="00804FA1" w:rsidRPr="003269BA" w:rsidRDefault="00804FA1" w:rsidP="00804FA1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Diagnózis </w:t>
      </w:r>
    </w:p>
    <w:p w:rsidR="00804FA1" w:rsidRPr="003269BA" w:rsidRDefault="00804FA1" w:rsidP="00804FA1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Noninvazív-invazív</w:t>
      </w:r>
      <w:proofErr w:type="spellEnd"/>
      <w:r w:rsidRPr="003269BA">
        <w:t xml:space="preserve"> diagnosztikai módszerek</w:t>
      </w:r>
    </w:p>
    <w:p w:rsidR="00804FA1" w:rsidRPr="003269BA" w:rsidRDefault="00804FA1" w:rsidP="00804FA1">
      <w:pPr>
        <w:tabs>
          <w:tab w:val="left" w:pos="1418"/>
          <w:tab w:val="right" w:pos="9072"/>
        </w:tabs>
        <w:spacing w:after="0"/>
        <w:ind w:left="851"/>
      </w:pPr>
      <w:r w:rsidRPr="003269BA">
        <w:t>Döntési algoritmus és allokáció a diagnosztikai módszer megválasztásában</w:t>
      </w:r>
    </w:p>
    <w:p w:rsidR="00804FA1" w:rsidRPr="003269BA" w:rsidRDefault="00804FA1" w:rsidP="00804FA1">
      <w:pPr>
        <w:tabs>
          <w:tab w:val="left" w:pos="1418"/>
          <w:tab w:val="right" w:pos="9072"/>
        </w:tabs>
        <w:spacing w:after="0"/>
        <w:ind w:left="851"/>
      </w:pPr>
      <w:r w:rsidRPr="003269BA">
        <w:t>A diagnosztikai beavatkozások biztonsági és higiénés szempontjai és szabályai</w:t>
      </w:r>
    </w:p>
    <w:p w:rsidR="00804FA1" w:rsidRPr="003269BA" w:rsidRDefault="00804FA1" w:rsidP="00804FA1">
      <w:pPr>
        <w:tabs>
          <w:tab w:val="left" w:pos="1418"/>
          <w:tab w:val="right" w:pos="9072"/>
        </w:tabs>
        <w:spacing w:after="0"/>
        <w:ind w:left="851"/>
      </w:pPr>
      <w:r w:rsidRPr="003269BA">
        <w:t>Egyszerű, eszköznélküli fizikális diagnosztikai módszerek (fizikális vizsgálatok).</w:t>
      </w:r>
    </w:p>
    <w:p w:rsidR="00804FA1" w:rsidRPr="003269BA" w:rsidRDefault="00804FA1" w:rsidP="00804FA1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Egyszerű eszközös diagnosztikai módszerek </w:t>
      </w:r>
    </w:p>
    <w:p w:rsidR="00804FA1" w:rsidRPr="003269BA" w:rsidRDefault="00804FA1" w:rsidP="00804FA1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Testtömeg- </w:t>
      </w:r>
      <w:r w:rsidR="00F226E8" w:rsidRPr="003269BA">
        <w:t>t</w:t>
      </w:r>
      <w:r w:rsidRPr="003269BA">
        <w:t>estmagasság-</w:t>
      </w:r>
      <w:r w:rsidR="00F226E8" w:rsidRPr="003269BA">
        <w:t xml:space="preserve"> t</w:t>
      </w:r>
      <w:r w:rsidRPr="003269BA">
        <w:t xml:space="preserve">estarány- </w:t>
      </w:r>
      <w:proofErr w:type="spellStart"/>
      <w:r w:rsidR="00F226E8" w:rsidRPr="003269BA">
        <w:t>t</w:t>
      </w:r>
      <w:r w:rsidRPr="003269BA">
        <w:t>estkörfogat</w:t>
      </w:r>
      <w:proofErr w:type="spellEnd"/>
      <w:r w:rsidRPr="003269BA">
        <w:t xml:space="preserve"> mérés.</w:t>
      </w:r>
    </w:p>
    <w:p w:rsidR="00804FA1" w:rsidRPr="003269BA" w:rsidRDefault="00804FA1" w:rsidP="00804FA1">
      <w:pPr>
        <w:tabs>
          <w:tab w:val="left" w:pos="1418"/>
          <w:tab w:val="right" w:pos="9072"/>
        </w:tabs>
        <w:spacing w:after="0"/>
        <w:ind w:left="851"/>
      </w:pPr>
      <w:r w:rsidRPr="003269BA">
        <w:t>Vitális paraméterek mérése, megfigyelése.</w:t>
      </w:r>
    </w:p>
    <w:p w:rsidR="00804FA1" w:rsidRPr="003269BA" w:rsidRDefault="00804FA1" w:rsidP="00804FA1">
      <w:pPr>
        <w:tabs>
          <w:tab w:val="left" w:pos="1418"/>
          <w:tab w:val="right" w:pos="9072"/>
        </w:tabs>
        <w:spacing w:after="0"/>
        <w:ind w:left="851"/>
      </w:pPr>
      <w:r w:rsidRPr="003269BA">
        <w:t>Az EKG vizsgálat elméleti alapjai és technikai kivitelezése.</w:t>
      </w:r>
    </w:p>
    <w:p w:rsidR="00804FA1" w:rsidRPr="003269BA" w:rsidRDefault="00804FA1" w:rsidP="00804FA1">
      <w:pPr>
        <w:tabs>
          <w:tab w:val="left" w:pos="1418"/>
          <w:tab w:val="right" w:pos="9072"/>
        </w:tabs>
        <w:spacing w:after="0"/>
        <w:ind w:left="851"/>
      </w:pPr>
    </w:p>
    <w:p w:rsidR="00804FA1" w:rsidRPr="003269BA" w:rsidRDefault="00804FA1" w:rsidP="00804FA1">
      <w:pPr>
        <w:tabs>
          <w:tab w:val="left" w:pos="1418"/>
          <w:tab w:val="right" w:pos="9072"/>
        </w:tabs>
        <w:spacing w:after="0"/>
        <w:ind w:left="851"/>
      </w:pPr>
      <w:r w:rsidRPr="003269BA">
        <w:t>A csapolások elméleti alapjai, céljai.</w:t>
      </w:r>
    </w:p>
    <w:p w:rsidR="00804FA1" w:rsidRPr="003269BA" w:rsidRDefault="00804FA1" w:rsidP="00804FA1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has-, mellkas-, </w:t>
      </w:r>
      <w:proofErr w:type="spellStart"/>
      <w:r w:rsidRPr="003269BA">
        <w:t>lumbál-</w:t>
      </w:r>
      <w:proofErr w:type="spellEnd"/>
      <w:r w:rsidRPr="003269BA">
        <w:t xml:space="preserve">, ciszterna-, </w:t>
      </w:r>
      <w:proofErr w:type="spellStart"/>
      <w:r w:rsidRPr="003269BA">
        <w:t>szternumpunkció</w:t>
      </w:r>
      <w:proofErr w:type="spellEnd"/>
      <w:r w:rsidRPr="003269BA">
        <w:t xml:space="preserve"> lényege, indikációi-kontraindikációi, a beavatkozásokhoz kapcsolódó előkészítési, együttműködési, megfigyelési és dokumentációs feladatok.</w:t>
      </w:r>
    </w:p>
    <w:p w:rsidR="00804FA1" w:rsidRPr="003269BA" w:rsidRDefault="00804FA1" w:rsidP="00804FA1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</w:t>
      </w:r>
      <w:proofErr w:type="spellStart"/>
      <w:r w:rsidRPr="003269BA">
        <w:t>biopsziák</w:t>
      </w:r>
      <w:proofErr w:type="spellEnd"/>
      <w:r w:rsidRPr="003269BA">
        <w:t xml:space="preserve"> elméleti alapjai, céljai.</w:t>
      </w:r>
    </w:p>
    <w:p w:rsidR="00A23F09" w:rsidRPr="003269BA" w:rsidRDefault="00804FA1" w:rsidP="00A23F09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máj, vese, csípőcsont, pajzsmirigy, emlő </w:t>
      </w:r>
      <w:proofErr w:type="spellStart"/>
      <w:r w:rsidRPr="003269BA">
        <w:t>biopszia</w:t>
      </w:r>
      <w:proofErr w:type="spellEnd"/>
      <w:r w:rsidRPr="003269BA">
        <w:t xml:space="preserve"> lényege, indikációi-kontraindikációi, a beavatkozásokhoz kapcsolódó előkészítési, együttműködési, megfigyelési és dokumentációs feladatok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804FA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Labordiagnosztikai alapismeretek</w:t>
      </w:r>
    </w:p>
    <w:p w:rsidR="00804FA1" w:rsidRPr="003269BA" w:rsidRDefault="00804FA1" w:rsidP="00804FA1">
      <w:pPr>
        <w:tabs>
          <w:tab w:val="left" w:pos="1418"/>
          <w:tab w:val="right" w:pos="9072"/>
        </w:tabs>
        <w:spacing w:after="0"/>
        <w:ind w:left="851"/>
      </w:pPr>
      <w:r w:rsidRPr="003269BA">
        <w:t>Labordiagnosztika fogalma, célja, módszerei, fázisai.</w:t>
      </w:r>
    </w:p>
    <w:p w:rsidR="00804FA1" w:rsidRPr="003269BA" w:rsidRDefault="00804FA1" w:rsidP="00804FA1">
      <w:pPr>
        <w:tabs>
          <w:tab w:val="left" w:pos="1418"/>
          <w:tab w:val="right" w:pos="9072"/>
        </w:tabs>
        <w:spacing w:after="0"/>
        <w:ind w:left="851"/>
      </w:pPr>
      <w:r w:rsidRPr="003269BA">
        <w:lastRenderedPageBreak/>
        <w:t xml:space="preserve">A </w:t>
      </w:r>
      <w:proofErr w:type="spellStart"/>
      <w:r w:rsidRPr="003269BA">
        <w:t>preanalitikai</w:t>
      </w:r>
      <w:proofErr w:type="spellEnd"/>
      <w:r w:rsidRPr="003269BA">
        <w:t xml:space="preserve"> fázis feladatai. </w:t>
      </w:r>
    </w:p>
    <w:p w:rsidR="00804FA1" w:rsidRPr="003269BA" w:rsidRDefault="00804FA1" w:rsidP="00804FA1">
      <w:pPr>
        <w:tabs>
          <w:tab w:val="left" w:pos="1418"/>
          <w:tab w:val="right" w:pos="9072"/>
        </w:tabs>
        <w:spacing w:after="0"/>
        <w:ind w:left="851"/>
      </w:pPr>
      <w:r w:rsidRPr="003269BA">
        <w:t>Leggyakrabban alkalmazott laborvizsgálatok indikációi, jellemzői.</w:t>
      </w:r>
    </w:p>
    <w:p w:rsidR="00804FA1" w:rsidRPr="003269BA" w:rsidRDefault="00804FA1" w:rsidP="00804FA1">
      <w:pPr>
        <w:tabs>
          <w:tab w:val="left" w:pos="1418"/>
          <w:tab w:val="right" w:pos="9072"/>
        </w:tabs>
        <w:spacing w:after="0"/>
        <w:ind w:left="851"/>
      </w:pPr>
      <w:r w:rsidRPr="003269BA">
        <w:t>A beteg előkészítés szempontjai különböző laborvizsgálatoknál.</w:t>
      </w:r>
    </w:p>
    <w:p w:rsidR="00804FA1" w:rsidRPr="003269BA" w:rsidRDefault="00804FA1" w:rsidP="00804FA1">
      <w:pPr>
        <w:tabs>
          <w:tab w:val="left" w:pos="1418"/>
          <w:tab w:val="right" w:pos="9072"/>
        </w:tabs>
        <w:spacing w:after="0"/>
        <w:ind w:left="851"/>
      </w:pPr>
      <w:r w:rsidRPr="003269BA">
        <w:t>Vérvétel zárt vérvételi rendszer alkalmazásával.</w:t>
      </w:r>
    </w:p>
    <w:p w:rsidR="00804FA1" w:rsidRPr="003269BA" w:rsidRDefault="00804FA1" w:rsidP="00804FA1">
      <w:pPr>
        <w:tabs>
          <w:tab w:val="left" w:pos="1418"/>
          <w:tab w:val="right" w:pos="9072"/>
        </w:tabs>
        <w:spacing w:after="0"/>
        <w:ind w:left="851"/>
      </w:pPr>
      <w:r w:rsidRPr="003269BA">
        <w:t>Testváladékok mintavételi technikája.</w:t>
      </w:r>
    </w:p>
    <w:p w:rsidR="00804FA1" w:rsidRPr="003269BA" w:rsidRDefault="00804FA1" w:rsidP="00804FA1">
      <w:pPr>
        <w:tabs>
          <w:tab w:val="left" w:pos="1418"/>
          <w:tab w:val="right" w:pos="9072"/>
        </w:tabs>
        <w:spacing w:after="0"/>
        <w:ind w:left="851"/>
      </w:pPr>
      <w:r w:rsidRPr="003269BA">
        <w:t>Mintavételi technikák mikrobiológiai vizsgálatokhoz.</w:t>
      </w:r>
    </w:p>
    <w:p w:rsidR="00804FA1" w:rsidRPr="003269BA" w:rsidRDefault="00804FA1" w:rsidP="00804FA1">
      <w:pPr>
        <w:tabs>
          <w:tab w:val="left" w:pos="1418"/>
          <w:tab w:val="right" w:pos="9072"/>
        </w:tabs>
        <w:spacing w:after="0"/>
        <w:ind w:left="851"/>
      </w:pPr>
      <w:r w:rsidRPr="003269BA">
        <w:t>A vizsgálati anyagok kezelésének, szállításának, dokumentálásának specialitásai.</w:t>
      </w:r>
    </w:p>
    <w:p w:rsidR="00804FA1" w:rsidRPr="003269BA" w:rsidRDefault="00804FA1" w:rsidP="00804FA1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Point</w:t>
      </w:r>
      <w:proofErr w:type="spellEnd"/>
      <w:r w:rsidRPr="003269BA">
        <w:t xml:space="preserve"> Of </w:t>
      </w:r>
      <w:proofErr w:type="spellStart"/>
      <w:r w:rsidRPr="003269BA">
        <w:t>Care</w:t>
      </w:r>
      <w:proofErr w:type="spellEnd"/>
      <w:r w:rsidRPr="003269BA">
        <w:t xml:space="preserve"> Testing (betegágy melletti labordiagnosztika) fogalma, célja, módszerei, jelentősége a betegellátásban.</w:t>
      </w:r>
    </w:p>
    <w:p w:rsidR="00804FA1" w:rsidRPr="003269BA" w:rsidRDefault="00804FA1" w:rsidP="00804FA1">
      <w:pPr>
        <w:tabs>
          <w:tab w:val="left" w:pos="1418"/>
          <w:tab w:val="right" w:pos="9072"/>
        </w:tabs>
        <w:spacing w:after="0"/>
        <w:ind w:left="851"/>
      </w:pPr>
      <w:r w:rsidRPr="003269BA">
        <w:t>Betegágy melletti vércukor meghatározás kivitelezése.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804FA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Képalkotó diagnosztika alapjai</w:t>
      </w:r>
    </w:p>
    <w:p w:rsidR="00804FA1" w:rsidRPr="003269BA" w:rsidRDefault="00804FA1" w:rsidP="00804FA1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Radiológiai alapismeretek. </w:t>
      </w:r>
    </w:p>
    <w:p w:rsidR="00804FA1" w:rsidRPr="003269BA" w:rsidRDefault="00804FA1" w:rsidP="00804FA1">
      <w:pPr>
        <w:tabs>
          <w:tab w:val="left" w:pos="1418"/>
          <w:tab w:val="right" w:pos="9072"/>
        </w:tabs>
        <w:spacing w:after="0"/>
        <w:ind w:left="851"/>
      </w:pPr>
      <w:r w:rsidRPr="003269BA">
        <w:t>Radiológiai vizsgálatok célja, módszerei.</w:t>
      </w:r>
    </w:p>
    <w:p w:rsidR="00804FA1" w:rsidRPr="003269BA" w:rsidRDefault="00804FA1" w:rsidP="00804FA1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</w:t>
      </w:r>
      <w:proofErr w:type="spellStart"/>
      <w:r w:rsidRPr="003269BA">
        <w:t>Rtg</w:t>
      </w:r>
      <w:proofErr w:type="spellEnd"/>
      <w:r w:rsidRPr="003269BA">
        <w:t xml:space="preserve">, CT, MR, PET, SPECT, </w:t>
      </w:r>
      <w:proofErr w:type="gramStart"/>
      <w:r w:rsidRPr="003269BA">
        <w:t>UH</w:t>
      </w:r>
      <w:proofErr w:type="gramEnd"/>
      <w:r w:rsidRPr="003269BA">
        <w:t xml:space="preserve">, </w:t>
      </w:r>
      <w:proofErr w:type="spellStart"/>
      <w:r w:rsidRPr="003269BA">
        <w:t>Angiográfiás</w:t>
      </w:r>
      <w:proofErr w:type="spellEnd"/>
      <w:r w:rsidRPr="003269BA">
        <w:t xml:space="preserve"> és Mammográfiás radiológiai vizsgáló eszközök működési elvének jellemzői.</w:t>
      </w:r>
    </w:p>
    <w:p w:rsidR="00804FA1" w:rsidRPr="003269BA" w:rsidRDefault="00804FA1" w:rsidP="00804FA1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vizsgáló módszerek főbb indikációi, </w:t>
      </w:r>
      <w:proofErr w:type="spellStart"/>
      <w:r w:rsidRPr="003269BA">
        <w:t>kontraindikációi</w:t>
      </w:r>
      <w:proofErr w:type="spellEnd"/>
      <w:r w:rsidRPr="003269BA">
        <w:t xml:space="preserve">. </w:t>
      </w:r>
    </w:p>
    <w:p w:rsidR="00804FA1" w:rsidRPr="003269BA" w:rsidRDefault="00804FA1" w:rsidP="00804FA1">
      <w:pPr>
        <w:tabs>
          <w:tab w:val="left" w:pos="1418"/>
          <w:tab w:val="right" w:pos="9072"/>
        </w:tabs>
        <w:spacing w:after="0"/>
        <w:ind w:left="851"/>
      </w:pPr>
      <w:r w:rsidRPr="003269BA">
        <w:t>A beteg előkészítésének és vizsgálat utáni megfigyelésének szempontjai.</w:t>
      </w:r>
    </w:p>
    <w:p w:rsidR="00804FA1" w:rsidRPr="003269BA" w:rsidRDefault="00804FA1" w:rsidP="00804FA1">
      <w:pPr>
        <w:tabs>
          <w:tab w:val="left" w:pos="1418"/>
          <w:tab w:val="right" w:pos="9072"/>
        </w:tabs>
        <w:spacing w:after="0"/>
        <w:ind w:left="851"/>
      </w:pPr>
      <w:r w:rsidRPr="003269BA">
        <w:t>A kontrasztanyag alkalmazásával történt radiológiai vizsgálatok előkészítési és megfigyelési specialitásai.</w:t>
      </w:r>
    </w:p>
    <w:p w:rsidR="00804FA1" w:rsidRPr="003269BA" w:rsidRDefault="00804FA1" w:rsidP="00804FA1">
      <w:pPr>
        <w:tabs>
          <w:tab w:val="left" w:pos="1418"/>
          <w:tab w:val="right" w:pos="9072"/>
        </w:tabs>
        <w:spacing w:after="0"/>
        <w:ind w:left="851"/>
      </w:pPr>
      <w:r w:rsidRPr="003269BA">
        <w:t>A nukleáris medicina leggyakoribb vizsgáló módszerei és jellemzői.</w:t>
      </w:r>
    </w:p>
    <w:p w:rsidR="00804FA1" w:rsidRPr="003269BA" w:rsidRDefault="00804FA1" w:rsidP="00804FA1">
      <w:pPr>
        <w:tabs>
          <w:tab w:val="left" w:pos="1418"/>
          <w:tab w:val="right" w:pos="9072"/>
        </w:tabs>
        <w:spacing w:after="0"/>
        <w:ind w:left="851"/>
      </w:pPr>
      <w:r w:rsidRPr="003269BA">
        <w:t>Az endoszkópos vizsgálatok alkalmazásának elméleti alapjai, indikációi, céljai.</w:t>
      </w:r>
    </w:p>
    <w:p w:rsidR="00804FA1" w:rsidRPr="003269BA" w:rsidRDefault="00804FA1" w:rsidP="00804FA1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Az egyes endoszkópos beavatkozásokhoz (emésztőrendszeri- </w:t>
      </w:r>
      <w:proofErr w:type="spellStart"/>
      <w:r w:rsidRPr="003269BA">
        <w:t>légzőrendszeri</w:t>
      </w:r>
      <w:proofErr w:type="spellEnd"/>
      <w:r w:rsidRPr="003269BA">
        <w:t xml:space="preserve"> </w:t>
      </w:r>
      <w:proofErr w:type="spellStart"/>
      <w:r w:rsidRPr="003269BA">
        <w:t>endoszkópiák</w:t>
      </w:r>
      <w:proofErr w:type="spellEnd"/>
      <w:r w:rsidRPr="003269BA">
        <w:t>) kapcsolódó előkészítési, együttműködési, megfigyelési és dokumentációs feladatok.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2D01C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Terápi</w:t>
      </w:r>
      <w:r w:rsidR="006A33E0" w:rsidRPr="003269BA">
        <w:rPr>
          <w:b/>
          <w:i/>
        </w:rPr>
        <w:t>ás alapismeretek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Terápia, 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Tüneti-támogató terápia, 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Supportív</w:t>
      </w:r>
      <w:proofErr w:type="spellEnd"/>
      <w:r w:rsidRPr="003269BA">
        <w:t xml:space="preserve"> terápia, 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Palliatív terápia, 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Komfort terápia, 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Aspecifikus-</w:t>
      </w:r>
      <w:proofErr w:type="spellEnd"/>
      <w:r w:rsidRPr="003269BA">
        <w:t>, specifikus terápia.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Az egészségügyi ellátás során alkalmazott terápiás módszerek: 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Konzervatív terápia, 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Műtéti terápia, 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Dietoterápia</w:t>
      </w:r>
      <w:proofErr w:type="spellEnd"/>
      <w:r w:rsidRPr="003269BA">
        <w:t xml:space="preserve">, 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Fizioterápia, 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Pszichoterápia.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Döntési algoritmus és allokáció az optimális terápia megválasztásában.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A beteg pszichés előkészítésének és vezetésének praktikumai a kompetencia határok betartásával.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A terápiás módszerek biztonsági, higiénés szempontjai és szabályai.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Fájdalomcsillapítás gyógyszeres terápia alkalmazása nélkül.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A fájdalomcsillapítás fogalma, célja, módszerei, kompetenciaköre.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fájdalomcsillapítás nem gyógyszeres formáinak, jellemzői, indikációi-kontraindikációi, alkalmazásának algoritmusai (pozíciós terápia, felszíni kezelés, hideg-meleg terápiás alkalmazások, masszázs, fizioterápia, </w:t>
      </w:r>
      <w:proofErr w:type="spellStart"/>
      <w:r w:rsidRPr="003269BA">
        <w:t>hydroterápia</w:t>
      </w:r>
      <w:proofErr w:type="spellEnd"/>
      <w:r w:rsidRPr="003269BA">
        <w:t>, TENS, alternatív medicina módszerei).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A fájdalom megfigyelésének, mérésének szempontjai.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lastRenderedPageBreak/>
        <w:t>A fájdalomcsillapítás hatékonyságának követése, dokumentálása.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Lázcsillapítás gyógyszeres terápia alkalmazása nélkül.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A láz fogalma, szervezetre gyakorolt hatásai, tünetei.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A lázcsillapítás indikációi, módszerei.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A fizikális lázcsillapítás fogalma, célja, módszerei, indikációi.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A hűtőfürdő és hűtő borogatás (priznic) alkalmazásának algoritmusa.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Lázas beteg ápolásának, megfigyelésének szempontjai.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A lázcsillapítás hatékonyságának követése, dokumentálása.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A tevékenység higiénés, munka- és környezetbiztonsági szabályai.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2D01C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Gyógyszertan alapjai, gyógyszerelés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Gyógyszertani alapfogalmak. 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Gyógyszerrendelés alapfogalmai.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Gyógyszerek hatásmechanizmusai.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Gyógyszerhatás folyamata, befolyásoló tényezői.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Gyógyszerinterakciók</w:t>
      </w:r>
      <w:proofErr w:type="spellEnd"/>
      <w:r w:rsidRPr="003269BA">
        <w:t xml:space="preserve"> és mellékhatások.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Gyógyszerformák és jellemzőik.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Gyógyszer bejuttatási módok és jellemzőik.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Gyógyszeradagok kiszámítása.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Nemzetközi rövidítések a gyógyszerelésben (gyógyszerformák, bejuttatási módok, mértékegységek).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Ápolói feladatok gyógyszerelés során.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Az intézeti gyógyszertárolás, gyógyszerkezelés szabályai, specialitásai.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A gyógyszerelés irányelvei, szabályai, kompetenciái.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per </w:t>
      </w:r>
      <w:proofErr w:type="spellStart"/>
      <w:r w:rsidRPr="003269BA">
        <w:t>os</w:t>
      </w:r>
      <w:proofErr w:type="spellEnd"/>
      <w:r w:rsidRPr="003269BA">
        <w:t xml:space="preserve">, </w:t>
      </w:r>
      <w:proofErr w:type="spellStart"/>
      <w:r w:rsidRPr="003269BA">
        <w:t>rectális</w:t>
      </w:r>
      <w:proofErr w:type="spellEnd"/>
      <w:r w:rsidRPr="003269BA">
        <w:t xml:space="preserve">, </w:t>
      </w:r>
      <w:proofErr w:type="spellStart"/>
      <w:r w:rsidRPr="003269BA">
        <w:t>transdermális</w:t>
      </w:r>
      <w:proofErr w:type="spellEnd"/>
      <w:r w:rsidRPr="003269BA">
        <w:t>, gyógyszerelés technikái.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</w:t>
      </w:r>
      <w:proofErr w:type="spellStart"/>
      <w:r w:rsidRPr="003269BA">
        <w:t>fül-orr-szem</w:t>
      </w:r>
      <w:proofErr w:type="spellEnd"/>
      <w:r w:rsidRPr="003269BA">
        <w:t xml:space="preserve"> cseppek alkalmazásának technikái.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A gyógyszerelés higiénés szabályai.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A betegmegfigyelés szempontjai gyógyszerterápia alkalmazása során.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A gyógyszertévesztés megelőzése, észlelése, jelentési kötelezettsége.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Gyógyszerelés dokumentálásának jogi és minőségirányítási szabályozása.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A beteg együttműködés jelentősége a gyógyszeres terápia során.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A gyógyszereléshez kapcsolódó betegoktatás szempontjai.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A gyógyszerterápia specialitásai gyermek- és időskorban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Injekciós terápia.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Az injekcióbejuttatás leggyakoribb formái, jellemzői, előnyei-hátrányai.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Az injekciózáshoz használható fecskendő típusok és jellemzőik.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Az injekciós tűk típusai, jellemzői, a tű méretjelölésének értelmezése.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Az előre töltött injekciós eszközök jellemzői.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Pen jellemzői.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Előkészítés injekciózáshoz.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A gyógyszer felszívás algoritmusa.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Az előkészítés során betartandó higiénés és balesetvédelmi szabályok.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Az injekciós terápia általános és helyi szövődményei.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Infúziós terápia.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Az infúziós terápia fogalma, célja, indikációja, kompetenciaköre.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folyadék bejuttatásának lehetséges módjai (perifériás-, centrális véna </w:t>
      </w:r>
      <w:proofErr w:type="spellStart"/>
      <w:r w:rsidRPr="003269BA">
        <w:t>kanülálás</w:t>
      </w:r>
      <w:proofErr w:type="spellEnd"/>
      <w:r w:rsidRPr="003269BA">
        <w:t xml:space="preserve">, </w:t>
      </w:r>
      <w:proofErr w:type="spellStart"/>
      <w:r w:rsidRPr="003269BA">
        <w:t>intraosseális</w:t>
      </w:r>
      <w:proofErr w:type="spellEnd"/>
      <w:r w:rsidRPr="003269BA">
        <w:t xml:space="preserve"> </w:t>
      </w:r>
      <w:proofErr w:type="spellStart"/>
      <w:r w:rsidRPr="003269BA">
        <w:t>kanülálás</w:t>
      </w:r>
      <w:proofErr w:type="spellEnd"/>
      <w:r w:rsidRPr="003269BA">
        <w:t>).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lastRenderedPageBreak/>
        <w:t xml:space="preserve">Az infúziós terápia során alkalmazható eszközök és jellemzőik (tűk, perifériás </w:t>
      </w:r>
      <w:proofErr w:type="spellStart"/>
      <w:r w:rsidRPr="003269BA">
        <w:t>intravascularis</w:t>
      </w:r>
      <w:proofErr w:type="spellEnd"/>
      <w:r w:rsidRPr="003269BA">
        <w:t xml:space="preserve"> </w:t>
      </w:r>
      <w:proofErr w:type="spellStart"/>
      <w:r w:rsidRPr="003269BA">
        <w:t>kanülök</w:t>
      </w:r>
      <w:proofErr w:type="spellEnd"/>
      <w:r w:rsidRPr="003269BA">
        <w:t>, infúziós szerelékek, összekötők, csatlakozók, infúzióadagoló készülékek).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Előkészítés infúziós terápiához.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A beteg pszichés, szomatikus előkészítésének specialitásai.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Segédkezés infúziós terápia kivitelezésében.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Az infúzió összeállításának és bekötésének és eltávolításának algoritmusa.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Az előkészítés és beavatkozás során betartandó higiénés és balesetvédelmi szabályok.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A beteg megfigyelésének szempontjai infúziós terápia során.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Az infúziós terápia általános és helyi szövődményei.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Az infúziós terápia dokumentálásának szabályai.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Vércsoport meghatározás.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A vércsoport meghatározás célja, indikációja, kompetenciaköre.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A vércsoport meghatározás eszközei.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Előkészítés vércsoport meghatározáshoz.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kártyás módszerrel történő vércsoport meghatározás algoritmusa. 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Vércsoport meghatározás utáni feladatok.</w:t>
      </w:r>
    </w:p>
    <w:p w:rsidR="002D01C9" w:rsidRPr="003269BA" w:rsidRDefault="002D01C9" w:rsidP="002D01C9">
      <w:pPr>
        <w:tabs>
          <w:tab w:val="left" w:pos="1418"/>
          <w:tab w:val="right" w:pos="9072"/>
        </w:tabs>
        <w:spacing w:after="0"/>
        <w:ind w:left="851"/>
      </w:pPr>
      <w:r w:rsidRPr="003269BA">
        <w:t>A tevékenység higiénés, munka- és környezetbiztonsági szabályai.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képzés javasolt helyszíne (ajánlás)</w:t>
      </w:r>
    </w:p>
    <w:p w:rsidR="00A23F09" w:rsidRPr="003269BA" w:rsidRDefault="002D01C9" w:rsidP="00A23F09">
      <w:pPr>
        <w:spacing w:after="0"/>
        <w:ind w:left="426"/>
      </w:pPr>
      <w:r w:rsidRPr="003269BA">
        <w:t>Szaktanterem, demonstrációs terem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értékelésének módja</w:t>
      </w:r>
    </w:p>
    <w:p w:rsidR="00A23F09" w:rsidRPr="003269BA" w:rsidRDefault="00A23F09" w:rsidP="00A23F09">
      <w:pPr>
        <w:spacing w:after="0"/>
        <w:ind w:left="426"/>
      </w:pPr>
      <w:r w:rsidRPr="003269BA">
        <w:t xml:space="preserve">A nemzeti köznevelésről szóló 2011. évi </w:t>
      </w:r>
      <w:r w:rsidR="004E3289">
        <w:t xml:space="preserve">CXC. törvény </w:t>
      </w:r>
      <w:r w:rsidRPr="003269BA">
        <w:t xml:space="preserve">54. § </w:t>
      </w:r>
      <w:r w:rsidR="00FA59E3">
        <w:t>(2) bekezdés a)</w:t>
      </w:r>
      <w:r w:rsidRPr="003269BA">
        <w:t xml:space="preserve"> pontja szerinti értékeléssel.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18492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proofErr w:type="spellStart"/>
      <w:r w:rsidRPr="003269BA">
        <w:rPr>
          <w:b/>
        </w:rPr>
        <w:t>Klinikumi</w:t>
      </w:r>
      <w:proofErr w:type="spellEnd"/>
      <w:r w:rsidRPr="003269BA">
        <w:rPr>
          <w:b/>
        </w:rPr>
        <w:t xml:space="preserve"> gyakorlat</w:t>
      </w:r>
      <w:r w:rsidR="00A23F09" w:rsidRPr="003269BA">
        <w:rPr>
          <w:b/>
        </w:rPr>
        <w:t xml:space="preserve"> tantárgy</w:t>
      </w:r>
      <w:r w:rsidR="00A23F09" w:rsidRPr="003269BA">
        <w:rPr>
          <w:b/>
        </w:rPr>
        <w:tab/>
      </w:r>
      <w:r w:rsidR="00FD678B" w:rsidRPr="003269BA">
        <w:rPr>
          <w:b/>
        </w:rPr>
        <w:t>178</w:t>
      </w:r>
      <w:r w:rsidR="00A23F09" w:rsidRPr="003269BA">
        <w:rPr>
          <w:b/>
        </w:rPr>
        <w:t xml:space="preserve"> óra/</w:t>
      </w:r>
      <w:r w:rsidR="00A92F93" w:rsidRPr="003269BA">
        <w:rPr>
          <w:b/>
        </w:rPr>
        <w:t>19</w:t>
      </w:r>
      <w:r w:rsidR="00FD678B" w:rsidRPr="003269BA">
        <w:rPr>
          <w:b/>
        </w:rPr>
        <w:t>8</w:t>
      </w:r>
      <w:r w:rsidR="00A23F09" w:rsidRPr="003269BA">
        <w:rPr>
          <w:b/>
        </w:rPr>
        <w:t xml:space="preserve"> óra*</w:t>
      </w:r>
    </w:p>
    <w:p w:rsidR="00A23F09" w:rsidRPr="003269BA" w:rsidRDefault="00A23F09" w:rsidP="00A23F09">
      <w:pPr>
        <w:spacing w:after="0"/>
        <w:jc w:val="right"/>
        <w:rPr>
          <w:sz w:val="20"/>
        </w:rPr>
      </w:pPr>
      <w:r w:rsidRPr="003269BA">
        <w:rPr>
          <w:sz w:val="20"/>
        </w:rPr>
        <w:t>* 9-13. évfolyamon megszervezett képzés/13. és 14. évfolyamon megszervezett képzés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spacing w:after="0"/>
        <w:ind w:left="426"/>
      </w:pPr>
      <w:r w:rsidRPr="003269BA">
        <w:t xml:space="preserve">A tantárgy a </w:t>
      </w:r>
      <w:r w:rsidR="00684980" w:rsidRPr="003269BA">
        <w:t>fő</w:t>
      </w:r>
      <w:r w:rsidRPr="003269BA">
        <w:t>szakképesítéshez kapcsolódik.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tanításának célja</w:t>
      </w:r>
    </w:p>
    <w:p w:rsidR="0018492D" w:rsidRPr="003269BA" w:rsidRDefault="0018492D" w:rsidP="00684980">
      <w:pPr>
        <w:ind w:left="360"/>
      </w:pPr>
      <w:r w:rsidRPr="003269BA">
        <w:t>A tantárgy tanításának keretében bemutatni a klinikai osztályok munkáját, munkarendjét. A beteg ellátási/ápolási folyamat végigkísérése. Diagnosztikai és terápiás eljárások megfigyelés, összefüggések elemzése.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Kapcsolódó közismereti, szakmai tartalmak</w:t>
      </w:r>
    </w:p>
    <w:p w:rsidR="0018492D" w:rsidRPr="003269BA" w:rsidRDefault="0018492D" w:rsidP="0018492D">
      <w:pPr>
        <w:spacing w:after="0"/>
        <w:ind w:left="426"/>
      </w:pPr>
      <w:r w:rsidRPr="003269BA">
        <w:t>Szakmai jogi és etikai ismeretek</w:t>
      </w:r>
    </w:p>
    <w:p w:rsidR="0018492D" w:rsidRPr="003269BA" w:rsidRDefault="0018492D" w:rsidP="0018492D">
      <w:pPr>
        <w:spacing w:after="0"/>
        <w:ind w:left="426"/>
      </w:pPr>
      <w:r w:rsidRPr="003269BA">
        <w:t>Szociológiai alapismertek</w:t>
      </w:r>
    </w:p>
    <w:p w:rsidR="0018492D" w:rsidRPr="003269BA" w:rsidRDefault="0018492D" w:rsidP="0018492D">
      <w:pPr>
        <w:spacing w:after="0"/>
        <w:ind w:left="426"/>
      </w:pPr>
      <w:r w:rsidRPr="003269BA">
        <w:t>Pszichológia alapjai</w:t>
      </w:r>
    </w:p>
    <w:p w:rsidR="0018492D" w:rsidRPr="003269BA" w:rsidRDefault="0018492D" w:rsidP="0018492D">
      <w:pPr>
        <w:spacing w:after="0"/>
        <w:ind w:left="426"/>
      </w:pPr>
      <w:r w:rsidRPr="003269BA">
        <w:t>Pedagógia alapjai</w:t>
      </w:r>
    </w:p>
    <w:p w:rsidR="0018492D" w:rsidRPr="003269BA" w:rsidRDefault="0018492D" w:rsidP="0018492D">
      <w:pPr>
        <w:spacing w:after="0"/>
        <w:ind w:left="426"/>
      </w:pPr>
      <w:proofErr w:type="spellStart"/>
      <w:r w:rsidRPr="003269BA">
        <w:t>Eü</w:t>
      </w:r>
      <w:proofErr w:type="spellEnd"/>
      <w:r w:rsidRPr="003269BA">
        <w:t>. ellátórendszer</w:t>
      </w:r>
    </w:p>
    <w:p w:rsidR="0018492D" w:rsidRPr="003269BA" w:rsidRDefault="0018492D" w:rsidP="0018492D">
      <w:pPr>
        <w:spacing w:after="0"/>
        <w:ind w:left="426"/>
      </w:pPr>
      <w:r w:rsidRPr="003269BA">
        <w:t>Népegészségügy</w:t>
      </w:r>
    </w:p>
    <w:p w:rsidR="0018492D" w:rsidRPr="003269BA" w:rsidRDefault="0018492D" w:rsidP="0018492D">
      <w:pPr>
        <w:spacing w:after="0"/>
        <w:ind w:left="426"/>
      </w:pPr>
      <w:r w:rsidRPr="003269BA">
        <w:t>Egészségfejlesztés</w:t>
      </w:r>
    </w:p>
    <w:p w:rsidR="0018492D" w:rsidRPr="003269BA" w:rsidRDefault="0018492D" w:rsidP="0018492D">
      <w:pPr>
        <w:spacing w:after="0"/>
        <w:ind w:left="426"/>
      </w:pPr>
      <w:r w:rsidRPr="003269BA">
        <w:t>Orvosi latin</w:t>
      </w:r>
    </w:p>
    <w:p w:rsidR="0018492D" w:rsidRPr="003269BA" w:rsidRDefault="0018492D" w:rsidP="0018492D">
      <w:pPr>
        <w:spacing w:after="0"/>
        <w:ind w:left="426"/>
      </w:pPr>
      <w:r w:rsidRPr="003269BA">
        <w:t>Kommunikáció</w:t>
      </w:r>
    </w:p>
    <w:p w:rsidR="0018492D" w:rsidRPr="003269BA" w:rsidRDefault="0018492D" w:rsidP="0018492D">
      <w:pPr>
        <w:spacing w:after="0"/>
        <w:ind w:left="426"/>
      </w:pPr>
      <w:r w:rsidRPr="003269BA">
        <w:t>Speciális kommunikáció</w:t>
      </w:r>
    </w:p>
    <w:p w:rsidR="0018492D" w:rsidRPr="003269BA" w:rsidRDefault="0018492D" w:rsidP="0018492D">
      <w:pPr>
        <w:spacing w:after="0"/>
        <w:ind w:left="426"/>
      </w:pPr>
      <w:r w:rsidRPr="003269BA">
        <w:t>Egészséges ember gondozása</w:t>
      </w:r>
    </w:p>
    <w:p w:rsidR="0018492D" w:rsidRPr="003269BA" w:rsidRDefault="0018492D" w:rsidP="0018492D">
      <w:pPr>
        <w:spacing w:after="0"/>
        <w:ind w:left="426"/>
      </w:pPr>
      <w:r w:rsidRPr="003269BA">
        <w:t>Csecsemő és kisgyermek gondozása</w:t>
      </w:r>
    </w:p>
    <w:p w:rsidR="0018492D" w:rsidRPr="003269BA" w:rsidRDefault="0018492D" w:rsidP="0018492D">
      <w:pPr>
        <w:spacing w:after="0"/>
        <w:ind w:left="426"/>
      </w:pPr>
      <w:r w:rsidRPr="003269BA">
        <w:lastRenderedPageBreak/>
        <w:t>Akadályozott ember gondozása</w:t>
      </w:r>
    </w:p>
    <w:p w:rsidR="0018492D" w:rsidRPr="003269BA" w:rsidRDefault="0018492D" w:rsidP="0018492D">
      <w:pPr>
        <w:spacing w:after="0"/>
        <w:ind w:left="426"/>
      </w:pPr>
      <w:r w:rsidRPr="003269BA">
        <w:t>Ápolástudomány</w:t>
      </w:r>
    </w:p>
    <w:p w:rsidR="0018492D" w:rsidRPr="003269BA" w:rsidRDefault="0018492D" w:rsidP="0018492D">
      <w:pPr>
        <w:spacing w:after="0"/>
        <w:ind w:left="426"/>
      </w:pPr>
      <w:r w:rsidRPr="003269BA">
        <w:t>Ápoláslélektan</w:t>
      </w:r>
    </w:p>
    <w:p w:rsidR="0018492D" w:rsidRPr="003269BA" w:rsidRDefault="0018492D" w:rsidP="0018492D">
      <w:pPr>
        <w:spacing w:after="0"/>
        <w:ind w:left="426"/>
      </w:pPr>
      <w:r w:rsidRPr="003269BA">
        <w:t>Ápolási beavatkozások</w:t>
      </w:r>
    </w:p>
    <w:p w:rsidR="0018492D" w:rsidRPr="003269BA" w:rsidRDefault="0018492D" w:rsidP="0018492D">
      <w:pPr>
        <w:spacing w:after="0"/>
        <w:ind w:left="426"/>
      </w:pPr>
      <w:r w:rsidRPr="003269BA">
        <w:t>Betegmegfigyelés</w:t>
      </w:r>
    </w:p>
    <w:p w:rsidR="0018492D" w:rsidRPr="003269BA" w:rsidRDefault="0018492D" w:rsidP="0018492D">
      <w:pPr>
        <w:spacing w:after="0"/>
        <w:ind w:left="426"/>
      </w:pPr>
      <w:r w:rsidRPr="003269BA">
        <w:t>Egészséges csecsemő és gyermek gondozása</w:t>
      </w:r>
    </w:p>
    <w:p w:rsidR="0018492D" w:rsidRPr="003269BA" w:rsidRDefault="0018492D" w:rsidP="0018492D">
      <w:pPr>
        <w:spacing w:after="0"/>
        <w:ind w:left="426"/>
      </w:pPr>
      <w:r w:rsidRPr="003269BA">
        <w:t>Járó beteg ellátási gyakorlat</w:t>
      </w:r>
    </w:p>
    <w:p w:rsidR="0018492D" w:rsidRPr="003269BA" w:rsidRDefault="0018492D" w:rsidP="0018492D">
      <w:pPr>
        <w:spacing w:after="0"/>
        <w:ind w:left="426"/>
      </w:pPr>
      <w:r w:rsidRPr="003269BA">
        <w:t>Ápolás és gondozási gyakorlat</w:t>
      </w:r>
    </w:p>
    <w:p w:rsidR="0018492D" w:rsidRPr="003269BA" w:rsidRDefault="0018492D" w:rsidP="0018492D">
      <w:pPr>
        <w:spacing w:after="0"/>
        <w:ind w:left="426"/>
      </w:pPr>
      <w:r w:rsidRPr="003269BA">
        <w:t>Anatómia-élettan</w:t>
      </w:r>
    </w:p>
    <w:p w:rsidR="0018492D" w:rsidRPr="003269BA" w:rsidRDefault="0018492D" w:rsidP="0018492D">
      <w:pPr>
        <w:spacing w:after="0"/>
        <w:ind w:left="426"/>
      </w:pPr>
      <w:r w:rsidRPr="003269BA">
        <w:t>Elsősegélynyújtás-első ellátás</w:t>
      </w:r>
    </w:p>
    <w:p w:rsidR="0018492D" w:rsidRPr="003269BA" w:rsidRDefault="0018492D" w:rsidP="0018492D">
      <w:pPr>
        <w:spacing w:after="0"/>
        <w:ind w:left="426"/>
      </w:pPr>
      <w:r w:rsidRPr="003269BA">
        <w:t>Mikrobiológia</w:t>
      </w:r>
    </w:p>
    <w:p w:rsidR="0018492D" w:rsidRPr="003269BA" w:rsidRDefault="0018492D" w:rsidP="0018492D">
      <w:pPr>
        <w:spacing w:after="0"/>
        <w:ind w:left="426"/>
      </w:pPr>
      <w:r w:rsidRPr="003269BA">
        <w:t>Általános kórtan</w:t>
      </w:r>
    </w:p>
    <w:p w:rsidR="0018492D" w:rsidRPr="003269BA" w:rsidRDefault="0018492D" w:rsidP="0018492D">
      <w:pPr>
        <w:spacing w:after="0"/>
        <w:ind w:left="426"/>
      </w:pPr>
      <w:r w:rsidRPr="003269BA">
        <w:t>Belgyógyászat alapjai</w:t>
      </w:r>
    </w:p>
    <w:p w:rsidR="0018492D" w:rsidRPr="003269BA" w:rsidRDefault="0018492D" w:rsidP="0018492D">
      <w:pPr>
        <w:spacing w:after="0"/>
        <w:ind w:left="426"/>
      </w:pPr>
      <w:r w:rsidRPr="003269BA">
        <w:t>Sebészet és traumatológia alapjai</w:t>
      </w:r>
    </w:p>
    <w:p w:rsidR="0018492D" w:rsidRPr="003269BA" w:rsidRDefault="0018492D" w:rsidP="0018492D">
      <w:pPr>
        <w:spacing w:after="0"/>
        <w:ind w:left="426"/>
      </w:pPr>
      <w:r w:rsidRPr="003269BA">
        <w:t>Gyermekgyógyászat alapjai</w:t>
      </w:r>
    </w:p>
    <w:p w:rsidR="0018492D" w:rsidRPr="003269BA" w:rsidRDefault="0018492D" w:rsidP="0018492D">
      <w:pPr>
        <w:spacing w:after="0"/>
        <w:ind w:left="426"/>
      </w:pPr>
      <w:r w:rsidRPr="003269BA">
        <w:t>Diagnosztikai alapjai</w:t>
      </w:r>
    </w:p>
    <w:p w:rsidR="0018492D" w:rsidRPr="003269BA" w:rsidRDefault="0018492D" w:rsidP="0018492D">
      <w:pPr>
        <w:spacing w:after="0"/>
        <w:ind w:left="426"/>
      </w:pPr>
      <w:r w:rsidRPr="003269BA">
        <w:t>Terápiás ismeretek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Témakörök</w:t>
      </w:r>
    </w:p>
    <w:p w:rsidR="00A23F09" w:rsidRPr="003269BA" w:rsidRDefault="0018492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Belgyógyászati gyakorlat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belgyógyászati osztály szervezeti felépítésének bemutatása. 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Munka és tűzvédelmi szabályok. 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beteg </w:t>
      </w:r>
      <w:proofErr w:type="spellStart"/>
      <w:r w:rsidRPr="003269BA">
        <w:t>kültakarójának</w:t>
      </w:r>
      <w:proofErr w:type="spellEnd"/>
      <w:r w:rsidRPr="003269BA">
        <w:t xml:space="preserve"> a megfigyelése.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A beteg tudatának, tudatállapotának megfigyelése.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Kardinális tünetek: a pulzus, vérnyomás, testhőmérséklet, légzés megfigyelése.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A testváladék megfigyelése és felfogása, mérése.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Vérvétel.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Vércukor meghatározás végzése gyorstesztekkel.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Betegmegfigyelő monitorok alkalmazása: EKG, pulzus, légző, hő, </w:t>
      </w:r>
      <w:proofErr w:type="spellStart"/>
      <w:r w:rsidRPr="003269BA">
        <w:t>szaturáció</w:t>
      </w:r>
      <w:proofErr w:type="spellEnd"/>
      <w:r w:rsidRPr="003269BA">
        <w:t xml:space="preserve">. 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A megfigyelések dokumentálása.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Betegvizsgálat megfigyelése.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Diagnosztikai beavatkozások megfigyelése.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A különböző kórfolyamatok megfigyelése.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Előkészítés gyógyszereléshez, segédkezés a gyógyszerbevitelben. 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Előkészítés injekciózáshoz és infúziós terápiához.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Terápiás beavatkozások megfigyelése.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Ellátási folyamat kísérése.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Bekapcsolódás az ápolási/szakápolási folyamatba.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Az ápolási folyamat: felmérés, ápolási diagnózis, ápolási terv, az ápolás kivitelezése, értékelés megfigyelés.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Az ápolási dokumentáció vezetése.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Segédkezés a beteg ember szükségleteinek a kielégítésében: mozgás, pihenés, higiéné, táplálkozás, folyadékfelvétel, váladékok ürítése, légzés, testhőmérséklet, környezeti veszélyek elkerülése.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F6714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Sebészet és traumatológia</w:t>
      </w:r>
      <w:r w:rsidR="0018492D" w:rsidRPr="003269BA">
        <w:rPr>
          <w:b/>
          <w:i/>
        </w:rPr>
        <w:t xml:space="preserve"> gyakorlat</w:t>
      </w:r>
    </w:p>
    <w:p w:rsidR="00F6714E" w:rsidRPr="003269BA" w:rsidRDefault="00F6714E" w:rsidP="0018492D">
      <w:pPr>
        <w:tabs>
          <w:tab w:val="left" w:pos="1418"/>
          <w:tab w:val="right" w:pos="9072"/>
        </w:tabs>
        <w:spacing w:after="0"/>
        <w:ind w:left="851"/>
        <w:rPr>
          <w:b/>
        </w:rPr>
      </w:pPr>
      <w:r w:rsidRPr="003269BA">
        <w:rPr>
          <w:b/>
        </w:rPr>
        <w:t>Sebészet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sebészeti osztály szervezeti felépítésének bemutatása. 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Munka és tűzvédelmi szabályok megismerése.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Sebellátás.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lastRenderedPageBreak/>
        <w:t>Kötözésben segédkezés.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Szövetegyesítő eljárások megfigyelése.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Sebváladékok megfigyelése. 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Drének</w:t>
      </w:r>
      <w:proofErr w:type="spellEnd"/>
      <w:r w:rsidRPr="003269BA">
        <w:t xml:space="preserve"> megfigyelése.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Műtétek.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A műtő felszerelésének, eszközeinek a megismerése.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Általános műtéti előkészítésben segédkezés.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Kissebészeti beavatkozások megfigyelése.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Egynapos sebészeti beavatkozások megfigyelése. 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A fájdalomcsillapítási eljárások megfigyelése.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Általános műtéti utókezelésben segédkezés.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Aszepszis/antiszepszis.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Kézfertőtlenítés.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Kötözőkocsi</w:t>
      </w:r>
      <w:proofErr w:type="spellEnd"/>
      <w:r w:rsidRPr="003269BA">
        <w:t xml:space="preserve"> eszközeinek fertőtlenítésében, sterilizálásában való közreműködés.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A beteg előkészítése képalkotó vizsgálatokhoz, endoszkópos beavatkozásához.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A testváladékokat megfigyelése és felfogása.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Vérvétel.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Előkészítés gyógyszereléshez, segédkezés a gyógyszerbevitelben.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Előkészítés injekciózáshoz és infúziós terápiához.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Előkészítés és segédkezés a punkciók és </w:t>
      </w:r>
      <w:proofErr w:type="spellStart"/>
      <w:r w:rsidRPr="003269BA">
        <w:t>biopsziák</w:t>
      </w:r>
      <w:proofErr w:type="spellEnd"/>
      <w:r w:rsidRPr="003269BA">
        <w:t xml:space="preserve"> kivitelezésében.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Bekapcsolódás az ápolási/szakápolási folyamatba.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Közreműködés az ápolási folyamatban.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Az ápolási dokumentáció vezetése.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Segédkezés a beteg ember szükségleteinek a kielégítésében: 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proofErr w:type="gramStart"/>
      <w:r w:rsidRPr="003269BA">
        <w:t>mozgás</w:t>
      </w:r>
      <w:proofErr w:type="gramEnd"/>
      <w:r w:rsidRPr="003269BA">
        <w:t xml:space="preserve">, pihenés, higiéné, táplálkozás, folyadékfelvétel, váladékok ürítése, 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proofErr w:type="gramStart"/>
      <w:r w:rsidRPr="003269BA">
        <w:t>légzés</w:t>
      </w:r>
      <w:proofErr w:type="gramEnd"/>
      <w:r w:rsidRPr="003269BA">
        <w:t>, testhőmérséklet, környezeti veszélyek elkerülése.</w:t>
      </w:r>
    </w:p>
    <w:p w:rsidR="00F6714E" w:rsidRPr="003269BA" w:rsidRDefault="00F6714E" w:rsidP="0018492D">
      <w:pPr>
        <w:tabs>
          <w:tab w:val="left" w:pos="1418"/>
          <w:tab w:val="right" w:pos="9072"/>
        </w:tabs>
        <w:spacing w:after="0"/>
        <w:ind w:left="851"/>
      </w:pPr>
    </w:p>
    <w:p w:rsidR="00F6714E" w:rsidRPr="003269BA" w:rsidRDefault="00F6714E" w:rsidP="0018492D">
      <w:pPr>
        <w:tabs>
          <w:tab w:val="left" w:pos="1418"/>
          <w:tab w:val="right" w:pos="9072"/>
        </w:tabs>
        <w:spacing w:after="0"/>
        <w:ind w:left="851"/>
        <w:rPr>
          <w:b/>
        </w:rPr>
      </w:pPr>
      <w:r w:rsidRPr="003269BA">
        <w:rPr>
          <w:b/>
        </w:rPr>
        <w:t>Traumatológia</w:t>
      </w:r>
    </w:p>
    <w:p w:rsidR="00F6714E" w:rsidRPr="003269BA" w:rsidRDefault="00F6714E" w:rsidP="00F6714E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traumatológiai osztály szervezeti felépítésének bemutatása. </w:t>
      </w:r>
    </w:p>
    <w:p w:rsidR="00F6714E" w:rsidRPr="003269BA" w:rsidRDefault="00F6714E" w:rsidP="00F6714E">
      <w:pPr>
        <w:tabs>
          <w:tab w:val="left" w:pos="1418"/>
          <w:tab w:val="right" w:pos="9072"/>
        </w:tabs>
        <w:spacing w:after="0"/>
        <w:ind w:left="851"/>
      </w:pPr>
      <w:r w:rsidRPr="003269BA">
        <w:t>Munka és tűzvédelmi szabályok megismerése.</w:t>
      </w:r>
    </w:p>
    <w:p w:rsidR="00F6714E" w:rsidRPr="003269BA" w:rsidRDefault="00F6714E" w:rsidP="00F6714E">
      <w:pPr>
        <w:tabs>
          <w:tab w:val="left" w:pos="1418"/>
          <w:tab w:val="right" w:pos="9072"/>
        </w:tabs>
        <w:spacing w:after="0"/>
        <w:ind w:left="851"/>
      </w:pPr>
      <w:r w:rsidRPr="003269BA">
        <w:t>Sérültek fogadása, első vizsgálata.</w:t>
      </w:r>
    </w:p>
    <w:p w:rsidR="00F6714E" w:rsidRPr="003269BA" w:rsidRDefault="00F6714E" w:rsidP="00F6714E">
      <w:pPr>
        <w:tabs>
          <w:tab w:val="left" w:pos="1418"/>
          <w:tab w:val="right" w:pos="9072"/>
        </w:tabs>
        <w:spacing w:after="0"/>
        <w:ind w:left="851"/>
      </w:pPr>
      <w:r w:rsidRPr="003269BA">
        <w:t>A sebkötözések.</w:t>
      </w:r>
    </w:p>
    <w:p w:rsidR="00F6714E" w:rsidRPr="003269BA" w:rsidRDefault="00F6714E" w:rsidP="00F6714E">
      <w:pPr>
        <w:tabs>
          <w:tab w:val="left" w:pos="1418"/>
          <w:tab w:val="right" w:pos="9072"/>
        </w:tabs>
        <w:spacing w:after="0"/>
        <w:ind w:left="851"/>
      </w:pPr>
      <w:r w:rsidRPr="003269BA">
        <w:t>Sebek dezinficiálása.</w:t>
      </w:r>
    </w:p>
    <w:p w:rsidR="00F6714E" w:rsidRPr="003269BA" w:rsidRDefault="00F6714E" w:rsidP="00F6714E">
      <w:pPr>
        <w:tabs>
          <w:tab w:val="left" w:pos="1418"/>
          <w:tab w:val="right" w:pos="9072"/>
        </w:tabs>
        <w:spacing w:after="0"/>
        <w:ind w:left="851"/>
      </w:pPr>
      <w:r w:rsidRPr="003269BA">
        <w:t>Típuskötések alkalmazása.</w:t>
      </w:r>
    </w:p>
    <w:p w:rsidR="00F6714E" w:rsidRPr="003269BA" w:rsidRDefault="00F6714E" w:rsidP="00F6714E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Kötözések a fejen és a nyakon, kötözések a mellkason. </w:t>
      </w:r>
    </w:p>
    <w:p w:rsidR="00F6714E" w:rsidRPr="003269BA" w:rsidRDefault="00F6714E" w:rsidP="00F6714E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Has-, lágyék- és gáttáji kötözések. </w:t>
      </w:r>
    </w:p>
    <w:p w:rsidR="00F6714E" w:rsidRPr="003269BA" w:rsidRDefault="00F6714E" w:rsidP="00F6714E">
      <w:pPr>
        <w:tabs>
          <w:tab w:val="left" w:pos="1418"/>
          <w:tab w:val="right" w:pos="9072"/>
        </w:tabs>
        <w:spacing w:after="0"/>
        <w:ind w:left="851"/>
      </w:pPr>
      <w:r w:rsidRPr="003269BA">
        <w:t>Kötözések az alsó és felső végtagon.</w:t>
      </w:r>
    </w:p>
    <w:p w:rsidR="00F6714E" w:rsidRPr="003269BA" w:rsidRDefault="00F6714E" w:rsidP="00F6714E">
      <w:pPr>
        <w:tabs>
          <w:tab w:val="left" w:pos="1418"/>
          <w:tab w:val="right" w:pos="9072"/>
        </w:tabs>
        <w:spacing w:after="0"/>
        <w:ind w:left="851"/>
      </w:pPr>
      <w:r w:rsidRPr="003269BA">
        <w:t>Csonttörések ellátása.</w:t>
      </w:r>
    </w:p>
    <w:p w:rsidR="00F6714E" w:rsidRPr="003269BA" w:rsidRDefault="00F6714E" w:rsidP="00F6714E">
      <w:pPr>
        <w:tabs>
          <w:tab w:val="left" w:pos="1418"/>
          <w:tab w:val="right" w:pos="9072"/>
        </w:tabs>
        <w:spacing w:after="0"/>
        <w:ind w:left="851"/>
      </w:pPr>
      <w:r w:rsidRPr="003269BA">
        <w:t>Rögzítő kötések, gipszelések.</w:t>
      </w:r>
    </w:p>
    <w:p w:rsidR="00F6714E" w:rsidRPr="003269BA" w:rsidRDefault="00F6714E" w:rsidP="00F6714E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törések vértelen helyretétele, </w:t>
      </w:r>
      <w:proofErr w:type="spellStart"/>
      <w:r w:rsidRPr="003269BA">
        <w:t>repozició</w:t>
      </w:r>
      <w:proofErr w:type="spellEnd"/>
      <w:r w:rsidRPr="003269BA">
        <w:t>.</w:t>
      </w:r>
    </w:p>
    <w:p w:rsidR="00F6714E" w:rsidRPr="003269BA" w:rsidRDefault="00F6714E" w:rsidP="00F6714E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Gipszelés gyakorlati alapjai, gipszkötések fajtái. </w:t>
      </w:r>
    </w:p>
    <w:p w:rsidR="00F6714E" w:rsidRPr="003269BA" w:rsidRDefault="00F6714E" w:rsidP="00F6714E">
      <w:pPr>
        <w:tabs>
          <w:tab w:val="left" w:pos="1418"/>
          <w:tab w:val="right" w:pos="9072"/>
        </w:tabs>
        <w:spacing w:after="0"/>
        <w:ind w:left="851"/>
      </w:pPr>
      <w:r w:rsidRPr="003269BA">
        <w:t>Gipszelési technikák, gipszkötések előkészítése.</w:t>
      </w:r>
    </w:p>
    <w:p w:rsidR="00F6714E" w:rsidRPr="003269BA" w:rsidRDefault="00F6714E" w:rsidP="00F6714E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Extenzió</w:t>
      </w:r>
      <w:proofErr w:type="spellEnd"/>
      <w:r w:rsidRPr="003269BA">
        <w:t xml:space="preserve"> felhelyezésének megfigyelése. </w:t>
      </w:r>
    </w:p>
    <w:p w:rsidR="00F6714E" w:rsidRPr="003269BA" w:rsidRDefault="00F6714E" w:rsidP="00F6714E">
      <w:pPr>
        <w:tabs>
          <w:tab w:val="left" w:pos="1418"/>
          <w:tab w:val="right" w:pos="9072"/>
        </w:tabs>
        <w:spacing w:after="0"/>
        <w:ind w:left="851"/>
      </w:pPr>
      <w:r w:rsidRPr="003269BA">
        <w:t>Előkészítés gyógyszereléshez, segédkezés a gyógyszerbevitelben.</w:t>
      </w:r>
    </w:p>
    <w:p w:rsidR="00F6714E" w:rsidRPr="003269BA" w:rsidRDefault="00F6714E" w:rsidP="00F6714E">
      <w:pPr>
        <w:tabs>
          <w:tab w:val="left" w:pos="1418"/>
          <w:tab w:val="right" w:pos="9072"/>
        </w:tabs>
        <w:spacing w:after="0"/>
        <w:ind w:left="851"/>
      </w:pPr>
      <w:r w:rsidRPr="003269BA">
        <w:t>Előkészítés injekciózáshoz és infúziós terápiához.</w:t>
      </w:r>
    </w:p>
    <w:p w:rsidR="00F6714E" w:rsidRPr="003269BA" w:rsidRDefault="00F6714E" w:rsidP="00F6714E">
      <w:pPr>
        <w:tabs>
          <w:tab w:val="left" w:pos="1418"/>
          <w:tab w:val="right" w:pos="9072"/>
        </w:tabs>
        <w:spacing w:after="0"/>
        <w:ind w:left="851"/>
      </w:pPr>
      <w:r w:rsidRPr="003269BA">
        <w:t>Előkészítés vércsoport meghatározáshoz.</w:t>
      </w:r>
    </w:p>
    <w:p w:rsidR="00F6714E" w:rsidRPr="003269BA" w:rsidRDefault="00F6714E" w:rsidP="00F6714E">
      <w:pPr>
        <w:tabs>
          <w:tab w:val="left" w:pos="1418"/>
          <w:tab w:val="right" w:pos="9072"/>
        </w:tabs>
        <w:spacing w:after="0"/>
        <w:ind w:left="851"/>
      </w:pPr>
      <w:r w:rsidRPr="003269BA">
        <w:t>A testváladékok megfigyelése és felfogása.</w:t>
      </w:r>
    </w:p>
    <w:p w:rsidR="00F6714E" w:rsidRPr="003269BA" w:rsidRDefault="00F6714E" w:rsidP="00F6714E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Vérvétel. </w:t>
      </w:r>
    </w:p>
    <w:p w:rsidR="00F6714E" w:rsidRPr="003269BA" w:rsidRDefault="00F6714E" w:rsidP="00F6714E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Súlyos sérült ellátásának megfigyelése, </w:t>
      </w:r>
      <w:proofErr w:type="spellStart"/>
      <w:r w:rsidRPr="003269BA">
        <w:t>sokktalanítás</w:t>
      </w:r>
      <w:proofErr w:type="spellEnd"/>
      <w:r w:rsidRPr="003269BA">
        <w:t>.</w:t>
      </w:r>
    </w:p>
    <w:p w:rsidR="00F6714E" w:rsidRPr="003269BA" w:rsidRDefault="00F6714E" w:rsidP="00F6714E">
      <w:pPr>
        <w:tabs>
          <w:tab w:val="left" w:pos="1418"/>
          <w:tab w:val="right" w:pos="9072"/>
        </w:tabs>
        <w:spacing w:after="0"/>
        <w:ind w:left="851"/>
      </w:pPr>
      <w:r w:rsidRPr="003269BA">
        <w:t>Bekapcsolódás az ápolási/szakápolási folyamatba.</w:t>
      </w:r>
    </w:p>
    <w:p w:rsidR="00F6714E" w:rsidRPr="003269BA" w:rsidRDefault="00F6714E" w:rsidP="00F6714E">
      <w:pPr>
        <w:tabs>
          <w:tab w:val="left" w:pos="1418"/>
          <w:tab w:val="right" w:pos="9072"/>
        </w:tabs>
        <w:spacing w:after="0"/>
        <w:ind w:left="851"/>
      </w:pPr>
      <w:r w:rsidRPr="003269BA">
        <w:lastRenderedPageBreak/>
        <w:t>Közreműködés az ápolási folyamatban.</w:t>
      </w:r>
    </w:p>
    <w:p w:rsidR="00F6714E" w:rsidRPr="003269BA" w:rsidRDefault="00F6714E" w:rsidP="00F6714E">
      <w:pPr>
        <w:tabs>
          <w:tab w:val="left" w:pos="1418"/>
          <w:tab w:val="right" w:pos="9072"/>
        </w:tabs>
        <w:spacing w:after="0"/>
        <w:ind w:left="851"/>
      </w:pPr>
      <w:r w:rsidRPr="003269BA">
        <w:t>Az ápolási dokumentáció vezetése.</w:t>
      </w:r>
    </w:p>
    <w:p w:rsidR="00F6714E" w:rsidRPr="003269BA" w:rsidRDefault="00F6714E" w:rsidP="00F6714E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Segédkezés a beteg ember szükségleteinek a kielégítésében: </w:t>
      </w:r>
    </w:p>
    <w:p w:rsidR="00F6714E" w:rsidRPr="003269BA" w:rsidRDefault="00F6714E" w:rsidP="00F6714E">
      <w:pPr>
        <w:tabs>
          <w:tab w:val="left" w:pos="1418"/>
          <w:tab w:val="right" w:pos="9072"/>
        </w:tabs>
        <w:spacing w:after="0"/>
        <w:ind w:left="851"/>
      </w:pPr>
      <w:r w:rsidRPr="003269BA">
        <w:t>Mozgás, pihenés, higiéné.</w:t>
      </w:r>
    </w:p>
    <w:p w:rsidR="00F6714E" w:rsidRPr="003269BA" w:rsidRDefault="00F6714E" w:rsidP="00F6714E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Táplálkozás, folyadékfelvétel, váladékok ürítése. </w:t>
      </w:r>
    </w:p>
    <w:p w:rsidR="00F6714E" w:rsidRPr="003269BA" w:rsidRDefault="00F6714E" w:rsidP="00F6714E">
      <w:pPr>
        <w:tabs>
          <w:tab w:val="left" w:pos="1418"/>
          <w:tab w:val="right" w:pos="9072"/>
        </w:tabs>
        <w:spacing w:after="0"/>
        <w:ind w:left="851"/>
      </w:pPr>
      <w:r w:rsidRPr="003269BA">
        <w:t>Légzés, testhőmérséklet, környezeti veszélyek elkerülése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F226E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Csecsemő és g</w:t>
      </w:r>
      <w:r w:rsidR="0018492D" w:rsidRPr="003269BA">
        <w:rPr>
          <w:b/>
          <w:i/>
        </w:rPr>
        <w:t>yermek</w:t>
      </w:r>
      <w:r w:rsidRPr="003269BA">
        <w:rPr>
          <w:b/>
          <w:i/>
        </w:rPr>
        <w:t>osztályos</w:t>
      </w:r>
      <w:r w:rsidR="0018492D" w:rsidRPr="003269BA">
        <w:rPr>
          <w:b/>
          <w:i/>
        </w:rPr>
        <w:t xml:space="preserve"> gyakorlat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Az osztály szervezeti felépítésének bemutatása. 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Munka és tűzvédelmi szabályok megismerése.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Csecsemő osztályos gyakorlat.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Az újszülött életjelenségeinek megfigyelése. 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Koraszülöttség jeleinek és a fejlődési rendellenességek felismerése. 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Megfigyelés: </w:t>
      </w:r>
      <w:proofErr w:type="spellStart"/>
      <w:r w:rsidRPr="003269BA">
        <w:t>turgor</w:t>
      </w:r>
      <w:proofErr w:type="spellEnd"/>
      <w:r w:rsidRPr="003269BA">
        <w:t>, mozgás, köldök, kutacsok, nyálkahártyák (</w:t>
      </w:r>
      <w:proofErr w:type="spellStart"/>
      <w:r w:rsidRPr="003269BA">
        <w:t>Apgar</w:t>
      </w:r>
      <w:proofErr w:type="spellEnd"/>
      <w:r w:rsidRPr="003269BA">
        <w:t>).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Fekvési módok, alvás és alvási szokások, a sírás megfigyelése. 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Szoptatás és táplálás.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Székletürítés és vizeletürítés megfigyelése. 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Testtömeg és testarányok mérése. 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Csecsemők állapotváltozásainak felismerése.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Gyermekosztályos gyakorlat.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Az arc és testtájak, testarányok, mozgás megfigyelése, testsúly mérése.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Kardinális tünetek mérése, megfigyelése.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gyermek tudatának és magatartásának megfigyelése. 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Érzékszervek működésének megfigyelése. 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Köhögés és köpet megfigyelése. 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Hányás és </w:t>
      </w:r>
      <w:proofErr w:type="gramStart"/>
      <w:r w:rsidRPr="003269BA">
        <w:t>hányadék</w:t>
      </w:r>
      <w:proofErr w:type="gramEnd"/>
      <w:r w:rsidRPr="003269BA">
        <w:t xml:space="preserve"> megfigyelése. 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Bevitt és ürített folyadék mennyiségének megfigyelése. 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gyermekek állapotváltozásainak felismerése. 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gyermek elhanyagolásának illetve bántalmazásának felismerése. 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Betegmegfigyelő monitorok alkalmazása a gyermekápolásban. 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Csecsemő és gyermekosztályon egyaránt végzendő ápolási feladatok. 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Ágyazás, beteg fektetése, mobilizálása, kényelmi eszközök alkalmazása.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Pihenés feltételeinek biztosítása.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Beteg környezetének higiénéje.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Fürdetés, szájápolás, hajmosás, körömápolás, bőrápolás, bőrvédelem.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Etetés eszközeinek előkészítése, használata, szondatáplálás.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>Előkészítés vizithez, a beteg tartása-fogása vizsgálatokhoz.</w:t>
      </w:r>
    </w:p>
    <w:p w:rsidR="0018492D" w:rsidRPr="003269BA" w:rsidRDefault="0018492D" w:rsidP="0018492D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megfigyelt és a mért paraméterek dokumentálása. </w:t>
      </w:r>
    </w:p>
    <w:p w:rsidR="00A23F09" w:rsidRPr="003269BA" w:rsidRDefault="0018492D" w:rsidP="00A23F09">
      <w:pPr>
        <w:tabs>
          <w:tab w:val="left" w:pos="1418"/>
          <w:tab w:val="right" w:pos="9072"/>
        </w:tabs>
        <w:spacing w:after="0"/>
        <w:ind w:left="851"/>
      </w:pPr>
      <w:r w:rsidRPr="003269BA">
        <w:t>Kapcsolat a szülőkkel.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képzés javasolt helyszíne (ajánlás)</w:t>
      </w:r>
    </w:p>
    <w:p w:rsidR="003104F8" w:rsidRPr="003269BA" w:rsidRDefault="003104F8" w:rsidP="003104F8">
      <w:pPr>
        <w:spacing w:after="0"/>
        <w:ind w:left="426"/>
      </w:pPr>
      <w:r w:rsidRPr="003269BA">
        <w:t>Belgyógyászati osztály.</w:t>
      </w:r>
    </w:p>
    <w:p w:rsidR="003104F8" w:rsidRPr="003269BA" w:rsidRDefault="003104F8" w:rsidP="003104F8">
      <w:pPr>
        <w:spacing w:after="0"/>
        <w:ind w:left="426"/>
      </w:pPr>
      <w:r w:rsidRPr="003269BA">
        <w:t>Sebészeti osztály.</w:t>
      </w:r>
    </w:p>
    <w:p w:rsidR="003104F8" w:rsidRPr="003269BA" w:rsidRDefault="003104F8" w:rsidP="003104F8">
      <w:pPr>
        <w:spacing w:after="0"/>
        <w:ind w:left="426"/>
      </w:pPr>
      <w:r w:rsidRPr="003269BA">
        <w:t>Traumatológia.</w:t>
      </w:r>
    </w:p>
    <w:p w:rsidR="00A23F09" w:rsidRPr="003269BA" w:rsidRDefault="003104F8" w:rsidP="003104F8">
      <w:pPr>
        <w:spacing w:after="0"/>
        <w:ind w:left="426"/>
      </w:pPr>
      <w:r w:rsidRPr="003269BA">
        <w:t>Csecsemő és gyermekosztály.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értékelésének módja</w:t>
      </w:r>
    </w:p>
    <w:p w:rsidR="00A23F09" w:rsidRPr="003269BA" w:rsidRDefault="00A23F09" w:rsidP="00D12FEE">
      <w:pPr>
        <w:spacing w:after="0"/>
        <w:ind w:left="426"/>
      </w:pPr>
      <w:r w:rsidRPr="003269BA">
        <w:t xml:space="preserve">A nemzeti köznevelésről szóló 2011. évi </w:t>
      </w:r>
      <w:r w:rsidR="004E3289">
        <w:t xml:space="preserve">CXC. törvény </w:t>
      </w:r>
      <w:r w:rsidRPr="003269BA">
        <w:t xml:space="preserve">54. § </w:t>
      </w:r>
      <w:r w:rsidR="00FA59E3">
        <w:t>(2) bekezdés a)</w:t>
      </w:r>
      <w:r w:rsidRPr="003269BA">
        <w:t xml:space="preserve"> pontja szerinti értékeléssel.</w:t>
      </w:r>
      <w:r w:rsidRPr="003269BA">
        <w:br w:type="page"/>
      </w:r>
    </w:p>
    <w:p w:rsidR="00A23F09" w:rsidRPr="003269BA" w:rsidRDefault="00A23F09" w:rsidP="00A23F09"/>
    <w:p w:rsidR="00A23F09" w:rsidRPr="003269BA" w:rsidRDefault="00A23F09" w:rsidP="00A23F09">
      <w:pPr>
        <w:spacing w:before="2880"/>
        <w:jc w:val="center"/>
        <w:rPr>
          <w:b/>
          <w:sz w:val="36"/>
        </w:rPr>
      </w:pPr>
      <w:r w:rsidRPr="003269BA">
        <w:rPr>
          <w:b/>
          <w:sz w:val="36"/>
        </w:rPr>
        <w:t>A</w:t>
      </w:r>
    </w:p>
    <w:p w:rsidR="00A23F09" w:rsidRPr="003269BA" w:rsidRDefault="00EE1C07" w:rsidP="00A23F09">
      <w:pPr>
        <w:spacing w:after="480"/>
        <w:jc w:val="center"/>
        <w:rPr>
          <w:b/>
          <w:sz w:val="36"/>
        </w:rPr>
      </w:pPr>
      <w:r w:rsidRPr="003269BA">
        <w:rPr>
          <w:b/>
          <w:sz w:val="36"/>
        </w:rPr>
        <w:t>11635</w:t>
      </w:r>
      <w:r w:rsidR="00A23F09" w:rsidRPr="003269BA">
        <w:rPr>
          <w:b/>
          <w:sz w:val="36"/>
        </w:rPr>
        <w:t>-</w:t>
      </w:r>
      <w:r w:rsidRPr="003269BA">
        <w:rPr>
          <w:b/>
          <w:sz w:val="36"/>
        </w:rPr>
        <w:t>16</w:t>
      </w:r>
      <w:r w:rsidR="00A23F09" w:rsidRPr="003269BA">
        <w:rPr>
          <w:b/>
          <w:sz w:val="36"/>
        </w:rPr>
        <w:t xml:space="preserve"> azonosító számú</w:t>
      </w:r>
    </w:p>
    <w:p w:rsidR="00A23F09" w:rsidRPr="003269BA" w:rsidRDefault="00EE1C07" w:rsidP="00A23F09">
      <w:pPr>
        <w:jc w:val="center"/>
        <w:rPr>
          <w:b/>
          <w:sz w:val="36"/>
        </w:rPr>
      </w:pPr>
      <w:r w:rsidRPr="003269BA">
        <w:rPr>
          <w:b/>
          <w:sz w:val="36"/>
        </w:rPr>
        <w:t>Egészségügyi asszisztensi feladatok</w:t>
      </w:r>
    </w:p>
    <w:p w:rsidR="00A23F09" w:rsidRPr="003269BA" w:rsidRDefault="00A23F09" w:rsidP="00A23F09">
      <w:pPr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megnevezésű</w:t>
      </w:r>
      <w:proofErr w:type="gramEnd"/>
    </w:p>
    <w:p w:rsidR="00A23F09" w:rsidRPr="003269BA" w:rsidRDefault="00A23F09" w:rsidP="00A23F09">
      <w:pPr>
        <w:spacing w:before="480" w:after="480"/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szakmai</w:t>
      </w:r>
      <w:proofErr w:type="gramEnd"/>
      <w:r w:rsidRPr="003269BA">
        <w:rPr>
          <w:b/>
          <w:sz w:val="36"/>
        </w:rPr>
        <w:t xml:space="preserve"> követelménymodul</w:t>
      </w:r>
    </w:p>
    <w:p w:rsidR="00A23F09" w:rsidRPr="003269BA" w:rsidRDefault="00A23F09" w:rsidP="00A23F09">
      <w:pPr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tantárgyai</w:t>
      </w:r>
      <w:proofErr w:type="gramEnd"/>
      <w:r w:rsidRPr="003269BA">
        <w:rPr>
          <w:b/>
          <w:sz w:val="36"/>
        </w:rPr>
        <w:t>, témakörei</w:t>
      </w:r>
    </w:p>
    <w:p w:rsidR="00A23F09" w:rsidRPr="003269BA" w:rsidRDefault="00A23F09" w:rsidP="00A23F09">
      <w:pPr>
        <w:spacing w:after="200" w:line="276" w:lineRule="auto"/>
        <w:jc w:val="left"/>
      </w:pPr>
      <w:r w:rsidRPr="003269BA">
        <w:br w:type="page"/>
      </w:r>
    </w:p>
    <w:p w:rsidR="00A23F09" w:rsidRPr="003269BA" w:rsidRDefault="00A23F09" w:rsidP="00A23F09">
      <w:r w:rsidRPr="003269BA">
        <w:lastRenderedPageBreak/>
        <w:t xml:space="preserve">A </w:t>
      </w:r>
      <w:r w:rsidR="003A3804" w:rsidRPr="003269BA">
        <w:t>11635-16</w:t>
      </w:r>
      <w:r w:rsidRPr="003269BA">
        <w:t xml:space="preserve"> azonosító számú </w:t>
      </w:r>
      <w:r w:rsidR="003A3804" w:rsidRPr="003269BA">
        <w:t>Egészségügyi asszisztensi feladatok</w:t>
      </w:r>
      <w:r w:rsidRPr="003269BA">
        <w:t xml:space="preserve"> megnevezésű szakmai követelménymodulhoz tartozó tantárgyak és témakörök oktatása során </w:t>
      </w:r>
      <w:r w:rsidR="004E3289">
        <w:t>fejlesztendő kompetenciák:</w:t>
      </w:r>
    </w:p>
    <w:tbl>
      <w:tblPr>
        <w:tblW w:w="0" w:type="auto"/>
        <w:jc w:val="center"/>
        <w:tblInd w:w="-274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018"/>
        <w:gridCol w:w="758"/>
        <w:gridCol w:w="758"/>
      </w:tblGrid>
      <w:tr w:rsidR="003269BA" w:rsidRPr="003269BA" w:rsidTr="00D12FEE">
        <w:trPr>
          <w:cantSplit/>
          <w:trHeight w:val="2574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Egészségügyi asszisztensi 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Egészségügyi asszisztálás gyakorlata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Részt vesz a </w:t>
            </w:r>
            <w:proofErr w:type="spellStart"/>
            <w:r w:rsidRPr="003269BA">
              <w:rPr>
                <w:szCs w:val="24"/>
              </w:rPr>
              <w:t>járóbeteg</w:t>
            </w:r>
            <w:proofErr w:type="spellEnd"/>
            <w:r w:rsidRPr="003269BA">
              <w:rPr>
                <w:szCs w:val="24"/>
              </w:rPr>
              <w:t xml:space="preserve"> szakellátásban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C3F0D" w:rsidRPr="003269BA" w:rsidRDefault="00AC3F0D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Biztosítja a szakrendelés, ellátás megkezdéséhez szükséges eszközöket, anyagokat, gondoskodik a rendelő, a betegváró, a kezelő tisztaságáról, a megfelelő higiénés feltételekről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3F0D" w:rsidRPr="003269BA" w:rsidRDefault="00AC3F0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3F0D" w:rsidRPr="003269BA" w:rsidRDefault="00AC3F0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C3F0D" w:rsidRPr="003269BA" w:rsidRDefault="00AC3F0D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Beteget fogad, irányít, ismeri és alkalmazza a betegosztályozás szabályait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3F0D" w:rsidRPr="003269BA" w:rsidRDefault="00AC3F0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3F0D" w:rsidRPr="003269BA" w:rsidRDefault="00AC3F0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C3F0D" w:rsidRPr="003269BA" w:rsidRDefault="00AC3F0D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Sürgősségi eseteket felismer, orvost hív, szükség esetén elsősegélyt nyújt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3F0D" w:rsidRPr="003269BA" w:rsidRDefault="00AC3F0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3F0D" w:rsidRPr="003269BA" w:rsidRDefault="00AC3F0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C3F0D" w:rsidRPr="003269BA" w:rsidRDefault="00AC3F0D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Tájékoztatja a beteget a vizsgálat menetéről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3F0D" w:rsidRPr="003269BA" w:rsidRDefault="00AC3F0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3F0D" w:rsidRPr="003269BA" w:rsidRDefault="00AC3F0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C3F0D" w:rsidRPr="003269BA" w:rsidRDefault="00AC3F0D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Közreműködik a különböző szakrendelőkben folyó beavatkozásoknál, segédkezik a vizsgálatok kivitelezése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3F0D" w:rsidRPr="003269BA" w:rsidRDefault="00AC3F0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3F0D" w:rsidRPr="003269BA" w:rsidRDefault="00AC3F0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C3F0D" w:rsidRPr="003269BA" w:rsidRDefault="00AC3F0D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Beteget beavatkozásokhoz, vizsgálatokhoz </w:t>
            </w:r>
            <w:proofErr w:type="spellStart"/>
            <w:r w:rsidRPr="003269BA">
              <w:rPr>
                <w:szCs w:val="24"/>
              </w:rPr>
              <w:t>pozicionál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3F0D" w:rsidRPr="003269BA" w:rsidRDefault="00AC3F0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3F0D" w:rsidRPr="003269BA" w:rsidRDefault="00AC3F0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C3F0D" w:rsidRPr="003269BA" w:rsidRDefault="00AC3F0D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Testváladékokat felfog, mintavételt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3F0D" w:rsidRPr="003269BA" w:rsidRDefault="00AC3F0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3F0D" w:rsidRPr="003269BA" w:rsidRDefault="00AC3F0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C3F0D" w:rsidRPr="003269BA" w:rsidRDefault="00AC3F0D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laboratóriumi mintavételi- és tárolási szabályokat ismeri és alkalmazza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3F0D" w:rsidRPr="003269BA" w:rsidRDefault="00AC3F0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3F0D" w:rsidRPr="003269BA" w:rsidRDefault="00AC3F0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C3F0D" w:rsidRPr="003269BA" w:rsidRDefault="00AC3F0D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Közreműködik a szakrendelői diagnosztikai vizsgálatok elvégzésében, a vizsgálati anyagokat a diagnosztikai helyre juttatja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3F0D" w:rsidRPr="003269BA" w:rsidRDefault="00AC3F0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3F0D" w:rsidRPr="003269BA" w:rsidRDefault="00AC3F0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C3F0D" w:rsidRPr="003269BA" w:rsidRDefault="00AC3F0D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Megfigyeli és észleli a beteget, felismeri a hirtelen állapotrosszabbodás tüneteit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3F0D" w:rsidRPr="003269BA" w:rsidRDefault="00AC3F0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3F0D" w:rsidRPr="003269BA" w:rsidRDefault="00AC3F0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C3F0D" w:rsidRPr="003269BA" w:rsidRDefault="00AB531F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Vitális paramétereket megfigyel, mér, dokumentálja az észlelteket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3F0D" w:rsidRPr="003269BA" w:rsidRDefault="00AC3F0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3F0D" w:rsidRPr="003269BA" w:rsidRDefault="00AB531F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C3F0D" w:rsidRPr="003269BA" w:rsidRDefault="00AB531F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Diagnosztikus teszteket használ, értelmez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3F0D" w:rsidRPr="003269BA" w:rsidRDefault="00AC3F0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3F0D" w:rsidRPr="003269BA" w:rsidRDefault="00AB531F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C3F0D" w:rsidRPr="003269BA" w:rsidRDefault="00EA348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Segédkezik a sebellátás során, kötést cserél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3F0D" w:rsidRPr="003269BA" w:rsidRDefault="00AC3F0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3F0D" w:rsidRPr="003269BA" w:rsidRDefault="00EA348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C3F0D" w:rsidRPr="003269BA" w:rsidRDefault="0096596D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Felismeri a bántalmazás jeleit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3F0D" w:rsidRPr="003269BA" w:rsidRDefault="00AC3F0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3F0D" w:rsidRPr="003269BA" w:rsidRDefault="0096596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C3F0D" w:rsidRPr="003269BA" w:rsidRDefault="00523287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Tájékoztatást ad a prevenciós és rehabilitációs lehetőségekről, gyógyászati segédeszközök használatát ismert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3F0D" w:rsidRPr="003269BA" w:rsidRDefault="00AC3F0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3F0D" w:rsidRPr="003269BA" w:rsidRDefault="00523287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Betegedukaciót</w:t>
            </w:r>
            <w:proofErr w:type="spellEnd"/>
            <w:r w:rsidRPr="003269BA">
              <w:rPr>
                <w:szCs w:val="24"/>
              </w:rPr>
              <w:t xml:space="preserve">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C3F0D" w:rsidRPr="003269BA" w:rsidRDefault="00523287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Esélyegyenlőséget biztosít, segíti az akadályozott személyeket az egészségügyi ellátásuk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3F0D" w:rsidRPr="003269BA" w:rsidRDefault="00523287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3F0D" w:rsidRPr="003269BA" w:rsidRDefault="00AC3F0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3269BA" w:rsidRDefault="00523287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Közreműködik a statisztikai adatszolgáltatásban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523287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523287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3269BA" w:rsidRDefault="00523287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térítésköteles betegellátással kapcsolatos adminisztrációt vezet, valamint a külföldi és egészségbiztosítással nem rendelkező betegek dokumentálását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523287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523287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3269BA" w:rsidRDefault="00523287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Az egészségügyi ellátásban használt medikai rendszereket alkalmaz, elektronikus adatbázisokat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956C64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956C64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A laboratóriumi mintavételi- és tárolási szabályokat ismeri és </w:t>
            </w:r>
            <w:r w:rsidRPr="003269BA">
              <w:rPr>
                <w:szCs w:val="24"/>
              </w:rPr>
              <w:lastRenderedPageBreak/>
              <w:t>alkalmazza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lastRenderedPageBreak/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E6294" w:rsidRPr="003269BA" w:rsidRDefault="008E6294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lastRenderedPageBreak/>
              <w:t>Vezeti az adatforgalommal kapcsolatos adminisztrációt, dokumentációt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6294" w:rsidRPr="003269BA" w:rsidRDefault="008E6294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6294" w:rsidRPr="003269BA" w:rsidRDefault="008E6294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E6294" w:rsidRPr="003269BA" w:rsidRDefault="008E6294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Egészségügyi kódrendszert ismer és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6294" w:rsidRPr="003269BA" w:rsidRDefault="008E6294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6294" w:rsidRPr="003269BA" w:rsidRDefault="008E6294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E6294" w:rsidRPr="003269BA" w:rsidRDefault="008E6294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Betegszállítást, mentőhívást intéz, karhatalmi segítséget igénylő esetekben rendőri segítséget kér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6294" w:rsidRPr="003269BA" w:rsidRDefault="008E6294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6294" w:rsidRPr="003269BA" w:rsidRDefault="008E6294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Egészségügyi törvény és az egészségügyi ellátásra vonatkozó hatályos jogszabályok, finanszírozás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Aszeptikus betegellátás, higiéné és </w:t>
            </w:r>
            <w:proofErr w:type="spellStart"/>
            <w:r w:rsidRPr="003269BA">
              <w:rPr>
                <w:szCs w:val="24"/>
              </w:rPr>
              <w:t>nosocomialis</w:t>
            </w:r>
            <w:proofErr w:type="spellEnd"/>
            <w:r w:rsidRPr="003269BA">
              <w:rPr>
                <w:szCs w:val="24"/>
              </w:rPr>
              <w:t xml:space="preserve"> </w:t>
            </w:r>
            <w:proofErr w:type="spellStart"/>
            <w:r w:rsidRPr="003269BA">
              <w:rPr>
                <w:szCs w:val="24"/>
              </w:rPr>
              <w:t>surveillance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E6294" w:rsidRPr="003269BA" w:rsidRDefault="008E6294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Belgyógyászat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6294" w:rsidRPr="003269BA" w:rsidRDefault="008E6294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6294" w:rsidRPr="003269BA" w:rsidRDefault="008E6294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E6294" w:rsidRPr="003269BA" w:rsidRDefault="008E6294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Sebészet, traumatológia, ortopédia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6294" w:rsidRPr="003269BA" w:rsidRDefault="008E6294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6294" w:rsidRPr="003269BA" w:rsidRDefault="008E6294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E6294" w:rsidRPr="003269BA" w:rsidRDefault="008E6294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Pszichiátria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6294" w:rsidRPr="003269BA" w:rsidRDefault="008E6294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6294" w:rsidRPr="003269BA" w:rsidRDefault="008E6294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E6294" w:rsidRPr="003269BA" w:rsidRDefault="008E6294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Nőgyógyászat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6294" w:rsidRPr="003269BA" w:rsidRDefault="008E6294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6294" w:rsidRPr="003269BA" w:rsidRDefault="008E6294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E6294" w:rsidRPr="003269BA" w:rsidRDefault="008E6294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Betegfelvétel. betegirányítás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6294" w:rsidRPr="003269BA" w:rsidRDefault="008E6294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6294" w:rsidRPr="003269BA" w:rsidRDefault="008E6294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Asszisztálás és segédkezés vizsgálatoknál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Betegfelvétel, betegirányítás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Betegmegfigyelés, betegbiztonság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E6294" w:rsidRPr="003269BA" w:rsidRDefault="008E6294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Szakrendelői dokumentáció vezetése és adatvédelmi 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6294" w:rsidRPr="003269BA" w:rsidRDefault="008E6294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6294" w:rsidRPr="003269BA" w:rsidRDefault="001201D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E6294" w:rsidRPr="003269BA" w:rsidRDefault="008E6294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Egyszer</w:t>
            </w:r>
            <w:r w:rsidR="00EA1F2C" w:rsidRPr="003269BA">
              <w:rPr>
                <w:szCs w:val="24"/>
              </w:rPr>
              <w:t>-</w:t>
            </w:r>
            <w:r w:rsidRPr="003269BA">
              <w:rPr>
                <w:szCs w:val="24"/>
              </w:rPr>
              <w:t>használatos anyagok, eszközök kezelésére vonatkozó 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6294" w:rsidRPr="003269BA" w:rsidRDefault="008E6294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6294" w:rsidRPr="003269BA" w:rsidRDefault="001201D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E6294" w:rsidRPr="003269BA" w:rsidRDefault="008E6294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Fertőtlenítés, sterilitási 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6294" w:rsidRPr="003269BA" w:rsidRDefault="008E6294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6294" w:rsidRPr="003269BA" w:rsidRDefault="001201D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E6294" w:rsidRPr="003269BA" w:rsidRDefault="001201D3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Diagnosztikus és terápiás beavatkozások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6294" w:rsidRPr="003269BA" w:rsidRDefault="008E6294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6294" w:rsidRPr="003269BA" w:rsidRDefault="001201D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Diagnosztikus és terápiás eszközök előkészítése, használata, fertőtlenítése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201D3" w:rsidRPr="003269BA" w:rsidRDefault="001201D3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Kisklinikumok</w:t>
            </w:r>
            <w:proofErr w:type="spellEnd"/>
            <w:r w:rsidRPr="003269BA">
              <w:rPr>
                <w:szCs w:val="24"/>
              </w:rPr>
              <w:t>, bőrgyógyászat, szemészet, gégészet, neurológia, urológia, reumatológia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01D3" w:rsidRPr="003269BA" w:rsidRDefault="001201D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01D3" w:rsidRPr="003269BA" w:rsidRDefault="001201D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201D3" w:rsidRPr="003269BA" w:rsidRDefault="001201D3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Megváltozott szükségletek felmérése, kielégítése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01D3" w:rsidRPr="003269BA" w:rsidRDefault="001201D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01D3" w:rsidRPr="003269BA" w:rsidRDefault="001201D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201D3" w:rsidRPr="003269BA" w:rsidRDefault="001201D3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Rehabilitáció, gyógyászati segédeszközök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01D3" w:rsidRPr="003269BA" w:rsidRDefault="001201D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01D3" w:rsidRPr="003269BA" w:rsidRDefault="001201D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201D3" w:rsidRPr="003269BA" w:rsidRDefault="001201D3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Betegbiztonság és munkabiztonság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01D3" w:rsidRPr="003269BA" w:rsidRDefault="001201D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01D3" w:rsidRPr="003269BA" w:rsidRDefault="001201D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201D3" w:rsidRPr="003269BA" w:rsidRDefault="001201D3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Háziorvosi szolgálat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01D3" w:rsidRPr="003269BA" w:rsidRDefault="001201D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01D3" w:rsidRPr="003269BA" w:rsidRDefault="001201D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201D3" w:rsidRPr="003269BA" w:rsidRDefault="001201D3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Fizikoterápia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01D3" w:rsidRPr="003269BA" w:rsidRDefault="001201D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01D3" w:rsidRPr="003269BA" w:rsidRDefault="001201D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Informatikai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Szakmai nyelvű íráskészség és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Betegelőkészítés</w:t>
            </w:r>
            <w:proofErr w:type="spellEnd"/>
            <w:r w:rsidRPr="003269BA">
              <w:rPr>
                <w:szCs w:val="24"/>
              </w:rPr>
              <w:t xml:space="preserve"> vizsgálatokhoz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3269BA" w:rsidRDefault="003B6C23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Betegmegfigyelés vizsgálatok alatt és után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3B6C2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3269BA" w:rsidRDefault="003B6C23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Betegbiztonság megteremtése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3B6C2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3269BA" w:rsidRDefault="003B6C23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3B6C2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3269BA" w:rsidRDefault="003B6C23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3B6C2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3269BA" w:rsidRDefault="003B6C23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Precizitás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3B6C2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3B6C2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3269BA" w:rsidRDefault="003B6C23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Empatikus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3B6C2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3269BA" w:rsidRDefault="003B6C23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3B6C2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3B6C2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3269BA" w:rsidRDefault="003B6C23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Ismeret helyén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3B6C2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3B6C2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3269BA" w:rsidRDefault="003B6C23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Helyzetfelismerés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3B6C2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D12FEE" w:rsidRPr="003269BA" w:rsidTr="00D12FEE">
        <w:trPr>
          <w:trHeight w:val="255"/>
          <w:jc w:val="center"/>
        </w:trPr>
        <w:tc>
          <w:tcPr>
            <w:tcW w:w="7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3269BA" w:rsidRDefault="003B6C23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3269BA" w:rsidRDefault="003B6C2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</w:tbl>
    <w:p w:rsidR="00A23F09" w:rsidRPr="003269BA" w:rsidRDefault="00A23F09" w:rsidP="00A23F09"/>
    <w:p w:rsidR="00A23F09" w:rsidRPr="003269BA" w:rsidRDefault="006E7FD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3269BA">
        <w:rPr>
          <w:b/>
        </w:rPr>
        <w:t>Egészségügyi asszisztensi feladatok</w:t>
      </w:r>
      <w:r w:rsidR="00A23F09" w:rsidRPr="003269BA">
        <w:rPr>
          <w:b/>
        </w:rPr>
        <w:t xml:space="preserve"> tantárgy</w:t>
      </w:r>
      <w:r w:rsidR="00A23F09" w:rsidRPr="003269BA">
        <w:rPr>
          <w:b/>
        </w:rPr>
        <w:tab/>
      </w:r>
      <w:r w:rsidR="00FD678B" w:rsidRPr="003269BA">
        <w:rPr>
          <w:b/>
        </w:rPr>
        <w:t>193</w:t>
      </w:r>
      <w:r w:rsidR="00A23F09" w:rsidRPr="003269BA">
        <w:rPr>
          <w:b/>
        </w:rPr>
        <w:t xml:space="preserve"> óra/</w:t>
      </w:r>
      <w:r w:rsidR="00A92F93" w:rsidRPr="003269BA">
        <w:rPr>
          <w:b/>
        </w:rPr>
        <w:t xml:space="preserve"> -</w:t>
      </w:r>
      <w:r w:rsidR="00A23F09" w:rsidRPr="003269BA">
        <w:rPr>
          <w:b/>
        </w:rPr>
        <w:t xml:space="preserve"> óra*</w:t>
      </w:r>
    </w:p>
    <w:p w:rsidR="00A23F09" w:rsidRPr="003269BA" w:rsidRDefault="00A23F09" w:rsidP="00A23F09">
      <w:pPr>
        <w:spacing w:after="0"/>
        <w:jc w:val="right"/>
        <w:rPr>
          <w:sz w:val="20"/>
        </w:rPr>
      </w:pPr>
      <w:r w:rsidRPr="003269BA">
        <w:rPr>
          <w:sz w:val="20"/>
        </w:rPr>
        <w:t>* 9-13. évfolyamon megszervezett képzés/13. és 14. évfolyamon megszervezett képzés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spacing w:after="0"/>
        <w:ind w:left="426"/>
      </w:pPr>
      <w:r w:rsidRPr="003269BA">
        <w:t xml:space="preserve">A tantárgy az </w:t>
      </w:r>
      <w:r w:rsidR="006E7FDD" w:rsidRPr="003269BA">
        <w:t>52 720 01 általános ápolási és egészségügyi asszisztens mellék</w:t>
      </w:r>
      <w:r w:rsidR="00D12FEE">
        <w:t>-</w:t>
      </w:r>
      <w:r w:rsidRPr="003269BA">
        <w:t>szakképesítéshez kapcsolódik.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tanításának célja</w:t>
      </w:r>
    </w:p>
    <w:p w:rsidR="00A23F09" w:rsidRPr="003269BA" w:rsidRDefault="006E7FDD" w:rsidP="006E7FDD">
      <w:r w:rsidRPr="003269BA">
        <w:t>A járóbeteg-szakrendelés, a gondozás és rehabilitáció asszisztensi feladataira való felkészítés. Az asszisztensi munkakör feladatainak megismerése, elsajátítása.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Kapcsolódó közismereti, szakmai tartalmak</w:t>
      </w:r>
    </w:p>
    <w:p w:rsidR="006E7FDD" w:rsidRPr="003269BA" w:rsidRDefault="006E7FDD" w:rsidP="006E7FDD">
      <w:pPr>
        <w:spacing w:after="0"/>
        <w:ind w:left="426"/>
      </w:pPr>
      <w:r w:rsidRPr="003269BA">
        <w:t>Munkahelyi egészség és biztonság</w:t>
      </w:r>
    </w:p>
    <w:p w:rsidR="006E7FDD" w:rsidRPr="003269BA" w:rsidRDefault="006E7FDD" w:rsidP="006E7FDD">
      <w:pPr>
        <w:spacing w:after="0"/>
        <w:ind w:left="426"/>
      </w:pPr>
      <w:r w:rsidRPr="003269BA">
        <w:t>Egészségügyi alapismeretek</w:t>
      </w:r>
    </w:p>
    <w:p w:rsidR="006E7FDD" w:rsidRPr="003269BA" w:rsidRDefault="006E7FDD" w:rsidP="006E7FDD">
      <w:pPr>
        <w:spacing w:after="0"/>
        <w:ind w:left="426"/>
      </w:pPr>
      <w:r w:rsidRPr="003269BA">
        <w:t>Ápolástan-gondozástan</w:t>
      </w:r>
    </w:p>
    <w:p w:rsidR="006E7FDD" w:rsidRPr="003269BA" w:rsidRDefault="006E7FDD" w:rsidP="006E7FDD">
      <w:pPr>
        <w:spacing w:after="0"/>
        <w:ind w:left="426"/>
      </w:pPr>
      <w:proofErr w:type="spellStart"/>
      <w:r w:rsidRPr="003269BA">
        <w:t>Klinikumi</w:t>
      </w:r>
      <w:proofErr w:type="spellEnd"/>
      <w:r w:rsidRPr="003269BA">
        <w:t xml:space="preserve"> szakismeretek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Témakörök</w:t>
      </w:r>
    </w:p>
    <w:p w:rsidR="00A23F09" w:rsidRPr="003269BA" w:rsidRDefault="008E6F3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Asszisztensi feladatok diagnosztikus eljárásoknál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Diagnózis felállításhoz szükséges fizikális vizsgálatok és asszisztensi feladatai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Diagnózis felállításához szükséges vizsgálatok a </w:t>
      </w:r>
      <w:proofErr w:type="spellStart"/>
      <w:r w:rsidRPr="003269BA">
        <w:t>járóbeteg</w:t>
      </w:r>
      <w:proofErr w:type="spellEnd"/>
      <w:r w:rsidRPr="003269BA">
        <w:t xml:space="preserve"> szakrendelésen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Kardiológiai vizsgáló módszerek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Traumatológiai beteg vizsgálatának módszerei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Reumatológiai vizsgáló módszerek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Sérülések, bántalmazások jelei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Életkoronkénti vizsgálatok specialitásai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proofErr w:type="gramStart"/>
      <w:r w:rsidRPr="003269BA">
        <w:t>Csípőficam szűrés</w:t>
      </w:r>
      <w:proofErr w:type="gramEnd"/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Allergológiai</w:t>
      </w:r>
      <w:proofErr w:type="spellEnd"/>
      <w:r w:rsidRPr="003269BA">
        <w:t xml:space="preserve"> vizsgálatok (légzőszervi, étel, kontakt és különleges)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Zavart tudatú beteg vizsgálatának specialitásai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Szülészeti vizsgálatok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A fájdalom mérésének, megfigyelésének szempontjai, módszertana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Laboratóriumi vizsgálatok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Légzésfunkciós vizsgálat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Testváladékok vételének szabályai, protokollok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Testváladék vételének eszközei; váladékvétel; a vizsgálati minták kezelésének, tárolásának szabályai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Diagnosztikus gyors tesztek alkalmazása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Beteg pozicionálás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beteg előkészítése különböző vizsgálatokhoz, életkoronkénti specialitások a beteg segítése vizsgálat előtt, alatt és után; 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Közreműködés, asszisztálás a vizsgálatok/beavatkozások során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Betegbiztonság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Aszeptikus környezet megteremtése vizsgálatokhoz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Higiéné és </w:t>
      </w:r>
      <w:proofErr w:type="spellStart"/>
      <w:r w:rsidRPr="003269BA">
        <w:t>nosocomialis</w:t>
      </w:r>
      <w:proofErr w:type="spellEnd"/>
      <w:r w:rsidRPr="003269BA">
        <w:t xml:space="preserve"> </w:t>
      </w:r>
      <w:proofErr w:type="spellStart"/>
      <w:r w:rsidRPr="003269BA">
        <w:t>surveillancea</w:t>
      </w:r>
      <w:proofErr w:type="spellEnd"/>
      <w:r w:rsidRPr="003269BA">
        <w:t xml:space="preserve"> </w:t>
      </w:r>
      <w:proofErr w:type="spellStart"/>
      <w:r w:rsidRPr="003269BA">
        <w:t>járóbeteg</w:t>
      </w:r>
      <w:proofErr w:type="spellEnd"/>
      <w:r w:rsidRPr="003269BA">
        <w:t xml:space="preserve"> ellátásban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E06C6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 xml:space="preserve">Asszisztensi feladatok </w:t>
      </w:r>
      <w:r w:rsidR="002B3C4D" w:rsidRPr="003269BA">
        <w:rPr>
          <w:b/>
          <w:i/>
        </w:rPr>
        <w:t xml:space="preserve">a </w:t>
      </w:r>
      <w:r w:rsidRPr="003269BA">
        <w:rPr>
          <w:b/>
          <w:i/>
        </w:rPr>
        <w:t>bőrgyógyászat és szemészet területén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A bőrbetegségek elemi jelenségei (elsődleges-, másodlagos elemi jelenségek)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Mikroorganizmusok okozta betegségek 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Allergiás megbetegedések 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Genetikai eredetű megbetegedések 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lastRenderedPageBreak/>
        <w:t xml:space="preserve">Parazitás fertőzések, betegségek 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Daganatos elváltozások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Fokozott faggyúmirigy termelés okozta betegség 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Bőrgyógyászati vizsgáló módszerek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Bőrbetegek vizsgálata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A szem leggyakoribb betegségei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Szemészeti vizsgáló módszerek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Szemészeti kezelések és asszisztensi feladatai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Mintavétel szabályai, protokollok; 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Mintavétel eszközei; mintavétel; a vizsgálati minták kezelésének, tárolásának szabályai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Diagnosztikus tesztek alkalmazása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Beteg pozicionálás szemészeti vizsgálatokhoz, beavatkozásokhoz</w:t>
      </w:r>
    </w:p>
    <w:p w:rsidR="00A23F09" w:rsidRPr="003269BA" w:rsidRDefault="00E06C66" w:rsidP="00A23F09">
      <w:pPr>
        <w:tabs>
          <w:tab w:val="left" w:pos="1418"/>
          <w:tab w:val="right" w:pos="9072"/>
        </w:tabs>
        <w:spacing w:after="0"/>
        <w:ind w:left="851"/>
      </w:pPr>
      <w:r w:rsidRPr="003269BA">
        <w:t>Betegtájékoztatás specialitásai a látásában akadályozott személyek ellátása során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E06C6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Asszisztensi feladatok fül-orr-gégészeti területen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A fül betegségei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Az orr és melléküregeinek betegségei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A gége betegségei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Fül- orr- gégészeti vizsgáló módszerek 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A hallás vizsgálatának módszerei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Idegen test eltávolítás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Mintavétel szabályai, protokollok; 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Mintavétel eszközei; mintavétel; a vizsgálati minták kezelésének, tárolásának szabályai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Diagnosztikus tesztek alkalmazása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Beteg pozicionálás fül-orr-gégészeti területen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Betegtájékoztatás specialitásai hallásában korlátozott és siket személyek ellátása során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Életkoronkénti beteg előkészítés vizsgálatokhoz, a beteg segítése vizsgálat előtt, alatt és után; a beteg- és dolgozói biztonság fenntartása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Közreműködés, asszisztálás a vizsgálatok/beavatkozások során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E06C6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Asszisztensi feladatok urológiai területen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Urológiai vizsgáló módszerek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Mintavétel szabályai, protokollok; 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Mintavétel eszközei; mintavétel; a vizsgálati minták kezelésének, tárolásának szabályai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Diagnosztikus tesztek alkalmazása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Beteg pozicionálás urológiai vizsgálatokhoz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Életkoronkénti beteg előkészítés a beteg segítése vizsgálat előtt, alatt és után; Közreműködés, asszisztálás urológiai a vizsgálatok/beavatkozások során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E06C6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Asszisztensi feladatok nőgyógyászati területen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Leggyakoribb nőgyógyászati megbetegedések (fertőzések, gyulladások, daganatok,)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Vérzési rendellenességek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Menopausa</w:t>
      </w:r>
      <w:proofErr w:type="spellEnd"/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Nőgyógyászati vizsgáló módszerek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Mintavétel szabályai, protokollok; 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lastRenderedPageBreak/>
        <w:t>Mintavétel eszközei; mintavétel; a vizsgálati minták kezelésének, tárolásának szabályai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Beteg pozicionálás nőgyógyászati vizsgálatokhoz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Életkoronkénti beteg előkészítés vizsgálatokhoz, a beteg segítése vizsgálat előtt, alatt és után</w:t>
      </w:r>
    </w:p>
    <w:p w:rsidR="00A23F09" w:rsidRPr="003269BA" w:rsidRDefault="00E06C66" w:rsidP="00A23F09">
      <w:pPr>
        <w:tabs>
          <w:tab w:val="left" w:pos="1418"/>
          <w:tab w:val="right" w:pos="9072"/>
        </w:tabs>
        <w:spacing w:after="0"/>
        <w:ind w:left="851"/>
      </w:pPr>
      <w:r w:rsidRPr="003269BA">
        <w:t>Közreműködés, asszisztálás a nőgyógyászati vizsgálatok/beavatkozások során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E06C6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Asszisztensi feladatok neurológiai és pszichiátriai területen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Neurológia kórfolyamatra utaló tünetek, panaszok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Neurológia vizsgáló módszerek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Pszichiátriai vizsgáló módszerek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Zavart tudatú beteg vizsgálatának specialitásai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Mintavétel szabályai, protokollok; 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Mintavétel eszközei; mintavétel; a vizsgálati minták kezelésének, tárolásának szabályai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Beteg pozicionálás neurológiai vizsgálatokhoz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Közreműködés, asszisztálás neurológiai vizsgálatok/beavatkozások során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E06C6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 xml:space="preserve">Dokumentáció vezetése a </w:t>
      </w:r>
      <w:proofErr w:type="spellStart"/>
      <w:r w:rsidRPr="003269BA">
        <w:rPr>
          <w:b/>
          <w:i/>
        </w:rPr>
        <w:t>járóbeteg</w:t>
      </w:r>
      <w:proofErr w:type="spellEnd"/>
      <w:r w:rsidRPr="003269BA">
        <w:rPr>
          <w:b/>
          <w:i/>
        </w:rPr>
        <w:t xml:space="preserve"> ellátásban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A járóbeteg-ellátás és háziorvosi dokumentáció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A dokumentáció vezetésének szabályai, módjai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Betegelőjegyzés 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Betegirányítás, betegosztályozás szabályai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Az adatrögzítés és adatkezelés szabályai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Adatvédelmi szabályok, adatvédelmi jelentések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Medikai rendszerek alkalmazása és használatának szabályai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Vizsgálatok és kezelések, azok eredményeinek rögzítése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Betegmegfigyelés dokumentálás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Táppénzjelentés, nyilvántartás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Táppénzes napló vezetése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Finanszírozási és kódolási ismeretek alkalmazása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Járóbeteg</w:t>
      </w:r>
      <w:proofErr w:type="spellEnd"/>
      <w:r w:rsidRPr="003269BA">
        <w:t xml:space="preserve"> adatok elemzése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Havi- és éves- valamint különböző szakmai szabályok szerinti (pl. gyermekortopédiai, onkológiai stb.) jelentések elkészítése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Betegforgalmi adatok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BNO, FNO rendszere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Statisztikai adatok nyilvántartása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Krónikus betegek gondozásának nyilvántartása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Fertőző betegekkel kapcsolatos jelentési kötelezettségek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A dokumentáció archiválása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Betegátadás dokumentálása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Az egészségügyi dokumentáció átadásának szabályai (lelet, zárójelentés, röntgen, stb.)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Térítésköteles betegellátás adminisztráció (külföldi és egészségbiztosítással nem rendelkező betegdokumentáció)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Egészségügyi kódrendszert ismer és alkalmaz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Betegszállítás, mentőhívás 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Karhatalmi segítséget igénylő esetek rendőri segítsége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04744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Pre</w:t>
      </w:r>
      <w:r w:rsidR="00E06C66" w:rsidRPr="003269BA">
        <w:rPr>
          <w:b/>
          <w:i/>
        </w:rPr>
        <w:t>venció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lastRenderedPageBreak/>
        <w:t>Egészségügyi szűrés, szűrővizsgálatok szervezése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Népegészségügyi célú szűrővizsgálatok szervezése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Járványügyi okból végzett szűrővizsgálatok szervezése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Kampányok 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Szűrővizsgálatra jogosult egészségügyi szolgáltatók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A megelőző ellátások igénybevételének lehetőségei, finanszírozása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Háziorvosi ellátók szerepe a prevencióban</w:t>
      </w:r>
    </w:p>
    <w:p w:rsidR="00A23F09" w:rsidRPr="003269BA" w:rsidRDefault="00E06C66" w:rsidP="00A23F09">
      <w:pPr>
        <w:tabs>
          <w:tab w:val="left" w:pos="1418"/>
          <w:tab w:val="right" w:pos="9072"/>
        </w:tabs>
        <w:spacing w:after="0"/>
        <w:ind w:left="851"/>
      </w:pPr>
      <w:r w:rsidRPr="003269BA">
        <w:t>Asszisztensi feladatok a nemenkénti és életkoronkénti szűrővizsgálatoknál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E06C6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Rehabilitáció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A rehabilitáció és formái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A rehabilitáció területei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Rehabilitációs tevékenység a járóbeteg-ellátás különböző területein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Rehabilitációs vizsgálat és rehabilitációs terv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Rehabilitációs team működése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Asszisztensi feladatok a </w:t>
      </w:r>
      <w:proofErr w:type="spellStart"/>
      <w:r w:rsidRPr="003269BA">
        <w:t>járóbeteg</w:t>
      </w:r>
      <w:proofErr w:type="spellEnd"/>
      <w:r w:rsidRPr="003269BA">
        <w:t xml:space="preserve"> rehabilitáció különböző területein; közreműködés egészségkárosodottak rehabilitációs programjaiban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Gyógyászati segédeszközök alkalmazása, 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Betegedukáció</w:t>
      </w:r>
      <w:proofErr w:type="spellEnd"/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Rehabilitációs intézetek</w:t>
      </w:r>
    </w:p>
    <w:p w:rsidR="00E06C66" w:rsidRPr="003269BA" w:rsidRDefault="00E06C66" w:rsidP="00E06C66">
      <w:pPr>
        <w:tabs>
          <w:tab w:val="left" w:pos="1418"/>
          <w:tab w:val="right" w:pos="9072"/>
        </w:tabs>
        <w:spacing w:after="0"/>
        <w:ind w:left="851"/>
      </w:pPr>
      <w:r w:rsidRPr="003269BA">
        <w:t>Az otthonápolási szolgálat szerepe a rehabilitációban</w:t>
      </w:r>
    </w:p>
    <w:p w:rsidR="00A23F09" w:rsidRPr="003269BA" w:rsidRDefault="00E06C66" w:rsidP="00A23F09">
      <w:pPr>
        <w:tabs>
          <w:tab w:val="left" w:pos="1418"/>
          <w:tab w:val="right" w:pos="9072"/>
        </w:tabs>
        <w:spacing w:after="0"/>
        <w:ind w:left="851"/>
      </w:pPr>
      <w:r w:rsidRPr="003269BA">
        <w:t>Lakóközösségi rehabilitáció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képzés javasolt helyszíne (ajánlás)</w:t>
      </w:r>
    </w:p>
    <w:p w:rsidR="00A23F09" w:rsidRPr="003269BA" w:rsidRDefault="006C19A4" w:rsidP="00A23F09">
      <w:pPr>
        <w:spacing w:after="0"/>
        <w:ind w:left="426"/>
      </w:pPr>
      <w:r w:rsidRPr="003269BA">
        <w:t>Szaktanterem, demonstrációs terem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értékelésének módja</w:t>
      </w:r>
    </w:p>
    <w:p w:rsidR="00A23F09" w:rsidRPr="003269BA" w:rsidRDefault="00A23F09" w:rsidP="00A23F09">
      <w:pPr>
        <w:spacing w:after="0"/>
        <w:ind w:left="426"/>
      </w:pPr>
      <w:r w:rsidRPr="003269BA">
        <w:t xml:space="preserve">A nemzeti köznevelésről szóló 2011. évi </w:t>
      </w:r>
      <w:r w:rsidR="004E3289">
        <w:t xml:space="preserve">CXC. törvény </w:t>
      </w:r>
      <w:r w:rsidRPr="003269BA">
        <w:t xml:space="preserve">54. § </w:t>
      </w:r>
      <w:r w:rsidR="00FA59E3">
        <w:t>(2) bekezdés a)</w:t>
      </w:r>
      <w:r w:rsidRPr="003269BA">
        <w:t xml:space="preserve"> pontja szerinti értékeléssel.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92F93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3269BA">
        <w:rPr>
          <w:b/>
        </w:rPr>
        <w:t>E</w:t>
      </w:r>
      <w:r w:rsidR="00354A0F" w:rsidRPr="003269BA">
        <w:rPr>
          <w:b/>
        </w:rPr>
        <w:t>gészségügyi asszisztálás gyakorlata</w:t>
      </w:r>
      <w:r w:rsidR="00A23F09" w:rsidRPr="003269BA">
        <w:rPr>
          <w:b/>
        </w:rPr>
        <w:t xml:space="preserve"> tantárgy</w:t>
      </w:r>
      <w:r w:rsidR="00A23F09" w:rsidRPr="003269BA">
        <w:rPr>
          <w:b/>
        </w:rPr>
        <w:tab/>
      </w:r>
      <w:r w:rsidR="00FD678B" w:rsidRPr="003269BA">
        <w:rPr>
          <w:b/>
        </w:rPr>
        <w:t>129</w:t>
      </w:r>
      <w:r w:rsidR="00A23F09" w:rsidRPr="003269BA">
        <w:rPr>
          <w:b/>
        </w:rPr>
        <w:t xml:space="preserve"> óra/</w:t>
      </w:r>
      <w:r w:rsidRPr="003269BA">
        <w:rPr>
          <w:b/>
        </w:rPr>
        <w:t xml:space="preserve"> -</w:t>
      </w:r>
      <w:r w:rsidR="00A23F09" w:rsidRPr="003269BA">
        <w:rPr>
          <w:b/>
        </w:rPr>
        <w:t xml:space="preserve"> óra*</w:t>
      </w:r>
    </w:p>
    <w:p w:rsidR="00A23F09" w:rsidRPr="003269BA" w:rsidRDefault="00A23F09" w:rsidP="00A23F09">
      <w:pPr>
        <w:spacing w:after="0"/>
        <w:jc w:val="right"/>
        <w:rPr>
          <w:sz w:val="20"/>
        </w:rPr>
      </w:pPr>
      <w:r w:rsidRPr="003269BA">
        <w:rPr>
          <w:sz w:val="20"/>
        </w:rPr>
        <w:t>* 9-13. évfolyamon megszervezett képzés/13. és 14. évfolyamon megszervezett képzés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spacing w:after="0"/>
        <w:ind w:left="426"/>
      </w:pPr>
      <w:r w:rsidRPr="003269BA">
        <w:t xml:space="preserve">A tantárgy az </w:t>
      </w:r>
      <w:r w:rsidR="00E82309" w:rsidRPr="003269BA">
        <w:t>52 720 01 általános ápolási és egészségügyi asszisztens mellék</w:t>
      </w:r>
      <w:r w:rsidR="00D12FEE">
        <w:t>-</w:t>
      </w:r>
      <w:r w:rsidRPr="003269BA">
        <w:t>szakképesítéshez kapcsolódik.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tanításának célja</w:t>
      </w:r>
    </w:p>
    <w:p w:rsidR="00A23F09" w:rsidRPr="003269BA" w:rsidRDefault="00E82309" w:rsidP="00A23F09">
      <w:pPr>
        <w:spacing w:after="0"/>
        <w:ind w:left="426"/>
      </w:pPr>
      <w:r w:rsidRPr="003269BA">
        <w:t xml:space="preserve">A </w:t>
      </w:r>
      <w:proofErr w:type="spellStart"/>
      <w:r w:rsidRPr="003269BA">
        <w:t>járóbeteg</w:t>
      </w:r>
      <w:proofErr w:type="spellEnd"/>
      <w:r w:rsidRPr="003269BA">
        <w:t xml:space="preserve"> szakrendelés területeinek és az ott folyó munkának a megismerése. A tantárgy tanításának végső célja, hogy a képzésben résztvevők a végzettséggel megszerezhető kompetenciákat teljes egészében elsajátítsák.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Kapcsolódó közismereti, szakmai tartalmak</w:t>
      </w:r>
    </w:p>
    <w:p w:rsidR="00E82309" w:rsidRPr="003269BA" w:rsidRDefault="00E82309" w:rsidP="00E82309">
      <w:pPr>
        <w:spacing w:after="0"/>
        <w:ind w:left="426"/>
      </w:pPr>
      <w:r w:rsidRPr="003269BA">
        <w:t>Munkahelyi egészség és biztonság</w:t>
      </w:r>
    </w:p>
    <w:p w:rsidR="00E82309" w:rsidRPr="003269BA" w:rsidRDefault="00E82309" w:rsidP="00E82309">
      <w:pPr>
        <w:spacing w:after="0"/>
        <w:ind w:left="426"/>
      </w:pPr>
      <w:r w:rsidRPr="003269BA">
        <w:t>Egészségügyi alapismeretek</w:t>
      </w:r>
    </w:p>
    <w:p w:rsidR="00E82309" w:rsidRPr="003269BA" w:rsidRDefault="00E82309" w:rsidP="00E82309">
      <w:pPr>
        <w:spacing w:after="0"/>
        <w:ind w:left="426"/>
      </w:pPr>
      <w:r w:rsidRPr="003269BA">
        <w:t>Ápolástan-gondozástan</w:t>
      </w:r>
    </w:p>
    <w:p w:rsidR="00E82309" w:rsidRPr="003269BA" w:rsidRDefault="00E82309" w:rsidP="00E82309">
      <w:pPr>
        <w:spacing w:after="0"/>
        <w:ind w:left="426"/>
      </w:pPr>
      <w:proofErr w:type="spellStart"/>
      <w:r w:rsidRPr="003269BA">
        <w:t>Klinikumi</w:t>
      </w:r>
      <w:proofErr w:type="spellEnd"/>
      <w:r w:rsidRPr="003269BA">
        <w:t xml:space="preserve"> szakismeretek</w:t>
      </w:r>
    </w:p>
    <w:p w:rsidR="00E82309" w:rsidRPr="003269BA" w:rsidRDefault="00E82309" w:rsidP="00E82309">
      <w:pPr>
        <w:spacing w:after="0"/>
        <w:ind w:left="426"/>
      </w:pPr>
      <w:r w:rsidRPr="003269BA">
        <w:t>Egészségügyi asszisztensi feladatok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Témakörök</w:t>
      </w:r>
    </w:p>
    <w:p w:rsidR="00A23F09" w:rsidRPr="003269BA" w:rsidRDefault="00E8230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Betegirányítás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lastRenderedPageBreak/>
        <w:t>Rendelő- és gondozóintézeti betegfelvétel, kartonozó, betegirányító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A betegváró és a munkatér tisztaságának, a higiénés feltételeknek biztosítása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Kapcsolattartás a szakrendelések szakdolgozóival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Szakrendelésre, gondozásra megjelent betegek társadalombiztosításhoz kapcsolódó jogosultságának ellenőrzése, dokumentáció vezetése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Külföldi vagy érvényes társadalombiztosítással nem rendelkező betegekkel kapcsolatos adminisztráció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Betegelőjegyzés, regisztráció végzése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Térítésköteles betegellátással kapcsolatos adminisztráció, dokumentáció végzése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Beteg fogadása, irányítása, a betegosztályozás szabályainak alkalmazása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Felvilágosítás nyújtása a szakrendelések, gondozók működéséről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Beteg, hozzátartozó, kísérő tájékoztatása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Akadályozott személyeket segít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Papíralapú és számítógépes betegnyilvántartás vezetése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Közreműködés a statisztikai adatszolgáltatásban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Az egészségügyi ellátásban használt medikai rendszerek alkalmazása, elektronikus adatbázis kezelése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Adatrögzítés, tárolás, archiválás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Sürgősségi eseteket felismerése, orvos hívás, szükség esetén elsősegélynyújtás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E8230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Szakrendelések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b/>
        </w:rPr>
      </w:pPr>
      <w:r w:rsidRPr="003269BA">
        <w:rPr>
          <w:b/>
        </w:rPr>
        <w:t>Belgyógyászat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A szakrendelő munkájának, működésének bemutatása, megismerése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Munkavédelmi, munkabiztonsági, környezetvédelmi és higiénés szabályok ismerete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A betegváró, a rendelő, kezelő tisztaságának, a higiénés feltételeknek biztosítása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Betegforgalom szervezése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Betegbiztonság megteremtése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Belgyógyászati szakrendelésekhez kapcsolódó diagnosztikai egységek bemutatása, EKG, kardiológiai diagnosztika (ECHO, terheléses EKG, ABP) </w:t>
      </w:r>
      <w:proofErr w:type="spellStart"/>
      <w:r w:rsidRPr="003269BA">
        <w:t>endoszkópia</w:t>
      </w:r>
      <w:proofErr w:type="spellEnd"/>
      <w:r w:rsidRPr="003269BA">
        <w:t xml:space="preserve">, 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A szakrendelés megkezdéséhez szükséges gyógyszerek, eszközök, gyógyászati anyagok biztosítása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Gyógyszertárolás-, gyógyszerhűtő-, gyógyszerek lejárati idejének ellenőrzése, dokumentálása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Veszélyes hulladék szabályszerű kezelése, tárolása, szállításra előkészítése, dokumentálása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A betegellátáshoz kapcsolódó dokumentáció (papíralapú, számítógépes) vezetése, a társadalombiztosításhoz kapcsolódó jogosultságok ellenőrzése, betegazonosítás végzése, külföldi és biztosítással nem rendelkező betegek adminisztrációja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Előkészítés eszközös vizsgálatokhoz; a használt eszközök kezelése a higiénés szabályoknak megfelelően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Beteg felkészítése a vizsgálatokra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Közreműködés a beteg fizikális vizsgálatánál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Vitális paraméterek megfigyelése, mérése, dokumentálása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A beteg segítése, pozicionálás vizsgálatokhoz, beavatkozásokhoz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A beteg előkészítése és segédkezés a speciális diagnosztikai és terápiás beavatkozások kivitelezésében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Betegmegfigyelés a különböző beavatkozások alatt és után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Segédkezés vizsgálati anyagok mintavételénél; mintavétellel kapcsolatos adminisztráció elvégzése; minták tárolása, laboratóriumba juttatása; testváladékok felfogása; 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lastRenderedPageBreak/>
        <w:t>Sürgősségi esetek asszisztensi feladatai (felismerés, orvos-hívás, elsősegélynyújtás)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Előkészítés injekciózáshoz, </w:t>
      </w:r>
      <w:proofErr w:type="spellStart"/>
      <w:r w:rsidRPr="003269BA">
        <w:t>sc</w:t>
      </w:r>
      <w:proofErr w:type="spellEnd"/>
      <w:r w:rsidRPr="003269BA">
        <w:t xml:space="preserve">. </w:t>
      </w:r>
      <w:proofErr w:type="gramStart"/>
      <w:r w:rsidRPr="003269BA">
        <w:t>és</w:t>
      </w:r>
      <w:proofErr w:type="gramEnd"/>
      <w:r w:rsidRPr="003269BA">
        <w:t xml:space="preserve"> </w:t>
      </w:r>
      <w:proofErr w:type="spellStart"/>
      <w:r w:rsidRPr="003269BA">
        <w:t>im</w:t>
      </w:r>
      <w:proofErr w:type="spellEnd"/>
      <w:r w:rsidRPr="003269BA">
        <w:t>. injekció beadása, dokumentálása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EKG készítés, dokumentálás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Közreműködés a betegvizsgálatoknál (ECHO, ABPM, terheléses EKG, Doppler, </w:t>
      </w:r>
      <w:proofErr w:type="spellStart"/>
      <w:r w:rsidRPr="003269BA">
        <w:t>endoscopos</w:t>
      </w:r>
      <w:proofErr w:type="spellEnd"/>
      <w:r w:rsidRPr="003269BA">
        <w:t xml:space="preserve"> beavatkozások)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Vércukormérés, dokumentálás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Betegeducatio</w:t>
      </w:r>
      <w:proofErr w:type="spellEnd"/>
      <w:r w:rsidRPr="003269BA">
        <w:t xml:space="preserve"> </w:t>
      </w:r>
      <w:proofErr w:type="spellStart"/>
      <w:r w:rsidRPr="003269BA">
        <w:t>insulin</w:t>
      </w:r>
      <w:proofErr w:type="spellEnd"/>
      <w:r w:rsidRPr="003269BA">
        <w:t xml:space="preserve"> beadására, vércukormérésre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Aszeptikus környezet megteremtése vizsgálatokhoz, beavatkozásokhoz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Részvétel diétás tanácsadáson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Betegtájékoztatás a gyógyászati segédeszközökkel kapcsolatos lehetőségekről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Betegtájékoztatás a szociális és rehabilitációs lehetőségekről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Orvos diktálása alapján az ambuláns kezelőlap, gondozási lap elkészítése a számítógépes rendszerben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Táppénzbevétellel kapcsolatos adminisztráció megfigyelése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Közreműködés a statisztikai adatszolgáltatásban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A szakrendelés, szakgondozás jelentések előkészítése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b/>
        </w:rPr>
      </w:pPr>
      <w:r w:rsidRPr="003269BA">
        <w:rPr>
          <w:b/>
        </w:rPr>
        <w:t>Sebészet profilú szakrendelés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A szakrendelő munkájának, működésének bemutatása, megismerése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Munkavédelmi, munkabiztonsági, környezetvédelmi és higiénés szabályok ismerete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A betegváró, a rendelő, a kezelő tisztaságának, a higiénés feltételeknek biztosítása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Betegforgalom szervezése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Betegbiztonság megteremtése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Beteg fogadása, a társadalombiztosításhoz kapcsolódó jogosultságok ellenőrzése, betegazonosítás végzése, külföldi és biztosítással nem rendelkező betegek adminisztrációja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A szakrendelés megkezdéséhez szükséges gyógyszerek, eszközök, gyógyászati anyagok biztosítása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Gyógyszertárolás-, gyógyszerhűtő-, gyógyszerek lejárati idejének ellenőrzése, dokumentálása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Veszélyes hulladék szabályszerű kezelése, tárolása, szállításra előkészítése, dokumentálása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Eszközök fertőtlenítése, sterilizáláshoz való előkészítése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Asszisztálás beavatkozásoknál, orvosi műszerek és steril eszközök használata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Kézfertőtlenítés, műtéti bemosakodás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Előkészítés gyógyszereléshez, injekciózáshoz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Segédkezés a gyógyszerbevitelben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Segédkezés az ellátásra szoruló ember szükségleteinek kielégítésében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Különböző testváladékok felfogása és megfigyelése; tárolása; laboratóriumba juttatása protokoll szerint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Beteg előkészítése sebészeti vizsgálatokhoz és beavatkozásokhoz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Segédkezés sebellátásnál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Segédkezés különböző kötözéseknél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Kötszerek, rugalmas pólyák alkalmazása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Fej, nyak, mellkas, lágyék és </w:t>
      </w:r>
      <w:proofErr w:type="gramStart"/>
      <w:r w:rsidRPr="003269BA">
        <w:t>gát-táji kötözések</w:t>
      </w:r>
      <w:proofErr w:type="gramEnd"/>
      <w:r w:rsidRPr="003269BA">
        <w:t>, alsó és felső végtagi kötések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Segédkezés szövetegyesítő eljárásoknál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Varrat- és kapocsszedés megfigyelése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Asszisztálás </w:t>
      </w:r>
      <w:proofErr w:type="spellStart"/>
      <w:r w:rsidRPr="003269BA">
        <w:t>sztoma</w:t>
      </w:r>
      <w:proofErr w:type="spellEnd"/>
      <w:r w:rsidRPr="003269BA">
        <w:t xml:space="preserve"> ellátásnál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Sebváladékok megfigyelése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Segédkezés sebváladék vételénél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lastRenderedPageBreak/>
        <w:t>Különböző típusú sebek ellátásában való közreműködés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Csonttörések ellátásában való segédkezés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Aszeptikus környezet megteremtése 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Vértelen </w:t>
      </w:r>
      <w:proofErr w:type="spellStart"/>
      <w:r w:rsidRPr="003269BA">
        <w:t>repozícióban</w:t>
      </w:r>
      <w:proofErr w:type="spellEnd"/>
      <w:r w:rsidRPr="003269BA">
        <w:t xml:space="preserve"> közreműködés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Rögzítő kötések felhelyezésében közreműködés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Gyógyászati segédeszközökkel kapcsolatos tájékoztatás 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Közreműködés gipsz felhelyezésében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Fájdalomcsillapításban való közreműködés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Ortopédiai szűréseknél való közreműködés – iskolások szűrővizsgálata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Közreműködés csecsemők csípőtáji-szűrésénél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A terápiás és diagnosztikus eljárások elvégzésnek rögzítése a számítógépes medikai rendszerben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Vizsgálatkérő lapok kitöltése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Betegszállítás megrendelése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Számítógépes célprogramok használata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Statisztikák, betegforgalmi összesítő lista készítése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b/>
        </w:rPr>
      </w:pPr>
      <w:r w:rsidRPr="003269BA">
        <w:rPr>
          <w:b/>
        </w:rPr>
        <w:t>Pszichiátria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A szakrendelő munkájának, működésének bemutatása, megismerése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Munkavédelmi, munkabiztonsági, környezetvédelmi és higiénés szabályok ismerete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A betegváró, a rendelő, kezelő tisztaságának, a higiénés feltételeknek biztosítása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Betegforgalom szervezése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Betegbiztonság megteremtése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Beteg fogadása, a társadalombiztosításhoz kapcsolódó jogosultságok ellenőrzése, betegazonosítás végzése, külföldi és biztosítással nem rendelkező betegek adminisztrációja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A szakrendelés megkezdéséhez szükséges gyógyszerek, eszközök, gyógyászati anyagok biztosítása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Gyógyszertárolás-, gyógyszerhűtő-, gyógyszerek lejárati idejének ellenőrzése, dokumentálása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Veszélyes hulladék szabályszerű kezelése, tárolása, szállításra előkészítése, dokumentálása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Előkészítés gyógyszereléshez, injekciózáshoz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Segédkezés a gyógyszerbevitelben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Segédkezés az ellátásra szoruló ember szükségleteinek kielégítésében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Előkészítés pszichiátriai fizikális vizsgálatokhoz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Pszichiátriai betegek felvétele szakrendelésre, gondozásra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Beteg fogadása, azonnali és halasztható vizsgálatok eldöntésének megismerése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Anamnézis felvételében való közreműködés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Pszichiátriai betegségek tüneteinek megfigyelése, értékelése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Speciális idegrendszeri vizsgálatok megfigyelése 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pszichiátriai betegek szükségletek szerinti ellátása 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Közreműködés BECK teszt készítésében és </w:t>
      </w:r>
      <w:proofErr w:type="spellStart"/>
      <w:r w:rsidRPr="003269BA">
        <w:t>Haemilton-skála</w:t>
      </w:r>
      <w:proofErr w:type="spellEnd"/>
      <w:r w:rsidRPr="003269BA">
        <w:t xml:space="preserve"> felvételében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Közreműködés egyéb pszichiátriai speciális vizsgálatokban, kezelésekben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Veszélyeztető (ön- és közveszélyes) állapotok felismerése 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A terápiás és diagnosztikus eljárások elvégzésnek rögzítése a számítógépes medikai rendszerben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Vizsgálatkérő lapok kitöltése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Tájékoztatás a rehabilitációs lehetőségekről és a szociális ellátások igénybevételéről 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Betegszállítás megrendelése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lastRenderedPageBreak/>
        <w:t>Számítógépes célprogramok használata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Statisztikák, betegforgalmi lista készítése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Egészségügyi kódrendszerek ismerete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Adatok dokumentálása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b/>
        </w:rPr>
      </w:pPr>
      <w:r w:rsidRPr="003269BA">
        <w:rPr>
          <w:b/>
        </w:rPr>
        <w:t>Nőgyógyászat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A szakrendelő munkájának, működésének bemutatása, megismerése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Munkavédelmi, munkabiztonsági, környezetvédelmi és higiénés szabályok ismerete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A betegváró, a rendelő, kezelő tisztaságának, a higiénés feltételeknek biztosítása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Gyógyszertárolás-, gyógyszerhűtő-, gyógyszerek lejárati idejének ellenőrzése, dokumentálása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Veszélyes hulladék szabályszerű kezelése, tárolása, szállításra előkészítése, dokumentálása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Betegforgalom szervezése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Beteg fogadása, a társadalombiztosításhoz kapcsolódó jogosultságok ellenőrzése, betegazonosítás végzése, külföldi és biztosítással nem rendelkező betegek adminisztrációja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Műszerek, eszközök előkészítése különböző vizsgálatokhoz, beavatkozásokhoz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Eszközök fertőtlenítése, sterilizálásra való előkészítése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Segédkezés a beteg fizikális vizsgálatánál, beavatkozásoknál, a beteg pozicionálása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Asszisztálás a </w:t>
      </w:r>
      <w:proofErr w:type="spellStart"/>
      <w:r w:rsidRPr="003269BA">
        <w:t>cytologiai</w:t>
      </w:r>
      <w:proofErr w:type="spellEnd"/>
      <w:r w:rsidRPr="003269BA">
        <w:t xml:space="preserve"> kenetvételnél és </w:t>
      </w:r>
      <w:proofErr w:type="spellStart"/>
      <w:r w:rsidRPr="003269BA">
        <w:t>kolposzkopos</w:t>
      </w:r>
      <w:proofErr w:type="spellEnd"/>
      <w:r w:rsidRPr="003269BA">
        <w:t xml:space="preserve"> vizsgálatnál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Hüvelyváladék laboratóriumba küldése protokoll szerint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Cytológiai</w:t>
      </w:r>
      <w:proofErr w:type="spellEnd"/>
      <w:r w:rsidRPr="003269BA">
        <w:t xml:space="preserve"> vizsgálat eredményeinek osztályozása, kóros leletek kiemelése, betegkövetés, kiértesítés kontroll vizsgálatra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Speciális nőgyógyászati szakrendelés munkájának megfigyelése (</w:t>
      </w:r>
      <w:proofErr w:type="spellStart"/>
      <w:r w:rsidRPr="003269BA">
        <w:t>menopausa</w:t>
      </w:r>
      <w:proofErr w:type="spellEnd"/>
      <w:r w:rsidRPr="003269BA">
        <w:t>, inkontinencia, HPV rendelés) a megjelent betegek folyamatos követése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Speciális vizsgálatok és a vizsgálati anyagok megfelelő helyre továbbítása protokoll szerint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Gyermek/tinédzser nőgyógyászati szakrendelések munkájának megismerése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Előkészítés hatósági vizsgálatokhoz, a hatósági vizsgálatok dokumentációja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Vizeletvizsgálat elvégzése gyorsteszttel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Aszeptikus környezet megteremtése vizsgálatokhoz, beavatkozásokhoz 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A terápiás és diagnosztikus eljárások elvégzésnek rögzítése a számítógépes medikai rendszerben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Vizsgálatkérő lapok kitöltése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Tájékoztatás a rehabilitációs lehetőségekről és a szociális ellátások igénybevételéről 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Számítógépes célprogramok használata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Statisztikák, betegforgalmi lista készítése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E8230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Diagnosztikai gyakorlatok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b/>
        </w:rPr>
      </w:pPr>
      <w:r w:rsidRPr="003269BA">
        <w:rPr>
          <w:b/>
        </w:rPr>
        <w:t>Laboratórium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A laboratórium munkájának, működésének megismerése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Munkavédelmi, munkabiztonsági, környezetvédelmi és higiénés szabályok ismerete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A betegváró, a laboratórium tisztaságának, a higiénés feltételeknek biztosítása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Vegyszerek lejárati idejének ellenőrzése, dokumentálása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Veszélyes hulladék szabályszerű kezelése, tárolása, szállításra előkészítése, dokumentálása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Betegforgalom szervezése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Betegbiztonság megteremtése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lastRenderedPageBreak/>
        <w:t>Beteg fogadása, a társadalombiztosításhoz kapcsolódó jogosultságok ellenőrzése, betegazonosítás végzése, külföldi és biztosítással nem rendelkező betegek adminisztrációja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Gyermekek mintavételének előkészítése, a gyermek pszichés megnyugtatás, minta levétele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Mintavétel menete, szabályai, higiénés szabályok biztosítása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Vér és vizelet, valamint egyéb váladékok mintavétele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Vizsgálati minták kezelésének szabályai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Aszeptikus környezet megteremtése vizsgálatokhoz, beavatkozásokhoz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Laboratóriumi minták központi laboratóriumba szállításának protokoll szerinti előkészítése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Labor minták elszállításának megszervezése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Terheléses és speciális laborvizsgálatok megfigyelése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Különböző vizsgálatok elvégzése gyorstesztekkel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Vizsgálati eredmények rögzítése, átadása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Számítógépes célprogramok használata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Statisztikák, betegforgalmi lista készítése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Egészségügyi kódrendszerek ismerete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Adatok dokumentálása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b/>
        </w:rPr>
      </w:pPr>
      <w:r w:rsidRPr="003269BA">
        <w:rPr>
          <w:b/>
        </w:rPr>
        <w:t>Képalkotó diagnosztika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különböző radiológiai szakterületek munkájának, működésének bemutatása, megismerése (RTG, </w:t>
      </w:r>
      <w:proofErr w:type="gramStart"/>
      <w:r w:rsidRPr="003269BA">
        <w:t>UH</w:t>
      </w:r>
      <w:proofErr w:type="gramEnd"/>
      <w:r w:rsidRPr="003269BA">
        <w:t>)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Munkavédelmi, munkabiztonsági, környezetvédelmi és higiénés szabályok ismerete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A betegváró, a vizsgáló helyiség tisztaságának, a higiénés feltételeknek biztosítása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Gyógyszertárolás-, gyógyszerhűtő-, gyógyszerek lejárati idejének ellenőrzése, dokumentálása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Veszélyes hulladék szabályszerű kezelése, tárolása, szállításra előkészítése, dokumentálása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Betegforgalom szervezése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Betegbiztonság megteremtése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Beteg fogadása, a társadalombiztosításhoz kapcsolódó jogosultságok ellenőrzése, betegazonosítás végzése, külföldi és biztosítással nem rendelkező betegek adminisztrációja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Betegek és dolgozók sugárvédelme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Doziméter használata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Digitális RTG készítésének megfigyelése, 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Különböző röntgen vizsgálatok, a vizsgálatok protokolljának megismerése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Vizsgálatok előkészítésének megfigyelése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Vizsgálatok elvégzésében való közreműködés, a beteg pozicionálása, hely- és helyzetváltoztatásának segítése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Beteg </w:t>
      </w:r>
      <w:proofErr w:type="gramStart"/>
      <w:r w:rsidRPr="003269BA">
        <w:t>előkészítése</w:t>
      </w:r>
      <w:proofErr w:type="gramEnd"/>
      <w:r w:rsidRPr="003269BA">
        <w:t xml:space="preserve"> UH, Doppler vizsgálatokhoz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Képalkotó vizsgálatok specialitásai gyermekkorban és terhes nőknél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Eszközök használat utáni fertőtlenítése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Vizsgálatok eredményének rögzítése, leletezése, dokumentálás, számítógépes célprogramok használata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Statisztikák, betegforgalmi lista készítése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Képarchiválási módszerek megfigyelése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E8230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Gondozás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lastRenderedPageBreak/>
        <w:t>Beteg fogadása, a társadalombiztosításhoz kapcsolódó jogosultságok ellenőrzése, betegazonosítás végzése, külföldi és biztosítással nem rendelkező betegek adminisztrációja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A betegváró, a rendelő/gondozó tisztaságának, a higiénés feltételeknek biztosítása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Gondozói tevékenység bemutatása különböző gondozási területeken, valamint a rehabilitációs osztályon/szakrendelésen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Gondozás folyamata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Tájékoztatás a gyógyászati segédeszközök igénybevételéről, alkalmazásáról, kihordási idejéről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Közreműködés a beteg edukációban a gyógyászati segédeszközök, protézisek használata, karbantartása vonatkozásában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Tájékoztatás a betegszervezetek, betegsegítő- önsegítő klubok működéséről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Előkészítés gyógyszereléshez, injekciózáshoz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Betegforgalom szervezése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A beteg és hozzátartozó tájékoztatása a szociális- és rehabilitációs ellátások formáiról, az igénybevétel lehetőségeiről és a szociális gondozás formáiról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Gondozásra behívás, gondozásba vétel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Segédkezés az ellátásra szoruló ember szükségleteinek kielégítésében</w:t>
      </w:r>
    </w:p>
    <w:p w:rsidR="00E82309" w:rsidRPr="003269BA" w:rsidRDefault="00E82309" w:rsidP="00E82309">
      <w:pPr>
        <w:tabs>
          <w:tab w:val="left" w:pos="1418"/>
          <w:tab w:val="right" w:pos="9072"/>
        </w:tabs>
        <w:spacing w:after="0"/>
        <w:ind w:left="851"/>
      </w:pPr>
      <w:r w:rsidRPr="003269BA">
        <w:t>Sajátos nevelési igényű gyermekek és felnőttek ellátásának és gondozásának megfigyelése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képzés javasolt helyszíne (ajánlás)</w:t>
      </w:r>
    </w:p>
    <w:p w:rsidR="00E82309" w:rsidRPr="003269BA" w:rsidRDefault="00E82309" w:rsidP="00E82309">
      <w:pPr>
        <w:spacing w:after="0"/>
        <w:ind w:left="426"/>
      </w:pPr>
      <w:r w:rsidRPr="003269BA">
        <w:t>Betegirányítás: rendelő- és gondozóintézet betegfelvétele, kartonozó</w:t>
      </w:r>
    </w:p>
    <w:p w:rsidR="00E82309" w:rsidRPr="003269BA" w:rsidRDefault="00E82309" w:rsidP="00E82309">
      <w:pPr>
        <w:spacing w:after="0"/>
        <w:ind w:left="426"/>
      </w:pPr>
      <w:r w:rsidRPr="003269BA">
        <w:t xml:space="preserve">Szakrendelések: </w:t>
      </w:r>
    </w:p>
    <w:p w:rsidR="00E82309" w:rsidRPr="003269BA" w:rsidRDefault="00E82309" w:rsidP="00E82309">
      <w:pPr>
        <w:spacing w:after="0"/>
        <w:ind w:left="426"/>
      </w:pPr>
      <w:r w:rsidRPr="003269BA">
        <w:t xml:space="preserve">                     Belgyógyászat</w:t>
      </w:r>
    </w:p>
    <w:p w:rsidR="00E82309" w:rsidRPr="003269BA" w:rsidRDefault="00E82309" w:rsidP="00E82309">
      <w:pPr>
        <w:spacing w:after="0"/>
        <w:ind w:left="426"/>
      </w:pPr>
      <w:r w:rsidRPr="003269BA">
        <w:t xml:space="preserve">                     Sebészet profil</w:t>
      </w:r>
    </w:p>
    <w:p w:rsidR="00E82309" w:rsidRPr="003269BA" w:rsidRDefault="00E82309" w:rsidP="00E82309">
      <w:pPr>
        <w:spacing w:after="0"/>
        <w:ind w:left="426"/>
      </w:pPr>
      <w:r w:rsidRPr="003269BA">
        <w:t xml:space="preserve">                     Pszichiátria</w:t>
      </w:r>
    </w:p>
    <w:p w:rsidR="00E82309" w:rsidRPr="003269BA" w:rsidRDefault="00E82309" w:rsidP="00E82309">
      <w:pPr>
        <w:spacing w:after="0"/>
        <w:ind w:left="426"/>
      </w:pPr>
      <w:r w:rsidRPr="003269BA">
        <w:t xml:space="preserve">                     Nőgyógyászat</w:t>
      </w:r>
    </w:p>
    <w:p w:rsidR="00E82309" w:rsidRPr="003269BA" w:rsidRDefault="00E82309" w:rsidP="00E82309">
      <w:pPr>
        <w:spacing w:after="0"/>
        <w:ind w:left="426"/>
      </w:pPr>
      <w:r w:rsidRPr="003269BA">
        <w:t>Diagnosztika gyakorlat:</w:t>
      </w:r>
    </w:p>
    <w:p w:rsidR="00E82309" w:rsidRPr="003269BA" w:rsidRDefault="00E82309" w:rsidP="00E82309">
      <w:pPr>
        <w:spacing w:after="0"/>
        <w:ind w:left="426"/>
      </w:pPr>
      <w:r w:rsidRPr="003269BA">
        <w:t xml:space="preserve">                    Laboratórium</w:t>
      </w:r>
    </w:p>
    <w:p w:rsidR="00E82309" w:rsidRPr="003269BA" w:rsidRDefault="00E82309" w:rsidP="00E82309">
      <w:pPr>
        <w:spacing w:after="0"/>
        <w:ind w:left="426"/>
      </w:pPr>
      <w:r w:rsidRPr="003269BA">
        <w:t xml:space="preserve">                    Képalkotó osztályok</w:t>
      </w:r>
    </w:p>
    <w:p w:rsidR="00E82309" w:rsidRPr="003269BA" w:rsidRDefault="00E82309" w:rsidP="00E82309">
      <w:pPr>
        <w:spacing w:after="0"/>
        <w:ind w:left="426"/>
      </w:pPr>
      <w:r w:rsidRPr="003269BA">
        <w:t>Gondozás:</w:t>
      </w:r>
    </w:p>
    <w:p w:rsidR="00A23F09" w:rsidRPr="003269BA" w:rsidRDefault="00E82309" w:rsidP="00A23F09">
      <w:pPr>
        <w:spacing w:after="0"/>
        <w:ind w:left="426"/>
      </w:pPr>
      <w:r w:rsidRPr="003269BA">
        <w:t xml:space="preserve">                    Gondozó és rehabilitációs szakrendelések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értékelésének módja</w:t>
      </w:r>
    </w:p>
    <w:p w:rsidR="00A23F09" w:rsidRPr="003269BA" w:rsidRDefault="00A23F09" w:rsidP="00A23F09">
      <w:pPr>
        <w:spacing w:after="0"/>
        <w:ind w:left="426"/>
      </w:pPr>
      <w:r w:rsidRPr="003269BA">
        <w:t xml:space="preserve">A nemzeti köznevelésről szóló 2011. évi </w:t>
      </w:r>
      <w:r w:rsidR="004E3289">
        <w:t xml:space="preserve">CXC. törvény </w:t>
      </w:r>
      <w:r w:rsidRPr="003269BA">
        <w:t xml:space="preserve">54. § </w:t>
      </w:r>
      <w:r w:rsidR="00FA59E3">
        <w:t>(2) bekezdés a)</w:t>
      </w:r>
      <w:r w:rsidRPr="003269BA">
        <w:t xml:space="preserve"> pontja szerinti értékeléssel.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spacing w:after="200" w:line="276" w:lineRule="auto"/>
        <w:jc w:val="left"/>
      </w:pPr>
      <w:r w:rsidRPr="003269BA">
        <w:br w:type="page"/>
      </w:r>
    </w:p>
    <w:p w:rsidR="00A23F09" w:rsidRPr="003269BA" w:rsidRDefault="00A23F09" w:rsidP="00A23F09"/>
    <w:p w:rsidR="00A23F09" w:rsidRPr="003269BA" w:rsidRDefault="00A23F09" w:rsidP="00A23F09">
      <w:pPr>
        <w:spacing w:before="2880"/>
        <w:jc w:val="center"/>
        <w:rPr>
          <w:b/>
          <w:sz w:val="36"/>
        </w:rPr>
      </w:pPr>
      <w:r w:rsidRPr="003269BA">
        <w:rPr>
          <w:b/>
          <w:sz w:val="36"/>
        </w:rPr>
        <w:t>A</w:t>
      </w:r>
    </w:p>
    <w:p w:rsidR="00A23F09" w:rsidRPr="003269BA" w:rsidRDefault="00B478BF" w:rsidP="00A23F09">
      <w:pPr>
        <w:spacing w:after="480"/>
        <w:jc w:val="center"/>
        <w:rPr>
          <w:b/>
          <w:sz w:val="36"/>
        </w:rPr>
      </w:pPr>
      <w:r w:rsidRPr="003269BA">
        <w:rPr>
          <w:b/>
          <w:sz w:val="36"/>
        </w:rPr>
        <w:t>12052</w:t>
      </w:r>
      <w:r w:rsidR="00A23F09" w:rsidRPr="003269BA">
        <w:rPr>
          <w:b/>
          <w:sz w:val="36"/>
        </w:rPr>
        <w:t>-</w:t>
      </w:r>
      <w:r w:rsidRPr="003269BA">
        <w:rPr>
          <w:b/>
          <w:sz w:val="36"/>
        </w:rPr>
        <w:t>16</w:t>
      </w:r>
      <w:r w:rsidR="00A23F09" w:rsidRPr="003269BA">
        <w:rPr>
          <w:b/>
          <w:sz w:val="36"/>
        </w:rPr>
        <w:t xml:space="preserve"> azonosító számú</w:t>
      </w:r>
    </w:p>
    <w:p w:rsidR="00A23F09" w:rsidRPr="003269BA" w:rsidRDefault="00B478BF" w:rsidP="00A23F09">
      <w:pPr>
        <w:jc w:val="center"/>
        <w:rPr>
          <w:b/>
          <w:sz w:val="36"/>
        </w:rPr>
      </w:pPr>
      <w:r w:rsidRPr="003269BA">
        <w:rPr>
          <w:b/>
          <w:sz w:val="36"/>
        </w:rPr>
        <w:t>Masszázs elméleti alapjai II.</w:t>
      </w:r>
    </w:p>
    <w:p w:rsidR="00A23F09" w:rsidRPr="003269BA" w:rsidRDefault="00A23F09" w:rsidP="00A23F09">
      <w:pPr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megnevezésű</w:t>
      </w:r>
      <w:proofErr w:type="gramEnd"/>
    </w:p>
    <w:p w:rsidR="00A23F09" w:rsidRPr="003269BA" w:rsidRDefault="00A23F09" w:rsidP="00A23F09">
      <w:pPr>
        <w:spacing w:before="480" w:after="480"/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szakmai</w:t>
      </w:r>
      <w:proofErr w:type="gramEnd"/>
      <w:r w:rsidRPr="003269BA">
        <w:rPr>
          <w:b/>
          <w:sz w:val="36"/>
        </w:rPr>
        <w:t xml:space="preserve"> követelménymodul</w:t>
      </w:r>
    </w:p>
    <w:p w:rsidR="00A23F09" w:rsidRPr="003269BA" w:rsidRDefault="00A23F09" w:rsidP="00A23F09">
      <w:pPr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tantárgyai</w:t>
      </w:r>
      <w:proofErr w:type="gramEnd"/>
      <w:r w:rsidRPr="003269BA">
        <w:rPr>
          <w:b/>
          <w:sz w:val="36"/>
        </w:rPr>
        <w:t>, témakörei</w:t>
      </w:r>
    </w:p>
    <w:p w:rsidR="00A23F09" w:rsidRPr="003269BA" w:rsidRDefault="00A23F09" w:rsidP="00A23F09">
      <w:pPr>
        <w:spacing w:after="200" w:line="276" w:lineRule="auto"/>
        <w:jc w:val="left"/>
      </w:pPr>
      <w:r w:rsidRPr="003269BA">
        <w:br w:type="page"/>
      </w:r>
    </w:p>
    <w:p w:rsidR="00A23F09" w:rsidRPr="003269BA" w:rsidRDefault="00A23F09" w:rsidP="00A23F09">
      <w:r w:rsidRPr="003269BA">
        <w:lastRenderedPageBreak/>
        <w:t xml:space="preserve">A </w:t>
      </w:r>
      <w:r w:rsidR="00B478BF" w:rsidRPr="003269BA">
        <w:t>12052-16</w:t>
      </w:r>
      <w:r w:rsidRPr="003269BA">
        <w:t xml:space="preserve"> azonosító számú </w:t>
      </w:r>
      <w:r w:rsidR="00B478BF" w:rsidRPr="003269BA">
        <w:t>Masszázs elméleti alapjai II.</w:t>
      </w:r>
      <w:r w:rsidRPr="003269BA">
        <w:t xml:space="preserve"> megnevezésű szakmai követelménymodulhoz tartozó tantárgyak és témakörök oktatása során </w:t>
      </w:r>
      <w:r w:rsidR="004E3289">
        <w:t>fejlesztendő kompetenciák:</w:t>
      </w:r>
    </w:p>
    <w:tbl>
      <w:tblPr>
        <w:tblW w:w="0" w:type="auto"/>
        <w:jc w:val="center"/>
        <w:tblInd w:w="-206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339"/>
        <w:gridCol w:w="758"/>
        <w:gridCol w:w="758"/>
      </w:tblGrid>
      <w:tr w:rsidR="003269BA" w:rsidRPr="003269BA" w:rsidTr="00D12FEE">
        <w:trPr>
          <w:cantSplit/>
          <w:trHeight w:val="1697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Anatómia-élettan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Klinikum</w:t>
            </w:r>
            <w:proofErr w:type="spellEnd"/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Betegmegfigyelést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Anatómiai-élettani ismereteket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Ortopédiai ismereteket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Traumatológiai ismereteket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Reumatológiai ismereteket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Bőrgyógyászati ismereteket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Ideggyógyászati ismereteket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Kórélettani ismereteket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Közreműködik a team munkában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Ismeri és alkalmazza a vállalkozás jogkövető működése érdekében a fogyasztóvédelmi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Betegmegfigyelés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Anatómia és élettan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mozgás szervrendszerének anatómiája és élettana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Csontvázrendszer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Csontok összeköttetései, az ízületek alkotórészei, osztályozása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Koponya, törzs, végtagok csontjai és összeköttetései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Izomrendszer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Izmok osztályozása, izomműködés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Fej, nyak, törzs, végtagok izmai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bőr anatómiája és élettana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Az érzékszervrendszer anatómiája és élettana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Ortopédia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Traumatológia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Reumatológia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Ideggyógyászat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Bőrgyógyászat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képzéshez illeszkedő hazai és európai uniós fogyasztóvédelmi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Szakmai nyelvű hallott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Team munkában tevékenység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Tájékozódás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Szorgalom, igyekezet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lastRenderedPageBreak/>
              <w:t>Elhivatottság,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Önállóság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Udvariasság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Empatikus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Motiválhatóság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Ismeretek helyén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Általános tanulási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D12FEE" w:rsidRPr="003269BA" w:rsidTr="00D12FEE">
        <w:trPr>
          <w:trHeight w:val="255"/>
          <w:jc w:val="center"/>
        </w:trPr>
        <w:tc>
          <w:tcPr>
            <w:tcW w:w="6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emlékezőképesség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</w:tbl>
    <w:p w:rsidR="00A23F09" w:rsidRPr="003269BA" w:rsidRDefault="00A23F09" w:rsidP="00A23F09"/>
    <w:p w:rsidR="00A23F09" w:rsidRPr="003269BA" w:rsidRDefault="00DB4B8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3269BA">
        <w:rPr>
          <w:b/>
        </w:rPr>
        <w:t>Anatómia-élettan</w:t>
      </w:r>
      <w:r w:rsidR="00A23F09" w:rsidRPr="003269BA">
        <w:rPr>
          <w:b/>
        </w:rPr>
        <w:t xml:space="preserve"> tantárgy</w:t>
      </w:r>
      <w:r w:rsidR="00A23F09" w:rsidRPr="003269BA">
        <w:rPr>
          <w:b/>
        </w:rPr>
        <w:tab/>
      </w:r>
      <w:r w:rsidR="00FD678B" w:rsidRPr="003269BA">
        <w:rPr>
          <w:b/>
        </w:rPr>
        <w:t>46</w:t>
      </w:r>
      <w:r w:rsidR="00A23F09" w:rsidRPr="003269BA">
        <w:rPr>
          <w:b/>
        </w:rPr>
        <w:t xml:space="preserve"> óra/</w:t>
      </w:r>
      <w:r w:rsidR="00FD678B" w:rsidRPr="003269BA">
        <w:rPr>
          <w:b/>
        </w:rPr>
        <w:t>46</w:t>
      </w:r>
      <w:r w:rsidR="00A23F09" w:rsidRPr="003269BA">
        <w:rPr>
          <w:b/>
        </w:rPr>
        <w:t xml:space="preserve"> óra*</w:t>
      </w:r>
    </w:p>
    <w:p w:rsidR="00A23F09" w:rsidRPr="003269BA" w:rsidRDefault="00A23F09" w:rsidP="00A23F09">
      <w:pPr>
        <w:spacing w:after="0"/>
        <w:jc w:val="right"/>
        <w:rPr>
          <w:sz w:val="20"/>
        </w:rPr>
      </w:pPr>
      <w:r w:rsidRPr="003269BA">
        <w:rPr>
          <w:sz w:val="20"/>
        </w:rPr>
        <w:t>* 9-13. évfolyamon megszervezett képzés/13. és 14. évfolyamon megszervezett képzés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spacing w:after="0"/>
        <w:ind w:left="426"/>
      </w:pPr>
      <w:r w:rsidRPr="003269BA">
        <w:t xml:space="preserve">A tantárgy a </w:t>
      </w:r>
      <w:r w:rsidR="00DB4B8F" w:rsidRPr="003269BA">
        <w:t>fő</w:t>
      </w:r>
      <w:r w:rsidRPr="003269BA">
        <w:t>szakképesítéshez kapcsolódik.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tanításának célja</w:t>
      </w:r>
    </w:p>
    <w:p w:rsidR="00DB4B8F" w:rsidRPr="003269BA" w:rsidRDefault="00DB4B8F" w:rsidP="00754B19">
      <w:pPr>
        <w:ind w:left="360"/>
      </w:pPr>
      <w:r w:rsidRPr="003269BA">
        <w:t>Az egészséges, valamint a beteg ember mozgás szervrendszere felépítésének és működésének a bemutatása.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Kapcsolódó közismereti, szakmai tartalmak</w:t>
      </w:r>
    </w:p>
    <w:p w:rsidR="00DB4B8F" w:rsidRPr="003269BA" w:rsidRDefault="00DB4B8F" w:rsidP="00754B19">
      <w:pPr>
        <w:ind w:left="360"/>
      </w:pPr>
      <w:r w:rsidRPr="003269BA">
        <w:t>Anatómia-élettani, általános kórtani, belgyógyászati, diagnosztikai és terápiás alapismeretek, orvosi latin.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Témakörök</w:t>
      </w:r>
    </w:p>
    <w:p w:rsidR="00A23F09" w:rsidRPr="003269BA" w:rsidRDefault="00293EA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Csontvázrendszer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A csontvázrendszer általános jellemzése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A csontok általános tulajdonságai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A csontok felépítése, szerkezete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A csontok növekedése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A csontok csoportosítása alakjuk szerint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A csontok járulékos részei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A csontvázat felépítő csontok összeköttetései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Az ízület fogalma, jellemző és járulékos alkotórészei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Az ízületek összetartásában szerepet játszó tényezők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Az ízületek kitüntetett helyzetei (normál és középállás)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Az ízületek fő mozgásai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Az ízületekben lehetséges fő mozgások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Speciális ízületi mozgások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Az ízületek osztályozása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A koponya csontjai és összeköttetései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A törzs csontjai és összeköttetései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A felső végtag csontjai és összeköttetései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Az alsó végtag csontjai és összeköttetései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A járás mechanizmusa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293EA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Izomrendszer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Az izmok általános tulajdonságai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Az izmok csoportosítása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lastRenderedPageBreak/>
        <w:t>Az izmok járulékos részei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Az izomműködés élettana (izomtónus, izomvédekezés, motoros egység, </w:t>
      </w:r>
      <w:proofErr w:type="spellStart"/>
      <w:r w:rsidRPr="003269BA">
        <w:t>neuromuszkuláris</w:t>
      </w:r>
      <w:proofErr w:type="spellEnd"/>
      <w:r w:rsidRPr="003269BA">
        <w:t xml:space="preserve"> ingerület átvitel, izomválasz, az izom hőtermelése, izomfáradás)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Fej izmai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Nyak izmai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Mellkas izmai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Hátizmok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Hasizmok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Csípő-, comb-, lábszár és láb izmai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Váll-, kar-, alkar- és kézizmok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képzés javasolt helyszíne (ajánlás)</w:t>
      </w:r>
    </w:p>
    <w:p w:rsidR="00A23F09" w:rsidRPr="003269BA" w:rsidRDefault="00293EA0" w:rsidP="00A23F09">
      <w:pPr>
        <w:spacing w:after="0"/>
        <w:ind w:left="426"/>
      </w:pPr>
      <w:r w:rsidRPr="003269BA">
        <w:t>Tanterem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értékelésének módja</w:t>
      </w:r>
    </w:p>
    <w:p w:rsidR="00A23F09" w:rsidRPr="003269BA" w:rsidRDefault="00A23F09" w:rsidP="00A23F09">
      <w:pPr>
        <w:spacing w:after="0"/>
        <w:ind w:left="426"/>
      </w:pPr>
      <w:r w:rsidRPr="003269BA">
        <w:t xml:space="preserve">A nemzeti köznevelésről szóló 2011. évi </w:t>
      </w:r>
      <w:r w:rsidR="004E3289">
        <w:t xml:space="preserve">CXC. törvény </w:t>
      </w:r>
      <w:r w:rsidRPr="003269BA">
        <w:t xml:space="preserve">54. § </w:t>
      </w:r>
      <w:r w:rsidR="00FA59E3">
        <w:t>(2) bekezdés a)</w:t>
      </w:r>
      <w:r w:rsidRPr="003269BA">
        <w:t xml:space="preserve"> pontja szerinti értékeléssel.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293EA0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proofErr w:type="spellStart"/>
      <w:r w:rsidRPr="003269BA">
        <w:rPr>
          <w:b/>
        </w:rPr>
        <w:t>Klinikum</w:t>
      </w:r>
      <w:proofErr w:type="spellEnd"/>
      <w:r w:rsidR="00A23F09" w:rsidRPr="003269BA">
        <w:rPr>
          <w:b/>
        </w:rPr>
        <w:t xml:space="preserve"> tantárgy</w:t>
      </w:r>
      <w:r w:rsidR="00A23F09" w:rsidRPr="003269BA">
        <w:rPr>
          <w:b/>
        </w:rPr>
        <w:tab/>
      </w:r>
      <w:r w:rsidR="00FD678B" w:rsidRPr="003269BA">
        <w:rPr>
          <w:b/>
        </w:rPr>
        <w:t>62</w:t>
      </w:r>
      <w:r w:rsidR="00A23F09" w:rsidRPr="003269BA">
        <w:rPr>
          <w:b/>
        </w:rPr>
        <w:t xml:space="preserve"> óra/</w:t>
      </w:r>
      <w:r w:rsidR="00FD678B" w:rsidRPr="003269BA">
        <w:rPr>
          <w:b/>
        </w:rPr>
        <w:t>62</w:t>
      </w:r>
      <w:r w:rsidR="00A23F09" w:rsidRPr="003269BA">
        <w:rPr>
          <w:b/>
        </w:rPr>
        <w:t xml:space="preserve"> óra*</w:t>
      </w:r>
    </w:p>
    <w:p w:rsidR="00A23F09" w:rsidRPr="003269BA" w:rsidRDefault="00A23F09" w:rsidP="00A23F09">
      <w:pPr>
        <w:spacing w:after="0"/>
        <w:jc w:val="right"/>
        <w:rPr>
          <w:sz w:val="20"/>
        </w:rPr>
      </w:pPr>
      <w:r w:rsidRPr="003269BA">
        <w:rPr>
          <w:sz w:val="20"/>
        </w:rPr>
        <w:t>* 9-13. évfolyamon megszervezett képzés/13. és 14. évfolyamon megszervezett képzés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spacing w:after="0"/>
        <w:ind w:left="426"/>
      </w:pPr>
      <w:r w:rsidRPr="003269BA">
        <w:t>A tantárgy a</w:t>
      </w:r>
      <w:r w:rsidR="00D12FEE">
        <w:t xml:space="preserve"> </w:t>
      </w:r>
      <w:r w:rsidR="00293EA0" w:rsidRPr="003269BA">
        <w:t>fő</w:t>
      </w:r>
      <w:r w:rsidRPr="003269BA">
        <w:t>szakképesítéshez kapcsolódik.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tanításának célja</w:t>
      </w:r>
    </w:p>
    <w:p w:rsidR="00293EA0" w:rsidRPr="003269BA" w:rsidRDefault="00293EA0" w:rsidP="00F12B3E">
      <w:pPr>
        <w:ind w:left="360"/>
      </w:pPr>
      <w:r w:rsidRPr="003269BA">
        <w:t>Akut és krónikus mozgásszervi, idegrendszeri és bőrbetegségek kialakulásának, felismerésének, lefolyásának, diagnosztikus és terápiás elveinek az ismertetése.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Kapcsolódó közismereti, szakmai tartalmak</w:t>
      </w:r>
    </w:p>
    <w:p w:rsidR="00293EA0" w:rsidRPr="003269BA" w:rsidRDefault="00293EA0" w:rsidP="00293EA0">
      <w:pPr>
        <w:spacing w:after="0"/>
        <w:ind w:left="426"/>
      </w:pPr>
      <w:r w:rsidRPr="003269BA">
        <w:t>Anatómia-élettan</w:t>
      </w:r>
    </w:p>
    <w:p w:rsidR="00293EA0" w:rsidRPr="003269BA" w:rsidRDefault="00293EA0" w:rsidP="00293EA0">
      <w:pPr>
        <w:spacing w:after="0"/>
        <w:ind w:left="426"/>
      </w:pPr>
      <w:r w:rsidRPr="003269BA">
        <w:t>Általános kórtan</w:t>
      </w:r>
    </w:p>
    <w:p w:rsidR="00293EA0" w:rsidRPr="003269BA" w:rsidRDefault="00293EA0" w:rsidP="00293EA0">
      <w:pPr>
        <w:spacing w:after="0"/>
        <w:ind w:left="426"/>
      </w:pPr>
      <w:r w:rsidRPr="003269BA">
        <w:t>Orvosi latin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Témakörök</w:t>
      </w:r>
    </w:p>
    <w:p w:rsidR="00A23F09" w:rsidRPr="003269BA" w:rsidRDefault="00293EA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Ortopédia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A mozgásszervi betegségek vizsgálata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Kezelési elvek az ortopédiában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A gerinc betegségei és a gerinc deformitásai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A nyak, a vállöv és a felső végtag ortopédiai elváltozásai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Az alsó végtag betegségei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Csont-rendszerbetegségek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A végtagok fejlődési rendellenességei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Neuromuscularis</w:t>
      </w:r>
      <w:proofErr w:type="spellEnd"/>
      <w:r w:rsidRPr="003269BA">
        <w:t xml:space="preserve"> betegségek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293EA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Traumatológia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Traumatológia fogalma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Balesetek fogalma, a sérülések osztályozása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A csonttörések formái, tünetei, kezelése, szövődményei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Ízületi sérülések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Vállöv- és felső </w:t>
      </w:r>
      <w:proofErr w:type="gramStart"/>
      <w:r w:rsidRPr="003269BA">
        <w:t>végtag sérülések</w:t>
      </w:r>
      <w:proofErr w:type="gramEnd"/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Csípő- és alsóvégtag sérülések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lastRenderedPageBreak/>
        <w:t>A koponya sérülései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Gerincsérülések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Égési sérülések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Elektromos áram okozta sérülések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Vegyi anyagok okozta sérülések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293EA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Reumatológia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Reumatológia fogalma, témakörei, felosztása, alapfogalmai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A reumatológia diagnosztika eszközei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Mozgásszervi beteg anamnézise és vizsgálata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Degeneratív</w:t>
      </w:r>
      <w:proofErr w:type="spellEnd"/>
      <w:r w:rsidRPr="003269BA">
        <w:t xml:space="preserve"> jellegű mozgásszervi elváltozások (</w:t>
      </w:r>
      <w:proofErr w:type="spellStart"/>
      <w:r w:rsidRPr="003269BA">
        <w:t>spondylosis</w:t>
      </w:r>
      <w:proofErr w:type="spellEnd"/>
      <w:r w:rsidRPr="003269BA">
        <w:t xml:space="preserve">, </w:t>
      </w:r>
      <w:proofErr w:type="spellStart"/>
      <w:r w:rsidRPr="003269BA">
        <w:t>spondylarthrosis</w:t>
      </w:r>
      <w:proofErr w:type="spellEnd"/>
      <w:r w:rsidRPr="003269BA">
        <w:t xml:space="preserve">, </w:t>
      </w:r>
      <w:proofErr w:type="spellStart"/>
      <w:r w:rsidRPr="003269BA">
        <w:t>scoliosis</w:t>
      </w:r>
      <w:proofErr w:type="spellEnd"/>
      <w:r w:rsidRPr="003269BA">
        <w:t xml:space="preserve">, </w:t>
      </w:r>
      <w:proofErr w:type="spellStart"/>
      <w:r w:rsidRPr="003269BA">
        <w:t>Scheuermann</w:t>
      </w:r>
      <w:proofErr w:type="spellEnd"/>
      <w:r w:rsidRPr="003269BA">
        <w:t xml:space="preserve"> kór, DISH, </w:t>
      </w:r>
      <w:proofErr w:type="spellStart"/>
      <w:r w:rsidRPr="003269BA">
        <w:t>discopathia</w:t>
      </w:r>
      <w:proofErr w:type="spellEnd"/>
      <w:r w:rsidRPr="003269BA">
        <w:t xml:space="preserve">, </w:t>
      </w:r>
      <w:proofErr w:type="spellStart"/>
      <w:r w:rsidRPr="003269BA">
        <w:t>discus</w:t>
      </w:r>
      <w:proofErr w:type="spellEnd"/>
      <w:r w:rsidRPr="003269BA">
        <w:t xml:space="preserve"> </w:t>
      </w:r>
      <w:proofErr w:type="spellStart"/>
      <w:r w:rsidRPr="003269BA">
        <w:t>hernia</w:t>
      </w:r>
      <w:proofErr w:type="spellEnd"/>
      <w:r w:rsidRPr="003269BA">
        <w:t xml:space="preserve">, </w:t>
      </w:r>
      <w:proofErr w:type="spellStart"/>
      <w:r w:rsidRPr="003269BA">
        <w:t>lumboischialgia</w:t>
      </w:r>
      <w:proofErr w:type="spellEnd"/>
      <w:r w:rsidRPr="003269BA">
        <w:t xml:space="preserve">, </w:t>
      </w:r>
      <w:proofErr w:type="spellStart"/>
      <w:r w:rsidRPr="003269BA">
        <w:t>spondylolisthesis</w:t>
      </w:r>
      <w:proofErr w:type="spellEnd"/>
      <w:r w:rsidRPr="003269BA">
        <w:t xml:space="preserve">, </w:t>
      </w:r>
      <w:proofErr w:type="spellStart"/>
      <w:r w:rsidRPr="003269BA">
        <w:t>-lysis</w:t>
      </w:r>
      <w:proofErr w:type="spellEnd"/>
      <w:r w:rsidRPr="003269BA">
        <w:t xml:space="preserve">, </w:t>
      </w:r>
      <w:proofErr w:type="spellStart"/>
      <w:r w:rsidRPr="003269BA">
        <w:t>coxarthrosis</w:t>
      </w:r>
      <w:proofErr w:type="spellEnd"/>
      <w:r w:rsidRPr="003269BA">
        <w:t xml:space="preserve">, </w:t>
      </w:r>
      <w:proofErr w:type="spellStart"/>
      <w:r w:rsidRPr="003269BA">
        <w:t>gonarthrosis</w:t>
      </w:r>
      <w:proofErr w:type="spellEnd"/>
      <w:r w:rsidRPr="003269BA">
        <w:t>)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Gyulladásos ízületi és gerincelváltozások (</w:t>
      </w:r>
      <w:proofErr w:type="spellStart"/>
      <w:r w:rsidRPr="003269BA">
        <w:t>seronegativ</w:t>
      </w:r>
      <w:proofErr w:type="spellEnd"/>
      <w:r w:rsidRPr="003269BA">
        <w:t xml:space="preserve"> </w:t>
      </w:r>
      <w:proofErr w:type="spellStart"/>
      <w:r w:rsidRPr="003269BA">
        <w:t>spondylarthritisek</w:t>
      </w:r>
      <w:proofErr w:type="spellEnd"/>
      <w:r w:rsidRPr="003269BA">
        <w:t xml:space="preserve">, </w:t>
      </w:r>
      <w:proofErr w:type="spellStart"/>
      <w:r w:rsidRPr="003269BA">
        <w:t>reaktiv</w:t>
      </w:r>
      <w:proofErr w:type="spellEnd"/>
      <w:r w:rsidRPr="003269BA">
        <w:t xml:space="preserve"> </w:t>
      </w:r>
      <w:proofErr w:type="spellStart"/>
      <w:r w:rsidRPr="003269BA">
        <w:t>arthritisek</w:t>
      </w:r>
      <w:proofErr w:type="spellEnd"/>
      <w:r w:rsidRPr="003269BA">
        <w:t xml:space="preserve">, </w:t>
      </w:r>
      <w:proofErr w:type="spellStart"/>
      <w:r w:rsidRPr="003269BA">
        <w:t>juvenilis</w:t>
      </w:r>
      <w:proofErr w:type="spellEnd"/>
      <w:r w:rsidRPr="003269BA">
        <w:t xml:space="preserve"> </w:t>
      </w:r>
      <w:proofErr w:type="spellStart"/>
      <w:r w:rsidRPr="003269BA">
        <w:t>chronicus</w:t>
      </w:r>
      <w:proofErr w:type="spellEnd"/>
      <w:r w:rsidRPr="003269BA">
        <w:t xml:space="preserve"> </w:t>
      </w:r>
      <w:proofErr w:type="spellStart"/>
      <w:r w:rsidRPr="003269BA">
        <w:t>arthritis</w:t>
      </w:r>
      <w:proofErr w:type="spellEnd"/>
      <w:r w:rsidRPr="003269BA">
        <w:t xml:space="preserve">, </w:t>
      </w:r>
      <w:proofErr w:type="spellStart"/>
      <w:r w:rsidRPr="003269BA">
        <w:t>rheumatoid</w:t>
      </w:r>
      <w:proofErr w:type="spellEnd"/>
      <w:r w:rsidRPr="003269BA">
        <w:t xml:space="preserve"> </w:t>
      </w:r>
      <w:proofErr w:type="spellStart"/>
      <w:r w:rsidRPr="003269BA">
        <w:t>arthritis</w:t>
      </w:r>
      <w:proofErr w:type="spellEnd"/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Lágyrész </w:t>
      </w:r>
      <w:proofErr w:type="spellStart"/>
      <w:r w:rsidRPr="003269BA">
        <w:t>reumatizmus</w:t>
      </w:r>
      <w:proofErr w:type="spellEnd"/>
      <w:r w:rsidRPr="003269BA">
        <w:t xml:space="preserve"> (</w:t>
      </w:r>
      <w:proofErr w:type="spellStart"/>
      <w:r w:rsidRPr="003269BA">
        <w:t>bursitis</w:t>
      </w:r>
      <w:proofErr w:type="spellEnd"/>
      <w:r w:rsidRPr="003269BA">
        <w:t xml:space="preserve">, </w:t>
      </w:r>
      <w:proofErr w:type="spellStart"/>
      <w:r w:rsidRPr="003269BA">
        <w:t>tendinitis</w:t>
      </w:r>
      <w:proofErr w:type="spellEnd"/>
      <w:r w:rsidRPr="003269BA">
        <w:t xml:space="preserve">, </w:t>
      </w:r>
      <w:proofErr w:type="spellStart"/>
      <w:r w:rsidRPr="003269BA">
        <w:t>tendovaginitis</w:t>
      </w:r>
      <w:proofErr w:type="spellEnd"/>
      <w:r w:rsidRPr="003269BA">
        <w:t xml:space="preserve">, </w:t>
      </w:r>
      <w:proofErr w:type="spellStart"/>
      <w:r w:rsidRPr="003269BA">
        <w:t>periarthritis</w:t>
      </w:r>
      <w:proofErr w:type="spellEnd"/>
      <w:r w:rsidRPr="003269BA">
        <w:t xml:space="preserve"> </w:t>
      </w:r>
      <w:proofErr w:type="spellStart"/>
      <w:r w:rsidRPr="003269BA">
        <w:t>humeroscapularis</w:t>
      </w:r>
      <w:proofErr w:type="spellEnd"/>
      <w:r w:rsidRPr="003269BA">
        <w:t xml:space="preserve">, </w:t>
      </w:r>
      <w:proofErr w:type="spellStart"/>
      <w:r w:rsidRPr="003269BA">
        <w:t>enthesopathia</w:t>
      </w:r>
      <w:proofErr w:type="spellEnd"/>
      <w:r w:rsidRPr="003269BA">
        <w:t xml:space="preserve">, </w:t>
      </w:r>
      <w:proofErr w:type="spellStart"/>
      <w:r w:rsidRPr="003269BA">
        <w:t>Dupuytren</w:t>
      </w:r>
      <w:proofErr w:type="spellEnd"/>
      <w:r w:rsidRPr="003269BA">
        <w:t xml:space="preserve"> </w:t>
      </w:r>
      <w:proofErr w:type="spellStart"/>
      <w:r w:rsidRPr="003269BA">
        <w:t>contractura</w:t>
      </w:r>
      <w:proofErr w:type="spellEnd"/>
      <w:r w:rsidRPr="003269BA">
        <w:t xml:space="preserve">, </w:t>
      </w:r>
      <w:proofErr w:type="spellStart"/>
      <w:r w:rsidRPr="003269BA">
        <w:t>epicondylitis</w:t>
      </w:r>
      <w:proofErr w:type="spellEnd"/>
      <w:r w:rsidRPr="003269BA">
        <w:t xml:space="preserve"> </w:t>
      </w:r>
      <w:proofErr w:type="spellStart"/>
      <w:r w:rsidRPr="003269BA">
        <w:t>humeri</w:t>
      </w:r>
      <w:proofErr w:type="spellEnd"/>
      <w:r w:rsidRPr="003269BA">
        <w:t xml:space="preserve">, </w:t>
      </w:r>
      <w:proofErr w:type="spellStart"/>
      <w:r w:rsidRPr="003269BA">
        <w:t>carpalis</w:t>
      </w:r>
      <w:proofErr w:type="spellEnd"/>
      <w:r w:rsidRPr="003269BA">
        <w:t xml:space="preserve"> alagút </w:t>
      </w:r>
      <w:proofErr w:type="spellStart"/>
      <w:r w:rsidRPr="003269BA">
        <w:t>syndroma</w:t>
      </w:r>
      <w:proofErr w:type="spellEnd"/>
      <w:r w:rsidRPr="003269BA">
        <w:t>)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Sudeck</w:t>
      </w:r>
      <w:proofErr w:type="spellEnd"/>
      <w:r w:rsidRPr="003269BA">
        <w:t xml:space="preserve"> </w:t>
      </w:r>
      <w:proofErr w:type="spellStart"/>
      <w:r w:rsidRPr="003269BA">
        <w:t>syndroma</w:t>
      </w:r>
      <w:proofErr w:type="spellEnd"/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Kristály okozta </w:t>
      </w:r>
      <w:proofErr w:type="spellStart"/>
      <w:r w:rsidRPr="003269BA">
        <w:t>arthropathiák</w:t>
      </w:r>
      <w:proofErr w:type="spellEnd"/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Autoimmun betegségek mozgásszervi vonatkozásai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csontrendszer leggyakoribb betegségei (osteoporosis, </w:t>
      </w:r>
      <w:proofErr w:type="spellStart"/>
      <w:r w:rsidRPr="003269BA">
        <w:t>osteomalacia</w:t>
      </w:r>
      <w:proofErr w:type="spellEnd"/>
      <w:r w:rsidRPr="003269BA">
        <w:t xml:space="preserve">, rachitis, </w:t>
      </w:r>
      <w:proofErr w:type="spellStart"/>
      <w:r w:rsidRPr="003269BA">
        <w:t>Paget-kór</w:t>
      </w:r>
      <w:proofErr w:type="spellEnd"/>
      <w:r w:rsidRPr="003269BA">
        <w:t xml:space="preserve">, </w:t>
      </w:r>
      <w:proofErr w:type="spellStart"/>
      <w:r w:rsidRPr="003269BA">
        <w:t>algodystrophia</w:t>
      </w:r>
      <w:proofErr w:type="spellEnd"/>
      <w:r w:rsidRPr="003269BA">
        <w:t>)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A prevenció jelentősége a betegségek megelőzésében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Rehabilitáció a reumatológiában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293EA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Bőrgyógyászat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A bőrelváltozások felismerésének jelentősége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Bőrtípusok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Elemi bőrjelenségek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Gennykeltő baktériumok okozta bőrbetegségek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Gombás bőrbetegségek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Vírusos bőrbetegségek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Allergiás bőrbetegségek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Fizikai ártalmak okozta bőrbetegségek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Anyajegyek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Pikkelysömör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Állati élősdiek okozta bőrbetegségek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Lábszárfekély okai és formái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293EA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Ideggyógyászat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A neurológia tárgyköre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Az idegrendszeri betegségek jellemzői, gyakori tünetek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</w:t>
      </w:r>
      <w:proofErr w:type="spellStart"/>
      <w:r w:rsidRPr="003269BA">
        <w:t>basalis</w:t>
      </w:r>
      <w:proofErr w:type="spellEnd"/>
      <w:r w:rsidRPr="003269BA">
        <w:t xml:space="preserve"> </w:t>
      </w:r>
      <w:proofErr w:type="spellStart"/>
      <w:r w:rsidRPr="003269BA">
        <w:t>ganglionok</w:t>
      </w:r>
      <w:proofErr w:type="spellEnd"/>
      <w:r w:rsidRPr="003269BA">
        <w:t xml:space="preserve"> betegségei (Parkinson kór, </w:t>
      </w:r>
      <w:proofErr w:type="spellStart"/>
      <w:r w:rsidRPr="003269BA">
        <w:t>hyperkinetikus</w:t>
      </w:r>
      <w:proofErr w:type="spellEnd"/>
      <w:r w:rsidRPr="003269BA">
        <w:t xml:space="preserve"> mozgászavarok)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Koponyaűri nyomásfokozódás és </w:t>
      </w:r>
      <w:proofErr w:type="spellStart"/>
      <w:r w:rsidRPr="003269BA">
        <w:t>agyödéma</w:t>
      </w:r>
      <w:proofErr w:type="spellEnd"/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Agydaganatok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Fejfájások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Epilepsziák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Idegrendszeri fertőzések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Perifériás idegrendszeri kórképek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lastRenderedPageBreak/>
        <w:t>Izombetegségek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Sclerosis multiplex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Facialis</w:t>
      </w:r>
      <w:proofErr w:type="spellEnd"/>
      <w:r w:rsidRPr="003269BA">
        <w:t xml:space="preserve"> </w:t>
      </w:r>
      <w:proofErr w:type="spellStart"/>
      <w:r w:rsidRPr="003269BA">
        <w:t>paresis</w:t>
      </w:r>
      <w:proofErr w:type="spellEnd"/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Agyi érbetegségek</w:t>
      </w:r>
    </w:p>
    <w:p w:rsidR="00293EA0" w:rsidRPr="003269BA" w:rsidRDefault="00293EA0" w:rsidP="00293EA0">
      <w:pPr>
        <w:tabs>
          <w:tab w:val="left" w:pos="1418"/>
          <w:tab w:val="right" w:pos="9072"/>
        </w:tabs>
        <w:spacing w:after="0"/>
        <w:ind w:left="851"/>
      </w:pPr>
      <w:r w:rsidRPr="003269BA">
        <w:t>Bénulások (</w:t>
      </w:r>
      <w:proofErr w:type="spellStart"/>
      <w:r w:rsidRPr="003269BA">
        <w:t>spasztikus-petyhüdt</w:t>
      </w:r>
      <w:proofErr w:type="spellEnd"/>
      <w:r w:rsidRPr="003269BA">
        <w:t>)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képzés javasolt helyszíne (ajánlás)</w:t>
      </w:r>
    </w:p>
    <w:p w:rsidR="00A23F09" w:rsidRPr="003269BA" w:rsidRDefault="001840EE" w:rsidP="00A23F09">
      <w:pPr>
        <w:spacing w:after="0"/>
        <w:ind w:left="426"/>
      </w:pPr>
      <w:r w:rsidRPr="003269BA">
        <w:t>Tanterem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értékelésének módja</w:t>
      </w:r>
    </w:p>
    <w:p w:rsidR="00A23F09" w:rsidRPr="003269BA" w:rsidRDefault="00A23F09" w:rsidP="00A23F09">
      <w:pPr>
        <w:spacing w:after="0"/>
        <w:ind w:left="426"/>
      </w:pPr>
      <w:r w:rsidRPr="003269BA">
        <w:t xml:space="preserve">A nemzeti köznevelésről szóló 2011. évi </w:t>
      </w:r>
      <w:r w:rsidR="004E3289">
        <w:t xml:space="preserve">CXC. törvény </w:t>
      </w:r>
      <w:r w:rsidRPr="003269BA">
        <w:t xml:space="preserve">54. § </w:t>
      </w:r>
      <w:r w:rsidR="00FA59E3">
        <w:t>(2) bekezdés a)</w:t>
      </w:r>
      <w:r w:rsidRPr="003269BA">
        <w:t xml:space="preserve"> pontja szerinti értékeléssel.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spacing w:after="200" w:line="276" w:lineRule="auto"/>
        <w:jc w:val="left"/>
      </w:pPr>
      <w:r w:rsidRPr="003269BA">
        <w:br w:type="page"/>
      </w:r>
    </w:p>
    <w:p w:rsidR="00A23F09" w:rsidRPr="003269BA" w:rsidRDefault="00A23F09" w:rsidP="00A23F09"/>
    <w:p w:rsidR="00A23F09" w:rsidRPr="003269BA" w:rsidRDefault="00A23F09" w:rsidP="00A23F09">
      <w:pPr>
        <w:spacing w:before="2880"/>
        <w:jc w:val="center"/>
        <w:rPr>
          <w:b/>
          <w:sz w:val="36"/>
        </w:rPr>
      </w:pPr>
      <w:r w:rsidRPr="003269BA">
        <w:rPr>
          <w:b/>
          <w:sz w:val="36"/>
        </w:rPr>
        <w:t>A</w:t>
      </w:r>
    </w:p>
    <w:p w:rsidR="00A23F09" w:rsidRPr="003269BA" w:rsidRDefault="001840EE" w:rsidP="00A23F09">
      <w:pPr>
        <w:spacing w:after="480"/>
        <w:jc w:val="center"/>
        <w:rPr>
          <w:b/>
          <w:sz w:val="36"/>
        </w:rPr>
      </w:pPr>
      <w:r w:rsidRPr="003269BA">
        <w:rPr>
          <w:b/>
          <w:sz w:val="36"/>
        </w:rPr>
        <w:t>12051</w:t>
      </w:r>
      <w:r w:rsidR="00A23F09" w:rsidRPr="003269BA">
        <w:rPr>
          <w:b/>
          <w:sz w:val="36"/>
        </w:rPr>
        <w:t>-</w:t>
      </w:r>
      <w:r w:rsidRPr="003269BA">
        <w:rPr>
          <w:b/>
          <w:sz w:val="36"/>
        </w:rPr>
        <w:t>16</w:t>
      </w:r>
      <w:r w:rsidR="00A23F09" w:rsidRPr="003269BA">
        <w:rPr>
          <w:b/>
          <w:sz w:val="36"/>
        </w:rPr>
        <w:t xml:space="preserve"> azonosító számú</w:t>
      </w:r>
    </w:p>
    <w:p w:rsidR="00A23F09" w:rsidRPr="003269BA" w:rsidRDefault="001840EE" w:rsidP="00A23F09">
      <w:pPr>
        <w:jc w:val="center"/>
        <w:rPr>
          <w:b/>
          <w:sz w:val="36"/>
        </w:rPr>
      </w:pPr>
      <w:r w:rsidRPr="003269BA">
        <w:rPr>
          <w:b/>
          <w:sz w:val="36"/>
        </w:rPr>
        <w:t>Masszázs elméleti alapjai I.</w:t>
      </w:r>
    </w:p>
    <w:p w:rsidR="00A23F09" w:rsidRPr="003269BA" w:rsidRDefault="00A23F09" w:rsidP="00A23F09">
      <w:pPr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megnevezésű</w:t>
      </w:r>
      <w:proofErr w:type="gramEnd"/>
    </w:p>
    <w:p w:rsidR="00A23F09" w:rsidRPr="003269BA" w:rsidRDefault="00A23F09" w:rsidP="00A23F09">
      <w:pPr>
        <w:spacing w:before="480" w:after="480"/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szakmai</w:t>
      </w:r>
      <w:proofErr w:type="gramEnd"/>
      <w:r w:rsidRPr="003269BA">
        <w:rPr>
          <w:b/>
          <w:sz w:val="36"/>
        </w:rPr>
        <w:t xml:space="preserve"> követelménymodul</w:t>
      </w:r>
    </w:p>
    <w:p w:rsidR="00A23F09" w:rsidRPr="003269BA" w:rsidRDefault="00A23F09" w:rsidP="00A23F09">
      <w:pPr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tantárgyai</w:t>
      </w:r>
      <w:proofErr w:type="gramEnd"/>
      <w:r w:rsidRPr="003269BA">
        <w:rPr>
          <w:b/>
          <w:sz w:val="36"/>
        </w:rPr>
        <w:t>, témakörei</w:t>
      </w:r>
    </w:p>
    <w:p w:rsidR="00A23F09" w:rsidRPr="003269BA" w:rsidRDefault="00A23F09" w:rsidP="00A23F09">
      <w:pPr>
        <w:spacing w:after="200" w:line="276" w:lineRule="auto"/>
        <w:jc w:val="left"/>
      </w:pPr>
      <w:r w:rsidRPr="003269BA">
        <w:br w:type="page"/>
      </w:r>
    </w:p>
    <w:p w:rsidR="00A23F09" w:rsidRPr="003269BA" w:rsidRDefault="00A23F09" w:rsidP="00A23F09">
      <w:r w:rsidRPr="003269BA">
        <w:lastRenderedPageBreak/>
        <w:t xml:space="preserve">A </w:t>
      </w:r>
      <w:r w:rsidR="001840EE" w:rsidRPr="003269BA">
        <w:t>12051-16</w:t>
      </w:r>
      <w:r w:rsidRPr="003269BA">
        <w:t xml:space="preserve"> azonosító számú </w:t>
      </w:r>
      <w:r w:rsidR="001840EE" w:rsidRPr="003269BA">
        <w:t>Masszázs elméleti alapjai I.</w:t>
      </w:r>
      <w:r w:rsidRPr="003269BA">
        <w:t xml:space="preserve"> megnevezésű szakmai követelménymodulhoz tartozó tantárgyak és témakörök oktatása során </w:t>
      </w:r>
      <w:r w:rsidR="004E3289">
        <w:t>fejlesztendő kompetenciák:</w:t>
      </w:r>
    </w:p>
    <w:tbl>
      <w:tblPr>
        <w:tblW w:w="0" w:type="auto"/>
        <w:jc w:val="center"/>
        <w:tblInd w:w="-168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59"/>
        <w:gridCol w:w="758"/>
        <w:gridCol w:w="758"/>
        <w:gridCol w:w="759"/>
      </w:tblGrid>
      <w:tr w:rsidR="003269BA" w:rsidRPr="003269BA" w:rsidTr="00D12FEE">
        <w:trPr>
          <w:cantSplit/>
          <w:trHeight w:val="2433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Anatómiai-élettani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Klinikumi</w:t>
            </w:r>
            <w:proofErr w:type="spellEnd"/>
            <w:r w:rsidRPr="003269BA">
              <w:rPr>
                <w:szCs w:val="24"/>
              </w:rPr>
              <w:t xml:space="preserve"> alapismeretek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Elsősegélynyújtás első ellátás elmélete és gyakorlata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Anatómiai-élettani és </w:t>
            </w:r>
            <w:proofErr w:type="spellStart"/>
            <w:r w:rsidRPr="003269BA">
              <w:rPr>
                <w:szCs w:val="24"/>
              </w:rPr>
              <w:t>klinikumi</w:t>
            </w:r>
            <w:proofErr w:type="spellEnd"/>
            <w:r w:rsidRPr="003269BA">
              <w:rPr>
                <w:szCs w:val="24"/>
              </w:rPr>
              <w:t xml:space="preserve"> ismereteket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Munkája során, saját tevékenységében alkalmazza az emberi test felépítéséhez, működési folyamataihoz kapcsolódó ismereteit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Elsősegélynyújtás-első ellátás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helyszín biztonságát felméri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helyszíni körülményekről tájékozódik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Tájékozódó állapotfelmérést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figyelemfelhívó panaszokat/tüneteket felismeri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Segítséget hív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beteget, sérültet állapotának megfelelő testhelyzetbe hozza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Halaszthatatlan beavatkozásokat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Újraélesztést végez (BLS - AED)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Eszméletlen betegnél eszközzel és eszköz nélkül </w:t>
            </w:r>
            <w:proofErr w:type="spellStart"/>
            <w:r w:rsidRPr="003269BA">
              <w:rPr>
                <w:szCs w:val="24"/>
              </w:rPr>
              <w:t>légutat</w:t>
            </w:r>
            <w:proofErr w:type="spellEnd"/>
            <w:r w:rsidRPr="003269BA">
              <w:rPr>
                <w:szCs w:val="24"/>
              </w:rPr>
              <w:t xml:space="preserve"> biztosít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Felismeri a stroke, az angina </w:t>
            </w:r>
            <w:proofErr w:type="spellStart"/>
            <w:r w:rsidRPr="003269BA">
              <w:rPr>
                <w:szCs w:val="24"/>
              </w:rPr>
              <w:t>pectoris</w:t>
            </w:r>
            <w:proofErr w:type="spellEnd"/>
            <w:r w:rsidRPr="003269BA">
              <w:rPr>
                <w:szCs w:val="24"/>
              </w:rPr>
              <w:t>, a szívizom elhalás, a koponyasérülések, a túlérzékenységi reakciók, az alacsony és a magas vérnyomás tüneteit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F24534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Az elsődleges beavatkozásokat megkezdi/elvégzi</w:t>
            </w:r>
          </w:p>
          <w:p w:rsidR="00A54D5B" w:rsidRPr="003269BA" w:rsidRDefault="00A54D5B" w:rsidP="00F24534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- zavart tudatú betegnél, sérültnél</w:t>
            </w:r>
          </w:p>
          <w:p w:rsidR="00A54D5B" w:rsidRPr="003269BA" w:rsidRDefault="00A54D5B" w:rsidP="00F24534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- fájdalomról panaszkodó betegnél, sérültnél</w:t>
            </w:r>
          </w:p>
          <w:p w:rsidR="00A54D5B" w:rsidRPr="003269BA" w:rsidRDefault="00A54D5B" w:rsidP="00F24534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- nehézlégzéssel küszködő beteg, sérült esetén</w:t>
            </w:r>
          </w:p>
          <w:p w:rsidR="00A54D5B" w:rsidRPr="003269BA" w:rsidRDefault="00A54D5B" w:rsidP="00F24534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- görcsroham alatt és után</w:t>
            </w:r>
          </w:p>
          <w:p w:rsidR="00A54D5B" w:rsidRPr="003269BA" w:rsidRDefault="00A54D5B" w:rsidP="00F24534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- beszédzavar, végtaggyengeség esetén</w:t>
            </w:r>
          </w:p>
          <w:p w:rsidR="00A54D5B" w:rsidRPr="003269BA" w:rsidRDefault="00A54D5B" w:rsidP="00F24534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- sokkos állapotú betegnél, sérültnél</w:t>
            </w:r>
          </w:p>
          <w:p w:rsidR="00A54D5B" w:rsidRPr="003269BA" w:rsidRDefault="00A54D5B" w:rsidP="00F24534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- mérgezés gyanúja esetén</w:t>
            </w:r>
          </w:p>
          <w:p w:rsidR="00A54D5B" w:rsidRPr="003269BA" w:rsidRDefault="00A54D5B" w:rsidP="00F24534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- elektromos balesetet szenvedett sérültnél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Vérzéscsillapítási eljárást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Hőhatás okozta sérülést ellát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Elsődleges sebellátást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Kötözéseket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Rándulásokat, ficamokat, töréseket rögzít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Tömeges baleset felszámolásában segédkezik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Beteget, sérültet mozgat, műfogásokat alkalmaz (</w:t>
            </w:r>
            <w:proofErr w:type="spellStart"/>
            <w:r w:rsidRPr="003269BA">
              <w:rPr>
                <w:szCs w:val="24"/>
              </w:rPr>
              <w:t>Rautech-</w:t>
            </w:r>
            <w:proofErr w:type="spellEnd"/>
            <w:r w:rsidRPr="003269BA">
              <w:rPr>
                <w:szCs w:val="24"/>
              </w:rPr>
              <w:t xml:space="preserve">, Heimlich-, </w:t>
            </w:r>
            <w:proofErr w:type="spellStart"/>
            <w:r w:rsidRPr="003269BA">
              <w:rPr>
                <w:szCs w:val="24"/>
              </w:rPr>
              <w:t>Esmarch-Heiberg</w:t>
            </w:r>
            <w:proofErr w:type="spellEnd"/>
            <w:r w:rsidRPr="003269BA">
              <w:rPr>
                <w:szCs w:val="24"/>
              </w:rPr>
              <w:t xml:space="preserve"> műfogás, tálcafogás)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beteg, sérült szállításra előkészítésében segédkezik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lastRenderedPageBreak/>
              <w:t>Katasztrófa egészségügyi ellátásban közreműködik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Anatómia-élettan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Az emberi test részei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Sejtek, szövetek, szervek, szervrendszerek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mozgás szervrendszerének anatómiája, élettana</w:t>
            </w:r>
          </w:p>
          <w:p w:rsidR="00A54D5B" w:rsidRPr="003269BA" w:rsidRDefault="00A54D5B" w:rsidP="00C6062D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- csontvázrendszer</w:t>
            </w:r>
          </w:p>
          <w:p w:rsidR="00A54D5B" w:rsidRPr="003269BA" w:rsidRDefault="00A54D5B" w:rsidP="00C6062D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- csontok összeköttetései, az ízületek alkotórészei, osztályozás</w:t>
            </w:r>
          </w:p>
          <w:p w:rsidR="00A54D5B" w:rsidRPr="003269BA" w:rsidRDefault="00A54D5B" w:rsidP="00C6062D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- koponya, törzs, végtagok csontjai és </w:t>
            </w:r>
            <w:proofErr w:type="spellStart"/>
            <w:r w:rsidRPr="003269BA">
              <w:rPr>
                <w:szCs w:val="24"/>
              </w:rPr>
              <w:t>összeköttései</w:t>
            </w:r>
            <w:proofErr w:type="spellEnd"/>
          </w:p>
          <w:p w:rsidR="00A54D5B" w:rsidRPr="003269BA" w:rsidRDefault="00A54D5B" w:rsidP="00C6062D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- izomrendszer</w:t>
            </w:r>
          </w:p>
          <w:p w:rsidR="00A54D5B" w:rsidRPr="003269BA" w:rsidRDefault="00A54D5B" w:rsidP="00C6062D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- izmok osztályozása, izomműködés</w:t>
            </w:r>
          </w:p>
          <w:p w:rsidR="00A54D5B" w:rsidRPr="003269BA" w:rsidRDefault="00A54D5B" w:rsidP="00C6062D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- fej, nyak, törzs, végtagok izmai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bőr anatómiája és élettana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keringési rendszer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zsigeri szervek rendszere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szabályozási szervek rendszere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Reumatológiai, ortopédiai, belgyógyászati, traumatológiai, neurológiai és bőrgyógyászati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Elsősegélynyújtás fogalma, az elsősegély szintjei, az elsősegélynyújtás folyamata ("mentési lánc")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C6062D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sérült/beteg elsődleges vizsgálata</w:t>
            </w:r>
          </w:p>
          <w:p w:rsidR="00A54D5B" w:rsidRPr="003269BA" w:rsidRDefault="00A54D5B" w:rsidP="00C6062D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- A reakcióképesség/eszmélet megítélése</w:t>
            </w:r>
          </w:p>
          <w:p w:rsidR="00A54D5B" w:rsidRPr="003269BA" w:rsidRDefault="00A54D5B" w:rsidP="00C6062D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- A légzés megítélése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Segélykérés, mentőhívás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C6062D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Eszméletvesztéses sérült ellátása</w:t>
            </w:r>
          </w:p>
          <w:p w:rsidR="00A54D5B" w:rsidRPr="003269BA" w:rsidRDefault="00A54D5B" w:rsidP="00C6062D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- ABCDE algoritmus</w:t>
            </w:r>
          </w:p>
          <w:p w:rsidR="00A54D5B" w:rsidRPr="003269BA" w:rsidRDefault="00A54D5B" w:rsidP="00C6062D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- Stabil oldalfekvő helyzet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sérült/beteg pozicionálása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C6062D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Újraélesztés</w:t>
            </w:r>
          </w:p>
          <w:p w:rsidR="00A54D5B" w:rsidRPr="003269BA" w:rsidRDefault="00A54D5B" w:rsidP="00C6062D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- Az újraélesztés fogalma</w:t>
            </w:r>
          </w:p>
          <w:p w:rsidR="00A54D5B" w:rsidRPr="003269BA" w:rsidRDefault="00A54D5B" w:rsidP="00C6062D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- A túlélési lánc</w:t>
            </w:r>
          </w:p>
          <w:p w:rsidR="00A54D5B" w:rsidRPr="003269BA" w:rsidRDefault="00A54D5B" w:rsidP="00C6062D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- A külső automata </w:t>
            </w:r>
            <w:proofErr w:type="spellStart"/>
            <w:r w:rsidRPr="003269BA">
              <w:rPr>
                <w:szCs w:val="24"/>
              </w:rPr>
              <w:t>defibrillátor</w:t>
            </w:r>
            <w:proofErr w:type="spellEnd"/>
            <w:r w:rsidRPr="003269BA">
              <w:rPr>
                <w:szCs w:val="24"/>
              </w:rPr>
              <w:t>, az AED</w:t>
            </w:r>
          </w:p>
          <w:p w:rsidR="00A54D5B" w:rsidRPr="003269BA" w:rsidRDefault="00A54D5B" w:rsidP="00C6062D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- Csecsemők és gyermekek alapszintű újraélesztése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Sérülések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Termikus balesetek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Hirtelen rosszullétek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Belgyógyászati balesetek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Szakmai nyelvű hallott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Team munkában tevékenység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Tájékozódás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5D4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5D4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5D4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C33DB3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Elhivatottság,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Kitartás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lastRenderedPageBreak/>
              <w:t xml:space="preserve">Terhelhetőség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FD678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FD678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FD678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FD678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FD678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FD678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FD678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FD678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FD678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FD678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FD678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FD678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Ismeretek helyén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FD678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FD678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FD678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FD678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FD678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FD678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D12FEE" w:rsidRPr="003269BA" w:rsidTr="00D12FEE">
        <w:trPr>
          <w:trHeight w:val="255"/>
          <w:jc w:val="center"/>
        </w:trPr>
        <w:tc>
          <w:tcPr>
            <w:tcW w:w="5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környezet tisztántartása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FD678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FD678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FD678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</w:tbl>
    <w:p w:rsidR="00A23F09" w:rsidRPr="003269BA" w:rsidRDefault="00A23F09" w:rsidP="00A23F09"/>
    <w:p w:rsidR="00A23F09" w:rsidRPr="003269BA" w:rsidRDefault="005C6599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3269BA">
        <w:rPr>
          <w:b/>
        </w:rPr>
        <w:t>Anatómia</w:t>
      </w:r>
      <w:r w:rsidR="00591902" w:rsidRPr="003269BA">
        <w:rPr>
          <w:b/>
        </w:rPr>
        <w:t>i</w:t>
      </w:r>
      <w:r w:rsidRPr="003269BA">
        <w:rPr>
          <w:b/>
        </w:rPr>
        <w:t>-élettan</w:t>
      </w:r>
      <w:r w:rsidR="00591902" w:rsidRPr="003269BA">
        <w:rPr>
          <w:b/>
        </w:rPr>
        <w:t>i</w:t>
      </w:r>
      <w:r w:rsidRPr="003269BA">
        <w:rPr>
          <w:b/>
        </w:rPr>
        <w:t xml:space="preserve"> alapismeretek</w:t>
      </w:r>
      <w:r w:rsidR="00A23F09" w:rsidRPr="003269BA">
        <w:rPr>
          <w:b/>
        </w:rPr>
        <w:t xml:space="preserve"> tantárgy</w:t>
      </w:r>
      <w:r w:rsidR="00A23F09" w:rsidRPr="003269BA">
        <w:rPr>
          <w:b/>
        </w:rPr>
        <w:tab/>
      </w:r>
      <w:r w:rsidR="00635D42" w:rsidRPr="003269BA">
        <w:rPr>
          <w:b/>
        </w:rPr>
        <w:t>14</w:t>
      </w:r>
      <w:r w:rsidR="00A23F09" w:rsidRPr="003269BA">
        <w:rPr>
          <w:b/>
        </w:rPr>
        <w:t xml:space="preserve"> óra/</w:t>
      </w:r>
      <w:r w:rsidR="00635D42" w:rsidRPr="003269BA">
        <w:rPr>
          <w:b/>
        </w:rPr>
        <w:t>14</w:t>
      </w:r>
      <w:r w:rsidR="00A23F09" w:rsidRPr="003269BA">
        <w:rPr>
          <w:b/>
        </w:rPr>
        <w:t xml:space="preserve"> óra*</w:t>
      </w:r>
    </w:p>
    <w:p w:rsidR="00A23F09" w:rsidRPr="003269BA" w:rsidRDefault="00A23F09" w:rsidP="00A23F09">
      <w:pPr>
        <w:spacing w:after="0"/>
        <w:jc w:val="right"/>
        <w:rPr>
          <w:sz w:val="20"/>
        </w:rPr>
      </w:pPr>
      <w:r w:rsidRPr="003269BA">
        <w:rPr>
          <w:sz w:val="20"/>
        </w:rPr>
        <w:t>* 9-13. évfolyamon megszervezett képzés/13. és 14. évfolyamon megszervezett képzés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spacing w:after="0"/>
        <w:ind w:left="426"/>
      </w:pPr>
      <w:r w:rsidRPr="003269BA">
        <w:t xml:space="preserve">A tantárgy a </w:t>
      </w:r>
      <w:r w:rsidR="00591902" w:rsidRPr="003269BA">
        <w:t>fő</w:t>
      </w:r>
      <w:r w:rsidRPr="003269BA">
        <w:t>szakképesítéshez kapcsolódik.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tanításának célja</w:t>
      </w:r>
    </w:p>
    <w:p w:rsidR="00A23F09" w:rsidRPr="003269BA" w:rsidRDefault="00591902" w:rsidP="00754B19">
      <w:pPr>
        <w:ind w:left="360"/>
      </w:pPr>
      <w:r w:rsidRPr="003269BA">
        <w:t>Az egészséges emberi szervezet felépítésének és működésének bemutatása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Kapcsolódó közismereti, szakmai tartalmak</w:t>
      </w:r>
    </w:p>
    <w:p w:rsidR="00A23F09" w:rsidRPr="003269BA" w:rsidRDefault="00591902" w:rsidP="00A23F09">
      <w:pPr>
        <w:spacing w:after="0"/>
        <w:ind w:left="426"/>
      </w:pPr>
      <w:r w:rsidRPr="003269BA">
        <w:t>Biológia-egészségtan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Témakörök</w:t>
      </w:r>
    </w:p>
    <w:p w:rsidR="00A23F09" w:rsidRPr="003269BA" w:rsidRDefault="0059190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Az emberi test jellemzése, felosztása</w:t>
      </w:r>
    </w:p>
    <w:p w:rsidR="00591902" w:rsidRPr="003269BA" w:rsidRDefault="00591902" w:rsidP="00591902">
      <w:pPr>
        <w:tabs>
          <w:tab w:val="left" w:pos="1418"/>
          <w:tab w:val="right" w:pos="9072"/>
        </w:tabs>
        <w:spacing w:after="0"/>
        <w:ind w:left="851"/>
      </w:pPr>
      <w:r w:rsidRPr="003269BA">
        <w:t>Kétoldali részarányosság, szelvényezettség</w:t>
      </w:r>
    </w:p>
    <w:p w:rsidR="00591902" w:rsidRPr="003269BA" w:rsidRDefault="00591902" w:rsidP="00591902">
      <w:pPr>
        <w:tabs>
          <w:tab w:val="left" w:pos="1418"/>
          <w:tab w:val="right" w:pos="9072"/>
        </w:tabs>
        <w:spacing w:after="0"/>
        <w:ind w:left="851"/>
      </w:pPr>
      <w:r w:rsidRPr="003269BA">
        <w:t>Az emberi test fő részei</w:t>
      </w:r>
    </w:p>
    <w:p w:rsidR="00591902" w:rsidRPr="003269BA" w:rsidRDefault="00591902" w:rsidP="00591902">
      <w:pPr>
        <w:tabs>
          <w:tab w:val="left" w:pos="1418"/>
          <w:tab w:val="right" w:pos="9072"/>
        </w:tabs>
        <w:spacing w:after="0"/>
        <w:ind w:left="851"/>
      </w:pPr>
      <w:r w:rsidRPr="003269BA">
        <w:t>Az emberi test fő síkjai, irányai és tengelyei</w:t>
      </w:r>
    </w:p>
    <w:p w:rsidR="00591902" w:rsidRPr="003269BA" w:rsidRDefault="00591902" w:rsidP="00591902">
      <w:pPr>
        <w:tabs>
          <w:tab w:val="left" w:pos="1418"/>
          <w:tab w:val="right" w:pos="9072"/>
        </w:tabs>
        <w:spacing w:after="0"/>
        <w:ind w:left="851"/>
      </w:pPr>
      <w:r w:rsidRPr="003269BA">
        <w:t>Anatómiai szakkifejezések, rövidítések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59190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Az emberi test szerveződése</w:t>
      </w:r>
    </w:p>
    <w:p w:rsidR="00591902" w:rsidRPr="003269BA" w:rsidRDefault="00591902" w:rsidP="00591902">
      <w:pPr>
        <w:tabs>
          <w:tab w:val="left" w:pos="1418"/>
          <w:tab w:val="right" w:pos="9072"/>
        </w:tabs>
        <w:spacing w:after="0"/>
        <w:ind w:left="851"/>
      </w:pPr>
      <w:r w:rsidRPr="003269BA">
        <w:t>A sejtek felépítése, életműködései</w:t>
      </w:r>
    </w:p>
    <w:p w:rsidR="00591902" w:rsidRPr="003269BA" w:rsidRDefault="00591902" w:rsidP="00591902">
      <w:pPr>
        <w:tabs>
          <w:tab w:val="left" w:pos="1418"/>
          <w:tab w:val="right" w:pos="9072"/>
        </w:tabs>
        <w:spacing w:after="0"/>
        <w:ind w:left="851"/>
      </w:pPr>
      <w:r w:rsidRPr="003269BA">
        <w:t>Alapszövetek (hám-, kötő- és támasztó-, izom-, idegszövet)</w:t>
      </w:r>
    </w:p>
    <w:p w:rsidR="00591902" w:rsidRPr="003269BA" w:rsidRDefault="00591902" w:rsidP="00591902">
      <w:pPr>
        <w:tabs>
          <w:tab w:val="left" w:pos="1418"/>
          <w:tab w:val="right" w:pos="9072"/>
        </w:tabs>
        <w:spacing w:after="0"/>
        <w:ind w:left="851"/>
      </w:pPr>
      <w:r w:rsidRPr="003269BA">
        <w:t>Szervek, szervrendszerek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C049C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Mozgásrendszer</w:t>
      </w:r>
    </w:p>
    <w:p w:rsidR="00C049C9" w:rsidRPr="003269BA" w:rsidRDefault="00C049C9" w:rsidP="00C049C9">
      <w:pPr>
        <w:tabs>
          <w:tab w:val="left" w:pos="1418"/>
          <w:tab w:val="right" w:pos="9072"/>
        </w:tabs>
        <w:spacing w:after="0"/>
        <w:ind w:left="851"/>
      </w:pPr>
      <w:r w:rsidRPr="003269BA">
        <w:t>A mozgás passzív szervrendszere</w:t>
      </w:r>
    </w:p>
    <w:p w:rsidR="00C049C9" w:rsidRPr="003269BA" w:rsidRDefault="00C049C9" w:rsidP="00C049C9">
      <w:pPr>
        <w:tabs>
          <w:tab w:val="left" w:pos="1418"/>
          <w:tab w:val="right" w:pos="9072"/>
        </w:tabs>
        <w:spacing w:after="0"/>
        <w:ind w:left="851"/>
      </w:pPr>
      <w:r w:rsidRPr="003269BA">
        <w:t>- általános csonttan</w:t>
      </w:r>
    </w:p>
    <w:p w:rsidR="00C049C9" w:rsidRPr="003269BA" w:rsidRDefault="00C049C9" w:rsidP="00C049C9">
      <w:pPr>
        <w:tabs>
          <w:tab w:val="left" w:pos="1418"/>
          <w:tab w:val="right" w:pos="9072"/>
        </w:tabs>
        <w:spacing w:after="0"/>
        <w:ind w:left="851"/>
      </w:pPr>
      <w:r w:rsidRPr="003269BA">
        <w:t>- az ízületek alkotórészei, osztályozása</w:t>
      </w:r>
    </w:p>
    <w:p w:rsidR="00C049C9" w:rsidRPr="003269BA" w:rsidRDefault="00C049C9" w:rsidP="00C049C9">
      <w:pPr>
        <w:tabs>
          <w:tab w:val="left" w:pos="1418"/>
          <w:tab w:val="right" w:pos="9072"/>
        </w:tabs>
        <w:spacing w:after="0"/>
        <w:ind w:left="851"/>
      </w:pPr>
      <w:r w:rsidRPr="003269BA">
        <w:t>- koponya, törzs, végtagok csontjai és összeköttetése</w:t>
      </w:r>
    </w:p>
    <w:p w:rsidR="00C049C9" w:rsidRPr="003269BA" w:rsidRDefault="00C049C9" w:rsidP="00C049C9">
      <w:pPr>
        <w:tabs>
          <w:tab w:val="left" w:pos="1418"/>
          <w:tab w:val="right" w:pos="9072"/>
        </w:tabs>
        <w:spacing w:after="0"/>
        <w:ind w:left="851"/>
      </w:pPr>
      <w:r w:rsidRPr="003269BA">
        <w:t>A mozgás aktív szervrendszere</w:t>
      </w:r>
    </w:p>
    <w:p w:rsidR="00C049C9" w:rsidRPr="003269BA" w:rsidRDefault="00C049C9" w:rsidP="00C049C9">
      <w:pPr>
        <w:tabs>
          <w:tab w:val="left" w:pos="1418"/>
          <w:tab w:val="right" w:pos="9072"/>
        </w:tabs>
        <w:spacing w:after="0"/>
        <w:ind w:left="851"/>
      </w:pPr>
      <w:r w:rsidRPr="003269BA">
        <w:t>- általános izomtan</w:t>
      </w:r>
    </w:p>
    <w:p w:rsidR="00C049C9" w:rsidRPr="003269BA" w:rsidRDefault="00C049C9" w:rsidP="00C049C9">
      <w:pPr>
        <w:tabs>
          <w:tab w:val="left" w:pos="1418"/>
          <w:tab w:val="right" w:pos="9072"/>
        </w:tabs>
        <w:spacing w:after="0"/>
        <w:ind w:left="851"/>
      </w:pPr>
      <w:r w:rsidRPr="003269BA">
        <w:t>- izmok osztályozása, izomműködés</w:t>
      </w:r>
    </w:p>
    <w:p w:rsidR="00C049C9" w:rsidRPr="003269BA" w:rsidRDefault="00C049C9" w:rsidP="00C049C9">
      <w:pPr>
        <w:tabs>
          <w:tab w:val="left" w:pos="1418"/>
          <w:tab w:val="right" w:pos="9072"/>
        </w:tabs>
        <w:spacing w:after="0"/>
        <w:ind w:left="851"/>
      </w:pPr>
      <w:r w:rsidRPr="003269BA">
        <w:t>- fej, nyak, törzs, végtagok izmai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C049C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Keringési rendszer</w:t>
      </w:r>
    </w:p>
    <w:p w:rsidR="00C049C9" w:rsidRPr="003269BA" w:rsidRDefault="00C049C9" w:rsidP="00C049C9">
      <w:pPr>
        <w:tabs>
          <w:tab w:val="left" w:pos="1418"/>
          <w:tab w:val="right" w:pos="9072"/>
        </w:tabs>
        <w:spacing w:after="0"/>
        <w:ind w:left="851"/>
      </w:pPr>
      <w:r w:rsidRPr="003269BA">
        <w:t>Szív</w:t>
      </w:r>
    </w:p>
    <w:p w:rsidR="00C049C9" w:rsidRPr="003269BA" w:rsidRDefault="00C049C9" w:rsidP="00C049C9">
      <w:pPr>
        <w:tabs>
          <w:tab w:val="left" w:pos="1418"/>
          <w:tab w:val="right" w:pos="9072"/>
        </w:tabs>
        <w:spacing w:after="0"/>
        <w:ind w:left="851"/>
      </w:pPr>
      <w:r w:rsidRPr="003269BA">
        <w:t>Vérerek</w:t>
      </w:r>
    </w:p>
    <w:p w:rsidR="00C049C9" w:rsidRPr="003269BA" w:rsidRDefault="00C049C9" w:rsidP="00C049C9">
      <w:pPr>
        <w:tabs>
          <w:tab w:val="left" w:pos="1418"/>
          <w:tab w:val="right" w:pos="9072"/>
        </w:tabs>
        <w:spacing w:after="0"/>
        <w:ind w:left="851"/>
      </w:pPr>
      <w:r w:rsidRPr="003269BA">
        <w:t>Vérkörök</w:t>
      </w:r>
    </w:p>
    <w:p w:rsidR="00C049C9" w:rsidRPr="003269BA" w:rsidRDefault="00C049C9" w:rsidP="00C049C9">
      <w:pPr>
        <w:tabs>
          <w:tab w:val="left" w:pos="1418"/>
          <w:tab w:val="right" w:pos="9072"/>
        </w:tabs>
        <w:spacing w:after="0"/>
        <w:ind w:left="851"/>
      </w:pPr>
      <w:r w:rsidRPr="003269BA">
        <w:t>A vér</w:t>
      </w:r>
    </w:p>
    <w:p w:rsidR="00C049C9" w:rsidRPr="003269BA" w:rsidRDefault="00C049C9" w:rsidP="00C049C9">
      <w:pPr>
        <w:tabs>
          <w:tab w:val="left" w:pos="1418"/>
          <w:tab w:val="right" w:pos="9072"/>
        </w:tabs>
        <w:spacing w:after="0"/>
        <w:ind w:left="851"/>
      </w:pPr>
      <w:r w:rsidRPr="003269BA">
        <w:lastRenderedPageBreak/>
        <w:t>A nyirokkeringés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C049C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Zsigeri rendszerek</w:t>
      </w:r>
    </w:p>
    <w:p w:rsidR="00C049C9" w:rsidRPr="003269BA" w:rsidRDefault="00C049C9" w:rsidP="00C049C9">
      <w:pPr>
        <w:tabs>
          <w:tab w:val="left" w:pos="1418"/>
          <w:tab w:val="right" w:pos="9072"/>
        </w:tabs>
        <w:spacing w:after="0"/>
        <w:ind w:left="851"/>
      </w:pPr>
      <w:r w:rsidRPr="003269BA">
        <w:t>A légzés szervrendszere</w:t>
      </w:r>
    </w:p>
    <w:p w:rsidR="00C049C9" w:rsidRPr="003269BA" w:rsidRDefault="00C049C9" w:rsidP="00C049C9">
      <w:pPr>
        <w:tabs>
          <w:tab w:val="left" w:pos="1418"/>
          <w:tab w:val="right" w:pos="9072"/>
        </w:tabs>
        <w:spacing w:after="0"/>
        <w:ind w:left="851"/>
      </w:pPr>
      <w:r w:rsidRPr="003269BA">
        <w:t>Az emésztés szervrendszere</w:t>
      </w:r>
    </w:p>
    <w:p w:rsidR="00C049C9" w:rsidRPr="003269BA" w:rsidRDefault="00C049C9" w:rsidP="00C049C9">
      <w:pPr>
        <w:tabs>
          <w:tab w:val="left" w:pos="1418"/>
          <w:tab w:val="right" w:pos="9072"/>
        </w:tabs>
        <w:spacing w:after="0"/>
        <w:ind w:left="851"/>
      </w:pPr>
      <w:r w:rsidRPr="003269BA">
        <w:t>A vizeletkiválasztó szervrendszer</w:t>
      </w:r>
    </w:p>
    <w:p w:rsidR="00C049C9" w:rsidRPr="003269BA" w:rsidRDefault="00C049C9" w:rsidP="00C049C9">
      <w:pPr>
        <w:tabs>
          <w:tab w:val="left" w:pos="1418"/>
          <w:tab w:val="right" w:pos="9072"/>
        </w:tabs>
        <w:spacing w:after="0"/>
        <w:ind w:left="851"/>
      </w:pPr>
      <w:r w:rsidRPr="003269BA">
        <w:t>A nemi szervek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5800F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A szabályozási szervek rendszere</w:t>
      </w:r>
    </w:p>
    <w:p w:rsidR="005800FF" w:rsidRPr="003269BA" w:rsidRDefault="005800FF" w:rsidP="005800FF">
      <w:pPr>
        <w:tabs>
          <w:tab w:val="left" w:pos="1418"/>
          <w:tab w:val="right" w:pos="9072"/>
        </w:tabs>
        <w:spacing w:after="0"/>
        <w:ind w:left="851"/>
      </w:pPr>
      <w:r w:rsidRPr="003269BA">
        <w:t>Az idegrendszer</w:t>
      </w:r>
    </w:p>
    <w:p w:rsidR="005800FF" w:rsidRPr="003269BA" w:rsidRDefault="005800FF" w:rsidP="005800FF">
      <w:pPr>
        <w:tabs>
          <w:tab w:val="left" w:pos="1418"/>
          <w:tab w:val="right" w:pos="9072"/>
        </w:tabs>
        <w:spacing w:after="0"/>
        <w:ind w:left="851"/>
      </w:pPr>
      <w:r w:rsidRPr="003269BA">
        <w:t>- akaratlagos v. szomatikus idegrendszer</w:t>
      </w:r>
    </w:p>
    <w:p w:rsidR="005800FF" w:rsidRPr="003269BA" w:rsidRDefault="005800FF" w:rsidP="005800FF">
      <w:pPr>
        <w:tabs>
          <w:tab w:val="left" w:pos="1418"/>
          <w:tab w:val="right" w:pos="9072"/>
        </w:tabs>
        <w:spacing w:after="0"/>
        <w:ind w:left="851"/>
      </w:pPr>
      <w:r w:rsidRPr="003269BA">
        <w:t>- akaratunktól független vagy zsigeri idegrendszer</w:t>
      </w:r>
    </w:p>
    <w:p w:rsidR="005800FF" w:rsidRPr="003269BA" w:rsidRDefault="005800FF" w:rsidP="005800FF">
      <w:pPr>
        <w:tabs>
          <w:tab w:val="left" w:pos="1418"/>
          <w:tab w:val="right" w:pos="9072"/>
        </w:tabs>
        <w:spacing w:after="0"/>
        <w:ind w:left="851"/>
      </w:pPr>
      <w:r w:rsidRPr="003269BA">
        <w:t>- központi idegrendszer</w:t>
      </w:r>
    </w:p>
    <w:p w:rsidR="005800FF" w:rsidRPr="003269BA" w:rsidRDefault="005800FF" w:rsidP="005800FF">
      <w:pPr>
        <w:tabs>
          <w:tab w:val="left" w:pos="1418"/>
          <w:tab w:val="right" w:pos="9072"/>
        </w:tabs>
        <w:spacing w:after="0"/>
        <w:ind w:left="851"/>
      </w:pPr>
      <w:r w:rsidRPr="003269BA">
        <w:t>- perifériás idegrendszer</w:t>
      </w:r>
    </w:p>
    <w:p w:rsidR="005800FF" w:rsidRPr="003269BA" w:rsidRDefault="005800FF" w:rsidP="005800FF">
      <w:pPr>
        <w:tabs>
          <w:tab w:val="left" w:pos="1418"/>
          <w:tab w:val="right" w:pos="9072"/>
        </w:tabs>
        <w:spacing w:after="0"/>
        <w:ind w:left="851"/>
      </w:pPr>
      <w:r w:rsidRPr="003269BA">
        <w:t>A belső elválasztású (endokrin) rendszer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5800F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Érzékszervek</w:t>
      </w:r>
    </w:p>
    <w:p w:rsidR="005800FF" w:rsidRPr="003269BA" w:rsidRDefault="005800FF" w:rsidP="005800FF">
      <w:pPr>
        <w:tabs>
          <w:tab w:val="left" w:pos="1418"/>
          <w:tab w:val="right" w:pos="9072"/>
        </w:tabs>
        <w:spacing w:after="0"/>
        <w:ind w:left="851"/>
      </w:pPr>
      <w:r w:rsidRPr="003269BA">
        <w:t>Látószerv</w:t>
      </w:r>
    </w:p>
    <w:p w:rsidR="005800FF" w:rsidRPr="003269BA" w:rsidRDefault="005800FF" w:rsidP="005800FF">
      <w:pPr>
        <w:tabs>
          <w:tab w:val="left" w:pos="1418"/>
          <w:tab w:val="right" w:pos="9072"/>
        </w:tabs>
        <w:spacing w:after="0"/>
        <w:ind w:left="851"/>
      </w:pPr>
      <w:r w:rsidRPr="003269BA">
        <w:t>Halló- és egyensúlyozó szerv</w:t>
      </w:r>
    </w:p>
    <w:p w:rsidR="005800FF" w:rsidRPr="003269BA" w:rsidRDefault="005800FF" w:rsidP="005800FF">
      <w:pPr>
        <w:tabs>
          <w:tab w:val="left" w:pos="1418"/>
          <w:tab w:val="right" w:pos="9072"/>
        </w:tabs>
        <w:spacing w:after="0"/>
        <w:ind w:left="851"/>
      </w:pPr>
      <w:r w:rsidRPr="003269BA">
        <w:t>Szaglószerv</w:t>
      </w:r>
    </w:p>
    <w:p w:rsidR="005800FF" w:rsidRPr="003269BA" w:rsidRDefault="005800FF" w:rsidP="005800FF">
      <w:pPr>
        <w:tabs>
          <w:tab w:val="left" w:pos="1418"/>
          <w:tab w:val="right" w:pos="9072"/>
        </w:tabs>
        <w:spacing w:after="0"/>
        <w:ind w:left="851"/>
      </w:pPr>
      <w:r w:rsidRPr="003269BA">
        <w:t>Ízlelőszerv</w:t>
      </w:r>
    </w:p>
    <w:p w:rsidR="005800FF" w:rsidRPr="003269BA" w:rsidRDefault="005800FF" w:rsidP="005800FF">
      <w:pPr>
        <w:tabs>
          <w:tab w:val="left" w:pos="1418"/>
          <w:tab w:val="right" w:pos="9072"/>
        </w:tabs>
        <w:spacing w:after="0"/>
        <w:ind w:left="851"/>
      </w:pPr>
      <w:r w:rsidRPr="003269BA">
        <w:t>Bőr</w:t>
      </w:r>
    </w:p>
    <w:p w:rsidR="005800FF" w:rsidRPr="003269BA" w:rsidRDefault="005800FF" w:rsidP="005800FF">
      <w:pPr>
        <w:tabs>
          <w:tab w:val="left" w:pos="1418"/>
          <w:tab w:val="right" w:pos="9072"/>
        </w:tabs>
        <w:spacing w:after="0"/>
        <w:ind w:left="851"/>
      </w:pPr>
      <w:r w:rsidRPr="003269BA">
        <w:t>- általános jellemzése</w:t>
      </w:r>
    </w:p>
    <w:p w:rsidR="005800FF" w:rsidRPr="003269BA" w:rsidRDefault="005800FF" w:rsidP="005800FF">
      <w:pPr>
        <w:tabs>
          <w:tab w:val="left" w:pos="1418"/>
          <w:tab w:val="right" w:pos="9072"/>
        </w:tabs>
        <w:spacing w:after="0"/>
        <w:ind w:left="851"/>
      </w:pPr>
      <w:r w:rsidRPr="003269BA">
        <w:t>- rétegei</w:t>
      </w:r>
    </w:p>
    <w:p w:rsidR="005800FF" w:rsidRPr="003269BA" w:rsidRDefault="005800FF" w:rsidP="005800FF">
      <w:pPr>
        <w:tabs>
          <w:tab w:val="left" w:pos="1418"/>
          <w:tab w:val="right" w:pos="9072"/>
        </w:tabs>
        <w:spacing w:after="0"/>
        <w:ind w:left="851"/>
      </w:pPr>
      <w:r w:rsidRPr="003269BA">
        <w:t>- funkciói</w:t>
      </w:r>
    </w:p>
    <w:p w:rsidR="005800FF" w:rsidRPr="003269BA" w:rsidRDefault="005800FF" w:rsidP="005800FF">
      <w:pPr>
        <w:tabs>
          <w:tab w:val="left" w:pos="1418"/>
          <w:tab w:val="right" w:pos="9072"/>
        </w:tabs>
        <w:spacing w:after="0"/>
        <w:ind w:left="851"/>
      </w:pPr>
      <w:r w:rsidRPr="003269BA">
        <w:t>- függelékszervei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képzés javasolt helyszíne (ajánlás)</w:t>
      </w:r>
    </w:p>
    <w:p w:rsidR="00A23F09" w:rsidRPr="003269BA" w:rsidRDefault="005800FF" w:rsidP="00A23F09">
      <w:pPr>
        <w:spacing w:after="0"/>
        <w:ind w:left="426"/>
      </w:pPr>
      <w:r w:rsidRPr="003269BA">
        <w:t>Tanterem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értékelésének módja</w:t>
      </w:r>
    </w:p>
    <w:p w:rsidR="00A23F09" w:rsidRPr="003269BA" w:rsidRDefault="00A23F09" w:rsidP="00A23F09">
      <w:pPr>
        <w:spacing w:after="0"/>
        <w:ind w:left="426"/>
      </w:pPr>
      <w:r w:rsidRPr="003269BA">
        <w:t xml:space="preserve">A nemzeti köznevelésről szóló 2011. évi </w:t>
      </w:r>
      <w:r w:rsidR="004E3289">
        <w:t xml:space="preserve">CXC. törvény </w:t>
      </w:r>
      <w:r w:rsidRPr="003269BA">
        <w:t xml:space="preserve">54. § </w:t>
      </w:r>
      <w:r w:rsidR="00FA59E3">
        <w:t>(2) bekezdés a)</w:t>
      </w:r>
      <w:r w:rsidRPr="003269BA">
        <w:t xml:space="preserve"> pontja szerinti értékeléssel.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5800F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proofErr w:type="spellStart"/>
      <w:r w:rsidRPr="003269BA">
        <w:rPr>
          <w:b/>
        </w:rPr>
        <w:t>Klinikumi</w:t>
      </w:r>
      <w:proofErr w:type="spellEnd"/>
      <w:r w:rsidRPr="003269BA">
        <w:rPr>
          <w:b/>
        </w:rPr>
        <w:t xml:space="preserve"> alapismeretek</w:t>
      </w:r>
      <w:r w:rsidR="00A23F09" w:rsidRPr="003269BA">
        <w:rPr>
          <w:b/>
        </w:rPr>
        <w:t xml:space="preserve"> tantárgy</w:t>
      </w:r>
      <w:r w:rsidR="00A23F09" w:rsidRPr="003269BA">
        <w:rPr>
          <w:b/>
        </w:rPr>
        <w:tab/>
      </w:r>
      <w:r w:rsidR="00635D42" w:rsidRPr="003269BA">
        <w:rPr>
          <w:b/>
        </w:rPr>
        <w:t>14</w:t>
      </w:r>
      <w:r w:rsidR="00A23F09" w:rsidRPr="003269BA">
        <w:rPr>
          <w:b/>
        </w:rPr>
        <w:t xml:space="preserve"> óra/</w:t>
      </w:r>
      <w:r w:rsidR="00635D42" w:rsidRPr="003269BA">
        <w:rPr>
          <w:b/>
        </w:rPr>
        <w:t>14</w:t>
      </w:r>
      <w:r w:rsidR="00A23F09" w:rsidRPr="003269BA">
        <w:rPr>
          <w:b/>
        </w:rPr>
        <w:t xml:space="preserve"> óra*</w:t>
      </w:r>
    </w:p>
    <w:p w:rsidR="00A23F09" w:rsidRPr="003269BA" w:rsidRDefault="00A23F09" w:rsidP="00A23F09">
      <w:pPr>
        <w:spacing w:after="0"/>
        <w:jc w:val="right"/>
        <w:rPr>
          <w:sz w:val="20"/>
        </w:rPr>
      </w:pPr>
      <w:r w:rsidRPr="003269BA">
        <w:rPr>
          <w:sz w:val="20"/>
        </w:rPr>
        <w:t>* 9-13. évfolyamon megszervezett képzés/13. és 14. évfolyamon megszervezett képzés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spacing w:after="0"/>
        <w:ind w:left="426"/>
      </w:pPr>
      <w:r w:rsidRPr="003269BA">
        <w:t>A tantárgy a</w:t>
      </w:r>
      <w:r w:rsidR="00D12FEE">
        <w:t xml:space="preserve"> </w:t>
      </w:r>
      <w:r w:rsidR="005800FF" w:rsidRPr="003269BA">
        <w:t>fő</w:t>
      </w:r>
      <w:r w:rsidRPr="003269BA">
        <w:t>szakképesítéshez kapcsolódik.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tanításának célja</w:t>
      </w:r>
    </w:p>
    <w:p w:rsidR="005800FF" w:rsidRPr="003269BA" w:rsidRDefault="005800FF" w:rsidP="00F12B3E">
      <w:pPr>
        <w:ind w:left="360"/>
      </w:pPr>
      <w:r w:rsidRPr="003269BA">
        <w:t xml:space="preserve">A regeneráló balneoterápiás masszőr gyakorlatában leggyakrabban előforduló mozgásszervi megbetegedések alapszintű bemutatása. A </w:t>
      </w:r>
      <w:proofErr w:type="spellStart"/>
      <w:r w:rsidRPr="003269BA">
        <w:t>hidro-balneoterápia</w:t>
      </w:r>
      <w:proofErr w:type="spellEnd"/>
      <w:r w:rsidRPr="003269BA">
        <w:t xml:space="preserve"> és a masszázs ellenjavallatait képező belgyógyászati, neurológiai és bőrgyógyászati kórképek jellegzetes tüneteinek megtanítása. A traumatológia, a neurológia és a belgyógyászat elsajátításával, a kóros jelenségek felismerésével megalapozni az elsősegélynyújtás-első ellátás során alkalmazandó teendőket.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Kapcsolódó közismereti, szakmai tartalmak</w:t>
      </w:r>
    </w:p>
    <w:p w:rsidR="005800FF" w:rsidRPr="003269BA" w:rsidRDefault="005800FF" w:rsidP="00F12B3E">
      <w:pPr>
        <w:ind w:left="360"/>
      </w:pPr>
      <w:r w:rsidRPr="003269BA">
        <w:t>Biológia-egészségtan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lastRenderedPageBreak/>
        <w:t>Témakörök</w:t>
      </w:r>
    </w:p>
    <w:p w:rsidR="00A23F09" w:rsidRPr="003269BA" w:rsidRDefault="003857C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Reumatológiai alapismeretek</w:t>
      </w:r>
    </w:p>
    <w:p w:rsidR="003857C2" w:rsidRPr="003269BA" w:rsidRDefault="003857C2" w:rsidP="003857C2">
      <w:pPr>
        <w:tabs>
          <w:tab w:val="left" w:pos="1418"/>
          <w:tab w:val="right" w:pos="9072"/>
        </w:tabs>
        <w:spacing w:after="0"/>
        <w:ind w:left="851"/>
      </w:pPr>
      <w:r w:rsidRPr="003269BA">
        <w:t>Csontritkulás</w:t>
      </w:r>
    </w:p>
    <w:p w:rsidR="003857C2" w:rsidRPr="003269BA" w:rsidRDefault="003857C2" w:rsidP="003857C2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Lágyrész </w:t>
      </w:r>
      <w:proofErr w:type="spellStart"/>
      <w:r w:rsidRPr="003269BA">
        <w:t>reumatizmus</w:t>
      </w:r>
      <w:proofErr w:type="spellEnd"/>
    </w:p>
    <w:p w:rsidR="003857C2" w:rsidRPr="003269BA" w:rsidRDefault="003857C2" w:rsidP="003857C2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Degeneratív</w:t>
      </w:r>
      <w:proofErr w:type="spellEnd"/>
      <w:r w:rsidRPr="003269BA">
        <w:t xml:space="preserve"> ízületi és gerincelváltozások</w:t>
      </w:r>
    </w:p>
    <w:p w:rsidR="003857C2" w:rsidRPr="003269BA" w:rsidRDefault="003857C2" w:rsidP="003857C2">
      <w:pPr>
        <w:tabs>
          <w:tab w:val="left" w:pos="1418"/>
          <w:tab w:val="right" w:pos="9072"/>
        </w:tabs>
        <w:spacing w:after="0"/>
        <w:ind w:left="851"/>
      </w:pPr>
      <w:r w:rsidRPr="003269BA">
        <w:t>Gyulladásos ízületi és gerincelváltozások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3857C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Ortopédiai alapismeretek</w:t>
      </w:r>
    </w:p>
    <w:p w:rsidR="003857C2" w:rsidRPr="003269BA" w:rsidRDefault="003857C2" w:rsidP="003857C2">
      <w:pPr>
        <w:tabs>
          <w:tab w:val="left" w:pos="1418"/>
          <w:tab w:val="right" w:pos="9072"/>
        </w:tabs>
        <w:spacing w:after="0"/>
        <w:ind w:left="851"/>
      </w:pPr>
      <w:r w:rsidRPr="003269BA">
        <w:t>A gerinc ortopédiai betegségei</w:t>
      </w:r>
    </w:p>
    <w:p w:rsidR="003857C2" w:rsidRPr="003269BA" w:rsidRDefault="003857C2" w:rsidP="003857C2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Mellkasdeformitások</w:t>
      </w:r>
      <w:proofErr w:type="spellEnd"/>
    </w:p>
    <w:p w:rsidR="003857C2" w:rsidRPr="003269BA" w:rsidRDefault="003857C2" w:rsidP="003857C2">
      <w:pPr>
        <w:tabs>
          <w:tab w:val="left" w:pos="1418"/>
          <w:tab w:val="right" w:pos="9072"/>
        </w:tabs>
        <w:spacing w:after="0"/>
        <w:ind w:left="851"/>
      </w:pPr>
      <w:r w:rsidRPr="003269BA">
        <w:t>A felső végtag fontosabb ortopédiai betegségei</w:t>
      </w:r>
    </w:p>
    <w:p w:rsidR="003857C2" w:rsidRPr="003269BA" w:rsidRDefault="003857C2" w:rsidP="003857C2">
      <w:pPr>
        <w:tabs>
          <w:tab w:val="left" w:pos="1418"/>
          <w:tab w:val="right" w:pos="9072"/>
        </w:tabs>
        <w:spacing w:after="0"/>
        <w:ind w:left="851"/>
      </w:pPr>
      <w:r w:rsidRPr="003269BA">
        <w:t>Az alsó végtag fontosabb ortopédiai betegségei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3857C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Belgyógyászati alapismeretek</w:t>
      </w:r>
    </w:p>
    <w:p w:rsidR="003857C2" w:rsidRPr="003269BA" w:rsidRDefault="003857C2" w:rsidP="003857C2">
      <w:pPr>
        <w:tabs>
          <w:tab w:val="left" w:pos="1418"/>
          <w:tab w:val="right" w:pos="9072"/>
        </w:tabs>
        <w:spacing w:after="0"/>
        <w:ind w:left="851"/>
      </w:pPr>
      <w:r w:rsidRPr="003269BA">
        <w:t>Kóros jelensége felismerése</w:t>
      </w:r>
    </w:p>
    <w:p w:rsidR="003857C2" w:rsidRPr="003269BA" w:rsidRDefault="003857C2" w:rsidP="003857C2">
      <w:pPr>
        <w:tabs>
          <w:tab w:val="left" w:pos="1418"/>
          <w:tab w:val="right" w:pos="9072"/>
        </w:tabs>
        <w:spacing w:after="0"/>
        <w:ind w:left="851"/>
      </w:pPr>
      <w:r w:rsidRPr="003269BA">
        <w:t>- allergiás reakciók</w:t>
      </w:r>
    </w:p>
    <w:p w:rsidR="003857C2" w:rsidRPr="003269BA" w:rsidRDefault="003857C2" w:rsidP="003857C2">
      <w:pPr>
        <w:tabs>
          <w:tab w:val="left" w:pos="1418"/>
          <w:tab w:val="right" w:pos="9072"/>
        </w:tabs>
        <w:spacing w:after="0"/>
        <w:ind w:left="851"/>
      </w:pPr>
      <w:r w:rsidRPr="003269BA">
        <w:t>- légzési rendellenesség</w:t>
      </w:r>
    </w:p>
    <w:p w:rsidR="003857C2" w:rsidRPr="003269BA" w:rsidRDefault="003857C2" w:rsidP="003857C2">
      <w:pPr>
        <w:tabs>
          <w:tab w:val="left" w:pos="1418"/>
          <w:tab w:val="right" w:pos="9072"/>
        </w:tabs>
        <w:spacing w:after="0"/>
        <w:ind w:left="851"/>
      </w:pPr>
      <w:r w:rsidRPr="003269BA">
        <w:tab/>
      </w:r>
      <w:proofErr w:type="gramStart"/>
      <w:r w:rsidRPr="003269BA">
        <w:t>légzésszám</w:t>
      </w:r>
      <w:proofErr w:type="gramEnd"/>
      <w:r w:rsidRPr="003269BA">
        <w:t xml:space="preserve"> változás</w:t>
      </w:r>
    </w:p>
    <w:p w:rsidR="003857C2" w:rsidRPr="003269BA" w:rsidRDefault="003857C2" w:rsidP="003857C2">
      <w:pPr>
        <w:tabs>
          <w:tab w:val="left" w:pos="1418"/>
          <w:tab w:val="right" w:pos="9072"/>
        </w:tabs>
        <w:spacing w:after="0"/>
        <w:ind w:left="851"/>
      </w:pPr>
      <w:r w:rsidRPr="003269BA">
        <w:tab/>
      </w:r>
      <w:proofErr w:type="gramStart"/>
      <w:r w:rsidRPr="003269BA">
        <w:t>kóros</w:t>
      </w:r>
      <w:proofErr w:type="gramEnd"/>
      <w:r w:rsidRPr="003269BA">
        <w:t xml:space="preserve"> légzéstípusok</w:t>
      </w:r>
    </w:p>
    <w:p w:rsidR="003857C2" w:rsidRPr="003269BA" w:rsidRDefault="003857C2" w:rsidP="003857C2">
      <w:pPr>
        <w:tabs>
          <w:tab w:val="left" w:pos="1418"/>
          <w:tab w:val="right" w:pos="9072"/>
        </w:tabs>
        <w:spacing w:after="0"/>
        <w:ind w:left="851"/>
      </w:pPr>
      <w:r w:rsidRPr="003269BA">
        <w:tab/>
      </w:r>
      <w:proofErr w:type="gramStart"/>
      <w:r w:rsidRPr="003269BA">
        <w:t>nehézlégzés</w:t>
      </w:r>
      <w:proofErr w:type="gramEnd"/>
    </w:p>
    <w:p w:rsidR="003857C2" w:rsidRPr="003269BA" w:rsidRDefault="003857C2" w:rsidP="003857C2">
      <w:pPr>
        <w:tabs>
          <w:tab w:val="left" w:pos="1418"/>
          <w:tab w:val="right" w:pos="9072"/>
        </w:tabs>
        <w:spacing w:after="0"/>
        <w:ind w:left="851"/>
      </w:pPr>
      <w:r w:rsidRPr="003269BA">
        <w:t>- szív- érrendszeri betegnél</w:t>
      </w:r>
    </w:p>
    <w:p w:rsidR="003857C2" w:rsidRPr="003269BA" w:rsidRDefault="003857C2" w:rsidP="003857C2">
      <w:pPr>
        <w:tabs>
          <w:tab w:val="left" w:pos="1418"/>
          <w:tab w:val="right" w:pos="9072"/>
        </w:tabs>
        <w:spacing w:after="0"/>
        <w:ind w:left="851"/>
      </w:pPr>
      <w:r w:rsidRPr="003269BA">
        <w:tab/>
      </w:r>
      <w:proofErr w:type="gramStart"/>
      <w:r w:rsidRPr="003269BA">
        <w:t>szorító</w:t>
      </w:r>
      <w:proofErr w:type="gramEnd"/>
      <w:r w:rsidRPr="003269BA">
        <w:t xml:space="preserve"> mellkasi fájdalom (angina </w:t>
      </w:r>
      <w:proofErr w:type="spellStart"/>
      <w:r w:rsidRPr="003269BA">
        <w:t>pectoris</w:t>
      </w:r>
      <w:proofErr w:type="spellEnd"/>
      <w:r w:rsidRPr="003269BA">
        <w:t>)</w:t>
      </w:r>
    </w:p>
    <w:p w:rsidR="003857C2" w:rsidRPr="003269BA" w:rsidRDefault="003857C2" w:rsidP="003857C2">
      <w:pPr>
        <w:tabs>
          <w:tab w:val="left" w:pos="1418"/>
          <w:tab w:val="right" w:pos="9072"/>
        </w:tabs>
        <w:spacing w:after="0"/>
        <w:ind w:left="851"/>
      </w:pPr>
      <w:r w:rsidRPr="003269BA">
        <w:tab/>
      </w:r>
      <w:proofErr w:type="gramStart"/>
      <w:r w:rsidRPr="003269BA">
        <w:t>szívizomelhalás</w:t>
      </w:r>
      <w:proofErr w:type="gramEnd"/>
      <w:r w:rsidRPr="003269BA">
        <w:t xml:space="preserve"> (</w:t>
      </w:r>
      <w:proofErr w:type="spellStart"/>
      <w:r w:rsidRPr="003269BA">
        <w:t>acut</w:t>
      </w:r>
      <w:proofErr w:type="spellEnd"/>
      <w:r w:rsidRPr="003269BA">
        <w:t xml:space="preserve"> </w:t>
      </w:r>
      <w:proofErr w:type="spellStart"/>
      <w:r w:rsidRPr="003269BA">
        <w:t>myocardialis</w:t>
      </w:r>
      <w:proofErr w:type="spellEnd"/>
      <w:r w:rsidRPr="003269BA">
        <w:t xml:space="preserve"> </w:t>
      </w:r>
      <w:proofErr w:type="spellStart"/>
      <w:r w:rsidRPr="003269BA">
        <w:t>infarctus</w:t>
      </w:r>
      <w:proofErr w:type="spellEnd"/>
      <w:r w:rsidRPr="003269BA">
        <w:t>)</w:t>
      </w:r>
    </w:p>
    <w:p w:rsidR="003857C2" w:rsidRPr="003269BA" w:rsidRDefault="003857C2" w:rsidP="003857C2">
      <w:pPr>
        <w:tabs>
          <w:tab w:val="left" w:pos="1418"/>
          <w:tab w:val="right" w:pos="9072"/>
        </w:tabs>
        <w:spacing w:after="0"/>
        <w:ind w:left="851"/>
      </w:pPr>
      <w:r w:rsidRPr="003269BA">
        <w:tab/>
      </w:r>
      <w:proofErr w:type="gramStart"/>
      <w:r w:rsidRPr="003269BA">
        <w:t>érszűkület</w:t>
      </w:r>
      <w:proofErr w:type="gramEnd"/>
    </w:p>
    <w:p w:rsidR="003857C2" w:rsidRPr="003269BA" w:rsidRDefault="003857C2" w:rsidP="003857C2">
      <w:pPr>
        <w:tabs>
          <w:tab w:val="left" w:pos="1418"/>
          <w:tab w:val="right" w:pos="9072"/>
        </w:tabs>
        <w:spacing w:after="0"/>
        <w:ind w:left="851"/>
      </w:pPr>
      <w:r w:rsidRPr="003269BA">
        <w:tab/>
      </w:r>
      <w:proofErr w:type="gramStart"/>
      <w:r w:rsidRPr="003269BA">
        <w:t>visszeresség</w:t>
      </w:r>
      <w:proofErr w:type="gramEnd"/>
    </w:p>
    <w:p w:rsidR="003857C2" w:rsidRPr="003269BA" w:rsidRDefault="003857C2" w:rsidP="003857C2">
      <w:pPr>
        <w:tabs>
          <w:tab w:val="left" w:pos="1418"/>
          <w:tab w:val="right" w:pos="9072"/>
        </w:tabs>
        <w:spacing w:after="0"/>
        <w:ind w:left="851"/>
      </w:pPr>
      <w:r w:rsidRPr="003269BA">
        <w:tab/>
      </w:r>
      <w:proofErr w:type="gramStart"/>
      <w:r w:rsidRPr="003269BA">
        <w:t>artériás</w:t>
      </w:r>
      <w:proofErr w:type="gramEnd"/>
      <w:r w:rsidRPr="003269BA">
        <w:t xml:space="preserve"> és vénás lábszárfekély</w:t>
      </w:r>
    </w:p>
    <w:p w:rsidR="003857C2" w:rsidRPr="003269BA" w:rsidRDefault="003857C2" w:rsidP="003857C2">
      <w:pPr>
        <w:tabs>
          <w:tab w:val="left" w:pos="1418"/>
          <w:tab w:val="right" w:pos="9072"/>
        </w:tabs>
        <w:spacing w:after="0"/>
        <w:ind w:left="851"/>
      </w:pPr>
      <w:r w:rsidRPr="003269BA">
        <w:tab/>
      </w:r>
      <w:proofErr w:type="gramStart"/>
      <w:r w:rsidRPr="003269BA">
        <w:t>mélyvénás</w:t>
      </w:r>
      <w:proofErr w:type="gramEnd"/>
      <w:r w:rsidRPr="003269BA">
        <w:t xml:space="preserve"> trombózis</w:t>
      </w:r>
    </w:p>
    <w:p w:rsidR="003857C2" w:rsidRPr="003269BA" w:rsidRDefault="003857C2" w:rsidP="003857C2">
      <w:pPr>
        <w:tabs>
          <w:tab w:val="left" w:pos="1418"/>
          <w:tab w:val="right" w:pos="9072"/>
        </w:tabs>
        <w:spacing w:after="0"/>
        <w:ind w:left="851"/>
      </w:pPr>
      <w:r w:rsidRPr="003269BA">
        <w:tab/>
      </w:r>
      <w:proofErr w:type="gramStart"/>
      <w:r w:rsidRPr="003269BA">
        <w:t>felületes</w:t>
      </w:r>
      <w:proofErr w:type="gramEnd"/>
      <w:r w:rsidRPr="003269BA">
        <w:t xml:space="preserve"> vénagyulladás</w:t>
      </w:r>
    </w:p>
    <w:p w:rsidR="003857C2" w:rsidRPr="003269BA" w:rsidRDefault="003857C2" w:rsidP="003857C2">
      <w:pPr>
        <w:tabs>
          <w:tab w:val="left" w:pos="1418"/>
          <w:tab w:val="right" w:pos="9072"/>
        </w:tabs>
        <w:spacing w:after="0"/>
        <w:ind w:left="851"/>
      </w:pPr>
      <w:r w:rsidRPr="003269BA">
        <w:tab/>
      </w:r>
      <w:proofErr w:type="gramStart"/>
      <w:r w:rsidRPr="003269BA">
        <w:t>magas</w:t>
      </w:r>
      <w:proofErr w:type="gramEnd"/>
      <w:r w:rsidRPr="003269BA">
        <w:t xml:space="preserve"> vérnyomás</w:t>
      </w:r>
    </w:p>
    <w:p w:rsidR="003857C2" w:rsidRPr="003269BA" w:rsidRDefault="003857C2" w:rsidP="003857C2">
      <w:pPr>
        <w:tabs>
          <w:tab w:val="left" w:pos="1418"/>
          <w:tab w:val="right" w:pos="9072"/>
        </w:tabs>
        <w:spacing w:after="0"/>
        <w:ind w:left="851"/>
      </w:pPr>
      <w:r w:rsidRPr="003269BA">
        <w:t>- véralvadási zavarban szenvedő betegnél</w:t>
      </w:r>
    </w:p>
    <w:p w:rsidR="003857C2" w:rsidRPr="003269BA" w:rsidRDefault="003857C2" w:rsidP="003857C2">
      <w:pPr>
        <w:tabs>
          <w:tab w:val="left" w:pos="1418"/>
          <w:tab w:val="right" w:pos="9072"/>
        </w:tabs>
        <w:spacing w:after="0"/>
        <w:ind w:left="851"/>
      </w:pPr>
      <w:r w:rsidRPr="003269BA">
        <w:tab/>
      </w:r>
      <w:proofErr w:type="gramStart"/>
      <w:r w:rsidRPr="003269BA">
        <w:t>vérzékenység</w:t>
      </w:r>
      <w:proofErr w:type="gramEnd"/>
    </w:p>
    <w:p w:rsidR="003857C2" w:rsidRPr="003269BA" w:rsidRDefault="003857C2" w:rsidP="003857C2">
      <w:pPr>
        <w:tabs>
          <w:tab w:val="left" w:pos="1418"/>
          <w:tab w:val="right" w:pos="9072"/>
        </w:tabs>
        <w:spacing w:after="0"/>
        <w:ind w:left="851"/>
      </w:pPr>
      <w:r w:rsidRPr="003269BA">
        <w:t>- cukorbetegnél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4D402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Traumatológiai alapismeretek</w:t>
      </w:r>
    </w:p>
    <w:p w:rsidR="004D4028" w:rsidRPr="003269BA" w:rsidRDefault="004D4028" w:rsidP="004D4028">
      <w:pPr>
        <w:tabs>
          <w:tab w:val="left" w:pos="1418"/>
          <w:tab w:val="right" w:pos="9072"/>
        </w:tabs>
        <w:spacing w:after="0"/>
        <w:ind w:left="851"/>
      </w:pPr>
      <w:r w:rsidRPr="003269BA">
        <w:t>A baleset fogalma</w:t>
      </w:r>
    </w:p>
    <w:p w:rsidR="004D4028" w:rsidRPr="003269BA" w:rsidRDefault="004D4028" w:rsidP="004D4028">
      <w:pPr>
        <w:tabs>
          <w:tab w:val="left" w:pos="1418"/>
          <w:tab w:val="right" w:pos="9072"/>
        </w:tabs>
        <w:spacing w:after="0"/>
        <w:ind w:left="851"/>
      </w:pPr>
      <w:r w:rsidRPr="003269BA">
        <w:t>A sérülések osztályozás</w:t>
      </w:r>
    </w:p>
    <w:p w:rsidR="004D4028" w:rsidRPr="003269BA" w:rsidRDefault="004D4028" w:rsidP="004D4028">
      <w:pPr>
        <w:tabs>
          <w:tab w:val="left" w:pos="1418"/>
          <w:tab w:val="right" w:pos="9072"/>
        </w:tabs>
        <w:spacing w:after="0"/>
        <w:ind w:left="851"/>
      </w:pPr>
      <w:r w:rsidRPr="003269BA">
        <w:t>A csontsérülések tünetei és szövődményei</w:t>
      </w:r>
    </w:p>
    <w:p w:rsidR="004D4028" w:rsidRPr="003269BA" w:rsidRDefault="004D4028" w:rsidP="004D4028">
      <w:pPr>
        <w:tabs>
          <w:tab w:val="left" w:pos="1418"/>
          <w:tab w:val="right" w:pos="9072"/>
        </w:tabs>
        <w:spacing w:after="0"/>
        <w:ind w:left="851"/>
      </w:pPr>
      <w:r w:rsidRPr="003269BA">
        <w:t>Ízületi sérülések</w:t>
      </w:r>
    </w:p>
    <w:p w:rsidR="004D4028" w:rsidRPr="003269BA" w:rsidRDefault="004D4028" w:rsidP="004D4028">
      <w:pPr>
        <w:tabs>
          <w:tab w:val="left" w:pos="1418"/>
          <w:tab w:val="right" w:pos="9072"/>
        </w:tabs>
        <w:spacing w:after="0"/>
        <w:ind w:left="851"/>
      </w:pPr>
      <w:r w:rsidRPr="003269BA">
        <w:t>A végtagok leggyakoribb sérülései</w:t>
      </w:r>
    </w:p>
    <w:p w:rsidR="004D4028" w:rsidRPr="003269BA" w:rsidRDefault="004D4028" w:rsidP="004D4028">
      <w:pPr>
        <w:tabs>
          <w:tab w:val="left" w:pos="1418"/>
          <w:tab w:val="right" w:pos="9072"/>
        </w:tabs>
        <w:spacing w:after="0"/>
        <w:ind w:left="851"/>
      </w:pPr>
      <w:r w:rsidRPr="003269BA">
        <w:t>A koponya leggyakoribb sérülései</w:t>
      </w:r>
    </w:p>
    <w:p w:rsidR="004D4028" w:rsidRPr="003269BA" w:rsidRDefault="004D4028" w:rsidP="004D4028">
      <w:pPr>
        <w:tabs>
          <w:tab w:val="left" w:pos="1418"/>
          <w:tab w:val="right" w:pos="9072"/>
        </w:tabs>
        <w:spacing w:after="0"/>
        <w:ind w:left="851"/>
      </w:pPr>
      <w:r w:rsidRPr="003269BA">
        <w:t>Gerincsérülések</w:t>
      </w:r>
    </w:p>
    <w:p w:rsidR="004D4028" w:rsidRPr="003269BA" w:rsidRDefault="004D4028" w:rsidP="004D4028">
      <w:pPr>
        <w:tabs>
          <w:tab w:val="left" w:pos="1418"/>
          <w:tab w:val="right" w:pos="9072"/>
        </w:tabs>
        <w:spacing w:after="0"/>
        <w:ind w:left="851"/>
      </w:pPr>
      <w:r w:rsidRPr="003269BA">
        <w:t>Mellkasi, hasi sérülések</w:t>
      </w:r>
    </w:p>
    <w:p w:rsidR="004D4028" w:rsidRPr="003269BA" w:rsidRDefault="004D4028" w:rsidP="004D4028">
      <w:pPr>
        <w:tabs>
          <w:tab w:val="left" w:pos="1418"/>
          <w:tab w:val="right" w:pos="9072"/>
        </w:tabs>
        <w:spacing w:after="0"/>
        <w:ind w:left="851"/>
      </w:pPr>
      <w:r w:rsidRPr="003269BA">
        <w:t>Idegsérülések</w:t>
      </w:r>
    </w:p>
    <w:p w:rsidR="004D4028" w:rsidRPr="003269BA" w:rsidRDefault="004D4028" w:rsidP="004D4028">
      <w:pPr>
        <w:tabs>
          <w:tab w:val="left" w:pos="1418"/>
          <w:tab w:val="right" w:pos="9072"/>
        </w:tabs>
        <w:spacing w:after="0"/>
        <w:ind w:left="851"/>
      </w:pPr>
      <w:r w:rsidRPr="003269BA">
        <w:t>Izomsérülések</w:t>
      </w:r>
    </w:p>
    <w:p w:rsidR="004D4028" w:rsidRPr="003269BA" w:rsidRDefault="004D4028" w:rsidP="004D4028">
      <w:pPr>
        <w:tabs>
          <w:tab w:val="left" w:pos="1418"/>
          <w:tab w:val="right" w:pos="9072"/>
        </w:tabs>
        <w:spacing w:after="0"/>
        <w:ind w:left="851"/>
      </w:pPr>
      <w:r w:rsidRPr="003269BA">
        <w:t>Érsérülések, vérzéstípusok</w:t>
      </w:r>
    </w:p>
    <w:p w:rsidR="004D4028" w:rsidRPr="003269BA" w:rsidRDefault="004D4028" w:rsidP="004D4028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Collapsus</w:t>
      </w:r>
      <w:proofErr w:type="spellEnd"/>
      <w:r w:rsidRPr="003269BA">
        <w:t xml:space="preserve"> és </w:t>
      </w:r>
      <w:proofErr w:type="spellStart"/>
      <w:r w:rsidRPr="003269BA">
        <w:t>shock</w:t>
      </w:r>
      <w:proofErr w:type="spellEnd"/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4D402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Neurológiai alapismeretek</w:t>
      </w:r>
    </w:p>
    <w:p w:rsidR="004D4028" w:rsidRPr="003269BA" w:rsidRDefault="004D4028" w:rsidP="004D4028">
      <w:pPr>
        <w:tabs>
          <w:tab w:val="left" w:pos="1418"/>
          <w:tab w:val="right" w:pos="9072"/>
        </w:tabs>
        <w:spacing w:after="0"/>
        <w:ind w:left="851"/>
      </w:pPr>
      <w:r w:rsidRPr="003269BA">
        <w:t>Az idegrendszeri betegségek főbb jellemző tünetei</w:t>
      </w:r>
    </w:p>
    <w:p w:rsidR="004D4028" w:rsidRPr="003269BA" w:rsidRDefault="004D4028" w:rsidP="004D4028">
      <w:pPr>
        <w:tabs>
          <w:tab w:val="left" w:pos="1418"/>
          <w:tab w:val="right" w:pos="9072"/>
        </w:tabs>
        <w:spacing w:after="0"/>
        <w:ind w:left="851"/>
      </w:pPr>
      <w:r w:rsidRPr="003269BA">
        <w:t>Koponyaűri nyomásfokozódás</w:t>
      </w:r>
    </w:p>
    <w:p w:rsidR="004D4028" w:rsidRPr="003269BA" w:rsidRDefault="004D4028" w:rsidP="004D4028">
      <w:pPr>
        <w:tabs>
          <w:tab w:val="left" w:pos="1418"/>
          <w:tab w:val="right" w:pos="9072"/>
        </w:tabs>
        <w:spacing w:after="0"/>
        <w:ind w:left="851"/>
      </w:pPr>
      <w:r w:rsidRPr="003269BA">
        <w:lastRenderedPageBreak/>
        <w:t>Fejfájások</w:t>
      </w:r>
    </w:p>
    <w:p w:rsidR="004D4028" w:rsidRPr="003269BA" w:rsidRDefault="004D4028" w:rsidP="004D4028">
      <w:pPr>
        <w:tabs>
          <w:tab w:val="left" w:pos="1418"/>
          <w:tab w:val="right" w:pos="9072"/>
        </w:tabs>
        <w:spacing w:after="0"/>
        <w:ind w:left="851"/>
      </w:pPr>
      <w:r w:rsidRPr="003269BA">
        <w:t>Idegrendszeri fertőzések</w:t>
      </w:r>
    </w:p>
    <w:p w:rsidR="004D4028" w:rsidRPr="003269BA" w:rsidRDefault="004D4028" w:rsidP="004D4028">
      <w:pPr>
        <w:tabs>
          <w:tab w:val="left" w:pos="1418"/>
          <w:tab w:val="right" w:pos="9072"/>
        </w:tabs>
        <w:spacing w:after="0"/>
        <w:ind w:left="851"/>
      </w:pPr>
      <w:r w:rsidRPr="003269BA">
        <w:t>Agyi érbetegségek</w:t>
      </w:r>
    </w:p>
    <w:p w:rsidR="004D4028" w:rsidRPr="003269BA" w:rsidRDefault="004D4028" w:rsidP="004D4028">
      <w:pPr>
        <w:tabs>
          <w:tab w:val="left" w:pos="1418"/>
          <w:tab w:val="right" w:pos="9072"/>
        </w:tabs>
        <w:spacing w:after="0"/>
        <w:ind w:left="851"/>
      </w:pPr>
      <w:r w:rsidRPr="003269BA">
        <w:t>Epilepszia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4D402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Bőrgyógyászat</w:t>
      </w:r>
    </w:p>
    <w:p w:rsidR="004D4028" w:rsidRPr="003269BA" w:rsidRDefault="004D4028" w:rsidP="004D4028">
      <w:pPr>
        <w:tabs>
          <w:tab w:val="left" w:pos="1418"/>
          <w:tab w:val="right" w:pos="9072"/>
        </w:tabs>
        <w:spacing w:after="0"/>
        <w:ind w:left="851"/>
      </w:pPr>
      <w:r w:rsidRPr="003269BA">
        <w:t>Fertőző bőrbetegségek</w:t>
      </w:r>
    </w:p>
    <w:p w:rsidR="004D4028" w:rsidRPr="003269BA" w:rsidRDefault="004D4028" w:rsidP="004D4028">
      <w:pPr>
        <w:tabs>
          <w:tab w:val="left" w:pos="1418"/>
          <w:tab w:val="right" w:pos="9072"/>
        </w:tabs>
        <w:spacing w:after="0"/>
        <w:ind w:left="851"/>
      </w:pPr>
      <w:r w:rsidRPr="003269BA">
        <w:t>Anyajegyek</w:t>
      </w:r>
    </w:p>
    <w:p w:rsidR="004D4028" w:rsidRPr="003269BA" w:rsidRDefault="004D4028" w:rsidP="004D4028">
      <w:pPr>
        <w:tabs>
          <w:tab w:val="left" w:pos="1418"/>
          <w:tab w:val="right" w:pos="9072"/>
        </w:tabs>
        <w:spacing w:after="0"/>
        <w:ind w:left="851"/>
      </w:pPr>
      <w:r w:rsidRPr="003269BA">
        <w:t>Állati élősdiek okozta bőrbetegségek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képzés javasolt helyszíne (ajánlás)</w:t>
      </w:r>
    </w:p>
    <w:p w:rsidR="00A23F09" w:rsidRPr="003269BA" w:rsidRDefault="004D4028" w:rsidP="00A23F09">
      <w:pPr>
        <w:spacing w:after="0"/>
        <w:ind w:left="426"/>
      </w:pPr>
      <w:r w:rsidRPr="003269BA">
        <w:t>Tanterem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értékelésének módja</w:t>
      </w:r>
    </w:p>
    <w:p w:rsidR="00A23F09" w:rsidRPr="003269BA" w:rsidRDefault="00A23F09" w:rsidP="00A23F09">
      <w:pPr>
        <w:spacing w:after="0"/>
        <w:ind w:left="426"/>
      </w:pPr>
      <w:r w:rsidRPr="003269BA">
        <w:t xml:space="preserve">A nemzeti köznevelésről szóló 2011. évi </w:t>
      </w:r>
      <w:r w:rsidR="004E3289">
        <w:t xml:space="preserve">CXC. törvény </w:t>
      </w:r>
      <w:r w:rsidRPr="003269BA">
        <w:t xml:space="preserve">54. § </w:t>
      </w:r>
      <w:r w:rsidR="00FA59E3">
        <w:t>(2) bekezdés a)</w:t>
      </w:r>
      <w:r w:rsidRPr="003269BA">
        <w:t xml:space="preserve"> pontja szerinti értékeléssel.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8D664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3269BA">
        <w:rPr>
          <w:b/>
        </w:rPr>
        <w:t>Elsősegélynyújtás-első ellátás gyakorlat</w:t>
      </w:r>
      <w:r w:rsidR="00A23F09" w:rsidRPr="003269BA">
        <w:rPr>
          <w:b/>
        </w:rPr>
        <w:t xml:space="preserve"> tantárgy</w:t>
      </w:r>
      <w:r w:rsidR="00A23F09" w:rsidRPr="003269BA">
        <w:rPr>
          <w:b/>
        </w:rPr>
        <w:tab/>
      </w:r>
      <w:r w:rsidR="00635D42" w:rsidRPr="003269BA">
        <w:rPr>
          <w:b/>
        </w:rPr>
        <w:t>17</w:t>
      </w:r>
      <w:r w:rsidR="00A23F09" w:rsidRPr="003269BA">
        <w:rPr>
          <w:b/>
        </w:rPr>
        <w:t xml:space="preserve"> óra/</w:t>
      </w:r>
      <w:r w:rsidR="00635D42" w:rsidRPr="003269BA">
        <w:rPr>
          <w:b/>
        </w:rPr>
        <w:t>17</w:t>
      </w:r>
      <w:r w:rsidR="00A23F09" w:rsidRPr="003269BA">
        <w:rPr>
          <w:b/>
        </w:rPr>
        <w:t xml:space="preserve"> óra*</w:t>
      </w:r>
    </w:p>
    <w:p w:rsidR="00A23F09" w:rsidRPr="003269BA" w:rsidRDefault="00A23F09" w:rsidP="00A23F09">
      <w:pPr>
        <w:spacing w:after="0"/>
        <w:jc w:val="right"/>
        <w:rPr>
          <w:sz w:val="20"/>
        </w:rPr>
      </w:pPr>
      <w:r w:rsidRPr="003269BA">
        <w:rPr>
          <w:sz w:val="20"/>
        </w:rPr>
        <w:t>* 9-13. évfolyamon megszervezett képzés/13. és 14. évfolyamon megszervezett képzés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spacing w:after="0"/>
        <w:ind w:left="426"/>
      </w:pPr>
      <w:r w:rsidRPr="003269BA">
        <w:t>A tantárgy a</w:t>
      </w:r>
      <w:r w:rsidR="00F12B3E" w:rsidRPr="003269BA">
        <w:t xml:space="preserve"> </w:t>
      </w:r>
      <w:r w:rsidRPr="003269BA">
        <w:t>főszakképesítéshez kapcsolódik.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tanításának célja</w:t>
      </w:r>
    </w:p>
    <w:p w:rsidR="008D664C" w:rsidRPr="003269BA" w:rsidRDefault="008D664C" w:rsidP="00F12B3E">
      <w:pPr>
        <w:ind w:left="360"/>
      </w:pPr>
      <w:r w:rsidRPr="003269BA">
        <w:t xml:space="preserve">Megismertetni a legfontosabb általános és konkrét feladatokat a hirtelen fellépő egészségkárosodások esetén. Gyakoroltatni a biztonságos és hatékony beavatkozásokat, amelyek segítségével közvetlen életmentő vagy a súlyosbodást megelőző eredmény érhető el. Az elemi </w:t>
      </w:r>
      <w:proofErr w:type="spellStart"/>
      <w:r w:rsidRPr="003269BA">
        <w:t>elsősegélynyújtási</w:t>
      </w:r>
      <w:proofErr w:type="spellEnd"/>
      <w:r w:rsidRPr="003269BA">
        <w:t xml:space="preserve"> készségek, módszerek, rutinok elsajátítása.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Kapcsolódó közismereti, szakmai tartalmak</w:t>
      </w:r>
    </w:p>
    <w:p w:rsidR="00A23F09" w:rsidRPr="003269BA" w:rsidRDefault="009B7E72" w:rsidP="00F12B3E">
      <w:pPr>
        <w:ind w:left="360"/>
      </w:pPr>
      <w:r w:rsidRPr="003269BA">
        <w:t>Anatómia-élettan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Témakörök</w:t>
      </w:r>
    </w:p>
    <w:p w:rsidR="00A23F09" w:rsidRPr="003269BA" w:rsidRDefault="009B7E7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Az elsősegélynyújtás szerepe a sürgősségi betegellátás folyamatában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Az elsősegélynyújtás fogalma, jogi szabályozása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Az elsősegélynyújtás feladatai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Az elsősegélynyújtás általános szabályai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Az elsősegély szintjei 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Az elsősegélynyújtás folyamata („mentési lánc”)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9B7E7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Tevékenységek a helyszínen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A helyszín szerepe és veszélyei az elsősegélynyújtásban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A sérült/beteg elsődleges vizsgálata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- a reakcióképesség/eszmélet vizsgálata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- a légzés vizsgálata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Segélykérés, mentőhívás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Kimentés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- </w:t>
      </w:r>
      <w:proofErr w:type="spellStart"/>
      <w:r w:rsidRPr="003269BA">
        <w:t>Rautek-féle</w:t>
      </w:r>
      <w:proofErr w:type="spellEnd"/>
      <w:r w:rsidRPr="003269BA">
        <w:t xml:space="preserve"> műfogás gépkocsiban ülő sérült kimentésénél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- </w:t>
      </w:r>
      <w:proofErr w:type="spellStart"/>
      <w:r w:rsidRPr="003269BA">
        <w:t>Rautek-féle</w:t>
      </w:r>
      <w:proofErr w:type="spellEnd"/>
      <w:r w:rsidRPr="003269BA">
        <w:t xml:space="preserve"> műfogás földön fekvő betegnél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- tálcafogás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- a bukósisak levétele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lastRenderedPageBreak/>
        <w:t>A sérült/beteg részletes vizsgálata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Az eszméletlen sérült ellátása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- stabil oldalfekvő helyzet tilalmai és kivitelezése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A sérült/beteg pozicionálása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- hanyatt fekvő helyzet 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ab/>
      </w:r>
      <w:proofErr w:type="gramStart"/>
      <w:r w:rsidRPr="003269BA">
        <w:t>megemelt</w:t>
      </w:r>
      <w:proofErr w:type="gramEnd"/>
      <w:r w:rsidRPr="003269BA">
        <w:t xml:space="preserve"> felsőtesttel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ab/>
      </w:r>
      <w:proofErr w:type="gramStart"/>
      <w:r w:rsidRPr="003269BA">
        <w:t>lapos</w:t>
      </w:r>
      <w:proofErr w:type="gramEnd"/>
      <w:r w:rsidRPr="003269BA">
        <w:t xml:space="preserve"> fektetéssel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ab/>
      </w:r>
      <w:proofErr w:type="gramStart"/>
      <w:r w:rsidRPr="003269BA">
        <w:t>megemelt</w:t>
      </w:r>
      <w:proofErr w:type="gramEnd"/>
      <w:r w:rsidRPr="003269BA">
        <w:t xml:space="preserve"> alsó végtagokkal, sokkfektetés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ab/>
      </w:r>
      <w:proofErr w:type="gramStart"/>
      <w:r w:rsidRPr="003269BA">
        <w:t>felhúzott</w:t>
      </w:r>
      <w:proofErr w:type="gramEnd"/>
      <w:r w:rsidRPr="003269BA">
        <w:t xml:space="preserve"> alsó végtagokkal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- félig ülő helyzet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- hason fektetés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9B7E7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Újraélesztés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Az újraélesztés fogalma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A túlélési lánc részei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A BLS folyamata felnőtteknél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- a légzés-keringés megállására utaló jelek 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- kezdeti állapotfelmérés, a tudat ellenőrzése, segélykérés 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- átjárható légutak biztosítása, a légzés vizsgálata 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- a keringés ellenőrzése, segélykérés 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- mellkasi kompressziók, a keringés fenntartása 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- </w:t>
      </w:r>
      <w:proofErr w:type="spellStart"/>
      <w:r w:rsidRPr="003269BA">
        <w:t>befúvásos</w:t>
      </w:r>
      <w:proofErr w:type="spellEnd"/>
      <w:r w:rsidRPr="003269BA">
        <w:t xml:space="preserve"> lélegeztetés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Külső automata </w:t>
      </w:r>
      <w:proofErr w:type="spellStart"/>
      <w:r w:rsidRPr="003269BA">
        <w:t>defibrillátor</w:t>
      </w:r>
      <w:proofErr w:type="spellEnd"/>
      <w:r w:rsidRPr="003269BA">
        <w:t>, az AED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- az AED kezelőfelületének bemutatása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- az elektródák felhelyezése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- az AED algoritmusa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Csecsemők és gyermekek alapszintű újraélesztése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9B7E7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Sérülések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sebek általános jellemzői 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Mechanikai sebzések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- sebellátás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- kötözések 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Vérzéscsillapítás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- vérzéscsillapítás nyomókötéssel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- artériás nyomópontok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- orrvérzés ellátása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Csont- és ízületi sérülések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- koponyasérült ellátása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- gerincsérült ellátása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- mellkasi és hasi sérült pozicionálása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- felső végtag sérülés ellátása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- alsó végtag sérült ellátása 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Elsősegélynyújtás csonkolásos sérülés esetén 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Politrauma</w:t>
      </w:r>
      <w:proofErr w:type="spellEnd"/>
      <w:r w:rsidRPr="003269BA">
        <w:t>, sokkfolyamat, tömeges baleset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9B7E7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Termikus balesetek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Égés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Fagyás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A bőrre, nyálkahártyára került marószerek sérülései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9B7E7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Hirtelen rosszullétek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Allergiás reakciók 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Légúti idegentest eltávolítása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- csecsemőnél háti ütésekkel, ill. mellkasi lökésekkel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- gyermeknél és felnőttnél háti ütésekkel, illetve Heimlich-féle műfogás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Mellkasi fájdalom, szívinfarktus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Nehézlégzéssel járó rosszullétek 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Agyi vérellátási zavarok, agyvérzés, gutaütés 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Görcsrohammal járó rosszullétek 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Cukorbetegség miatti rosszullét, kóma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9B7E7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Belgyógyászati balesetek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Áramütések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Vízbefulladás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Hőártalmak</w:t>
      </w:r>
      <w:proofErr w:type="spellEnd"/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9B7E7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Mérgezések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méreg fogalma, behatolási kapuk 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legfontosabb mérgezésekre utaló jelek 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Az elsősegélynyújtó teendői a helyszínen 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Gázmérgezések 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Gyógyszermérgezések 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Drogok okozta mérgezések 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Alkoholmérgezés, etil-alkohol-mérgezés 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Metil-alkohol-mérgezés 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Marószer okozta mérgezések 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Növényvédő szerek okozta mérgezés 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Gombamérgezés </w:t>
      </w:r>
    </w:p>
    <w:p w:rsidR="009B7E72" w:rsidRPr="003269BA" w:rsidRDefault="009B7E72" w:rsidP="009B7E72">
      <w:pPr>
        <w:tabs>
          <w:tab w:val="left" w:pos="1418"/>
          <w:tab w:val="right" w:pos="9072"/>
        </w:tabs>
        <w:spacing w:after="0"/>
        <w:ind w:left="851"/>
      </w:pPr>
      <w:r w:rsidRPr="003269BA">
        <w:t>Ételmérgezés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képzés javasolt helyszíne (ajánlás)</w:t>
      </w:r>
    </w:p>
    <w:p w:rsidR="00A23F09" w:rsidRPr="003269BA" w:rsidRDefault="009B7E72" w:rsidP="00A23F09">
      <w:pPr>
        <w:spacing w:after="0"/>
        <w:ind w:left="426"/>
      </w:pPr>
      <w:r w:rsidRPr="003269BA">
        <w:t>Demonstrációs terem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értékelésének módja</w:t>
      </w:r>
    </w:p>
    <w:p w:rsidR="00A23F09" w:rsidRPr="003269BA" w:rsidRDefault="00A23F09" w:rsidP="00A23F09">
      <w:pPr>
        <w:spacing w:after="0"/>
        <w:ind w:left="426"/>
      </w:pPr>
      <w:r w:rsidRPr="003269BA">
        <w:t xml:space="preserve">A nemzeti köznevelésről szóló 2011. évi </w:t>
      </w:r>
      <w:r w:rsidR="004E3289">
        <w:t xml:space="preserve">CXC. törvény </w:t>
      </w:r>
      <w:r w:rsidRPr="003269BA">
        <w:t xml:space="preserve">54. § </w:t>
      </w:r>
      <w:r w:rsidR="00FA59E3">
        <w:t>(2) bekezdés a)</w:t>
      </w:r>
      <w:r w:rsidRPr="003269BA">
        <w:t xml:space="preserve"> pontja szerinti értékeléssel.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spacing w:after="200" w:line="276" w:lineRule="auto"/>
        <w:jc w:val="left"/>
      </w:pPr>
      <w:r w:rsidRPr="003269BA">
        <w:br w:type="page"/>
      </w:r>
    </w:p>
    <w:p w:rsidR="00A23F09" w:rsidRPr="003269BA" w:rsidRDefault="00A23F09" w:rsidP="00A23F09"/>
    <w:p w:rsidR="00A23F09" w:rsidRPr="003269BA" w:rsidRDefault="00A23F09" w:rsidP="00A23F09">
      <w:pPr>
        <w:spacing w:before="2880"/>
        <w:jc w:val="center"/>
        <w:rPr>
          <w:b/>
          <w:sz w:val="36"/>
        </w:rPr>
      </w:pPr>
      <w:r w:rsidRPr="003269BA">
        <w:rPr>
          <w:b/>
          <w:sz w:val="36"/>
        </w:rPr>
        <w:t>A</w:t>
      </w:r>
    </w:p>
    <w:p w:rsidR="00A23F09" w:rsidRPr="003269BA" w:rsidRDefault="009B7E72" w:rsidP="00A23F09">
      <w:pPr>
        <w:spacing w:after="480"/>
        <w:jc w:val="center"/>
        <w:rPr>
          <w:b/>
          <w:sz w:val="36"/>
        </w:rPr>
      </w:pPr>
      <w:r w:rsidRPr="003269BA">
        <w:rPr>
          <w:b/>
          <w:sz w:val="36"/>
        </w:rPr>
        <w:t>12054</w:t>
      </w:r>
      <w:r w:rsidR="00A23F09" w:rsidRPr="003269BA">
        <w:rPr>
          <w:b/>
          <w:sz w:val="36"/>
        </w:rPr>
        <w:t>-</w:t>
      </w:r>
      <w:r w:rsidRPr="003269BA">
        <w:rPr>
          <w:b/>
          <w:sz w:val="36"/>
        </w:rPr>
        <w:t>16</w:t>
      </w:r>
      <w:r w:rsidR="00A23F09" w:rsidRPr="003269BA">
        <w:rPr>
          <w:b/>
          <w:sz w:val="36"/>
        </w:rPr>
        <w:t xml:space="preserve"> azonosító számú</w:t>
      </w:r>
    </w:p>
    <w:p w:rsidR="00A23F09" w:rsidRPr="003269BA" w:rsidRDefault="009B7E72" w:rsidP="00A23F09">
      <w:pPr>
        <w:jc w:val="center"/>
        <w:rPr>
          <w:b/>
          <w:sz w:val="36"/>
        </w:rPr>
      </w:pPr>
      <w:r w:rsidRPr="003269BA">
        <w:rPr>
          <w:b/>
          <w:sz w:val="36"/>
        </w:rPr>
        <w:t>Fizioterápia II.</w:t>
      </w:r>
    </w:p>
    <w:p w:rsidR="00A23F09" w:rsidRPr="003269BA" w:rsidRDefault="00A23F09" w:rsidP="00A23F09">
      <w:pPr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megnevezésű</w:t>
      </w:r>
      <w:proofErr w:type="gramEnd"/>
    </w:p>
    <w:p w:rsidR="00A23F09" w:rsidRPr="003269BA" w:rsidRDefault="00A23F09" w:rsidP="00A23F09">
      <w:pPr>
        <w:spacing w:before="480" w:after="480"/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szakmai</w:t>
      </w:r>
      <w:proofErr w:type="gramEnd"/>
      <w:r w:rsidRPr="003269BA">
        <w:rPr>
          <w:b/>
          <w:sz w:val="36"/>
        </w:rPr>
        <w:t xml:space="preserve"> követelménymodul</w:t>
      </w:r>
    </w:p>
    <w:p w:rsidR="00A23F09" w:rsidRPr="003269BA" w:rsidRDefault="00A23F09" w:rsidP="00A23F09">
      <w:pPr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tantárgyai</w:t>
      </w:r>
      <w:proofErr w:type="gramEnd"/>
      <w:r w:rsidRPr="003269BA">
        <w:rPr>
          <w:b/>
          <w:sz w:val="36"/>
        </w:rPr>
        <w:t>, témakörei</w:t>
      </w:r>
    </w:p>
    <w:p w:rsidR="00A23F09" w:rsidRPr="003269BA" w:rsidRDefault="00A23F09" w:rsidP="00A23F09">
      <w:pPr>
        <w:spacing w:after="200" w:line="276" w:lineRule="auto"/>
        <w:jc w:val="left"/>
      </w:pPr>
      <w:r w:rsidRPr="003269BA">
        <w:br w:type="page"/>
      </w:r>
    </w:p>
    <w:p w:rsidR="00A23F09" w:rsidRPr="003269BA" w:rsidRDefault="00A23F09" w:rsidP="00A23F09">
      <w:r w:rsidRPr="003269BA">
        <w:lastRenderedPageBreak/>
        <w:t xml:space="preserve">A </w:t>
      </w:r>
      <w:r w:rsidR="006A1CB9" w:rsidRPr="003269BA">
        <w:t>12054-16</w:t>
      </w:r>
      <w:r w:rsidRPr="003269BA">
        <w:t xml:space="preserve"> azonosító számú </w:t>
      </w:r>
      <w:r w:rsidR="006A1CB9" w:rsidRPr="003269BA">
        <w:t>Fizioterápia II.</w:t>
      </w:r>
      <w:r w:rsidRPr="003269BA">
        <w:t xml:space="preserve"> megnevezésű szakmai követelménymodulhoz tartozó tantárgyak és témakörök oktatása során </w:t>
      </w:r>
      <w:r w:rsidR="004E3289">
        <w:t>fejlesztendő kompetenciák:</w:t>
      </w:r>
    </w:p>
    <w:tbl>
      <w:tblPr>
        <w:tblW w:w="0" w:type="auto"/>
        <w:jc w:val="center"/>
        <w:tblInd w:w="-246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734"/>
        <w:gridCol w:w="758"/>
        <w:gridCol w:w="758"/>
      </w:tblGrid>
      <w:tr w:rsidR="003269BA" w:rsidRPr="003269BA" w:rsidTr="00D12FEE">
        <w:trPr>
          <w:cantSplit/>
          <w:trHeight w:val="1697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Fizioterápia II.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Fizioterápia II. gyakorlat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Elektroterápiás ismeretekkel rendelkezik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6A1CB9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Fototerápiát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Termoterápiát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Klímaterápiát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Hidroterápiás és balneoterápiás kezeléseket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szakma higiénés szabályait betartja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A kezelést kizáró elváltozásokat </w:t>
            </w:r>
            <w:proofErr w:type="gramStart"/>
            <w:r w:rsidRPr="003269BA">
              <w:rPr>
                <w:szCs w:val="24"/>
              </w:rPr>
              <w:t>ismeri</w:t>
            </w:r>
            <w:proofErr w:type="gramEnd"/>
            <w:r w:rsidRPr="003269BA">
              <w:rPr>
                <w:szCs w:val="24"/>
              </w:rPr>
              <w:t xml:space="preserve"> és ennek alapkán jár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A munkavédelmi, egészségvédelmi, érintésvédelmi szabályokat </w:t>
            </w:r>
            <w:proofErr w:type="gramStart"/>
            <w:r w:rsidRPr="003269BA">
              <w:rPr>
                <w:szCs w:val="24"/>
              </w:rPr>
              <w:t>megismeri</w:t>
            </w:r>
            <w:proofErr w:type="gramEnd"/>
            <w:r w:rsidRPr="003269BA">
              <w:rPr>
                <w:szCs w:val="24"/>
              </w:rPr>
              <w:t xml:space="preserve"> és munkája során betartja, betartatja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betegbiztosítás szabályait betartja, betartatja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Ismeri és alkalmazza a vállalkozás jogkövető működése érdekében a fogyasztóvédelmi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Elektroterápia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Fototerápia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Termoterápia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Klímaterápia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Hidro-balneoterápia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A </w:t>
            </w:r>
            <w:proofErr w:type="spellStart"/>
            <w:r w:rsidRPr="003269BA">
              <w:rPr>
                <w:szCs w:val="24"/>
              </w:rPr>
              <w:t>balneo-</w:t>
            </w:r>
            <w:proofErr w:type="spellEnd"/>
            <w:r w:rsidRPr="003269BA">
              <w:rPr>
                <w:szCs w:val="24"/>
              </w:rPr>
              <w:t xml:space="preserve"> és hidroterápiás kezelésekben képes a különböző hőmérsékletű és kiterjedésű fürdőkkel végzett kezeléseket (pakolások göngyölések, lemosások, dörzsölések, hideg leöntések, öblítések, gyógyszeres, gyógynövényes fürdőkezelések, pezsgőfürdőt) végezni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Szénsavhó</w:t>
            </w:r>
            <w:proofErr w:type="spellEnd"/>
            <w:r w:rsidRPr="003269BA">
              <w:rPr>
                <w:szCs w:val="24"/>
              </w:rPr>
              <w:t>, szénsavgáz, szénsavas fürdőt végezni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Hőlégkamra</w:t>
            </w:r>
            <w:proofErr w:type="spellEnd"/>
            <w:r w:rsidRPr="003269BA">
              <w:rPr>
                <w:szCs w:val="24"/>
              </w:rPr>
              <w:t xml:space="preserve">, gőzkamra, szauna kezelést végez, és elvégzi a </w:t>
            </w:r>
            <w:proofErr w:type="spellStart"/>
            <w:r w:rsidRPr="003269BA">
              <w:rPr>
                <w:szCs w:val="24"/>
              </w:rPr>
              <w:t>szaunamester</w:t>
            </w:r>
            <w:proofErr w:type="spellEnd"/>
            <w:r w:rsidRPr="003269BA">
              <w:rPr>
                <w:szCs w:val="24"/>
              </w:rPr>
              <w:t xml:space="preserve"> feladatait (felöntést)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521850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Iszapkezeléseket alkalmaz (előkészülni a különböző iszapkezelésekhez, </w:t>
            </w:r>
            <w:proofErr w:type="spellStart"/>
            <w:r w:rsidRPr="003269BA">
              <w:rPr>
                <w:szCs w:val="24"/>
              </w:rPr>
              <w:t>iszapkompresszt</w:t>
            </w:r>
            <w:proofErr w:type="spellEnd"/>
            <w:r w:rsidRPr="003269BA">
              <w:rPr>
                <w:szCs w:val="24"/>
              </w:rPr>
              <w:t xml:space="preserve">, rész- iszapkezelést, iszapgöngyölést, </w:t>
            </w:r>
            <w:proofErr w:type="spellStart"/>
            <w:r w:rsidRPr="003269BA">
              <w:rPr>
                <w:szCs w:val="24"/>
              </w:rPr>
              <w:t>mitigált</w:t>
            </w:r>
            <w:proofErr w:type="spellEnd"/>
            <w:r w:rsidRPr="003269BA">
              <w:rPr>
                <w:szCs w:val="24"/>
              </w:rPr>
              <w:t xml:space="preserve"> iszapkezelést, vödör iszapkezelést, </w:t>
            </w:r>
            <w:proofErr w:type="spellStart"/>
            <w:r w:rsidRPr="003269BA">
              <w:rPr>
                <w:szCs w:val="24"/>
              </w:rPr>
              <w:t>parafangót</w:t>
            </w:r>
            <w:proofErr w:type="spellEnd"/>
            <w:r w:rsidRPr="003269BA">
              <w:rPr>
                <w:szCs w:val="24"/>
              </w:rPr>
              <w:t xml:space="preserve"> kivitelez, iszapkezelés utáni teendőket elvégezi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Súlyfürdő és </w:t>
            </w:r>
            <w:proofErr w:type="spellStart"/>
            <w:r w:rsidRPr="003269BA">
              <w:rPr>
                <w:szCs w:val="24"/>
              </w:rPr>
              <w:t>trakciós</w:t>
            </w:r>
            <w:proofErr w:type="spellEnd"/>
            <w:r w:rsidRPr="003269BA">
              <w:rPr>
                <w:szCs w:val="24"/>
              </w:rPr>
              <w:t xml:space="preserve"> kezeléseket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Gyógyvizes ivókúrát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Gerincnyújtó gravitációs pad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Kezelőlap ismerete, dokumentáció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Rehabilitáció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Masszőr munka során használt eszközök és anyagok tulajdonságainak ismerete, fertőtlenítésük, hulladékkezelés végzése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Munkavédelem, tűzvédelem, környezetvédelem a masszőr munka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lastRenderedPageBreak/>
              <w:t>Betegbiztonság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képzéshez illeszkedő hazai és európai uniós fogyasztóvédelmi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Team-munkában tevékenykedik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Szakmai nyelvű hallott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Fizioterápiás eszközök használatának képessége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Állóképesség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Kitartás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Motiválhatóság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7C3ED3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Tömör fogalmazás készsége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Hatékony kérdezés készsége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Általános tanuló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Emlékezőképesség (ismeretmegőrzés)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D12FEE" w:rsidRPr="003269BA" w:rsidTr="00D12FEE">
        <w:trPr>
          <w:trHeight w:val="255"/>
          <w:jc w:val="center"/>
        </w:trPr>
        <w:tc>
          <w:tcPr>
            <w:tcW w:w="6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felfogóképesség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</w:tbl>
    <w:p w:rsidR="00A23F09" w:rsidRPr="003269BA" w:rsidRDefault="00A23F09" w:rsidP="00A23F09"/>
    <w:p w:rsidR="00A23F09" w:rsidRPr="003269BA" w:rsidRDefault="007C3ED3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3269BA">
        <w:rPr>
          <w:b/>
        </w:rPr>
        <w:t>Fizioterápia II.</w:t>
      </w:r>
      <w:r w:rsidR="00A23F09" w:rsidRPr="003269BA">
        <w:rPr>
          <w:b/>
        </w:rPr>
        <w:t xml:space="preserve"> tantárgy</w:t>
      </w:r>
      <w:r w:rsidR="00A23F09" w:rsidRPr="003269BA">
        <w:rPr>
          <w:b/>
        </w:rPr>
        <w:tab/>
      </w:r>
      <w:r w:rsidR="00635D42" w:rsidRPr="003269BA">
        <w:rPr>
          <w:b/>
        </w:rPr>
        <w:t>16</w:t>
      </w:r>
      <w:r w:rsidR="00A23F09" w:rsidRPr="003269BA">
        <w:rPr>
          <w:b/>
        </w:rPr>
        <w:t xml:space="preserve"> óra/</w:t>
      </w:r>
      <w:r w:rsidR="00635D42" w:rsidRPr="003269BA">
        <w:rPr>
          <w:b/>
        </w:rPr>
        <w:t>16</w:t>
      </w:r>
      <w:r w:rsidR="00A23F09" w:rsidRPr="003269BA">
        <w:rPr>
          <w:b/>
        </w:rPr>
        <w:t xml:space="preserve"> óra*</w:t>
      </w:r>
    </w:p>
    <w:p w:rsidR="00A23F09" w:rsidRPr="003269BA" w:rsidRDefault="00A23F09" w:rsidP="00A23F09">
      <w:pPr>
        <w:spacing w:after="0"/>
        <w:jc w:val="right"/>
        <w:rPr>
          <w:sz w:val="20"/>
        </w:rPr>
      </w:pPr>
      <w:r w:rsidRPr="003269BA">
        <w:rPr>
          <w:sz w:val="20"/>
        </w:rPr>
        <w:t>* 9-13. évfolyamon megszervezett képzés/13. és 14. évfolyamon megszervezett képzés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spacing w:after="0"/>
        <w:ind w:left="426"/>
      </w:pPr>
      <w:r w:rsidRPr="003269BA">
        <w:t>A tantárgy a</w:t>
      </w:r>
      <w:r w:rsidR="007C3ED3" w:rsidRPr="003269BA">
        <w:t xml:space="preserve"> fő</w:t>
      </w:r>
      <w:r w:rsidRPr="003269BA">
        <w:t>szakképesítéshez kapcsolódik.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tanításának célja</w:t>
      </w:r>
    </w:p>
    <w:p w:rsidR="007C3ED3" w:rsidRPr="003269BA" w:rsidRDefault="007C3ED3" w:rsidP="00F12B3E">
      <w:pPr>
        <w:ind w:left="360"/>
      </w:pPr>
      <w:r w:rsidRPr="003269BA">
        <w:t xml:space="preserve">Megismertetni a </w:t>
      </w:r>
      <w:proofErr w:type="gramStart"/>
      <w:r w:rsidRPr="003269BA">
        <w:t>tanulókkal</w:t>
      </w:r>
      <w:proofErr w:type="gramEnd"/>
      <w:r w:rsidRPr="003269BA">
        <w:t xml:space="preserve"> a természeti energiákkal történő gyógyítást, a betegség megelőzését, a specifikus és tüneti kezeléseket, képet adni a fizikai gyógymódok széleskörű alkalmazásáról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Kapcsolódó közismereti, szakmai tartalmak</w:t>
      </w:r>
    </w:p>
    <w:p w:rsidR="007C3ED3" w:rsidRPr="003269BA" w:rsidRDefault="007C3ED3" w:rsidP="007C3ED3">
      <w:pPr>
        <w:spacing w:after="0"/>
        <w:ind w:left="426"/>
      </w:pPr>
      <w:r w:rsidRPr="003269BA">
        <w:t>Orvosi latin</w:t>
      </w:r>
    </w:p>
    <w:p w:rsidR="007C3ED3" w:rsidRPr="003269BA" w:rsidRDefault="007C3ED3" w:rsidP="007C3ED3">
      <w:pPr>
        <w:spacing w:after="0"/>
        <w:ind w:left="426"/>
      </w:pPr>
      <w:r w:rsidRPr="003269BA">
        <w:t>Szakmai jogi és etikai ismeretek</w:t>
      </w:r>
    </w:p>
    <w:p w:rsidR="007C3ED3" w:rsidRPr="003269BA" w:rsidRDefault="007C3ED3" w:rsidP="007C3ED3">
      <w:pPr>
        <w:spacing w:after="0"/>
        <w:ind w:left="426"/>
      </w:pPr>
      <w:r w:rsidRPr="003269BA">
        <w:t>Pszichológia</w:t>
      </w:r>
    </w:p>
    <w:p w:rsidR="007C3ED3" w:rsidRPr="003269BA" w:rsidRDefault="007C3ED3" w:rsidP="007C3ED3">
      <w:pPr>
        <w:spacing w:after="0"/>
        <w:ind w:left="426"/>
      </w:pPr>
      <w:r w:rsidRPr="003269BA">
        <w:t>Pedagógia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Témakörök</w:t>
      </w:r>
    </w:p>
    <w:p w:rsidR="00A23F09" w:rsidRPr="003269BA" w:rsidRDefault="007C3ED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Elektroterápia</w:t>
      </w:r>
    </w:p>
    <w:p w:rsidR="007C3ED3" w:rsidRPr="003269BA" w:rsidRDefault="007C3ED3" w:rsidP="007C3ED3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Kisfrekvenciás kezelések </w:t>
      </w:r>
    </w:p>
    <w:p w:rsidR="007C3ED3" w:rsidRPr="003269BA" w:rsidRDefault="007C3ED3" w:rsidP="007C3ED3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Középfrekvenciás kezelések </w:t>
      </w:r>
    </w:p>
    <w:p w:rsidR="007C3ED3" w:rsidRPr="003269BA" w:rsidRDefault="007C3ED3" w:rsidP="007C3ED3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Nagyfrekvenciás kezelések </w:t>
      </w:r>
    </w:p>
    <w:p w:rsidR="007C3ED3" w:rsidRPr="003269BA" w:rsidRDefault="007C3ED3" w:rsidP="007C3ED3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Elektromágneses kezelések </w:t>
      </w:r>
    </w:p>
    <w:p w:rsidR="007C3ED3" w:rsidRPr="003269BA" w:rsidRDefault="007C3ED3" w:rsidP="007C3ED3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Száraz </w:t>
      </w:r>
      <w:proofErr w:type="spellStart"/>
      <w:r w:rsidRPr="003269BA">
        <w:t>trakció</w:t>
      </w:r>
      <w:proofErr w:type="spellEnd"/>
      <w:proofErr w:type="gramStart"/>
      <w:r w:rsidRPr="003269BA">
        <w:t>,gerincnyújtó</w:t>
      </w:r>
      <w:proofErr w:type="gramEnd"/>
      <w:r w:rsidRPr="003269BA">
        <w:t xml:space="preserve"> gravitációs pad (denevér ágy)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184BE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Fototerápia</w:t>
      </w:r>
    </w:p>
    <w:p w:rsidR="00184BEE" w:rsidRPr="003269BA" w:rsidRDefault="00184BEE" w:rsidP="00184BEE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Napfény és a </w:t>
      </w:r>
      <w:proofErr w:type="spellStart"/>
      <w:r w:rsidRPr="003269BA">
        <w:t>helioterápia</w:t>
      </w:r>
      <w:proofErr w:type="spellEnd"/>
      <w:r w:rsidRPr="003269BA">
        <w:t xml:space="preserve"> </w:t>
      </w:r>
    </w:p>
    <w:p w:rsidR="00184BEE" w:rsidRPr="003269BA" w:rsidRDefault="00184BEE" w:rsidP="00184BEE">
      <w:pPr>
        <w:tabs>
          <w:tab w:val="left" w:pos="1418"/>
          <w:tab w:val="right" w:pos="9072"/>
        </w:tabs>
        <w:spacing w:after="0"/>
        <w:ind w:left="851"/>
      </w:pPr>
      <w:r w:rsidRPr="003269BA">
        <w:lastRenderedPageBreak/>
        <w:t xml:space="preserve">Ultraibolya sugárzás </w:t>
      </w:r>
    </w:p>
    <w:p w:rsidR="00184BEE" w:rsidRPr="003269BA" w:rsidRDefault="00184BEE" w:rsidP="00184BEE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Infravörös sugárzás </w:t>
      </w:r>
    </w:p>
    <w:p w:rsidR="00184BEE" w:rsidRPr="003269BA" w:rsidRDefault="00184BEE" w:rsidP="00184BEE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Látható fénykezelés </w:t>
      </w:r>
    </w:p>
    <w:p w:rsidR="00184BEE" w:rsidRPr="003269BA" w:rsidRDefault="00184BEE" w:rsidP="00184BEE">
      <w:pPr>
        <w:tabs>
          <w:tab w:val="left" w:pos="1418"/>
          <w:tab w:val="right" w:pos="9072"/>
        </w:tabs>
        <w:spacing w:after="0"/>
        <w:ind w:left="851"/>
      </w:pPr>
      <w:r w:rsidRPr="003269BA">
        <w:t>Lézerkezelés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184BE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Klímaterápia</w:t>
      </w:r>
    </w:p>
    <w:p w:rsidR="00184BEE" w:rsidRPr="003269BA" w:rsidRDefault="00184BEE" w:rsidP="00184BEE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Időjárás </w:t>
      </w:r>
    </w:p>
    <w:p w:rsidR="00184BEE" w:rsidRPr="003269BA" w:rsidRDefault="00184BEE" w:rsidP="00184BEE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Klíma – </w:t>
      </w:r>
      <w:proofErr w:type="spellStart"/>
      <w:r w:rsidRPr="003269BA">
        <w:t>gyógyklíma</w:t>
      </w:r>
      <w:proofErr w:type="spellEnd"/>
      <w:r w:rsidRPr="003269BA">
        <w:t xml:space="preserve"> </w:t>
      </w:r>
    </w:p>
    <w:p w:rsidR="00184BEE" w:rsidRPr="003269BA" w:rsidRDefault="00184BEE" w:rsidP="00184BEE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Szpeleoterápia</w:t>
      </w:r>
      <w:proofErr w:type="spellEnd"/>
      <w:r w:rsidRPr="003269BA">
        <w:t xml:space="preserve"> </w:t>
      </w:r>
    </w:p>
    <w:p w:rsidR="00184BEE" w:rsidRPr="003269BA" w:rsidRDefault="00184BEE" w:rsidP="00184BEE">
      <w:pPr>
        <w:tabs>
          <w:tab w:val="left" w:pos="1418"/>
          <w:tab w:val="right" w:pos="9072"/>
        </w:tabs>
        <w:spacing w:after="0"/>
        <w:ind w:left="851"/>
      </w:pPr>
      <w:r w:rsidRPr="003269BA">
        <w:tab/>
        <w:t>Hideg</w:t>
      </w:r>
    </w:p>
    <w:p w:rsidR="00184BEE" w:rsidRPr="003269BA" w:rsidRDefault="00184BEE" w:rsidP="00184BEE">
      <w:pPr>
        <w:tabs>
          <w:tab w:val="left" w:pos="1418"/>
          <w:tab w:val="right" w:pos="9072"/>
        </w:tabs>
        <w:spacing w:after="0"/>
        <w:ind w:left="851"/>
      </w:pPr>
      <w:r w:rsidRPr="003269BA">
        <w:tab/>
        <w:t xml:space="preserve">Meleg </w:t>
      </w:r>
    </w:p>
    <w:p w:rsidR="00184BEE" w:rsidRPr="003269BA" w:rsidRDefault="00184BEE" w:rsidP="00184BEE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Inhalációs kezelések </w:t>
      </w:r>
    </w:p>
    <w:p w:rsidR="00184BEE" w:rsidRPr="003269BA" w:rsidRDefault="00184BEE" w:rsidP="00184BEE">
      <w:pPr>
        <w:tabs>
          <w:tab w:val="left" w:pos="1418"/>
          <w:tab w:val="right" w:pos="9072"/>
        </w:tabs>
        <w:spacing w:after="0"/>
        <w:ind w:left="851"/>
      </w:pPr>
      <w:r w:rsidRPr="003269BA">
        <w:tab/>
      </w:r>
      <w:proofErr w:type="spellStart"/>
      <w:r w:rsidRPr="003269BA">
        <w:t>Aeroion</w:t>
      </w:r>
      <w:proofErr w:type="spellEnd"/>
      <w:r w:rsidRPr="003269BA">
        <w:t xml:space="preserve"> </w:t>
      </w:r>
    </w:p>
    <w:p w:rsidR="00184BEE" w:rsidRPr="003269BA" w:rsidRDefault="00184BEE" w:rsidP="00184BEE">
      <w:pPr>
        <w:tabs>
          <w:tab w:val="left" w:pos="1418"/>
          <w:tab w:val="right" w:pos="9072"/>
        </w:tabs>
        <w:spacing w:after="0"/>
        <w:ind w:left="851"/>
      </w:pPr>
      <w:r w:rsidRPr="003269BA">
        <w:tab/>
      </w:r>
      <w:proofErr w:type="spellStart"/>
      <w:r w:rsidRPr="003269BA">
        <w:t>Aerosol</w:t>
      </w:r>
      <w:proofErr w:type="spellEnd"/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képzés javasolt helyszíne (ajánlás)</w:t>
      </w:r>
    </w:p>
    <w:p w:rsidR="00A23F09" w:rsidRPr="003269BA" w:rsidRDefault="00133B0A" w:rsidP="00A23F09">
      <w:pPr>
        <w:spacing w:after="0"/>
        <w:ind w:left="426"/>
      </w:pPr>
      <w:r w:rsidRPr="003269BA">
        <w:t>Tanterem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értékelésének módja</w:t>
      </w:r>
    </w:p>
    <w:p w:rsidR="00A23F09" w:rsidRPr="003269BA" w:rsidRDefault="00A23F09" w:rsidP="00A23F09">
      <w:pPr>
        <w:spacing w:after="0"/>
        <w:ind w:left="426"/>
      </w:pPr>
      <w:r w:rsidRPr="003269BA">
        <w:t xml:space="preserve">A nemzeti köznevelésről szóló 2011. évi </w:t>
      </w:r>
      <w:r w:rsidR="004E3289">
        <w:t xml:space="preserve">CXC. törvény </w:t>
      </w:r>
      <w:r w:rsidRPr="003269BA">
        <w:t xml:space="preserve">54. § </w:t>
      </w:r>
      <w:r w:rsidR="00FA59E3">
        <w:t>(2) bekezdés a)</w:t>
      </w:r>
      <w:r w:rsidRPr="003269BA">
        <w:t xml:space="preserve"> pontja szerinti értékeléssel.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133B0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3269BA">
        <w:rPr>
          <w:b/>
        </w:rPr>
        <w:t>Fizioterápia II. gyakorlat</w:t>
      </w:r>
      <w:r w:rsidR="00A23F09" w:rsidRPr="003269BA">
        <w:rPr>
          <w:b/>
        </w:rPr>
        <w:t xml:space="preserve"> tantárgy</w:t>
      </w:r>
      <w:r w:rsidR="00A23F09" w:rsidRPr="003269BA">
        <w:rPr>
          <w:b/>
        </w:rPr>
        <w:tab/>
      </w:r>
      <w:r w:rsidR="00635D42" w:rsidRPr="003269BA">
        <w:rPr>
          <w:b/>
        </w:rPr>
        <w:t>31</w:t>
      </w:r>
      <w:r w:rsidR="00A23F09" w:rsidRPr="003269BA">
        <w:rPr>
          <w:b/>
        </w:rPr>
        <w:t xml:space="preserve"> óra/</w:t>
      </w:r>
      <w:r w:rsidR="00635D42" w:rsidRPr="003269BA">
        <w:rPr>
          <w:b/>
        </w:rPr>
        <w:t>31</w:t>
      </w:r>
      <w:r w:rsidR="00A23F09" w:rsidRPr="003269BA">
        <w:rPr>
          <w:b/>
        </w:rPr>
        <w:t xml:space="preserve"> óra*</w:t>
      </w:r>
    </w:p>
    <w:p w:rsidR="00A23F09" w:rsidRPr="003269BA" w:rsidRDefault="00A23F09" w:rsidP="00A23F09">
      <w:pPr>
        <w:spacing w:after="0"/>
        <w:jc w:val="right"/>
        <w:rPr>
          <w:sz w:val="20"/>
        </w:rPr>
      </w:pPr>
      <w:r w:rsidRPr="003269BA">
        <w:rPr>
          <w:sz w:val="20"/>
        </w:rPr>
        <w:t>* 9-13. évfolyamon megszervezett képzés/13. és 14. évfolyamon megszervezett képzés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spacing w:after="0"/>
        <w:ind w:left="426"/>
      </w:pPr>
      <w:r w:rsidRPr="003269BA">
        <w:t>A tantárgy a</w:t>
      </w:r>
      <w:r w:rsidR="00F12B3E" w:rsidRPr="003269BA">
        <w:t xml:space="preserve"> </w:t>
      </w:r>
      <w:r w:rsidR="00133B0A" w:rsidRPr="003269BA">
        <w:t>fő</w:t>
      </w:r>
      <w:r w:rsidRPr="003269BA">
        <w:t>szakképesítéshez kapcsolódik.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tanításának célja</w:t>
      </w:r>
    </w:p>
    <w:p w:rsidR="00133B0A" w:rsidRPr="003269BA" w:rsidRDefault="00133B0A" w:rsidP="00F12B3E">
      <w:pPr>
        <w:ind w:left="360"/>
      </w:pPr>
      <w:r w:rsidRPr="003269BA">
        <w:t>A gyógyászati eljárások kivitelezésének elsajátítása.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Kapcsolódó közismereti, szakmai tartalmak</w:t>
      </w:r>
    </w:p>
    <w:p w:rsidR="00133B0A" w:rsidRPr="003269BA" w:rsidRDefault="00133B0A" w:rsidP="00F12B3E">
      <w:pPr>
        <w:ind w:left="360"/>
      </w:pPr>
      <w:r w:rsidRPr="003269BA">
        <w:t>Szakmai jogi etikai, munkavédelmi ismeretek, kommunikáció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Témakörök</w:t>
      </w:r>
    </w:p>
    <w:p w:rsidR="00A23F09" w:rsidRPr="003269BA" w:rsidRDefault="00133B0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Elektroterápia, fototerápia</w:t>
      </w:r>
    </w:p>
    <w:p w:rsidR="00133B0A" w:rsidRPr="003269BA" w:rsidRDefault="00133B0A" w:rsidP="00133B0A">
      <w:pPr>
        <w:tabs>
          <w:tab w:val="left" w:pos="1418"/>
          <w:tab w:val="right" w:pos="9072"/>
        </w:tabs>
        <w:spacing w:after="0"/>
        <w:ind w:left="851"/>
      </w:pPr>
      <w:r w:rsidRPr="003269BA">
        <w:t>Elektroterápiás ismeretek</w:t>
      </w:r>
    </w:p>
    <w:p w:rsidR="00133B0A" w:rsidRPr="003269BA" w:rsidRDefault="00133B0A" w:rsidP="00133B0A">
      <w:pPr>
        <w:tabs>
          <w:tab w:val="left" w:pos="1418"/>
          <w:tab w:val="right" w:pos="9072"/>
        </w:tabs>
        <w:spacing w:after="0"/>
        <w:ind w:left="851"/>
      </w:pPr>
      <w:r w:rsidRPr="003269BA">
        <w:t>Fototerápiás ismeretek</w:t>
      </w:r>
    </w:p>
    <w:p w:rsidR="00133B0A" w:rsidRPr="003269BA" w:rsidRDefault="00133B0A" w:rsidP="00133B0A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Száraz </w:t>
      </w:r>
      <w:proofErr w:type="spellStart"/>
      <w:proofErr w:type="gramStart"/>
      <w:r w:rsidRPr="003269BA">
        <w:t>trakció</w:t>
      </w:r>
      <w:proofErr w:type="spellEnd"/>
      <w:r w:rsidRPr="003269BA">
        <w:t xml:space="preserve"> ,</w:t>
      </w:r>
      <w:proofErr w:type="gramEnd"/>
      <w:r w:rsidRPr="003269BA">
        <w:t xml:space="preserve"> gerincnyújtó gravitációs pad (denevér ágy)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133B0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Klímaterápia</w:t>
      </w:r>
    </w:p>
    <w:p w:rsidR="00133B0A" w:rsidRPr="003269BA" w:rsidRDefault="00133B0A" w:rsidP="00133B0A">
      <w:pPr>
        <w:tabs>
          <w:tab w:val="left" w:pos="1418"/>
          <w:tab w:val="right" w:pos="9072"/>
        </w:tabs>
        <w:spacing w:after="0"/>
        <w:ind w:left="851"/>
      </w:pPr>
      <w:r w:rsidRPr="003269BA">
        <w:t>Klímaterápia</w:t>
      </w:r>
    </w:p>
    <w:p w:rsidR="00133B0A" w:rsidRPr="003269BA" w:rsidRDefault="00133B0A" w:rsidP="00133B0A">
      <w:pPr>
        <w:tabs>
          <w:tab w:val="left" w:pos="1418"/>
          <w:tab w:val="right" w:pos="9072"/>
        </w:tabs>
        <w:spacing w:after="0"/>
        <w:ind w:left="851"/>
      </w:pPr>
      <w:r w:rsidRPr="003269BA">
        <w:t>Barlangterápia</w:t>
      </w:r>
    </w:p>
    <w:p w:rsidR="00133B0A" w:rsidRPr="003269BA" w:rsidRDefault="00133B0A" w:rsidP="00133B0A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Aeroionterápia</w:t>
      </w:r>
      <w:proofErr w:type="spellEnd"/>
      <w:r w:rsidRPr="003269BA">
        <w:t xml:space="preserve">, </w:t>
      </w:r>
      <w:proofErr w:type="spellStart"/>
      <w:r w:rsidRPr="003269BA">
        <w:t>aeroszolkezelés</w:t>
      </w:r>
      <w:proofErr w:type="spellEnd"/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133B0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Klinikai gyakorlat</w:t>
      </w:r>
    </w:p>
    <w:p w:rsidR="00133B0A" w:rsidRPr="003269BA" w:rsidRDefault="00133B0A" w:rsidP="00133B0A">
      <w:pPr>
        <w:tabs>
          <w:tab w:val="left" w:pos="1418"/>
          <w:tab w:val="right" w:pos="9072"/>
        </w:tabs>
        <w:spacing w:after="0"/>
        <w:ind w:left="851"/>
      </w:pPr>
      <w:r w:rsidRPr="003269BA">
        <w:t>Fototerápia</w:t>
      </w:r>
    </w:p>
    <w:p w:rsidR="00133B0A" w:rsidRPr="003269BA" w:rsidRDefault="00133B0A" w:rsidP="00133B0A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Betegmobilizáció</w:t>
      </w:r>
      <w:proofErr w:type="spellEnd"/>
    </w:p>
    <w:p w:rsidR="00133B0A" w:rsidRPr="003269BA" w:rsidRDefault="00133B0A" w:rsidP="00133B0A">
      <w:pPr>
        <w:tabs>
          <w:tab w:val="left" w:pos="1418"/>
          <w:tab w:val="right" w:pos="9072"/>
        </w:tabs>
        <w:spacing w:after="0"/>
        <w:ind w:left="851"/>
      </w:pPr>
      <w:r w:rsidRPr="003269BA">
        <w:t>Klímaterápiás kezelések</w:t>
      </w:r>
    </w:p>
    <w:p w:rsidR="00133B0A" w:rsidRPr="003269BA" w:rsidRDefault="00133B0A" w:rsidP="00133B0A">
      <w:pPr>
        <w:tabs>
          <w:tab w:val="left" w:pos="1418"/>
          <w:tab w:val="right" w:pos="9072"/>
        </w:tabs>
        <w:spacing w:after="0"/>
        <w:ind w:left="851"/>
      </w:pPr>
      <w:r w:rsidRPr="003269BA">
        <w:t>Inhalációs kezelések</w:t>
      </w:r>
    </w:p>
    <w:p w:rsidR="00133B0A" w:rsidRPr="003269BA" w:rsidRDefault="00133B0A" w:rsidP="00133B0A">
      <w:pPr>
        <w:tabs>
          <w:tab w:val="left" w:pos="1418"/>
          <w:tab w:val="right" w:pos="9072"/>
        </w:tabs>
        <w:spacing w:after="0"/>
        <w:ind w:left="851"/>
      </w:pPr>
      <w:r w:rsidRPr="003269BA">
        <w:t>Megismeri a fizioterápiás osztályok munkáját, munkarendjét</w:t>
      </w:r>
    </w:p>
    <w:p w:rsidR="00133B0A" w:rsidRPr="003269BA" w:rsidRDefault="00133B0A" w:rsidP="00133B0A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lastRenderedPageBreak/>
        <w:t>Betegmobilizáció</w:t>
      </w:r>
      <w:proofErr w:type="spellEnd"/>
      <w:r w:rsidRPr="003269BA">
        <w:t xml:space="preserve"> (testközeli és </w:t>
      </w:r>
      <w:proofErr w:type="spellStart"/>
      <w:r w:rsidRPr="003269BA">
        <w:t>testtávoli</w:t>
      </w:r>
      <w:proofErr w:type="spellEnd"/>
      <w:r w:rsidRPr="003269BA">
        <w:t xml:space="preserve"> segédeszközök)</w:t>
      </w:r>
    </w:p>
    <w:p w:rsidR="00133B0A" w:rsidRPr="003269BA" w:rsidRDefault="00133B0A" w:rsidP="00133B0A">
      <w:pPr>
        <w:tabs>
          <w:tab w:val="left" w:pos="1418"/>
          <w:tab w:val="right" w:pos="9072"/>
        </w:tabs>
        <w:spacing w:after="0"/>
        <w:ind w:left="851"/>
      </w:pPr>
      <w:r w:rsidRPr="003269BA">
        <w:t>Megismeri a team munkát</w:t>
      </w:r>
    </w:p>
    <w:p w:rsidR="00133B0A" w:rsidRPr="003269BA" w:rsidRDefault="00133B0A" w:rsidP="00133B0A">
      <w:pPr>
        <w:tabs>
          <w:tab w:val="left" w:pos="1418"/>
          <w:tab w:val="right" w:pos="9072"/>
        </w:tabs>
        <w:spacing w:after="0"/>
        <w:ind w:left="851"/>
      </w:pPr>
      <w:r w:rsidRPr="003269BA">
        <w:t>A kezelőlapot értelmezi, ápolási dokumentációt vezet</w:t>
      </w:r>
    </w:p>
    <w:p w:rsidR="00133B0A" w:rsidRPr="003269BA" w:rsidRDefault="00133B0A" w:rsidP="00133B0A">
      <w:pPr>
        <w:tabs>
          <w:tab w:val="left" w:pos="1418"/>
          <w:tab w:val="right" w:pos="9072"/>
        </w:tabs>
        <w:spacing w:after="0"/>
        <w:ind w:left="851"/>
      </w:pPr>
      <w:r w:rsidRPr="003269BA">
        <w:t>Betegellátási folyamatot végigkísér és elsajátít</w:t>
      </w:r>
    </w:p>
    <w:p w:rsidR="00133B0A" w:rsidRPr="003269BA" w:rsidRDefault="00133B0A" w:rsidP="00133B0A">
      <w:pPr>
        <w:tabs>
          <w:tab w:val="left" w:pos="1418"/>
          <w:tab w:val="right" w:pos="9072"/>
        </w:tabs>
        <w:spacing w:after="0"/>
        <w:ind w:left="851"/>
      </w:pPr>
      <w:r w:rsidRPr="003269BA">
        <w:t>Aszepszis-antiszepszis</w:t>
      </w:r>
    </w:p>
    <w:p w:rsidR="00133B0A" w:rsidRPr="003269BA" w:rsidRDefault="00133B0A" w:rsidP="00133B0A">
      <w:pPr>
        <w:tabs>
          <w:tab w:val="left" w:pos="1418"/>
          <w:tab w:val="right" w:pos="9072"/>
        </w:tabs>
        <w:spacing w:after="0"/>
        <w:ind w:left="851"/>
      </w:pPr>
      <w:r w:rsidRPr="003269BA">
        <w:t>Munka, tűzvédelmi és érintésvédelmi szabályokat betartja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133B0A" w:rsidP="00A23F09">
      <w:pPr>
        <w:tabs>
          <w:tab w:val="left" w:pos="1418"/>
          <w:tab w:val="right" w:pos="9072"/>
        </w:tabs>
        <w:spacing w:after="0"/>
        <w:ind w:left="851"/>
      </w:pPr>
      <w:r w:rsidRPr="003269BA">
        <w:t>A témakört csoportbontásban kell tanítani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képzés javasolt helyszíne (ajánlás)</w:t>
      </w:r>
    </w:p>
    <w:p w:rsidR="00A23F09" w:rsidRPr="003269BA" w:rsidRDefault="00133B0A" w:rsidP="00A23F09">
      <w:pPr>
        <w:spacing w:after="0"/>
        <w:ind w:left="426"/>
      </w:pPr>
      <w:r w:rsidRPr="003269BA">
        <w:t>A témaköröknek megfelelő helyszín</w:t>
      </w:r>
    </w:p>
    <w:p w:rsidR="00133B0A" w:rsidRPr="003269BA" w:rsidRDefault="00133B0A" w:rsidP="00A23F09">
      <w:pPr>
        <w:spacing w:after="0"/>
        <w:ind w:left="426"/>
      </w:pPr>
      <w:r w:rsidRPr="003269BA">
        <w:t xml:space="preserve">Demonstrációs </w:t>
      </w:r>
      <w:proofErr w:type="gramStart"/>
      <w:r w:rsidRPr="003269BA">
        <w:t>terem</w:t>
      </w:r>
      <w:proofErr w:type="gramEnd"/>
      <w:r w:rsidRPr="003269BA">
        <w:t xml:space="preserve"> ill. azok a gyógyfürdők, egészségügyi intézmények, amelyek  terápiás részlegei, felszereltségük és szakmai kompetenciájuk alapján alkalmasak a gyakorlati oktatás maradéktalan kivitelezésére.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értékelésének módja</w:t>
      </w:r>
    </w:p>
    <w:p w:rsidR="00A23F09" w:rsidRPr="003269BA" w:rsidRDefault="00A23F09" w:rsidP="00A23F09">
      <w:pPr>
        <w:spacing w:after="0"/>
        <w:ind w:left="426"/>
      </w:pPr>
      <w:r w:rsidRPr="003269BA">
        <w:t xml:space="preserve">A nemzeti köznevelésről szóló 2011. évi </w:t>
      </w:r>
      <w:r w:rsidR="004E3289">
        <w:t xml:space="preserve">CXC. törvény </w:t>
      </w:r>
      <w:r w:rsidRPr="003269BA">
        <w:t xml:space="preserve">54. § </w:t>
      </w:r>
      <w:r w:rsidR="00FA59E3">
        <w:t>(2) bekezdés a)</w:t>
      </w:r>
      <w:r w:rsidRPr="003269BA">
        <w:t xml:space="preserve"> pontja szerinti értékeléssel.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spacing w:after="200" w:line="276" w:lineRule="auto"/>
        <w:jc w:val="left"/>
      </w:pPr>
      <w:r w:rsidRPr="003269BA">
        <w:br w:type="page"/>
      </w:r>
    </w:p>
    <w:p w:rsidR="00A23F09" w:rsidRPr="003269BA" w:rsidRDefault="00A23F09" w:rsidP="00A23F09"/>
    <w:p w:rsidR="00A23F09" w:rsidRPr="003269BA" w:rsidRDefault="00A23F09" w:rsidP="00A23F09">
      <w:pPr>
        <w:spacing w:before="2880"/>
        <w:jc w:val="center"/>
        <w:rPr>
          <w:b/>
          <w:sz w:val="36"/>
        </w:rPr>
      </w:pPr>
      <w:r w:rsidRPr="003269BA">
        <w:rPr>
          <w:b/>
          <w:sz w:val="36"/>
        </w:rPr>
        <w:t>A</w:t>
      </w:r>
    </w:p>
    <w:p w:rsidR="00A23F09" w:rsidRPr="003269BA" w:rsidRDefault="00F12B3E" w:rsidP="00A23F09">
      <w:pPr>
        <w:spacing w:after="480"/>
        <w:jc w:val="center"/>
        <w:rPr>
          <w:b/>
          <w:sz w:val="36"/>
        </w:rPr>
      </w:pPr>
      <w:r w:rsidRPr="003269BA">
        <w:rPr>
          <w:b/>
          <w:sz w:val="36"/>
        </w:rPr>
        <w:t>12053</w:t>
      </w:r>
      <w:r w:rsidR="00A23F09" w:rsidRPr="003269BA">
        <w:rPr>
          <w:b/>
          <w:sz w:val="36"/>
        </w:rPr>
        <w:t>-</w:t>
      </w:r>
      <w:r w:rsidR="0018735C" w:rsidRPr="003269BA">
        <w:rPr>
          <w:b/>
          <w:sz w:val="36"/>
        </w:rPr>
        <w:t>16</w:t>
      </w:r>
      <w:r w:rsidR="00A23F09" w:rsidRPr="003269BA">
        <w:rPr>
          <w:b/>
          <w:sz w:val="36"/>
        </w:rPr>
        <w:t xml:space="preserve"> azonosító számú</w:t>
      </w:r>
    </w:p>
    <w:p w:rsidR="00A23F09" w:rsidRPr="003269BA" w:rsidRDefault="0018735C" w:rsidP="00A23F09">
      <w:pPr>
        <w:jc w:val="center"/>
        <w:rPr>
          <w:b/>
          <w:sz w:val="36"/>
        </w:rPr>
      </w:pPr>
      <w:r w:rsidRPr="003269BA">
        <w:rPr>
          <w:b/>
          <w:sz w:val="36"/>
        </w:rPr>
        <w:t>Fizioterápia I.</w:t>
      </w:r>
    </w:p>
    <w:p w:rsidR="00A23F09" w:rsidRPr="003269BA" w:rsidRDefault="00A23F09" w:rsidP="00A23F09">
      <w:pPr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megnevezésű</w:t>
      </w:r>
      <w:proofErr w:type="gramEnd"/>
    </w:p>
    <w:p w:rsidR="00A23F09" w:rsidRPr="003269BA" w:rsidRDefault="00A23F09" w:rsidP="00A23F09">
      <w:pPr>
        <w:spacing w:before="480" w:after="480"/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szakmai</w:t>
      </w:r>
      <w:proofErr w:type="gramEnd"/>
      <w:r w:rsidRPr="003269BA">
        <w:rPr>
          <w:b/>
          <w:sz w:val="36"/>
        </w:rPr>
        <w:t xml:space="preserve"> követelménymodul</w:t>
      </w:r>
    </w:p>
    <w:p w:rsidR="00A23F09" w:rsidRPr="003269BA" w:rsidRDefault="00A23F09" w:rsidP="00A23F09">
      <w:pPr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tantárgyai</w:t>
      </w:r>
      <w:proofErr w:type="gramEnd"/>
      <w:r w:rsidRPr="003269BA">
        <w:rPr>
          <w:b/>
          <w:sz w:val="36"/>
        </w:rPr>
        <w:t>, témakörei</w:t>
      </w:r>
    </w:p>
    <w:p w:rsidR="00A23F09" w:rsidRPr="003269BA" w:rsidRDefault="00A23F09" w:rsidP="00A23F09">
      <w:pPr>
        <w:spacing w:after="200" w:line="276" w:lineRule="auto"/>
        <w:jc w:val="left"/>
      </w:pPr>
      <w:r w:rsidRPr="003269BA">
        <w:br w:type="page"/>
      </w:r>
    </w:p>
    <w:p w:rsidR="00A23F09" w:rsidRPr="003269BA" w:rsidRDefault="00A23F09" w:rsidP="00A23F09">
      <w:r w:rsidRPr="003269BA">
        <w:lastRenderedPageBreak/>
        <w:t xml:space="preserve">A </w:t>
      </w:r>
      <w:r w:rsidR="0018735C" w:rsidRPr="003269BA">
        <w:t>12053-16</w:t>
      </w:r>
      <w:r w:rsidRPr="003269BA">
        <w:t xml:space="preserve"> azonosító számú </w:t>
      </w:r>
      <w:r w:rsidR="0018735C" w:rsidRPr="003269BA">
        <w:t>Fizioterápia I.</w:t>
      </w:r>
      <w:r w:rsidRPr="003269BA">
        <w:t xml:space="preserve"> megnevezésű szakmai követelménymodulhoz tartozó tantárgyak és témakörök oktatása során </w:t>
      </w:r>
      <w:r w:rsidR="004E3289">
        <w:t>fejlesztendő kompetenciák:</w:t>
      </w:r>
    </w:p>
    <w:tbl>
      <w:tblPr>
        <w:tblW w:w="0" w:type="auto"/>
        <w:jc w:val="center"/>
        <w:tblInd w:w="-221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480"/>
        <w:gridCol w:w="758"/>
        <w:gridCol w:w="758"/>
      </w:tblGrid>
      <w:tr w:rsidR="003269BA" w:rsidRPr="003269BA" w:rsidTr="00D12FEE">
        <w:trPr>
          <w:cantSplit/>
          <w:trHeight w:val="1697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54D5B" w:rsidRPr="003269BA" w:rsidRDefault="00A54D5B" w:rsidP="008C6E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Fizioterápia I.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Fizioterápia I. gyakorlat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Hidro-</w:t>
            </w:r>
            <w:proofErr w:type="spellEnd"/>
            <w:r w:rsidRPr="003269BA">
              <w:rPr>
                <w:szCs w:val="24"/>
              </w:rPr>
              <w:t xml:space="preserve"> és balneoterápia történek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Hidroterápiás kezeléseket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- borogatásokat, pakolásokat, lemosásokat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- fürdőkezeléseket végez (hideg-, meleg-, forró és váltott hőfokú fürdő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- leöntéseket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- zuhanykezeléseket végez (váltott hőfokú zuhanykezelések, víz alatti vízsugármasszázs, szájzuhany, örvényfürdő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- szénsavas kezeléseket végez (szénsavas fürdő, szénsavgáz-kezelés, szénsavhó-kezelés)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- </w:t>
            </w:r>
            <w:proofErr w:type="spellStart"/>
            <w:r w:rsidRPr="003269BA">
              <w:rPr>
                <w:szCs w:val="24"/>
              </w:rPr>
              <w:t>súlyfürdőkezelést</w:t>
            </w:r>
            <w:proofErr w:type="spellEnd"/>
            <w:r w:rsidRPr="003269BA">
              <w:rPr>
                <w:szCs w:val="24"/>
              </w:rPr>
              <w:t xml:space="preserve"> és </w:t>
            </w:r>
            <w:proofErr w:type="spellStart"/>
            <w:r w:rsidRPr="003269BA">
              <w:rPr>
                <w:szCs w:val="24"/>
              </w:rPr>
              <w:t>trakciós</w:t>
            </w:r>
            <w:proofErr w:type="spellEnd"/>
            <w:r w:rsidRPr="003269BA">
              <w:rPr>
                <w:szCs w:val="24"/>
              </w:rPr>
              <w:t xml:space="preserve"> kezelést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- Kneipp kezelést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Meleghatású</w:t>
            </w:r>
            <w:proofErr w:type="spellEnd"/>
            <w:r w:rsidRPr="003269BA">
              <w:rPr>
                <w:szCs w:val="24"/>
              </w:rPr>
              <w:t xml:space="preserve"> kezeléseket végez</w:t>
            </w:r>
          </w:p>
          <w:p w:rsidR="00A54D5B" w:rsidRPr="003269BA" w:rsidRDefault="00A54D5B" w:rsidP="008C6E3E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- </w:t>
            </w:r>
            <w:proofErr w:type="spellStart"/>
            <w:r w:rsidRPr="003269BA">
              <w:rPr>
                <w:szCs w:val="24"/>
              </w:rPr>
              <w:t>paraffinpakolást</w:t>
            </w:r>
            <w:proofErr w:type="spellEnd"/>
            <w:r w:rsidRPr="003269BA">
              <w:rPr>
                <w:szCs w:val="24"/>
              </w:rPr>
              <w:t xml:space="preserve"> végez</w:t>
            </w:r>
          </w:p>
          <w:p w:rsidR="00A54D5B" w:rsidRPr="003269BA" w:rsidRDefault="00A54D5B" w:rsidP="008C6E3E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- </w:t>
            </w:r>
            <w:proofErr w:type="spellStart"/>
            <w:r w:rsidRPr="003269BA">
              <w:rPr>
                <w:szCs w:val="24"/>
              </w:rPr>
              <w:t>hőlégkamra</w:t>
            </w:r>
            <w:proofErr w:type="spellEnd"/>
            <w:r w:rsidRPr="003269BA">
              <w:rPr>
                <w:szCs w:val="24"/>
              </w:rPr>
              <w:t xml:space="preserve"> kezelést végez</w:t>
            </w:r>
          </w:p>
          <w:p w:rsidR="00A54D5B" w:rsidRPr="003269BA" w:rsidRDefault="00A54D5B" w:rsidP="008C6E3E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- </w:t>
            </w:r>
            <w:proofErr w:type="gramStart"/>
            <w:r w:rsidRPr="003269BA">
              <w:rPr>
                <w:szCs w:val="24"/>
              </w:rPr>
              <w:t>gőzkamra kezelést</w:t>
            </w:r>
            <w:proofErr w:type="gramEnd"/>
            <w:r w:rsidRPr="003269BA">
              <w:rPr>
                <w:szCs w:val="24"/>
              </w:rPr>
              <w:t xml:space="preserve"> végez</w:t>
            </w:r>
          </w:p>
          <w:p w:rsidR="00A54D5B" w:rsidRPr="003269BA" w:rsidRDefault="00A54D5B" w:rsidP="008C6E3E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- </w:t>
            </w:r>
            <w:proofErr w:type="spellStart"/>
            <w:r w:rsidRPr="003269BA">
              <w:rPr>
                <w:szCs w:val="24"/>
              </w:rPr>
              <w:t>szaunakezelést</w:t>
            </w:r>
            <w:proofErr w:type="spellEnd"/>
            <w:r w:rsidRPr="003269BA">
              <w:rPr>
                <w:szCs w:val="24"/>
              </w:rPr>
              <w:t xml:space="preserve"> (felöntést)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8C6E3E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Hideghatású kezeléseket végez</w:t>
            </w:r>
          </w:p>
          <w:p w:rsidR="00A54D5B" w:rsidRPr="003269BA" w:rsidRDefault="00A54D5B" w:rsidP="008C6E3E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- </w:t>
            </w:r>
            <w:proofErr w:type="spellStart"/>
            <w:r w:rsidRPr="003269BA">
              <w:rPr>
                <w:szCs w:val="24"/>
              </w:rPr>
              <w:t>kryoterápiás</w:t>
            </w:r>
            <w:proofErr w:type="spellEnd"/>
            <w:r w:rsidRPr="003269BA">
              <w:rPr>
                <w:szCs w:val="24"/>
              </w:rPr>
              <w:t xml:space="preserve"> kezelést végez </w:t>
            </w:r>
            <w:proofErr w:type="spellStart"/>
            <w:r w:rsidRPr="003269BA">
              <w:rPr>
                <w:szCs w:val="24"/>
              </w:rPr>
              <w:t>kryogéllel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8C6E3E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Balneoterápiás kezeléseket végez</w:t>
            </w:r>
          </w:p>
          <w:p w:rsidR="00A54D5B" w:rsidRPr="003269BA" w:rsidRDefault="00A54D5B" w:rsidP="008C6E3E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- gyógyszeres fürdőkezelést végez (konyhasós, kénes, kamillás, csersavas, mustár és fenyőfürdő)</w:t>
            </w:r>
          </w:p>
          <w:p w:rsidR="00A54D5B" w:rsidRPr="003269BA" w:rsidRDefault="00A54D5B" w:rsidP="008C6E3E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- fürdőkúra kezelést végez</w:t>
            </w:r>
          </w:p>
          <w:p w:rsidR="00A54D5B" w:rsidRPr="003269BA" w:rsidRDefault="00A54D5B" w:rsidP="008C6E3E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- gyógyvizes ivókúrát végez</w:t>
            </w:r>
          </w:p>
          <w:p w:rsidR="00A54D5B" w:rsidRPr="003269BA" w:rsidRDefault="003D712B" w:rsidP="008C6E3E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- </w:t>
            </w:r>
            <w:proofErr w:type="gramStart"/>
            <w:r>
              <w:rPr>
                <w:szCs w:val="24"/>
              </w:rPr>
              <w:t>gyógyiszap kezeléseket</w:t>
            </w:r>
            <w:proofErr w:type="gramEnd"/>
            <w:r>
              <w:rPr>
                <w:szCs w:val="24"/>
              </w:rPr>
              <w:t xml:space="preserve"> és </w:t>
            </w:r>
            <w:r w:rsidR="00A54D5B" w:rsidRPr="003269BA">
              <w:rPr>
                <w:szCs w:val="24"/>
              </w:rPr>
              <w:t xml:space="preserve">vagy </w:t>
            </w:r>
            <w:proofErr w:type="spellStart"/>
            <w:r w:rsidR="00A54D5B" w:rsidRPr="003269BA">
              <w:rPr>
                <w:szCs w:val="24"/>
              </w:rPr>
              <w:t>parafangó</w:t>
            </w:r>
            <w:proofErr w:type="spellEnd"/>
            <w:r w:rsidR="00A54D5B" w:rsidRPr="003269BA">
              <w:rPr>
                <w:szCs w:val="24"/>
              </w:rPr>
              <w:t xml:space="preserve"> kezelést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szakma higiénés szabályait betartja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A kezelést kizáró elváltozásokat </w:t>
            </w:r>
            <w:proofErr w:type="gramStart"/>
            <w:r w:rsidRPr="003269BA">
              <w:rPr>
                <w:szCs w:val="24"/>
              </w:rPr>
              <w:t>ismeri</w:t>
            </w:r>
            <w:proofErr w:type="gramEnd"/>
            <w:r w:rsidRPr="003269BA">
              <w:rPr>
                <w:szCs w:val="24"/>
              </w:rPr>
              <w:t xml:space="preserve"> és ennek alapján jár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A munkavédelmi, egészségvédelmi szabályokat </w:t>
            </w:r>
            <w:proofErr w:type="gramStart"/>
            <w:r w:rsidRPr="003269BA">
              <w:rPr>
                <w:szCs w:val="24"/>
              </w:rPr>
              <w:t>megismeri</w:t>
            </w:r>
            <w:proofErr w:type="gramEnd"/>
            <w:r w:rsidRPr="003269BA">
              <w:rPr>
                <w:szCs w:val="24"/>
              </w:rPr>
              <w:t xml:space="preserve"> és munkája során betartja, betartatja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betegbiztonság szabályait betartja, betartatja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hidroterápia története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Termálvíz, ásványvíz, gyógyvíz fogalma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hidroterápia hatása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vízhőmérséklet és biológiai hatása, a szervezet hőszabályozása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hidroterápia fajtái, javallatai és ellenjavallatai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hidroterápia körébe tartozó kezelések módszerei, javallatai (pakolások, borogatások, lemosások, ledörzsölések, leöntések, zuhanyok)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lastRenderedPageBreak/>
              <w:t xml:space="preserve">Kezelések különböző hőmérsékletű és kiterjedésű fürdőkkel (fél-, ülő-, felmelegedő-, váltott hőfokú-, hideg-forró-, túlmelegítő fürdő, </w:t>
            </w:r>
            <w:proofErr w:type="spellStart"/>
            <w:r w:rsidRPr="003269BA">
              <w:rPr>
                <w:szCs w:val="24"/>
              </w:rPr>
              <w:t>hőlégkamra</w:t>
            </w:r>
            <w:proofErr w:type="spellEnd"/>
            <w:r w:rsidRPr="003269BA">
              <w:rPr>
                <w:szCs w:val="24"/>
              </w:rPr>
              <w:t>, gőzkamra, szauna fajtái, felöntések)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Súlyfürdő és </w:t>
            </w:r>
            <w:proofErr w:type="spellStart"/>
            <w:r w:rsidRPr="003269BA">
              <w:rPr>
                <w:szCs w:val="24"/>
              </w:rPr>
              <w:t>trakciós</w:t>
            </w:r>
            <w:proofErr w:type="spellEnd"/>
            <w:r w:rsidRPr="003269BA">
              <w:rPr>
                <w:szCs w:val="24"/>
              </w:rPr>
              <w:t xml:space="preserve"> kezelések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Szénsavas fürdő, szénsavas gázfürdő (</w:t>
            </w:r>
            <w:proofErr w:type="spellStart"/>
            <w:r w:rsidRPr="003269BA">
              <w:rPr>
                <w:szCs w:val="24"/>
              </w:rPr>
              <w:t>szénsavhó</w:t>
            </w:r>
            <w:proofErr w:type="spellEnd"/>
            <w:r w:rsidRPr="003269BA">
              <w:rPr>
                <w:szCs w:val="24"/>
              </w:rPr>
              <w:t>), szénsavgáz kezelés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Mesterséges fürdőkezelések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Balneoterápia javallatai, ellenjavallatai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gyógyvizek fizikai, kémiai és általános hatásai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fürdőkezelés formái, higiénés körülményei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Fürdőreakció, fürdőfáradság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Gyógyiszapkezelések javallatai, ellenjavallatai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Az iszapok tulajdonságai, fizikai, kémiai és biológiai hatásai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Az iszapkezelések formái, kivitelezése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Ivókúrák javallatai és ellenjavallatai, gyógyvizes ivókúrák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Fürdőhelyek, gyógyhelyek Magyarországon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Kezelőlap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Team-munkában tevékenykedik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Szakmai nyelvű hallott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Állóképesség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Erős fizikum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Terhelhetőség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Udvariasság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Ismeretek helyén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Problémamegoldás, hibaelhárítás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D12FEE" w:rsidRPr="003269BA" w:rsidTr="00D12FEE">
        <w:trPr>
          <w:trHeight w:val="255"/>
          <w:jc w:val="center"/>
        </w:trPr>
        <w:tc>
          <w:tcPr>
            <w:tcW w:w="6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Figyelem megosztás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</w:tbl>
    <w:p w:rsidR="00A23F09" w:rsidRPr="003269BA" w:rsidRDefault="00A23F09" w:rsidP="00A23F09"/>
    <w:p w:rsidR="00A23F09" w:rsidRPr="003269BA" w:rsidRDefault="00DF680E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3269BA">
        <w:rPr>
          <w:b/>
        </w:rPr>
        <w:t>Fizioterápia I.</w:t>
      </w:r>
      <w:r w:rsidR="00A23F09" w:rsidRPr="003269BA">
        <w:rPr>
          <w:b/>
        </w:rPr>
        <w:t xml:space="preserve"> tantárgy</w:t>
      </w:r>
      <w:r w:rsidR="00A23F09" w:rsidRPr="003269BA">
        <w:rPr>
          <w:b/>
        </w:rPr>
        <w:tab/>
      </w:r>
      <w:r w:rsidR="00635D42" w:rsidRPr="003269BA">
        <w:rPr>
          <w:b/>
        </w:rPr>
        <w:t>30</w:t>
      </w:r>
      <w:r w:rsidR="00A23F09" w:rsidRPr="003269BA">
        <w:rPr>
          <w:b/>
        </w:rPr>
        <w:t xml:space="preserve"> óra/</w:t>
      </w:r>
      <w:r w:rsidR="00635D42" w:rsidRPr="003269BA">
        <w:rPr>
          <w:b/>
        </w:rPr>
        <w:t>30</w:t>
      </w:r>
      <w:r w:rsidR="00A23F09" w:rsidRPr="003269BA">
        <w:rPr>
          <w:b/>
        </w:rPr>
        <w:t xml:space="preserve"> óra*</w:t>
      </w:r>
    </w:p>
    <w:p w:rsidR="00A23F09" w:rsidRPr="003269BA" w:rsidRDefault="00A23F09" w:rsidP="00A23F09">
      <w:pPr>
        <w:spacing w:after="0"/>
        <w:jc w:val="right"/>
        <w:rPr>
          <w:sz w:val="20"/>
        </w:rPr>
      </w:pPr>
      <w:r w:rsidRPr="003269BA">
        <w:rPr>
          <w:sz w:val="20"/>
        </w:rPr>
        <w:t>* 9-13. évfolyamon megszervezett képzés/13. és 14. évfolyamon megszervezett képzés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spacing w:after="0"/>
        <w:ind w:left="426"/>
      </w:pPr>
      <w:r w:rsidRPr="003269BA">
        <w:t>A tantárgy a</w:t>
      </w:r>
      <w:r w:rsidR="007A511F" w:rsidRPr="003269BA">
        <w:t xml:space="preserve"> </w:t>
      </w:r>
      <w:r w:rsidRPr="003269BA">
        <w:t>főszakképesítéshez kapcsolódik.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tanításának célja</w:t>
      </w:r>
    </w:p>
    <w:p w:rsidR="00DF680E" w:rsidRPr="003269BA" w:rsidRDefault="00DF680E" w:rsidP="007A511F">
      <w:pPr>
        <w:ind w:left="360"/>
      </w:pPr>
      <w:r w:rsidRPr="003269BA">
        <w:t xml:space="preserve">Megismertetni a </w:t>
      </w:r>
      <w:proofErr w:type="gramStart"/>
      <w:r w:rsidRPr="003269BA">
        <w:t>tanulókkal</w:t>
      </w:r>
      <w:proofErr w:type="gramEnd"/>
      <w:r w:rsidRPr="003269BA">
        <w:t xml:space="preserve"> a természeti energiákkal történő gyógyítást, a betegség megelőzését, a specifikus és tüneti kezeléseket (indikációkat-kontraindikációkat), képet adni a fizikai gyógymódok széleskörű alkalmazásáról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Kapcsolódó közismereti, szakmai tartalmak</w:t>
      </w:r>
    </w:p>
    <w:p w:rsidR="00A23F09" w:rsidRPr="003269BA" w:rsidRDefault="00754B19" w:rsidP="00A23F09">
      <w:pPr>
        <w:spacing w:after="0"/>
        <w:ind w:left="426"/>
      </w:pPr>
      <w:proofErr w:type="spellStart"/>
      <w:r w:rsidRPr="003269BA">
        <w:t>Klinikumi</w:t>
      </w:r>
      <w:proofErr w:type="spellEnd"/>
      <w:r w:rsidRPr="003269BA">
        <w:t xml:space="preserve"> alapismeretek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lastRenderedPageBreak/>
        <w:t>Témakörök</w:t>
      </w:r>
    </w:p>
    <w:p w:rsidR="00A23F09" w:rsidRPr="003269BA" w:rsidRDefault="00DF680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Termoterápia</w:t>
      </w:r>
    </w:p>
    <w:p w:rsidR="00DF680E" w:rsidRPr="003269BA" w:rsidRDefault="00DF680E" w:rsidP="00DF680E">
      <w:pPr>
        <w:tabs>
          <w:tab w:val="left" w:pos="1418"/>
          <w:tab w:val="right" w:pos="9072"/>
        </w:tabs>
        <w:spacing w:after="0"/>
        <w:ind w:left="851"/>
      </w:pPr>
      <w:r w:rsidRPr="003269BA">
        <w:t>Meleg és hideghatások</w:t>
      </w:r>
    </w:p>
    <w:p w:rsidR="00DF680E" w:rsidRPr="003269BA" w:rsidRDefault="00DF680E" w:rsidP="00DF680E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Meleghatású</w:t>
      </w:r>
      <w:proofErr w:type="spellEnd"/>
      <w:r w:rsidRPr="003269BA">
        <w:t xml:space="preserve"> kezelés</w:t>
      </w:r>
    </w:p>
    <w:p w:rsidR="00DF680E" w:rsidRPr="003269BA" w:rsidRDefault="00DF680E" w:rsidP="00DF680E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Hőlégkamra</w:t>
      </w:r>
      <w:proofErr w:type="spellEnd"/>
      <w:r w:rsidRPr="003269BA">
        <w:t xml:space="preserve"> </w:t>
      </w:r>
    </w:p>
    <w:p w:rsidR="00DF680E" w:rsidRPr="003269BA" w:rsidRDefault="00DF680E" w:rsidP="00DF680E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Gőzkamra </w:t>
      </w:r>
    </w:p>
    <w:p w:rsidR="00DF680E" w:rsidRPr="003269BA" w:rsidRDefault="00DF680E" w:rsidP="00DF680E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Szauna (felöntések, a </w:t>
      </w:r>
      <w:proofErr w:type="spellStart"/>
      <w:r w:rsidRPr="003269BA">
        <w:t>szaunamester</w:t>
      </w:r>
      <w:proofErr w:type="spellEnd"/>
      <w:r w:rsidRPr="003269BA">
        <w:t xml:space="preserve"> feladatai és a különféle szaunák ismertetése)</w:t>
      </w:r>
    </w:p>
    <w:p w:rsidR="00DF680E" w:rsidRPr="003269BA" w:rsidRDefault="00DF680E" w:rsidP="00DF680E">
      <w:pPr>
        <w:tabs>
          <w:tab w:val="left" w:pos="1418"/>
          <w:tab w:val="right" w:pos="9072"/>
        </w:tabs>
        <w:spacing w:after="0"/>
        <w:ind w:left="851"/>
      </w:pPr>
      <w:r w:rsidRPr="003269BA">
        <w:t>Hideghatású kezelések (</w:t>
      </w:r>
      <w:proofErr w:type="spellStart"/>
      <w:r w:rsidRPr="003269BA">
        <w:t>kryoterápia</w:t>
      </w:r>
      <w:proofErr w:type="spellEnd"/>
      <w:r w:rsidRPr="003269BA">
        <w:t xml:space="preserve">, </w:t>
      </w:r>
      <w:proofErr w:type="spellStart"/>
      <w:r w:rsidRPr="003269BA">
        <w:t>kryogél</w:t>
      </w:r>
      <w:proofErr w:type="spellEnd"/>
      <w:r w:rsidRPr="003269BA">
        <w:t>)</w:t>
      </w:r>
    </w:p>
    <w:p w:rsidR="00DF680E" w:rsidRPr="003269BA" w:rsidRDefault="00DF680E" w:rsidP="00DF680E">
      <w:pPr>
        <w:tabs>
          <w:tab w:val="left" w:pos="1418"/>
          <w:tab w:val="right" w:pos="9072"/>
        </w:tabs>
        <w:spacing w:after="0"/>
        <w:ind w:left="851"/>
      </w:pPr>
      <w:r w:rsidRPr="003269BA">
        <w:t>Rövid hűtés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523ED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Hidroterápia</w:t>
      </w:r>
    </w:p>
    <w:p w:rsidR="00523EDE" w:rsidRPr="003269BA" w:rsidRDefault="00523EDE" w:rsidP="00523EDE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hidroterápia története (Hippokratész, </w:t>
      </w:r>
      <w:proofErr w:type="spellStart"/>
      <w:r w:rsidRPr="003269BA">
        <w:t>Priessnitz</w:t>
      </w:r>
      <w:proofErr w:type="spellEnd"/>
      <w:r w:rsidRPr="003269BA">
        <w:t>, Kneipp stb.)</w:t>
      </w:r>
    </w:p>
    <w:p w:rsidR="00523EDE" w:rsidRPr="003269BA" w:rsidRDefault="00523EDE" w:rsidP="00523EDE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Élettani hatásai </w:t>
      </w:r>
    </w:p>
    <w:p w:rsidR="00523EDE" w:rsidRPr="003269BA" w:rsidRDefault="00523EDE" w:rsidP="00523EDE">
      <w:pPr>
        <w:tabs>
          <w:tab w:val="left" w:pos="1418"/>
          <w:tab w:val="right" w:pos="9072"/>
        </w:tabs>
        <w:spacing w:after="0"/>
        <w:ind w:left="851"/>
      </w:pPr>
      <w:r w:rsidRPr="003269BA">
        <w:t>A hidroterápia fajtái, javallatai és ellenjavallatai (relatív)</w:t>
      </w:r>
    </w:p>
    <w:p w:rsidR="00523EDE" w:rsidRPr="003269BA" w:rsidRDefault="00523EDE" w:rsidP="00523EDE">
      <w:pPr>
        <w:tabs>
          <w:tab w:val="left" w:pos="1418"/>
          <w:tab w:val="right" w:pos="9072"/>
        </w:tabs>
        <w:spacing w:after="0"/>
        <w:ind w:left="851"/>
      </w:pPr>
      <w:r w:rsidRPr="003269BA">
        <w:t>A víz használatának fizikai hatásai (hőmérséklet, felhajtóerő, hidrosztatikai nyomás, áramlás)</w:t>
      </w:r>
    </w:p>
    <w:p w:rsidR="00523EDE" w:rsidRPr="003269BA" w:rsidRDefault="00523EDE" w:rsidP="00523EDE">
      <w:pPr>
        <w:tabs>
          <w:tab w:val="left" w:pos="1418"/>
          <w:tab w:val="right" w:pos="9072"/>
        </w:tabs>
        <w:spacing w:after="0"/>
        <w:ind w:left="851"/>
      </w:pPr>
      <w:r w:rsidRPr="003269BA">
        <w:t>Vízhőmérsékletek és biológiai hatásuk (különféle ingerek)</w:t>
      </w:r>
    </w:p>
    <w:p w:rsidR="00523EDE" w:rsidRPr="003269BA" w:rsidRDefault="00523EDE" w:rsidP="00523EDE">
      <w:pPr>
        <w:tabs>
          <w:tab w:val="left" w:pos="1418"/>
          <w:tab w:val="right" w:pos="9072"/>
        </w:tabs>
        <w:spacing w:after="0"/>
        <w:ind w:left="851"/>
      </w:pPr>
      <w:r w:rsidRPr="003269BA">
        <w:t>Enyhe ingerek (indifferens fürdő, borogatás, lemosás, részpakolás, langyos fél fürdő)</w:t>
      </w:r>
    </w:p>
    <w:p w:rsidR="00523EDE" w:rsidRPr="003269BA" w:rsidRDefault="00523EDE" w:rsidP="00523EDE">
      <w:pPr>
        <w:tabs>
          <w:tab w:val="left" w:pos="1418"/>
          <w:tab w:val="right" w:pos="9072"/>
        </w:tabs>
        <w:spacing w:after="0"/>
        <w:ind w:left="851"/>
      </w:pPr>
      <w:r w:rsidRPr="003269BA">
        <w:t>Közepes ingerek (langyos, meleg fürdő, nagyobb kiterjedésű pakolások)</w:t>
      </w:r>
    </w:p>
    <w:p w:rsidR="00523EDE" w:rsidRPr="003269BA" w:rsidRDefault="00523EDE" w:rsidP="00523EDE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Erős ingerek (hideg fürdő, forró fürdő, váltott hőfokú fürdő, gőzkamra, </w:t>
      </w:r>
      <w:proofErr w:type="spellStart"/>
      <w:r w:rsidRPr="003269BA">
        <w:t>hőlégkamra</w:t>
      </w:r>
      <w:proofErr w:type="spellEnd"/>
      <w:r w:rsidRPr="003269BA">
        <w:t>, szauna merülő fürdővel)</w:t>
      </w:r>
    </w:p>
    <w:p w:rsidR="00523EDE" w:rsidRPr="003269BA" w:rsidRDefault="00523EDE" w:rsidP="00523EDE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Borogatások – pakolások </w:t>
      </w:r>
    </w:p>
    <w:p w:rsidR="00523EDE" w:rsidRPr="003269BA" w:rsidRDefault="00523EDE" w:rsidP="00523EDE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Lemosások – leöntések </w:t>
      </w:r>
    </w:p>
    <w:p w:rsidR="00523EDE" w:rsidRPr="003269BA" w:rsidRDefault="00523EDE" w:rsidP="00523EDE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Fürdőkezelések </w:t>
      </w:r>
    </w:p>
    <w:p w:rsidR="00523EDE" w:rsidRPr="003269BA" w:rsidRDefault="00523EDE" w:rsidP="00523EDE">
      <w:pPr>
        <w:tabs>
          <w:tab w:val="left" w:pos="1418"/>
          <w:tab w:val="right" w:pos="9072"/>
        </w:tabs>
        <w:spacing w:after="0"/>
        <w:ind w:left="851"/>
      </w:pPr>
      <w:r w:rsidRPr="003269BA">
        <w:t>Kneipp kezelések</w:t>
      </w:r>
    </w:p>
    <w:p w:rsidR="00523EDE" w:rsidRPr="003269BA" w:rsidRDefault="00523EDE" w:rsidP="00523EDE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Zuhanykezelések </w:t>
      </w:r>
    </w:p>
    <w:p w:rsidR="00523EDE" w:rsidRPr="003269BA" w:rsidRDefault="00523EDE" w:rsidP="00523EDE">
      <w:pPr>
        <w:tabs>
          <w:tab w:val="left" w:pos="1418"/>
          <w:tab w:val="right" w:pos="9072"/>
        </w:tabs>
        <w:spacing w:after="0"/>
        <w:ind w:left="851"/>
      </w:pPr>
      <w:r w:rsidRPr="003269BA">
        <w:t>Skótzuhany (váltott hőfokú fürdő)</w:t>
      </w:r>
    </w:p>
    <w:p w:rsidR="00523EDE" w:rsidRPr="003269BA" w:rsidRDefault="00523EDE" w:rsidP="00523EDE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Víz alatti vízsugár masszázs (átforgatásos, pótlásos, különféle </w:t>
      </w:r>
      <w:proofErr w:type="gramStart"/>
      <w:r w:rsidRPr="003269BA">
        <w:t>kezelőfejek ,</w:t>
      </w:r>
      <w:proofErr w:type="gramEnd"/>
      <w:r w:rsidRPr="003269BA">
        <w:t xml:space="preserve">  hatásuk és a dozírozás ismerete)</w:t>
      </w:r>
    </w:p>
    <w:p w:rsidR="00523EDE" w:rsidRPr="003269BA" w:rsidRDefault="00523EDE" w:rsidP="00523EDE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Szájfürdő </w:t>
      </w:r>
      <w:proofErr w:type="gramStart"/>
      <w:r w:rsidRPr="003269BA">
        <w:t>(fogíny</w:t>
      </w:r>
      <w:proofErr w:type="gramEnd"/>
      <w:r w:rsidRPr="003269BA">
        <w:t xml:space="preserve"> sugárfürdő)</w:t>
      </w:r>
    </w:p>
    <w:p w:rsidR="00523EDE" w:rsidRPr="003269BA" w:rsidRDefault="00523EDE" w:rsidP="00523EDE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Örvényfürdő </w:t>
      </w:r>
    </w:p>
    <w:p w:rsidR="00523EDE" w:rsidRPr="003269BA" w:rsidRDefault="00523EDE" w:rsidP="00523EDE">
      <w:pPr>
        <w:tabs>
          <w:tab w:val="left" w:pos="1418"/>
          <w:tab w:val="right" w:pos="9072"/>
        </w:tabs>
        <w:spacing w:after="0"/>
        <w:ind w:left="851"/>
      </w:pPr>
      <w:r w:rsidRPr="003269BA">
        <w:t>CO2 gázfürdő (</w:t>
      </w:r>
      <w:proofErr w:type="spellStart"/>
      <w:r w:rsidRPr="003269BA">
        <w:t>mofetta</w:t>
      </w:r>
      <w:proofErr w:type="spellEnd"/>
      <w:r w:rsidRPr="003269BA">
        <w:t xml:space="preserve">), szénsavfürdő, </w:t>
      </w:r>
      <w:proofErr w:type="spellStart"/>
      <w:r w:rsidRPr="003269BA">
        <w:t>szénsavhó</w:t>
      </w:r>
      <w:proofErr w:type="spellEnd"/>
      <w:r w:rsidRPr="003269BA">
        <w:t xml:space="preserve"> (Veress féle ködkamra) kezelés </w:t>
      </w:r>
    </w:p>
    <w:p w:rsidR="00523EDE" w:rsidRPr="003269BA" w:rsidRDefault="00523EDE" w:rsidP="00523EDE">
      <w:pPr>
        <w:tabs>
          <w:tab w:val="left" w:pos="1418"/>
          <w:tab w:val="right" w:pos="9072"/>
        </w:tabs>
        <w:spacing w:after="0"/>
        <w:ind w:left="851"/>
      </w:pPr>
      <w:r w:rsidRPr="003269BA">
        <w:t>Súlyfürdő (</w:t>
      </w:r>
      <w:proofErr w:type="spellStart"/>
      <w:r w:rsidRPr="003269BA">
        <w:t>hungarikum</w:t>
      </w:r>
      <w:proofErr w:type="spellEnd"/>
      <w:proofErr w:type="gramStart"/>
      <w:r w:rsidRPr="003269BA">
        <w:t>!!</w:t>
      </w:r>
      <w:proofErr w:type="gramEnd"/>
      <w:r w:rsidRPr="003269BA">
        <w:t>)</w:t>
      </w:r>
    </w:p>
    <w:p w:rsidR="00523EDE" w:rsidRPr="003269BA" w:rsidRDefault="00523EDE" w:rsidP="00523EDE">
      <w:pPr>
        <w:tabs>
          <w:tab w:val="left" w:pos="1418"/>
          <w:tab w:val="right" w:pos="9072"/>
        </w:tabs>
        <w:spacing w:after="0"/>
        <w:ind w:left="851"/>
      </w:pPr>
      <w:r w:rsidRPr="003269BA">
        <w:t>Dr. Moll Károly és Dr. Papp Károly súlyfürdő kezelései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523ED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Balneoterápia</w:t>
      </w:r>
    </w:p>
    <w:p w:rsidR="00523EDE" w:rsidRPr="003269BA" w:rsidRDefault="00523EDE" w:rsidP="00523EDE">
      <w:pPr>
        <w:tabs>
          <w:tab w:val="left" w:pos="1418"/>
          <w:tab w:val="right" w:pos="9072"/>
        </w:tabs>
        <w:spacing w:after="0"/>
        <w:ind w:left="851"/>
      </w:pPr>
      <w:r w:rsidRPr="003269BA">
        <w:t>Fürdőtörténet – fürdőkultúrák</w:t>
      </w:r>
    </w:p>
    <w:p w:rsidR="00523EDE" w:rsidRPr="003269BA" w:rsidRDefault="00523EDE" w:rsidP="00523EDE">
      <w:pPr>
        <w:tabs>
          <w:tab w:val="left" w:pos="1418"/>
          <w:tab w:val="right" w:pos="9072"/>
        </w:tabs>
        <w:spacing w:after="0"/>
        <w:ind w:left="851"/>
      </w:pPr>
      <w:r w:rsidRPr="003269BA">
        <w:t>Magyarország gyógyvizei, budapesti és fontosabb vidéki fürdők vizeinek összetétele, az emberi szervezetre gyakorolt hatása</w:t>
      </w:r>
    </w:p>
    <w:p w:rsidR="00523EDE" w:rsidRPr="003269BA" w:rsidRDefault="00523EDE" w:rsidP="00523EDE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Termálvíz – ásványvíz – gyógyvíz fogalma – gyógyvízzé nyilvánítás-geotermikus </w:t>
      </w:r>
      <w:proofErr w:type="spellStart"/>
      <w:r w:rsidRPr="003269BA">
        <w:t>grádiens</w:t>
      </w:r>
      <w:proofErr w:type="spellEnd"/>
      <w:r w:rsidRPr="003269BA">
        <w:t xml:space="preserve"> </w:t>
      </w:r>
    </w:p>
    <w:p w:rsidR="00523EDE" w:rsidRPr="003269BA" w:rsidRDefault="00523EDE" w:rsidP="00523EDE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Makro – mikroelemek </w:t>
      </w:r>
    </w:p>
    <w:p w:rsidR="00523EDE" w:rsidRPr="003269BA" w:rsidRDefault="00523EDE" w:rsidP="00523EDE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Gyógyvizek hatásai </w:t>
      </w:r>
    </w:p>
    <w:p w:rsidR="00523EDE" w:rsidRPr="003269BA" w:rsidRDefault="00523EDE" w:rsidP="00523EDE">
      <w:pPr>
        <w:tabs>
          <w:tab w:val="left" w:pos="1418"/>
          <w:tab w:val="right" w:pos="9072"/>
        </w:tabs>
        <w:spacing w:after="0"/>
        <w:ind w:left="851"/>
      </w:pPr>
      <w:r w:rsidRPr="003269BA">
        <w:t>Fürdőkezelések fajtái, fürdőreakció, fürdőfáradtság</w:t>
      </w:r>
    </w:p>
    <w:p w:rsidR="00523EDE" w:rsidRPr="003269BA" w:rsidRDefault="00523EDE" w:rsidP="00523EDE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Indikációk, </w:t>
      </w:r>
      <w:proofErr w:type="spellStart"/>
      <w:r w:rsidRPr="003269BA">
        <w:t>kontraindikációk</w:t>
      </w:r>
      <w:proofErr w:type="spellEnd"/>
      <w:r w:rsidRPr="003269BA">
        <w:t xml:space="preserve"> </w:t>
      </w:r>
    </w:p>
    <w:p w:rsidR="00523EDE" w:rsidRPr="003269BA" w:rsidRDefault="00523EDE" w:rsidP="00523EDE">
      <w:pPr>
        <w:tabs>
          <w:tab w:val="left" w:pos="1418"/>
          <w:tab w:val="right" w:pos="9072"/>
        </w:tabs>
        <w:spacing w:after="0"/>
        <w:ind w:left="851"/>
      </w:pPr>
      <w:r w:rsidRPr="003269BA">
        <w:t>Gyógyszeres fürdők (konyhasós, kénes, kamillás, csersavas, mustár és fenyőfürdő)</w:t>
      </w:r>
    </w:p>
    <w:p w:rsidR="00523EDE" w:rsidRPr="003269BA" w:rsidRDefault="00523EDE" w:rsidP="00523EDE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Ivókúrák </w:t>
      </w:r>
    </w:p>
    <w:p w:rsidR="00523EDE" w:rsidRPr="003269BA" w:rsidRDefault="00523EDE" w:rsidP="00523EDE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Gyógyiszapkezelések </w:t>
      </w:r>
    </w:p>
    <w:p w:rsidR="00523EDE" w:rsidRPr="003269BA" w:rsidRDefault="00523EDE" w:rsidP="00523EDE">
      <w:pPr>
        <w:tabs>
          <w:tab w:val="left" w:pos="1418"/>
          <w:tab w:val="right" w:pos="9072"/>
        </w:tabs>
        <w:spacing w:after="0"/>
        <w:ind w:left="851"/>
      </w:pPr>
      <w:r w:rsidRPr="003269BA">
        <w:t>Iszapok fajtái, tulajdonságai</w:t>
      </w:r>
    </w:p>
    <w:p w:rsidR="00523EDE" w:rsidRPr="003269BA" w:rsidRDefault="00523EDE" w:rsidP="00523EDE">
      <w:pPr>
        <w:tabs>
          <w:tab w:val="left" w:pos="1418"/>
          <w:tab w:val="right" w:pos="9072"/>
        </w:tabs>
        <w:spacing w:after="0"/>
        <w:ind w:left="851"/>
      </w:pPr>
      <w:r w:rsidRPr="003269BA">
        <w:t>Fizikai, kémiai, biológiai hatások</w:t>
      </w:r>
    </w:p>
    <w:p w:rsidR="00523EDE" w:rsidRPr="003269BA" w:rsidRDefault="00523EDE" w:rsidP="00523EDE">
      <w:pPr>
        <w:tabs>
          <w:tab w:val="left" w:pos="1418"/>
          <w:tab w:val="right" w:pos="9072"/>
        </w:tabs>
        <w:spacing w:after="0"/>
        <w:ind w:left="851"/>
      </w:pPr>
      <w:r w:rsidRPr="003269BA">
        <w:lastRenderedPageBreak/>
        <w:t xml:space="preserve">Iszapkezelések (pakolás, </w:t>
      </w:r>
      <w:proofErr w:type="spellStart"/>
      <w:r w:rsidRPr="003269BA">
        <w:t>mitigált</w:t>
      </w:r>
      <w:proofErr w:type="spellEnd"/>
      <w:r w:rsidRPr="003269BA">
        <w:t xml:space="preserve"> és hidegiszap kezelés, vödöriszap, résziszap) kivitelezése </w:t>
      </w:r>
    </w:p>
    <w:p w:rsidR="00523EDE" w:rsidRPr="003269BA" w:rsidRDefault="00523EDE" w:rsidP="00523EDE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Különleges iszapkezelések - </w:t>
      </w:r>
      <w:proofErr w:type="spellStart"/>
      <w:r w:rsidRPr="003269BA">
        <w:t>parafangó</w:t>
      </w:r>
      <w:proofErr w:type="spellEnd"/>
    </w:p>
    <w:p w:rsidR="00523EDE" w:rsidRPr="003269BA" w:rsidRDefault="00523EDE" w:rsidP="00523EDE">
      <w:pPr>
        <w:tabs>
          <w:tab w:val="left" w:pos="1418"/>
          <w:tab w:val="right" w:pos="9072"/>
        </w:tabs>
        <w:spacing w:after="0"/>
        <w:ind w:left="851"/>
      </w:pPr>
      <w:r w:rsidRPr="003269BA">
        <w:t>Iszapkezelés javallata – ellenjavallata</w:t>
      </w:r>
    </w:p>
    <w:p w:rsidR="00523EDE" w:rsidRPr="003269BA" w:rsidRDefault="00523EDE" w:rsidP="00523EDE">
      <w:pPr>
        <w:tabs>
          <w:tab w:val="left" w:pos="1418"/>
          <w:tab w:val="right" w:pos="9072"/>
        </w:tabs>
        <w:spacing w:after="0"/>
        <w:ind w:left="851"/>
      </w:pPr>
      <w:r w:rsidRPr="003269BA">
        <w:t>Hévízi gyógyiszapkezelések (</w:t>
      </w:r>
      <w:proofErr w:type="spellStart"/>
      <w:r w:rsidRPr="003269BA">
        <w:t>hungarikum</w:t>
      </w:r>
      <w:proofErr w:type="spellEnd"/>
      <w:proofErr w:type="gramStart"/>
      <w:r w:rsidRPr="003269BA">
        <w:t>!!</w:t>
      </w:r>
      <w:proofErr w:type="gramEnd"/>
      <w:r w:rsidRPr="003269BA">
        <w:t xml:space="preserve">) 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523ED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proofErr w:type="spellStart"/>
      <w:r w:rsidRPr="003269BA">
        <w:rPr>
          <w:b/>
          <w:i/>
        </w:rPr>
        <w:t>Mechanoteráőia</w:t>
      </w:r>
      <w:proofErr w:type="spellEnd"/>
    </w:p>
    <w:p w:rsidR="00523EDE" w:rsidRPr="003269BA" w:rsidRDefault="00523EDE" w:rsidP="00523EDE">
      <w:r w:rsidRPr="003269BA">
        <w:tab/>
        <w:t xml:space="preserve">Száraz </w:t>
      </w:r>
      <w:proofErr w:type="spellStart"/>
      <w:r w:rsidRPr="003269BA">
        <w:t>trakció</w:t>
      </w:r>
      <w:proofErr w:type="spellEnd"/>
      <w:r w:rsidRPr="003269BA">
        <w:t xml:space="preserve">, gerincnyújtó gravitációs pad (denevér ágy, </w:t>
      </w:r>
      <w:proofErr w:type="spellStart"/>
      <w:r w:rsidRPr="003269BA">
        <w:t>Glisson</w:t>
      </w:r>
      <w:proofErr w:type="spellEnd"/>
      <w:r w:rsidRPr="003269BA">
        <w:t xml:space="preserve"> </w:t>
      </w:r>
      <w:proofErr w:type="spellStart"/>
      <w:r w:rsidRPr="003269BA">
        <w:t>trakció</w:t>
      </w:r>
      <w:proofErr w:type="spellEnd"/>
      <w:r w:rsidRPr="003269BA">
        <w:t xml:space="preserve"> ismerete)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523ED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Betegségek ismerete</w:t>
      </w:r>
    </w:p>
    <w:p w:rsidR="00523EDE" w:rsidRPr="003269BA" w:rsidRDefault="00523EDE" w:rsidP="00523EDE">
      <w:r w:rsidRPr="003269BA">
        <w:tab/>
        <w:t xml:space="preserve">Az elméleti képzés során elsajátított reumatológiai, ortopédiai, traumatológiai </w:t>
      </w:r>
      <w:r w:rsidRPr="003269BA">
        <w:tab/>
        <w:t xml:space="preserve">betegségek, </w:t>
      </w:r>
      <w:proofErr w:type="spellStart"/>
      <w:r w:rsidRPr="003269BA">
        <w:t>postoperatív</w:t>
      </w:r>
      <w:proofErr w:type="spellEnd"/>
      <w:r w:rsidRPr="003269BA">
        <w:t xml:space="preserve"> tünetek kezelései a </w:t>
      </w:r>
      <w:proofErr w:type="spellStart"/>
      <w:r w:rsidRPr="003269BA">
        <w:t>hidro-balneoterápia</w:t>
      </w:r>
      <w:proofErr w:type="spellEnd"/>
      <w:r w:rsidRPr="003269BA">
        <w:t xml:space="preserve"> során: </w:t>
      </w:r>
      <w:proofErr w:type="spellStart"/>
      <w:r w:rsidRPr="003269BA">
        <w:t>spondylitis</w:t>
      </w:r>
      <w:proofErr w:type="spellEnd"/>
      <w:r w:rsidRPr="003269BA">
        <w:t xml:space="preserve"> </w:t>
      </w:r>
      <w:r w:rsidRPr="003269BA">
        <w:tab/>
      </w:r>
      <w:proofErr w:type="spellStart"/>
      <w:r w:rsidRPr="003269BA">
        <w:t>ankylopoetica</w:t>
      </w:r>
      <w:proofErr w:type="spellEnd"/>
      <w:r w:rsidRPr="003269BA">
        <w:t xml:space="preserve"> (</w:t>
      </w:r>
      <w:proofErr w:type="spellStart"/>
      <w:r w:rsidRPr="003269BA">
        <w:t>SpA</w:t>
      </w:r>
      <w:proofErr w:type="spellEnd"/>
      <w:r w:rsidRPr="003269BA">
        <w:t xml:space="preserve">), </w:t>
      </w:r>
      <w:proofErr w:type="spellStart"/>
      <w:r w:rsidRPr="003269BA">
        <w:t>rheumatoid</w:t>
      </w:r>
      <w:proofErr w:type="spellEnd"/>
      <w:r w:rsidRPr="003269BA">
        <w:t xml:space="preserve"> </w:t>
      </w:r>
      <w:proofErr w:type="spellStart"/>
      <w:r w:rsidRPr="003269BA">
        <w:t>arthritis</w:t>
      </w:r>
      <w:proofErr w:type="spellEnd"/>
      <w:r w:rsidRPr="003269BA">
        <w:t xml:space="preserve"> (RA), </w:t>
      </w:r>
      <w:proofErr w:type="spellStart"/>
      <w:r w:rsidRPr="003269BA">
        <w:t>spondylosis</w:t>
      </w:r>
      <w:proofErr w:type="spellEnd"/>
      <w:r w:rsidRPr="003269BA">
        <w:t xml:space="preserve">, </w:t>
      </w:r>
      <w:proofErr w:type="spellStart"/>
      <w:r w:rsidRPr="003269BA">
        <w:t>spondylarthrosis</w:t>
      </w:r>
      <w:proofErr w:type="spellEnd"/>
      <w:r w:rsidRPr="003269BA">
        <w:t xml:space="preserve">, </w:t>
      </w:r>
      <w:r w:rsidRPr="003269BA">
        <w:tab/>
      </w:r>
      <w:proofErr w:type="spellStart"/>
      <w:r w:rsidRPr="003269BA">
        <w:t>discopathia</w:t>
      </w:r>
      <w:proofErr w:type="spellEnd"/>
      <w:r w:rsidRPr="003269BA">
        <w:t xml:space="preserve">, PHS, </w:t>
      </w:r>
      <w:proofErr w:type="spellStart"/>
      <w:r w:rsidRPr="003269BA">
        <w:t>lumbago-lumboischialgia</w:t>
      </w:r>
      <w:proofErr w:type="spellEnd"/>
      <w:r w:rsidRPr="003269BA">
        <w:t xml:space="preserve">, </w:t>
      </w:r>
      <w:proofErr w:type="spellStart"/>
      <w:r w:rsidRPr="003269BA">
        <w:t>discus</w:t>
      </w:r>
      <w:proofErr w:type="spellEnd"/>
      <w:r w:rsidRPr="003269BA">
        <w:t xml:space="preserve"> </w:t>
      </w:r>
      <w:proofErr w:type="spellStart"/>
      <w:r w:rsidRPr="003269BA">
        <w:t>hernia</w:t>
      </w:r>
      <w:proofErr w:type="spellEnd"/>
      <w:r w:rsidRPr="003269BA">
        <w:t xml:space="preserve">, TEP indikációi és </w:t>
      </w:r>
      <w:r w:rsidRPr="003269BA">
        <w:tab/>
      </w:r>
      <w:proofErr w:type="spellStart"/>
      <w:r w:rsidRPr="003269BA">
        <w:t>kontraindikációi</w:t>
      </w:r>
      <w:proofErr w:type="spellEnd"/>
      <w:r w:rsidRPr="003269BA">
        <w:t xml:space="preserve"> a kezelések során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képzés javasolt helyszíne (ajánlás)</w:t>
      </w:r>
    </w:p>
    <w:p w:rsidR="00A23F09" w:rsidRPr="003269BA" w:rsidRDefault="00523EDE" w:rsidP="00A23F09">
      <w:pPr>
        <w:spacing w:after="0"/>
        <w:ind w:left="426"/>
      </w:pPr>
      <w:r w:rsidRPr="003269BA">
        <w:t>Tanterem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értékelésének módja</w:t>
      </w:r>
    </w:p>
    <w:p w:rsidR="00A23F09" w:rsidRPr="003269BA" w:rsidRDefault="00A23F09" w:rsidP="00A23F09">
      <w:pPr>
        <w:spacing w:after="0"/>
        <w:ind w:left="426"/>
      </w:pPr>
      <w:r w:rsidRPr="003269BA">
        <w:t xml:space="preserve">A nemzeti köznevelésről szóló 2011. évi </w:t>
      </w:r>
      <w:r w:rsidR="004E3289">
        <w:t xml:space="preserve">CXC. törvény </w:t>
      </w:r>
      <w:r w:rsidRPr="003269BA">
        <w:t xml:space="preserve">54. § </w:t>
      </w:r>
      <w:r w:rsidR="00FA59E3">
        <w:t>(2) bekezdés a)</w:t>
      </w:r>
      <w:r w:rsidRPr="003269BA">
        <w:t xml:space="preserve"> pontja szerinti értékeléssel.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523EDE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3269BA">
        <w:rPr>
          <w:b/>
        </w:rPr>
        <w:t>Fizioterápia I. gyakorlat</w:t>
      </w:r>
      <w:r w:rsidR="00A23F09" w:rsidRPr="003269BA">
        <w:rPr>
          <w:b/>
        </w:rPr>
        <w:t xml:space="preserve"> tantárgy</w:t>
      </w:r>
      <w:r w:rsidR="00A23F09" w:rsidRPr="003269BA">
        <w:rPr>
          <w:b/>
        </w:rPr>
        <w:tab/>
      </w:r>
      <w:r w:rsidR="00635D42" w:rsidRPr="003269BA">
        <w:rPr>
          <w:b/>
        </w:rPr>
        <w:t>154</w:t>
      </w:r>
      <w:r w:rsidR="00A23F09" w:rsidRPr="003269BA">
        <w:rPr>
          <w:b/>
        </w:rPr>
        <w:t xml:space="preserve"> óra/</w:t>
      </w:r>
      <w:r w:rsidR="00635D42" w:rsidRPr="003269BA">
        <w:rPr>
          <w:b/>
        </w:rPr>
        <w:t>154</w:t>
      </w:r>
      <w:r w:rsidR="00A23F09" w:rsidRPr="003269BA">
        <w:rPr>
          <w:b/>
        </w:rPr>
        <w:t xml:space="preserve"> óra*</w:t>
      </w:r>
    </w:p>
    <w:p w:rsidR="00A23F09" w:rsidRPr="003269BA" w:rsidRDefault="00A23F09" w:rsidP="00A23F09">
      <w:pPr>
        <w:spacing w:after="0"/>
        <w:jc w:val="right"/>
        <w:rPr>
          <w:sz w:val="20"/>
        </w:rPr>
      </w:pPr>
      <w:r w:rsidRPr="003269BA">
        <w:rPr>
          <w:sz w:val="20"/>
        </w:rPr>
        <w:t>* 9-13. évfolyamon megszervezett képzés/13. és 14. évfolyamon megszervezett képzés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spacing w:after="0"/>
        <w:ind w:left="426"/>
      </w:pPr>
      <w:r w:rsidRPr="003269BA">
        <w:t>A tantárgy a</w:t>
      </w:r>
      <w:r w:rsidR="007A511F" w:rsidRPr="003269BA">
        <w:t xml:space="preserve"> </w:t>
      </w:r>
      <w:r w:rsidRPr="003269BA">
        <w:t>főszakképesítéshez kapcsolódik.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tanításának célja</w:t>
      </w:r>
    </w:p>
    <w:p w:rsidR="00F32E90" w:rsidRPr="003269BA" w:rsidRDefault="00F32E90" w:rsidP="007A511F">
      <w:pPr>
        <w:ind w:left="360"/>
      </w:pPr>
      <w:r w:rsidRPr="003269BA">
        <w:t xml:space="preserve">A fizioterápia elméleti alapjaira támaszkodva a tanulók ismerjék meg és gyakorolják be a </w:t>
      </w:r>
      <w:proofErr w:type="spellStart"/>
      <w:r w:rsidRPr="003269BA">
        <w:t>hidro-balneoterápiás</w:t>
      </w:r>
      <w:proofErr w:type="spellEnd"/>
      <w:r w:rsidRPr="003269BA">
        <w:t xml:space="preserve"> kezeléseket, és a </w:t>
      </w:r>
      <w:proofErr w:type="spellStart"/>
      <w:r w:rsidRPr="003269BA">
        <w:t>szaunamester</w:t>
      </w:r>
      <w:proofErr w:type="spellEnd"/>
      <w:r w:rsidRPr="003269BA">
        <w:t xml:space="preserve"> feladatait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Kapcsolódó közismereti, szakmai tartalmak</w:t>
      </w:r>
    </w:p>
    <w:p w:rsidR="00F32E90" w:rsidRPr="003269BA" w:rsidRDefault="00F32E90" w:rsidP="007A511F">
      <w:pPr>
        <w:ind w:left="360"/>
      </w:pPr>
      <w:r w:rsidRPr="003269BA">
        <w:t>Szakmai jogi, etikai, munka- és balesetvédelmi ismeretek, kommunikáció, kezelőlapok ismerete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Témakörök</w:t>
      </w:r>
    </w:p>
    <w:p w:rsidR="00A23F09" w:rsidRPr="003269BA" w:rsidRDefault="00F32E9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Hidroterápiai kezelések</w:t>
      </w:r>
    </w:p>
    <w:p w:rsidR="00F32E90" w:rsidRPr="003269BA" w:rsidRDefault="00F32E90" w:rsidP="00F32E90">
      <w:pPr>
        <w:tabs>
          <w:tab w:val="left" w:pos="1418"/>
          <w:tab w:val="right" w:pos="9072"/>
        </w:tabs>
        <w:spacing w:after="0"/>
        <w:ind w:left="851"/>
      </w:pPr>
      <w:r w:rsidRPr="003269BA">
        <w:t>Borogatások (hideg, meleg, felmelegedő {</w:t>
      </w:r>
      <w:proofErr w:type="spellStart"/>
      <w:r w:rsidRPr="003269BA">
        <w:t>Prissnitz</w:t>
      </w:r>
      <w:proofErr w:type="spellEnd"/>
      <w:r w:rsidRPr="003269BA">
        <w:t>})</w:t>
      </w:r>
    </w:p>
    <w:p w:rsidR="00F32E90" w:rsidRPr="003269BA" w:rsidRDefault="00F32E90" w:rsidP="00F32E90">
      <w:pPr>
        <w:tabs>
          <w:tab w:val="left" w:pos="1418"/>
          <w:tab w:val="right" w:pos="9072"/>
        </w:tabs>
        <w:spacing w:after="0"/>
        <w:ind w:left="851"/>
      </w:pPr>
      <w:r w:rsidRPr="003269BA">
        <w:t>Lemosások, pakolások (teljes test, háromnegyedes, fél valamint törzs {száraz, nedves})</w:t>
      </w:r>
    </w:p>
    <w:p w:rsidR="00F32E90" w:rsidRPr="003269BA" w:rsidRDefault="00F32E90" w:rsidP="00F32E90">
      <w:pPr>
        <w:tabs>
          <w:tab w:val="left" w:pos="1418"/>
          <w:tab w:val="right" w:pos="9072"/>
        </w:tabs>
        <w:spacing w:after="0"/>
        <w:ind w:left="851"/>
      </w:pPr>
      <w:r w:rsidRPr="003269BA">
        <w:t>Kneipp kezelések (taposó)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F32E9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proofErr w:type="gramStart"/>
      <w:r w:rsidRPr="003269BA">
        <w:rPr>
          <w:b/>
          <w:i/>
        </w:rPr>
        <w:t>Zuhany kezelések</w:t>
      </w:r>
      <w:proofErr w:type="gramEnd"/>
    </w:p>
    <w:p w:rsidR="00F32E90" w:rsidRPr="003269BA" w:rsidRDefault="00F32E90" w:rsidP="00F32E90">
      <w:pPr>
        <w:tabs>
          <w:tab w:val="left" w:pos="1418"/>
          <w:tab w:val="right" w:pos="9072"/>
        </w:tabs>
        <w:spacing w:after="0"/>
        <w:ind w:left="851"/>
      </w:pPr>
      <w:r w:rsidRPr="003269BA">
        <w:t>Zuhany kalitka, skótzuhany (váltott hőfokú), szájzuhany, örvényfürdő</w:t>
      </w:r>
    </w:p>
    <w:p w:rsidR="00F32E90" w:rsidRPr="003269BA" w:rsidRDefault="00F32E90" w:rsidP="00F32E90">
      <w:pPr>
        <w:tabs>
          <w:tab w:val="left" w:pos="1418"/>
          <w:tab w:val="right" w:pos="9072"/>
        </w:tabs>
        <w:spacing w:after="0"/>
        <w:ind w:left="851"/>
      </w:pPr>
      <w:r w:rsidRPr="003269BA">
        <w:t>Víz alatti vízsugármasszázs kezelés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F32E9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Fürdő kezelések</w:t>
      </w:r>
    </w:p>
    <w:p w:rsidR="00F32E90" w:rsidRPr="003269BA" w:rsidRDefault="00F32E90" w:rsidP="00F32E90">
      <w:pPr>
        <w:ind w:left="993"/>
      </w:pPr>
      <w:r w:rsidRPr="003269BA">
        <w:t xml:space="preserve">Részfürdő, </w:t>
      </w:r>
      <w:proofErr w:type="spellStart"/>
      <w:r w:rsidRPr="003269BA">
        <w:t>félfürdő</w:t>
      </w:r>
      <w:proofErr w:type="spellEnd"/>
      <w:r w:rsidRPr="003269BA">
        <w:t>, ülőfürdő, hideg, váltott hőfokú, meleg és forró fürdő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F32E9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Termo kezelések</w:t>
      </w:r>
    </w:p>
    <w:p w:rsidR="00F32E90" w:rsidRPr="003269BA" w:rsidRDefault="00F32E90" w:rsidP="00F32E90">
      <w:pPr>
        <w:tabs>
          <w:tab w:val="left" w:pos="1418"/>
          <w:tab w:val="right" w:pos="9072"/>
        </w:tabs>
        <w:spacing w:after="0"/>
        <w:ind w:left="993"/>
      </w:pPr>
      <w:r w:rsidRPr="003269BA">
        <w:t xml:space="preserve">Gőzkamra, </w:t>
      </w:r>
      <w:proofErr w:type="spellStart"/>
      <w:r w:rsidRPr="003269BA">
        <w:t>hőlégkamra</w:t>
      </w:r>
      <w:proofErr w:type="spellEnd"/>
      <w:r w:rsidRPr="003269BA">
        <w:t>, különféle szaunák és szauna felöntések</w:t>
      </w:r>
      <w:proofErr w:type="gramStart"/>
      <w:r w:rsidRPr="003269BA">
        <w:t>,</w:t>
      </w:r>
      <w:proofErr w:type="spellStart"/>
      <w:r w:rsidRPr="003269BA">
        <w:t>szaunamester</w:t>
      </w:r>
      <w:proofErr w:type="spellEnd"/>
      <w:proofErr w:type="gramEnd"/>
      <w:r w:rsidRPr="003269BA">
        <w:t xml:space="preserve"> feladatainak gyakorlása</w:t>
      </w:r>
    </w:p>
    <w:p w:rsidR="00F32E90" w:rsidRPr="003269BA" w:rsidRDefault="00F32E90" w:rsidP="00F32E90">
      <w:pPr>
        <w:tabs>
          <w:tab w:val="left" w:pos="1418"/>
          <w:tab w:val="right" w:pos="9072"/>
        </w:tabs>
        <w:spacing w:after="0"/>
        <w:ind w:left="993"/>
      </w:pPr>
      <w:proofErr w:type="spellStart"/>
      <w:r w:rsidRPr="003269BA">
        <w:t>Kryogéles</w:t>
      </w:r>
      <w:proofErr w:type="spellEnd"/>
      <w:r w:rsidRPr="003269BA">
        <w:t xml:space="preserve"> kezelések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F32E9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Balneoterápiás kezelések</w:t>
      </w:r>
    </w:p>
    <w:p w:rsidR="00F32E90" w:rsidRPr="003269BA" w:rsidRDefault="00F32E90" w:rsidP="00F32E90">
      <w:pPr>
        <w:ind w:left="993"/>
      </w:pPr>
      <w:r w:rsidRPr="003269BA">
        <w:t>Fürdőkúra kezelést végez (gyógyvizes gyógymedence és gyógyvizes kádfürdő kezelés)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F32E9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Szénsavas kezelések</w:t>
      </w:r>
    </w:p>
    <w:p w:rsidR="00F32E90" w:rsidRPr="003269BA" w:rsidRDefault="00F32E90" w:rsidP="00F32E90">
      <w:pPr>
        <w:ind w:left="993"/>
      </w:pPr>
      <w:r w:rsidRPr="003269BA">
        <w:t>Szénsavgáz fürdő (</w:t>
      </w:r>
      <w:proofErr w:type="spellStart"/>
      <w:r w:rsidRPr="003269BA">
        <w:t>mofetta</w:t>
      </w:r>
      <w:proofErr w:type="spellEnd"/>
      <w:r w:rsidRPr="003269BA">
        <w:t>), szénsavfürdő, szénsav hó (Kapuvár)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F32E9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proofErr w:type="gramStart"/>
      <w:r w:rsidRPr="003269BA">
        <w:rPr>
          <w:b/>
          <w:i/>
        </w:rPr>
        <w:t>Iszap kezelések</w:t>
      </w:r>
      <w:proofErr w:type="gramEnd"/>
    </w:p>
    <w:p w:rsidR="00F32E90" w:rsidRPr="003269BA" w:rsidRDefault="00F32E90" w:rsidP="00F32E90">
      <w:pPr>
        <w:ind w:left="993"/>
      </w:pPr>
      <w:proofErr w:type="gramStart"/>
      <w:r w:rsidRPr="003269BA">
        <w:t>Gyógyiszap kezelések</w:t>
      </w:r>
      <w:proofErr w:type="gramEnd"/>
      <w:r w:rsidRPr="003269BA">
        <w:t xml:space="preserve"> (pakolás, vödör, </w:t>
      </w:r>
      <w:proofErr w:type="spellStart"/>
      <w:r w:rsidRPr="003269BA">
        <w:t>iszapkompressz</w:t>
      </w:r>
      <w:proofErr w:type="spellEnd"/>
      <w:r w:rsidRPr="003269BA">
        <w:t xml:space="preserve">, résziszap, </w:t>
      </w:r>
      <w:proofErr w:type="spellStart"/>
      <w:r w:rsidRPr="003269BA">
        <w:t>mitigált</w:t>
      </w:r>
      <w:proofErr w:type="spellEnd"/>
      <w:r w:rsidRPr="003269BA">
        <w:t xml:space="preserve"> és hideg iszap kezelések), </w:t>
      </w:r>
      <w:proofErr w:type="spellStart"/>
      <w:r w:rsidRPr="003269BA">
        <w:t>parafangó</w:t>
      </w:r>
      <w:proofErr w:type="spellEnd"/>
      <w:r w:rsidRPr="003269BA">
        <w:t xml:space="preserve"> kezelések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F32E9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proofErr w:type="spellStart"/>
      <w:r w:rsidRPr="003269BA">
        <w:rPr>
          <w:b/>
          <w:i/>
        </w:rPr>
        <w:t>Trakciós</w:t>
      </w:r>
      <w:proofErr w:type="spellEnd"/>
      <w:r w:rsidRPr="003269BA">
        <w:rPr>
          <w:b/>
          <w:i/>
        </w:rPr>
        <w:t xml:space="preserve"> kezelések</w:t>
      </w:r>
    </w:p>
    <w:p w:rsidR="00F32E90" w:rsidRPr="003269BA" w:rsidRDefault="00F32E90" w:rsidP="00F32E90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Lyrás</w:t>
      </w:r>
      <w:proofErr w:type="spellEnd"/>
      <w:r w:rsidRPr="003269BA">
        <w:t xml:space="preserve"> és kalodás súlyfürdő függesztések, egy-, két- és három pontos függesztések, előírásnak megfelelő helyre súlyok felhelyezése (Dr. Moll {</w:t>
      </w:r>
      <w:proofErr w:type="spellStart"/>
      <w:r w:rsidRPr="003269BA">
        <w:t>hungarikum</w:t>
      </w:r>
      <w:proofErr w:type="spellEnd"/>
      <w:r w:rsidRPr="003269BA">
        <w:t>} és a Dr. Papp féle)</w:t>
      </w:r>
    </w:p>
    <w:p w:rsidR="00F32E90" w:rsidRPr="003269BA" w:rsidRDefault="00F32E90" w:rsidP="00F32E90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Száraz </w:t>
      </w:r>
      <w:proofErr w:type="spellStart"/>
      <w:r w:rsidRPr="003269BA">
        <w:t>trakciós</w:t>
      </w:r>
      <w:proofErr w:type="spellEnd"/>
      <w:r w:rsidRPr="003269BA">
        <w:t xml:space="preserve"> készülékek (</w:t>
      </w:r>
      <w:proofErr w:type="spellStart"/>
      <w:r w:rsidRPr="003269BA">
        <w:t>Glissonos</w:t>
      </w:r>
      <w:proofErr w:type="spellEnd"/>
      <w:r w:rsidRPr="003269BA">
        <w:t xml:space="preserve"> súlyhúzásos ágy) használata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F32E9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Klinikai gyakorlat</w:t>
      </w:r>
    </w:p>
    <w:p w:rsidR="00F32E90" w:rsidRPr="003269BA" w:rsidRDefault="00F32E90" w:rsidP="00F32E90">
      <w:pPr>
        <w:tabs>
          <w:tab w:val="left" w:pos="1418"/>
          <w:tab w:val="right" w:pos="9072"/>
        </w:tabs>
        <w:spacing w:after="0"/>
        <w:ind w:left="851"/>
      </w:pPr>
      <w:r w:rsidRPr="003269BA">
        <w:t>Hidroterápiás kezelések</w:t>
      </w:r>
    </w:p>
    <w:p w:rsidR="00F32E90" w:rsidRPr="003269BA" w:rsidRDefault="00F32E90" w:rsidP="00F32E90">
      <w:pPr>
        <w:tabs>
          <w:tab w:val="left" w:pos="1418"/>
          <w:tab w:val="right" w:pos="9072"/>
        </w:tabs>
        <w:spacing w:after="0"/>
        <w:ind w:left="851"/>
      </w:pPr>
      <w:r w:rsidRPr="003269BA">
        <w:t>Balneoterápiás kezelés</w:t>
      </w:r>
    </w:p>
    <w:p w:rsidR="00F32E90" w:rsidRPr="003269BA" w:rsidRDefault="00F32E90" w:rsidP="00F32E90">
      <w:pPr>
        <w:tabs>
          <w:tab w:val="left" w:pos="1418"/>
          <w:tab w:val="right" w:pos="9072"/>
        </w:tabs>
        <w:spacing w:after="0"/>
        <w:ind w:left="851"/>
      </w:pPr>
      <w:r w:rsidRPr="003269BA">
        <w:t>Termoterápia</w:t>
      </w:r>
    </w:p>
    <w:p w:rsidR="00F32E90" w:rsidRPr="003269BA" w:rsidRDefault="00F32E90" w:rsidP="00F32E90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Mechanoterápia</w:t>
      </w:r>
      <w:proofErr w:type="spellEnd"/>
    </w:p>
    <w:p w:rsidR="00F32E90" w:rsidRPr="003269BA" w:rsidRDefault="00F32E90" w:rsidP="00F32E90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Betegmobilizácó</w:t>
      </w:r>
      <w:proofErr w:type="spellEnd"/>
      <w:r w:rsidRPr="003269BA">
        <w:t xml:space="preserve"> (testközeli-távoli segédeszközök)</w:t>
      </w:r>
    </w:p>
    <w:p w:rsidR="00F32E90" w:rsidRPr="003269BA" w:rsidRDefault="00F32E90" w:rsidP="00F32E90">
      <w:pPr>
        <w:tabs>
          <w:tab w:val="left" w:pos="1418"/>
          <w:tab w:val="right" w:pos="9072"/>
        </w:tabs>
        <w:spacing w:after="0"/>
        <w:ind w:left="851"/>
      </w:pPr>
      <w:r w:rsidRPr="003269BA">
        <w:t>Megismeri a team munkát</w:t>
      </w:r>
    </w:p>
    <w:p w:rsidR="00F32E90" w:rsidRPr="003269BA" w:rsidRDefault="00F32E90" w:rsidP="00F32E90">
      <w:pPr>
        <w:tabs>
          <w:tab w:val="left" w:pos="1418"/>
          <w:tab w:val="right" w:pos="9072"/>
        </w:tabs>
        <w:spacing w:after="0"/>
        <w:ind w:left="851"/>
      </w:pPr>
      <w:r w:rsidRPr="003269BA">
        <w:t>Kezelőlap értelmezése, ápolási dokumentációt vezet</w:t>
      </w:r>
    </w:p>
    <w:p w:rsidR="00F32E90" w:rsidRPr="003269BA" w:rsidRDefault="00F32E90" w:rsidP="00F32E90">
      <w:pPr>
        <w:tabs>
          <w:tab w:val="left" w:pos="1418"/>
          <w:tab w:val="right" w:pos="9072"/>
        </w:tabs>
        <w:spacing w:after="0"/>
        <w:ind w:left="851"/>
      </w:pPr>
      <w:r w:rsidRPr="003269BA">
        <w:t>Aszepszis-antiszepszis</w:t>
      </w:r>
    </w:p>
    <w:p w:rsidR="00F32E90" w:rsidRPr="003269BA" w:rsidRDefault="00F32E90" w:rsidP="00F32E90">
      <w:pPr>
        <w:tabs>
          <w:tab w:val="left" w:pos="1418"/>
          <w:tab w:val="right" w:pos="9072"/>
        </w:tabs>
        <w:spacing w:after="0"/>
        <w:ind w:left="851"/>
      </w:pPr>
      <w:r w:rsidRPr="003269BA">
        <w:t>Megismeri a fizioterápiás részlegek munkáját</w:t>
      </w:r>
    </w:p>
    <w:p w:rsidR="00F32E90" w:rsidRPr="003269BA" w:rsidRDefault="00F32E90" w:rsidP="00F32E90">
      <w:pPr>
        <w:tabs>
          <w:tab w:val="left" w:pos="1418"/>
          <w:tab w:val="right" w:pos="9072"/>
        </w:tabs>
        <w:spacing w:after="0"/>
        <w:ind w:left="851"/>
      </w:pPr>
      <w:r w:rsidRPr="003269BA">
        <w:t>Betegellátási folyamatot végigkíséri és elsajátítja</w:t>
      </w:r>
    </w:p>
    <w:p w:rsidR="00F32E90" w:rsidRPr="003269BA" w:rsidRDefault="00F32E90" w:rsidP="00F32E90">
      <w:pPr>
        <w:tabs>
          <w:tab w:val="left" w:pos="1418"/>
          <w:tab w:val="right" w:pos="9072"/>
        </w:tabs>
        <w:spacing w:after="0"/>
        <w:ind w:left="851"/>
      </w:pPr>
      <w:r w:rsidRPr="003269BA">
        <w:t>Munka, tűzvédelmi érintésvédelmi szabályokat betartja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képzés javasolt helyszíne (ajánlás)</w:t>
      </w:r>
    </w:p>
    <w:p w:rsidR="00F32E90" w:rsidRPr="003269BA" w:rsidRDefault="00F32E90" w:rsidP="00F32E90">
      <w:pPr>
        <w:spacing w:after="0"/>
        <w:ind w:left="426"/>
      </w:pPr>
      <w:r w:rsidRPr="003269BA">
        <w:t>Demonstrációs terem</w:t>
      </w:r>
    </w:p>
    <w:p w:rsidR="00F32E90" w:rsidRPr="003269BA" w:rsidRDefault="00F32E90" w:rsidP="00F32E90">
      <w:pPr>
        <w:spacing w:after="0"/>
        <w:ind w:left="426"/>
      </w:pPr>
      <w:r w:rsidRPr="003269BA">
        <w:t xml:space="preserve">Klinikai gyakorlat helyszínei: gyógyfürdők, egészségügyi intézmények fizioterápiás részlegei, melyek rendelkeznek a szakmai képzés gyakorlati feltételeivel (súlyfürdő, </w:t>
      </w:r>
      <w:proofErr w:type="spellStart"/>
      <w:r w:rsidRPr="003269BA">
        <w:t>vízalatti</w:t>
      </w:r>
      <w:proofErr w:type="spellEnd"/>
      <w:r w:rsidRPr="003269BA">
        <w:t xml:space="preserve"> vízsugármasszázs, </w:t>
      </w:r>
      <w:proofErr w:type="spellStart"/>
      <w:r w:rsidRPr="003269BA">
        <w:t>iszappakolás-parafangó</w:t>
      </w:r>
      <w:proofErr w:type="spellEnd"/>
      <w:r w:rsidRPr="003269BA">
        <w:t>, szénsavfürdő, szauna)</w:t>
      </w:r>
    </w:p>
    <w:p w:rsidR="00F32E90" w:rsidRPr="003269BA" w:rsidRDefault="00F32E90" w:rsidP="00A23F09">
      <w:pPr>
        <w:spacing w:after="0"/>
        <w:ind w:left="426"/>
      </w:pPr>
    </w:p>
    <w:p w:rsidR="00A23F09" w:rsidRPr="003269BA" w:rsidRDefault="00F32E90" w:rsidP="00A23F09">
      <w:pPr>
        <w:spacing w:after="0"/>
        <w:ind w:left="426"/>
      </w:pPr>
      <w:r w:rsidRPr="003269BA">
        <w:t>A tantárgyat csoportbontásban kell tanítani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értékelésének módja</w:t>
      </w:r>
    </w:p>
    <w:p w:rsidR="00A23F09" w:rsidRPr="003269BA" w:rsidRDefault="00A23F09" w:rsidP="00A23F09">
      <w:pPr>
        <w:spacing w:after="0"/>
        <w:ind w:left="426"/>
      </w:pPr>
      <w:r w:rsidRPr="003269BA">
        <w:t xml:space="preserve">A nemzeti köznevelésről szóló 2011. évi </w:t>
      </w:r>
      <w:r w:rsidR="004E3289">
        <w:t xml:space="preserve">CXC. törvény </w:t>
      </w:r>
      <w:r w:rsidRPr="003269BA">
        <w:t xml:space="preserve">54. § </w:t>
      </w:r>
      <w:r w:rsidR="00FA59E3">
        <w:t>(2) bekezdés a)</w:t>
      </w:r>
      <w:r w:rsidRPr="003269BA">
        <w:t xml:space="preserve"> pontja szerinti értékeléssel.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spacing w:after="200" w:line="276" w:lineRule="auto"/>
        <w:jc w:val="left"/>
      </w:pPr>
      <w:r w:rsidRPr="003269BA">
        <w:br w:type="page"/>
      </w:r>
    </w:p>
    <w:p w:rsidR="00A23F09" w:rsidRPr="003269BA" w:rsidRDefault="00A23F09" w:rsidP="00A23F09"/>
    <w:p w:rsidR="00A23F09" w:rsidRPr="003269BA" w:rsidRDefault="00A23F09" w:rsidP="00A23F09">
      <w:pPr>
        <w:spacing w:before="2880"/>
        <w:jc w:val="center"/>
        <w:rPr>
          <w:b/>
          <w:sz w:val="36"/>
        </w:rPr>
      </w:pPr>
      <w:r w:rsidRPr="003269BA">
        <w:rPr>
          <w:b/>
          <w:sz w:val="36"/>
        </w:rPr>
        <w:t>A</w:t>
      </w:r>
    </w:p>
    <w:p w:rsidR="00A23F09" w:rsidRPr="003269BA" w:rsidRDefault="00FF3548" w:rsidP="00A23F09">
      <w:pPr>
        <w:spacing w:after="480"/>
        <w:jc w:val="center"/>
        <w:rPr>
          <w:b/>
          <w:sz w:val="36"/>
        </w:rPr>
      </w:pPr>
      <w:r w:rsidRPr="003269BA">
        <w:rPr>
          <w:b/>
          <w:sz w:val="36"/>
        </w:rPr>
        <w:t>12055</w:t>
      </w:r>
      <w:r w:rsidR="00A23F09" w:rsidRPr="003269BA">
        <w:rPr>
          <w:b/>
          <w:sz w:val="36"/>
        </w:rPr>
        <w:t>-</w:t>
      </w:r>
      <w:r w:rsidRPr="003269BA">
        <w:rPr>
          <w:b/>
          <w:sz w:val="36"/>
        </w:rPr>
        <w:t>16</w:t>
      </w:r>
      <w:r w:rsidR="00A23F09" w:rsidRPr="003269BA">
        <w:rPr>
          <w:b/>
          <w:sz w:val="36"/>
        </w:rPr>
        <w:t xml:space="preserve"> azonosító számú</w:t>
      </w:r>
    </w:p>
    <w:p w:rsidR="00A23F09" w:rsidRPr="003269BA" w:rsidRDefault="004A6479" w:rsidP="00A23F09">
      <w:pPr>
        <w:jc w:val="center"/>
        <w:rPr>
          <w:b/>
          <w:sz w:val="36"/>
        </w:rPr>
      </w:pPr>
      <w:r w:rsidRPr="003269BA">
        <w:rPr>
          <w:b/>
          <w:sz w:val="36"/>
        </w:rPr>
        <w:t>Regeneráló balneoterápiás masszázs</w:t>
      </w:r>
    </w:p>
    <w:p w:rsidR="00A23F09" w:rsidRPr="003269BA" w:rsidRDefault="00A23F09" w:rsidP="00A23F09">
      <w:pPr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megnevezésű</w:t>
      </w:r>
      <w:proofErr w:type="gramEnd"/>
    </w:p>
    <w:p w:rsidR="00A23F09" w:rsidRPr="003269BA" w:rsidRDefault="00A23F09" w:rsidP="00A23F09">
      <w:pPr>
        <w:spacing w:before="480" w:after="480"/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szakmai</w:t>
      </w:r>
      <w:proofErr w:type="gramEnd"/>
      <w:r w:rsidRPr="003269BA">
        <w:rPr>
          <w:b/>
          <w:sz w:val="36"/>
        </w:rPr>
        <w:t xml:space="preserve"> követelménymodul</w:t>
      </w:r>
    </w:p>
    <w:p w:rsidR="00A23F09" w:rsidRPr="003269BA" w:rsidRDefault="00A23F09" w:rsidP="00A23F09">
      <w:pPr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tantárgyai</w:t>
      </w:r>
      <w:proofErr w:type="gramEnd"/>
      <w:r w:rsidRPr="003269BA">
        <w:rPr>
          <w:b/>
          <w:sz w:val="36"/>
        </w:rPr>
        <w:t>, témakörei</w:t>
      </w:r>
    </w:p>
    <w:p w:rsidR="00A23F09" w:rsidRPr="003269BA" w:rsidRDefault="00A23F09" w:rsidP="00A23F09">
      <w:pPr>
        <w:spacing w:after="200" w:line="276" w:lineRule="auto"/>
        <w:jc w:val="left"/>
      </w:pPr>
      <w:r w:rsidRPr="003269BA">
        <w:br w:type="page"/>
      </w:r>
    </w:p>
    <w:p w:rsidR="00A23F09" w:rsidRPr="003269BA" w:rsidRDefault="00A23F09" w:rsidP="00A23F09">
      <w:r w:rsidRPr="003269BA">
        <w:lastRenderedPageBreak/>
        <w:t xml:space="preserve">A </w:t>
      </w:r>
      <w:r w:rsidR="004A6479" w:rsidRPr="003269BA">
        <w:t>12055-16</w:t>
      </w:r>
      <w:r w:rsidRPr="003269BA">
        <w:t xml:space="preserve"> azonosító számú </w:t>
      </w:r>
      <w:r w:rsidR="004A6479" w:rsidRPr="003269BA">
        <w:t>Regeneráló balneoterápiás masszázs</w:t>
      </w:r>
      <w:r w:rsidRPr="003269BA">
        <w:t xml:space="preserve"> megnevezésű szakmai követelménymodulhoz tartozó tantárgyak és témakörök oktatása során </w:t>
      </w:r>
      <w:r w:rsidR="004E3289">
        <w:t>fejlesztendő kompetenciák:</w:t>
      </w:r>
    </w:p>
    <w:tbl>
      <w:tblPr>
        <w:tblW w:w="0" w:type="auto"/>
        <w:jc w:val="center"/>
        <w:tblInd w:w="-18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100"/>
        <w:gridCol w:w="758"/>
        <w:gridCol w:w="758"/>
        <w:gridCol w:w="759"/>
      </w:tblGrid>
      <w:tr w:rsidR="003269BA" w:rsidRPr="003269BA" w:rsidTr="00D12FEE">
        <w:trPr>
          <w:cantSplit/>
          <w:trHeight w:val="2007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54D5B" w:rsidRPr="003269BA" w:rsidRDefault="00636DD2" w:rsidP="00041EC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Svédmasszázs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54D5B" w:rsidRPr="003269BA" w:rsidRDefault="00636DD2" w:rsidP="00BC051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Különleges masszázsfajták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54D5B" w:rsidRPr="003269BA" w:rsidRDefault="00636DD2" w:rsidP="00BC051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Masszázs gyakorlat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Frissítő, illetve </w:t>
            </w:r>
            <w:proofErr w:type="spellStart"/>
            <w:r w:rsidRPr="003269BA">
              <w:rPr>
                <w:szCs w:val="24"/>
              </w:rPr>
              <w:t>relaxáló</w:t>
            </w:r>
            <w:proofErr w:type="spellEnd"/>
            <w:r w:rsidRPr="003269BA">
              <w:rPr>
                <w:szCs w:val="24"/>
              </w:rPr>
              <w:t xml:space="preserve"> masszázst alkalmaz a svédmasszázs alapfogásainak és a különböző (szappan, olaj, krém, </w:t>
            </w:r>
            <w:proofErr w:type="spellStart"/>
            <w:r w:rsidRPr="003269BA">
              <w:rPr>
                <w:szCs w:val="24"/>
              </w:rPr>
              <w:t>talcum</w:t>
            </w:r>
            <w:proofErr w:type="spellEnd"/>
            <w:r w:rsidRPr="003269BA">
              <w:rPr>
                <w:szCs w:val="24"/>
              </w:rPr>
              <w:t>) vivőanyagoknak megfelelően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6DD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Svédmasszázst alkalmaz kezeléseknek (frissítő, </w:t>
            </w:r>
            <w:proofErr w:type="spellStart"/>
            <w:r w:rsidRPr="003269BA">
              <w:rPr>
                <w:szCs w:val="24"/>
              </w:rPr>
              <w:t>relax</w:t>
            </w:r>
            <w:proofErr w:type="spellEnd"/>
            <w:r w:rsidRPr="003269BA">
              <w:rPr>
                <w:szCs w:val="24"/>
              </w:rPr>
              <w:t>) megfelelően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6DD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A teljes test és az egyes testtájak masszírozásában a különleges masszázsfajtákat alkalmazza (pl. zuhany alatti, </w:t>
            </w:r>
            <w:proofErr w:type="spellStart"/>
            <w:r w:rsidRPr="003269BA">
              <w:rPr>
                <w:szCs w:val="24"/>
              </w:rPr>
              <w:t>hammam</w:t>
            </w:r>
            <w:proofErr w:type="spellEnd"/>
            <w:r w:rsidRPr="003269BA">
              <w:rPr>
                <w:szCs w:val="24"/>
              </w:rPr>
              <w:t xml:space="preserve">, </w:t>
            </w:r>
            <w:proofErr w:type="spellStart"/>
            <w:r w:rsidRPr="003269BA">
              <w:rPr>
                <w:szCs w:val="24"/>
              </w:rPr>
              <w:t>cellulit</w:t>
            </w:r>
            <w:proofErr w:type="spellEnd"/>
            <w:r w:rsidRPr="003269BA">
              <w:rPr>
                <w:szCs w:val="24"/>
              </w:rPr>
              <w:t>, méz, csokoládé, szárazkefe és víz alatti vízsugár masszázs)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6DD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Aromaterápiás masszázst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6DD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Munkája során, saját tevékenységében alkalmazza az emberi test felépítéséhez, működési folyamataihoz kapcsolódó ismereteit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6DD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Közreműködik a team munkában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6DD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Különleges frissítő (</w:t>
            </w:r>
            <w:proofErr w:type="spellStart"/>
            <w:r w:rsidRPr="003269BA">
              <w:rPr>
                <w:szCs w:val="24"/>
              </w:rPr>
              <w:t>wellnes</w:t>
            </w:r>
            <w:proofErr w:type="spellEnd"/>
            <w:r w:rsidRPr="003269BA">
              <w:rPr>
                <w:szCs w:val="24"/>
              </w:rPr>
              <w:t>) masszázskezeléseket végez (</w:t>
            </w:r>
            <w:proofErr w:type="spellStart"/>
            <w:r w:rsidRPr="003269BA">
              <w:rPr>
                <w:szCs w:val="24"/>
              </w:rPr>
              <w:t>hammam</w:t>
            </w:r>
            <w:proofErr w:type="spellEnd"/>
            <w:r w:rsidRPr="003269BA">
              <w:rPr>
                <w:szCs w:val="24"/>
              </w:rPr>
              <w:t xml:space="preserve"> masszázs, </w:t>
            </w:r>
            <w:proofErr w:type="spellStart"/>
            <w:r w:rsidRPr="003269BA">
              <w:rPr>
                <w:szCs w:val="24"/>
              </w:rPr>
              <w:t>cellulit</w:t>
            </w:r>
            <w:proofErr w:type="spellEnd"/>
            <w:r w:rsidRPr="003269BA">
              <w:rPr>
                <w:szCs w:val="24"/>
              </w:rPr>
              <w:t xml:space="preserve"> </w:t>
            </w:r>
            <w:proofErr w:type="gramStart"/>
            <w:r w:rsidRPr="003269BA">
              <w:rPr>
                <w:szCs w:val="24"/>
              </w:rPr>
              <w:t>masszázs fóliázással</w:t>
            </w:r>
            <w:proofErr w:type="gramEnd"/>
            <w:r w:rsidRPr="003269BA">
              <w:rPr>
                <w:szCs w:val="24"/>
              </w:rPr>
              <w:t>, méz és csokoládémasszázs, szárazkefe masszázs {törölköző}, aromamasszázs)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6DD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Kiválasztja a kezeléshez megfelelő eszközt, vivőanyagot, berendezést, elhelyezi, </w:t>
            </w:r>
            <w:proofErr w:type="spellStart"/>
            <w:r w:rsidRPr="003269BA">
              <w:rPr>
                <w:szCs w:val="24"/>
              </w:rPr>
              <w:t>pozicionálja</w:t>
            </w:r>
            <w:proofErr w:type="spellEnd"/>
            <w:r w:rsidRPr="003269BA">
              <w:rPr>
                <w:szCs w:val="24"/>
              </w:rPr>
              <w:t xml:space="preserve"> a pacienst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6DD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Aromaterápiás ismereteket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6DD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Ismeri és felismeri a masszázs javallatait és ellenjavallatait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6DD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Szakszerűen alkalmazza, kezelés után tisztítja, fertőtleníti a masszázshoz szükséges berendezéseket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6DD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Betartja a higiénés 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6DD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Ismeri és alkalmazza a vállalkozás jogkövető működése érdekében a fogyasztóvédelmi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6DD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A munkavédelmi, egészségvédelmi szabályokat </w:t>
            </w:r>
            <w:proofErr w:type="gramStart"/>
            <w:r w:rsidRPr="003269BA">
              <w:rPr>
                <w:szCs w:val="24"/>
              </w:rPr>
              <w:t>megismeri</w:t>
            </w:r>
            <w:proofErr w:type="gramEnd"/>
            <w:r w:rsidRPr="003269BA">
              <w:rPr>
                <w:szCs w:val="24"/>
              </w:rPr>
              <w:t xml:space="preserve"> és munkája során betartja, betartatja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6DD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betegbiztonság szabályait betartja, betartatja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6DD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masszázs története, felosztása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6DD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Frissítő és a különleges masszázsfajták elmélete, gyakorlata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6DD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A frissítő, illetve </w:t>
            </w:r>
            <w:proofErr w:type="spellStart"/>
            <w:r w:rsidRPr="003269BA">
              <w:rPr>
                <w:szCs w:val="24"/>
              </w:rPr>
              <w:t>relaxáló</w:t>
            </w:r>
            <w:proofErr w:type="spellEnd"/>
            <w:r w:rsidRPr="003269BA">
              <w:rPr>
                <w:szCs w:val="24"/>
              </w:rPr>
              <w:t xml:space="preserve"> masszázs célja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6DD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masszázs helyi (bőr, kötőszövet, izomzat), általános és távolhatásai, szerepe a diagnosztikában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6DD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Különböző vivőanyagok hatásmechanizmusának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6DD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lastRenderedPageBreak/>
              <w:t>Vivőanyagok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6DD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A svédmasszázs alapfogásai, </w:t>
            </w:r>
            <w:proofErr w:type="spellStart"/>
            <w:r w:rsidRPr="003269BA">
              <w:rPr>
                <w:szCs w:val="24"/>
              </w:rPr>
              <w:t>intermittálás</w:t>
            </w:r>
            <w:proofErr w:type="spellEnd"/>
            <w:r w:rsidRPr="003269BA">
              <w:rPr>
                <w:szCs w:val="24"/>
              </w:rPr>
              <w:t xml:space="preserve">, </w:t>
            </w:r>
            <w:proofErr w:type="spellStart"/>
            <w:r w:rsidRPr="003269BA">
              <w:rPr>
                <w:szCs w:val="24"/>
              </w:rPr>
              <w:t>mellkasfelrázás</w:t>
            </w:r>
            <w:proofErr w:type="spellEnd"/>
            <w:r w:rsidRPr="003269BA">
              <w:rPr>
                <w:szCs w:val="24"/>
              </w:rPr>
              <w:t xml:space="preserve"> és hatásmechanizmusuk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6DD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Aromaterápia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6DD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masszázs előkészítése és technikai kivitelezése, kéz edzőgyakorlatai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6DD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masszázs javallatai és ellenjavallatai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6DD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képzéshez illeszkedő hazai és európai uniós fogyasztóvédelmi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6DD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Szakmai nyelvű hallott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6DD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6DD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Masszőrpad, masszőrszék, kényelmi eszközök (hengerpárna, ékpárna, </w:t>
            </w:r>
            <w:proofErr w:type="spellStart"/>
            <w:r w:rsidRPr="003269BA">
              <w:rPr>
                <w:szCs w:val="24"/>
              </w:rPr>
              <w:t>haspárna</w:t>
            </w:r>
            <w:proofErr w:type="spellEnd"/>
            <w:r w:rsidRPr="003269BA">
              <w:rPr>
                <w:szCs w:val="24"/>
              </w:rPr>
              <w:t>), masszázsanyagok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6DD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Állóképesség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6DD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6DD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6DD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Kapcsolatfenntartó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6DD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6DD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Udvariasság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6DD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Ismeretek helyén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6DD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6DD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D12FEE" w:rsidRPr="003269BA" w:rsidTr="00D12FEE">
        <w:trPr>
          <w:trHeight w:val="255"/>
          <w:jc w:val="center"/>
        </w:trPr>
        <w:tc>
          <w:tcPr>
            <w:tcW w:w="6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636DD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</w:tbl>
    <w:p w:rsidR="00A23F09" w:rsidRPr="003269BA" w:rsidRDefault="00A23F09" w:rsidP="00A23F09"/>
    <w:p w:rsidR="00A23F09" w:rsidRPr="003269BA" w:rsidRDefault="00635D42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3269BA">
        <w:rPr>
          <w:b/>
        </w:rPr>
        <w:t>M</w:t>
      </w:r>
      <w:r w:rsidR="003A74BF" w:rsidRPr="003269BA">
        <w:rPr>
          <w:b/>
        </w:rPr>
        <w:t>asszázs</w:t>
      </w:r>
      <w:r w:rsidR="00A23F09" w:rsidRPr="003269BA">
        <w:rPr>
          <w:b/>
        </w:rPr>
        <w:t xml:space="preserve"> tantárgy</w:t>
      </w:r>
      <w:r w:rsidR="00A23F09" w:rsidRPr="003269BA">
        <w:rPr>
          <w:b/>
        </w:rPr>
        <w:tab/>
      </w:r>
      <w:r w:rsidR="00FD67A0" w:rsidRPr="003269BA">
        <w:rPr>
          <w:b/>
        </w:rPr>
        <w:t>17</w:t>
      </w:r>
      <w:r w:rsidR="00A23F09" w:rsidRPr="003269BA">
        <w:rPr>
          <w:b/>
        </w:rPr>
        <w:t xml:space="preserve"> óra/</w:t>
      </w:r>
      <w:r w:rsidR="00FD67A0" w:rsidRPr="003269BA">
        <w:rPr>
          <w:b/>
        </w:rPr>
        <w:t>17</w:t>
      </w:r>
      <w:r w:rsidR="00A23F09" w:rsidRPr="003269BA">
        <w:rPr>
          <w:b/>
        </w:rPr>
        <w:t xml:space="preserve"> óra*</w:t>
      </w:r>
    </w:p>
    <w:p w:rsidR="00A23F09" w:rsidRPr="003269BA" w:rsidRDefault="00A23F09" w:rsidP="00A23F09">
      <w:pPr>
        <w:spacing w:after="0"/>
        <w:jc w:val="right"/>
        <w:rPr>
          <w:sz w:val="20"/>
        </w:rPr>
      </w:pPr>
      <w:r w:rsidRPr="003269BA">
        <w:rPr>
          <w:sz w:val="20"/>
        </w:rPr>
        <w:t>* 9-13. évfolyamon megszervezett képzés/13. és 14. évfolyamon megszervezett képzés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spacing w:after="0"/>
        <w:ind w:left="426"/>
      </w:pPr>
      <w:r w:rsidRPr="003269BA">
        <w:t>A tantárgy a</w:t>
      </w:r>
      <w:r w:rsidR="007A511F" w:rsidRPr="003269BA">
        <w:t xml:space="preserve"> </w:t>
      </w:r>
      <w:r w:rsidRPr="003269BA">
        <w:t>fő</w:t>
      </w:r>
      <w:r w:rsidR="00D12FEE">
        <w:t>s</w:t>
      </w:r>
      <w:r w:rsidRPr="003269BA">
        <w:t>zakképesítéshez kapcsolódik.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tanításának célja</w:t>
      </w:r>
    </w:p>
    <w:p w:rsidR="003A74BF" w:rsidRPr="003269BA" w:rsidRDefault="003A74BF" w:rsidP="007A511F">
      <w:pPr>
        <w:ind w:left="360"/>
      </w:pPr>
      <w:r w:rsidRPr="003269BA">
        <w:t>A masszázs elméleti alapjaira támaszkodva a tanulók ismerjék meg a masszázs alapelveit, hatásmechanizmusát, fogásrendszerét, sajátítsák el annak elméleti alapjait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Kapcsolódó közismereti, szakmai tartalmak</w:t>
      </w:r>
    </w:p>
    <w:p w:rsidR="00A23F09" w:rsidRPr="003269BA" w:rsidRDefault="00754B19" w:rsidP="00A23F09">
      <w:pPr>
        <w:spacing w:after="0"/>
        <w:ind w:left="426"/>
      </w:pPr>
      <w:proofErr w:type="spellStart"/>
      <w:r w:rsidRPr="003269BA">
        <w:t>Klinikumi</w:t>
      </w:r>
      <w:proofErr w:type="spellEnd"/>
      <w:r w:rsidRPr="003269BA">
        <w:t xml:space="preserve"> alapismeretek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Témakörök</w:t>
      </w:r>
    </w:p>
    <w:p w:rsidR="00A23F09" w:rsidRPr="003269BA" w:rsidRDefault="003A74B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Svédmasszázs</w:t>
      </w:r>
    </w:p>
    <w:p w:rsidR="003A74BF" w:rsidRPr="003269BA" w:rsidRDefault="003A74BF" w:rsidP="003A74BF">
      <w:pPr>
        <w:tabs>
          <w:tab w:val="left" w:pos="1418"/>
          <w:tab w:val="right" w:pos="9072"/>
        </w:tabs>
        <w:spacing w:after="0"/>
        <w:ind w:left="851"/>
      </w:pPr>
      <w:r w:rsidRPr="003269BA">
        <w:t>A masszázs története</w:t>
      </w:r>
    </w:p>
    <w:p w:rsidR="003A74BF" w:rsidRPr="003269BA" w:rsidRDefault="003A74BF" w:rsidP="003A74BF">
      <w:pPr>
        <w:tabs>
          <w:tab w:val="left" w:pos="1418"/>
          <w:tab w:val="right" w:pos="9072"/>
        </w:tabs>
        <w:spacing w:after="0"/>
        <w:ind w:left="851"/>
      </w:pPr>
      <w:r w:rsidRPr="003269BA">
        <w:t>A masszázs fogalma, felosztása, célja és helye a komplex fizioterápiában</w:t>
      </w:r>
    </w:p>
    <w:p w:rsidR="003A74BF" w:rsidRPr="003269BA" w:rsidRDefault="003A74BF" w:rsidP="003A74BF">
      <w:pPr>
        <w:tabs>
          <w:tab w:val="left" w:pos="1418"/>
          <w:tab w:val="right" w:pos="9072"/>
        </w:tabs>
        <w:spacing w:after="0"/>
        <w:ind w:left="851"/>
      </w:pPr>
      <w:r w:rsidRPr="003269BA">
        <w:t>A masszázs feltételei</w:t>
      </w:r>
    </w:p>
    <w:p w:rsidR="003A74BF" w:rsidRPr="003269BA" w:rsidRDefault="003A74BF" w:rsidP="003A74BF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Masszázs általános szabályai </w:t>
      </w:r>
    </w:p>
    <w:p w:rsidR="003A74BF" w:rsidRPr="003269BA" w:rsidRDefault="003A74BF" w:rsidP="003A74BF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svéd masszázs élettani hatásai </w:t>
      </w:r>
    </w:p>
    <w:p w:rsidR="003A74BF" w:rsidRPr="003269BA" w:rsidRDefault="003A74BF" w:rsidP="003A74BF">
      <w:pPr>
        <w:tabs>
          <w:tab w:val="left" w:pos="1418"/>
          <w:tab w:val="right" w:pos="9072"/>
        </w:tabs>
        <w:spacing w:after="0"/>
        <w:ind w:left="851"/>
      </w:pPr>
      <w:r w:rsidRPr="003269BA">
        <w:t>Klasszikus svéd masszázs fogásrendszere, a fogások sorrendje és hatásmechanizmusuk</w:t>
      </w:r>
    </w:p>
    <w:p w:rsidR="003A74BF" w:rsidRPr="003269BA" w:rsidRDefault="003A74BF" w:rsidP="003A74BF">
      <w:pPr>
        <w:tabs>
          <w:tab w:val="left" w:pos="1418"/>
          <w:tab w:val="right" w:pos="9072"/>
        </w:tabs>
        <w:spacing w:after="0"/>
        <w:ind w:left="851"/>
      </w:pPr>
      <w:r w:rsidRPr="003269BA">
        <w:lastRenderedPageBreak/>
        <w:t xml:space="preserve">Közvetítő anyagok és hatásaik (talkum, szappan, krémek, olajok, méz, </w:t>
      </w:r>
      <w:proofErr w:type="spellStart"/>
      <w:r w:rsidRPr="003269BA">
        <w:t>csokikrém</w:t>
      </w:r>
      <w:proofErr w:type="spellEnd"/>
      <w:r w:rsidRPr="003269BA">
        <w:t>, különféle aroma anyagok használata)</w:t>
      </w:r>
    </w:p>
    <w:p w:rsidR="003A74BF" w:rsidRPr="003269BA" w:rsidRDefault="003A74BF" w:rsidP="003A74BF">
      <w:pPr>
        <w:tabs>
          <w:tab w:val="left" w:pos="1418"/>
          <w:tab w:val="right" w:pos="9072"/>
        </w:tabs>
        <w:spacing w:after="0"/>
        <w:ind w:left="851"/>
      </w:pPr>
      <w:r w:rsidRPr="003269BA">
        <w:t>Svédmasszázs fogásaival kivitelezett frissítő és relaxációs kezelések közötti különbségek</w:t>
      </w:r>
    </w:p>
    <w:p w:rsidR="003A74BF" w:rsidRPr="003269BA" w:rsidRDefault="003A74BF" w:rsidP="003A74BF">
      <w:pPr>
        <w:tabs>
          <w:tab w:val="left" w:pos="1418"/>
          <w:tab w:val="right" w:pos="9072"/>
        </w:tabs>
        <w:spacing w:after="0"/>
        <w:ind w:left="851"/>
      </w:pPr>
      <w:proofErr w:type="gramStart"/>
      <w:r w:rsidRPr="003269BA">
        <w:t>Tájékozódás kezelés</w:t>
      </w:r>
      <w:proofErr w:type="gramEnd"/>
      <w:r w:rsidRPr="003269BA">
        <w:t xml:space="preserve"> előtt, svéd masszázst megelőző vizsgálat</w:t>
      </w:r>
    </w:p>
    <w:p w:rsidR="003A74BF" w:rsidRPr="003269BA" w:rsidRDefault="003A74BF" w:rsidP="003A74BF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Indikációk, </w:t>
      </w:r>
      <w:proofErr w:type="spellStart"/>
      <w:r w:rsidRPr="003269BA">
        <w:t>kontraindikációk</w:t>
      </w:r>
      <w:proofErr w:type="spellEnd"/>
      <w:r w:rsidRPr="003269BA">
        <w:t>, javallatok-ellenjavallatok</w:t>
      </w:r>
    </w:p>
    <w:p w:rsidR="003A74BF" w:rsidRPr="003269BA" w:rsidRDefault="003A74BF" w:rsidP="003A74BF">
      <w:pPr>
        <w:tabs>
          <w:tab w:val="left" w:pos="1418"/>
          <w:tab w:val="right" w:pos="9072"/>
        </w:tabs>
        <w:spacing w:after="0"/>
        <w:ind w:left="851"/>
      </w:pPr>
      <w:r w:rsidRPr="003269BA">
        <w:t>Kiegészítő masszázsfogások (</w:t>
      </w:r>
      <w:proofErr w:type="spellStart"/>
      <w:r w:rsidRPr="003269BA">
        <w:t>intermittálás</w:t>
      </w:r>
      <w:proofErr w:type="spellEnd"/>
      <w:r w:rsidRPr="003269BA">
        <w:t xml:space="preserve">, </w:t>
      </w:r>
      <w:proofErr w:type="spellStart"/>
      <w:r w:rsidRPr="003269BA">
        <w:t>mellkasfelrázás</w:t>
      </w:r>
      <w:proofErr w:type="spellEnd"/>
      <w:r w:rsidRPr="003269BA">
        <w:t>)</w:t>
      </w:r>
    </w:p>
    <w:p w:rsidR="003A74BF" w:rsidRPr="003269BA" w:rsidRDefault="003A74BF" w:rsidP="003A74BF">
      <w:pPr>
        <w:tabs>
          <w:tab w:val="left" w:pos="1418"/>
          <w:tab w:val="right" w:pos="9072"/>
        </w:tabs>
        <w:spacing w:after="0"/>
        <w:ind w:left="851"/>
      </w:pPr>
      <w:r w:rsidRPr="003269BA">
        <w:t>Testtájak szerinti masszázskezelések</w:t>
      </w:r>
    </w:p>
    <w:p w:rsidR="003A74BF" w:rsidRPr="003269BA" w:rsidRDefault="003A74BF" w:rsidP="003A74BF">
      <w:pPr>
        <w:tabs>
          <w:tab w:val="left" w:pos="1418"/>
          <w:tab w:val="right" w:pos="9072"/>
        </w:tabs>
        <w:spacing w:after="0"/>
        <w:ind w:left="851"/>
      </w:pPr>
      <w:r w:rsidRPr="003269BA">
        <w:t>Higiénia: személyi (kézfertőtlenítés) és technikai (eszközfertőtlenítés)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képzés javasolt helyszíne (ajánlás)</w:t>
      </w:r>
    </w:p>
    <w:p w:rsidR="00A23F09" w:rsidRPr="003269BA" w:rsidRDefault="00CA364A" w:rsidP="00A23F09">
      <w:pPr>
        <w:spacing w:after="0"/>
        <w:ind w:left="426"/>
      </w:pPr>
      <w:r w:rsidRPr="003269BA">
        <w:t>Tanterem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értékelésének módja</w:t>
      </w:r>
    </w:p>
    <w:p w:rsidR="00A23F09" w:rsidRPr="003269BA" w:rsidRDefault="00A23F09" w:rsidP="00A23F09">
      <w:pPr>
        <w:spacing w:after="0"/>
        <w:ind w:left="426"/>
      </w:pPr>
      <w:r w:rsidRPr="003269BA">
        <w:t xml:space="preserve">A nemzeti köznevelésről szóló 2011. évi </w:t>
      </w:r>
      <w:r w:rsidR="004E3289">
        <w:t xml:space="preserve">CXC. törvény </w:t>
      </w:r>
      <w:r w:rsidRPr="003269BA">
        <w:t xml:space="preserve">54. § </w:t>
      </w:r>
      <w:r w:rsidR="00FA59E3">
        <w:t>(2) bekezdés a)</w:t>
      </w:r>
      <w:r w:rsidRPr="003269BA">
        <w:t xml:space="preserve"> pontja szerinti értékeléssel.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CA364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3269BA">
        <w:rPr>
          <w:b/>
        </w:rPr>
        <w:t>Különleges masszázsfajták</w:t>
      </w:r>
      <w:r w:rsidR="00A23F09" w:rsidRPr="003269BA">
        <w:rPr>
          <w:b/>
        </w:rPr>
        <w:t xml:space="preserve"> tantárgy</w:t>
      </w:r>
      <w:r w:rsidR="00A23F09" w:rsidRPr="003269BA">
        <w:rPr>
          <w:b/>
        </w:rPr>
        <w:tab/>
      </w:r>
      <w:r w:rsidR="00FD67A0" w:rsidRPr="003269BA">
        <w:rPr>
          <w:b/>
        </w:rPr>
        <w:t>15</w:t>
      </w:r>
      <w:r w:rsidR="00A23F09" w:rsidRPr="003269BA">
        <w:rPr>
          <w:b/>
        </w:rPr>
        <w:t xml:space="preserve"> óra/</w:t>
      </w:r>
      <w:r w:rsidR="00FD67A0" w:rsidRPr="003269BA">
        <w:rPr>
          <w:b/>
        </w:rPr>
        <w:t>15</w:t>
      </w:r>
      <w:r w:rsidR="00A23F09" w:rsidRPr="003269BA">
        <w:rPr>
          <w:b/>
        </w:rPr>
        <w:t xml:space="preserve"> óra*</w:t>
      </w:r>
    </w:p>
    <w:p w:rsidR="00A23F09" w:rsidRPr="003269BA" w:rsidRDefault="00A23F09" w:rsidP="00A23F09">
      <w:pPr>
        <w:spacing w:after="0"/>
        <w:jc w:val="right"/>
        <w:rPr>
          <w:sz w:val="20"/>
        </w:rPr>
      </w:pPr>
      <w:r w:rsidRPr="003269BA">
        <w:rPr>
          <w:sz w:val="20"/>
        </w:rPr>
        <w:t>* 9-13. évfolyamon megszervezett képzés/13. és 14. évfolyamon megszervezett képzés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spacing w:after="0"/>
        <w:ind w:left="426"/>
      </w:pPr>
      <w:r w:rsidRPr="003269BA">
        <w:t>A tantárgy a</w:t>
      </w:r>
      <w:r w:rsidR="007A511F" w:rsidRPr="003269BA">
        <w:t xml:space="preserve"> </w:t>
      </w:r>
      <w:r w:rsidRPr="003269BA">
        <w:t>főszakképesítéshez kapcsolódik.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tanításának célja</w:t>
      </w:r>
    </w:p>
    <w:p w:rsidR="00A23F09" w:rsidRPr="003269BA" w:rsidRDefault="00CA364A" w:rsidP="007A511F">
      <w:pPr>
        <w:ind w:left="360"/>
      </w:pPr>
      <w:r w:rsidRPr="003269BA">
        <w:t>A masszázs elméleti alapjaira támaszkodva a tanulók ismerjék meg a különleges masszázsfajták alapelveit, hatásmechanizmusát, fogásrendszerét, sajátítsák el annak elméleti alapjait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Kapcsolódó közismereti, szakmai tartalmak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Témakörök</w:t>
      </w:r>
    </w:p>
    <w:p w:rsidR="00A23F09" w:rsidRPr="003269BA" w:rsidRDefault="00CA364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Különleges masszázsfajták</w:t>
      </w:r>
    </w:p>
    <w:p w:rsidR="00CA364A" w:rsidRPr="003269BA" w:rsidRDefault="00CA364A" w:rsidP="00CA364A">
      <w:pPr>
        <w:tabs>
          <w:tab w:val="left" w:pos="1418"/>
          <w:tab w:val="right" w:pos="9072"/>
        </w:tabs>
        <w:spacing w:after="0"/>
        <w:ind w:left="851"/>
      </w:pPr>
      <w:r w:rsidRPr="003269BA">
        <w:t>Önmasszázs</w:t>
      </w:r>
    </w:p>
    <w:p w:rsidR="00CA364A" w:rsidRPr="003269BA" w:rsidRDefault="00CA364A" w:rsidP="00CA364A">
      <w:pPr>
        <w:tabs>
          <w:tab w:val="left" w:pos="1418"/>
          <w:tab w:val="right" w:pos="9072"/>
        </w:tabs>
        <w:spacing w:after="0"/>
        <w:ind w:left="851"/>
      </w:pPr>
      <w:r w:rsidRPr="003269BA">
        <w:t>Vibrációs masszázs (gépi)</w:t>
      </w:r>
    </w:p>
    <w:p w:rsidR="00CA364A" w:rsidRPr="003269BA" w:rsidRDefault="00CA364A" w:rsidP="00CA364A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Víz alatti vízsugár masszázs </w:t>
      </w:r>
    </w:p>
    <w:p w:rsidR="00CA364A" w:rsidRPr="003269BA" w:rsidRDefault="00CA364A" w:rsidP="00CA364A">
      <w:pPr>
        <w:tabs>
          <w:tab w:val="left" w:pos="1418"/>
          <w:tab w:val="right" w:pos="9072"/>
        </w:tabs>
        <w:spacing w:after="0"/>
        <w:ind w:left="851"/>
      </w:pPr>
      <w:r w:rsidRPr="003269BA">
        <w:t>Zuhanymasszázs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636DD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Wellness masszázs</w:t>
      </w:r>
    </w:p>
    <w:p w:rsidR="00CA364A" w:rsidRPr="003269BA" w:rsidRDefault="00CA364A" w:rsidP="00CA364A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Hammam</w:t>
      </w:r>
      <w:proofErr w:type="spellEnd"/>
      <w:r w:rsidRPr="003269BA">
        <w:t xml:space="preserve"> masszázs</w:t>
      </w:r>
    </w:p>
    <w:p w:rsidR="00CA364A" w:rsidRPr="003269BA" w:rsidRDefault="00CA364A" w:rsidP="00CA364A">
      <w:pPr>
        <w:tabs>
          <w:tab w:val="left" w:pos="1418"/>
          <w:tab w:val="right" w:pos="9072"/>
        </w:tabs>
        <w:spacing w:after="0"/>
        <w:ind w:left="851"/>
      </w:pPr>
      <w:r w:rsidRPr="003269BA">
        <w:t>Méz-csokoládé masszázs</w:t>
      </w:r>
    </w:p>
    <w:p w:rsidR="00CA364A" w:rsidRPr="003269BA" w:rsidRDefault="00CA364A" w:rsidP="00CA364A">
      <w:pPr>
        <w:tabs>
          <w:tab w:val="left" w:pos="1418"/>
          <w:tab w:val="right" w:pos="9072"/>
        </w:tabs>
        <w:spacing w:after="0"/>
        <w:ind w:left="851"/>
      </w:pPr>
      <w:r w:rsidRPr="003269BA">
        <w:t>Szárazkefe masszázs</w:t>
      </w:r>
    </w:p>
    <w:p w:rsidR="00CA364A" w:rsidRPr="003269BA" w:rsidRDefault="00CA364A" w:rsidP="00CA364A">
      <w:pPr>
        <w:tabs>
          <w:tab w:val="left" w:pos="1418"/>
          <w:tab w:val="right" w:pos="9072"/>
        </w:tabs>
        <w:spacing w:after="0"/>
        <w:ind w:left="851"/>
      </w:pPr>
      <w:r w:rsidRPr="003269BA">
        <w:t>Köpölyözés</w:t>
      </w:r>
    </w:p>
    <w:p w:rsidR="00CA364A" w:rsidRPr="003269BA" w:rsidRDefault="00CA364A" w:rsidP="00CA364A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Cellulitmasszázs</w:t>
      </w:r>
      <w:proofErr w:type="spellEnd"/>
      <w:r w:rsidRPr="003269BA">
        <w:t xml:space="preserve"> fóliázással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CA364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Aromaterápia alapja, aromamasszázs</w:t>
      </w:r>
    </w:p>
    <w:p w:rsidR="00CA364A" w:rsidRPr="003269BA" w:rsidRDefault="00CA364A" w:rsidP="00CA364A">
      <w:pPr>
        <w:tabs>
          <w:tab w:val="left" w:pos="1418"/>
          <w:tab w:val="right" w:pos="9072"/>
        </w:tabs>
        <w:spacing w:after="0"/>
        <w:ind w:left="851"/>
      </w:pPr>
      <w:r w:rsidRPr="003269BA">
        <w:t>Az aromaterápia története és kialakulása</w:t>
      </w:r>
    </w:p>
    <w:p w:rsidR="00CA364A" w:rsidRPr="003269BA" w:rsidRDefault="00CA364A" w:rsidP="00CA364A">
      <w:pPr>
        <w:tabs>
          <w:tab w:val="left" w:pos="1418"/>
          <w:tab w:val="right" w:pos="9072"/>
        </w:tabs>
        <w:spacing w:after="0"/>
        <w:ind w:left="851"/>
      </w:pPr>
      <w:r w:rsidRPr="003269BA">
        <w:t>Illóolajok fajtái tulajdonságai, hatásuk és használatuk</w:t>
      </w:r>
    </w:p>
    <w:p w:rsidR="00CA364A" w:rsidRPr="003269BA" w:rsidRDefault="00CA364A" w:rsidP="00CA364A">
      <w:pPr>
        <w:tabs>
          <w:tab w:val="left" w:pos="1418"/>
          <w:tab w:val="right" w:pos="9072"/>
        </w:tabs>
        <w:spacing w:after="0"/>
        <w:ind w:left="851"/>
      </w:pPr>
      <w:r w:rsidRPr="003269BA">
        <w:t>Zsíros olajok fajtái tulajdonságai, hatásuk és használatuk</w:t>
      </w:r>
    </w:p>
    <w:p w:rsidR="00CA364A" w:rsidRPr="003269BA" w:rsidRDefault="00CA364A" w:rsidP="00CA364A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Aromamasszázs 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lastRenderedPageBreak/>
        <w:t>A képzés javasolt helyszíne (ajánlás)</w:t>
      </w:r>
    </w:p>
    <w:p w:rsidR="00A23F09" w:rsidRPr="003269BA" w:rsidRDefault="00CA364A" w:rsidP="00A23F09">
      <w:pPr>
        <w:spacing w:after="0"/>
        <w:ind w:left="426"/>
      </w:pPr>
      <w:r w:rsidRPr="003269BA">
        <w:t>Tanterem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értékelésének módja</w:t>
      </w:r>
    </w:p>
    <w:p w:rsidR="00A23F09" w:rsidRPr="003269BA" w:rsidRDefault="00A23F09" w:rsidP="00A23F09">
      <w:pPr>
        <w:spacing w:after="0"/>
        <w:ind w:left="426"/>
      </w:pPr>
      <w:r w:rsidRPr="003269BA">
        <w:t xml:space="preserve">A nemzeti köznevelésről szóló 2011. évi </w:t>
      </w:r>
      <w:r w:rsidR="004E3289">
        <w:t xml:space="preserve">CXC. törvény </w:t>
      </w:r>
      <w:r w:rsidRPr="003269BA">
        <w:t xml:space="preserve">54. § </w:t>
      </w:r>
      <w:r w:rsidR="00FA59E3">
        <w:t>(2) bekezdés a)</w:t>
      </w:r>
      <w:r w:rsidRPr="003269BA">
        <w:t xml:space="preserve"> pontja szerinti értékeléssel.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43438B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3269BA">
        <w:rPr>
          <w:b/>
        </w:rPr>
        <w:t>Masszázs</w:t>
      </w:r>
      <w:r w:rsidR="00635D42" w:rsidRPr="003269BA">
        <w:rPr>
          <w:b/>
        </w:rPr>
        <w:t xml:space="preserve"> </w:t>
      </w:r>
      <w:r w:rsidRPr="003269BA">
        <w:rPr>
          <w:b/>
        </w:rPr>
        <w:t>gyakorlat</w:t>
      </w:r>
      <w:r w:rsidR="00A23F09" w:rsidRPr="003269BA">
        <w:rPr>
          <w:b/>
        </w:rPr>
        <w:t xml:space="preserve"> tantárgy</w:t>
      </w:r>
      <w:r w:rsidR="00A23F09" w:rsidRPr="003269BA">
        <w:rPr>
          <w:b/>
        </w:rPr>
        <w:tab/>
      </w:r>
      <w:r w:rsidR="00635D42" w:rsidRPr="003269BA">
        <w:rPr>
          <w:b/>
        </w:rPr>
        <w:t>185</w:t>
      </w:r>
      <w:r w:rsidR="00A23F09" w:rsidRPr="003269BA">
        <w:rPr>
          <w:b/>
        </w:rPr>
        <w:t xml:space="preserve"> óra/</w:t>
      </w:r>
      <w:r w:rsidR="00635D42" w:rsidRPr="003269BA">
        <w:rPr>
          <w:b/>
        </w:rPr>
        <w:t>185</w:t>
      </w:r>
      <w:r w:rsidR="00A23F09" w:rsidRPr="003269BA">
        <w:rPr>
          <w:b/>
        </w:rPr>
        <w:t xml:space="preserve"> óra*</w:t>
      </w:r>
    </w:p>
    <w:p w:rsidR="00A23F09" w:rsidRPr="003269BA" w:rsidRDefault="00A23F09" w:rsidP="00A23F09">
      <w:pPr>
        <w:spacing w:after="0"/>
        <w:jc w:val="right"/>
        <w:rPr>
          <w:sz w:val="20"/>
        </w:rPr>
      </w:pPr>
      <w:r w:rsidRPr="003269BA">
        <w:rPr>
          <w:sz w:val="20"/>
        </w:rPr>
        <w:t>* 9-13. évfolyamon megszervezett képzés/13. és 14. évfolyamon megszervezett képzés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spacing w:after="0"/>
        <w:ind w:left="426"/>
      </w:pPr>
      <w:r w:rsidRPr="003269BA">
        <w:t>A tantárgy a</w:t>
      </w:r>
      <w:r w:rsidR="007A511F" w:rsidRPr="003269BA">
        <w:t xml:space="preserve"> </w:t>
      </w:r>
      <w:r w:rsidRPr="003269BA">
        <w:t>főszakképesítéshez kapcsolódik.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tanításának célja</w:t>
      </w:r>
    </w:p>
    <w:p w:rsidR="0043438B" w:rsidRPr="003269BA" w:rsidRDefault="0043438B" w:rsidP="0043438B">
      <w:pPr>
        <w:ind w:left="709"/>
      </w:pPr>
      <w:r w:rsidRPr="003269BA">
        <w:t>A masszázs elméleti alapjaira támaszkodva a tanulók sajátítsák el annak gyakorlati alapjait.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Kapcsolódó közismereti, szakmai tartalmak</w:t>
      </w:r>
    </w:p>
    <w:p w:rsidR="0043438B" w:rsidRPr="003269BA" w:rsidRDefault="0043438B" w:rsidP="0043438B">
      <w:pPr>
        <w:spacing w:after="0"/>
        <w:ind w:left="709"/>
      </w:pPr>
      <w:r w:rsidRPr="003269BA">
        <w:t>A svédmasszázs klasszikus fogásai és sorrendje</w:t>
      </w:r>
    </w:p>
    <w:p w:rsidR="0043438B" w:rsidRPr="003269BA" w:rsidRDefault="0043438B" w:rsidP="0043438B">
      <w:pPr>
        <w:spacing w:after="0"/>
        <w:ind w:left="709"/>
      </w:pPr>
      <w:r w:rsidRPr="003269BA">
        <w:t>Fizioterápia</w:t>
      </w:r>
    </w:p>
    <w:p w:rsidR="00A23F09" w:rsidRPr="003269BA" w:rsidRDefault="0043438B" w:rsidP="0043438B">
      <w:pPr>
        <w:spacing w:after="0"/>
        <w:ind w:left="709"/>
      </w:pPr>
      <w:r w:rsidRPr="003269BA">
        <w:t>Aromaterápia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Témakörök</w:t>
      </w:r>
    </w:p>
    <w:p w:rsidR="00A23F09" w:rsidRPr="003269BA" w:rsidRDefault="0043438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A svédmasszázs fogásai: simítás</w:t>
      </w:r>
    </w:p>
    <w:p w:rsidR="0043438B" w:rsidRPr="003269BA" w:rsidRDefault="0043438B" w:rsidP="0043438B">
      <w:pPr>
        <w:ind w:left="709"/>
      </w:pPr>
      <w:r w:rsidRPr="003269BA">
        <w:t>Simítások: kétkezes hosszanti, kétkezes haránt, váltott kezes hosszanti, körkörös, nyolcas, követőkezes nyolcas, nehezített kezes nyolcas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43438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A svédmasszázs fogásai: dörzsölés</w:t>
      </w:r>
    </w:p>
    <w:p w:rsidR="0043438B" w:rsidRPr="003269BA" w:rsidRDefault="0043438B" w:rsidP="0043438B">
      <w:pPr>
        <w:tabs>
          <w:tab w:val="left" w:pos="1418"/>
          <w:tab w:val="right" w:pos="9072"/>
        </w:tabs>
        <w:spacing w:after="0"/>
        <w:ind w:left="709"/>
      </w:pPr>
      <w:r w:rsidRPr="003269BA">
        <w:t>Dörzsölések: vasaló, gyalu, tenyérgyökös, 3-4 ujjas, 1 ujjas</w:t>
      </w:r>
    </w:p>
    <w:p w:rsidR="0043438B" w:rsidRPr="003269BA" w:rsidRDefault="0043438B" w:rsidP="0043438B">
      <w:pPr>
        <w:tabs>
          <w:tab w:val="left" w:pos="1418"/>
          <w:tab w:val="right" w:pos="9072"/>
        </w:tabs>
        <w:spacing w:after="0"/>
        <w:ind w:left="851"/>
      </w:pPr>
      <w:r w:rsidRPr="003269BA">
        <w:t>Fésű, karom, fűrész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43438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A svédmasszázs fogásai: gyúrás</w:t>
      </w:r>
    </w:p>
    <w:p w:rsidR="0043438B" w:rsidRPr="003269BA" w:rsidRDefault="0043438B" w:rsidP="0043438B">
      <w:pPr>
        <w:ind w:left="709"/>
      </w:pPr>
      <w:r w:rsidRPr="003269BA">
        <w:t xml:space="preserve">Gyúrás: egykezes kiemelt (olló), kétkezes hosszanti kiemelt, félkörös gyúrás, redőtolás, </w:t>
      </w:r>
      <w:proofErr w:type="spellStart"/>
      <w:r w:rsidRPr="003269BA">
        <w:t>redőtolás</w:t>
      </w:r>
      <w:proofErr w:type="spellEnd"/>
      <w:r w:rsidRPr="003269BA">
        <w:t xml:space="preserve"> ellenállással, </w:t>
      </w:r>
      <w:proofErr w:type="spellStart"/>
      <w:r w:rsidRPr="003269BA">
        <w:t>vongálás</w:t>
      </w:r>
      <w:proofErr w:type="spellEnd"/>
      <w:r w:rsidRPr="003269BA">
        <w:t xml:space="preserve">, </w:t>
      </w:r>
      <w:proofErr w:type="spellStart"/>
      <w:r w:rsidRPr="003269BA">
        <w:t>plesselés</w:t>
      </w:r>
      <w:proofErr w:type="spellEnd"/>
      <w:r w:rsidRPr="003269BA">
        <w:t>, haránt, mángorlás, szitálás, felrázás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43438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A svédmasszázs fogásai: vibráció</w:t>
      </w:r>
    </w:p>
    <w:p w:rsidR="0043438B" w:rsidRPr="003269BA" w:rsidRDefault="0043438B" w:rsidP="0043438B">
      <w:pPr>
        <w:tabs>
          <w:tab w:val="left" w:pos="1418"/>
          <w:tab w:val="right" w:pos="9072"/>
        </w:tabs>
        <w:spacing w:after="0"/>
        <w:ind w:left="709"/>
      </w:pPr>
      <w:r w:rsidRPr="003269BA">
        <w:t>Vibráció (rezegtetés): teljes tenyérrel, tenyérgyökkel, kisujjszéllel</w:t>
      </w:r>
    </w:p>
    <w:p w:rsidR="0043438B" w:rsidRPr="003269BA" w:rsidRDefault="0043438B" w:rsidP="0043438B">
      <w:pPr>
        <w:tabs>
          <w:tab w:val="left" w:pos="1418"/>
          <w:tab w:val="right" w:pos="9072"/>
        </w:tabs>
        <w:spacing w:after="0"/>
        <w:ind w:left="851"/>
      </w:pPr>
      <w:r w:rsidRPr="003269BA">
        <w:t>3. ujjal egy pontban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43438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A svédmasszázs fogásai: ütögetés</w:t>
      </w:r>
    </w:p>
    <w:p w:rsidR="0043438B" w:rsidRPr="003269BA" w:rsidRDefault="0043438B" w:rsidP="0043438B">
      <w:pPr>
        <w:ind w:left="709"/>
      </w:pPr>
      <w:r w:rsidRPr="003269BA">
        <w:t xml:space="preserve">Paskolás, ujjbegyes, vágás, </w:t>
      </w:r>
      <w:proofErr w:type="spellStart"/>
      <w:r w:rsidRPr="003269BA">
        <w:t>hanyintott</w:t>
      </w:r>
      <w:proofErr w:type="spellEnd"/>
      <w:r w:rsidRPr="003269BA">
        <w:t xml:space="preserve"> öklözés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43438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Testtájak kezelése</w:t>
      </w:r>
    </w:p>
    <w:p w:rsidR="0043438B" w:rsidRPr="003269BA" w:rsidRDefault="0043438B" w:rsidP="0043438B">
      <w:pPr>
        <w:ind w:left="709"/>
      </w:pPr>
      <w:r w:rsidRPr="003269BA">
        <w:t xml:space="preserve">Hát, nyak-vállöv, felső végtag, mellkas, </w:t>
      </w:r>
      <w:proofErr w:type="spellStart"/>
      <w:r w:rsidRPr="003269BA">
        <w:t>lumbogluteális</w:t>
      </w:r>
      <w:proofErr w:type="spellEnd"/>
      <w:r w:rsidRPr="003269BA">
        <w:t>, alsó végtag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43438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Önmasszázs, gépi masszázs</w:t>
      </w:r>
    </w:p>
    <w:p w:rsidR="0043438B" w:rsidRPr="003269BA" w:rsidRDefault="0043438B" w:rsidP="0043438B">
      <w:pPr>
        <w:tabs>
          <w:tab w:val="left" w:pos="1418"/>
          <w:tab w:val="right" w:pos="9072"/>
        </w:tabs>
        <w:spacing w:after="0"/>
        <w:ind w:left="851"/>
      </w:pPr>
      <w:r w:rsidRPr="003269BA">
        <w:t>A paciens saját magát kezeli bizonyos esetekben, pl. fejfájásnál homlok és halánték dörzsölése</w:t>
      </w:r>
    </w:p>
    <w:p w:rsidR="0043438B" w:rsidRPr="003269BA" w:rsidRDefault="0043438B" w:rsidP="0043438B">
      <w:pPr>
        <w:tabs>
          <w:tab w:val="left" w:pos="1418"/>
          <w:tab w:val="right" w:pos="9072"/>
        </w:tabs>
        <w:spacing w:after="0"/>
        <w:ind w:left="851"/>
      </w:pPr>
      <w:r w:rsidRPr="003269BA">
        <w:lastRenderedPageBreak/>
        <w:t>Végtagfájdalmak esetén az érintett végtag dörzsölése, esetleg izom felrázása, a nyak és trapéz izmok dörzsölése, kismértékű gyúrása</w:t>
      </w:r>
    </w:p>
    <w:p w:rsidR="0043438B" w:rsidRPr="003269BA" w:rsidRDefault="0043438B" w:rsidP="0043438B">
      <w:pPr>
        <w:tabs>
          <w:tab w:val="left" w:pos="1418"/>
          <w:tab w:val="right" w:pos="9072"/>
        </w:tabs>
        <w:spacing w:after="0"/>
        <w:ind w:left="851"/>
      </w:pPr>
      <w:r w:rsidRPr="003269BA">
        <w:t>A kezelő kezének kímélésével, vibrációs elven működő, kézi vezetésű gépi masszázs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43438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Wellness masszázs</w:t>
      </w:r>
    </w:p>
    <w:p w:rsidR="0043438B" w:rsidRPr="003269BA" w:rsidRDefault="0043438B" w:rsidP="0043438B">
      <w:pPr>
        <w:tabs>
          <w:tab w:val="left" w:pos="1418"/>
          <w:tab w:val="right" w:pos="9072"/>
        </w:tabs>
        <w:spacing w:after="0"/>
        <w:ind w:left="851"/>
      </w:pPr>
      <w:r w:rsidRPr="003269BA">
        <w:t>Szárazkefe masszázs</w:t>
      </w:r>
    </w:p>
    <w:p w:rsidR="0043438B" w:rsidRPr="003269BA" w:rsidRDefault="0043438B" w:rsidP="0043438B">
      <w:pPr>
        <w:tabs>
          <w:tab w:val="left" w:pos="1418"/>
          <w:tab w:val="right" w:pos="9072"/>
        </w:tabs>
        <w:spacing w:after="0"/>
        <w:ind w:left="851"/>
      </w:pPr>
      <w:r w:rsidRPr="003269BA">
        <w:t>Méz-csokoládékrém masszázs</w:t>
      </w:r>
    </w:p>
    <w:p w:rsidR="0043438B" w:rsidRPr="003269BA" w:rsidRDefault="0043438B" w:rsidP="0043438B">
      <w:pPr>
        <w:tabs>
          <w:tab w:val="left" w:pos="1418"/>
          <w:tab w:val="right" w:pos="9072"/>
        </w:tabs>
        <w:spacing w:after="0"/>
        <w:ind w:left="851"/>
      </w:pPr>
      <w:r w:rsidRPr="003269BA">
        <w:t>Szárazkefe masszázs</w:t>
      </w:r>
    </w:p>
    <w:p w:rsidR="0043438B" w:rsidRPr="003269BA" w:rsidRDefault="0043438B" w:rsidP="0043438B">
      <w:pPr>
        <w:tabs>
          <w:tab w:val="left" w:pos="1418"/>
          <w:tab w:val="right" w:pos="9072"/>
        </w:tabs>
        <w:spacing w:after="0"/>
        <w:ind w:left="851"/>
      </w:pPr>
      <w:r w:rsidRPr="003269BA">
        <w:t>Köpölyözés (gumi, üveg)</w:t>
      </w:r>
    </w:p>
    <w:p w:rsidR="0043438B" w:rsidRPr="003269BA" w:rsidRDefault="0043438B" w:rsidP="0043438B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Hammam</w:t>
      </w:r>
      <w:proofErr w:type="spellEnd"/>
      <w:r w:rsidRPr="003269BA">
        <w:t xml:space="preserve"> masszázs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CB5E6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Klinikai gyakorlat</w:t>
      </w:r>
    </w:p>
    <w:p w:rsidR="00CB5E61" w:rsidRPr="003269BA" w:rsidRDefault="00CB5E61" w:rsidP="00CB5E61">
      <w:pPr>
        <w:tabs>
          <w:tab w:val="left" w:pos="1418"/>
          <w:tab w:val="right" w:pos="9072"/>
        </w:tabs>
        <w:spacing w:after="0"/>
        <w:ind w:left="851"/>
      </w:pPr>
      <w:r w:rsidRPr="003269BA">
        <w:t>Svédmasszázs kezelést végez</w:t>
      </w:r>
    </w:p>
    <w:p w:rsidR="00CB5E61" w:rsidRPr="003269BA" w:rsidRDefault="00CB5E61" w:rsidP="00CB5E61">
      <w:pPr>
        <w:tabs>
          <w:tab w:val="left" w:pos="1418"/>
          <w:tab w:val="right" w:pos="9072"/>
        </w:tabs>
        <w:spacing w:after="0"/>
        <w:ind w:left="851"/>
      </w:pPr>
      <w:r w:rsidRPr="003269BA">
        <w:t>Önmasszázst, gépi masszázst végez</w:t>
      </w:r>
    </w:p>
    <w:p w:rsidR="00CB5E61" w:rsidRPr="003269BA" w:rsidRDefault="00CB5E61" w:rsidP="00CB5E61">
      <w:pPr>
        <w:tabs>
          <w:tab w:val="left" w:pos="1418"/>
          <w:tab w:val="right" w:pos="9072"/>
        </w:tabs>
        <w:spacing w:after="0"/>
        <w:ind w:left="851"/>
      </w:pPr>
      <w:r w:rsidRPr="003269BA">
        <w:t>Wellness masszázsokat végez (szárazkefe masszázs</w:t>
      </w:r>
    </w:p>
    <w:p w:rsidR="00CB5E61" w:rsidRPr="003269BA" w:rsidRDefault="00CB5E61" w:rsidP="00CB5E61">
      <w:pPr>
        <w:tabs>
          <w:tab w:val="left" w:pos="1418"/>
          <w:tab w:val="right" w:pos="9072"/>
        </w:tabs>
        <w:spacing w:after="0"/>
        <w:ind w:left="851"/>
      </w:pPr>
      <w:r w:rsidRPr="003269BA">
        <w:t>Méz-csokoládékrém masszázs</w:t>
      </w:r>
    </w:p>
    <w:p w:rsidR="00CB5E61" w:rsidRPr="003269BA" w:rsidRDefault="00CB5E61" w:rsidP="00CB5E61">
      <w:pPr>
        <w:tabs>
          <w:tab w:val="left" w:pos="1418"/>
          <w:tab w:val="right" w:pos="9072"/>
        </w:tabs>
        <w:spacing w:after="0"/>
        <w:ind w:left="851"/>
      </w:pPr>
      <w:r w:rsidRPr="003269BA">
        <w:t>Köpölyözés (gumi, üveg)</w:t>
      </w:r>
    </w:p>
    <w:p w:rsidR="00CB5E61" w:rsidRPr="003269BA" w:rsidRDefault="00CB5E61" w:rsidP="00CB5E61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Hammam</w:t>
      </w:r>
      <w:proofErr w:type="spellEnd"/>
      <w:r w:rsidRPr="003269BA">
        <w:t xml:space="preserve"> masszázs</w:t>
      </w:r>
    </w:p>
    <w:p w:rsidR="00CB5E61" w:rsidRPr="003269BA" w:rsidRDefault="00CB5E61" w:rsidP="00CB5E61">
      <w:pPr>
        <w:tabs>
          <w:tab w:val="left" w:pos="1418"/>
          <w:tab w:val="right" w:pos="9072"/>
        </w:tabs>
        <w:spacing w:after="0"/>
        <w:ind w:left="851"/>
      </w:pPr>
      <w:r w:rsidRPr="003269BA">
        <w:t>Aromaterápiás masszázst végez</w:t>
      </w:r>
    </w:p>
    <w:p w:rsidR="00CB5E61" w:rsidRPr="003269BA" w:rsidRDefault="00CB5E61" w:rsidP="00CB5E61">
      <w:pPr>
        <w:tabs>
          <w:tab w:val="left" w:pos="1418"/>
          <w:tab w:val="right" w:pos="9072"/>
        </w:tabs>
        <w:spacing w:after="0"/>
        <w:ind w:left="851"/>
      </w:pPr>
      <w:r w:rsidRPr="003269BA">
        <w:t>Megismeri a team munkát</w:t>
      </w:r>
    </w:p>
    <w:p w:rsidR="00CB5E61" w:rsidRPr="003269BA" w:rsidRDefault="00CB5E61" w:rsidP="00CB5E61">
      <w:pPr>
        <w:tabs>
          <w:tab w:val="left" w:pos="1418"/>
          <w:tab w:val="right" w:pos="9072"/>
        </w:tabs>
        <w:spacing w:after="0"/>
        <w:ind w:left="851"/>
      </w:pPr>
      <w:r w:rsidRPr="003269BA">
        <w:t>Megismeri a masszőrrészlegek munkáját, munkarendjét</w:t>
      </w:r>
    </w:p>
    <w:p w:rsidR="00CB5E61" w:rsidRPr="003269BA" w:rsidRDefault="00CB5E61" w:rsidP="00CB5E61">
      <w:pPr>
        <w:tabs>
          <w:tab w:val="left" w:pos="1418"/>
          <w:tab w:val="right" w:pos="9072"/>
        </w:tabs>
        <w:spacing w:after="0"/>
        <w:ind w:left="851"/>
      </w:pPr>
      <w:r w:rsidRPr="003269BA">
        <w:t>A kezelőlapot értelmezi, ápolási dokumentációt vezet</w:t>
      </w:r>
    </w:p>
    <w:p w:rsidR="00CB5E61" w:rsidRPr="003269BA" w:rsidRDefault="00CB5E61" w:rsidP="00CB5E61">
      <w:pPr>
        <w:tabs>
          <w:tab w:val="left" w:pos="1418"/>
          <w:tab w:val="right" w:pos="9072"/>
        </w:tabs>
        <w:spacing w:after="0"/>
        <w:ind w:left="851"/>
      </w:pPr>
      <w:r w:rsidRPr="003269BA">
        <w:t>Aszepszis-antiszepszis</w:t>
      </w:r>
    </w:p>
    <w:p w:rsidR="00CB5E61" w:rsidRPr="003269BA" w:rsidRDefault="00CB5E61" w:rsidP="00CB5E61">
      <w:pPr>
        <w:tabs>
          <w:tab w:val="left" w:pos="1418"/>
          <w:tab w:val="right" w:pos="9072"/>
        </w:tabs>
        <w:spacing w:after="0"/>
        <w:ind w:left="851"/>
      </w:pPr>
      <w:r w:rsidRPr="003269BA">
        <w:t>Munka, tűzvédelmi és érintésvédelmi szabályokat betartja</w:t>
      </w:r>
    </w:p>
    <w:p w:rsidR="00CB5E61" w:rsidRPr="003269BA" w:rsidRDefault="00CB5E61" w:rsidP="00CB5E61">
      <w:pPr>
        <w:tabs>
          <w:tab w:val="left" w:pos="1418"/>
          <w:tab w:val="right" w:pos="9072"/>
        </w:tabs>
        <w:spacing w:after="0"/>
        <w:ind w:left="851"/>
      </w:pPr>
      <w:r w:rsidRPr="003269BA">
        <w:t>A betegellátási folyamatot végigkíséri és elsajátítja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képzés javasolt helyszíne (ajánlás)</w:t>
      </w:r>
    </w:p>
    <w:p w:rsidR="00CB5E61" w:rsidRPr="003269BA" w:rsidRDefault="00CB5E61" w:rsidP="00CB5E61">
      <w:pPr>
        <w:spacing w:after="0"/>
        <w:ind w:left="426"/>
      </w:pPr>
      <w:r w:rsidRPr="003269BA">
        <w:t xml:space="preserve">Demonstrációs </w:t>
      </w:r>
      <w:proofErr w:type="gramStart"/>
      <w:r w:rsidRPr="003269BA">
        <w:t>terem</w:t>
      </w:r>
      <w:proofErr w:type="gramEnd"/>
      <w:r w:rsidRPr="003269BA">
        <w:t xml:space="preserve"> ill. azok a  gyógyfürdők, egészségügyi intézmények amelyek  terápiás részlegei,  felszereltségük és szakmai kompetenciájuk alapján alkalmasak a gyakorlati oktatás maradéktalan kivitelezésére.</w:t>
      </w:r>
    </w:p>
    <w:p w:rsidR="00CB5E61" w:rsidRPr="003269BA" w:rsidRDefault="00CB5E61" w:rsidP="00CB5E61">
      <w:pPr>
        <w:spacing w:after="0"/>
        <w:ind w:left="426"/>
      </w:pPr>
    </w:p>
    <w:p w:rsidR="00A23F09" w:rsidRPr="003269BA" w:rsidRDefault="00CB5E61" w:rsidP="00CB5E61">
      <w:pPr>
        <w:spacing w:after="0"/>
        <w:ind w:left="426"/>
      </w:pPr>
      <w:r w:rsidRPr="003269BA">
        <w:t>A t</w:t>
      </w:r>
      <w:r w:rsidR="00635D42" w:rsidRPr="003269BA">
        <w:t>a</w:t>
      </w:r>
      <w:r w:rsidR="00D12FEE">
        <w:t>n</w:t>
      </w:r>
      <w:r w:rsidR="00635D42" w:rsidRPr="003269BA">
        <w:t>tárgyat</w:t>
      </w:r>
      <w:r w:rsidRPr="003269BA">
        <w:t xml:space="preserve"> csoportbontásban kell tanítani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értékelésének módja</w:t>
      </w:r>
    </w:p>
    <w:p w:rsidR="00A23F09" w:rsidRPr="003269BA" w:rsidRDefault="00A23F09" w:rsidP="00A23F09">
      <w:pPr>
        <w:spacing w:after="0"/>
        <w:ind w:left="426"/>
      </w:pPr>
      <w:r w:rsidRPr="003269BA">
        <w:t xml:space="preserve">A nemzeti köznevelésről szóló 2011. évi </w:t>
      </w:r>
      <w:r w:rsidR="004E3289">
        <w:t xml:space="preserve">CXC. törvény </w:t>
      </w:r>
      <w:r w:rsidRPr="003269BA">
        <w:t xml:space="preserve">54. § </w:t>
      </w:r>
      <w:r w:rsidR="00FA59E3">
        <w:t>(2) bekezdés a)</w:t>
      </w:r>
      <w:r w:rsidRPr="003269BA">
        <w:t xml:space="preserve"> pontja szerinti értékeléssel.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spacing w:after="200" w:line="276" w:lineRule="auto"/>
        <w:jc w:val="left"/>
      </w:pPr>
      <w:r w:rsidRPr="003269BA">
        <w:br w:type="page"/>
      </w:r>
    </w:p>
    <w:p w:rsidR="00A23F09" w:rsidRPr="003269BA" w:rsidRDefault="00A23F09" w:rsidP="00A23F09"/>
    <w:p w:rsidR="00A23F09" w:rsidRPr="003269BA" w:rsidRDefault="00A23F09" w:rsidP="00A23F09">
      <w:pPr>
        <w:spacing w:before="2880"/>
        <w:jc w:val="center"/>
        <w:rPr>
          <w:b/>
          <w:sz w:val="36"/>
        </w:rPr>
      </w:pPr>
      <w:r w:rsidRPr="003269BA">
        <w:rPr>
          <w:b/>
          <w:sz w:val="36"/>
        </w:rPr>
        <w:t>A</w:t>
      </w:r>
    </w:p>
    <w:p w:rsidR="00A23F09" w:rsidRPr="003269BA" w:rsidRDefault="00FC5C8A" w:rsidP="00A23F09">
      <w:pPr>
        <w:spacing w:after="480"/>
        <w:jc w:val="center"/>
        <w:rPr>
          <w:b/>
          <w:sz w:val="36"/>
        </w:rPr>
      </w:pPr>
      <w:r w:rsidRPr="003269BA">
        <w:rPr>
          <w:b/>
          <w:sz w:val="36"/>
        </w:rPr>
        <w:t>11835-16</w:t>
      </w:r>
      <w:r w:rsidR="00A23F09" w:rsidRPr="003269BA">
        <w:rPr>
          <w:b/>
          <w:sz w:val="36"/>
        </w:rPr>
        <w:t xml:space="preserve"> azonosító számú</w:t>
      </w:r>
    </w:p>
    <w:p w:rsidR="00A23F09" w:rsidRPr="003269BA" w:rsidRDefault="00FC5C8A" w:rsidP="00A23F09">
      <w:pPr>
        <w:jc w:val="center"/>
        <w:rPr>
          <w:b/>
          <w:sz w:val="36"/>
        </w:rPr>
      </w:pPr>
      <w:proofErr w:type="spellStart"/>
      <w:r w:rsidRPr="003269BA">
        <w:rPr>
          <w:b/>
          <w:sz w:val="36"/>
        </w:rPr>
        <w:t>Gyógymasszázs</w:t>
      </w:r>
      <w:proofErr w:type="spellEnd"/>
    </w:p>
    <w:p w:rsidR="00A23F09" w:rsidRPr="003269BA" w:rsidRDefault="00A23F09" w:rsidP="00A23F09">
      <w:pPr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megnevezésű</w:t>
      </w:r>
      <w:proofErr w:type="gramEnd"/>
    </w:p>
    <w:p w:rsidR="00A23F09" w:rsidRPr="003269BA" w:rsidRDefault="00A23F09" w:rsidP="00A23F09">
      <w:pPr>
        <w:spacing w:before="480" w:after="480"/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szakmai</w:t>
      </w:r>
      <w:proofErr w:type="gramEnd"/>
      <w:r w:rsidRPr="003269BA">
        <w:rPr>
          <w:b/>
          <w:sz w:val="36"/>
        </w:rPr>
        <w:t xml:space="preserve"> követelménymodul</w:t>
      </w:r>
    </w:p>
    <w:p w:rsidR="00A23F09" w:rsidRPr="003269BA" w:rsidRDefault="00A23F09" w:rsidP="00A23F09">
      <w:pPr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tantárgyai</w:t>
      </w:r>
      <w:proofErr w:type="gramEnd"/>
      <w:r w:rsidRPr="003269BA">
        <w:rPr>
          <w:b/>
          <w:sz w:val="36"/>
        </w:rPr>
        <w:t>, témakörei</w:t>
      </w:r>
    </w:p>
    <w:p w:rsidR="00A23F09" w:rsidRPr="003269BA" w:rsidRDefault="00A23F09" w:rsidP="00A23F09">
      <w:pPr>
        <w:spacing w:after="200" w:line="276" w:lineRule="auto"/>
        <w:jc w:val="left"/>
      </w:pPr>
      <w:r w:rsidRPr="003269BA">
        <w:br w:type="page"/>
      </w:r>
    </w:p>
    <w:p w:rsidR="00A23F09" w:rsidRPr="003269BA" w:rsidRDefault="00A23F09" w:rsidP="00A23F09">
      <w:r w:rsidRPr="003269BA">
        <w:lastRenderedPageBreak/>
        <w:t xml:space="preserve">A </w:t>
      </w:r>
      <w:r w:rsidR="00FC5C8A" w:rsidRPr="003269BA">
        <w:t>11835-16</w:t>
      </w:r>
      <w:r w:rsidRPr="003269BA">
        <w:t xml:space="preserve"> azonosító számú </w:t>
      </w:r>
      <w:proofErr w:type="spellStart"/>
      <w:r w:rsidR="00FC5C8A" w:rsidRPr="003269BA">
        <w:t>Gyógymasszázs</w:t>
      </w:r>
      <w:proofErr w:type="spellEnd"/>
      <w:r w:rsidRPr="003269BA">
        <w:t xml:space="preserve"> megnevezésű szakmai követelménymodulhoz tartozó tantárgyak és témakörök oktatása során </w:t>
      </w:r>
      <w:r w:rsidR="004E3289">
        <w:t>fejlesztendő kompetenciák:</w:t>
      </w:r>
    </w:p>
    <w:tbl>
      <w:tblPr>
        <w:tblW w:w="0" w:type="auto"/>
        <w:jc w:val="center"/>
        <w:tblInd w:w="-235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622"/>
        <w:gridCol w:w="758"/>
        <w:gridCol w:w="758"/>
      </w:tblGrid>
      <w:tr w:rsidR="003269BA" w:rsidRPr="003269BA" w:rsidTr="00D12FEE">
        <w:trPr>
          <w:cantSplit/>
          <w:trHeight w:val="2017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Gyógymasszázs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Gyógymasszázs</w:t>
            </w:r>
            <w:proofErr w:type="spellEnd"/>
            <w:r w:rsidRPr="003269BA">
              <w:rPr>
                <w:szCs w:val="24"/>
              </w:rPr>
              <w:t xml:space="preserve"> gyakorlat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Svédmasszázst alkalmaz betegségcsoportoknak megfelelően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Betegségspecifikus</w:t>
            </w:r>
            <w:proofErr w:type="spellEnd"/>
            <w:r w:rsidRPr="003269BA">
              <w:rPr>
                <w:szCs w:val="24"/>
              </w:rPr>
              <w:t xml:space="preserve"> </w:t>
            </w:r>
            <w:proofErr w:type="spellStart"/>
            <w:r w:rsidRPr="003269BA">
              <w:rPr>
                <w:szCs w:val="24"/>
              </w:rPr>
              <w:t>gyógymasszázst</w:t>
            </w:r>
            <w:proofErr w:type="spellEnd"/>
            <w:r w:rsidRPr="003269BA">
              <w:rPr>
                <w:szCs w:val="24"/>
              </w:rPr>
              <w:t xml:space="preserve">, betegség specifikus </w:t>
            </w:r>
            <w:proofErr w:type="spellStart"/>
            <w:r w:rsidRPr="003269BA">
              <w:rPr>
                <w:szCs w:val="24"/>
              </w:rPr>
              <w:t>gyógymasszázst</w:t>
            </w:r>
            <w:proofErr w:type="spellEnd"/>
            <w:r w:rsidRPr="003269BA">
              <w:rPr>
                <w:szCs w:val="24"/>
              </w:rPr>
              <w:t xml:space="preserve">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Kezelőlap alapján felismeri a betegséget és az elméleti képzés során elsajátított reumatológiai</w:t>
            </w:r>
            <w:proofErr w:type="gramStart"/>
            <w:r w:rsidRPr="003269BA">
              <w:rPr>
                <w:szCs w:val="24"/>
              </w:rPr>
              <w:t>,ortopédiai</w:t>
            </w:r>
            <w:proofErr w:type="gramEnd"/>
            <w:r w:rsidRPr="003269BA">
              <w:rPr>
                <w:szCs w:val="24"/>
              </w:rPr>
              <w:t xml:space="preserve">,traumatológiai betegségeket és a </w:t>
            </w:r>
            <w:proofErr w:type="spellStart"/>
            <w:r w:rsidRPr="003269BA">
              <w:rPr>
                <w:szCs w:val="24"/>
              </w:rPr>
              <w:t>postoperatív</w:t>
            </w:r>
            <w:proofErr w:type="spellEnd"/>
            <w:r w:rsidRPr="003269BA">
              <w:rPr>
                <w:szCs w:val="24"/>
              </w:rPr>
              <w:t xml:space="preserve"> tüneteket kezeli:</w:t>
            </w:r>
          </w:p>
          <w:p w:rsidR="00A54D5B" w:rsidRPr="003269BA" w:rsidRDefault="00A54D5B" w:rsidP="00BE6103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spondylarthritis</w:t>
            </w:r>
            <w:proofErr w:type="spellEnd"/>
            <w:r w:rsidRPr="003269BA">
              <w:rPr>
                <w:szCs w:val="24"/>
              </w:rPr>
              <w:t xml:space="preserve"> </w:t>
            </w:r>
            <w:proofErr w:type="spellStart"/>
            <w:r w:rsidRPr="003269BA">
              <w:rPr>
                <w:szCs w:val="24"/>
              </w:rPr>
              <w:t>ankylopoetica</w:t>
            </w:r>
            <w:proofErr w:type="spellEnd"/>
            <w:r w:rsidRPr="003269BA">
              <w:rPr>
                <w:szCs w:val="24"/>
              </w:rPr>
              <w:t xml:space="preserve"> (</w:t>
            </w:r>
            <w:proofErr w:type="spellStart"/>
            <w:r w:rsidRPr="003269BA">
              <w:rPr>
                <w:szCs w:val="24"/>
              </w:rPr>
              <w:t>SpA</w:t>
            </w:r>
            <w:proofErr w:type="spellEnd"/>
            <w:r w:rsidRPr="003269BA">
              <w:rPr>
                <w:szCs w:val="24"/>
              </w:rPr>
              <w:t>)</w:t>
            </w:r>
          </w:p>
          <w:p w:rsidR="00A54D5B" w:rsidRPr="003269BA" w:rsidRDefault="00A54D5B" w:rsidP="00BE6103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rheumatoid</w:t>
            </w:r>
            <w:proofErr w:type="spellEnd"/>
            <w:r w:rsidRPr="003269BA">
              <w:rPr>
                <w:szCs w:val="24"/>
              </w:rPr>
              <w:t xml:space="preserve"> </w:t>
            </w:r>
            <w:proofErr w:type="spellStart"/>
            <w:r w:rsidRPr="003269BA">
              <w:rPr>
                <w:szCs w:val="24"/>
              </w:rPr>
              <w:t>arthritis</w:t>
            </w:r>
            <w:proofErr w:type="spellEnd"/>
            <w:r w:rsidRPr="003269BA">
              <w:rPr>
                <w:szCs w:val="24"/>
              </w:rPr>
              <w:t xml:space="preserve"> (RA)</w:t>
            </w:r>
          </w:p>
          <w:p w:rsidR="00A54D5B" w:rsidRPr="003269BA" w:rsidRDefault="00A54D5B" w:rsidP="00BE6103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spondylosis</w:t>
            </w:r>
            <w:proofErr w:type="spellEnd"/>
            <w:r w:rsidRPr="003269BA">
              <w:rPr>
                <w:szCs w:val="24"/>
              </w:rPr>
              <w:t xml:space="preserve">, </w:t>
            </w:r>
            <w:proofErr w:type="spellStart"/>
            <w:r w:rsidRPr="003269BA">
              <w:rPr>
                <w:szCs w:val="24"/>
              </w:rPr>
              <w:t>spondylarthrosis</w:t>
            </w:r>
            <w:proofErr w:type="spellEnd"/>
            <w:r w:rsidRPr="003269BA">
              <w:rPr>
                <w:szCs w:val="24"/>
              </w:rPr>
              <w:t xml:space="preserve">, </w:t>
            </w:r>
            <w:proofErr w:type="spellStart"/>
            <w:r w:rsidRPr="003269BA">
              <w:rPr>
                <w:szCs w:val="24"/>
              </w:rPr>
              <w:t>discopathia</w:t>
            </w:r>
            <w:proofErr w:type="spellEnd"/>
          </w:p>
          <w:p w:rsidR="00A54D5B" w:rsidRPr="003269BA" w:rsidRDefault="00A54D5B" w:rsidP="00BE6103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PHS (</w:t>
            </w:r>
            <w:proofErr w:type="spellStart"/>
            <w:r w:rsidRPr="003269BA">
              <w:rPr>
                <w:szCs w:val="24"/>
              </w:rPr>
              <w:t>supraspinatus</w:t>
            </w:r>
            <w:proofErr w:type="spellEnd"/>
            <w:r w:rsidRPr="003269BA">
              <w:rPr>
                <w:szCs w:val="24"/>
              </w:rPr>
              <w:t xml:space="preserve"> </w:t>
            </w:r>
            <w:proofErr w:type="spellStart"/>
            <w:r w:rsidRPr="003269BA">
              <w:rPr>
                <w:szCs w:val="24"/>
              </w:rPr>
              <w:t>tendinitis</w:t>
            </w:r>
            <w:proofErr w:type="spellEnd"/>
            <w:r w:rsidRPr="003269BA">
              <w:rPr>
                <w:szCs w:val="24"/>
              </w:rPr>
              <w:t xml:space="preserve">, m. </w:t>
            </w:r>
            <w:proofErr w:type="spellStart"/>
            <w:r w:rsidRPr="003269BA">
              <w:rPr>
                <w:szCs w:val="24"/>
              </w:rPr>
              <w:t>biceps</w:t>
            </w:r>
            <w:proofErr w:type="spellEnd"/>
            <w:r w:rsidRPr="003269BA">
              <w:rPr>
                <w:szCs w:val="24"/>
              </w:rPr>
              <w:t xml:space="preserve"> </w:t>
            </w:r>
            <w:proofErr w:type="spellStart"/>
            <w:r w:rsidRPr="003269BA">
              <w:rPr>
                <w:szCs w:val="24"/>
              </w:rPr>
              <w:t>brachii</w:t>
            </w:r>
            <w:proofErr w:type="spellEnd"/>
            <w:r w:rsidRPr="003269BA">
              <w:rPr>
                <w:szCs w:val="24"/>
              </w:rPr>
              <w:t xml:space="preserve"> </w:t>
            </w:r>
            <w:proofErr w:type="spellStart"/>
            <w:r w:rsidRPr="003269BA">
              <w:rPr>
                <w:szCs w:val="24"/>
              </w:rPr>
              <w:t>tendinitis</w:t>
            </w:r>
            <w:proofErr w:type="spellEnd"/>
            <w:r w:rsidRPr="003269BA">
              <w:rPr>
                <w:szCs w:val="24"/>
              </w:rPr>
              <w:t xml:space="preserve">, </w:t>
            </w:r>
            <w:proofErr w:type="spellStart"/>
            <w:r w:rsidRPr="003269BA">
              <w:rPr>
                <w:szCs w:val="24"/>
              </w:rPr>
              <w:t>adhaesiv</w:t>
            </w:r>
            <w:proofErr w:type="spellEnd"/>
            <w:r w:rsidRPr="003269BA">
              <w:rPr>
                <w:szCs w:val="24"/>
              </w:rPr>
              <w:t xml:space="preserve"> </w:t>
            </w:r>
            <w:proofErr w:type="spellStart"/>
            <w:r w:rsidRPr="003269BA">
              <w:rPr>
                <w:szCs w:val="24"/>
              </w:rPr>
              <w:t>capsulitis</w:t>
            </w:r>
            <w:proofErr w:type="spellEnd"/>
            <w:r w:rsidRPr="003269BA">
              <w:rPr>
                <w:szCs w:val="24"/>
              </w:rPr>
              <w:t>),</w:t>
            </w:r>
          </w:p>
          <w:p w:rsidR="00A54D5B" w:rsidRPr="003269BA" w:rsidRDefault="00A54D5B" w:rsidP="00BE6103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fibromyalgia</w:t>
            </w:r>
            <w:proofErr w:type="spellEnd"/>
          </w:p>
          <w:p w:rsidR="00A54D5B" w:rsidRPr="003269BA" w:rsidRDefault="00A54D5B" w:rsidP="00BE6103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lumbago-lumboisialgia</w:t>
            </w:r>
            <w:proofErr w:type="spellEnd"/>
            <w:r w:rsidRPr="003269BA">
              <w:rPr>
                <w:szCs w:val="24"/>
              </w:rPr>
              <w:t xml:space="preserve">, </w:t>
            </w:r>
            <w:proofErr w:type="spellStart"/>
            <w:r w:rsidRPr="003269BA">
              <w:rPr>
                <w:szCs w:val="24"/>
              </w:rPr>
              <w:t>discus</w:t>
            </w:r>
            <w:proofErr w:type="spellEnd"/>
            <w:r w:rsidRPr="003269BA">
              <w:rPr>
                <w:szCs w:val="24"/>
              </w:rPr>
              <w:t xml:space="preserve"> </w:t>
            </w:r>
            <w:proofErr w:type="spellStart"/>
            <w:r w:rsidRPr="003269BA">
              <w:rPr>
                <w:szCs w:val="24"/>
              </w:rPr>
              <w:t>hernia</w:t>
            </w:r>
            <w:proofErr w:type="spellEnd"/>
          </w:p>
          <w:p w:rsidR="00A54D5B" w:rsidRPr="003269BA" w:rsidRDefault="00A54D5B" w:rsidP="00BE6103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spondylolisthesis</w:t>
            </w:r>
            <w:proofErr w:type="spellEnd"/>
            <w:r w:rsidRPr="003269BA">
              <w:rPr>
                <w:szCs w:val="24"/>
              </w:rPr>
              <w:t xml:space="preserve">, </w:t>
            </w:r>
            <w:proofErr w:type="spellStart"/>
            <w:r w:rsidRPr="003269BA">
              <w:rPr>
                <w:szCs w:val="24"/>
              </w:rPr>
              <w:t>-lysis</w:t>
            </w:r>
            <w:proofErr w:type="spellEnd"/>
          </w:p>
          <w:p w:rsidR="00A54D5B" w:rsidRPr="003269BA" w:rsidRDefault="00A54D5B" w:rsidP="00BE6103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coxarthrosis</w:t>
            </w:r>
            <w:proofErr w:type="spellEnd"/>
            <w:r w:rsidRPr="003269BA">
              <w:rPr>
                <w:szCs w:val="24"/>
              </w:rPr>
              <w:t xml:space="preserve">, </w:t>
            </w:r>
            <w:proofErr w:type="spellStart"/>
            <w:r w:rsidRPr="003269BA">
              <w:rPr>
                <w:szCs w:val="24"/>
              </w:rPr>
              <w:t>luxatio</w:t>
            </w:r>
            <w:proofErr w:type="spellEnd"/>
            <w:r w:rsidRPr="003269BA">
              <w:rPr>
                <w:szCs w:val="24"/>
              </w:rPr>
              <w:t xml:space="preserve"> </w:t>
            </w:r>
            <w:proofErr w:type="spellStart"/>
            <w:r w:rsidRPr="003269BA">
              <w:rPr>
                <w:szCs w:val="24"/>
              </w:rPr>
              <w:t>coxae</w:t>
            </w:r>
            <w:proofErr w:type="spellEnd"/>
          </w:p>
          <w:p w:rsidR="00A54D5B" w:rsidRPr="003269BA" w:rsidRDefault="00A54D5B" w:rsidP="00BE6103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pes</w:t>
            </w:r>
            <w:proofErr w:type="spellEnd"/>
            <w:r w:rsidRPr="003269BA">
              <w:rPr>
                <w:szCs w:val="24"/>
              </w:rPr>
              <w:t xml:space="preserve"> </w:t>
            </w:r>
            <w:proofErr w:type="spellStart"/>
            <w:r w:rsidRPr="003269BA">
              <w:rPr>
                <w:szCs w:val="24"/>
              </w:rPr>
              <w:t>planus</w:t>
            </w:r>
            <w:proofErr w:type="spellEnd"/>
            <w:r w:rsidRPr="003269BA">
              <w:rPr>
                <w:szCs w:val="24"/>
              </w:rPr>
              <w:t xml:space="preserve">, </w:t>
            </w:r>
            <w:proofErr w:type="spellStart"/>
            <w:r w:rsidRPr="003269BA">
              <w:rPr>
                <w:szCs w:val="24"/>
              </w:rPr>
              <w:t>gonarthrosis</w:t>
            </w:r>
            <w:proofErr w:type="spellEnd"/>
          </w:p>
          <w:p w:rsidR="00A54D5B" w:rsidRPr="003269BA" w:rsidRDefault="00A54D5B" w:rsidP="00BE6103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scoliosis</w:t>
            </w:r>
            <w:proofErr w:type="spellEnd"/>
          </w:p>
          <w:p w:rsidR="00A54D5B" w:rsidRPr="003269BA" w:rsidRDefault="00A54D5B" w:rsidP="00BE6103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osteoporosis</w:t>
            </w:r>
          </w:p>
          <w:p w:rsidR="00A54D5B" w:rsidRPr="003269BA" w:rsidRDefault="00A54D5B" w:rsidP="00BE6103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epicondylitis</w:t>
            </w:r>
            <w:proofErr w:type="spellEnd"/>
            <w:r w:rsidRPr="003269BA">
              <w:rPr>
                <w:szCs w:val="24"/>
              </w:rPr>
              <w:t xml:space="preserve"> </w:t>
            </w:r>
            <w:proofErr w:type="spellStart"/>
            <w:r w:rsidRPr="003269BA">
              <w:rPr>
                <w:szCs w:val="24"/>
              </w:rPr>
              <w:t>humeri</w:t>
            </w:r>
            <w:proofErr w:type="spellEnd"/>
            <w:r w:rsidRPr="003269BA">
              <w:rPr>
                <w:szCs w:val="24"/>
              </w:rPr>
              <w:t xml:space="preserve">, </w:t>
            </w:r>
            <w:proofErr w:type="spellStart"/>
            <w:r w:rsidRPr="003269BA">
              <w:rPr>
                <w:szCs w:val="24"/>
              </w:rPr>
              <w:t>Dupuytren</w:t>
            </w:r>
            <w:proofErr w:type="spellEnd"/>
            <w:r w:rsidRPr="003269BA">
              <w:rPr>
                <w:szCs w:val="24"/>
              </w:rPr>
              <w:t xml:space="preserve"> </w:t>
            </w:r>
            <w:proofErr w:type="spellStart"/>
            <w:r w:rsidRPr="003269BA">
              <w:rPr>
                <w:szCs w:val="24"/>
              </w:rPr>
              <w:t>contractura</w:t>
            </w:r>
            <w:proofErr w:type="spellEnd"/>
            <w:r w:rsidRPr="003269BA">
              <w:rPr>
                <w:szCs w:val="24"/>
              </w:rPr>
              <w:t xml:space="preserve">, </w:t>
            </w:r>
            <w:proofErr w:type="spellStart"/>
            <w:r w:rsidRPr="003269BA">
              <w:rPr>
                <w:szCs w:val="24"/>
              </w:rPr>
              <w:t>Heberden</w:t>
            </w:r>
            <w:proofErr w:type="spellEnd"/>
            <w:r w:rsidRPr="003269BA">
              <w:rPr>
                <w:szCs w:val="24"/>
              </w:rPr>
              <w:t xml:space="preserve"> csomó, </w:t>
            </w:r>
            <w:proofErr w:type="spellStart"/>
            <w:r w:rsidRPr="003269BA">
              <w:rPr>
                <w:szCs w:val="24"/>
              </w:rPr>
              <w:t>Bouchard</w:t>
            </w:r>
            <w:proofErr w:type="spellEnd"/>
            <w:r w:rsidRPr="003269BA">
              <w:rPr>
                <w:szCs w:val="24"/>
              </w:rPr>
              <w:t xml:space="preserve"> csomó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Scheuermann</w:t>
            </w:r>
            <w:proofErr w:type="spellEnd"/>
            <w:r w:rsidRPr="003269BA">
              <w:rPr>
                <w:szCs w:val="24"/>
              </w:rPr>
              <w:t xml:space="preserve"> </w:t>
            </w:r>
            <w:proofErr w:type="spellStart"/>
            <w:r w:rsidRPr="003269BA">
              <w:rPr>
                <w:szCs w:val="24"/>
              </w:rPr>
              <w:t>syndroma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St.p</w:t>
            </w:r>
            <w:proofErr w:type="spellEnd"/>
            <w:r w:rsidRPr="003269BA">
              <w:rPr>
                <w:szCs w:val="24"/>
              </w:rPr>
              <w:t xml:space="preserve">. </w:t>
            </w:r>
            <w:proofErr w:type="spellStart"/>
            <w:r w:rsidRPr="003269BA">
              <w:rPr>
                <w:szCs w:val="24"/>
              </w:rPr>
              <w:t>laminectomiam</w:t>
            </w:r>
            <w:proofErr w:type="spellEnd"/>
            <w:r w:rsidRPr="003269BA">
              <w:rPr>
                <w:szCs w:val="24"/>
              </w:rPr>
              <w:t xml:space="preserve">, St. post </w:t>
            </w:r>
            <w:proofErr w:type="spellStart"/>
            <w:r w:rsidRPr="003269BA">
              <w:rPr>
                <w:szCs w:val="24"/>
              </w:rPr>
              <w:t>flavotomiam</w:t>
            </w:r>
            <w:proofErr w:type="spellEnd"/>
            <w:r w:rsidRPr="003269BA">
              <w:rPr>
                <w:szCs w:val="24"/>
              </w:rPr>
              <w:t xml:space="preserve">, St. post </w:t>
            </w:r>
            <w:proofErr w:type="spellStart"/>
            <w:r w:rsidRPr="003269BA">
              <w:rPr>
                <w:szCs w:val="24"/>
              </w:rPr>
              <w:t>osteotomiam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St. post </w:t>
            </w:r>
            <w:proofErr w:type="spellStart"/>
            <w:r w:rsidRPr="003269BA">
              <w:rPr>
                <w:szCs w:val="24"/>
              </w:rPr>
              <w:t>implantationem</w:t>
            </w:r>
            <w:proofErr w:type="spellEnd"/>
            <w:r w:rsidRPr="003269BA">
              <w:rPr>
                <w:szCs w:val="24"/>
              </w:rPr>
              <w:t xml:space="preserve"> TEP </w:t>
            </w:r>
            <w:proofErr w:type="spellStart"/>
            <w:r w:rsidRPr="003269BA">
              <w:rPr>
                <w:szCs w:val="24"/>
              </w:rPr>
              <w:t>coxae</w:t>
            </w:r>
            <w:proofErr w:type="spellEnd"/>
            <w:r w:rsidRPr="003269BA">
              <w:rPr>
                <w:szCs w:val="24"/>
              </w:rPr>
              <w:t xml:space="preserve"> et </w:t>
            </w:r>
            <w:proofErr w:type="spellStart"/>
            <w:r w:rsidRPr="003269BA">
              <w:rPr>
                <w:szCs w:val="24"/>
              </w:rPr>
              <w:t>gen</w:t>
            </w:r>
            <w:proofErr w:type="spellEnd"/>
            <w:r w:rsidRPr="003269BA">
              <w:rPr>
                <w:szCs w:val="24"/>
              </w:rPr>
              <w:t>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centrális és </w:t>
            </w:r>
            <w:proofErr w:type="spellStart"/>
            <w:r w:rsidRPr="003269BA">
              <w:rPr>
                <w:szCs w:val="24"/>
              </w:rPr>
              <w:t>periferiás</w:t>
            </w:r>
            <w:proofErr w:type="spellEnd"/>
            <w:r w:rsidRPr="003269BA">
              <w:rPr>
                <w:szCs w:val="24"/>
              </w:rPr>
              <w:t xml:space="preserve"> bénulások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Sudeck</w:t>
            </w:r>
            <w:proofErr w:type="spellEnd"/>
            <w:r w:rsidRPr="003269BA">
              <w:rPr>
                <w:szCs w:val="24"/>
              </w:rPr>
              <w:t xml:space="preserve"> </w:t>
            </w:r>
            <w:proofErr w:type="spellStart"/>
            <w:r w:rsidRPr="003269BA">
              <w:rPr>
                <w:szCs w:val="24"/>
              </w:rPr>
              <w:t>syndroma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Szegmentmasszázst</w:t>
            </w:r>
            <w:proofErr w:type="spellEnd"/>
            <w:r w:rsidRPr="003269BA">
              <w:rPr>
                <w:szCs w:val="24"/>
              </w:rPr>
              <w:t xml:space="preserve">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Kötőszöveti masszázst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Nyirokmasszázst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Periosteális</w:t>
            </w:r>
            <w:proofErr w:type="spellEnd"/>
            <w:r w:rsidRPr="003269BA">
              <w:rPr>
                <w:szCs w:val="24"/>
              </w:rPr>
              <w:t xml:space="preserve"> masszázst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Kiegészítő masszázsfogásokat és a vezetett passzív kimozgatást a terápiába beépítve alkalmazza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Kiválasztja a kezeléshez megfelelő eszközt, berendezést, elhelyezi, </w:t>
            </w:r>
            <w:proofErr w:type="spellStart"/>
            <w:r w:rsidRPr="003269BA">
              <w:rPr>
                <w:szCs w:val="24"/>
              </w:rPr>
              <w:t>pozicionálja</w:t>
            </w:r>
            <w:proofErr w:type="spellEnd"/>
            <w:r w:rsidRPr="003269BA">
              <w:rPr>
                <w:szCs w:val="24"/>
              </w:rPr>
              <w:t xml:space="preserve"> a pácienst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Talcumot</w:t>
            </w:r>
            <w:proofErr w:type="spellEnd"/>
            <w:r w:rsidRPr="003269BA">
              <w:rPr>
                <w:szCs w:val="24"/>
              </w:rPr>
              <w:t xml:space="preserve"> használ a </w:t>
            </w:r>
            <w:proofErr w:type="spellStart"/>
            <w:r w:rsidRPr="003269BA">
              <w:rPr>
                <w:szCs w:val="24"/>
              </w:rPr>
              <w:t>gyógymasszázs</w:t>
            </w:r>
            <w:proofErr w:type="spellEnd"/>
            <w:r w:rsidRPr="003269BA">
              <w:rPr>
                <w:szCs w:val="24"/>
              </w:rPr>
              <w:t xml:space="preserve">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Ismeri és felismeri a frissítő masszázs, </w:t>
            </w:r>
            <w:proofErr w:type="spellStart"/>
            <w:r w:rsidRPr="003269BA">
              <w:rPr>
                <w:szCs w:val="24"/>
              </w:rPr>
              <w:t>gyógymasszázs</w:t>
            </w:r>
            <w:proofErr w:type="spellEnd"/>
            <w:r w:rsidRPr="003269BA">
              <w:rPr>
                <w:szCs w:val="24"/>
              </w:rPr>
              <w:t xml:space="preserve"> ellenjavallatait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Rehabilitációs programokban közreműködik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A munkavédelmi, egészségvédelmi szabályokat </w:t>
            </w:r>
            <w:proofErr w:type="gramStart"/>
            <w:r w:rsidRPr="003269BA">
              <w:rPr>
                <w:szCs w:val="24"/>
              </w:rPr>
              <w:t>megismeri</w:t>
            </w:r>
            <w:proofErr w:type="gramEnd"/>
            <w:r w:rsidRPr="003269BA">
              <w:rPr>
                <w:szCs w:val="24"/>
              </w:rPr>
              <w:t xml:space="preserve"> és </w:t>
            </w:r>
            <w:r w:rsidRPr="003269BA">
              <w:rPr>
                <w:szCs w:val="24"/>
              </w:rPr>
              <w:lastRenderedPageBreak/>
              <w:t>munkája során betartja, betartatja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lastRenderedPageBreak/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lastRenderedPageBreak/>
              <w:t>A betegbiztonság szabályait betartja, betartatja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Ismeri és alkalmazza a vállalkozás jogkövető működése érdekében a fogyasztóvédelmi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Gyógymasszázs</w:t>
            </w:r>
            <w:proofErr w:type="spellEnd"/>
            <w:r w:rsidRPr="003269BA">
              <w:rPr>
                <w:szCs w:val="24"/>
              </w:rPr>
              <w:t xml:space="preserve"> elmélet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Kiegészítő fogások formái, hatása, javallatai, ellenjavallatai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Reflexmasszázs fogásai, hatásai, javallatai, ellenjavallatai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Gyógymasszázs</w:t>
            </w:r>
            <w:proofErr w:type="spellEnd"/>
            <w:r w:rsidRPr="003269BA">
              <w:rPr>
                <w:szCs w:val="24"/>
              </w:rPr>
              <w:t xml:space="preserve"> gyakorlata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Kezelőlap alapján masszázsterápia összeállítása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Nyirokmasszázs elmélete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Gyógymasszázs</w:t>
            </w:r>
            <w:proofErr w:type="spellEnd"/>
            <w:r w:rsidRPr="003269BA">
              <w:rPr>
                <w:szCs w:val="24"/>
              </w:rPr>
              <w:t xml:space="preserve"> során használt vivőanyagok használata és hatásmechanizmusuk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Rehabilitáció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Munkavédelem, tűzvédelem, környezetvédelem a masszőr munka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Betegbiztonság, a masszázzsal kapcsolatos biológiai kockázatok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képzéshez illeszkedő hazai és európai uniós fogyasztóvédelmi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Szakmai nyelvű hallott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Masszőrágy, masszőrszék, masszázsanyagok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Fizikai állóképesség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Kapcsolatfenntartó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Empatikus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Tolerancia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Problémaelemzés </w:t>
            </w:r>
            <w:proofErr w:type="spellStart"/>
            <w:r w:rsidRPr="003269BA">
              <w:rPr>
                <w:szCs w:val="24"/>
              </w:rPr>
              <w:t>-feltárás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D12FEE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Nyitott hozzáállás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</w:tbl>
    <w:p w:rsidR="00A23F09" w:rsidRPr="003269BA" w:rsidRDefault="00A23F09" w:rsidP="00A23F09"/>
    <w:p w:rsidR="00A23F09" w:rsidRPr="003269BA" w:rsidRDefault="00A23F09" w:rsidP="00A23F09">
      <w:r w:rsidRPr="003269BA">
        <w:br w:type="page"/>
      </w:r>
    </w:p>
    <w:p w:rsidR="00A23F09" w:rsidRPr="003269BA" w:rsidRDefault="000144B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proofErr w:type="spellStart"/>
      <w:r w:rsidRPr="003269BA">
        <w:rPr>
          <w:b/>
        </w:rPr>
        <w:lastRenderedPageBreak/>
        <w:t>Gyógymasszázs</w:t>
      </w:r>
      <w:proofErr w:type="spellEnd"/>
      <w:r w:rsidR="00F41B9D" w:rsidRPr="003269BA">
        <w:rPr>
          <w:b/>
        </w:rPr>
        <w:t xml:space="preserve"> elmélet</w:t>
      </w:r>
      <w:r w:rsidR="00A23F09" w:rsidRPr="003269BA">
        <w:rPr>
          <w:b/>
        </w:rPr>
        <w:t xml:space="preserve"> tantárgy</w:t>
      </w:r>
      <w:r w:rsidR="00A23F09" w:rsidRPr="003269BA">
        <w:rPr>
          <w:b/>
        </w:rPr>
        <w:tab/>
      </w:r>
      <w:r w:rsidR="00635D42" w:rsidRPr="003269BA">
        <w:rPr>
          <w:b/>
        </w:rPr>
        <w:t>31</w:t>
      </w:r>
      <w:r w:rsidR="00A23F09" w:rsidRPr="003269BA">
        <w:rPr>
          <w:b/>
        </w:rPr>
        <w:t xml:space="preserve"> óra/</w:t>
      </w:r>
      <w:r w:rsidR="00635D42" w:rsidRPr="003269BA">
        <w:rPr>
          <w:b/>
        </w:rPr>
        <w:t>31</w:t>
      </w:r>
      <w:r w:rsidR="00A23F09" w:rsidRPr="003269BA">
        <w:rPr>
          <w:b/>
        </w:rPr>
        <w:t xml:space="preserve"> óra*</w:t>
      </w:r>
    </w:p>
    <w:p w:rsidR="00A23F09" w:rsidRPr="003269BA" w:rsidRDefault="00A23F09" w:rsidP="00A23F09">
      <w:pPr>
        <w:spacing w:after="0"/>
        <w:jc w:val="right"/>
        <w:rPr>
          <w:sz w:val="20"/>
        </w:rPr>
      </w:pPr>
      <w:r w:rsidRPr="003269BA">
        <w:rPr>
          <w:sz w:val="20"/>
        </w:rPr>
        <w:t>* 9-13. évfolyamon megszervezett képzés/13. és 14. évfolyamon megszervezett képzés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spacing w:after="0"/>
        <w:ind w:left="426"/>
      </w:pPr>
      <w:r w:rsidRPr="003269BA">
        <w:t>A tantárgy a</w:t>
      </w:r>
      <w:r w:rsidR="007A511F" w:rsidRPr="003269BA">
        <w:t xml:space="preserve"> </w:t>
      </w:r>
      <w:r w:rsidR="000144BF" w:rsidRPr="003269BA">
        <w:t>fő</w:t>
      </w:r>
      <w:r w:rsidRPr="003269BA">
        <w:t>szakképesítéshez kapcsolódik.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tanításának célja</w:t>
      </w:r>
    </w:p>
    <w:p w:rsidR="000144BF" w:rsidRPr="003269BA" w:rsidRDefault="000144BF" w:rsidP="007A511F">
      <w:pPr>
        <w:ind w:left="360"/>
      </w:pPr>
      <w:r w:rsidRPr="003269BA">
        <w:t xml:space="preserve">A svédmasszázs elméleti alapjaira támaszkodva a tanulók ismerjék meg a </w:t>
      </w:r>
      <w:proofErr w:type="spellStart"/>
      <w:r w:rsidRPr="003269BA">
        <w:t>gyógymasszázs</w:t>
      </w:r>
      <w:proofErr w:type="spellEnd"/>
      <w:r w:rsidRPr="003269BA">
        <w:t xml:space="preserve"> és a nyirokmasszázs alapelveit és sajátítsák el azok elméleti alapjait.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Kapcsolódó közismereti, szakmai tartalmak</w:t>
      </w:r>
    </w:p>
    <w:p w:rsidR="000144BF" w:rsidRPr="003269BA" w:rsidRDefault="000144BF" w:rsidP="007A511F">
      <w:pPr>
        <w:ind w:left="360"/>
      </w:pPr>
      <w:r w:rsidRPr="003269BA">
        <w:t>Fizioterápia, svédmasszázs</w:t>
      </w:r>
      <w:r w:rsidR="00AB620D" w:rsidRPr="003269BA">
        <w:t xml:space="preserve">, </w:t>
      </w:r>
      <w:proofErr w:type="spellStart"/>
      <w:r w:rsidR="00AB620D" w:rsidRPr="003269BA">
        <w:t>klinikumi</w:t>
      </w:r>
      <w:proofErr w:type="spellEnd"/>
      <w:r w:rsidR="00AB620D" w:rsidRPr="003269BA">
        <w:t xml:space="preserve"> ismeretek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Témakörök</w:t>
      </w:r>
    </w:p>
    <w:p w:rsidR="00A23F09" w:rsidRPr="003269BA" w:rsidRDefault="000144B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Svédmasszázs</w:t>
      </w:r>
    </w:p>
    <w:p w:rsidR="000144BF" w:rsidRPr="003269BA" w:rsidRDefault="000144BF" w:rsidP="000144BF">
      <w:pPr>
        <w:tabs>
          <w:tab w:val="left" w:pos="1418"/>
          <w:tab w:val="right" w:pos="9072"/>
        </w:tabs>
        <w:spacing w:after="0"/>
        <w:ind w:left="851"/>
      </w:pPr>
      <w:r w:rsidRPr="003269BA">
        <w:t>A masszázs története</w:t>
      </w:r>
    </w:p>
    <w:p w:rsidR="000144BF" w:rsidRPr="003269BA" w:rsidRDefault="000144BF" w:rsidP="000144BF">
      <w:pPr>
        <w:tabs>
          <w:tab w:val="left" w:pos="1418"/>
          <w:tab w:val="right" w:pos="9072"/>
        </w:tabs>
        <w:spacing w:after="0"/>
        <w:ind w:left="851"/>
      </w:pPr>
      <w:r w:rsidRPr="003269BA">
        <w:t>A masszázs fogalma, felosztása és helye a fizioterápiában</w:t>
      </w:r>
    </w:p>
    <w:p w:rsidR="000144BF" w:rsidRPr="003269BA" w:rsidRDefault="000144BF" w:rsidP="000144BF">
      <w:pPr>
        <w:tabs>
          <w:tab w:val="left" w:pos="1418"/>
          <w:tab w:val="right" w:pos="9072"/>
        </w:tabs>
        <w:spacing w:after="0"/>
        <w:ind w:left="851"/>
      </w:pPr>
      <w:r w:rsidRPr="003269BA">
        <w:t>A masszázs feltételei</w:t>
      </w:r>
    </w:p>
    <w:p w:rsidR="000144BF" w:rsidRPr="003269BA" w:rsidRDefault="000144BF" w:rsidP="000144BF">
      <w:pPr>
        <w:tabs>
          <w:tab w:val="left" w:pos="1418"/>
          <w:tab w:val="right" w:pos="9072"/>
        </w:tabs>
        <w:spacing w:after="0"/>
        <w:ind w:left="851"/>
      </w:pPr>
      <w:r w:rsidRPr="003269BA">
        <w:t>Közvetítő anyagok</w:t>
      </w:r>
    </w:p>
    <w:p w:rsidR="000144BF" w:rsidRPr="003269BA" w:rsidRDefault="000144BF" w:rsidP="000144BF">
      <w:pPr>
        <w:tabs>
          <w:tab w:val="left" w:pos="1418"/>
          <w:tab w:val="right" w:pos="9072"/>
        </w:tabs>
        <w:spacing w:after="0"/>
        <w:ind w:left="851"/>
      </w:pPr>
      <w:r w:rsidRPr="003269BA">
        <w:t>Masszázs általános szabályai</w:t>
      </w:r>
    </w:p>
    <w:p w:rsidR="000144BF" w:rsidRPr="003269BA" w:rsidRDefault="000144BF" w:rsidP="000144BF">
      <w:pPr>
        <w:tabs>
          <w:tab w:val="left" w:pos="1418"/>
          <w:tab w:val="right" w:pos="9072"/>
        </w:tabs>
        <w:spacing w:after="0"/>
        <w:ind w:left="851"/>
      </w:pPr>
      <w:r w:rsidRPr="003269BA">
        <w:t>A svéd masszázs élettani hatásai</w:t>
      </w:r>
    </w:p>
    <w:p w:rsidR="000144BF" w:rsidRPr="003269BA" w:rsidRDefault="000144BF" w:rsidP="000144BF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</w:t>
      </w:r>
      <w:proofErr w:type="spellStart"/>
      <w:r w:rsidRPr="003269BA">
        <w:t>Melzack</w:t>
      </w:r>
      <w:proofErr w:type="spellEnd"/>
      <w:r w:rsidRPr="003269BA">
        <w:t xml:space="preserve"> – Wall féle fájdalom-kapuelmélet, a gerincvelői fájdalomzsilip</w:t>
      </w:r>
    </w:p>
    <w:p w:rsidR="000144BF" w:rsidRPr="003269BA" w:rsidRDefault="000144BF" w:rsidP="000144BF">
      <w:pPr>
        <w:tabs>
          <w:tab w:val="left" w:pos="1418"/>
          <w:tab w:val="right" w:pos="9072"/>
        </w:tabs>
        <w:spacing w:after="0"/>
        <w:ind w:left="851"/>
      </w:pPr>
      <w:r w:rsidRPr="003269BA">
        <w:t>A svéd masszázs célja, helye a komplex fizioterápiában</w:t>
      </w:r>
    </w:p>
    <w:p w:rsidR="000144BF" w:rsidRPr="003269BA" w:rsidRDefault="000144BF" w:rsidP="000144BF">
      <w:pPr>
        <w:tabs>
          <w:tab w:val="left" w:pos="1418"/>
          <w:tab w:val="right" w:pos="9072"/>
        </w:tabs>
        <w:spacing w:after="0"/>
        <w:ind w:left="851"/>
      </w:pPr>
      <w:proofErr w:type="gramStart"/>
      <w:r w:rsidRPr="003269BA">
        <w:t>Tájékozódás kezelés</w:t>
      </w:r>
      <w:proofErr w:type="gramEnd"/>
      <w:r w:rsidRPr="003269BA">
        <w:t xml:space="preserve"> előtt, svéd masszázst megelőző vizsgálat, kezelőlap értelmezése</w:t>
      </w:r>
    </w:p>
    <w:p w:rsidR="000144BF" w:rsidRPr="003269BA" w:rsidRDefault="000144BF" w:rsidP="000144BF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Indikációk, </w:t>
      </w:r>
      <w:proofErr w:type="spellStart"/>
      <w:r w:rsidRPr="003269BA">
        <w:t>kontraindikációk</w:t>
      </w:r>
      <w:proofErr w:type="spellEnd"/>
    </w:p>
    <w:p w:rsidR="000144BF" w:rsidRPr="003269BA" w:rsidRDefault="000144BF" w:rsidP="000144BF">
      <w:pPr>
        <w:tabs>
          <w:tab w:val="left" w:pos="1418"/>
          <w:tab w:val="right" w:pos="9072"/>
        </w:tabs>
        <w:spacing w:after="0"/>
        <w:ind w:left="851"/>
      </w:pPr>
      <w:r w:rsidRPr="003269BA">
        <w:t>Klasszikus svédmasszázs fogásrendszere és hatásmechanizmusuk</w:t>
      </w:r>
    </w:p>
    <w:p w:rsidR="000144BF" w:rsidRPr="003269BA" w:rsidRDefault="000144BF" w:rsidP="000144BF">
      <w:pPr>
        <w:tabs>
          <w:tab w:val="left" w:pos="1418"/>
          <w:tab w:val="right" w:pos="9072"/>
        </w:tabs>
        <w:spacing w:after="0"/>
        <w:ind w:left="851"/>
      </w:pPr>
      <w:r w:rsidRPr="003269BA">
        <w:t>Kiegészítő masszázsfogások</w:t>
      </w:r>
    </w:p>
    <w:p w:rsidR="000144BF" w:rsidRPr="003269BA" w:rsidRDefault="000144BF" w:rsidP="000144BF">
      <w:pPr>
        <w:tabs>
          <w:tab w:val="left" w:pos="1418"/>
          <w:tab w:val="right" w:pos="9072"/>
        </w:tabs>
        <w:spacing w:after="0"/>
        <w:ind w:left="851"/>
      </w:pPr>
      <w:r w:rsidRPr="003269BA">
        <w:t>Testtájak szerinti masszázskezelések</w:t>
      </w:r>
    </w:p>
    <w:p w:rsidR="000144BF" w:rsidRPr="003269BA" w:rsidRDefault="000144BF" w:rsidP="000144BF">
      <w:pPr>
        <w:tabs>
          <w:tab w:val="left" w:pos="1418"/>
          <w:tab w:val="right" w:pos="9072"/>
        </w:tabs>
        <w:spacing w:after="0"/>
        <w:ind w:left="851"/>
      </w:pPr>
      <w:r w:rsidRPr="003269BA">
        <w:t>Passzív kimozgatás elméleti alapjai</w:t>
      </w:r>
    </w:p>
    <w:p w:rsidR="000144BF" w:rsidRPr="003269BA" w:rsidRDefault="000144BF" w:rsidP="000144BF">
      <w:pPr>
        <w:tabs>
          <w:tab w:val="left" w:pos="1418"/>
          <w:tab w:val="right" w:pos="9072"/>
        </w:tabs>
        <w:spacing w:after="0"/>
        <w:ind w:left="851"/>
      </w:pPr>
      <w:r w:rsidRPr="003269BA">
        <w:t>Betegségek masszázskezelése svéd masszázzsal</w:t>
      </w:r>
    </w:p>
    <w:p w:rsidR="000144BF" w:rsidRPr="003269BA" w:rsidRDefault="000144BF" w:rsidP="000144BF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Kontraktúrák</w:t>
      </w:r>
      <w:proofErr w:type="spellEnd"/>
      <w:r w:rsidRPr="003269BA">
        <w:t xml:space="preserve"> kezelése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0144B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Reflexzóna masszázs</w:t>
      </w:r>
    </w:p>
    <w:p w:rsidR="000144BF" w:rsidRPr="003269BA" w:rsidRDefault="000144BF" w:rsidP="000144BF">
      <w:pPr>
        <w:tabs>
          <w:tab w:val="left" w:pos="1418"/>
          <w:tab w:val="right" w:pos="9072"/>
        </w:tabs>
        <w:spacing w:after="0"/>
        <w:ind w:left="851"/>
      </w:pPr>
      <w:r w:rsidRPr="003269BA">
        <w:t>Szegment masszázs elve, hatásmechanizmusa, zónák (</w:t>
      </w:r>
      <w:proofErr w:type="spellStart"/>
      <w:r w:rsidRPr="003269BA">
        <w:t>Head-Mckenzie</w:t>
      </w:r>
      <w:proofErr w:type="spellEnd"/>
      <w:r w:rsidRPr="003269BA">
        <w:t>)</w:t>
      </w:r>
    </w:p>
    <w:p w:rsidR="000144BF" w:rsidRPr="003269BA" w:rsidRDefault="000144BF" w:rsidP="000144BF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Kötőszöveti masszázs elve, hatásmechanizmusa, zónák (E. </w:t>
      </w:r>
      <w:proofErr w:type="spellStart"/>
      <w:r w:rsidRPr="003269BA">
        <w:t>Dicke</w:t>
      </w:r>
      <w:proofErr w:type="spellEnd"/>
      <w:r w:rsidRPr="003269BA">
        <w:t>)</w:t>
      </w:r>
    </w:p>
    <w:p w:rsidR="000144BF" w:rsidRPr="003269BA" w:rsidRDefault="000144BF" w:rsidP="000144BF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Periostealis</w:t>
      </w:r>
      <w:proofErr w:type="spellEnd"/>
      <w:r w:rsidRPr="003269BA">
        <w:t xml:space="preserve"> masszázs elve, hatásmechanizmusa, kivitelezése (P. </w:t>
      </w:r>
      <w:proofErr w:type="spellStart"/>
      <w:r w:rsidRPr="003269BA">
        <w:t>Vogler</w:t>
      </w:r>
      <w:proofErr w:type="spellEnd"/>
      <w:r w:rsidRPr="003269BA">
        <w:t>)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0144B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Nyirokmasszázs</w:t>
      </w:r>
    </w:p>
    <w:p w:rsidR="000144BF" w:rsidRPr="003269BA" w:rsidRDefault="000144BF" w:rsidP="000144BF">
      <w:pPr>
        <w:tabs>
          <w:tab w:val="left" w:pos="1418"/>
          <w:tab w:val="right" w:pos="9072"/>
        </w:tabs>
        <w:spacing w:after="0"/>
        <w:ind w:left="851"/>
      </w:pPr>
      <w:r w:rsidRPr="003269BA">
        <w:t>A nyirokmasszázs fogalma, felosztása, helye a fizioterápiában</w:t>
      </w:r>
    </w:p>
    <w:p w:rsidR="000144BF" w:rsidRPr="003269BA" w:rsidRDefault="000144BF" w:rsidP="000144BF">
      <w:pPr>
        <w:tabs>
          <w:tab w:val="left" w:pos="1418"/>
          <w:tab w:val="right" w:pos="9072"/>
        </w:tabs>
        <w:spacing w:after="0"/>
        <w:ind w:left="851"/>
      </w:pPr>
      <w:r w:rsidRPr="003269BA">
        <w:t>A nyirokmasszázs anatómiája, élettana, kórtana, nyirokszervek</w:t>
      </w:r>
    </w:p>
    <w:p w:rsidR="000144BF" w:rsidRPr="003269BA" w:rsidRDefault="000144BF" w:rsidP="000144BF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A nyirokmasszázs általános szabályai </w:t>
      </w:r>
    </w:p>
    <w:p w:rsidR="000144BF" w:rsidRPr="003269BA" w:rsidRDefault="000144BF" w:rsidP="000144BF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 A nyirokmasszázs célja, hatása. Indikációk, </w:t>
      </w:r>
      <w:proofErr w:type="spellStart"/>
      <w:r w:rsidRPr="003269BA">
        <w:t>kontraindikációk</w:t>
      </w:r>
      <w:proofErr w:type="spellEnd"/>
    </w:p>
    <w:p w:rsidR="000144BF" w:rsidRPr="003269BA" w:rsidRDefault="000144BF" w:rsidP="000144BF">
      <w:pPr>
        <w:tabs>
          <w:tab w:val="left" w:pos="1418"/>
          <w:tab w:val="right" w:pos="9072"/>
        </w:tabs>
        <w:spacing w:after="0"/>
        <w:ind w:left="851"/>
      </w:pPr>
      <w:r w:rsidRPr="003269BA">
        <w:t>A nyirokmasszázs fogásrendszere és hatásmechanizmusuk</w:t>
      </w:r>
    </w:p>
    <w:p w:rsidR="000144BF" w:rsidRPr="003269BA" w:rsidRDefault="000144BF" w:rsidP="000144BF">
      <w:pPr>
        <w:tabs>
          <w:tab w:val="left" w:pos="1418"/>
          <w:tab w:val="right" w:pos="9072"/>
        </w:tabs>
        <w:spacing w:after="0"/>
        <w:ind w:left="851"/>
      </w:pPr>
      <w:r w:rsidRPr="003269BA">
        <w:t>Kiegészítő masszázsfogások</w:t>
      </w:r>
    </w:p>
    <w:p w:rsidR="000144BF" w:rsidRPr="003269BA" w:rsidRDefault="000144BF" w:rsidP="000144BF">
      <w:pPr>
        <w:tabs>
          <w:tab w:val="left" w:pos="1418"/>
          <w:tab w:val="right" w:pos="9072"/>
        </w:tabs>
        <w:spacing w:after="0"/>
        <w:ind w:left="851"/>
      </w:pPr>
      <w:r w:rsidRPr="003269BA">
        <w:t>Testtájak szerinti nyirokmasszázs kezelések</w:t>
      </w:r>
    </w:p>
    <w:p w:rsidR="000144BF" w:rsidRPr="003269BA" w:rsidRDefault="000144BF" w:rsidP="000144BF">
      <w:pPr>
        <w:tabs>
          <w:tab w:val="left" w:pos="1418"/>
          <w:tab w:val="right" w:pos="9072"/>
        </w:tabs>
        <w:spacing w:after="0"/>
        <w:ind w:left="851"/>
      </w:pPr>
      <w:r w:rsidRPr="003269BA">
        <w:t>Betegségek nyirokmasszázs kezelése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16204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Betegségek keze</w:t>
      </w:r>
      <w:r w:rsidR="000144BF" w:rsidRPr="003269BA">
        <w:rPr>
          <w:b/>
          <w:i/>
        </w:rPr>
        <w:t>lése</w:t>
      </w:r>
    </w:p>
    <w:p w:rsidR="000144BF" w:rsidRPr="003269BA" w:rsidRDefault="000144BF" w:rsidP="007A511F">
      <w:pPr>
        <w:ind w:left="567"/>
      </w:pPr>
      <w:r w:rsidRPr="003269BA">
        <w:t xml:space="preserve">Az elméleti képzés során elsajátított reumatológiai, ortopédiai, traumatológiai betegségek, </w:t>
      </w:r>
      <w:proofErr w:type="spellStart"/>
      <w:r w:rsidRPr="003269BA">
        <w:t>postoperatív</w:t>
      </w:r>
      <w:proofErr w:type="spellEnd"/>
      <w:r w:rsidRPr="003269BA">
        <w:t xml:space="preserve"> tünetek kezelése: </w:t>
      </w:r>
      <w:proofErr w:type="spellStart"/>
      <w:r w:rsidRPr="003269BA">
        <w:t>spondylitis</w:t>
      </w:r>
      <w:proofErr w:type="spellEnd"/>
      <w:r w:rsidRPr="003269BA">
        <w:t xml:space="preserve"> </w:t>
      </w:r>
      <w:proofErr w:type="spellStart"/>
      <w:r w:rsidRPr="003269BA">
        <w:t>ankylopoetica</w:t>
      </w:r>
      <w:proofErr w:type="spellEnd"/>
      <w:r w:rsidRPr="003269BA">
        <w:t xml:space="preserve"> (</w:t>
      </w:r>
      <w:proofErr w:type="spellStart"/>
      <w:r w:rsidRPr="003269BA">
        <w:t>SpA</w:t>
      </w:r>
      <w:proofErr w:type="spellEnd"/>
      <w:r w:rsidRPr="003269BA">
        <w:t xml:space="preserve">), </w:t>
      </w:r>
      <w:proofErr w:type="spellStart"/>
      <w:r w:rsidRPr="003269BA">
        <w:t>rheumatoid</w:t>
      </w:r>
      <w:proofErr w:type="spellEnd"/>
      <w:r w:rsidRPr="003269BA">
        <w:t xml:space="preserve"> </w:t>
      </w:r>
      <w:proofErr w:type="spellStart"/>
      <w:r w:rsidRPr="003269BA">
        <w:t>arthritis</w:t>
      </w:r>
      <w:proofErr w:type="spellEnd"/>
      <w:r w:rsidRPr="003269BA">
        <w:t xml:space="preserve"> (RA), </w:t>
      </w:r>
      <w:proofErr w:type="spellStart"/>
      <w:r w:rsidRPr="003269BA">
        <w:t>spondylosis</w:t>
      </w:r>
      <w:proofErr w:type="spellEnd"/>
      <w:r w:rsidRPr="003269BA">
        <w:t xml:space="preserve">, </w:t>
      </w:r>
      <w:proofErr w:type="spellStart"/>
      <w:r w:rsidRPr="003269BA">
        <w:t>spondylarthrosis</w:t>
      </w:r>
      <w:proofErr w:type="spellEnd"/>
      <w:r w:rsidRPr="003269BA">
        <w:t xml:space="preserve">, </w:t>
      </w:r>
      <w:proofErr w:type="spellStart"/>
      <w:r w:rsidRPr="003269BA">
        <w:t>discopathia</w:t>
      </w:r>
      <w:proofErr w:type="spellEnd"/>
      <w:r w:rsidRPr="003269BA">
        <w:t>, PHS (</w:t>
      </w:r>
      <w:proofErr w:type="spellStart"/>
      <w:r w:rsidRPr="003269BA">
        <w:t>supraspinatus</w:t>
      </w:r>
      <w:proofErr w:type="spellEnd"/>
      <w:r w:rsidRPr="003269BA">
        <w:t xml:space="preserve"> </w:t>
      </w:r>
      <w:proofErr w:type="spellStart"/>
      <w:r w:rsidRPr="003269BA">
        <w:t>tendinitis</w:t>
      </w:r>
      <w:proofErr w:type="spellEnd"/>
      <w:r w:rsidRPr="003269BA">
        <w:t xml:space="preserve">, </w:t>
      </w:r>
      <w:r w:rsidRPr="003269BA">
        <w:lastRenderedPageBreak/>
        <w:t xml:space="preserve">m. </w:t>
      </w:r>
      <w:proofErr w:type="spellStart"/>
      <w:r w:rsidRPr="003269BA">
        <w:t>biceps</w:t>
      </w:r>
      <w:proofErr w:type="spellEnd"/>
      <w:r w:rsidRPr="003269BA">
        <w:t xml:space="preserve"> </w:t>
      </w:r>
      <w:proofErr w:type="spellStart"/>
      <w:r w:rsidRPr="003269BA">
        <w:t>brachii</w:t>
      </w:r>
      <w:proofErr w:type="spellEnd"/>
      <w:r w:rsidRPr="003269BA">
        <w:t xml:space="preserve"> </w:t>
      </w:r>
      <w:proofErr w:type="spellStart"/>
      <w:r w:rsidRPr="003269BA">
        <w:t>tendinitis</w:t>
      </w:r>
      <w:proofErr w:type="spellEnd"/>
      <w:r w:rsidRPr="003269BA">
        <w:t xml:space="preserve">, </w:t>
      </w:r>
      <w:proofErr w:type="spellStart"/>
      <w:r w:rsidRPr="003269BA">
        <w:t>adhaesiv</w:t>
      </w:r>
      <w:proofErr w:type="spellEnd"/>
      <w:r w:rsidRPr="003269BA">
        <w:t xml:space="preserve"> </w:t>
      </w:r>
      <w:proofErr w:type="spellStart"/>
      <w:r w:rsidRPr="003269BA">
        <w:t>capsulitis</w:t>
      </w:r>
      <w:proofErr w:type="spellEnd"/>
      <w:r w:rsidRPr="003269BA">
        <w:t xml:space="preserve">), </w:t>
      </w:r>
      <w:proofErr w:type="spellStart"/>
      <w:r w:rsidRPr="003269BA">
        <w:t>fibromyalgia</w:t>
      </w:r>
      <w:proofErr w:type="spellEnd"/>
      <w:r w:rsidRPr="003269BA">
        <w:t xml:space="preserve">, </w:t>
      </w:r>
      <w:proofErr w:type="spellStart"/>
      <w:r w:rsidRPr="003269BA">
        <w:t>lumbago-lumboischialgia</w:t>
      </w:r>
      <w:proofErr w:type="spellEnd"/>
      <w:r w:rsidRPr="003269BA">
        <w:t xml:space="preserve">, </w:t>
      </w:r>
      <w:proofErr w:type="spellStart"/>
      <w:r w:rsidRPr="003269BA">
        <w:t>discus</w:t>
      </w:r>
      <w:proofErr w:type="spellEnd"/>
      <w:r w:rsidRPr="003269BA">
        <w:t xml:space="preserve"> </w:t>
      </w:r>
      <w:proofErr w:type="spellStart"/>
      <w:r w:rsidRPr="003269BA">
        <w:t>hernia</w:t>
      </w:r>
      <w:proofErr w:type="spellEnd"/>
      <w:r w:rsidRPr="003269BA">
        <w:t xml:space="preserve">, </w:t>
      </w:r>
      <w:proofErr w:type="spellStart"/>
      <w:r w:rsidRPr="003269BA">
        <w:t>spondylolisthesis</w:t>
      </w:r>
      <w:proofErr w:type="spellEnd"/>
      <w:r w:rsidRPr="003269BA">
        <w:t xml:space="preserve"> </w:t>
      </w:r>
      <w:proofErr w:type="spellStart"/>
      <w:r w:rsidRPr="003269BA">
        <w:t>-lysis</w:t>
      </w:r>
      <w:proofErr w:type="spellEnd"/>
      <w:r w:rsidRPr="003269BA">
        <w:t xml:space="preserve">, </w:t>
      </w:r>
      <w:proofErr w:type="spellStart"/>
      <w:r w:rsidRPr="003269BA">
        <w:t>coxarthrosis-</w:t>
      </w:r>
      <w:proofErr w:type="spellEnd"/>
      <w:r w:rsidRPr="003269BA">
        <w:t xml:space="preserve"> </w:t>
      </w:r>
      <w:proofErr w:type="spellStart"/>
      <w:r w:rsidRPr="003269BA">
        <w:t>luxatio</w:t>
      </w:r>
      <w:proofErr w:type="spellEnd"/>
      <w:r w:rsidRPr="003269BA">
        <w:t xml:space="preserve"> </w:t>
      </w:r>
      <w:proofErr w:type="spellStart"/>
      <w:r w:rsidRPr="003269BA">
        <w:t>coxae</w:t>
      </w:r>
      <w:proofErr w:type="spellEnd"/>
      <w:r w:rsidRPr="003269BA">
        <w:t xml:space="preserve">, </w:t>
      </w:r>
      <w:proofErr w:type="spellStart"/>
      <w:r w:rsidRPr="003269BA">
        <w:t>pes</w:t>
      </w:r>
      <w:proofErr w:type="spellEnd"/>
      <w:r w:rsidRPr="003269BA">
        <w:t xml:space="preserve"> </w:t>
      </w:r>
      <w:proofErr w:type="spellStart"/>
      <w:r w:rsidRPr="003269BA">
        <w:t>planus</w:t>
      </w:r>
      <w:proofErr w:type="spellEnd"/>
      <w:r w:rsidRPr="003269BA">
        <w:t xml:space="preserve">, </w:t>
      </w:r>
      <w:proofErr w:type="spellStart"/>
      <w:r w:rsidRPr="003269BA">
        <w:t>gonarthrosis</w:t>
      </w:r>
      <w:proofErr w:type="spellEnd"/>
      <w:r w:rsidRPr="003269BA">
        <w:t xml:space="preserve">, </w:t>
      </w:r>
      <w:proofErr w:type="spellStart"/>
      <w:r w:rsidRPr="003269BA">
        <w:t>scoliosis</w:t>
      </w:r>
      <w:proofErr w:type="spellEnd"/>
      <w:r w:rsidRPr="003269BA">
        <w:t xml:space="preserve">, osteoporosis, </w:t>
      </w:r>
      <w:proofErr w:type="spellStart"/>
      <w:r w:rsidRPr="003269BA">
        <w:t>epicondylitis</w:t>
      </w:r>
      <w:proofErr w:type="spellEnd"/>
      <w:r w:rsidRPr="003269BA">
        <w:t xml:space="preserve"> </w:t>
      </w:r>
      <w:proofErr w:type="spellStart"/>
      <w:r w:rsidRPr="003269BA">
        <w:t>humeri</w:t>
      </w:r>
      <w:proofErr w:type="spellEnd"/>
      <w:r w:rsidRPr="003269BA">
        <w:t xml:space="preserve">, </w:t>
      </w:r>
      <w:proofErr w:type="spellStart"/>
      <w:r w:rsidRPr="003269BA">
        <w:t>Dupuytren</w:t>
      </w:r>
      <w:proofErr w:type="spellEnd"/>
      <w:r w:rsidRPr="003269BA">
        <w:t xml:space="preserve"> </w:t>
      </w:r>
      <w:proofErr w:type="spellStart"/>
      <w:r w:rsidRPr="003269BA">
        <w:t>contractura</w:t>
      </w:r>
      <w:proofErr w:type="spellEnd"/>
      <w:r w:rsidRPr="003269BA">
        <w:t xml:space="preserve">, </w:t>
      </w:r>
      <w:proofErr w:type="spellStart"/>
      <w:r w:rsidRPr="003269BA">
        <w:t>Heberden</w:t>
      </w:r>
      <w:proofErr w:type="spellEnd"/>
      <w:r w:rsidRPr="003269BA">
        <w:t xml:space="preserve"> csomó, </w:t>
      </w:r>
      <w:proofErr w:type="spellStart"/>
      <w:r w:rsidRPr="003269BA">
        <w:t>Bouchard</w:t>
      </w:r>
      <w:proofErr w:type="spellEnd"/>
      <w:r w:rsidRPr="003269BA">
        <w:t xml:space="preserve"> csomó, </w:t>
      </w:r>
      <w:proofErr w:type="spellStart"/>
      <w:r w:rsidRPr="003269BA">
        <w:t>Scheuermann</w:t>
      </w:r>
      <w:proofErr w:type="spellEnd"/>
      <w:r w:rsidRPr="003269BA">
        <w:t xml:space="preserve"> </w:t>
      </w:r>
      <w:proofErr w:type="spellStart"/>
      <w:r w:rsidRPr="003269BA">
        <w:t>syndroma</w:t>
      </w:r>
      <w:proofErr w:type="spellEnd"/>
      <w:r w:rsidRPr="003269BA">
        <w:t xml:space="preserve">. </w:t>
      </w:r>
      <w:proofErr w:type="spellStart"/>
      <w:r w:rsidRPr="003269BA">
        <w:t>st</w:t>
      </w:r>
      <w:proofErr w:type="spellEnd"/>
      <w:r w:rsidRPr="003269BA">
        <w:t xml:space="preserve">. </w:t>
      </w:r>
      <w:proofErr w:type="gramStart"/>
      <w:r w:rsidRPr="003269BA">
        <w:t>post</w:t>
      </w:r>
      <w:proofErr w:type="gramEnd"/>
      <w:r w:rsidRPr="003269BA">
        <w:t xml:space="preserve"> </w:t>
      </w:r>
      <w:proofErr w:type="spellStart"/>
      <w:r w:rsidRPr="003269BA">
        <w:t>laminectomiam</w:t>
      </w:r>
      <w:proofErr w:type="spellEnd"/>
      <w:r w:rsidRPr="003269BA">
        <w:t xml:space="preserve">, </w:t>
      </w:r>
      <w:proofErr w:type="spellStart"/>
      <w:r w:rsidRPr="003269BA">
        <w:t>st</w:t>
      </w:r>
      <w:proofErr w:type="spellEnd"/>
      <w:r w:rsidRPr="003269BA">
        <w:t xml:space="preserve">. </w:t>
      </w:r>
      <w:proofErr w:type="gramStart"/>
      <w:r w:rsidRPr="003269BA">
        <w:t>post</w:t>
      </w:r>
      <w:proofErr w:type="gramEnd"/>
      <w:r w:rsidRPr="003269BA">
        <w:t xml:space="preserve"> </w:t>
      </w:r>
      <w:proofErr w:type="spellStart"/>
      <w:r w:rsidRPr="003269BA">
        <w:t>flavotomiam</w:t>
      </w:r>
      <w:proofErr w:type="spellEnd"/>
      <w:r w:rsidRPr="003269BA">
        <w:t xml:space="preserve">, </w:t>
      </w:r>
      <w:proofErr w:type="spellStart"/>
      <w:r w:rsidRPr="003269BA">
        <w:t>st</w:t>
      </w:r>
      <w:proofErr w:type="spellEnd"/>
      <w:r w:rsidRPr="003269BA">
        <w:t xml:space="preserve">. </w:t>
      </w:r>
      <w:proofErr w:type="gramStart"/>
      <w:r w:rsidRPr="003269BA">
        <w:t>post</w:t>
      </w:r>
      <w:proofErr w:type="gramEnd"/>
      <w:r w:rsidRPr="003269BA">
        <w:t xml:space="preserve"> </w:t>
      </w:r>
      <w:proofErr w:type="spellStart"/>
      <w:r w:rsidRPr="003269BA">
        <w:t>osteotomiam</w:t>
      </w:r>
      <w:proofErr w:type="spellEnd"/>
      <w:r w:rsidRPr="003269BA">
        <w:t xml:space="preserve">, </w:t>
      </w:r>
      <w:proofErr w:type="spellStart"/>
      <w:r w:rsidRPr="003269BA">
        <w:t>st</w:t>
      </w:r>
      <w:proofErr w:type="spellEnd"/>
      <w:r w:rsidRPr="003269BA">
        <w:t xml:space="preserve">. </w:t>
      </w:r>
      <w:proofErr w:type="gramStart"/>
      <w:r w:rsidRPr="003269BA">
        <w:t>post</w:t>
      </w:r>
      <w:proofErr w:type="gramEnd"/>
      <w:r w:rsidRPr="003269BA">
        <w:t xml:space="preserve"> </w:t>
      </w:r>
      <w:proofErr w:type="spellStart"/>
      <w:r w:rsidRPr="003269BA">
        <w:t>implantationem</w:t>
      </w:r>
      <w:proofErr w:type="spellEnd"/>
      <w:r w:rsidRPr="003269BA">
        <w:t xml:space="preserve"> TEP </w:t>
      </w:r>
      <w:proofErr w:type="spellStart"/>
      <w:r w:rsidRPr="003269BA">
        <w:t>coxae</w:t>
      </w:r>
      <w:proofErr w:type="spellEnd"/>
      <w:r w:rsidRPr="003269BA">
        <w:t xml:space="preserve"> et </w:t>
      </w:r>
      <w:proofErr w:type="spellStart"/>
      <w:r w:rsidRPr="003269BA">
        <w:t>gen</w:t>
      </w:r>
      <w:proofErr w:type="spellEnd"/>
      <w:r w:rsidRPr="003269BA">
        <w:t xml:space="preserve">., centrális és perifériás bénulások, </w:t>
      </w:r>
      <w:proofErr w:type="spellStart"/>
      <w:r w:rsidRPr="003269BA">
        <w:t>Sudeck</w:t>
      </w:r>
      <w:proofErr w:type="spellEnd"/>
      <w:r w:rsidRPr="003269BA">
        <w:t xml:space="preserve"> </w:t>
      </w:r>
      <w:proofErr w:type="spellStart"/>
      <w:r w:rsidRPr="003269BA">
        <w:t>syndroma</w:t>
      </w:r>
      <w:proofErr w:type="spellEnd"/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képzés javasolt helyszíne (ajánlás)</w:t>
      </w:r>
    </w:p>
    <w:p w:rsidR="00A23F09" w:rsidRPr="003269BA" w:rsidRDefault="000144BF" w:rsidP="00A23F09">
      <w:pPr>
        <w:spacing w:after="0"/>
        <w:ind w:left="426"/>
      </w:pPr>
      <w:r w:rsidRPr="003269BA">
        <w:t>Tanterem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értékelésének módja</w:t>
      </w:r>
    </w:p>
    <w:p w:rsidR="00A23F09" w:rsidRPr="003269BA" w:rsidRDefault="00A23F09" w:rsidP="00A23F09">
      <w:pPr>
        <w:spacing w:after="0"/>
        <w:ind w:left="426"/>
      </w:pPr>
      <w:r w:rsidRPr="003269BA">
        <w:t xml:space="preserve">A nemzeti köznevelésről szóló 2011. évi </w:t>
      </w:r>
      <w:r w:rsidR="004E3289">
        <w:t xml:space="preserve">CXC. törvény </w:t>
      </w:r>
      <w:r w:rsidRPr="003269BA">
        <w:t xml:space="preserve">54. § </w:t>
      </w:r>
      <w:r w:rsidR="00FA59E3">
        <w:t>(2) bekezdés a)</w:t>
      </w:r>
      <w:r w:rsidRPr="003269BA">
        <w:t xml:space="preserve"> pontja szerinti értékeléssel.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7848C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proofErr w:type="spellStart"/>
      <w:r w:rsidRPr="003269BA">
        <w:rPr>
          <w:b/>
        </w:rPr>
        <w:t>Gyógymasszázs</w:t>
      </w:r>
      <w:proofErr w:type="spellEnd"/>
      <w:r w:rsidRPr="003269BA">
        <w:rPr>
          <w:b/>
        </w:rPr>
        <w:t xml:space="preserve"> gyakorlat</w:t>
      </w:r>
      <w:r w:rsidR="00A23F09" w:rsidRPr="003269BA">
        <w:rPr>
          <w:b/>
        </w:rPr>
        <w:t xml:space="preserve"> tantárgy</w:t>
      </w:r>
      <w:r w:rsidR="00A23F09" w:rsidRPr="003269BA">
        <w:rPr>
          <w:b/>
        </w:rPr>
        <w:tab/>
      </w:r>
      <w:r w:rsidR="00162049" w:rsidRPr="003269BA">
        <w:rPr>
          <w:b/>
        </w:rPr>
        <w:t>249</w:t>
      </w:r>
      <w:r w:rsidR="00A23F09" w:rsidRPr="003269BA">
        <w:rPr>
          <w:b/>
        </w:rPr>
        <w:t xml:space="preserve"> óra/</w:t>
      </w:r>
      <w:r w:rsidR="00162049" w:rsidRPr="003269BA">
        <w:rPr>
          <w:b/>
        </w:rPr>
        <w:t>249</w:t>
      </w:r>
      <w:r w:rsidR="00A23F09" w:rsidRPr="003269BA">
        <w:rPr>
          <w:b/>
        </w:rPr>
        <w:t xml:space="preserve"> óra*</w:t>
      </w:r>
    </w:p>
    <w:p w:rsidR="00A23F09" w:rsidRPr="003269BA" w:rsidRDefault="00A23F09" w:rsidP="00A23F09">
      <w:pPr>
        <w:spacing w:after="0"/>
        <w:jc w:val="right"/>
        <w:rPr>
          <w:sz w:val="20"/>
        </w:rPr>
      </w:pPr>
      <w:r w:rsidRPr="003269BA">
        <w:rPr>
          <w:sz w:val="20"/>
        </w:rPr>
        <w:t>* 9-13. évfolyamon megszervezett képzés/13. és 14. évfolyamon megszervezett képzés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spacing w:after="0"/>
        <w:ind w:left="426"/>
      </w:pPr>
      <w:r w:rsidRPr="003269BA">
        <w:t>A tantárgy a</w:t>
      </w:r>
      <w:r w:rsidR="007A511F" w:rsidRPr="003269BA">
        <w:t xml:space="preserve"> </w:t>
      </w:r>
      <w:r w:rsidRPr="003269BA">
        <w:t>főszakképesítéshez kapcsolódik.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tanításának célja</w:t>
      </w:r>
    </w:p>
    <w:p w:rsidR="00CA646C" w:rsidRPr="003269BA" w:rsidRDefault="00CA646C" w:rsidP="007A511F">
      <w:pPr>
        <w:ind w:left="360"/>
      </w:pPr>
      <w:r w:rsidRPr="003269BA">
        <w:t xml:space="preserve">A gyógy- és a </w:t>
      </w:r>
      <w:proofErr w:type="gramStart"/>
      <w:r w:rsidRPr="003269BA">
        <w:t>nyirokmasszázs</w:t>
      </w:r>
      <w:proofErr w:type="gramEnd"/>
      <w:r w:rsidRPr="003269BA">
        <w:t xml:space="preserve"> ill. a vezetett passzív kimozgatás fogásrendszerének megismerése és precíz alkalmazása. A tanuló váljon képessé arra, hogy az orvosi utasításra, diagnózis alapján, önállóan és kellő magabiztossággal, készség szintjén el tudja végezni az előírt kezelést. Tudjon dönteni, hogy milyen masszázskezelést alkalmaz a gyógyulás érdekében (svéd, szegment, stb.)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Kapcsolódó közismereti, szakmai tartalmak</w:t>
      </w:r>
    </w:p>
    <w:p w:rsidR="00A23F09" w:rsidRPr="003269BA" w:rsidRDefault="00CA646C" w:rsidP="00A23F09">
      <w:pPr>
        <w:spacing w:after="0"/>
        <w:ind w:left="426"/>
      </w:pPr>
      <w:proofErr w:type="spellStart"/>
      <w:r w:rsidRPr="003269BA">
        <w:t>Klinikumi</w:t>
      </w:r>
      <w:proofErr w:type="spellEnd"/>
      <w:r w:rsidRPr="003269BA">
        <w:t xml:space="preserve"> ismeretek, </w:t>
      </w:r>
      <w:proofErr w:type="spellStart"/>
      <w:r w:rsidRPr="003269BA">
        <w:t>gyógymasszázs</w:t>
      </w:r>
      <w:proofErr w:type="spellEnd"/>
      <w:r w:rsidRPr="003269BA">
        <w:t xml:space="preserve"> elmélet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Témakörök</w:t>
      </w:r>
    </w:p>
    <w:p w:rsidR="00A23F09" w:rsidRPr="003269BA" w:rsidRDefault="00CA646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Svédmasszázs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>Masszázs általános szabályainak alkalmazása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>Vivőanyagok (</w:t>
      </w:r>
      <w:proofErr w:type="spellStart"/>
      <w:r w:rsidRPr="003269BA">
        <w:t>talcum</w:t>
      </w:r>
      <w:proofErr w:type="spellEnd"/>
      <w:r w:rsidRPr="003269BA">
        <w:t xml:space="preserve">, masszázskrémek) alkalmazása 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Állapotfelmérés: </w:t>
      </w:r>
      <w:proofErr w:type="spellStart"/>
      <w:r w:rsidRPr="003269BA">
        <w:t>inspectio</w:t>
      </w:r>
      <w:proofErr w:type="spellEnd"/>
      <w:r w:rsidRPr="003269BA">
        <w:t xml:space="preserve">, </w:t>
      </w:r>
      <w:proofErr w:type="spellStart"/>
      <w:r w:rsidRPr="003269BA">
        <w:t>palpatio</w:t>
      </w:r>
      <w:proofErr w:type="spellEnd"/>
      <w:r w:rsidRPr="003269BA">
        <w:t>, (kóros élettani, anatómiai állapotok felismerése)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Kezelőlap értelmezése: a gyakran használt </w:t>
      </w:r>
      <w:proofErr w:type="spellStart"/>
      <w:r w:rsidRPr="003269BA">
        <w:t>BNO-kódok</w:t>
      </w:r>
      <w:proofErr w:type="spellEnd"/>
      <w:r w:rsidRPr="003269BA">
        <w:t xml:space="preserve"> ismerete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>Svédmasszázs fogások ismerete, sorrendje és azok hatásmechanizmusa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>Testtájak szerinti masszázskezelések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Kontraktúrák</w:t>
      </w:r>
      <w:proofErr w:type="spellEnd"/>
      <w:r w:rsidRPr="003269BA">
        <w:t xml:space="preserve"> kezelése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CA646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Betegségek kezelése</w:t>
      </w:r>
    </w:p>
    <w:p w:rsidR="00CA646C" w:rsidRPr="003269BA" w:rsidRDefault="00CA646C" w:rsidP="007A511F">
      <w:pPr>
        <w:ind w:left="567"/>
      </w:pPr>
      <w:r w:rsidRPr="003269BA">
        <w:t xml:space="preserve">Az elméleti képzés során elsajátított reumatológiai, ortopédiai, traumatológiai betegségek, </w:t>
      </w:r>
      <w:proofErr w:type="spellStart"/>
      <w:r w:rsidRPr="003269BA">
        <w:t>postoperatív</w:t>
      </w:r>
      <w:proofErr w:type="spellEnd"/>
      <w:r w:rsidRPr="003269BA">
        <w:t xml:space="preserve"> tünetek kezelése: </w:t>
      </w:r>
      <w:proofErr w:type="spellStart"/>
      <w:r w:rsidRPr="003269BA">
        <w:t>spondylitis</w:t>
      </w:r>
      <w:proofErr w:type="spellEnd"/>
      <w:r w:rsidRPr="003269BA">
        <w:t xml:space="preserve"> </w:t>
      </w:r>
      <w:proofErr w:type="spellStart"/>
      <w:r w:rsidRPr="003269BA">
        <w:t>ankylopoetica</w:t>
      </w:r>
      <w:proofErr w:type="spellEnd"/>
      <w:r w:rsidRPr="003269BA">
        <w:t xml:space="preserve"> (</w:t>
      </w:r>
      <w:proofErr w:type="spellStart"/>
      <w:r w:rsidRPr="003269BA">
        <w:t>SpA</w:t>
      </w:r>
      <w:proofErr w:type="spellEnd"/>
      <w:r w:rsidRPr="003269BA">
        <w:t xml:space="preserve">), </w:t>
      </w:r>
      <w:proofErr w:type="spellStart"/>
      <w:r w:rsidRPr="003269BA">
        <w:t>rheumatoid</w:t>
      </w:r>
      <w:proofErr w:type="spellEnd"/>
      <w:r w:rsidRPr="003269BA">
        <w:t xml:space="preserve"> </w:t>
      </w:r>
      <w:proofErr w:type="spellStart"/>
      <w:r w:rsidRPr="003269BA">
        <w:t>arthritis</w:t>
      </w:r>
      <w:proofErr w:type="spellEnd"/>
      <w:r w:rsidRPr="003269BA">
        <w:t xml:space="preserve"> (RA), </w:t>
      </w:r>
      <w:proofErr w:type="spellStart"/>
      <w:r w:rsidRPr="003269BA">
        <w:t>spondylosis</w:t>
      </w:r>
      <w:proofErr w:type="spellEnd"/>
      <w:r w:rsidRPr="003269BA">
        <w:t xml:space="preserve">, </w:t>
      </w:r>
      <w:proofErr w:type="spellStart"/>
      <w:r w:rsidRPr="003269BA">
        <w:t>spondylarthrosis</w:t>
      </w:r>
      <w:proofErr w:type="spellEnd"/>
      <w:r w:rsidRPr="003269BA">
        <w:t xml:space="preserve">, </w:t>
      </w:r>
      <w:proofErr w:type="spellStart"/>
      <w:r w:rsidRPr="003269BA">
        <w:t>discopathia</w:t>
      </w:r>
      <w:proofErr w:type="spellEnd"/>
      <w:r w:rsidRPr="003269BA">
        <w:t>, PHS (</w:t>
      </w:r>
      <w:proofErr w:type="spellStart"/>
      <w:r w:rsidRPr="003269BA">
        <w:t>supraspinatus</w:t>
      </w:r>
      <w:proofErr w:type="spellEnd"/>
      <w:r w:rsidRPr="003269BA">
        <w:t xml:space="preserve"> </w:t>
      </w:r>
      <w:proofErr w:type="spellStart"/>
      <w:r w:rsidRPr="003269BA">
        <w:t>tendinitis</w:t>
      </w:r>
      <w:proofErr w:type="spellEnd"/>
      <w:r w:rsidRPr="003269BA">
        <w:t xml:space="preserve">, m. </w:t>
      </w:r>
      <w:proofErr w:type="spellStart"/>
      <w:r w:rsidRPr="003269BA">
        <w:t>biceps</w:t>
      </w:r>
      <w:proofErr w:type="spellEnd"/>
      <w:r w:rsidRPr="003269BA">
        <w:t xml:space="preserve"> </w:t>
      </w:r>
      <w:proofErr w:type="spellStart"/>
      <w:r w:rsidRPr="003269BA">
        <w:t>brachii</w:t>
      </w:r>
      <w:proofErr w:type="spellEnd"/>
      <w:r w:rsidRPr="003269BA">
        <w:t xml:space="preserve"> </w:t>
      </w:r>
      <w:proofErr w:type="spellStart"/>
      <w:r w:rsidRPr="003269BA">
        <w:t>tendinitis</w:t>
      </w:r>
      <w:proofErr w:type="spellEnd"/>
      <w:r w:rsidRPr="003269BA">
        <w:t xml:space="preserve">, </w:t>
      </w:r>
      <w:proofErr w:type="spellStart"/>
      <w:r w:rsidRPr="003269BA">
        <w:t>adhaesiv</w:t>
      </w:r>
      <w:proofErr w:type="spellEnd"/>
      <w:r w:rsidRPr="003269BA">
        <w:t xml:space="preserve"> </w:t>
      </w:r>
      <w:proofErr w:type="spellStart"/>
      <w:r w:rsidRPr="003269BA">
        <w:t>capsulitis</w:t>
      </w:r>
      <w:proofErr w:type="spellEnd"/>
      <w:r w:rsidRPr="003269BA">
        <w:t xml:space="preserve">), </w:t>
      </w:r>
      <w:proofErr w:type="spellStart"/>
      <w:r w:rsidRPr="003269BA">
        <w:t>fibromyalgia</w:t>
      </w:r>
      <w:proofErr w:type="spellEnd"/>
      <w:r w:rsidRPr="003269BA">
        <w:t xml:space="preserve">, </w:t>
      </w:r>
      <w:proofErr w:type="spellStart"/>
      <w:r w:rsidRPr="003269BA">
        <w:t>lumbago-lumboischialgia</w:t>
      </w:r>
      <w:proofErr w:type="spellEnd"/>
      <w:r w:rsidRPr="003269BA">
        <w:t xml:space="preserve">, </w:t>
      </w:r>
      <w:proofErr w:type="spellStart"/>
      <w:r w:rsidRPr="003269BA">
        <w:t>discus</w:t>
      </w:r>
      <w:proofErr w:type="spellEnd"/>
      <w:r w:rsidRPr="003269BA">
        <w:t xml:space="preserve"> </w:t>
      </w:r>
      <w:proofErr w:type="spellStart"/>
      <w:r w:rsidRPr="003269BA">
        <w:t>hernia</w:t>
      </w:r>
      <w:proofErr w:type="spellEnd"/>
      <w:r w:rsidRPr="003269BA">
        <w:t xml:space="preserve">, </w:t>
      </w:r>
      <w:proofErr w:type="spellStart"/>
      <w:r w:rsidRPr="003269BA">
        <w:t>spondylolisthesis</w:t>
      </w:r>
      <w:proofErr w:type="spellEnd"/>
      <w:r w:rsidRPr="003269BA">
        <w:t xml:space="preserve"> </w:t>
      </w:r>
      <w:proofErr w:type="spellStart"/>
      <w:r w:rsidRPr="003269BA">
        <w:t>-lysis</w:t>
      </w:r>
      <w:proofErr w:type="spellEnd"/>
      <w:r w:rsidRPr="003269BA">
        <w:t xml:space="preserve">, </w:t>
      </w:r>
      <w:proofErr w:type="spellStart"/>
      <w:r w:rsidRPr="003269BA">
        <w:t>coxarthrosis-</w:t>
      </w:r>
      <w:proofErr w:type="spellEnd"/>
      <w:r w:rsidRPr="003269BA">
        <w:t xml:space="preserve"> </w:t>
      </w:r>
      <w:proofErr w:type="spellStart"/>
      <w:r w:rsidRPr="003269BA">
        <w:t>luxatio</w:t>
      </w:r>
      <w:proofErr w:type="spellEnd"/>
      <w:r w:rsidRPr="003269BA">
        <w:t xml:space="preserve"> </w:t>
      </w:r>
      <w:proofErr w:type="spellStart"/>
      <w:r w:rsidRPr="003269BA">
        <w:t>coxae</w:t>
      </w:r>
      <w:proofErr w:type="spellEnd"/>
      <w:r w:rsidRPr="003269BA">
        <w:t xml:space="preserve">, </w:t>
      </w:r>
      <w:proofErr w:type="spellStart"/>
      <w:r w:rsidRPr="003269BA">
        <w:t>pes</w:t>
      </w:r>
      <w:proofErr w:type="spellEnd"/>
      <w:r w:rsidRPr="003269BA">
        <w:t xml:space="preserve"> </w:t>
      </w:r>
      <w:proofErr w:type="spellStart"/>
      <w:r w:rsidRPr="003269BA">
        <w:t>planus</w:t>
      </w:r>
      <w:proofErr w:type="spellEnd"/>
      <w:r w:rsidRPr="003269BA">
        <w:t xml:space="preserve">, </w:t>
      </w:r>
      <w:proofErr w:type="spellStart"/>
      <w:r w:rsidRPr="003269BA">
        <w:t>gonarthrosis</w:t>
      </w:r>
      <w:proofErr w:type="spellEnd"/>
      <w:r w:rsidRPr="003269BA">
        <w:t xml:space="preserve">, </w:t>
      </w:r>
      <w:proofErr w:type="spellStart"/>
      <w:r w:rsidRPr="003269BA">
        <w:t>scoliosis</w:t>
      </w:r>
      <w:proofErr w:type="spellEnd"/>
      <w:r w:rsidRPr="003269BA">
        <w:t xml:space="preserve">, osteoporosis, </w:t>
      </w:r>
      <w:proofErr w:type="spellStart"/>
      <w:r w:rsidRPr="003269BA">
        <w:t>epicondylitis</w:t>
      </w:r>
      <w:proofErr w:type="spellEnd"/>
      <w:r w:rsidRPr="003269BA">
        <w:t xml:space="preserve"> </w:t>
      </w:r>
      <w:proofErr w:type="spellStart"/>
      <w:r w:rsidRPr="003269BA">
        <w:t>humeri</w:t>
      </w:r>
      <w:proofErr w:type="spellEnd"/>
      <w:r w:rsidRPr="003269BA">
        <w:t xml:space="preserve">, </w:t>
      </w:r>
      <w:proofErr w:type="spellStart"/>
      <w:r w:rsidRPr="003269BA">
        <w:t>Dupuytren</w:t>
      </w:r>
      <w:proofErr w:type="spellEnd"/>
      <w:r w:rsidRPr="003269BA">
        <w:t xml:space="preserve"> </w:t>
      </w:r>
      <w:proofErr w:type="spellStart"/>
      <w:r w:rsidRPr="003269BA">
        <w:t>contractura</w:t>
      </w:r>
      <w:proofErr w:type="spellEnd"/>
      <w:r w:rsidRPr="003269BA">
        <w:t xml:space="preserve">, </w:t>
      </w:r>
      <w:proofErr w:type="spellStart"/>
      <w:r w:rsidRPr="003269BA">
        <w:t>Heberden</w:t>
      </w:r>
      <w:proofErr w:type="spellEnd"/>
      <w:r w:rsidRPr="003269BA">
        <w:t xml:space="preserve"> csomó, </w:t>
      </w:r>
      <w:proofErr w:type="spellStart"/>
      <w:r w:rsidRPr="003269BA">
        <w:t>Bouchard</w:t>
      </w:r>
      <w:proofErr w:type="spellEnd"/>
      <w:r w:rsidRPr="003269BA">
        <w:t xml:space="preserve"> csomó, </w:t>
      </w:r>
      <w:proofErr w:type="spellStart"/>
      <w:r w:rsidRPr="003269BA">
        <w:t>Scheuermann</w:t>
      </w:r>
      <w:proofErr w:type="spellEnd"/>
      <w:r w:rsidRPr="003269BA">
        <w:t xml:space="preserve"> </w:t>
      </w:r>
      <w:proofErr w:type="spellStart"/>
      <w:r w:rsidRPr="003269BA">
        <w:t>syndroma</w:t>
      </w:r>
      <w:proofErr w:type="spellEnd"/>
      <w:r w:rsidRPr="003269BA">
        <w:t xml:space="preserve">. </w:t>
      </w:r>
      <w:proofErr w:type="spellStart"/>
      <w:r w:rsidRPr="003269BA">
        <w:t>st</w:t>
      </w:r>
      <w:proofErr w:type="spellEnd"/>
      <w:r w:rsidRPr="003269BA">
        <w:t xml:space="preserve">. </w:t>
      </w:r>
      <w:proofErr w:type="gramStart"/>
      <w:r w:rsidRPr="003269BA">
        <w:t>post</w:t>
      </w:r>
      <w:proofErr w:type="gramEnd"/>
      <w:r w:rsidRPr="003269BA">
        <w:t xml:space="preserve"> </w:t>
      </w:r>
      <w:proofErr w:type="spellStart"/>
      <w:r w:rsidRPr="003269BA">
        <w:t>laminectomiam</w:t>
      </w:r>
      <w:proofErr w:type="spellEnd"/>
      <w:r w:rsidRPr="003269BA">
        <w:t xml:space="preserve">, </w:t>
      </w:r>
      <w:proofErr w:type="spellStart"/>
      <w:r w:rsidRPr="003269BA">
        <w:t>st</w:t>
      </w:r>
      <w:proofErr w:type="spellEnd"/>
      <w:r w:rsidRPr="003269BA">
        <w:t xml:space="preserve">. </w:t>
      </w:r>
      <w:proofErr w:type="gramStart"/>
      <w:r w:rsidRPr="003269BA">
        <w:t>post</w:t>
      </w:r>
      <w:proofErr w:type="gramEnd"/>
      <w:r w:rsidRPr="003269BA">
        <w:t xml:space="preserve"> </w:t>
      </w:r>
      <w:proofErr w:type="spellStart"/>
      <w:r w:rsidRPr="003269BA">
        <w:t>flavotomiam</w:t>
      </w:r>
      <w:proofErr w:type="spellEnd"/>
      <w:r w:rsidRPr="003269BA">
        <w:t xml:space="preserve">, </w:t>
      </w:r>
      <w:proofErr w:type="spellStart"/>
      <w:r w:rsidRPr="003269BA">
        <w:t>st</w:t>
      </w:r>
      <w:proofErr w:type="spellEnd"/>
      <w:r w:rsidRPr="003269BA">
        <w:t xml:space="preserve">. </w:t>
      </w:r>
      <w:proofErr w:type="gramStart"/>
      <w:r w:rsidRPr="003269BA">
        <w:t>post</w:t>
      </w:r>
      <w:proofErr w:type="gramEnd"/>
      <w:r w:rsidRPr="003269BA">
        <w:t xml:space="preserve"> </w:t>
      </w:r>
      <w:proofErr w:type="spellStart"/>
      <w:r w:rsidRPr="003269BA">
        <w:t>osteotomiam</w:t>
      </w:r>
      <w:proofErr w:type="spellEnd"/>
      <w:r w:rsidRPr="003269BA">
        <w:t xml:space="preserve">, </w:t>
      </w:r>
      <w:proofErr w:type="spellStart"/>
      <w:r w:rsidRPr="003269BA">
        <w:t>st</w:t>
      </w:r>
      <w:proofErr w:type="spellEnd"/>
      <w:r w:rsidRPr="003269BA">
        <w:t xml:space="preserve">. </w:t>
      </w:r>
      <w:proofErr w:type="gramStart"/>
      <w:r w:rsidRPr="003269BA">
        <w:t>post</w:t>
      </w:r>
      <w:proofErr w:type="gramEnd"/>
      <w:r w:rsidRPr="003269BA">
        <w:t xml:space="preserve"> </w:t>
      </w:r>
      <w:proofErr w:type="spellStart"/>
      <w:r w:rsidRPr="003269BA">
        <w:t>implantationem</w:t>
      </w:r>
      <w:proofErr w:type="spellEnd"/>
      <w:r w:rsidRPr="003269BA">
        <w:t xml:space="preserve"> TEP </w:t>
      </w:r>
      <w:proofErr w:type="spellStart"/>
      <w:r w:rsidRPr="003269BA">
        <w:t>coxae</w:t>
      </w:r>
      <w:proofErr w:type="spellEnd"/>
      <w:r w:rsidRPr="003269BA">
        <w:t xml:space="preserve"> et </w:t>
      </w:r>
      <w:proofErr w:type="spellStart"/>
      <w:r w:rsidRPr="003269BA">
        <w:t>gen</w:t>
      </w:r>
      <w:proofErr w:type="spellEnd"/>
      <w:r w:rsidRPr="003269BA">
        <w:t xml:space="preserve">., centrális és </w:t>
      </w:r>
      <w:proofErr w:type="spellStart"/>
      <w:r w:rsidRPr="003269BA">
        <w:t>periferiás</w:t>
      </w:r>
      <w:proofErr w:type="spellEnd"/>
      <w:r w:rsidRPr="003269BA">
        <w:t xml:space="preserve"> bénulások, </w:t>
      </w:r>
      <w:proofErr w:type="spellStart"/>
      <w:r w:rsidRPr="003269BA">
        <w:t>Sudeck</w:t>
      </w:r>
      <w:proofErr w:type="spellEnd"/>
      <w:r w:rsidRPr="003269BA">
        <w:t xml:space="preserve"> </w:t>
      </w:r>
      <w:proofErr w:type="spellStart"/>
      <w:r w:rsidRPr="003269BA">
        <w:t>syndroma</w:t>
      </w:r>
      <w:proofErr w:type="spellEnd"/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CA646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Reflexmasszázs kezelés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Szegmentmasszázs</w:t>
      </w:r>
      <w:proofErr w:type="spellEnd"/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>A kezelés felépítése, régiói, kivitelezése, dozírozás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Szívbetegségek </w:t>
      </w:r>
      <w:proofErr w:type="spellStart"/>
      <w:r w:rsidRPr="003269BA">
        <w:t>szegmentzóna</w:t>
      </w:r>
      <w:proofErr w:type="spellEnd"/>
      <w:r w:rsidRPr="003269BA">
        <w:t xml:space="preserve"> masszázsa 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Vénás keringési zavarok </w:t>
      </w:r>
      <w:proofErr w:type="spellStart"/>
      <w:r w:rsidRPr="003269BA">
        <w:t>szegmentzóna</w:t>
      </w:r>
      <w:proofErr w:type="spellEnd"/>
      <w:r w:rsidRPr="003269BA">
        <w:t xml:space="preserve"> masszázsa 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Angio-</w:t>
      </w:r>
      <w:proofErr w:type="spellEnd"/>
      <w:r w:rsidRPr="003269BA">
        <w:t xml:space="preserve">, </w:t>
      </w:r>
      <w:proofErr w:type="spellStart"/>
      <w:r w:rsidRPr="003269BA">
        <w:t>neuropátiák</w:t>
      </w:r>
      <w:proofErr w:type="spellEnd"/>
      <w:r w:rsidRPr="003269BA">
        <w:t xml:space="preserve"> </w:t>
      </w:r>
      <w:proofErr w:type="spellStart"/>
      <w:r w:rsidRPr="003269BA">
        <w:t>szegmentzóna</w:t>
      </w:r>
      <w:proofErr w:type="spellEnd"/>
      <w:r w:rsidRPr="003269BA">
        <w:t xml:space="preserve"> masszázsa 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>Tüdőbetegségek (</w:t>
      </w:r>
      <w:proofErr w:type="spellStart"/>
      <w:r w:rsidRPr="003269BA">
        <w:t>asthma</w:t>
      </w:r>
      <w:proofErr w:type="spellEnd"/>
      <w:r w:rsidRPr="003269BA">
        <w:t xml:space="preserve"> </w:t>
      </w:r>
      <w:proofErr w:type="spellStart"/>
      <w:r w:rsidRPr="003269BA">
        <w:t>bronchiale</w:t>
      </w:r>
      <w:proofErr w:type="spellEnd"/>
      <w:r w:rsidRPr="003269BA">
        <w:t xml:space="preserve">) </w:t>
      </w:r>
      <w:proofErr w:type="spellStart"/>
      <w:r w:rsidRPr="003269BA">
        <w:t>szegmentmasszázs</w:t>
      </w:r>
      <w:proofErr w:type="spellEnd"/>
      <w:r w:rsidRPr="003269BA">
        <w:t xml:space="preserve"> kezelése 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Vesebetegségek </w:t>
      </w:r>
      <w:proofErr w:type="spellStart"/>
      <w:r w:rsidRPr="003269BA">
        <w:t>szegmentzóna</w:t>
      </w:r>
      <w:proofErr w:type="spellEnd"/>
      <w:r w:rsidRPr="003269BA">
        <w:t xml:space="preserve"> masszázsa 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Fejfájás </w:t>
      </w:r>
      <w:proofErr w:type="spellStart"/>
      <w:r w:rsidRPr="003269BA">
        <w:t>szegmentzóna</w:t>
      </w:r>
      <w:proofErr w:type="spellEnd"/>
      <w:r w:rsidRPr="003269BA">
        <w:t xml:space="preserve"> masszázsa 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Gerinc betegségeinek </w:t>
      </w:r>
      <w:proofErr w:type="spellStart"/>
      <w:r w:rsidRPr="003269BA">
        <w:t>szegmentzóna</w:t>
      </w:r>
      <w:proofErr w:type="spellEnd"/>
      <w:r w:rsidRPr="003269BA">
        <w:t xml:space="preserve"> masszázsa, a végtag szabály szerint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Gyomor és bélbetegségek </w:t>
      </w:r>
      <w:proofErr w:type="spellStart"/>
      <w:r w:rsidRPr="003269BA">
        <w:t>szegmentzóna</w:t>
      </w:r>
      <w:proofErr w:type="spellEnd"/>
      <w:r w:rsidRPr="003269BA">
        <w:t xml:space="preserve"> masszázsa 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Máj és </w:t>
      </w:r>
      <w:proofErr w:type="spellStart"/>
      <w:r w:rsidRPr="003269BA">
        <w:t>epeutak</w:t>
      </w:r>
      <w:proofErr w:type="spellEnd"/>
      <w:r w:rsidRPr="003269BA">
        <w:t xml:space="preserve"> </w:t>
      </w:r>
      <w:proofErr w:type="spellStart"/>
      <w:r w:rsidRPr="003269BA">
        <w:t>szegmentzóna</w:t>
      </w:r>
      <w:proofErr w:type="spellEnd"/>
      <w:r w:rsidRPr="003269BA">
        <w:t xml:space="preserve"> masszázsa 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Ischias</w:t>
      </w:r>
      <w:proofErr w:type="spellEnd"/>
      <w:r w:rsidRPr="003269BA">
        <w:t xml:space="preserve">, </w:t>
      </w:r>
      <w:proofErr w:type="spellStart"/>
      <w:r w:rsidRPr="003269BA">
        <w:t>ischialgia</w:t>
      </w:r>
      <w:proofErr w:type="spellEnd"/>
      <w:r w:rsidRPr="003269BA">
        <w:t xml:space="preserve"> </w:t>
      </w:r>
      <w:proofErr w:type="spellStart"/>
      <w:r w:rsidRPr="003269BA">
        <w:t>szegmentzóna</w:t>
      </w:r>
      <w:proofErr w:type="spellEnd"/>
      <w:r w:rsidRPr="003269BA">
        <w:t xml:space="preserve"> masszázsa 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>Kezelés során fellépő kellemetlen következmények (tónuseltolódások) felismerésének gyakorlása, elhárítása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Kötőszöveti masszázs 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Kötőszöveti zónák vizsgálata 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>Hatása, kezelési alapelvek, technikája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Felépítése (medencemenet, laterális törzsmenet, </w:t>
      </w:r>
      <w:proofErr w:type="spellStart"/>
      <w:r w:rsidRPr="003269BA">
        <w:t>törzsmenet</w:t>
      </w:r>
      <w:proofErr w:type="spellEnd"/>
      <w:r w:rsidRPr="003269BA">
        <w:t xml:space="preserve">, </w:t>
      </w:r>
      <w:proofErr w:type="spellStart"/>
      <w:r w:rsidRPr="003269BA">
        <w:t>scapula</w:t>
      </w:r>
      <w:proofErr w:type="spellEnd"/>
      <w:r w:rsidRPr="003269BA">
        <w:t xml:space="preserve"> kezelés, has kezelés, terápiás húzások)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>Dozírozás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proofErr w:type="spellStart"/>
      <w:r w:rsidRPr="003269BA">
        <w:t>Periostealis</w:t>
      </w:r>
      <w:proofErr w:type="spellEnd"/>
      <w:r w:rsidRPr="003269BA">
        <w:t xml:space="preserve"> masszázs 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>Kezelés helye, kivitelezés, indikációk-kontraindikációk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>A kezelés során jelentkező fájdalom enyhítésének technikái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>Dozírozás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CA646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Nyirokmasszázs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>A nyirokmasszázs feltételei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>A nyirokmasszázs általános szabályainak alkalmazása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>Nyirokmasszázs fogásainak készségszintű elsajátítása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>Testtájak szerinti nyirokmasszázs kezelések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Betegségek nyirokmasszázs kezelése 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>Kiegészítő technikák alkalmazása (</w:t>
      </w:r>
      <w:proofErr w:type="spellStart"/>
      <w:r w:rsidRPr="003269BA">
        <w:t>ödémafogások</w:t>
      </w:r>
      <w:proofErr w:type="spellEnd"/>
      <w:r w:rsidRPr="003269BA">
        <w:t>)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CA646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Kimozgatások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Síkok, irányok, tájékozódás 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>Ízületek elnevezései és alkotórészeik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>Ízületek mozgástartományának fokértékei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>Ízületek vezetett passzív kimozgatásának kivitelezése (valamennyi lehetséges pozícióban)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CA646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Klinikai gyakorlat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Elsajátított </w:t>
      </w:r>
      <w:proofErr w:type="spellStart"/>
      <w:r w:rsidRPr="003269BA">
        <w:t>gyógymasszázs</w:t>
      </w:r>
      <w:proofErr w:type="spellEnd"/>
      <w:r w:rsidRPr="003269BA">
        <w:t xml:space="preserve"> fogásokkal reumatológiai, ortopédiai, traumatológiai betegségeket és </w:t>
      </w:r>
      <w:proofErr w:type="spellStart"/>
      <w:r w:rsidRPr="003269BA">
        <w:t>postoperatív</w:t>
      </w:r>
      <w:proofErr w:type="spellEnd"/>
      <w:r w:rsidRPr="003269BA">
        <w:t xml:space="preserve"> tüneteket kezel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Szegment, kötőszöveti, </w:t>
      </w:r>
      <w:proofErr w:type="spellStart"/>
      <w:r w:rsidRPr="003269BA">
        <w:t>periostealis</w:t>
      </w:r>
      <w:proofErr w:type="spellEnd"/>
      <w:r w:rsidRPr="003269BA">
        <w:t xml:space="preserve"> és nyirokmasszázst végez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>Passzív kimozgatást alkalmaz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Megismeri a </w:t>
      </w:r>
      <w:proofErr w:type="spellStart"/>
      <w:r w:rsidRPr="003269BA">
        <w:t>gyógymasszőr</w:t>
      </w:r>
      <w:proofErr w:type="spellEnd"/>
      <w:r w:rsidRPr="003269BA">
        <w:t xml:space="preserve"> részlegek munkáját, munkarendjét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 xml:space="preserve">Megismeri a team munkát 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>A kezelőlapot értelmezi, ápolási dokumentációt vezet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lastRenderedPageBreak/>
        <w:t>Betegellátási folyamat végigkísér és elsajátít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>Aszepszis-antiszepszis</w:t>
      </w:r>
    </w:p>
    <w:p w:rsidR="00CA646C" w:rsidRPr="003269BA" w:rsidRDefault="00CA646C" w:rsidP="00CA646C">
      <w:pPr>
        <w:tabs>
          <w:tab w:val="left" w:pos="1418"/>
          <w:tab w:val="right" w:pos="9072"/>
        </w:tabs>
        <w:spacing w:after="0"/>
        <w:ind w:left="851"/>
      </w:pPr>
      <w:r w:rsidRPr="003269BA">
        <w:t>Munka, tűzvédelmi és érintésvédelmi szabályokat betartja</w:t>
      </w:r>
    </w:p>
    <w:p w:rsidR="00A23F09" w:rsidRPr="003269BA" w:rsidRDefault="00A23F09" w:rsidP="00A23F09">
      <w:pPr>
        <w:tabs>
          <w:tab w:val="left" w:pos="1418"/>
          <w:tab w:val="right" w:pos="9072"/>
        </w:tabs>
        <w:spacing w:after="0"/>
        <w:ind w:left="851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képzés javasolt helyszíne (ajánlás)</w:t>
      </w:r>
    </w:p>
    <w:p w:rsidR="00CA646C" w:rsidRPr="003269BA" w:rsidRDefault="00CA646C" w:rsidP="00CA646C">
      <w:pPr>
        <w:spacing w:after="0"/>
        <w:ind w:left="426"/>
      </w:pPr>
      <w:r w:rsidRPr="003269BA">
        <w:t xml:space="preserve">A különféle betegségek </w:t>
      </w:r>
      <w:proofErr w:type="spellStart"/>
      <w:r w:rsidRPr="003269BA">
        <w:t>gyógymasszázs</w:t>
      </w:r>
      <w:proofErr w:type="spellEnd"/>
      <w:r w:rsidRPr="003269BA">
        <w:t xml:space="preserve"> kezelésének oktatása demonstrációs tantermi keretek között zajlik. </w:t>
      </w:r>
    </w:p>
    <w:p w:rsidR="00CA646C" w:rsidRPr="003269BA" w:rsidRDefault="00CA646C" w:rsidP="00CA646C">
      <w:pPr>
        <w:spacing w:after="0"/>
        <w:ind w:left="426"/>
      </w:pPr>
      <w:r w:rsidRPr="003269BA">
        <w:t>A klinikai gyakorlat során, ennek megfelelően kell, hogy betegségek szerint álljanak rendelkezésre a páciensek, mert ez nélkülözhetetlen a betegség specifikus kezelés készségszintű elsajátításához. Irányadók a kerettantervben meghatározott szempontok</w:t>
      </w:r>
    </w:p>
    <w:p w:rsidR="00CA646C" w:rsidRPr="003269BA" w:rsidRDefault="00CA646C" w:rsidP="00CA646C">
      <w:pPr>
        <w:spacing w:after="0"/>
        <w:ind w:left="426"/>
      </w:pPr>
    </w:p>
    <w:p w:rsidR="00A23F09" w:rsidRPr="003269BA" w:rsidRDefault="00CA646C" w:rsidP="00A23F09">
      <w:pPr>
        <w:spacing w:after="0"/>
        <w:ind w:left="426"/>
      </w:pPr>
      <w:r w:rsidRPr="003269BA">
        <w:t>A t</w:t>
      </w:r>
      <w:r w:rsidR="00162049" w:rsidRPr="003269BA">
        <w:t>an</w:t>
      </w:r>
      <w:r w:rsidR="009F4BA2" w:rsidRPr="003269BA">
        <w:t>t</w:t>
      </w:r>
      <w:r w:rsidR="00162049" w:rsidRPr="003269BA">
        <w:t xml:space="preserve">árgyat </w:t>
      </w:r>
      <w:r w:rsidRPr="003269BA">
        <w:t>csoportbontásban kell tanítani</w:t>
      </w:r>
    </w:p>
    <w:p w:rsidR="00A23F09" w:rsidRPr="003269BA" w:rsidRDefault="00A23F09" w:rsidP="00A23F09">
      <w:pPr>
        <w:spacing w:after="0"/>
        <w:ind w:left="426"/>
      </w:pPr>
    </w:p>
    <w:p w:rsidR="00A23F09" w:rsidRPr="003269BA" w:rsidRDefault="00A23F09" w:rsidP="00A23F09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értékelésének módja</w:t>
      </w:r>
    </w:p>
    <w:p w:rsidR="00A23F09" w:rsidRPr="003269BA" w:rsidRDefault="00A23F09" w:rsidP="00A23F09">
      <w:pPr>
        <w:spacing w:after="0"/>
        <w:ind w:left="426"/>
      </w:pPr>
      <w:r w:rsidRPr="003269BA">
        <w:t xml:space="preserve">A nemzeti köznevelésről szóló 2011. évi </w:t>
      </w:r>
      <w:r w:rsidR="004E3289">
        <w:t xml:space="preserve">CXC. törvény </w:t>
      </w:r>
      <w:r w:rsidRPr="003269BA">
        <w:t xml:space="preserve">54. § </w:t>
      </w:r>
      <w:r w:rsidR="00FA59E3">
        <w:t>(2) bekezdés a)</w:t>
      </w:r>
      <w:r w:rsidRPr="003269BA">
        <w:t xml:space="preserve"> pontja szerinti értékeléssel.</w:t>
      </w:r>
    </w:p>
    <w:p w:rsidR="00A23F09" w:rsidRPr="003269BA" w:rsidRDefault="00A23F09" w:rsidP="00A23F09">
      <w:pPr>
        <w:spacing w:after="0"/>
        <w:ind w:left="426"/>
      </w:pPr>
    </w:p>
    <w:p w:rsidR="00542881" w:rsidRPr="003269BA" w:rsidRDefault="00542881" w:rsidP="00542881">
      <w:pPr>
        <w:spacing w:after="200" w:line="276" w:lineRule="auto"/>
        <w:jc w:val="left"/>
      </w:pPr>
      <w:r w:rsidRPr="003269BA">
        <w:br w:type="page"/>
      </w:r>
    </w:p>
    <w:p w:rsidR="00542881" w:rsidRPr="003269BA" w:rsidRDefault="00542881" w:rsidP="00542881"/>
    <w:p w:rsidR="00542881" w:rsidRPr="003269BA" w:rsidRDefault="00542881" w:rsidP="00542881">
      <w:pPr>
        <w:spacing w:before="2880"/>
        <w:jc w:val="center"/>
        <w:rPr>
          <w:b/>
          <w:sz w:val="36"/>
        </w:rPr>
      </w:pPr>
      <w:r w:rsidRPr="003269BA">
        <w:rPr>
          <w:b/>
          <w:sz w:val="36"/>
        </w:rPr>
        <w:t>A</w:t>
      </w:r>
    </w:p>
    <w:p w:rsidR="00542881" w:rsidRPr="003269BA" w:rsidRDefault="006013F9" w:rsidP="00542881">
      <w:pPr>
        <w:spacing w:after="480"/>
        <w:jc w:val="center"/>
        <w:rPr>
          <w:b/>
          <w:sz w:val="36"/>
        </w:rPr>
      </w:pPr>
      <w:r w:rsidRPr="003269BA">
        <w:rPr>
          <w:b/>
          <w:sz w:val="36"/>
        </w:rPr>
        <w:t>11500</w:t>
      </w:r>
      <w:r w:rsidR="00542881" w:rsidRPr="003269BA">
        <w:rPr>
          <w:b/>
          <w:sz w:val="36"/>
        </w:rPr>
        <w:t>-</w:t>
      </w:r>
      <w:r w:rsidRPr="003269BA">
        <w:rPr>
          <w:b/>
          <w:sz w:val="36"/>
        </w:rPr>
        <w:t>1</w:t>
      </w:r>
      <w:r w:rsidR="007A511F" w:rsidRPr="003269BA">
        <w:rPr>
          <w:b/>
          <w:sz w:val="36"/>
        </w:rPr>
        <w:t>2</w:t>
      </w:r>
      <w:r w:rsidR="00542881" w:rsidRPr="003269BA">
        <w:rPr>
          <w:b/>
          <w:sz w:val="36"/>
        </w:rPr>
        <w:t xml:space="preserve"> azonosító számú</w:t>
      </w:r>
    </w:p>
    <w:p w:rsidR="00542881" w:rsidRPr="003269BA" w:rsidRDefault="006013F9" w:rsidP="00542881">
      <w:pPr>
        <w:jc w:val="center"/>
        <w:rPr>
          <w:b/>
          <w:sz w:val="36"/>
        </w:rPr>
      </w:pPr>
      <w:r w:rsidRPr="003269BA">
        <w:rPr>
          <w:b/>
          <w:sz w:val="36"/>
        </w:rPr>
        <w:t>Munkahelyi egészség és biztonság</w:t>
      </w:r>
    </w:p>
    <w:p w:rsidR="00542881" w:rsidRPr="003269BA" w:rsidRDefault="00542881" w:rsidP="00542881">
      <w:pPr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megnevezésű</w:t>
      </w:r>
      <w:proofErr w:type="gramEnd"/>
    </w:p>
    <w:p w:rsidR="00542881" w:rsidRPr="003269BA" w:rsidRDefault="00542881" w:rsidP="00542881">
      <w:pPr>
        <w:spacing w:before="480" w:after="480"/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szakmai</w:t>
      </w:r>
      <w:proofErr w:type="gramEnd"/>
      <w:r w:rsidRPr="003269BA">
        <w:rPr>
          <w:b/>
          <w:sz w:val="36"/>
        </w:rPr>
        <w:t xml:space="preserve"> követelménymodul</w:t>
      </w:r>
    </w:p>
    <w:p w:rsidR="00542881" w:rsidRPr="003269BA" w:rsidRDefault="00542881" w:rsidP="00542881">
      <w:pPr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tantárgyai</w:t>
      </w:r>
      <w:proofErr w:type="gramEnd"/>
      <w:r w:rsidRPr="003269BA">
        <w:rPr>
          <w:b/>
          <w:sz w:val="36"/>
        </w:rPr>
        <w:t>, témakörei</w:t>
      </w:r>
    </w:p>
    <w:p w:rsidR="00542881" w:rsidRPr="003269BA" w:rsidRDefault="00542881" w:rsidP="00542881">
      <w:pPr>
        <w:spacing w:after="200" w:line="276" w:lineRule="auto"/>
        <w:jc w:val="left"/>
      </w:pPr>
      <w:r w:rsidRPr="003269BA">
        <w:br w:type="page"/>
      </w:r>
    </w:p>
    <w:p w:rsidR="00542881" w:rsidRPr="003269BA" w:rsidRDefault="00542881" w:rsidP="00542881">
      <w:r w:rsidRPr="003269BA">
        <w:lastRenderedPageBreak/>
        <w:t xml:space="preserve">A </w:t>
      </w:r>
      <w:r w:rsidR="006013F9" w:rsidRPr="003269BA">
        <w:t>11500-1</w:t>
      </w:r>
      <w:r w:rsidR="007A511F" w:rsidRPr="003269BA">
        <w:t>2</w:t>
      </w:r>
      <w:r w:rsidRPr="003269BA">
        <w:t xml:space="preserve"> azonosító számú </w:t>
      </w:r>
      <w:r w:rsidR="006013F9" w:rsidRPr="003269BA">
        <w:t>Munkahelyi egészség és biztonság</w:t>
      </w:r>
      <w:r w:rsidRPr="003269BA">
        <w:t xml:space="preserve"> megnevezésű szakmai követelménymodulhoz tartozó tantárgyak és témakörök oktatása során </w:t>
      </w:r>
      <w:r w:rsidR="004E3289">
        <w:t>fejlesztendő kompetenciák:</w:t>
      </w:r>
    </w:p>
    <w:tbl>
      <w:tblPr>
        <w:tblW w:w="0" w:type="auto"/>
        <w:jc w:val="center"/>
        <w:tblInd w:w="-188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150"/>
        <w:gridCol w:w="758"/>
      </w:tblGrid>
      <w:tr w:rsidR="003269BA" w:rsidRPr="003269BA" w:rsidTr="00D12FEE">
        <w:trPr>
          <w:cantSplit/>
          <w:trHeight w:val="1697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Munkahelyi egészség és biztonság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Tudatosítja a munkahelyi egészség és biztonság jelentőségét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Betartja és betartatja a munkahelyekkel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Betartja és betartatja a munkavégzés tárgyi feltételeivel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Munkavédelmi szakemberrel, munkavédelmi képviselővel együttműködve részt vesz a munkavédelmi feladatok ellátásában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A munkahelyi egészség és </w:t>
            </w:r>
            <w:proofErr w:type="gramStart"/>
            <w:r w:rsidRPr="003269BA">
              <w:rPr>
                <w:szCs w:val="24"/>
              </w:rPr>
              <w:t>biztonság</w:t>
            </w:r>
            <w:proofErr w:type="gramEnd"/>
            <w:r w:rsidRPr="003269BA">
              <w:rPr>
                <w:szCs w:val="24"/>
              </w:rPr>
              <w:t xml:space="preserve"> mint érték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munkabalesetek és foglalkozási megbetegedések hátrányos következményei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munkavédelem fogalomrendszere, szabályozása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Munkahelyek kialakításának alapvető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munkavégzés általános személyi és szervezési feltételei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Munkaeszközök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Munkavédelmi feladatok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Munkavédelmi szakemberek és feladataik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munkahelyi munkavédelmi érdekképviselet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Biztonsági szín- és alakjelek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Szabálykövetés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Visszacsatolási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D12FEE" w:rsidRPr="003269BA" w:rsidTr="00D12FEE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4D5B" w:rsidRPr="003269BA" w:rsidRDefault="00A54D5B" w:rsidP="00C93000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</w:tbl>
    <w:p w:rsidR="00542881" w:rsidRPr="003269BA" w:rsidRDefault="00542881" w:rsidP="00542881"/>
    <w:p w:rsidR="00542881" w:rsidRPr="003269BA" w:rsidRDefault="00F2628A" w:rsidP="0054288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3269BA">
        <w:rPr>
          <w:b/>
        </w:rPr>
        <w:lastRenderedPageBreak/>
        <w:t>Munkahelyi egészség és biztonság</w:t>
      </w:r>
      <w:r w:rsidR="00542881" w:rsidRPr="003269BA">
        <w:rPr>
          <w:b/>
        </w:rPr>
        <w:t xml:space="preserve"> tantárgy</w:t>
      </w:r>
      <w:r w:rsidR="00542881" w:rsidRPr="003269BA">
        <w:rPr>
          <w:b/>
        </w:rPr>
        <w:tab/>
      </w:r>
      <w:r w:rsidR="00162049" w:rsidRPr="003269BA">
        <w:rPr>
          <w:b/>
        </w:rPr>
        <w:t>18</w:t>
      </w:r>
      <w:r w:rsidR="00542881" w:rsidRPr="003269BA">
        <w:rPr>
          <w:b/>
        </w:rPr>
        <w:t xml:space="preserve"> óra/</w:t>
      </w:r>
      <w:r w:rsidR="00162049" w:rsidRPr="003269BA">
        <w:rPr>
          <w:b/>
        </w:rPr>
        <w:t>18</w:t>
      </w:r>
      <w:r w:rsidR="00542881" w:rsidRPr="003269BA">
        <w:rPr>
          <w:b/>
        </w:rPr>
        <w:t xml:space="preserve"> óra*</w:t>
      </w:r>
    </w:p>
    <w:p w:rsidR="00542881" w:rsidRPr="003269BA" w:rsidRDefault="00542881" w:rsidP="00542881">
      <w:pPr>
        <w:spacing w:after="0"/>
        <w:jc w:val="right"/>
        <w:rPr>
          <w:sz w:val="20"/>
        </w:rPr>
      </w:pPr>
      <w:r w:rsidRPr="003269BA">
        <w:rPr>
          <w:sz w:val="20"/>
        </w:rPr>
        <w:t>* 9-13. évfolyamon megszervezett képzés/13. és 14. évfolyamon megszervezett képzés</w:t>
      </w:r>
    </w:p>
    <w:p w:rsidR="00542881" w:rsidRPr="003269BA" w:rsidRDefault="00542881" w:rsidP="00542881">
      <w:pPr>
        <w:spacing w:after="0"/>
        <w:ind w:left="426"/>
      </w:pPr>
    </w:p>
    <w:p w:rsidR="00542881" w:rsidRPr="003269BA" w:rsidRDefault="00542881" w:rsidP="00542881">
      <w:pPr>
        <w:spacing w:after="0"/>
        <w:ind w:left="426"/>
      </w:pPr>
      <w:r w:rsidRPr="003269BA">
        <w:t>A tantárgy a</w:t>
      </w:r>
      <w:r w:rsidR="007A511F" w:rsidRPr="003269BA">
        <w:t xml:space="preserve"> fő</w:t>
      </w:r>
      <w:r w:rsidRPr="003269BA">
        <w:t>szakképesítéshez kapcsolódik.</w:t>
      </w:r>
    </w:p>
    <w:p w:rsidR="00542881" w:rsidRPr="003269BA" w:rsidRDefault="00542881" w:rsidP="00542881">
      <w:pPr>
        <w:spacing w:after="0"/>
        <w:ind w:left="426"/>
      </w:pPr>
    </w:p>
    <w:p w:rsidR="00542881" w:rsidRPr="003269BA" w:rsidRDefault="00542881" w:rsidP="0054288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tanításának célja</w:t>
      </w:r>
    </w:p>
    <w:p w:rsidR="00542881" w:rsidRPr="003269BA" w:rsidRDefault="004C053C" w:rsidP="00542881">
      <w:pPr>
        <w:spacing w:after="0"/>
        <w:ind w:left="426"/>
      </w:pPr>
      <w:r w:rsidRPr="003269BA">
        <w:t>A tanuló általános felkészítése az egészséget nem veszélyeztető és biztonságos munkavégzésre, a biztonságos munkavállalói magatartáshoz szükséges kompetenciák elsajátíttatása</w:t>
      </w:r>
    </w:p>
    <w:p w:rsidR="00542881" w:rsidRPr="003269BA" w:rsidRDefault="00542881" w:rsidP="00542881">
      <w:pPr>
        <w:spacing w:after="0"/>
        <w:ind w:left="426"/>
      </w:pPr>
    </w:p>
    <w:p w:rsidR="00542881" w:rsidRPr="003269BA" w:rsidRDefault="00542881" w:rsidP="0054288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Kapcsolódó közismereti, szakmai tartalmak</w:t>
      </w:r>
    </w:p>
    <w:p w:rsidR="00542881" w:rsidRPr="003269BA" w:rsidRDefault="004C053C" w:rsidP="00542881">
      <w:pPr>
        <w:spacing w:after="0"/>
        <w:ind w:left="426"/>
      </w:pPr>
      <w:r w:rsidRPr="003269BA">
        <w:t>Nincsen előtanulmányi követelmény</w:t>
      </w:r>
    </w:p>
    <w:p w:rsidR="00542881" w:rsidRPr="003269BA" w:rsidRDefault="00542881" w:rsidP="00542881">
      <w:pPr>
        <w:spacing w:after="0"/>
        <w:ind w:left="426"/>
      </w:pPr>
    </w:p>
    <w:p w:rsidR="00542881" w:rsidRPr="003269BA" w:rsidRDefault="00542881" w:rsidP="0054288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Témakörök</w:t>
      </w:r>
    </w:p>
    <w:p w:rsidR="00542881" w:rsidRPr="003269BA" w:rsidRDefault="004C053C" w:rsidP="0054288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Munkavédelmi alapismeretek</w:t>
      </w:r>
      <w:r w:rsidR="00542881" w:rsidRPr="003269BA">
        <w:rPr>
          <w:b/>
          <w:i/>
        </w:rPr>
        <w:t>1</w:t>
      </w:r>
    </w:p>
    <w:p w:rsidR="00542881" w:rsidRPr="003269BA" w:rsidRDefault="004C053C" w:rsidP="00542881">
      <w:pPr>
        <w:spacing w:after="0"/>
        <w:ind w:left="851"/>
      </w:pPr>
      <w:r w:rsidRPr="003269BA">
        <w:t>A munkahelyi egészség és biztonság jelentősége-</w:t>
      </w:r>
    </w:p>
    <w:p w:rsidR="00866741" w:rsidRPr="003269BA" w:rsidRDefault="00866741" w:rsidP="00866741">
      <w:pPr>
        <w:spacing w:after="0"/>
        <w:ind w:left="851"/>
      </w:pPr>
      <w:r w:rsidRPr="003269BA">
        <w:t xml:space="preserve">Történeti áttekintés. 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 </w:t>
      </w:r>
    </w:p>
    <w:p w:rsidR="00866741" w:rsidRPr="003269BA" w:rsidRDefault="00866741" w:rsidP="00866741">
      <w:pPr>
        <w:spacing w:after="0"/>
        <w:ind w:left="851"/>
      </w:pPr>
      <w:r w:rsidRPr="003269BA">
        <w:t>A munkakörnyezet és a munkavégzés hatása a munkát végző ember egészségére és testi épségére.</w:t>
      </w:r>
    </w:p>
    <w:p w:rsidR="00866741" w:rsidRPr="003269BA" w:rsidRDefault="00866741" w:rsidP="00866741">
      <w:pPr>
        <w:spacing w:after="0"/>
        <w:ind w:left="851"/>
      </w:pPr>
      <w:r w:rsidRPr="003269BA">
        <w:t>A munkavállalók egészségét és biztonságát veszélyeztető kockázatok, a munkakörülmények hatásai, a munkavégzésből eredő megterhelések, munkakörnyezet kóroki tényezők.</w:t>
      </w:r>
    </w:p>
    <w:p w:rsidR="00866741" w:rsidRPr="003269BA" w:rsidRDefault="00866741" w:rsidP="00866741">
      <w:pPr>
        <w:spacing w:after="0"/>
        <w:ind w:left="851"/>
      </w:pPr>
      <w:r w:rsidRPr="003269BA">
        <w:t>A megelőzés fontossága és lehetőségei.</w:t>
      </w:r>
    </w:p>
    <w:p w:rsidR="00866741" w:rsidRPr="003269BA" w:rsidRDefault="00866741" w:rsidP="00866741">
      <w:pPr>
        <w:spacing w:after="0"/>
        <w:ind w:left="851"/>
      </w:pPr>
      <w:r w:rsidRPr="003269BA">
        <w:t>A munkavállalók egészségének, munkavégző képességének megóvása és a munkakörülmények humanizálása érdekében szükséges előírások jelentősége a munkabalesetek és a foglalkozással összefüggő megbetegedések megelőzésének érdekében. A műszaki megelőzés, zárt technológia, a biztonsági berendezések, egyéni védőeszközök és szervezési intézkedések fogalma, fajtái, és rendeltetésük.</w:t>
      </w:r>
    </w:p>
    <w:p w:rsidR="00866741" w:rsidRPr="003269BA" w:rsidRDefault="00866741" w:rsidP="00866741">
      <w:pPr>
        <w:spacing w:after="0"/>
        <w:ind w:left="851"/>
      </w:pPr>
      <w:r w:rsidRPr="003269BA">
        <w:t>Munkavédelem, mint komplex fogalom (munkabiztonság-munkaegészségügy).</w:t>
      </w:r>
    </w:p>
    <w:p w:rsidR="00866741" w:rsidRPr="003269BA" w:rsidRDefault="00866741" w:rsidP="00866741">
      <w:pPr>
        <w:spacing w:after="0"/>
        <w:ind w:left="851"/>
      </w:pPr>
      <w:r w:rsidRPr="003269BA">
        <w:t>Veszélyes és ártalmas termelési tényezők.</w:t>
      </w:r>
    </w:p>
    <w:p w:rsidR="00866741" w:rsidRPr="003269BA" w:rsidRDefault="00866741" w:rsidP="00866741">
      <w:pPr>
        <w:spacing w:after="0"/>
        <w:ind w:left="851"/>
      </w:pPr>
      <w:r w:rsidRPr="003269BA">
        <w:t>A munkavédelem fogalomrendszere, források.</w:t>
      </w:r>
    </w:p>
    <w:p w:rsidR="004C053C" w:rsidRPr="003269BA" w:rsidRDefault="00866741" w:rsidP="00866741">
      <w:pPr>
        <w:spacing w:after="0"/>
        <w:ind w:left="851"/>
      </w:pPr>
      <w:r w:rsidRPr="003269BA">
        <w:t>A munkavédelemről szóló 1993. évi XCIII törvény fogalom meghatározásai</w:t>
      </w:r>
    </w:p>
    <w:p w:rsidR="00542881" w:rsidRPr="003269BA" w:rsidRDefault="00542881" w:rsidP="00542881">
      <w:pPr>
        <w:tabs>
          <w:tab w:val="left" w:pos="1418"/>
          <w:tab w:val="right" w:pos="9072"/>
        </w:tabs>
        <w:spacing w:after="0"/>
        <w:ind w:left="851"/>
      </w:pPr>
    </w:p>
    <w:p w:rsidR="00542881" w:rsidRPr="003269BA" w:rsidRDefault="00866741" w:rsidP="0054288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Munkahelyek kialakítása</w:t>
      </w:r>
      <w:r w:rsidR="00542881" w:rsidRPr="003269BA">
        <w:rPr>
          <w:b/>
          <w:i/>
        </w:rPr>
        <w:t>2</w:t>
      </w:r>
    </w:p>
    <w:p w:rsidR="00222400" w:rsidRPr="003269BA" w:rsidRDefault="00222400" w:rsidP="00222400">
      <w:pPr>
        <w:spacing w:after="0"/>
        <w:ind w:left="851"/>
      </w:pPr>
      <w:r w:rsidRPr="003269BA">
        <w:t>Munkahelyek kialakításának általános szabályai.</w:t>
      </w:r>
    </w:p>
    <w:p w:rsidR="00222400" w:rsidRPr="003269BA" w:rsidRDefault="00222400" w:rsidP="00222400">
      <w:pPr>
        <w:spacing w:after="0"/>
        <w:ind w:left="851"/>
      </w:pPr>
      <w:r w:rsidRPr="003269BA">
        <w:t>A létesítés általános követelményei, a hatásos védelem módjai, prioritások.</w:t>
      </w:r>
    </w:p>
    <w:p w:rsidR="00222400" w:rsidRPr="003269BA" w:rsidRDefault="00222400" w:rsidP="00222400">
      <w:pPr>
        <w:spacing w:after="0"/>
        <w:ind w:left="851"/>
      </w:pPr>
      <w:r w:rsidRPr="003269BA">
        <w:t>Szociális létesítmények.</w:t>
      </w:r>
    </w:p>
    <w:p w:rsidR="00222400" w:rsidRPr="003269BA" w:rsidRDefault="00222400" w:rsidP="00222400">
      <w:pPr>
        <w:spacing w:after="0"/>
        <w:ind w:left="851"/>
      </w:pPr>
      <w:r w:rsidRPr="003269BA">
        <w:t xml:space="preserve">Öltözőhelyiségek, pihenőhelyek, tisztálkodó- és mellékhelyiségek biztosítása, megfelelősége. </w:t>
      </w:r>
    </w:p>
    <w:p w:rsidR="00222400" w:rsidRPr="003269BA" w:rsidRDefault="00222400" w:rsidP="00222400">
      <w:pPr>
        <w:spacing w:after="0"/>
        <w:ind w:left="851"/>
      </w:pPr>
      <w:r w:rsidRPr="003269BA">
        <w:t>Közlekedési útvonalak, menekülési utak, jelölések.</w:t>
      </w:r>
    </w:p>
    <w:p w:rsidR="00222400" w:rsidRPr="003269BA" w:rsidRDefault="00222400" w:rsidP="00222400">
      <w:pPr>
        <w:spacing w:after="0"/>
        <w:ind w:left="851"/>
      </w:pPr>
      <w:r w:rsidRPr="003269BA">
        <w:t>Közlekedési útvonalak, menekülési utak, helyiségek padlózata, ajtók és kapuk, lépcsők, veszélyes területek, akadálymentes közlekedés, jelölések.</w:t>
      </w:r>
    </w:p>
    <w:p w:rsidR="00222400" w:rsidRPr="003269BA" w:rsidRDefault="00222400" w:rsidP="00222400">
      <w:pPr>
        <w:spacing w:after="0"/>
        <w:ind w:left="851"/>
      </w:pPr>
      <w:r w:rsidRPr="003269BA">
        <w:t>Alapvető feladatok a tűzmegelőzés érdekében.</w:t>
      </w:r>
    </w:p>
    <w:p w:rsidR="00222400" w:rsidRPr="003269BA" w:rsidRDefault="00222400" w:rsidP="00222400">
      <w:pPr>
        <w:spacing w:after="0"/>
        <w:ind w:left="851"/>
      </w:pPr>
      <w:r w:rsidRPr="003269BA">
        <w:t xml:space="preserve">Tűzmegelőzés, tervezés, létesítés, üzemeltetés, karbantartás, javítás és felülvizsgálat. Tűzoltó készülékek, tűzoltó technika, beépített tűzjelző berendezés vagy tűzoltó </w:t>
      </w:r>
      <w:r w:rsidRPr="003269BA">
        <w:lastRenderedPageBreak/>
        <w:t xml:space="preserve">berendezések. Tűzjelzés adása, fogadása, tűzjelző vagy tűzoltó központok, valamint távfelügyelet. </w:t>
      </w:r>
    </w:p>
    <w:p w:rsidR="00222400" w:rsidRPr="003269BA" w:rsidRDefault="00222400" w:rsidP="00222400">
      <w:pPr>
        <w:spacing w:after="0"/>
        <w:ind w:left="851"/>
      </w:pPr>
      <w:r w:rsidRPr="003269BA">
        <w:t>Termékfelelősség, forgalomba hozatal kritériumai.</w:t>
      </w:r>
    </w:p>
    <w:p w:rsidR="00222400" w:rsidRPr="003269BA" w:rsidRDefault="00222400" w:rsidP="00222400">
      <w:pPr>
        <w:spacing w:after="0"/>
        <w:ind w:left="851"/>
      </w:pPr>
      <w:r w:rsidRPr="003269BA">
        <w:t>Anyagmozgatás.</w:t>
      </w:r>
    </w:p>
    <w:p w:rsidR="00222400" w:rsidRPr="003269BA" w:rsidRDefault="00222400" w:rsidP="00222400">
      <w:pPr>
        <w:spacing w:after="0"/>
        <w:ind w:left="851"/>
      </w:pPr>
      <w:r w:rsidRPr="003269BA">
        <w:t xml:space="preserve">Anyagmozgatás a munkahelyeken. Kézi és gépi anyagmozgatás fajtái. </w:t>
      </w:r>
    </w:p>
    <w:p w:rsidR="00222400" w:rsidRPr="003269BA" w:rsidRDefault="00222400" w:rsidP="00222400">
      <w:pPr>
        <w:spacing w:after="0"/>
        <w:ind w:left="851"/>
      </w:pPr>
      <w:r w:rsidRPr="003269BA">
        <w:t>A kézi anyagmozgatás szabályai, hátsérülések megelőzése.</w:t>
      </w:r>
    </w:p>
    <w:p w:rsidR="00222400" w:rsidRPr="003269BA" w:rsidRDefault="00222400" w:rsidP="00222400">
      <w:pPr>
        <w:spacing w:after="0"/>
        <w:ind w:left="851"/>
      </w:pPr>
      <w:r w:rsidRPr="003269BA">
        <w:t>Raktározás.</w:t>
      </w:r>
    </w:p>
    <w:p w:rsidR="00222400" w:rsidRPr="003269BA" w:rsidRDefault="00222400" w:rsidP="00222400">
      <w:pPr>
        <w:spacing w:after="0"/>
        <w:ind w:left="851"/>
      </w:pPr>
      <w:r w:rsidRPr="003269BA">
        <w:t>Áruk fajtái, raktározás típusai.</w:t>
      </w:r>
    </w:p>
    <w:p w:rsidR="00222400" w:rsidRPr="003269BA" w:rsidRDefault="00222400" w:rsidP="00222400">
      <w:pPr>
        <w:spacing w:after="0"/>
        <w:ind w:left="851"/>
      </w:pPr>
      <w:r w:rsidRPr="003269BA">
        <w:t>Munkahelyi rend és hulladékkezelés.</w:t>
      </w:r>
    </w:p>
    <w:p w:rsidR="00222400" w:rsidRPr="003269BA" w:rsidRDefault="00222400" w:rsidP="00222400">
      <w:pPr>
        <w:spacing w:after="0"/>
        <w:ind w:left="851"/>
      </w:pPr>
      <w:r w:rsidRPr="003269BA">
        <w:t xml:space="preserve">Jelzések, feliratok, biztonsági szín-és alakjelek. </w:t>
      </w:r>
    </w:p>
    <w:p w:rsidR="00542881" w:rsidRPr="003269BA" w:rsidRDefault="00222400" w:rsidP="00222400">
      <w:pPr>
        <w:spacing w:after="0"/>
        <w:ind w:left="851"/>
      </w:pPr>
      <w:r w:rsidRPr="003269BA">
        <w:t>Hulladékgazdálkodás, környezetvédelem célja, eszközei.</w:t>
      </w:r>
    </w:p>
    <w:p w:rsidR="00542881" w:rsidRPr="003269BA" w:rsidRDefault="00542881" w:rsidP="00542881">
      <w:pPr>
        <w:tabs>
          <w:tab w:val="left" w:pos="1418"/>
          <w:tab w:val="right" w:pos="9072"/>
        </w:tabs>
        <w:spacing w:after="0"/>
        <w:ind w:left="851"/>
      </w:pPr>
    </w:p>
    <w:p w:rsidR="00542881" w:rsidRPr="003269BA" w:rsidRDefault="00222400" w:rsidP="0054288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Munkavégzés személyi feltételei</w:t>
      </w:r>
    </w:p>
    <w:p w:rsidR="00222400" w:rsidRPr="003269BA" w:rsidRDefault="00222400" w:rsidP="00222400">
      <w:pPr>
        <w:spacing w:after="0"/>
        <w:ind w:left="851"/>
      </w:pPr>
      <w:r w:rsidRPr="003269BA">
        <w:t>A munkavégzés személyi feltételei: jogszerű foglalkoztatás, munkaköri alkalmasság orvosi vizsgálata, foglalkoztatási tilalmak, szakmai ismeretek, munkavédelmi ismeretek</w:t>
      </w:r>
    </w:p>
    <w:p w:rsidR="00542881" w:rsidRPr="003269BA" w:rsidRDefault="00222400" w:rsidP="00222400">
      <w:pPr>
        <w:spacing w:after="0"/>
        <w:ind w:left="851"/>
      </w:pPr>
      <w:r w:rsidRPr="003269BA">
        <w:t>A munkavégzés alapvető szervezési feltételei: egyedül végzett munka tilalma, irányítás szükségessége. Egyéni védőeszközök juttatásának szabályai.</w:t>
      </w:r>
    </w:p>
    <w:p w:rsidR="00542881" w:rsidRPr="003269BA" w:rsidRDefault="00542881" w:rsidP="00542881">
      <w:pPr>
        <w:tabs>
          <w:tab w:val="left" w:pos="1418"/>
          <w:tab w:val="right" w:pos="9072"/>
        </w:tabs>
        <w:spacing w:after="0"/>
        <w:ind w:left="851"/>
      </w:pPr>
    </w:p>
    <w:p w:rsidR="00542881" w:rsidRPr="003269BA" w:rsidRDefault="00222400" w:rsidP="0054288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Munkaeszközök biztonsága</w:t>
      </w:r>
    </w:p>
    <w:p w:rsidR="00222400" w:rsidRPr="003269BA" w:rsidRDefault="00222400" w:rsidP="00222400">
      <w:pPr>
        <w:spacing w:after="0"/>
        <w:ind w:left="851"/>
      </w:pPr>
      <w:r w:rsidRPr="003269BA">
        <w:t>Munkaeszközök halmazai.</w:t>
      </w:r>
    </w:p>
    <w:p w:rsidR="00222400" w:rsidRPr="003269BA" w:rsidRDefault="00222400" w:rsidP="00222400">
      <w:pPr>
        <w:spacing w:after="0"/>
        <w:ind w:left="851"/>
      </w:pPr>
      <w:r w:rsidRPr="003269BA">
        <w:t>Szerszám, készülék, gép, berendezés fogalom meghatározása.</w:t>
      </w:r>
    </w:p>
    <w:p w:rsidR="00222400" w:rsidRPr="003269BA" w:rsidRDefault="00222400" w:rsidP="00222400">
      <w:pPr>
        <w:spacing w:after="0"/>
        <w:ind w:left="851"/>
      </w:pPr>
      <w:r w:rsidRPr="003269BA">
        <w:t>Munkaeszközök dokumentációi.</w:t>
      </w:r>
    </w:p>
    <w:p w:rsidR="00222400" w:rsidRPr="003269BA" w:rsidRDefault="00222400" w:rsidP="00222400">
      <w:pPr>
        <w:spacing w:after="0"/>
        <w:ind w:left="851"/>
      </w:pPr>
      <w:r w:rsidRPr="003269BA">
        <w:t>Munkaeszköz üzembe helyezésének, használatba vételének dokumentációs követelményei és a munkaeszközre (mint termékre) meghatározott EK-megfelelőségi nyilatkozat, valamint a megfelelőséget tanúsító egyéb dokumentumok.</w:t>
      </w:r>
    </w:p>
    <w:p w:rsidR="00222400" w:rsidRPr="003269BA" w:rsidRDefault="00222400" w:rsidP="00222400">
      <w:pPr>
        <w:spacing w:after="0"/>
        <w:ind w:left="851"/>
      </w:pPr>
      <w:r w:rsidRPr="003269BA">
        <w:t>Munkaeszközök veszélyessége, eljárások.</w:t>
      </w:r>
    </w:p>
    <w:p w:rsidR="00222400" w:rsidRPr="003269BA" w:rsidRDefault="00222400" w:rsidP="00222400">
      <w:pPr>
        <w:spacing w:after="0"/>
        <w:ind w:left="851"/>
      </w:pPr>
      <w:r w:rsidRPr="003269BA">
        <w:t>Biztonságtechnika alapelvei, veszélyforrások típusai, megbízhatóság, meghibásodás, biztonság. A biztonságtechnika jellemzői, kialakítás követelményei. Veszélyes munkaeszközök, üzembe helyezési eljárás.</w:t>
      </w:r>
    </w:p>
    <w:p w:rsidR="00222400" w:rsidRPr="003269BA" w:rsidRDefault="00222400" w:rsidP="00222400">
      <w:pPr>
        <w:spacing w:after="0"/>
        <w:ind w:left="851"/>
      </w:pPr>
      <w:r w:rsidRPr="003269BA">
        <w:t>Munkaeszközök üzemeltetésének, használatának feltételei.</w:t>
      </w:r>
    </w:p>
    <w:p w:rsidR="00542881" w:rsidRPr="003269BA" w:rsidRDefault="00222400" w:rsidP="00222400">
      <w:pPr>
        <w:spacing w:after="0"/>
        <w:ind w:left="851"/>
      </w:pPr>
      <w:r w:rsidRPr="003269BA">
        <w:t>Feltétlenül és feltételesen ható biztonságtechnika, konstrukciós, üzemviteli és emberi tényezők szerepe. Általános üzemeltetési követelmények. Kezelőelemek, védőberendezések kialakítása, a biztonságos működés ellenőrzése, ergonómiai követelmények.</w:t>
      </w:r>
    </w:p>
    <w:p w:rsidR="00542881" w:rsidRPr="003269BA" w:rsidRDefault="00542881" w:rsidP="00542881">
      <w:pPr>
        <w:tabs>
          <w:tab w:val="left" w:pos="1418"/>
          <w:tab w:val="right" w:pos="9072"/>
        </w:tabs>
        <w:spacing w:after="0"/>
        <w:ind w:left="851"/>
      </w:pPr>
    </w:p>
    <w:p w:rsidR="00542881" w:rsidRPr="003269BA" w:rsidRDefault="00222400" w:rsidP="0054288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Munkakörnyezeti hatások</w:t>
      </w:r>
    </w:p>
    <w:p w:rsidR="00222400" w:rsidRPr="003269BA" w:rsidRDefault="00222400" w:rsidP="00222400">
      <w:pPr>
        <w:spacing w:after="0"/>
        <w:ind w:left="851"/>
      </w:pPr>
      <w:r w:rsidRPr="003269BA">
        <w:t>Veszélyforrások, veszélyek a munkahelyeken (pl. zaj, rezgés, veszélyes anyagok és keverékek, stressz)</w:t>
      </w:r>
    </w:p>
    <w:p w:rsidR="00222400" w:rsidRPr="003269BA" w:rsidRDefault="00222400" w:rsidP="00222400">
      <w:pPr>
        <w:spacing w:after="0"/>
        <w:ind w:left="851"/>
      </w:pPr>
      <w:r w:rsidRPr="003269BA">
        <w:t xml:space="preserve">Fizikai, biológiai és kémiai hatások a dolgozókra, főbb veszélyforrások valamint a veszélyforrások felismerésének módszerei és a védekezés a lehetőségei. </w:t>
      </w:r>
    </w:p>
    <w:p w:rsidR="00222400" w:rsidRPr="003269BA" w:rsidRDefault="00222400" w:rsidP="00222400">
      <w:pPr>
        <w:spacing w:after="0"/>
        <w:ind w:left="851"/>
      </w:pPr>
      <w:r w:rsidRPr="003269BA">
        <w:t>A stressz, munkahelyi stressz fogalma és az ellene való védekezés jelentősége a munkahelyen.</w:t>
      </w:r>
    </w:p>
    <w:p w:rsidR="00222400" w:rsidRPr="003269BA" w:rsidRDefault="00222400" w:rsidP="00222400">
      <w:pPr>
        <w:spacing w:after="0"/>
        <w:ind w:left="851"/>
      </w:pPr>
      <w:r w:rsidRPr="003269BA">
        <w:t>A kockázat fogalma, felmérése és kezelése</w:t>
      </w:r>
    </w:p>
    <w:p w:rsidR="00542881" w:rsidRPr="003269BA" w:rsidRDefault="00222400" w:rsidP="00222400">
      <w:pPr>
        <w:spacing w:after="0"/>
        <w:ind w:left="851"/>
      </w:pPr>
      <w:r w:rsidRPr="003269BA">
        <w:t>A kockázatok azonosításának, értékelésének és kezelésének célja az egészséget nem veszélyeztető és biztonságos munkavégzés feltételeinek biztosításában, a munkahelyi balesetek és foglalkozási megbetegedések megelőzésben. A munkavállalók részvételének jelentősége</w:t>
      </w:r>
    </w:p>
    <w:p w:rsidR="00542881" w:rsidRPr="003269BA" w:rsidRDefault="00542881" w:rsidP="00542881">
      <w:pPr>
        <w:tabs>
          <w:tab w:val="left" w:pos="1418"/>
          <w:tab w:val="right" w:pos="9072"/>
        </w:tabs>
        <w:spacing w:after="0"/>
        <w:ind w:left="851"/>
      </w:pPr>
    </w:p>
    <w:p w:rsidR="00542881" w:rsidRPr="003269BA" w:rsidRDefault="00222400" w:rsidP="0054288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69BA">
        <w:rPr>
          <w:b/>
          <w:i/>
        </w:rPr>
        <w:t>Munkavédelmi jogi ismeretek</w:t>
      </w:r>
    </w:p>
    <w:p w:rsidR="00222400" w:rsidRPr="003269BA" w:rsidRDefault="00222400" w:rsidP="00222400">
      <w:pPr>
        <w:spacing w:after="0"/>
        <w:ind w:left="851"/>
      </w:pPr>
      <w:r w:rsidRPr="003269BA">
        <w:lastRenderedPageBreak/>
        <w:t>A munkavédelem szabályrendszere, jogok és kötelezettségek.</w:t>
      </w:r>
    </w:p>
    <w:p w:rsidR="00222400" w:rsidRPr="003269BA" w:rsidRDefault="00222400" w:rsidP="00222400">
      <w:pPr>
        <w:spacing w:after="0"/>
        <w:ind w:left="851"/>
      </w:pPr>
      <w:r w:rsidRPr="003269BA">
        <w:t xml:space="preserve">Az Alaptörvényben biztosított jogok az egészséget, biztonságot és méltóságot tiszteletben tartó munkafeltételekhez, a testi és lelki egészségének megőrzéséhez. </w:t>
      </w:r>
    </w:p>
    <w:p w:rsidR="00222400" w:rsidRPr="003269BA" w:rsidRDefault="00222400" w:rsidP="00222400">
      <w:pPr>
        <w:spacing w:after="0"/>
        <w:ind w:left="851"/>
      </w:pPr>
      <w:r w:rsidRPr="003269BA">
        <w:t xml:space="preserve">A Munkavédelemről szóló 1993. évi XCIII. törvényben meghatározottak szerint a munkavédelem alapvető szabályai, a követelmények normarendszere és az érintett szereplők (állam, munkáltatók, munkavállalók) főbb feladatai. A kémiai biztonságról szóló 2000. évi XXV. törvény, illetve a Kormány, illetve az ágazati miniszterek rendeleteinek szabályozási területei a további részletes követelményekről. </w:t>
      </w:r>
    </w:p>
    <w:p w:rsidR="00222400" w:rsidRPr="003269BA" w:rsidRDefault="00222400" w:rsidP="00222400">
      <w:pPr>
        <w:spacing w:after="0"/>
        <w:ind w:left="851"/>
      </w:pPr>
      <w:r w:rsidRPr="003269BA">
        <w:t>A szabványok, illetve a munkáltatók helyi előírásainak szerepe.</w:t>
      </w:r>
    </w:p>
    <w:p w:rsidR="00222400" w:rsidRPr="003269BA" w:rsidRDefault="00222400" w:rsidP="00222400">
      <w:pPr>
        <w:spacing w:after="0"/>
        <w:ind w:left="851"/>
      </w:pPr>
      <w:r w:rsidRPr="003269BA">
        <w:t>Munkavédelmi feladatok a munkahelyeken</w:t>
      </w:r>
    </w:p>
    <w:p w:rsidR="00222400" w:rsidRPr="003269BA" w:rsidRDefault="00222400" w:rsidP="00222400">
      <w:pPr>
        <w:spacing w:after="0"/>
        <w:ind w:left="851"/>
      </w:pPr>
      <w:r w:rsidRPr="003269BA"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:rsidR="00222400" w:rsidRPr="003269BA" w:rsidRDefault="00222400" w:rsidP="00222400">
      <w:pPr>
        <w:spacing w:after="0"/>
        <w:ind w:left="851"/>
      </w:pPr>
      <w:r w:rsidRPr="003269BA">
        <w:t>Munkavédelmi szakemberek feladatai a munkahelyeken</w:t>
      </w:r>
    </w:p>
    <w:p w:rsidR="00222400" w:rsidRPr="003269BA" w:rsidRDefault="00222400" w:rsidP="00222400">
      <w:pPr>
        <w:spacing w:after="0"/>
        <w:ind w:left="851"/>
      </w:pPr>
      <w:r w:rsidRPr="003269BA">
        <w:t>Munkabiztonsági és munkaegészségügyi szaktevékenység keretében ellátandó feladatok. Foglalkozás-egészségügyi feladatok</w:t>
      </w:r>
    </w:p>
    <w:p w:rsidR="00222400" w:rsidRPr="003269BA" w:rsidRDefault="00222400" w:rsidP="00222400">
      <w:pPr>
        <w:spacing w:after="0"/>
        <w:ind w:left="851"/>
      </w:pPr>
      <w:r w:rsidRPr="003269BA">
        <w:t>Balesetek és foglalkozási megbetegedések</w:t>
      </w:r>
    </w:p>
    <w:p w:rsidR="00222400" w:rsidRPr="003269BA" w:rsidRDefault="00222400" w:rsidP="00222400">
      <w:pPr>
        <w:spacing w:after="0"/>
        <w:ind w:left="851"/>
      </w:pPr>
      <w:r w:rsidRPr="003269BA">
        <w:t>Balesetek és munkabalesetek valamint a foglalkozási megbetegedések fogalma. Feladatok munkabaleset esetén. A kivizsgálás, mint a megelőzés eszköze</w:t>
      </w:r>
    </w:p>
    <w:p w:rsidR="00222400" w:rsidRPr="003269BA" w:rsidRDefault="00222400" w:rsidP="00222400">
      <w:pPr>
        <w:spacing w:after="0"/>
        <w:ind w:left="851"/>
      </w:pPr>
      <w:r w:rsidRPr="003269BA">
        <w:t>Munkavédelmi érdekképviselet a munkahelyen</w:t>
      </w:r>
    </w:p>
    <w:p w:rsidR="00542881" w:rsidRPr="003269BA" w:rsidRDefault="00222400" w:rsidP="00222400">
      <w:pPr>
        <w:spacing w:after="0"/>
        <w:ind w:left="851"/>
      </w:pPr>
      <w:r w:rsidRPr="003269BA">
        <w:t>A munkavállalók munkavédelmi érdekképviseletének jelentősége és lehetőségei. A választott képviselők szerepe, feladatai, jogai</w:t>
      </w:r>
    </w:p>
    <w:p w:rsidR="00542881" w:rsidRPr="003269BA" w:rsidRDefault="00542881" w:rsidP="00542881">
      <w:pPr>
        <w:tabs>
          <w:tab w:val="left" w:pos="1418"/>
          <w:tab w:val="right" w:pos="9072"/>
        </w:tabs>
        <w:spacing w:after="0"/>
        <w:ind w:left="851"/>
      </w:pPr>
    </w:p>
    <w:p w:rsidR="00542881" w:rsidRPr="003269BA" w:rsidRDefault="00542881" w:rsidP="0054288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képzés javasolt helyszíne (ajánlás)</w:t>
      </w:r>
    </w:p>
    <w:p w:rsidR="00542881" w:rsidRPr="003269BA" w:rsidRDefault="00A202C8" w:rsidP="00542881">
      <w:pPr>
        <w:spacing w:after="0"/>
        <w:ind w:left="426"/>
      </w:pPr>
      <w:r w:rsidRPr="003269BA">
        <w:t>Tanterem</w:t>
      </w:r>
    </w:p>
    <w:p w:rsidR="00542881" w:rsidRPr="003269BA" w:rsidRDefault="00542881" w:rsidP="00542881">
      <w:pPr>
        <w:spacing w:after="0"/>
        <w:ind w:left="426"/>
      </w:pPr>
    </w:p>
    <w:p w:rsidR="00542881" w:rsidRPr="003269BA" w:rsidRDefault="00542881" w:rsidP="0054288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értékelésének módja</w:t>
      </w:r>
    </w:p>
    <w:p w:rsidR="00542881" w:rsidRPr="003269BA" w:rsidRDefault="00542881" w:rsidP="00542881">
      <w:pPr>
        <w:spacing w:after="0"/>
        <w:ind w:left="426"/>
      </w:pPr>
      <w:r w:rsidRPr="003269BA">
        <w:t xml:space="preserve">A nemzeti köznevelésről szóló 2011. évi </w:t>
      </w:r>
      <w:r w:rsidR="004E3289">
        <w:t xml:space="preserve">CXC. törvény </w:t>
      </w:r>
      <w:r w:rsidRPr="003269BA">
        <w:t xml:space="preserve">54. § </w:t>
      </w:r>
      <w:r w:rsidR="00FA59E3">
        <w:t>(2) bekezdés a)</w:t>
      </w:r>
      <w:r w:rsidRPr="003269BA">
        <w:t xml:space="preserve"> pontja szerinti értékeléssel.</w:t>
      </w:r>
    </w:p>
    <w:p w:rsidR="00542881" w:rsidRPr="003269BA" w:rsidRDefault="00542881" w:rsidP="00542881">
      <w:pPr>
        <w:spacing w:after="0"/>
        <w:ind w:left="426"/>
      </w:pPr>
    </w:p>
    <w:p w:rsidR="00840B01" w:rsidRPr="003269BA" w:rsidRDefault="00840B01" w:rsidP="00840B01">
      <w:pPr>
        <w:spacing w:after="200" w:line="276" w:lineRule="auto"/>
        <w:jc w:val="left"/>
      </w:pPr>
      <w:r w:rsidRPr="003269BA">
        <w:br w:type="page"/>
      </w:r>
    </w:p>
    <w:p w:rsidR="00840B01" w:rsidRPr="003269BA" w:rsidRDefault="00840B01" w:rsidP="00840B01"/>
    <w:p w:rsidR="00840B01" w:rsidRPr="003269BA" w:rsidRDefault="00840B01" w:rsidP="00840B01">
      <w:pPr>
        <w:spacing w:before="2880"/>
        <w:jc w:val="center"/>
        <w:rPr>
          <w:b/>
          <w:sz w:val="36"/>
        </w:rPr>
      </w:pPr>
      <w:r w:rsidRPr="003269BA">
        <w:rPr>
          <w:b/>
          <w:sz w:val="36"/>
        </w:rPr>
        <w:t>A</w:t>
      </w:r>
    </w:p>
    <w:p w:rsidR="00840B01" w:rsidRPr="003269BA" w:rsidRDefault="00B545E3" w:rsidP="00840B01">
      <w:pPr>
        <w:spacing w:after="480"/>
        <w:jc w:val="center"/>
        <w:rPr>
          <w:b/>
          <w:sz w:val="36"/>
        </w:rPr>
      </w:pPr>
      <w:r w:rsidRPr="003269BA">
        <w:rPr>
          <w:b/>
          <w:sz w:val="36"/>
        </w:rPr>
        <w:t>11110-16</w:t>
      </w:r>
      <w:r w:rsidR="00840B01" w:rsidRPr="003269BA">
        <w:rPr>
          <w:b/>
          <w:sz w:val="36"/>
        </w:rPr>
        <w:t xml:space="preserve"> azonosító számú</w:t>
      </w:r>
    </w:p>
    <w:p w:rsidR="00840B01" w:rsidRPr="003269BA" w:rsidRDefault="00B545E3" w:rsidP="00840B01">
      <w:pPr>
        <w:jc w:val="center"/>
        <w:rPr>
          <w:b/>
          <w:sz w:val="36"/>
        </w:rPr>
      </w:pPr>
      <w:r w:rsidRPr="003269BA">
        <w:rPr>
          <w:b/>
          <w:sz w:val="36"/>
        </w:rPr>
        <w:t>Egészségügyi alapismeretek</w:t>
      </w:r>
    </w:p>
    <w:p w:rsidR="00840B01" w:rsidRPr="003269BA" w:rsidRDefault="00840B01" w:rsidP="00840B01">
      <w:pPr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megnevezésű</w:t>
      </w:r>
      <w:proofErr w:type="gramEnd"/>
    </w:p>
    <w:p w:rsidR="00840B01" w:rsidRPr="003269BA" w:rsidRDefault="00840B01" w:rsidP="00840B01">
      <w:pPr>
        <w:spacing w:before="480" w:after="480"/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szakmai</w:t>
      </w:r>
      <w:proofErr w:type="gramEnd"/>
      <w:r w:rsidRPr="003269BA">
        <w:rPr>
          <w:b/>
          <w:sz w:val="36"/>
        </w:rPr>
        <w:t xml:space="preserve"> követelménymodul</w:t>
      </w:r>
    </w:p>
    <w:p w:rsidR="00840B01" w:rsidRPr="003269BA" w:rsidRDefault="00840B01" w:rsidP="00840B01">
      <w:pPr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tantárgyai</w:t>
      </w:r>
      <w:proofErr w:type="gramEnd"/>
      <w:r w:rsidRPr="003269BA">
        <w:rPr>
          <w:b/>
          <w:sz w:val="36"/>
        </w:rPr>
        <w:t>, témakörei</w:t>
      </w:r>
    </w:p>
    <w:p w:rsidR="00840B01" w:rsidRPr="003269BA" w:rsidRDefault="00840B01" w:rsidP="00840B01">
      <w:pPr>
        <w:spacing w:after="200" w:line="276" w:lineRule="auto"/>
        <w:jc w:val="left"/>
      </w:pPr>
      <w:r w:rsidRPr="003269BA">
        <w:br w:type="page"/>
      </w:r>
    </w:p>
    <w:p w:rsidR="00840B01" w:rsidRPr="003269BA" w:rsidRDefault="00840B01" w:rsidP="00840B01">
      <w:r w:rsidRPr="003269BA">
        <w:lastRenderedPageBreak/>
        <w:t xml:space="preserve">A </w:t>
      </w:r>
      <w:r w:rsidR="00B545E3" w:rsidRPr="003269BA">
        <w:t>11110-16</w:t>
      </w:r>
      <w:r w:rsidRPr="003269BA">
        <w:t xml:space="preserve"> azonosító számú </w:t>
      </w:r>
      <w:r w:rsidR="00B545E3" w:rsidRPr="003269BA">
        <w:t>Egészségügyi alapismeretek</w:t>
      </w:r>
      <w:r w:rsidRPr="003269BA">
        <w:t xml:space="preserve"> megnevezésű szakmai követelménymodulhoz tartozó tantárgyak és témakörök oktatása során </w:t>
      </w:r>
      <w:r w:rsidR="004E3289">
        <w:t>fejlesztendő kompetenciák:</w:t>
      </w:r>
    </w:p>
    <w:tbl>
      <w:tblPr>
        <w:tblW w:w="0" w:type="auto"/>
        <w:jc w:val="center"/>
        <w:tblInd w:w="-235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622"/>
        <w:gridCol w:w="758"/>
        <w:gridCol w:w="758"/>
      </w:tblGrid>
      <w:tr w:rsidR="003269BA" w:rsidRPr="003269BA" w:rsidTr="00D12FEE">
        <w:trPr>
          <w:cantSplit/>
          <w:trHeight w:val="1697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Egészségügyi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Szakmai kommunikáció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Hivatása gyakorlása során az egészségügyi dolgozóval szemben támasztott etikai, jogi követelményeknek megfelelő viselkedést, magatartást tanúsít, tiszteletben tartja az emberi méltóságot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Napi feladatait </w:t>
            </w:r>
            <w:proofErr w:type="spellStart"/>
            <w:r w:rsidRPr="003269BA">
              <w:rPr>
                <w:szCs w:val="24"/>
              </w:rPr>
              <w:t>előítéletmentesen</w:t>
            </w:r>
            <w:proofErr w:type="spellEnd"/>
            <w:r w:rsidRPr="003269BA">
              <w:rPr>
                <w:szCs w:val="24"/>
              </w:rPr>
              <w:t>, az egyenlő bánásmód szabályait betartva látja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Szakmai munkája során figyelembe veszi a különböző kultúrkörökből érkező betegek ellátásának jellegzetességeit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proofErr w:type="gramStart"/>
            <w:r w:rsidRPr="003269BA">
              <w:rPr>
                <w:szCs w:val="24"/>
              </w:rPr>
              <w:t>Biztosítja</w:t>
            </w:r>
            <w:proofErr w:type="gramEnd"/>
            <w:r w:rsidRPr="003269BA">
              <w:rPr>
                <w:szCs w:val="24"/>
              </w:rPr>
              <w:t xml:space="preserve"> és munkája során érvényesíti a betegjogokat, betartja az adatkezelési, adatvédelmi jogszabályokat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Egészségnevelő tevékenysége során figyelembe veszi az életkori jellemzőket és ennek megfelelő nevelési-oktatási módszereket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Segítő hivatását felelősséggel, empatikusan, toleránsan gyakorolja, a vele kapcsolatba kerülő egészséges vagy beteg ember személyiségét tiszteletben tartja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Felismeri a betegségből adódó szorongást, elutasító viselkedést, önvédelmi reakciókat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Felismeri az agresszió megnyilvánulási formáit, a bántalmazott gyermek vagy felnőtt viselkedését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Alkalmazza a szakmai terminológia helyesírási és kiejtési szabályait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Alkalmazza az orvosi latinban használatos megnevezéseket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Adekvátan, kongruensen és hitelesen kommunikál a munkatársakkal, a beteggel és a hozzátartozóval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betegellátás során tudatosan használja a nonverbális csatornákat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Felismeri a kommunikációs folyamatban bekövetkezett zavarokat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Megfelelően kommunikál látás-, hallás-, beszédsérült személlyel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Alkalmazza a kommunikáció felvétel és </w:t>
            </w:r>
            <w:proofErr w:type="spellStart"/>
            <w:r w:rsidRPr="003269BA">
              <w:rPr>
                <w:szCs w:val="24"/>
              </w:rPr>
              <w:t>-tartás</w:t>
            </w:r>
            <w:proofErr w:type="spellEnd"/>
            <w:r w:rsidRPr="003269BA">
              <w:rPr>
                <w:szCs w:val="24"/>
              </w:rPr>
              <w:t xml:space="preserve"> szabályait autizmus spektrumzavar esetén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Segíti akadályozott személyeket a kommunikációjukban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Támogatja az egészséges életmód kialakítását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Eligazodik az egészségügyi ellátórendszerben, alkalmazza </w:t>
            </w:r>
            <w:proofErr w:type="gramStart"/>
            <w:r w:rsidRPr="003269BA">
              <w:rPr>
                <w:szCs w:val="24"/>
              </w:rPr>
              <w:t>a</w:t>
            </w:r>
            <w:proofErr w:type="gramEnd"/>
            <w:r w:rsidRPr="003269BA">
              <w:rPr>
                <w:szCs w:val="24"/>
              </w:rPr>
              <w:t xml:space="preserve"> </w:t>
            </w:r>
            <w:proofErr w:type="spellStart"/>
            <w:r w:rsidRPr="003269BA">
              <w:rPr>
                <w:szCs w:val="24"/>
              </w:rPr>
              <w:t>a</w:t>
            </w:r>
            <w:proofErr w:type="spellEnd"/>
            <w:r w:rsidRPr="003269BA">
              <w:rPr>
                <w:szCs w:val="24"/>
              </w:rPr>
              <w:t xml:space="preserve"> prevenció - </w:t>
            </w:r>
            <w:proofErr w:type="spellStart"/>
            <w:r w:rsidRPr="003269BA">
              <w:rPr>
                <w:szCs w:val="24"/>
              </w:rPr>
              <w:t>kuráció</w:t>
            </w:r>
            <w:proofErr w:type="spellEnd"/>
            <w:r w:rsidRPr="003269BA">
              <w:rPr>
                <w:szCs w:val="24"/>
              </w:rPr>
              <w:t xml:space="preserve"> - rehabilitáció alapelveit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Részt vesz a </w:t>
            </w:r>
            <w:proofErr w:type="spellStart"/>
            <w:r w:rsidRPr="003269BA">
              <w:rPr>
                <w:szCs w:val="24"/>
              </w:rPr>
              <w:t>betegutak</w:t>
            </w:r>
            <w:proofErr w:type="spellEnd"/>
            <w:r w:rsidRPr="003269BA">
              <w:rPr>
                <w:szCs w:val="24"/>
              </w:rPr>
              <w:t xml:space="preserve"> szervezésében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Demográfiai és egészségügyi statisztikai adatokat értelmez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Felismeri a rizikófaktorokat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Részt vesz szűrővizsgálatokban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Környezettudatosan gondolkodik, felismeri az egészséget </w:t>
            </w:r>
            <w:r w:rsidRPr="003269BA">
              <w:rPr>
                <w:szCs w:val="24"/>
              </w:rPr>
              <w:lastRenderedPageBreak/>
              <w:t>veszélyeztető környezeti veszélyforrásokat, kémiai, fizikai és biológiai környezeti károsító hatásokat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lastRenderedPageBreak/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lastRenderedPageBreak/>
              <w:t>Veszélyes hulladékot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Részt vesz a közösségi egészségfejlesztési programok szervezésében, kivitelezésében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Általános 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Egészségügyi 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Ápolásetika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Egyenlő bánásmód alapelvei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Transz- és multikulturális ápolás, ápolásetika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Alaptörvény, sarkalatos jogszabályok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Egészségügyi törvény és egészségügyre vonatkozó jogszabályok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Általános lélektan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Személyiséglélektan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Szociálpszichológia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Önsegítő csoportok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Orvosi latin nyelv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Kommunikációs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Általános és infokommunikációs akadálymentesítés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Kommunikációs zavarok felismerése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Népegészségügy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Az egészségügyi ellátórendszer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Minőségügyi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Statisztika és demográfia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Népegészségügyi jelentőségű szűrővizsgálatok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Prevenció és rehabilitáció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Egészségfejlesztés, közösségi egészségfejlesztés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Környezetegészségügy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Környezettudatos életmód, környezeti veszélyforrások és kockázati tényezők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Munkabiztonsági tényezők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Szakmai nyelvű kommunikáció szóban és írásban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Adekvát kommunikáció akadályozott személyekkel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Elhivatottság,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Türelmesség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Megbízhatóság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Segítőkészség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D12FEE" w:rsidRPr="003269BA" w:rsidTr="00D12FEE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Rendszerekben történő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6BFF" w:rsidRPr="003269BA" w:rsidRDefault="00F16BFF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</w:tbl>
    <w:p w:rsidR="00840B01" w:rsidRPr="003269BA" w:rsidRDefault="00840B01" w:rsidP="00840B01"/>
    <w:p w:rsidR="00840B01" w:rsidRPr="003269BA" w:rsidRDefault="009A02FF" w:rsidP="00840B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3269BA">
        <w:rPr>
          <w:b/>
        </w:rPr>
        <w:lastRenderedPageBreak/>
        <w:t>Egészségügyi alapismeretek</w:t>
      </w:r>
      <w:r w:rsidR="00840B01" w:rsidRPr="003269BA">
        <w:rPr>
          <w:b/>
        </w:rPr>
        <w:t xml:space="preserve"> tantárgy</w:t>
      </w:r>
      <w:r w:rsidR="00840B01" w:rsidRPr="003269BA">
        <w:rPr>
          <w:b/>
        </w:rPr>
        <w:tab/>
      </w:r>
      <w:r w:rsidRPr="003269BA">
        <w:rPr>
          <w:b/>
        </w:rPr>
        <w:t>0</w:t>
      </w:r>
      <w:r w:rsidR="00840B01" w:rsidRPr="003269BA">
        <w:rPr>
          <w:b/>
        </w:rPr>
        <w:t xml:space="preserve"> óra/</w:t>
      </w:r>
      <w:r w:rsidRPr="003269BA">
        <w:rPr>
          <w:b/>
        </w:rPr>
        <w:t>0</w:t>
      </w:r>
      <w:r w:rsidR="00840B01" w:rsidRPr="003269BA">
        <w:rPr>
          <w:b/>
        </w:rPr>
        <w:t xml:space="preserve"> óra*</w:t>
      </w:r>
    </w:p>
    <w:p w:rsidR="00840B01" w:rsidRPr="003269BA" w:rsidRDefault="00840B01" w:rsidP="00840B01">
      <w:pPr>
        <w:spacing w:after="0"/>
        <w:jc w:val="right"/>
        <w:rPr>
          <w:sz w:val="20"/>
        </w:rPr>
      </w:pPr>
      <w:r w:rsidRPr="003269BA">
        <w:rPr>
          <w:sz w:val="20"/>
        </w:rPr>
        <w:t>* 9-13. évfolyamon megszervezett képzés/13. és 14. évfolyamon megszervezett képzés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spacing w:after="0"/>
        <w:ind w:left="426"/>
      </w:pPr>
      <w:r w:rsidRPr="003269BA">
        <w:t xml:space="preserve">A tantárgy az </w:t>
      </w:r>
      <w:r w:rsidR="009A02FF" w:rsidRPr="003269BA">
        <w:t xml:space="preserve">52 720 01 általános ápolási és egészségügyi asszisztens </w:t>
      </w:r>
      <w:r w:rsidR="00D12FEE" w:rsidRPr="00D12FEE">
        <w:t>mellék-</w:t>
      </w:r>
      <w:r w:rsidRPr="003269BA">
        <w:t>szakképesítéshez kapcsolódik.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tanításának célja</w:t>
      </w:r>
    </w:p>
    <w:p w:rsidR="009A02FF" w:rsidRPr="003269BA" w:rsidRDefault="009A02FF" w:rsidP="009A02FF">
      <w:pPr>
        <w:ind w:left="360"/>
      </w:pPr>
      <w:r w:rsidRPr="003269BA">
        <w:t>A tantárgy tanításának célja felkészíteni a képzésben résztvevőket az egészségügyi szolgáltatóknál végzendő segítő szakmák elsajátítására. A tantárgy olyan általános, az egészségügyhöz kapcsolódó alapismeretek elsajátítását szolgálja, melyek nélkülözhetetlenek a specifikus szakmai ismeretek elsajátításához, az egészségügy területéhez tartozó valamennyi szakma gyakorlásához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Kapcsolódó közismereti, szakmai tartalmak</w:t>
      </w:r>
    </w:p>
    <w:p w:rsidR="009A02FF" w:rsidRPr="003269BA" w:rsidRDefault="009A02FF" w:rsidP="009A02FF">
      <w:pPr>
        <w:ind w:left="360"/>
      </w:pPr>
      <w:r w:rsidRPr="003269BA">
        <w:t>Az Egészségügyi alapismeretek tantárgy valamennyi témakörének szakmai tartalma megegyezik a főszakképesítésben található 11110-16 modulhoz tartozó Egészségügyi alapismeretek tantárgy témaköreinek szakmai tartalmával.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képzés javasolt helyszíne (ajánlás)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értékelésének módja</w:t>
      </w:r>
    </w:p>
    <w:p w:rsidR="00840B01" w:rsidRPr="003269BA" w:rsidRDefault="00840B01" w:rsidP="00840B01">
      <w:pPr>
        <w:spacing w:after="0"/>
        <w:ind w:left="426"/>
      </w:pPr>
      <w:r w:rsidRPr="003269BA">
        <w:t xml:space="preserve">A nemzeti köznevelésről szóló 2011. évi </w:t>
      </w:r>
      <w:r w:rsidR="004E3289">
        <w:t xml:space="preserve">CXC. törvény </w:t>
      </w:r>
      <w:r w:rsidRPr="003269BA">
        <w:t xml:space="preserve">54. § </w:t>
      </w:r>
      <w:r w:rsidR="00FA59E3">
        <w:t>(2) bekezdés a)</w:t>
      </w:r>
      <w:r w:rsidRPr="003269BA">
        <w:t xml:space="preserve"> pontja szerinti értékeléssel.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9A02FF" w:rsidP="00840B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3269BA">
        <w:rPr>
          <w:b/>
        </w:rPr>
        <w:t>Szakmai kommunikáció</w:t>
      </w:r>
      <w:r w:rsidR="00840B01" w:rsidRPr="003269BA">
        <w:rPr>
          <w:b/>
        </w:rPr>
        <w:t xml:space="preserve"> tantárgy</w:t>
      </w:r>
      <w:r w:rsidR="00840B01" w:rsidRPr="003269BA">
        <w:rPr>
          <w:b/>
        </w:rPr>
        <w:tab/>
      </w:r>
      <w:r w:rsidRPr="003269BA">
        <w:rPr>
          <w:b/>
        </w:rPr>
        <w:t>0</w:t>
      </w:r>
      <w:r w:rsidR="00840B01" w:rsidRPr="003269BA">
        <w:rPr>
          <w:b/>
        </w:rPr>
        <w:t xml:space="preserve"> óra/</w:t>
      </w:r>
      <w:r w:rsidRPr="003269BA">
        <w:rPr>
          <w:b/>
        </w:rPr>
        <w:t>0</w:t>
      </w:r>
      <w:r w:rsidR="00840B01" w:rsidRPr="003269BA">
        <w:rPr>
          <w:b/>
        </w:rPr>
        <w:t xml:space="preserve"> óra*</w:t>
      </w:r>
    </w:p>
    <w:p w:rsidR="00840B01" w:rsidRPr="003269BA" w:rsidRDefault="00840B01" w:rsidP="00840B01">
      <w:pPr>
        <w:spacing w:after="0"/>
        <w:jc w:val="right"/>
        <w:rPr>
          <w:sz w:val="20"/>
        </w:rPr>
      </w:pPr>
      <w:r w:rsidRPr="003269BA">
        <w:rPr>
          <w:sz w:val="20"/>
        </w:rPr>
        <w:t>* 9-13. évfolyamon megszervezett képzés/13. és 14. évfolyamon megszervezett képzés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spacing w:after="0"/>
        <w:ind w:left="426"/>
      </w:pPr>
      <w:r w:rsidRPr="003269BA">
        <w:t xml:space="preserve">A tantárgy az </w:t>
      </w:r>
      <w:r w:rsidR="009A02FF" w:rsidRPr="003269BA">
        <w:t>52 720 01 általános ápolási és egészségügyi asszisztens mellék</w:t>
      </w:r>
      <w:r w:rsidR="00D12FEE">
        <w:t>-</w:t>
      </w:r>
      <w:r w:rsidRPr="003269BA">
        <w:t>szakképesítéshez kapcsolódik.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tanításának célja</w:t>
      </w:r>
    </w:p>
    <w:p w:rsidR="009A02FF" w:rsidRPr="003269BA" w:rsidRDefault="009A02FF" w:rsidP="009A02FF">
      <w:pPr>
        <w:ind w:left="360"/>
      </w:pPr>
      <w:r w:rsidRPr="003269BA">
        <w:t>A szakmai kommunikáció oktatásának célja a kommunikációs ismeretek, készségek, aktív, tudatos fejlesztése, kitérve az egészségügyi pályákon fontos jellemzőkre, speciális helyzetekre. További cél, hogy a tanuló ismerje az orvosi latin nyelvi szakkifejezéseket, munkája során tudja alkalmazni a latin szaknyelv kiejtési, olvasási és írási szabályait.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Kapcsolódó közismereti, szakmai tartalmak</w:t>
      </w:r>
    </w:p>
    <w:p w:rsidR="009A02FF" w:rsidRPr="003269BA" w:rsidRDefault="009A02FF" w:rsidP="009A02FF">
      <w:pPr>
        <w:ind w:left="360"/>
      </w:pPr>
      <w:r w:rsidRPr="003269BA">
        <w:t>A Szakmai kommunikáció tantárgy valamennyi témakörének szakmai tartalma megegyezik a főszakképesítésben található 11110-16 modulhoz tartozó Szakmai kommunikáció tantárgy témaköreinek szakmai tartalmával.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képzés javasolt helyszíne (ajánlás)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értékelésének módja</w:t>
      </w:r>
    </w:p>
    <w:p w:rsidR="00840B01" w:rsidRPr="003269BA" w:rsidRDefault="00840B01" w:rsidP="00840B01">
      <w:pPr>
        <w:spacing w:after="0"/>
        <w:ind w:left="426"/>
      </w:pPr>
      <w:r w:rsidRPr="003269BA">
        <w:t xml:space="preserve">A nemzeti köznevelésről szóló 2011. évi </w:t>
      </w:r>
      <w:r w:rsidR="004E3289">
        <w:t xml:space="preserve">CXC. törvény </w:t>
      </w:r>
      <w:r w:rsidRPr="003269BA">
        <w:t xml:space="preserve">54. § </w:t>
      </w:r>
      <w:r w:rsidR="00FA59E3">
        <w:t>(2) bekezdés a)</w:t>
      </w:r>
      <w:r w:rsidRPr="003269BA">
        <w:t xml:space="preserve"> pontja szerinti értékeléssel.</w:t>
      </w:r>
    </w:p>
    <w:p w:rsidR="00840B01" w:rsidRPr="003269BA" w:rsidRDefault="00840B01" w:rsidP="00840B01">
      <w:pPr>
        <w:spacing w:after="200" w:line="276" w:lineRule="auto"/>
        <w:jc w:val="left"/>
      </w:pPr>
      <w:r w:rsidRPr="003269BA">
        <w:br w:type="page"/>
      </w:r>
    </w:p>
    <w:p w:rsidR="00840B01" w:rsidRPr="003269BA" w:rsidRDefault="00840B01" w:rsidP="00840B01"/>
    <w:p w:rsidR="00840B01" w:rsidRPr="003269BA" w:rsidRDefault="00840B01" w:rsidP="00840B01">
      <w:pPr>
        <w:spacing w:before="2880"/>
        <w:jc w:val="center"/>
        <w:rPr>
          <w:b/>
          <w:sz w:val="36"/>
        </w:rPr>
      </w:pPr>
      <w:r w:rsidRPr="003269BA">
        <w:rPr>
          <w:b/>
          <w:sz w:val="36"/>
        </w:rPr>
        <w:t>A</w:t>
      </w:r>
    </w:p>
    <w:p w:rsidR="00840B01" w:rsidRPr="003269BA" w:rsidRDefault="007F1A81" w:rsidP="00840B01">
      <w:pPr>
        <w:spacing w:after="480"/>
        <w:jc w:val="center"/>
        <w:rPr>
          <w:b/>
          <w:sz w:val="36"/>
        </w:rPr>
      </w:pPr>
      <w:r w:rsidRPr="003269BA">
        <w:rPr>
          <w:b/>
          <w:sz w:val="36"/>
        </w:rPr>
        <w:t>11221-16</w:t>
      </w:r>
      <w:r w:rsidR="00840B01" w:rsidRPr="003269BA">
        <w:rPr>
          <w:b/>
          <w:sz w:val="36"/>
        </w:rPr>
        <w:t xml:space="preserve"> azonosító számú</w:t>
      </w:r>
    </w:p>
    <w:p w:rsidR="00840B01" w:rsidRPr="003269BA" w:rsidRDefault="007F1A81" w:rsidP="00840B01">
      <w:pPr>
        <w:jc w:val="center"/>
        <w:rPr>
          <w:b/>
          <w:sz w:val="36"/>
        </w:rPr>
      </w:pPr>
      <w:r w:rsidRPr="003269BA">
        <w:rPr>
          <w:b/>
          <w:sz w:val="36"/>
        </w:rPr>
        <w:t>Alapápolás</w:t>
      </w:r>
    </w:p>
    <w:p w:rsidR="00840B01" w:rsidRPr="003269BA" w:rsidRDefault="00840B01" w:rsidP="00840B01">
      <w:pPr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megnevezésű</w:t>
      </w:r>
      <w:proofErr w:type="gramEnd"/>
    </w:p>
    <w:p w:rsidR="00840B01" w:rsidRPr="003269BA" w:rsidRDefault="00840B01" w:rsidP="00840B01">
      <w:pPr>
        <w:spacing w:before="480" w:after="480"/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szakmai</w:t>
      </w:r>
      <w:proofErr w:type="gramEnd"/>
      <w:r w:rsidRPr="003269BA">
        <w:rPr>
          <w:b/>
          <w:sz w:val="36"/>
        </w:rPr>
        <w:t xml:space="preserve"> követelménymodul</w:t>
      </w:r>
    </w:p>
    <w:p w:rsidR="00840B01" w:rsidRPr="003269BA" w:rsidRDefault="00840B01" w:rsidP="00840B01">
      <w:pPr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tantárgyai</w:t>
      </w:r>
      <w:proofErr w:type="gramEnd"/>
      <w:r w:rsidRPr="003269BA">
        <w:rPr>
          <w:b/>
          <w:sz w:val="36"/>
        </w:rPr>
        <w:t>, témakörei</w:t>
      </w:r>
    </w:p>
    <w:p w:rsidR="00840B01" w:rsidRPr="003269BA" w:rsidRDefault="00840B01" w:rsidP="00840B01">
      <w:pPr>
        <w:spacing w:after="200" w:line="276" w:lineRule="auto"/>
        <w:jc w:val="left"/>
      </w:pPr>
      <w:r w:rsidRPr="003269BA">
        <w:br w:type="page"/>
      </w:r>
    </w:p>
    <w:p w:rsidR="00840B01" w:rsidRPr="003269BA" w:rsidRDefault="00840B01" w:rsidP="00840B01">
      <w:r w:rsidRPr="003269BA">
        <w:lastRenderedPageBreak/>
        <w:t xml:space="preserve">A </w:t>
      </w:r>
      <w:r w:rsidR="007F1A81" w:rsidRPr="003269BA">
        <w:t>11221-16</w:t>
      </w:r>
      <w:r w:rsidRPr="003269BA">
        <w:t xml:space="preserve"> azonosító számú </w:t>
      </w:r>
      <w:r w:rsidR="007F1A81" w:rsidRPr="003269BA">
        <w:t>Alapápolás</w:t>
      </w:r>
      <w:r w:rsidRPr="003269BA">
        <w:t xml:space="preserve"> megnevezésű szakmai követelménymodulhoz tartozó tantárgyak és témakörök oktatása során </w:t>
      </w:r>
      <w:r w:rsidR="004E3289">
        <w:t>fejlesztendő kompetenciák:</w:t>
      </w:r>
    </w:p>
    <w:tbl>
      <w:tblPr>
        <w:tblW w:w="0" w:type="auto"/>
        <w:jc w:val="center"/>
        <w:tblInd w:w="-273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001"/>
        <w:gridCol w:w="758"/>
      </w:tblGrid>
      <w:tr w:rsidR="003269BA" w:rsidRPr="003269BA" w:rsidTr="00D12FEE">
        <w:trPr>
          <w:cantSplit/>
          <w:trHeight w:val="1697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Ápolástan-gondozástan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Közreműködik az egészség megőrzésében és helyreállításában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Részt vesz az egészséges újszülött, csecsemő és gyermek szükségleteinek biztosításában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Biztosítja az egyén komfortját különböző életszakaszokban, élethelyzetekben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Gondozási feladatokat lát el a fejlődési életszakaszoknak és a különböző élethelyzeteknek megfelelően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Elhelyezi a beteget, részt vesz a betegfelvétel, átadás és elbocsátás ápolói feladataiban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Ápolási modelleknek megfelelően végzi munkáját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Részt vesz az ápolási folyamat tervezésében, kivitelezésében és dokumentálásában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Akadályozott személyt segít, gondoz, ápol, rehabilitációs programjaiban részt vesz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Segíti a beteget alapvető szükségleteinek kielégítésében, a betegbiztonság és a betegjogok szem előtt tartásával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Betegmegfigyelést végez, az eredményeket dokumentálja. Kardinális tüneteket észlel, mér, EKG-t készít, </w:t>
            </w:r>
            <w:proofErr w:type="spellStart"/>
            <w:r w:rsidRPr="003269BA">
              <w:rPr>
                <w:szCs w:val="24"/>
              </w:rPr>
              <w:t>pulzoximetriát</w:t>
            </w:r>
            <w:proofErr w:type="spellEnd"/>
            <w:r w:rsidRPr="003269BA">
              <w:rPr>
                <w:szCs w:val="24"/>
              </w:rPr>
              <w:t xml:space="preserve"> végez, az eredményt rögzíti és jelenti, sürgős esetben haladéktalanul intézkedik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Felismeri a beteg megváltozott szükségleteit, a betegmegfigyelés során észlelt tüneteket jelzi és jelenti, életet veszélyeztető tüneteket, tünet együtteseket felismer és haladéktalanul intézkedik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Biztonságos és higiénikus betegkörnyezetet teremt az aszeptikus betegellátás figyelembevétele mellett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Pozícionálja, mobilizálja a beteget, mozgást segítő eszközöket biztonsággal alkalmaz,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Megfelelően és biztonságosan alkalmazza a gyógyászati segédeszközöket, az ápolási, kényelmi és </w:t>
            </w:r>
            <w:proofErr w:type="spellStart"/>
            <w:r w:rsidRPr="003269BA">
              <w:rPr>
                <w:szCs w:val="24"/>
              </w:rPr>
              <w:t>antidecubitus</w:t>
            </w:r>
            <w:proofErr w:type="spellEnd"/>
            <w:r w:rsidRPr="003269BA">
              <w:rPr>
                <w:szCs w:val="24"/>
              </w:rPr>
              <w:t xml:space="preserve"> eszközöket, kötszereket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Előkészít különböző vizsgálatokhoz beavatkozásokhoz, kompetenciájának megfelelően felkészíti a beteget, illetve segédkezik a beavatkozások kivitelezésében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Testváladékokat megfigyel, felfog, gyűjt, mér, váladékfelfogó eszközöket szakszerűen használ, kezel, fertőtlenít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Fizikális lázcsillapítást végez, hideg-meleghatást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Felismeri a </w:t>
            </w:r>
            <w:proofErr w:type="spellStart"/>
            <w:r w:rsidRPr="003269BA">
              <w:rPr>
                <w:szCs w:val="24"/>
              </w:rPr>
              <w:t>decubitus</w:t>
            </w:r>
            <w:proofErr w:type="spellEnd"/>
            <w:r w:rsidRPr="003269BA">
              <w:rPr>
                <w:szCs w:val="24"/>
              </w:rPr>
              <w:t xml:space="preserve"> jeleit, súlyosságát megállapítja, részt vesz az ellátásában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Felismeri az élősködővel fertőzött beteget, részt vesz az ellátásában, izolálásában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lastRenderedPageBreak/>
              <w:t>Idős beteget életkorának, szellemi és fizikai adottságainak megfelelően ápol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Terminális állapotban lévő, illetve haldokló betegek alapápolási feladatait ellátja, halott körüli teendőket ellát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Részt vesz a szakszerű és jogszerű fizikai korlátozás kivitelezésében, majd a fokozott betegmegfigyelésben, a fizikailag korlátozott beteg szükségleteinek kielégítésében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Részt vesz a viziteken, megbeszéléseken, a gyógyító team tagjaival együttműködik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Etikus és felelősségteljes magatartást tanúsítva segítő, támogató kapcsolatot tart a beteggel, hozzátartozókkal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Munkája során figyelembe veszi a betegség személyiségre gyakorolt hatását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Betartja a betegbiztonságra vonatkozó 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Munkavégzése során alkalmazza az ápoláslélektan alapelveit és speciális vonatkozásait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Alkalmazza a fertőtlenítő eljárásokat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Egészséges ember fejlődése, fejlődéslélektana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Egészséges ember gondozása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Prevenció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Egészséges életmód, életvitel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Újszülött-, csecsemő- és gyermekgondozás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Idős ember gondozása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Akadályozott emberek gondozása, ápolása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Esélyegyenlőség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Ápolási elméletek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Ápolásetika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Ápoláslélektan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Team-munka szerepe, jelentősége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Betegfelvétel, betegátadás, elbocsátás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Alapszükségletek szerinti ápolás és betegellátás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Megváltozott szükségletek felmérése, kielégítése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Ápolási beavatkozások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Vizsgálatok, segédkezés vizsgálatoknál és beavatkozásoknál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Betegmegfigyelés és riasztás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Kardinális tünetek mérése, észlelése, regisztrálása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Aszeptikus betegellátás, higiéné és </w:t>
            </w:r>
            <w:proofErr w:type="spellStart"/>
            <w:r w:rsidRPr="003269BA">
              <w:rPr>
                <w:szCs w:val="24"/>
              </w:rPr>
              <w:t>nosocomialis</w:t>
            </w:r>
            <w:proofErr w:type="spellEnd"/>
            <w:r w:rsidRPr="003269BA">
              <w:rPr>
                <w:szCs w:val="24"/>
              </w:rPr>
              <w:t xml:space="preserve"> </w:t>
            </w:r>
            <w:proofErr w:type="spellStart"/>
            <w:r w:rsidRPr="003269BA">
              <w:rPr>
                <w:szCs w:val="24"/>
              </w:rPr>
              <w:t>surveillance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Fertőtlenítés és egyszer használatos anyagok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Betegbiztonság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Egészségügyi dokumentáció vezetése és adatvédelem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Ápolási dokumentáció vezetése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Szakmai nyelvű kommunikáció szóban és írásban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Alapápolási és gondozási tevékenységek ellátása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Egyszerűbb terápiás, diagnosztikus célú vizsgálatok, beavatkozások végrehajtása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Az ápolás, a betegmegfigyelés és riasztás eszközeinek adekvát és </w:t>
            </w:r>
            <w:r w:rsidRPr="003269BA">
              <w:rPr>
                <w:szCs w:val="24"/>
              </w:rPr>
              <w:lastRenderedPageBreak/>
              <w:t>biztonságos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lastRenderedPageBreak/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lastRenderedPageBreak/>
              <w:t>Eszközök előkészítése, tisztán 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Elhivatottság,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Türelmesség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D12FEE" w:rsidRPr="003269BA" w:rsidTr="00D12FEE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1756" w:rsidRPr="003269BA" w:rsidRDefault="00101756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</w:tbl>
    <w:p w:rsidR="00840B01" w:rsidRPr="003269BA" w:rsidRDefault="00840B01" w:rsidP="00840B01"/>
    <w:p w:rsidR="00840B01" w:rsidRPr="003269BA" w:rsidRDefault="00066776" w:rsidP="00840B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3269BA">
        <w:rPr>
          <w:b/>
        </w:rPr>
        <w:t>Ápolástan-gondozástan</w:t>
      </w:r>
      <w:r w:rsidR="00840B01" w:rsidRPr="003269BA">
        <w:rPr>
          <w:b/>
        </w:rPr>
        <w:t xml:space="preserve"> tantárgy</w:t>
      </w:r>
      <w:r w:rsidR="00840B01" w:rsidRPr="003269BA">
        <w:rPr>
          <w:b/>
        </w:rPr>
        <w:tab/>
      </w:r>
      <w:r w:rsidRPr="003269BA">
        <w:rPr>
          <w:b/>
        </w:rPr>
        <w:t>0</w:t>
      </w:r>
      <w:r w:rsidR="00840B01" w:rsidRPr="003269BA">
        <w:rPr>
          <w:b/>
        </w:rPr>
        <w:t xml:space="preserve"> óra/</w:t>
      </w:r>
      <w:r w:rsidRPr="003269BA">
        <w:rPr>
          <w:b/>
        </w:rPr>
        <w:t>0</w:t>
      </w:r>
      <w:r w:rsidR="00840B01" w:rsidRPr="003269BA">
        <w:rPr>
          <w:b/>
        </w:rPr>
        <w:t xml:space="preserve"> óra*</w:t>
      </w:r>
    </w:p>
    <w:p w:rsidR="00840B01" w:rsidRPr="003269BA" w:rsidRDefault="00840B01" w:rsidP="00840B01">
      <w:pPr>
        <w:spacing w:after="0"/>
        <w:jc w:val="right"/>
        <w:rPr>
          <w:sz w:val="20"/>
        </w:rPr>
      </w:pPr>
      <w:r w:rsidRPr="003269BA">
        <w:rPr>
          <w:sz w:val="20"/>
        </w:rPr>
        <w:t>* 9-13. évfolyamon megszervezett képzés/13. és 14. évfolyamon megszervezett képzés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spacing w:after="0"/>
        <w:ind w:left="426"/>
      </w:pPr>
      <w:r w:rsidRPr="003269BA">
        <w:t>A tantárgy a</w:t>
      </w:r>
      <w:r w:rsidR="001C63CB">
        <w:t>z</w:t>
      </w:r>
      <w:r w:rsidRPr="003269BA">
        <w:t xml:space="preserve"> </w:t>
      </w:r>
      <w:r w:rsidR="00066776" w:rsidRPr="003269BA">
        <w:t>52 723 01 általános ápolási és egészségügyi asszisztens</w:t>
      </w:r>
      <w:r w:rsidRPr="003269BA">
        <w:t xml:space="preserve"> </w:t>
      </w:r>
      <w:r w:rsidR="001C63CB" w:rsidRPr="001C63CB">
        <w:t>mellék-</w:t>
      </w:r>
      <w:r w:rsidRPr="003269BA">
        <w:t>szakképesítéshez kapcsolódik.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tanításának célja</w:t>
      </w:r>
    </w:p>
    <w:p w:rsidR="00066776" w:rsidRPr="003269BA" w:rsidRDefault="00066776" w:rsidP="00066776">
      <w:pPr>
        <w:ind w:left="360"/>
      </w:pPr>
      <w:r w:rsidRPr="003269BA">
        <w:t>A tantárgy tanításának a célja, hogy az egészségügyi alapismeretekre támaszkodva a tanulók ismerjék meg az ápolás alapelveit, sajátítsák el az ápolás elméleti alapjait, az egészséges és akadályozott emberrel kapcsolatos gondozási feladatokat.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Kapcsolódó közismereti, szakmai tartalmak</w:t>
      </w:r>
    </w:p>
    <w:p w:rsidR="00066776" w:rsidRPr="003269BA" w:rsidRDefault="00066776" w:rsidP="00066776">
      <w:pPr>
        <w:ind w:left="360"/>
      </w:pPr>
      <w:r w:rsidRPr="003269BA">
        <w:t>Az Ápolástan-gondozástan tantárgy valamennyi témakörének szakmai tartalma megegyezik a főszakképesítésben található 11221-16 modulhoz tartozó Ápolástan-gondozástan tantárgy témaköreinek szakmai tartalmával.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képzés javasolt helyszíne (ajánlás)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értékelésének módja</w:t>
      </w:r>
    </w:p>
    <w:p w:rsidR="00840B01" w:rsidRPr="003269BA" w:rsidRDefault="00840B01" w:rsidP="00840B01">
      <w:pPr>
        <w:spacing w:after="0"/>
        <w:ind w:left="426"/>
      </w:pPr>
      <w:r w:rsidRPr="003269BA">
        <w:t xml:space="preserve">A nemzeti köznevelésről szóló 2011. évi </w:t>
      </w:r>
      <w:r w:rsidR="004E3289">
        <w:t xml:space="preserve">CXC. törvény </w:t>
      </w:r>
      <w:r w:rsidRPr="003269BA">
        <w:t xml:space="preserve">54. § </w:t>
      </w:r>
      <w:r w:rsidR="00FA59E3">
        <w:t>(2) bekezdés a)</w:t>
      </w:r>
      <w:r w:rsidRPr="003269BA">
        <w:t xml:space="preserve"> pontja szerinti értékeléssel.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spacing w:after="200" w:line="276" w:lineRule="auto"/>
        <w:jc w:val="left"/>
      </w:pPr>
      <w:r w:rsidRPr="003269BA">
        <w:br w:type="page"/>
      </w:r>
    </w:p>
    <w:p w:rsidR="00840B01" w:rsidRPr="003269BA" w:rsidRDefault="00840B01" w:rsidP="00840B01"/>
    <w:p w:rsidR="00840B01" w:rsidRPr="003269BA" w:rsidRDefault="00840B01" w:rsidP="00840B01">
      <w:pPr>
        <w:spacing w:before="2880"/>
        <w:jc w:val="center"/>
        <w:rPr>
          <w:b/>
          <w:sz w:val="36"/>
        </w:rPr>
      </w:pPr>
      <w:r w:rsidRPr="003269BA">
        <w:rPr>
          <w:b/>
          <w:sz w:val="36"/>
        </w:rPr>
        <w:t>A</w:t>
      </w:r>
    </w:p>
    <w:p w:rsidR="00840B01" w:rsidRPr="003269BA" w:rsidRDefault="0014373F" w:rsidP="00840B01">
      <w:pPr>
        <w:spacing w:after="480"/>
        <w:jc w:val="center"/>
        <w:rPr>
          <w:b/>
          <w:sz w:val="36"/>
        </w:rPr>
      </w:pPr>
      <w:r w:rsidRPr="003269BA">
        <w:rPr>
          <w:b/>
          <w:sz w:val="36"/>
        </w:rPr>
        <w:t>11222-16</w:t>
      </w:r>
      <w:r w:rsidR="00840B01" w:rsidRPr="003269BA">
        <w:rPr>
          <w:b/>
          <w:sz w:val="36"/>
        </w:rPr>
        <w:t xml:space="preserve"> azonosító számú</w:t>
      </w:r>
    </w:p>
    <w:p w:rsidR="00840B01" w:rsidRPr="003269BA" w:rsidRDefault="0014373F" w:rsidP="00840B01">
      <w:pPr>
        <w:jc w:val="center"/>
        <w:rPr>
          <w:b/>
          <w:sz w:val="36"/>
        </w:rPr>
      </w:pPr>
      <w:proofErr w:type="spellStart"/>
      <w:r w:rsidRPr="003269BA">
        <w:rPr>
          <w:b/>
          <w:sz w:val="36"/>
        </w:rPr>
        <w:t>Klinikumi</w:t>
      </w:r>
      <w:proofErr w:type="spellEnd"/>
      <w:r w:rsidRPr="003269BA">
        <w:rPr>
          <w:b/>
          <w:sz w:val="36"/>
        </w:rPr>
        <w:t xml:space="preserve"> ismeretek</w:t>
      </w:r>
    </w:p>
    <w:p w:rsidR="00840B01" w:rsidRPr="003269BA" w:rsidRDefault="00840B01" w:rsidP="00840B01">
      <w:pPr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megnevezésű</w:t>
      </w:r>
      <w:proofErr w:type="gramEnd"/>
    </w:p>
    <w:p w:rsidR="00840B01" w:rsidRPr="003269BA" w:rsidRDefault="00840B01" w:rsidP="00840B01">
      <w:pPr>
        <w:spacing w:before="480" w:after="480"/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szakmai</w:t>
      </w:r>
      <w:proofErr w:type="gramEnd"/>
      <w:r w:rsidRPr="003269BA">
        <w:rPr>
          <w:b/>
          <w:sz w:val="36"/>
        </w:rPr>
        <w:t xml:space="preserve"> követelménymodul</w:t>
      </w:r>
    </w:p>
    <w:p w:rsidR="00840B01" w:rsidRPr="003269BA" w:rsidRDefault="00840B01" w:rsidP="00840B01">
      <w:pPr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tantárgyai</w:t>
      </w:r>
      <w:proofErr w:type="gramEnd"/>
      <w:r w:rsidRPr="003269BA">
        <w:rPr>
          <w:b/>
          <w:sz w:val="36"/>
        </w:rPr>
        <w:t>, témakörei</w:t>
      </w:r>
    </w:p>
    <w:p w:rsidR="00840B01" w:rsidRPr="003269BA" w:rsidRDefault="00840B01" w:rsidP="00840B01">
      <w:pPr>
        <w:spacing w:after="200" w:line="276" w:lineRule="auto"/>
        <w:jc w:val="left"/>
      </w:pPr>
      <w:r w:rsidRPr="003269BA">
        <w:br w:type="page"/>
      </w:r>
    </w:p>
    <w:p w:rsidR="00840B01" w:rsidRPr="003269BA" w:rsidRDefault="00840B01" w:rsidP="00840B01">
      <w:r w:rsidRPr="003269BA">
        <w:lastRenderedPageBreak/>
        <w:t xml:space="preserve">A </w:t>
      </w:r>
      <w:r w:rsidR="00F537FE" w:rsidRPr="003269BA">
        <w:t>11222-16</w:t>
      </w:r>
      <w:r w:rsidRPr="003269BA">
        <w:t xml:space="preserve"> azonosító számú </w:t>
      </w:r>
      <w:proofErr w:type="spellStart"/>
      <w:r w:rsidR="00F537FE" w:rsidRPr="003269BA">
        <w:t>Klinikumi</w:t>
      </w:r>
      <w:proofErr w:type="spellEnd"/>
      <w:r w:rsidR="00F537FE" w:rsidRPr="003269BA">
        <w:t xml:space="preserve"> ismeretek</w:t>
      </w:r>
      <w:r w:rsidRPr="003269BA">
        <w:t xml:space="preserve"> megnevezésű szakmai követelménymodulhoz tartozó tantárgyak és témakörök oktatása során </w:t>
      </w:r>
      <w:r w:rsidR="004E3289"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9"/>
        <w:gridCol w:w="758"/>
      </w:tblGrid>
      <w:tr w:rsidR="003269BA" w:rsidRPr="003269BA" w:rsidTr="001C63CB">
        <w:trPr>
          <w:cantSplit/>
          <w:trHeight w:val="1866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Klinikumi</w:t>
            </w:r>
            <w:proofErr w:type="spellEnd"/>
            <w:r w:rsidRPr="003269BA">
              <w:rPr>
                <w:szCs w:val="24"/>
              </w:rPr>
              <w:t xml:space="preserve"> alapozó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Klinikumi</w:t>
            </w:r>
            <w:proofErr w:type="spellEnd"/>
            <w:r w:rsidRPr="003269BA">
              <w:rPr>
                <w:szCs w:val="24"/>
              </w:rPr>
              <w:t xml:space="preserve"> szakismeretek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Diagnosztikai és terápiás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szCs w:val="24"/>
              </w:rPr>
            </w:pPr>
            <w:proofErr w:type="spellStart"/>
            <w:r w:rsidRPr="003269BA">
              <w:rPr>
                <w:szCs w:val="24"/>
              </w:rPr>
              <w:t>Klinikumi</w:t>
            </w:r>
            <w:proofErr w:type="spellEnd"/>
            <w:r w:rsidRPr="003269BA">
              <w:rPr>
                <w:szCs w:val="24"/>
              </w:rPr>
              <w:t xml:space="preserve"> gyakorlat</w:t>
            </w: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Felismeri az emberi test élettani működésétől és az ettől eltérő állapotokat, folyamatokat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Felismeri a veszélyhelyzeteket, kritikus állapotokat, haladéktalanul intézkedik és részt vesz az életveszély elhárításában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Szakszerűen nyújt elsősegélyt, részt vesz az elsődleges ellátásban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Gyógyszereléshez előkészít, segédkezik a gyógyszer szervezetbe történő juttatásában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Alkalmazza a zárt vérvételi technikákat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Betegágy melletti vércukor meghatározást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Vizeletvizsgálathoz előkészíti a beteget, gyorsteszttel vizeletvizsgálatot végez, vizsgálati anyagot vesz gyűjtött vizeletből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Mintát vesz köpetből, torok-, szem-, orr, fülváladékból, sebváladékból, székletből, </w:t>
            </w:r>
            <w:proofErr w:type="gramStart"/>
            <w:r w:rsidRPr="003269BA">
              <w:rPr>
                <w:szCs w:val="24"/>
              </w:rPr>
              <w:t>hányadékból</w:t>
            </w:r>
            <w:proofErr w:type="gramEnd"/>
            <w:r w:rsidRPr="003269BA">
              <w:rPr>
                <w:szCs w:val="24"/>
              </w:rPr>
              <w:t xml:space="preserve"> és egyéb testváladékokból, azokat megfelelően kezeli és gondoskodik a vizsgálatra történő eljuttatásukról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Előkészíti a beteget vizsgálatokhoz, segédkezik a betegnek a vizsgálat előtt és után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Betegmegfigyelést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Előkészít injekciózáshoz, orvosi indikáció alapján közreműködik a gyógyszerelésben, </w:t>
            </w:r>
            <w:proofErr w:type="spellStart"/>
            <w:r w:rsidRPr="003269BA">
              <w:rPr>
                <w:szCs w:val="24"/>
              </w:rPr>
              <w:t>ic</w:t>
            </w:r>
            <w:proofErr w:type="spellEnd"/>
            <w:r w:rsidRPr="003269BA">
              <w:rPr>
                <w:szCs w:val="24"/>
              </w:rPr>
              <w:t xml:space="preserve">, </w:t>
            </w:r>
            <w:proofErr w:type="spellStart"/>
            <w:r w:rsidRPr="003269BA">
              <w:rPr>
                <w:szCs w:val="24"/>
              </w:rPr>
              <w:t>sc</w:t>
            </w:r>
            <w:proofErr w:type="spellEnd"/>
            <w:r w:rsidRPr="003269BA">
              <w:rPr>
                <w:szCs w:val="24"/>
              </w:rPr>
              <w:t xml:space="preserve">, </w:t>
            </w:r>
            <w:proofErr w:type="spellStart"/>
            <w:r w:rsidRPr="003269BA">
              <w:rPr>
                <w:szCs w:val="24"/>
              </w:rPr>
              <w:t>im</w:t>
            </w:r>
            <w:proofErr w:type="spellEnd"/>
            <w:r w:rsidRPr="003269BA">
              <w:rPr>
                <w:szCs w:val="24"/>
              </w:rPr>
              <w:t xml:space="preserve"> injekciót ad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Előkészít infúziós terápiához, segédkezik infúziós terápia kivitelezésében, megfigyeli a beteget az infúziós terápia alatt és után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Alkalmazza a fájdalomcsillapítás nem gyógyszeres formáit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Fizikális lázcsillapítást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Alkalmazza a meleg és hideg terápiás módszereket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Részt vesz a </w:t>
            </w:r>
            <w:proofErr w:type="spellStart"/>
            <w:r w:rsidRPr="003269BA">
              <w:rPr>
                <w:szCs w:val="24"/>
              </w:rPr>
              <w:t>nosocomialis</w:t>
            </w:r>
            <w:proofErr w:type="spellEnd"/>
            <w:r w:rsidRPr="003269BA">
              <w:rPr>
                <w:szCs w:val="24"/>
              </w:rPr>
              <w:t xml:space="preserve"> </w:t>
            </w:r>
            <w:proofErr w:type="spellStart"/>
            <w:r w:rsidRPr="003269BA">
              <w:rPr>
                <w:szCs w:val="24"/>
              </w:rPr>
              <w:t>surveillance</w:t>
            </w:r>
            <w:proofErr w:type="spellEnd"/>
            <w:r w:rsidRPr="003269BA">
              <w:rPr>
                <w:szCs w:val="24"/>
              </w:rPr>
              <w:t xml:space="preserve"> tevékenységben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lastRenderedPageBreak/>
              <w:t>Közreműködik a belgyógyászati betegek ellátásában és ápolásában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Részt vesz a sebészeti és </w:t>
            </w:r>
            <w:proofErr w:type="spellStart"/>
            <w:r w:rsidRPr="003269BA">
              <w:rPr>
                <w:szCs w:val="24"/>
              </w:rPr>
              <w:t>tarumatológiai</w:t>
            </w:r>
            <w:proofErr w:type="spellEnd"/>
            <w:r w:rsidRPr="003269BA">
              <w:rPr>
                <w:szCs w:val="24"/>
              </w:rPr>
              <w:t xml:space="preserve"> betegek ellátásában és ápolásában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Segédkezik a beteg gyermekek s ellátásában és ápolásában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Anatómia-élettan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Általános kórtan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Mikrobiológia-járványtan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Elsősegélynyújtás, első ellátás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Gyógyszertan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Gyógyszerelés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Diagnosztikus és terápiás beavatkozások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Diagnosztikus és terápiás eszközök előkészítése, használata, fertőtlenítése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Betegmegfigyelés és segédkezés diagnosztikus és terápiás beavatkozások előtt, alatt, után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Általános orvostan és belgyógyászat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Általános sebészet és traumatológia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Gyermekgyógyászat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beteg előkészítése a diagnosztikus és terápiás beavatkozásokhoz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Biztonságos betegkörnyezet biztosítása a diagnosztikus és terápiás beavatkozások, tevékenységek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Betegmegfigyeléssel és vizsgálati anyagokkal kapcsolatos teendők ellátása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Elsősegélynyújtás, riasztás, segédkezés az elsődleges ellátás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Türelmesség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Segítőkészség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Következtetési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CB73AE" w:rsidRPr="003269BA" w:rsidTr="00286D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környezet tisztán 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73AE" w:rsidRPr="003269BA" w:rsidRDefault="00CB73AE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</w:tbl>
    <w:p w:rsidR="00840B01" w:rsidRPr="003269BA" w:rsidRDefault="00840B01" w:rsidP="00840B01"/>
    <w:p w:rsidR="00840B01" w:rsidRPr="003269BA" w:rsidRDefault="00840B01" w:rsidP="00840B01">
      <w:r w:rsidRPr="003269BA">
        <w:br w:type="page"/>
      </w:r>
    </w:p>
    <w:p w:rsidR="00840B01" w:rsidRPr="003269BA" w:rsidRDefault="00EB25C0" w:rsidP="00840B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proofErr w:type="spellStart"/>
      <w:r w:rsidRPr="003269BA">
        <w:rPr>
          <w:b/>
        </w:rPr>
        <w:lastRenderedPageBreak/>
        <w:t>Klinikumi</w:t>
      </w:r>
      <w:proofErr w:type="spellEnd"/>
      <w:r w:rsidRPr="003269BA">
        <w:rPr>
          <w:b/>
        </w:rPr>
        <w:t xml:space="preserve"> alapozó ismeretek</w:t>
      </w:r>
      <w:r w:rsidR="00840B01" w:rsidRPr="003269BA">
        <w:rPr>
          <w:b/>
        </w:rPr>
        <w:t xml:space="preserve"> tantárgy</w:t>
      </w:r>
      <w:r w:rsidR="00840B01" w:rsidRPr="003269BA">
        <w:rPr>
          <w:b/>
        </w:rPr>
        <w:tab/>
      </w:r>
      <w:r w:rsidRPr="003269BA">
        <w:rPr>
          <w:b/>
        </w:rPr>
        <w:t>0</w:t>
      </w:r>
      <w:r w:rsidR="00840B01" w:rsidRPr="003269BA">
        <w:rPr>
          <w:b/>
        </w:rPr>
        <w:t xml:space="preserve"> óra/</w:t>
      </w:r>
      <w:r w:rsidRPr="003269BA">
        <w:rPr>
          <w:b/>
        </w:rPr>
        <w:t>0</w:t>
      </w:r>
      <w:r w:rsidR="00840B01" w:rsidRPr="003269BA">
        <w:rPr>
          <w:b/>
        </w:rPr>
        <w:t xml:space="preserve"> óra*</w:t>
      </w:r>
    </w:p>
    <w:p w:rsidR="00840B01" w:rsidRPr="003269BA" w:rsidRDefault="00840B01" w:rsidP="00840B01">
      <w:pPr>
        <w:spacing w:after="0"/>
        <w:jc w:val="right"/>
        <w:rPr>
          <w:sz w:val="20"/>
        </w:rPr>
      </w:pPr>
      <w:r w:rsidRPr="003269BA">
        <w:rPr>
          <w:sz w:val="20"/>
        </w:rPr>
        <w:t>* 9-13. évfolyamon megszervezett képzés/13. és 14. évfolyamon megszervezett képzés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spacing w:after="0"/>
        <w:ind w:left="426"/>
      </w:pPr>
      <w:r w:rsidRPr="003269BA">
        <w:t xml:space="preserve">A tantárgy az </w:t>
      </w:r>
      <w:r w:rsidR="00EB25C0" w:rsidRPr="003269BA">
        <w:t>52 720 01 általános ápolási és egészségügyi asszisztens</w:t>
      </w:r>
      <w:r w:rsidRPr="003269BA">
        <w:t xml:space="preserve"> </w:t>
      </w:r>
      <w:r w:rsidR="001C63CB" w:rsidRPr="001C63CB">
        <w:t>mellék-</w:t>
      </w:r>
      <w:r w:rsidRPr="003269BA">
        <w:t>szakképesítéshez kapcsolódik.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tanításának célja</w:t>
      </w:r>
    </w:p>
    <w:p w:rsidR="00EB25C0" w:rsidRPr="003269BA" w:rsidRDefault="00EB25C0" w:rsidP="00EB25C0">
      <w:pPr>
        <w:ind w:left="360"/>
      </w:pPr>
      <w:r w:rsidRPr="003269BA">
        <w:t>Az emberi test felépítésének és működésének normális és kóros működésének megismerése, az emberi szervezetre ható mikroorganizmusok bemutatása, a szervezet az egészségügyi ellátás első lépéseinek (első ellátásának) az elsajátítása.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Kapcsolódó közismereti, szakmai tartalmak</w:t>
      </w:r>
    </w:p>
    <w:p w:rsidR="00EB25C0" w:rsidRPr="003269BA" w:rsidRDefault="00EB25C0" w:rsidP="00EB25C0">
      <w:pPr>
        <w:ind w:left="360"/>
      </w:pPr>
      <w:r w:rsidRPr="003269BA">
        <w:t xml:space="preserve">A </w:t>
      </w:r>
      <w:proofErr w:type="spellStart"/>
      <w:r w:rsidRPr="003269BA">
        <w:t>Klinikumi</w:t>
      </w:r>
      <w:proofErr w:type="spellEnd"/>
      <w:r w:rsidRPr="003269BA">
        <w:t xml:space="preserve"> alapozó ismeretek tantárgy valamennyi témakörének szakmai tartalma megegyezik a főszakképesítésben található 11222-16 modulhoz tartozó </w:t>
      </w:r>
      <w:proofErr w:type="spellStart"/>
      <w:r w:rsidRPr="003269BA">
        <w:t>Klinikumi</w:t>
      </w:r>
      <w:proofErr w:type="spellEnd"/>
      <w:r w:rsidRPr="003269BA">
        <w:t xml:space="preserve"> alapozó ismeretek tantárgy témaköreinek szakmai tartalmával.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képzés javasolt helyszíne (ajánlás)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értékelésének módja</w:t>
      </w:r>
    </w:p>
    <w:p w:rsidR="00840B01" w:rsidRPr="003269BA" w:rsidRDefault="00840B01" w:rsidP="00840B01">
      <w:pPr>
        <w:spacing w:after="0"/>
        <w:ind w:left="426"/>
      </w:pPr>
      <w:r w:rsidRPr="003269BA">
        <w:t xml:space="preserve">A nemzeti köznevelésről szóló 2011. évi </w:t>
      </w:r>
      <w:r w:rsidR="004E3289">
        <w:t xml:space="preserve">CXC. törvény </w:t>
      </w:r>
      <w:r w:rsidRPr="003269BA">
        <w:t xml:space="preserve">54. § </w:t>
      </w:r>
      <w:r w:rsidR="00FA59E3">
        <w:t>(2) bekezdés a)</w:t>
      </w:r>
      <w:r w:rsidRPr="003269BA">
        <w:t xml:space="preserve"> pontja szerinti értékeléssel.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EB25C0" w:rsidP="00840B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proofErr w:type="spellStart"/>
      <w:r w:rsidRPr="003269BA">
        <w:rPr>
          <w:b/>
        </w:rPr>
        <w:t>Klinikumi</w:t>
      </w:r>
      <w:proofErr w:type="spellEnd"/>
      <w:r w:rsidRPr="003269BA">
        <w:rPr>
          <w:b/>
        </w:rPr>
        <w:t xml:space="preserve"> szakismeretek</w:t>
      </w:r>
      <w:r w:rsidR="00840B01" w:rsidRPr="003269BA">
        <w:rPr>
          <w:b/>
        </w:rPr>
        <w:t xml:space="preserve"> tantárgy</w:t>
      </w:r>
      <w:r w:rsidR="00840B01" w:rsidRPr="003269BA">
        <w:rPr>
          <w:b/>
        </w:rPr>
        <w:tab/>
      </w:r>
      <w:r w:rsidRPr="003269BA">
        <w:rPr>
          <w:b/>
        </w:rPr>
        <w:t>0</w:t>
      </w:r>
      <w:r w:rsidR="00840B01" w:rsidRPr="003269BA">
        <w:rPr>
          <w:b/>
        </w:rPr>
        <w:t xml:space="preserve"> óra/</w:t>
      </w:r>
      <w:r w:rsidRPr="003269BA">
        <w:rPr>
          <w:b/>
        </w:rPr>
        <w:t>0</w:t>
      </w:r>
      <w:r w:rsidR="00840B01" w:rsidRPr="003269BA">
        <w:rPr>
          <w:b/>
        </w:rPr>
        <w:t xml:space="preserve"> óra*</w:t>
      </w:r>
    </w:p>
    <w:p w:rsidR="00840B01" w:rsidRPr="003269BA" w:rsidRDefault="00840B01" w:rsidP="00840B01">
      <w:pPr>
        <w:spacing w:after="0"/>
        <w:jc w:val="right"/>
        <w:rPr>
          <w:sz w:val="20"/>
        </w:rPr>
      </w:pPr>
      <w:r w:rsidRPr="003269BA">
        <w:rPr>
          <w:sz w:val="20"/>
        </w:rPr>
        <w:t>* 9-13. évfolyamon megszervezett képzés/13. és 14. évfolyamon megszervezett képzés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spacing w:after="0"/>
        <w:ind w:left="426"/>
      </w:pPr>
      <w:r w:rsidRPr="003269BA">
        <w:t xml:space="preserve">A tantárgy az </w:t>
      </w:r>
      <w:r w:rsidR="00EB25C0" w:rsidRPr="003269BA">
        <w:t>52 720 01 általános ápolási és egészségügyi asszisztens</w:t>
      </w:r>
      <w:r w:rsidRPr="003269BA">
        <w:t xml:space="preserve"> </w:t>
      </w:r>
      <w:r w:rsidR="001C63CB" w:rsidRPr="001C63CB">
        <w:t>mellék-</w:t>
      </w:r>
      <w:r w:rsidRPr="003269BA">
        <w:t>szakképesítéshez kapcsolódik.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tanításának célja</w:t>
      </w:r>
    </w:p>
    <w:p w:rsidR="00EB25C0" w:rsidRPr="003269BA" w:rsidRDefault="00EB25C0" w:rsidP="00EB25C0">
      <w:pPr>
        <w:ind w:left="360"/>
      </w:pPr>
      <w:r w:rsidRPr="003269BA">
        <w:t>Akut és krónikus betegségek kialakulásának, felismerésének, lefolyásának ismertetése az egyes életszakaszokban. Bevezetés a medicina alapjaiba.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Kapcsolódó közismereti, szakmai tartalmak</w:t>
      </w:r>
    </w:p>
    <w:p w:rsidR="00EB25C0" w:rsidRPr="003269BA" w:rsidRDefault="00EB25C0" w:rsidP="00EB25C0">
      <w:pPr>
        <w:ind w:left="360"/>
      </w:pPr>
      <w:r w:rsidRPr="003269BA">
        <w:t xml:space="preserve">A </w:t>
      </w:r>
      <w:proofErr w:type="spellStart"/>
      <w:r w:rsidRPr="003269BA">
        <w:t>Klinikumi</w:t>
      </w:r>
      <w:proofErr w:type="spellEnd"/>
      <w:r w:rsidRPr="003269BA">
        <w:t xml:space="preserve"> szakismeretek tantárgy valamennyi témakörének szakmai tartalma megegyezik a főszakképesítésben található 11222-16 modulhoz tartozó </w:t>
      </w:r>
      <w:proofErr w:type="spellStart"/>
      <w:r w:rsidRPr="003269BA">
        <w:t>Klinikumi</w:t>
      </w:r>
      <w:proofErr w:type="spellEnd"/>
      <w:r w:rsidRPr="003269BA">
        <w:t xml:space="preserve"> szakismeretek tantárgy témaköreinek szakmai tartalmával.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képzés javasolt helyszíne (ajánlás)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értékelésének módja</w:t>
      </w:r>
    </w:p>
    <w:p w:rsidR="00840B01" w:rsidRPr="003269BA" w:rsidRDefault="00840B01" w:rsidP="00840B01">
      <w:pPr>
        <w:spacing w:after="0"/>
        <w:ind w:left="426"/>
      </w:pPr>
      <w:r w:rsidRPr="003269BA">
        <w:t xml:space="preserve">A nemzeti köznevelésről szóló 2011. évi </w:t>
      </w:r>
      <w:r w:rsidR="004E3289">
        <w:t xml:space="preserve">CXC. törvény </w:t>
      </w:r>
      <w:r w:rsidRPr="003269BA">
        <w:t xml:space="preserve">54. § </w:t>
      </w:r>
      <w:r w:rsidR="00FA59E3">
        <w:t>(2) bekezdés a)</w:t>
      </w:r>
      <w:r w:rsidRPr="003269BA">
        <w:t xml:space="preserve"> pontja szerinti értékeléssel.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r w:rsidRPr="003269BA">
        <w:br w:type="page"/>
      </w:r>
    </w:p>
    <w:p w:rsidR="00840B01" w:rsidRPr="003269BA" w:rsidRDefault="00375DBD" w:rsidP="00840B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3269BA">
        <w:rPr>
          <w:b/>
        </w:rPr>
        <w:lastRenderedPageBreak/>
        <w:t>Diagnosztikai és terápiás alapismeretek</w:t>
      </w:r>
      <w:r w:rsidR="00840B01" w:rsidRPr="003269BA">
        <w:rPr>
          <w:b/>
        </w:rPr>
        <w:t xml:space="preserve"> tantárgy</w:t>
      </w:r>
      <w:r w:rsidR="00840B01" w:rsidRPr="003269BA">
        <w:rPr>
          <w:b/>
        </w:rPr>
        <w:tab/>
      </w:r>
      <w:r w:rsidRPr="003269BA">
        <w:rPr>
          <w:b/>
        </w:rPr>
        <w:t>0</w:t>
      </w:r>
      <w:r w:rsidR="00840B01" w:rsidRPr="003269BA">
        <w:rPr>
          <w:b/>
        </w:rPr>
        <w:t xml:space="preserve"> óra/</w:t>
      </w:r>
      <w:r w:rsidRPr="003269BA">
        <w:rPr>
          <w:b/>
        </w:rPr>
        <w:t>0</w:t>
      </w:r>
      <w:r w:rsidR="00840B01" w:rsidRPr="003269BA">
        <w:rPr>
          <w:b/>
        </w:rPr>
        <w:t xml:space="preserve"> óra*</w:t>
      </w:r>
    </w:p>
    <w:p w:rsidR="00840B01" w:rsidRPr="003269BA" w:rsidRDefault="00840B01" w:rsidP="00840B01">
      <w:pPr>
        <w:spacing w:after="0"/>
        <w:jc w:val="right"/>
        <w:rPr>
          <w:sz w:val="20"/>
        </w:rPr>
      </w:pPr>
      <w:r w:rsidRPr="003269BA">
        <w:rPr>
          <w:sz w:val="20"/>
        </w:rPr>
        <w:t>* 9-13. évfolyamon megszervezett képzés/13. és 14. évfolyamon megszervezett képzés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spacing w:after="0"/>
        <w:ind w:left="426"/>
      </w:pPr>
      <w:r w:rsidRPr="003269BA">
        <w:t xml:space="preserve">A tantárgy az </w:t>
      </w:r>
      <w:r w:rsidR="00375DBD" w:rsidRPr="003269BA">
        <w:t>52 720 01 általános ápolási és egészségügyi asszisztens</w:t>
      </w:r>
      <w:r w:rsidRPr="003269BA">
        <w:t xml:space="preserve"> </w:t>
      </w:r>
      <w:r w:rsidR="001C63CB" w:rsidRPr="001C63CB">
        <w:t>mellék-</w:t>
      </w:r>
      <w:r w:rsidRPr="003269BA">
        <w:t>szakképesítéshez kapcsolódik.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tanításának célja</w:t>
      </w:r>
    </w:p>
    <w:p w:rsidR="00375DBD" w:rsidRPr="003269BA" w:rsidRDefault="00375DBD" w:rsidP="00375DBD">
      <w:pPr>
        <w:ind w:left="360"/>
      </w:pPr>
      <w:r w:rsidRPr="003269BA">
        <w:t>A betegségek kivizsgálása és ellátása során alkalmazott módszerek áttekintése, rendszerezése, asszisztensi/ápolói feladatok bemutatása.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Kapcsolódó közismereti, szakmai tartalmak</w:t>
      </w:r>
    </w:p>
    <w:p w:rsidR="00375DBD" w:rsidRPr="003269BA" w:rsidRDefault="00375DBD" w:rsidP="00375DBD">
      <w:pPr>
        <w:ind w:left="360"/>
      </w:pPr>
      <w:r w:rsidRPr="003269BA">
        <w:t>A Diagnosztikai és terápiás alapismeretek tantárgy valamennyi témakörének szakmai tartalma megegyezik a főszakképesítésben található 11222-16 modulhoz tartozó Diagnosztikai és terápiás alapismeretek tantárgy témaköreinek szakmai tartalmával.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képzés javasolt helyszíne (ajánlás)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értékelésének módja</w:t>
      </w:r>
    </w:p>
    <w:p w:rsidR="00840B01" w:rsidRPr="003269BA" w:rsidRDefault="00840B01" w:rsidP="00840B01">
      <w:pPr>
        <w:spacing w:after="0"/>
        <w:ind w:left="426"/>
      </w:pPr>
      <w:r w:rsidRPr="003269BA">
        <w:t xml:space="preserve">A nemzeti köznevelésről szóló 2011. évi </w:t>
      </w:r>
      <w:r w:rsidR="004E3289">
        <w:t xml:space="preserve">CXC. törvény </w:t>
      </w:r>
      <w:r w:rsidRPr="003269BA">
        <w:t xml:space="preserve">54. § </w:t>
      </w:r>
      <w:r w:rsidR="00FA59E3">
        <w:t>(2) bekezdés a)</w:t>
      </w:r>
      <w:r w:rsidRPr="003269BA">
        <w:t xml:space="preserve"> pontja szerinti értékeléssel.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375DBD" w:rsidP="00840B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proofErr w:type="spellStart"/>
      <w:r w:rsidRPr="003269BA">
        <w:rPr>
          <w:b/>
        </w:rPr>
        <w:t>Klinikumi</w:t>
      </w:r>
      <w:proofErr w:type="spellEnd"/>
      <w:r w:rsidRPr="003269BA">
        <w:rPr>
          <w:b/>
        </w:rPr>
        <w:t xml:space="preserve"> gyakorlat</w:t>
      </w:r>
      <w:r w:rsidR="00840B01" w:rsidRPr="003269BA">
        <w:rPr>
          <w:b/>
        </w:rPr>
        <w:t xml:space="preserve"> tantárgy</w:t>
      </w:r>
      <w:r w:rsidR="00840B01" w:rsidRPr="003269BA">
        <w:rPr>
          <w:b/>
        </w:rPr>
        <w:tab/>
      </w:r>
      <w:r w:rsidRPr="003269BA">
        <w:rPr>
          <w:b/>
        </w:rPr>
        <w:t>0</w:t>
      </w:r>
      <w:r w:rsidR="00840B01" w:rsidRPr="003269BA">
        <w:rPr>
          <w:b/>
        </w:rPr>
        <w:t xml:space="preserve"> óra/</w:t>
      </w:r>
      <w:r w:rsidRPr="003269BA">
        <w:rPr>
          <w:b/>
        </w:rPr>
        <w:t>0</w:t>
      </w:r>
      <w:r w:rsidR="00840B01" w:rsidRPr="003269BA">
        <w:rPr>
          <w:b/>
        </w:rPr>
        <w:t xml:space="preserve"> óra*</w:t>
      </w:r>
    </w:p>
    <w:p w:rsidR="00840B01" w:rsidRPr="003269BA" w:rsidRDefault="00840B01" w:rsidP="00840B01">
      <w:pPr>
        <w:spacing w:after="0"/>
        <w:jc w:val="right"/>
        <w:rPr>
          <w:sz w:val="20"/>
        </w:rPr>
      </w:pPr>
      <w:r w:rsidRPr="003269BA">
        <w:rPr>
          <w:sz w:val="20"/>
        </w:rPr>
        <w:t>* 9-13. évfolyamon megszervezett képzés/13. és 14. évfolyamon megszervezett képzés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spacing w:after="0"/>
        <w:ind w:left="426"/>
      </w:pPr>
      <w:r w:rsidRPr="003269BA">
        <w:t xml:space="preserve">A tantárgy az </w:t>
      </w:r>
      <w:r w:rsidR="00375DBD" w:rsidRPr="003269BA">
        <w:t>52 720 01 általános ápolási és egészségügyi asszisztens</w:t>
      </w:r>
      <w:r w:rsidRPr="003269BA">
        <w:t xml:space="preserve"> </w:t>
      </w:r>
      <w:r w:rsidR="001C63CB" w:rsidRPr="001C63CB">
        <w:t>mellék-</w:t>
      </w:r>
      <w:r w:rsidRPr="003269BA">
        <w:t>szakképesítéshez kapcsolódik.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tanításának célja</w:t>
      </w:r>
    </w:p>
    <w:p w:rsidR="00840B01" w:rsidRPr="003269BA" w:rsidRDefault="00375DBD" w:rsidP="00840B01">
      <w:pPr>
        <w:spacing w:after="0"/>
        <w:ind w:left="426"/>
      </w:pPr>
      <w:r w:rsidRPr="003269BA">
        <w:t>A tantárgy tanításának keretében bemutatni a klinikai osztályok munkáját, munkarendjét. A beteg ellátási/ápolási folyamat végig kísérése. Diagnosztikai és terápiás eljárások megfigyelés, összefüggések elemzése.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Kapcsolódó közismereti, szakmai tartalmak</w:t>
      </w:r>
    </w:p>
    <w:p w:rsidR="00840B01" w:rsidRPr="003269BA" w:rsidRDefault="00375DBD" w:rsidP="00840B01">
      <w:pPr>
        <w:spacing w:after="0"/>
        <w:ind w:left="426"/>
      </w:pPr>
      <w:r w:rsidRPr="003269BA">
        <w:t xml:space="preserve">A </w:t>
      </w:r>
      <w:proofErr w:type="spellStart"/>
      <w:r w:rsidRPr="003269BA">
        <w:t>Klinikumi</w:t>
      </w:r>
      <w:proofErr w:type="spellEnd"/>
      <w:r w:rsidRPr="003269BA">
        <w:t xml:space="preserve"> gyakorlat tantárgy valamennyi témakörének szakmai tartalma megegyezik a főszakképesítésben található 11222-16 modulhoz tartozó </w:t>
      </w:r>
      <w:proofErr w:type="spellStart"/>
      <w:r w:rsidRPr="003269BA">
        <w:t>Klinikumi</w:t>
      </w:r>
      <w:proofErr w:type="spellEnd"/>
      <w:r w:rsidRPr="003269BA">
        <w:t xml:space="preserve"> gyakorlatok tantárgy témaköreinek szakmai tartalmával.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képzés javasolt helyszíne (ajánlás)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értékelésének módja</w:t>
      </w:r>
    </w:p>
    <w:p w:rsidR="00840B01" w:rsidRPr="003269BA" w:rsidRDefault="00840B01" w:rsidP="00840B01">
      <w:pPr>
        <w:spacing w:after="0"/>
        <w:ind w:left="426"/>
      </w:pPr>
      <w:r w:rsidRPr="003269BA">
        <w:t xml:space="preserve">A nemzeti köznevelésről szóló 2011. évi </w:t>
      </w:r>
      <w:r w:rsidR="004E3289">
        <w:t xml:space="preserve">CXC. törvény </w:t>
      </w:r>
      <w:r w:rsidRPr="003269BA">
        <w:t xml:space="preserve">54. § </w:t>
      </w:r>
      <w:r w:rsidR="00FA59E3">
        <w:t>(2) bekezdés a)</w:t>
      </w:r>
      <w:r w:rsidRPr="003269BA">
        <w:t xml:space="preserve"> pontja szerinti értékeléssel.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spacing w:after="200" w:line="276" w:lineRule="auto"/>
        <w:jc w:val="left"/>
      </w:pPr>
      <w:r w:rsidRPr="003269BA">
        <w:br w:type="page"/>
      </w:r>
    </w:p>
    <w:p w:rsidR="00840B01" w:rsidRPr="003269BA" w:rsidRDefault="00840B01" w:rsidP="00840B01"/>
    <w:p w:rsidR="00840B01" w:rsidRPr="003269BA" w:rsidRDefault="00840B01" w:rsidP="00840B01">
      <w:pPr>
        <w:spacing w:before="2880"/>
        <w:jc w:val="center"/>
        <w:rPr>
          <w:b/>
          <w:sz w:val="36"/>
        </w:rPr>
      </w:pPr>
      <w:r w:rsidRPr="003269BA">
        <w:rPr>
          <w:b/>
          <w:sz w:val="36"/>
        </w:rPr>
        <w:t>A</w:t>
      </w:r>
    </w:p>
    <w:p w:rsidR="00840B01" w:rsidRPr="003269BA" w:rsidRDefault="00F73E5E" w:rsidP="00840B01">
      <w:pPr>
        <w:spacing w:after="480"/>
        <w:jc w:val="center"/>
        <w:rPr>
          <w:b/>
          <w:sz w:val="36"/>
        </w:rPr>
      </w:pPr>
      <w:r w:rsidRPr="003269BA">
        <w:rPr>
          <w:b/>
          <w:sz w:val="36"/>
        </w:rPr>
        <w:t>11500-12</w:t>
      </w:r>
      <w:r w:rsidR="00840B01" w:rsidRPr="003269BA">
        <w:rPr>
          <w:b/>
          <w:sz w:val="36"/>
        </w:rPr>
        <w:t xml:space="preserve"> azonosító számú</w:t>
      </w:r>
    </w:p>
    <w:p w:rsidR="00840B01" w:rsidRPr="003269BA" w:rsidRDefault="00F73E5E" w:rsidP="00840B01">
      <w:pPr>
        <w:jc w:val="center"/>
        <w:rPr>
          <w:b/>
          <w:sz w:val="36"/>
        </w:rPr>
      </w:pPr>
      <w:r w:rsidRPr="003269BA">
        <w:rPr>
          <w:b/>
          <w:sz w:val="36"/>
        </w:rPr>
        <w:t>Munkahelyi egészség és biztonság</w:t>
      </w:r>
    </w:p>
    <w:p w:rsidR="00840B01" w:rsidRPr="003269BA" w:rsidRDefault="00840B01" w:rsidP="00840B01">
      <w:pPr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megnevezésű</w:t>
      </w:r>
      <w:proofErr w:type="gramEnd"/>
    </w:p>
    <w:p w:rsidR="00840B01" w:rsidRPr="003269BA" w:rsidRDefault="00840B01" w:rsidP="00840B01">
      <w:pPr>
        <w:spacing w:before="480" w:after="480"/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szakmai</w:t>
      </w:r>
      <w:proofErr w:type="gramEnd"/>
      <w:r w:rsidRPr="003269BA">
        <w:rPr>
          <w:b/>
          <w:sz w:val="36"/>
        </w:rPr>
        <w:t xml:space="preserve"> követelménymodul</w:t>
      </w:r>
    </w:p>
    <w:p w:rsidR="00840B01" w:rsidRPr="003269BA" w:rsidRDefault="00840B01" w:rsidP="00840B01">
      <w:pPr>
        <w:jc w:val="center"/>
        <w:rPr>
          <w:b/>
          <w:sz w:val="36"/>
        </w:rPr>
      </w:pPr>
      <w:proofErr w:type="gramStart"/>
      <w:r w:rsidRPr="003269BA">
        <w:rPr>
          <w:b/>
          <w:sz w:val="36"/>
        </w:rPr>
        <w:t>tantárgyai</w:t>
      </w:r>
      <w:proofErr w:type="gramEnd"/>
      <w:r w:rsidRPr="003269BA">
        <w:rPr>
          <w:b/>
          <w:sz w:val="36"/>
        </w:rPr>
        <w:t>, témakörei</w:t>
      </w:r>
    </w:p>
    <w:p w:rsidR="00840B01" w:rsidRPr="003269BA" w:rsidRDefault="00840B01" w:rsidP="00840B01">
      <w:pPr>
        <w:spacing w:after="200" w:line="276" w:lineRule="auto"/>
        <w:jc w:val="left"/>
      </w:pPr>
      <w:r w:rsidRPr="003269BA">
        <w:br w:type="page"/>
      </w:r>
    </w:p>
    <w:p w:rsidR="00840B01" w:rsidRPr="003269BA" w:rsidRDefault="00840B01" w:rsidP="00840B01">
      <w:r w:rsidRPr="003269BA">
        <w:lastRenderedPageBreak/>
        <w:t xml:space="preserve">A </w:t>
      </w:r>
      <w:r w:rsidR="00F73E5E" w:rsidRPr="003269BA">
        <w:t>11500-12</w:t>
      </w:r>
      <w:r w:rsidRPr="003269BA">
        <w:t xml:space="preserve"> azonosító számú </w:t>
      </w:r>
      <w:r w:rsidR="00F73E5E" w:rsidRPr="003269BA">
        <w:t>Munkahelyi egészség és biztonság</w:t>
      </w:r>
      <w:r w:rsidRPr="003269BA">
        <w:t xml:space="preserve"> megnevezésű szakmai követelménymodulhoz tartozó tantárgyak és témakörök oktatása során </w:t>
      </w:r>
      <w:r w:rsidR="004E3289">
        <w:t>fejlesztendő kompetenciák:</w:t>
      </w:r>
    </w:p>
    <w:tbl>
      <w:tblPr>
        <w:tblW w:w="0" w:type="auto"/>
        <w:jc w:val="center"/>
        <w:tblInd w:w="-202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292"/>
        <w:gridCol w:w="758"/>
      </w:tblGrid>
      <w:tr w:rsidR="003269BA" w:rsidRPr="003269BA" w:rsidTr="001C63CB">
        <w:trPr>
          <w:cantSplit/>
          <w:trHeight w:val="1697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8950B3" w:rsidRPr="003269BA" w:rsidRDefault="008950B3" w:rsidP="00F73E5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Munkahelyi egészség és biztonság</w:t>
            </w:r>
          </w:p>
        </w:tc>
      </w:tr>
      <w:tr w:rsidR="003269BA" w:rsidRPr="003269BA" w:rsidTr="001C63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1C63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Tudatosítja a munkahelyi egészség és biztonság jelentőségét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1C63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Betartja és betartatja a munkahelyekkel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1C63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1C63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Betartja és betartatja a munkavégzés tárgyi feltételeivel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1C63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Munkavédelmi szakemberrel, munkavédelmi képviselővel együttműködve részt vesz a munkavédelmi feladatok ellátásában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1C63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1C63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munkahelyi egészség és biztonság, mint érték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1C63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munkabalesetek és foglalkozási megbetegedések hátrányos következményei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1C63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munkavédelem fogalomrendszere, szabályozása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1C63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Munkahelyek kialakításának alapvető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1C63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munkavégzés általános személyi és szervezési feltételei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1C63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Munkaeszközök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1C63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Munkavédelmi feladatok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1C63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Munkavédelmi szakemberek és feladataik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1C63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A munkahelyi munkavédelmi érdekképviselet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1C63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1C63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1C63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Biztonsági szín- és alakjelek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1C63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1C63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1C63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1C63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Szabálykövetés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1C63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 xml:space="preserve">Döntésképesség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1C63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1C63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Visszacsatolási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1C63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1C63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1C63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</w:p>
        </w:tc>
      </w:tr>
      <w:tr w:rsidR="003269BA" w:rsidRPr="003269BA" w:rsidTr="001C63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3269BA" w:rsidRPr="003269BA" w:rsidTr="001C63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  <w:tr w:rsidR="008950B3" w:rsidRPr="003269BA" w:rsidTr="001C63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left"/>
              <w:rPr>
                <w:szCs w:val="24"/>
              </w:rPr>
            </w:pPr>
            <w:r w:rsidRPr="003269BA">
              <w:rPr>
                <w:szCs w:val="24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50B3" w:rsidRPr="003269BA" w:rsidRDefault="008950B3" w:rsidP="00286D2C">
            <w:pPr>
              <w:autoSpaceDE w:val="0"/>
              <w:autoSpaceDN w:val="0"/>
              <w:adjustRightInd w:val="0"/>
              <w:spacing w:after="0"/>
              <w:jc w:val="center"/>
              <w:rPr>
                <w:szCs w:val="24"/>
              </w:rPr>
            </w:pPr>
            <w:r w:rsidRPr="003269BA">
              <w:rPr>
                <w:szCs w:val="24"/>
              </w:rPr>
              <w:t>x</w:t>
            </w:r>
          </w:p>
        </w:tc>
      </w:tr>
    </w:tbl>
    <w:p w:rsidR="00840B01" w:rsidRPr="003269BA" w:rsidRDefault="00840B01" w:rsidP="00840B01"/>
    <w:p w:rsidR="00840B01" w:rsidRPr="003269BA" w:rsidRDefault="00B33CE0" w:rsidP="00840B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3269BA">
        <w:rPr>
          <w:b/>
        </w:rPr>
        <w:lastRenderedPageBreak/>
        <w:t>Munkahelyi egészség és biztonság</w:t>
      </w:r>
      <w:r w:rsidR="00840B01" w:rsidRPr="003269BA">
        <w:rPr>
          <w:b/>
        </w:rPr>
        <w:t xml:space="preserve"> tantárgy</w:t>
      </w:r>
      <w:r w:rsidR="00840B01" w:rsidRPr="003269BA">
        <w:rPr>
          <w:b/>
        </w:rPr>
        <w:tab/>
      </w:r>
      <w:r w:rsidRPr="003269BA">
        <w:rPr>
          <w:b/>
        </w:rPr>
        <w:t>0</w:t>
      </w:r>
      <w:r w:rsidR="00840B01" w:rsidRPr="003269BA">
        <w:rPr>
          <w:b/>
        </w:rPr>
        <w:t xml:space="preserve"> óra/</w:t>
      </w:r>
      <w:r w:rsidRPr="003269BA">
        <w:rPr>
          <w:b/>
        </w:rPr>
        <w:t>0</w:t>
      </w:r>
      <w:r w:rsidR="00840B01" w:rsidRPr="003269BA">
        <w:rPr>
          <w:b/>
        </w:rPr>
        <w:t xml:space="preserve"> óra*</w:t>
      </w:r>
    </w:p>
    <w:p w:rsidR="00840B01" w:rsidRPr="003269BA" w:rsidRDefault="00840B01" w:rsidP="00840B01">
      <w:pPr>
        <w:spacing w:after="0"/>
        <w:jc w:val="right"/>
        <w:rPr>
          <w:sz w:val="20"/>
        </w:rPr>
      </w:pPr>
      <w:r w:rsidRPr="003269BA">
        <w:rPr>
          <w:sz w:val="20"/>
        </w:rPr>
        <w:t>* 9-13. évfolyamon megszervezett képzés/13. és 14. évfolyamon megszervezett képzés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spacing w:after="0"/>
        <w:ind w:left="426"/>
      </w:pPr>
      <w:r w:rsidRPr="003269BA">
        <w:t xml:space="preserve">A tantárgy az </w:t>
      </w:r>
      <w:r w:rsidR="00B33CE0" w:rsidRPr="003269BA">
        <w:t>52 720 01 általános ápolási és egészségügyi asszisztens</w:t>
      </w:r>
      <w:r w:rsidRPr="003269BA">
        <w:t xml:space="preserve"> </w:t>
      </w:r>
      <w:r w:rsidR="001C63CB" w:rsidRPr="001C63CB">
        <w:t>mellék-</w:t>
      </w:r>
      <w:r w:rsidRPr="003269BA">
        <w:t>szakképesítéshez kapcsolódik.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tanításának célja</w:t>
      </w:r>
    </w:p>
    <w:p w:rsidR="00B33CE0" w:rsidRPr="003269BA" w:rsidRDefault="00B33CE0" w:rsidP="00B33CE0">
      <w:pPr>
        <w:ind w:left="360"/>
      </w:pPr>
      <w:r w:rsidRPr="003269BA">
        <w:t>A tanuló általános felkészítése az egészséget nem veszélyeztető és biztonságos munkavégzésre, a biztonságos munkavállalói magatartáshoz szükséges kompetenciák elsajátíttatása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Kapcsolódó közismereti, szakmai tartalmak</w:t>
      </w:r>
    </w:p>
    <w:p w:rsidR="00B33CE0" w:rsidRPr="003269BA" w:rsidRDefault="00B33CE0" w:rsidP="00B33CE0">
      <w:pPr>
        <w:ind w:left="360"/>
      </w:pPr>
      <w:r w:rsidRPr="003269BA">
        <w:t>A Munkahelyi egészség és biztonság tantárgy valamennyi témakörének szakmai tartalma megegyezik a főszakképesítésben található 11500-12 modulhoz tartozó Munkahelyi egészség és biztonság tantárgy témaköreinek szakmai tartalmával.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képzés javasolt helyszíne (ajánlás)</w:t>
      </w: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spacing w:after="0"/>
        <w:ind w:left="426"/>
      </w:pPr>
    </w:p>
    <w:p w:rsidR="00840B01" w:rsidRPr="003269BA" w:rsidRDefault="00840B01" w:rsidP="00840B01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69BA">
        <w:rPr>
          <w:b/>
        </w:rPr>
        <w:t>A tantárgy értékelésének módja</w:t>
      </w:r>
    </w:p>
    <w:p w:rsidR="00840B01" w:rsidRPr="003269BA" w:rsidRDefault="00840B01" w:rsidP="00840B01">
      <w:pPr>
        <w:spacing w:after="0"/>
        <w:ind w:left="426"/>
      </w:pPr>
      <w:r w:rsidRPr="003269BA">
        <w:t xml:space="preserve">A nemzeti köznevelésről szóló 2011. évi </w:t>
      </w:r>
      <w:r w:rsidR="004E3289">
        <w:t xml:space="preserve">CXC. törvény </w:t>
      </w:r>
      <w:r w:rsidRPr="003269BA">
        <w:t xml:space="preserve">54. § </w:t>
      </w:r>
      <w:r w:rsidR="00FA59E3">
        <w:t>(2) bekezdés a)</w:t>
      </w:r>
      <w:r w:rsidRPr="003269BA">
        <w:t xml:space="preserve"> pontja szerinti értékeléssel.</w:t>
      </w:r>
    </w:p>
    <w:p w:rsidR="00840B01" w:rsidRDefault="00840B01" w:rsidP="00840B01">
      <w:pPr>
        <w:spacing w:after="0"/>
        <w:ind w:left="426"/>
      </w:pPr>
    </w:p>
    <w:p w:rsidR="001C63CB" w:rsidRDefault="001C63CB" w:rsidP="001C63CB">
      <w:pPr>
        <w:spacing w:after="200" w:line="276" w:lineRule="auto"/>
        <w:jc w:val="left"/>
      </w:pPr>
      <w:r>
        <w:br w:type="page"/>
      </w:r>
    </w:p>
    <w:p w:rsidR="001C63CB" w:rsidRPr="00D52C63" w:rsidRDefault="001C63CB" w:rsidP="001C63CB"/>
    <w:p w:rsidR="001C63CB" w:rsidRPr="00D52C63" w:rsidRDefault="001C63CB" w:rsidP="001C63CB">
      <w:pPr>
        <w:spacing w:before="2880"/>
        <w:jc w:val="center"/>
        <w:rPr>
          <w:b/>
          <w:sz w:val="36"/>
        </w:rPr>
      </w:pPr>
    </w:p>
    <w:p w:rsidR="001C63CB" w:rsidRPr="00D52C63" w:rsidRDefault="001C63CB" w:rsidP="001C63CB">
      <w:pPr>
        <w:jc w:val="center"/>
        <w:rPr>
          <w:b/>
          <w:sz w:val="36"/>
        </w:rPr>
      </w:pPr>
      <w:r w:rsidRPr="007C2AB6">
        <w:rPr>
          <w:b/>
          <w:sz w:val="36"/>
        </w:rPr>
        <w:t>Ágazati szakmai kompetenciák erősítése</w:t>
      </w:r>
    </w:p>
    <w:p w:rsidR="001C63CB" w:rsidRPr="00D52C63" w:rsidRDefault="001C63CB" w:rsidP="001C63CB">
      <w:pPr>
        <w:spacing w:after="200" w:line="276" w:lineRule="auto"/>
        <w:jc w:val="left"/>
      </w:pPr>
      <w:r w:rsidRPr="00D52C63">
        <w:br w:type="page"/>
      </w:r>
    </w:p>
    <w:p w:rsidR="001C63CB" w:rsidRPr="00644690" w:rsidRDefault="001C63CB" w:rsidP="001C63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7C2AB6">
        <w:rPr>
          <w:b/>
        </w:rPr>
        <w:lastRenderedPageBreak/>
        <w:t>Ágazati szakmai kompetenciák erősítése</w:t>
      </w:r>
      <w:r>
        <w:rPr>
          <w:b/>
        </w:rPr>
        <w:tab/>
        <w:t>131 ó</w:t>
      </w:r>
      <w:r w:rsidRPr="00644690">
        <w:rPr>
          <w:b/>
        </w:rPr>
        <w:t>ra</w:t>
      </w:r>
    </w:p>
    <w:p w:rsidR="001C63CB" w:rsidRDefault="001C63CB" w:rsidP="001C63CB">
      <w:pPr>
        <w:spacing w:after="0"/>
        <w:ind w:left="426"/>
      </w:pPr>
    </w:p>
    <w:p w:rsidR="001C63CB" w:rsidRDefault="001C63CB" w:rsidP="001C63CB">
      <w:pPr>
        <w:spacing w:after="0"/>
        <w:ind w:left="426"/>
      </w:pPr>
      <w:r w:rsidRPr="00CE70A5">
        <w:t>A</w:t>
      </w:r>
      <w:r>
        <w:t>z ágazati szakmai kompetenciák erősítése a mellék-szakképesítésre meghatározott időkeretben történik.</w:t>
      </w:r>
    </w:p>
    <w:p w:rsidR="001C63CB" w:rsidRDefault="001C63CB" w:rsidP="001C63CB">
      <w:pPr>
        <w:spacing w:after="0"/>
        <w:ind w:left="426"/>
      </w:pPr>
    </w:p>
    <w:p w:rsidR="001C63CB" w:rsidRDefault="001C63CB" w:rsidP="001C63CB">
      <w:pPr>
        <w:pStyle w:val="Listaszerbekezds"/>
        <w:numPr>
          <w:ilvl w:val="1"/>
          <w:numId w:val="8"/>
        </w:numPr>
        <w:spacing w:after="0"/>
        <w:rPr>
          <w:b/>
        </w:rPr>
      </w:pPr>
      <w:r>
        <w:rPr>
          <w:b/>
        </w:rPr>
        <w:t>T</w:t>
      </w:r>
      <w:r w:rsidRPr="00644690">
        <w:rPr>
          <w:b/>
        </w:rPr>
        <w:t>anításának célja</w:t>
      </w:r>
    </w:p>
    <w:p w:rsidR="001C63CB" w:rsidRDefault="001C63CB" w:rsidP="001C63CB">
      <w:pPr>
        <w:spacing w:after="0"/>
        <w:ind w:left="426"/>
      </w:pPr>
      <w:r w:rsidRPr="009D305E">
        <w:t>E témakörben a szakképesítéshez kapcsolódó – a képző intézmény helyi sajátosságait figyelembe vevő – ágazati szakmai kompetenciák erősítését kell tanórai keretben végrehajtani.</w:t>
      </w:r>
    </w:p>
    <w:p w:rsidR="001C63CB" w:rsidRPr="002B5BF7" w:rsidRDefault="001C63CB" w:rsidP="001C63CB">
      <w:pPr>
        <w:spacing w:after="0"/>
        <w:ind w:left="426"/>
      </w:pPr>
    </w:p>
    <w:p w:rsidR="001C63CB" w:rsidRPr="00644690" w:rsidRDefault="001C63CB" w:rsidP="001C63CB">
      <w:pPr>
        <w:pStyle w:val="Listaszerbekezds"/>
        <w:numPr>
          <w:ilvl w:val="1"/>
          <w:numId w:val="8"/>
        </w:numPr>
        <w:spacing w:after="0"/>
        <w:rPr>
          <w:b/>
        </w:rPr>
      </w:pPr>
      <w:r>
        <w:rPr>
          <w:b/>
        </w:rPr>
        <w:t>É</w:t>
      </w:r>
      <w:r w:rsidRPr="00644690">
        <w:rPr>
          <w:b/>
        </w:rPr>
        <w:t>rtékelésének módja</w:t>
      </w:r>
    </w:p>
    <w:p w:rsidR="001C63CB" w:rsidRDefault="001C63CB" w:rsidP="001C63CB">
      <w:pPr>
        <w:spacing w:after="0"/>
        <w:ind w:left="426"/>
      </w:pPr>
      <w:r w:rsidRPr="003A56AA">
        <w:t xml:space="preserve">A nemzeti köznevelésről szóló 2011. évi </w:t>
      </w:r>
      <w:r w:rsidR="004E3289">
        <w:t xml:space="preserve">CXC. törvény </w:t>
      </w:r>
      <w:r w:rsidRPr="003A56AA">
        <w:t xml:space="preserve">54. § </w:t>
      </w:r>
      <w:r w:rsidR="00FA59E3">
        <w:t>(2) bekezdés a)</w:t>
      </w:r>
      <w:r w:rsidRPr="003A56AA">
        <w:t xml:space="preserve"> pontja szerinti értékeléssel.</w:t>
      </w:r>
    </w:p>
    <w:p w:rsidR="001C63CB" w:rsidRDefault="001C63CB" w:rsidP="001C63CB">
      <w:pPr>
        <w:spacing w:after="0"/>
        <w:ind w:left="426"/>
      </w:pPr>
    </w:p>
    <w:p w:rsidR="001C63CB" w:rsidRPr="003269BA" w:rsidRDefault="001C63CB" w:rsidP="00840B01">
      <w:pPr>
        <w:spacing w:after="0"/>
        <w:ind w:left="426"/>
      </w:pPr>
    </w:p>
    <w:p w:rsidR="002D2858" w:rsidRPr="003269BA" w:rsidRDefault="002D2858" w:rsidP="002D2858">
      <w:pPr>
        <w:spacing w:after="200" w:line="276" w:lineRule="auto"/>
        <w:jc w:val="left"/>
      </w:pPr>
      <w:r w:rsidRPr="003269BA">
        <w:br w:type="page"/>
      </w:r>
    </w:p>
    <w:p w:rsidR="002D2858" w:rsidRPr="003269BA" w:rsidRDefault="002D2858" w:rsidP="002D2858">
      <w:pPr>
        <w:spacing w:after="0"/>
        <w:jc w:val="center"/>
        <w:rPr>
          <w:b/>
          <w:caps/>
        </w:rPr>
      </w:pPr>
      <w:r w:rsidRPr="003269BA">
        <w:rPr>
          <w:b/>
          <w:caps/>
        </w:rPr>
        <w:lastRenderedPageBreak/>
        <w:t>Összefüggő szakmai gyakorlat</w:t>
      </w:r>
    </w:p>
    <w:p w:rsidR="002D2858" w:rsidRPr="003269BA" w:rsidRDefault="002D2858" w:rsidP="002D2858">
      <w:pPr>
        <w:spacing w:after="0"/>
      </w:pPr>
    </w:p>
    <w:p w:rsidR="002D2858" w:rsidRPr="003269BA" w:rsidRDefault="002D2858" w:rsidP="002D2858">
      <w:pPr>
        <w:spacing w:after="0"/>
        <w:jc w:val="center"/>
        <w:rPr>
          <w:b/>
        </w:rPr>
      </w:pPr>
      <w:r w:rsidRPr="003269BA">
        <w:rPr>
          <w:b/>
        </w:rPr>
        <w:t>I. Öt évfolyamos oktatás közismereti képzéssel</w:t>
      </w:r>
    </w:p>
    <w:p w:rsidR="002D2858" w:rsidRPr="003269BA" w:rsidRDefault="002D2858" w:rsidP="002D2858">
      <w:pPr>
        <w:spacing w:after="0"/>
        <w:jc w:val="center"/>
      </w:pPr>
      <w:r w:rsidRPr="003269BA">
        <w:t>10. évfolyamot követően 140 óra</w:t>
      </w:r>
    </w:p>
    <w:p w:rsidR="002D2858" w:rsidRPr="003269BA" w:rsidRDefault="002D2858" w:rsidP="002D2858">
      <w:pPr>
        <w:spacing w:after="0"/>
        <w:jc w:val="center"/>
      </w:pPr>
      <w:r w:rsidRPr="003269BA">
        <w:t>11. évfolyamot követően 140 óra</w:t>
      </w:r>
    </w:p>
    <w:p w:rsidR="002D2858" w:rsidRPr="003269BA" w:rsidRDefault="002D2858" w:rsidP="002D2858">
      <w:pPr>
        <w:spacing w:after="0"/>
      </w:pPr>
    </w:p>
    <w:p w:rsidR="00D94647" w:rsidRPr="003269BA" w:rsidRDefault="00D94647" w:rsidP="00D94647">
      <w:pPr>
        <w:spacing w:after="0"/>
      </w:pPr>
      <w:r w:rsidRPr="003269BA"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D94647" w:rsidRPr="003269BA" w:rsidRDefault="00D94647" w:rsidP="00D94647">
      <w:pPr>
        <w:spacing w:after="0"/>
      </w:pPr>
    </w:p>
    <w:p w:rsidR="00D94647" w:rsidRPr="003269BA" w:rsidRDefault="00D94647" w:rsidP="00D94647">
      <w:pPr>
        <w:spacing w:after="0"/>
        <w:rPr>
          <w:b/>
        </w:rPr>
      </w:pPr>
      <w:r w:rsidRPr="003269BA">
        <w:rPr>
          <w:b/>
        </w:rPr>
        <w:t>A 10. évfolyamot követő szakmai gyakorlat szakmai tartalma:</w:t>
      </w:r>
    </w:p>
    <w:p w:rsidR="00D94647" w:rsidRPr="003269BA" w:rsidRDefault="00D94647" w:rsidP="00D94647">
      <w:pPr>
        <w:spacing w:after="0"/>
        <w:rPr>
          <w:b/>
        </w:rPr>
      </w:pPr>
    </w:p>
    <w:p w:rsidR="00D94647" w:rsidRPr="003269BA" w:rsidRDefault="00D94647" w:rsidP="00D94647">
      <w:pPr>
        <w:spacing w:after="0"/>
        <w:rPr>
          <w:b/>
        </w:rPr>
      </w:pPr>
      <w:r w:rsidRPr="003269BA">
        <w:rPr>
          <w:b/>
        </w:rPr>
        <w:t>Csecsemő és kisgyermekgondozás gyakorlat:</w:t>
      </w:r>
    </w:p>
    <w:p w:rsidR="00D94647" w:rsidRPr="003269BA" w:rsidRDefault="00D94647" w:rsidP="00D94647">
      <w:pPr>
        <w:spacing w:after="0"/>
      </w:pPr>
      <w:r w:rsidRPr="003269BA">
        <w:t>Az intézmény felépítése, munkarendje.</w:t>
      </w:r>
    </w:p>
    <w:p w:rsidR="00D94647" w:rsidRPr="003269BA" w:rsidRDefault="00D94647" w:rsidP="00D94647">
      <w:pPr>
        <w:spacing w:after="0"/>
      </w:pPr>
      <w:r w:rsidRPr="003269BA">
        <w:t>Munkavédelmi, tűzvédelmi szabályok megismerése, betartása.</w:t>
      </w:r>
    </w:p>
    <w:p w:rsidR="00D94647" w:rsidRPr="003269BA" w:rsidRDefault="00D94647" w:rsidP="00D94647">
      <w:pPr>
        <w:spacing w:after="0"/>
      </w:pPr>
      <w:r w:rsidRPr="003269BA">
        <w:t>Napirend megismerése, napirend szerinti munkavégzés.</w:t>
      </w:r>
    </w:p>
    <w:p w:rsidR="00D94647" w:rsidRPr="003269BA" w:rsidRDefault="00D94647" w:rsidP="00D94647">
      <w:pPr>
        <w:spacing w:after="0"/>
      </w:pPr>
      <w:r w:rsidRPr="003269BA">
        <w:t>A gyermek fogadása.</w:t>
      </w:r>
    </w:p>
    <w:p w:rsidR="00D94647" w:rsidRPr="003269BA" w:rsidRDefault="00D94647" w:rsidP="00D94647">
      <w:pPr>
        <w:spacing w:after="0"/>
      </w:pPr>
      <w:r w:rsidRPr="003269BA">
        <w:t>Részvétel a napi gondozási feladatokban.</w:t>
      </w:r>
    </w:p>
    <w:p w:rsidR="00D94647" w:rsidRPr="003269BA" w:rsidRDefault="00D94647" w:rsidP="00D94647">
      <w:pPr>
        <w:spacing w:after="0"/>
      </w:pPr>
      <w:r w:rsidRPr="003269BA">
        <w:t>A csecsemő és gyermekgondozás eszközeinek használata, tisztítása, fertőtlenítése.</w:t>
      </w:r>
    </w:p>
    <w:p w:rsidR="00D94647" w:rsidRPr="003269BA" w:rsidRDefault="00D94647" w:rsidP="00D94647">
      <w:pPr>
        <w:spacing w:after="0"/>
      </w:pPr>
      <w:r w:rsidRPr="003269BA">
        <w:t>Mosdatás, fürösztés feladatai.</w:t>
      </w:r>
    </w:p>
    <w:p w:rsidR="00D94647" w:rsidRPr="003269BA" w:rsidRDefault="00D94647" w:rsidP="00D94647">
      <w:pPr>
        <w:spacing w:after="0"/>
      </w:pPr>
      <w:r w:rsidRPr="003269BA">
        <w:t>Pelenkázás, tisztázás.</w:t>
      </w:r>
    </w:p>
    <w:p w:rsidR="00D94647" w:rsidRPr="003269BA" w:rsidRDefault="00D94647" w:rsidP="00D94647">
      <w:pPr>
        <w:spacing w:after="0"/>
      </w:pPr>
      <w:r w:rsidRPr="003269BA">
        <w:t>Időjárásnak megfelelő öltözet biztosítása.</w:t>
      </w:r>
    </w:p>
    <w:p w:rsidR="00D94647" w:rsidRPr="003269BA" w:rsidRDefault="00D94647" w:rsidP="00D94647">
      <w:pPr>
        <w:spacing w:after="0"/>
      </w:pPr>
      <w:r w:rsidRPr="003269BA">
        <w:t>Öltöztetés.</w:t>
      </w:r>
    </w:p>
    <w:p w:rsidR="00D94647" w:rsidRPr="003269BA" w:rsidRDefault="00D94647" w:rsidP="00D94647">
      <w:pPr>
        <w:spacing w:after="0"/>
      </w:pPr>
      <w:r w:rsidRPr="003269BA">
        <w:t>Levegőztetés.</w:t>
      </w:r>
    </w:p>
    <w:p w:rsidR="00D94647" w:rsidRPr="003269BA" w:rsidRDefault="00D94647" w:rsidP="00D94647">
      <w:pPr>
        <w:spacing w:after="0"/>
      </w:pPr>
      <w:r w:rsidRPr="003269BA">
        <w:t>A csecsemő és a gyermek táplálása.</w:t>
      </w:r>
    </w:p>
    <w:p w:rsidR="00D94647" w:rsidRPr="003269BA" w:rsidRDefault="00D94647" w:rsidP="00D94647">
      <w:pPr>
        <w:spacing w:after="0"/>
      </w:pPr>
      <w:r w:rsidRPr="003269BA">
        <w:t>Részvétel a gyermekkel való egyéni és csoportos foglalkozásokban.</w:t>
      </w:r>
    </w:p>
    <w:p w:rsidR="00D94647" w:rsidRPr="003269BA" w:rsidRDefault="00D94647" w:rsidP="00D94647">
      <w:pPr>
        <w:spacing w:after="0"/>
      </w:pPr>
      <w:r w:rsidRPr="003269BA">
        <w:t>Közreműködés a helyes szokások kialakításában.</w:t>
      </w:r>
    </w:p>
    <w:p w:rsidR="00D94647" w:rsidRPr="003269BA" w:rsidRDefault="00D94647" w:rsidP="00D94647">
      <w:pPr>
        <w:spacing w:after="0"/>
      </w:pPr>
      <w:r w:rsidRPr="003269BA">
        <w:t xml:space="preserve">Részvétel a játéktevékenységben. </w:t>
      </w:r>
    </w:p>
    <w:p w:rsidR="00D94647" w:rsidRPr="003269BA" w:rsidRDefault="00D94647" w:rsidP="00D94647">
      <w:pPr>
        <w:spacing w:after="0"/>
      </w:pPr>
      <w:r w:rsidRPr="003269BA">
        <w:t xml:space="preserve">A játékok tisztántartása. </w:t>
      </w:r>
    </w:p>
    <w:p w:rsidR="00D94647" w:rsidRPr="003269BA" w:rsidRDefault="00D94647" w:rsidP="00D94647">
      <w:pPr>
        <w:spacing w:after="0"/>
      </w:pPr>
      <w:r w:rsidRPr="003269BA">
        <w:t>Altatás, pihenés biztosítása.</w:t>
      </w:r>
    </w:p>
    <w:p w:rsidR="00D94647" w:rsidRPr="003269BA" w:rsidRDefault="00D94647" w:rsidP="00D94647">
      <w:pPr>
        <w:spacing w:after="0"/>
      </w:pPr>
    </w:p>
    <w:p w:rsidR="00D94647" w:rsidRPr="003269BA" w:rsidRDefault="00D94647" w:rsidP="00D94647">
      <w:pPr>
        <w:spacing w:after="0"/>
        <w:rPr>
          <w:b/>
        </w:rPr>
      </w:pPr>
      <w:r w:rsidRPr="003269BA">
        <w:rPr>
          <w:b/>
        </w:rPr>
        <w:t>Gondozási feladatok felnőtt korban:</w:t>
      </w:r>
    </w:p>
    <w:p w:rsidR="00D94647" w:rsidRPr="003269BA" w:rsidRDefault="00D94647" w:rsidP="00D94647">
      <w:pPr>
        <w:spacing w:after="0"/>
      </w:pPr>
      <w:r w:rsidRPr="003269BA">
        <w:t>Az intézmény felépítésének, munkarendjének megismerése.</w:t>
      </w:r>
    </w:p>
    <w:p w:rsidR="00D94647" w:rsidRPr="003269BA" w:rsidRDefault="00D94647" w:rsidP="00D94647">
      <w:pPr>
        <w:spacing w:after="0"/>
      </w:pPr>
      <w:r w:rsidRPr="003269BA">
        <w:t>Munkavédelmi, környezetvédelmi, tűzvédelmi szabályok megismerése, betartása a napi munkavégzés során.</w:t>
      </w:r>
    </w:p>
    <w:p w:rsidR="00D94647" w:rsidRPr="003269BA" w:rsidRDefault="00D94647" w:rsidP="00D94647">
      <w:pPr>
        <w:spacing w:after="0"/>
      </w:pPr>
      <w:r w:rsidRPr="003269BA">
        <w:t xml:space="preserve">A napirend megismerése, részvétel a napi gondozási feladatokban. </w:t>
      </w:r>
    </w:p>
    <w:p w:rsidR="00D94647" w:rsidRPr="003269BA" w:rsidRDefault="00D94647" w:rsidP="00D94647">
      <w:pPr>
        <w:spacing w:after="0"/>
      </w:pPr>
      <w:r w:rsidRPr="003269BA">
        <w:t>Megfigyelési feladatok elvégzése, eredmények dokumentálása:</w:t>
      </w:r>
    </w:p>
    <w:p w:rsidR="00D94647" w:rsidRPr="003269BA" w:rsidRDefault="00D94647" w:rsidP="00D94647">
      <w:pPr>
        <w:spacing w:after="0"/>
      </w:pPr>
      <w:proofErr w:type="gramStart"/>
      <w:r w:rsidRPr="003269BA">
        <w:t>magatartás</w:t>
      </w:r>
      <w:proofErr w:type="gramEnd"/>
      <w:r w:rsidRPr="003269BA">
        <w:t>, viselkedés.</w:t>
      </w:r>
    </w:p>
    <w:p w:rsidR="00D94647" w:rsidRPr="003269BA" w:rsidRDefault="00D94647" w:rsidP="00D94647">
      <w:pPr>
        <w:spacing w:after="0"/>
      </w:pPr>
      <w:proofErr w:type="gramStart"/>
      <w:r w:rsidRPr="003269BA">
        <w:t>testalkat</w:t>
      </w:r>
      <w:proofErr w:type="gramEnd"/>
      <w:r w:rsidRPr="003269BA">
        <w:t>, járás.</w:t>
      </w:r>
    </w:p>
    <w:p w:rsidR="00D94647" w:rsidRPr="003269BA" w:rsidRDefault="00D94647" w:rsidP="00D94647">
      <w:pPr>
        <w:spacing w:after="0"/>
      </w:pPr>
      <w:proofErr w:type="gramStart"/>
      <w:r w:rsidRPr="003269BA">
        <w:t>érzékszervek</w:t>
      </w:r>
      <w:proofErr w:type="gramEnd"/>
      <w:r w:rsidRPr="003269BA">
        <w:t xml:space="preserve"> működése.</w:t>
      </w:r>
    </w:p>
    <w:p w:rsidR="00D94647" w:rsidRPr="003269BA" w:rsidRDefault="00D94647" w:rsidP="00D94647">
      <w:pPr>
        <w:spacing w:after="0"/>
      </w:pPr>
      <w:proofErr w:type="gramStart"/>
      <w:r w:rsidRPr="003269BA">
        <w:t>tudatállapot</w:t>
      </w:r>
      <w:proofErr w:type="gramEnd"/>
      <w:r w:rsidRPr="003269BA">
        <w:t>.</w:t>
      </w:r>
    </w:p>
    <w:p w:rsidR="00D94647" w:rsidRPr="003269BA" w:rsidRDefault="00D94647" w:rsidP="00D94647">
      <w:pPr>
        <w:spacing w:after="0"/>
      </w:pPr>
      <w:proofErr w:type="gramStart"/>
      <w:r w:rsidRPr="003269BA">
        <w:t>fekvés</w:t>
      </w:r>
      <w:proofErr w:type="gramEnd"/>
      <w:r w:rsidRPr="003269BA">
        <w:t xml:space="preserve">, alvás megfigyelése. </w:t>
      </w:r>
    </w:p>
    <w:p w:rsidR="00D94647" w:rsidRPr="003269BA" w:rsidRDefault="00D94647" w:rsidP="00D94647">
      <w:pPr>
        <w:spacing w:after="0"/>
      </w:pPr>
      <w:proofErr w:type="gramStart"/>
      <w:r w:rsidRPr="003269BA">
        <w:t>bőr</w:t>
      </w:r>
      <w:proofErr w:type="gramEnd"/>
      <w:r w:rsidRPr="003269BA">
        <w:t>, bőrfüggelékek, hajas fejbőr.</w:t>
      </w:r>
    </w:p>
    <w:p w:rsidR="00D94647" w:rsidRPr="003269BA" w:rsidRDefault="00D94647" w:rsidP="00D94647">
      <w:pPr>
        <w:spacing w:after="0"/>
      </w:pPr>
      <w:proofErr w:type="gramStart"/>
      <w:r w:rsidRPr="003269BA">
        <w:t>kardinális</w:t>
      </w:r>
      <w:proofErr w:type="gramEnd"/>
      <w:r w:rsidRPr="003269BA">
        <w:t xml:space="preserve"> tünetek megfigyelése. </w:t>
      </w:r>
    </w:p>
    <w:p w:rsidR="00D94647" w:rsidRPr="003269BA" w:rsidRDefault="00D94647" w:rsidP="00D94647">
      <w:pPr>
        <w:spacing w:after="0"/>
      </w:pPr>
      <w:proofErr w:type="gramStart"/>
      <w:r w:rsidRPr="003269BA">
        <w:t>testváladékok</w:t>
      </w:r>
      <w:proofErr w:type="gramEnd"/>
      <w:r w:rsidRPr="003269BA">
        <w:t xml:space="preserve"> megfigyelése.</w:t>
      </w:r>
    </w:p>
    <w:p w:rsidR="00D94647" w:rsidRPr="003269BA" w:rsidRDefault="00D94647" w:rsidP="00D94647">
      <w:pPr>
        <w:spacing w:after="0"/>
      </w:pPr>
      <w:proofErr w:type="gramStart"/>
      <w:r w:rsidRPr="003269BA">
        <w:t>fájdalom</w:t>
      </w:r>
      <w:proofErr w:type="gramEnd"/>
      <w:r w:rsidRPr="003269BA">
        <w:t xml:space="preserve"> megfigyelése.</w:t>
      </w:r>
    </w:p>
    <w:p w:rsidR="00D94647" w:rsidRPr="003269BA" w:rsidRDefault="00D94647" w:rsidP="00D94647">
      <w:pPr>
        <w:spacing w:after="0"/>
      </w:pPr>
      <w:proofErr w:type="gramStart"/>
      <w:r w:rsidRPr="003269BA">
        <w:t>folyadékháztartás</w:t>
      </w:r>
      <w:proofErr w:type="gramEnd"/>
      <w:r w:rsidRPr="003269BA">
        <w:t xml:space="preserve"> megfigyelése</w:t>
      </w:r>
    </w:p>
    <w:p w:rsidR="00D94647" w:rsidRPr="003269BA" w:rsidRDefault="00D94647" w:rsidP="00D94647">
      <w:pPr>
        <w:spacing w:after="0"/>
      </w:pPr>
      <w:r w:rsidRPr="003269BA">
        <w:t>A gondozott szükségleteinek figyelembe vétele, kielégítésének segítése:</w:t>
      </w:r>
    </w:p>
    <w:p w:rsidR="00D94647" w:rsidRPr="003269BA" w:rsidRDefault="00D94647" w:rsidP="00D94647">
      <w:pPr>
        <w:spacing w:after="0"/>
      </w:pPr>
      <w:proofErr w:type="gramStart"/>
      <w:r w:rsidRPr="003269BA">
        <w:t>táplálkozás</w:t>
      </w:r>
      <w:proofErr w:type="gramEnd"/>
      <w:r w:rsidRPr="003269BA">
        <w:t>, folyadékfogyasztás segítése.</w:t>
      </w:r>
    </w:p>
    <w:p w:rsidR="00D94647" w:rsidRPr="003269BA" w:rsidRDefault="00D94647" w:rsidP="00D94647">
      <w:pPr>
        <w:spacing w:after="0"/>
      </w:pPr>
      <w:proofErr w:type="gramStart"/>
      <w:r w:rsidRPr="003269BA">
        <w:t>hely-</w:t>
      </w:r>
      <w:proofErr w:type="gramEnd"/>
      <w:r w:rsidRPr="003269BA">
        <w:t xml:space="preserve"> és helyzetváltoztatás segítése.</w:t>
      </w:r>
    </w:p>
    <w:p w:rsidR="00D94647" w:rsidRPr="003269BA" w:rsidRDefault="00D94647" w:rsidP="00D94647">
      <w:pPr>
        <w:spacing w:after="0"/>
      </w:pPr>
      <w:proofErr w:type="gramStart"/>
      <w:r w:rsidRPr="003269BA">
        <w:lastRenderedPageBreak/>
        <w:t>segítségnyújtás</w:t>
      </w:r>
      <w:proofErr w:type="gramEnd"/>
      <w:r w:rsidRPr="003269BA">
        <w:t xml:space="preserve"> a gondozott testének tisztántartásában. </w:t>
      </w:r>
    </w:p>
    <w:p w:rsidR="00D94647" w:rsidRPr="003269BA" w:rsidRDefault="00D94647" w:rsidP="00D94647">
      <w:pPr>
        <w:spacing w:after="0"/>
      </w:pPr>
      <w:proofErr w:type="gramStart"/>
      <w:r w:rsidRPr="003269BA">
        <w:t>ágyazás</w:t>
      </w:r>
      <w:proofErr w:type="gramEnd"/>
      <w:r w:rsidRPr="003269BA">
        <w:t>, ágyneműcsere.</w:t>
      </w:r>
    </w:p>
    <w:p w:rsidR="00D94647" w:rsidRPr="003269BA" w:rsidRDefault="00D94647" w:rsidP="00D94647">
      <w:pPr>
        <w:spacing w:after="0"/>
      </w:pPr>
      <w:proofErr w:type="gramStart"/>
      <w:r w:rsidRPr="003269BA">
        <w:t>ürítési</w:t>
      </w:r>
      <w:proofErr w:type="gramEnd"/>
      <w:r w:rsidRPr="003269BA">
        <w:t xml:space="preserve"> szükségletek kielégítésének segítése.</w:t>
      </w:r>
    </w:p>
    <w:p w:rsidR="00D94647" w:rsidRPr="003269BA" w:rsidRDefault="00D94647" w:rsidP="00D94647">
      <w:pPr>
        <w:spacing w:after="0"/>
      </w:pPr>
      <w:proofErr w:type="spellStart"/>
      <w:r w:rsidRPr="003269BA">
        <w:t>incontinens</w:t>
      </w:r>
      <w:proofErr w:type="spellEnd"/>
      <w:r w:rsidRPr="003269BA">
        <w:t xml:space="preserve"> beteg ápolása.</w:t>
      </w:r>
    </w:p>
    <w:p w:rsidR="00D94647" w:rsidRPr="003269BA" w:rsidRDefault="00D94647" w:rsidP="00D94647">
      <w:pPr>
        <w:spacing w:after="0"/>
      </w:pPr>
      <w:proofErr w:type="spellStart"/>
      <w:r w:rsidRPr="003269BA">
        <w:t>decubitus</w:t>
      </w:r>
      <w:proofErr w:type="spellEnd"/>
      <w:r w:rsidRPr="003269BA">
        <w:t xml:space="preserve"> megelőzés.</w:t>
      </w:r>
    </w:p>
    <w:p w:rsidR="00D94647" w:rsidRPr="003269BA" w:rsidRDefault="00D94647" w:rsidP="00D94647">
      <w:pPr>
        <w:spacing w:after="0"/>
      </w:pPr>
      <w:r w:rsidRPr="003269BA">
        <w:t>Ápolási-gondozás eszközeinek szakszerű használata, tisztítása, fertőtlenítése.</w:t>
      </w:r>
    </w:p>
    <w:p w:rsidR="00D94647" w:rsidRPr="003269BA" w:rsidRDefault="00D94647" w:rsidP="00D94647">
      <w:pPr>
        <w:spacing w:after="0"/>
      </w:pPr>
      <w:r w:rsidRPr="003269BA">
        <w:t>Fertőtlenítő eljárások alkalmazása.</w:t>
      </w:r>
    </w:p>
    <w:p w:rsidR="00D94647" w:rsidRPr="003269BA" w:rsidRDefault="00D94647" w:rsidP="00D94647">
      <w:pPr>
        <w:spacing w:after="0"/>
      </w:pPr>
      <w:r w:rsidRPr="003269BA">
        <w:t>Akadályozott ember (mozgásszervi, látási, hallási, értelmi) segítése a mozgásban, higiénében, pihenésben, táplálkozásban, ürítésben, öltözködésben, kommunikációban.</w:t>
      </w:r>
    </w:p>
    <w:p w:rsidR="00D94647" w:rsidRPr="003269BA" w:rsidRDefault="00D94647" w:rsidP="00D94647">
      <w:pPr>
        <w:spacing w:after="0"/>
      </w:pPr>
      <w:r w:rsidRPr="003269BA">
        <w:t>Az intézményben alkalmazott dokumentáció megismerése.</w:t>
      </w:r>
    </w:p>
    <w:p w:rsidR="00D94647" w:rsidRPr="003269BA" w:rsidRDefault="00D94647" w:rsidP="00D94647">
      <w:pPr>
        <w:spacing w:after="0"/>
      </w:pPr>
    </w:p>
    <w:p w:rsidR="00D94647" w:rsidRPr="003269BA" w:rsidRDefault="00D94647" w:rsidP="00D94647">
      <w:pPr>
        <w:spacing w:after="0"/>
        <w:rPr>
          <w:b/>
        </w:rPr>
      </w:pPr>
      <w:proofErr w:type="spellStart"/>
      <w:r w:rsidRPr="003269BA">
        <w:rPr>
          <w:b/>
        </w:rPr>
        <w:t>Járóbetegellátás</w:t>
      </w:r>
      <w:proofErr w:type="spellEnd"/>
      <w:r w:rsidRPr="003269BA">
        <w:rPr>
          <w:b/>
        </w:rPr>
        <w:t xml:space="preserve"> gyakorlat:</w:t>
      </w:r>
    </w:p>
    <w:p w:rsidR="00D94647" w:rsidRPr="003269BA" w:rsidRDefault="00D94647" w:rsidP="00D94647">
      <w:pPr>
        <w:spacing w:after="0"/>
      </w:pPr>
      <w:r w:rsidRPr="003269BA">
        <w:t>Az intézmény felépítése, munkarendje.</w:t>
      </w:r>
    </w:p>
    <w:p w:rsidR="00D94647" w:rsidRPr="003269BA" w:rsidRDefault="00D94647" w:rsidP="00D94647">
      <w:pPr>
        <w:spacing w:after="0"/>
      </w:pPr>
      <w:r w:rsidRPr="003269BA">
        <w:t>Munkavédelmi, tűzvédelmi, környezetvédelmi szabályok megismerése, betartása a munkavégzés során.</w:t>
      </w:r>
    </w:p>
    <w:p w:rsidR="00D94647" w:rsidRPr="003269BA" w:rsidRDefault="00D94647" w:rsidP="00D94647">
      <w:pPr>
        <w:spacing w:after="0"/>
      </w:pPr>
      <w:r w:rsidRPr="003269BA">
        <w:t>A beteg fogadása, ellátása.</w:t>
      </w:r>
    </w:p>
    <w:p w:rsidR="00D94647" w:rsidRPr="003269BA" w:rsidRDefault="00D94647" w:rsidP="00D94647">
      <w:pPr>
        <w:spacing w:after="0"/>
      </w:pPr>
      <w:r w:rsidRPr="003269BA">
        <w:t>A betegellátás menete, dokumentációja, adatok rögzítése.</w:t>
      </w:r>
    </w:p>
    <w:p w:rsidR="00D94647" w:rsidRPr="003269BA" w:rsidRDefault="00D94647" w:rsidP="00D94647">
      <w:pPr>
        <w:spacing w:after="0"/>
      </w:pPr>
      <w:r w:rsidRPr="003269BA">
        <w:t>Orvosi vizsgálatokban való segédkezés, asszisztálás.</w:t>
      </w:r>
    </w:p>
    <w:p w:rsidR="00D94647" w:rsidRPr="003269BA" w:rsidRDefault="00D94647" w:rsidP="00D94647">
      <w:pPr>
        <w:spacing w:after="0"/>
      </w:pPr>
      <w:r w:rsidRPr="003269BA">
        <w:t>A beteg tüneteinek megfigyelése, dokumentálása.</w:t>
      </w:r>
    </w:p>
    <w:p w:rsidR="00D94647" w:rsidRPr="003269BA" w:rsidRDefault="00D94647" w:rsidP="00D94647">
      <w:pPr>
        <w:spacing w:after="0"/>
      </w:pPr>
      <w:r w:rsidRPr="003269BA">
        <w:t>A beteg adatainak kezelése, adminisztráció, dokumentáció.</w:t>
      </w:r>
    </w:p>
    <w:p w:rsidR="00D94647" w:rsidRPr="003269BA" w:rsidRDefault="00D94647" w:rsidP="00D94647">
      <w:pPr>
        <w:spacing w:after="0"/>
      </w:pPr>
      <w:r w:rsidRPr="003269BA">
        <w:t>Gondozottak ellátása, rendszeres vizsgálata.</w:t>
      </w:r>
    </w:p>
    <w:p w:rsidR="00D94647" w:rsidRPr="003269BA" w:rsidRDefault="00D94647" w:rsidP="00D94647">
      <w:pPr>
        <w:spacing w:after="0"/>
      </w:pPr>
      <w:r w:rsidRPr="003269BA">
        <w:t xml:space="preserve">Légzés, pulzus, vérnyomás mérése, dokumentálása. </w:t>
      </w:r>
    </w:p>
    <w:p w:rsidR="00D94647" w:rsidRPr="003269BA" w:rsidRDefault="00D94647" w:rsidP="00D94647">
      <w:pPr>
        <w:spacing w:after="0"/>
      </w:pPr>
      <w:r w:rsidRPr="003269BA">
        <w:t>Egészségnevelési feladatok.</w:t>
      </w:r>
    </w:p>
    <w:p w:rsidR="00D94647" w:rsidRPr="003269BA" w:rsidRDefault="00D94647" w:rsidP="00D94647">
      <w:pPr>
        <w:spacing w:after="0"/>
      </w:pPr>
    </w:p>
    <w:p w:rsidR="00D94647" w:rsidRPr="003269BA" w:rsidRDefault="00D94647" w:rsidP="00D94647">
      <w:pPr>
        <w:spacing w:after="0"/>
        <w:rPr>
          <w:b/>
        </w:rPr>
      </w:pPr>
      <w:r w:rsidRPr="003269BA">
        <w:rPr>
          <w:b/>
        </w:rPr>
        <w:t>A 11. évfolyamot követő szakmai gyakorlat szakmai tartalma:</w:t>
      </w:r>
    </w:p>
    <w:p w:rsidR="00D94647" w:rsidRPr="003269BA" w:rsidRDefault="00D94647" w:rsidP="00D94647">
      <w:pPr>
        <w:spacing w:after="0"/>
      </w:pPr>
    </w:p>
    <w:p w:rsidR="00D94647" w:rsidRPr="003269BA" w:rsidRDefault="00D94647" w:rsidP="00D94647">
      <w:pPr>
        <w:spacing w:after="0"/>
        <w:rPr>
          <w:b/>
        </w:rPr>
      </w:pPr>
      <w:r w:rsidRPr="003269BA">
        <w:rPr>
          <w:b/>
        </w:rPr>
        <w:t>Belgyógyászati gyakorlat:</w:t>
      </w:r>
    </w:p>
    <w:p w:rsidR="00D94647" w:rsidRPr="003269BA" w:rsidRDefault="00D94647" w:rsidP="00D94647">
      <w:pPr>
        <w:spacing w:after="0"/>
      </w:pPr>
      <w:r w:rsidRPr="003269BA">
        <w:t xml:space="preserve">A beteg </w:t>
      </w:r>
      <w:proofErr w:type="spellStart"/>
      <w:r w:rsidRPr="003269BA">
        <w:t>kültakarójának</w:t>
      </w:r>
      <w:proofErr w:type="spellEnd"/>
      <w:r w:rsidRPr="003269BA">
        <w:t xml:space="preserve"> a megfigyelése.</w:t>
      </w:r>
    </w:p>
    <w:p w:rsidR="00D94647" w:rsidRPr="003269BA" w:rsidRDefault="00D94647" w:rsidP="00D94647">
      <w:pPr>
        <w:spacing w:after="0"/>
      </w:pPr>
      <w:r w:rsidRPr="003269BA">
        <w:t>A beteg tudatának, tudatállapotának megfigyelése.</w:t>
      </w:r>
    </w:p>
    <w:p w:rsidR="00D94647" w:rsidRPr="003269BA" w:rsidRDefault="00D94647" w:rsidP="00D94647">
      <w:pPr>
        <w:spacing w:after="0"/>
      </w:pPr>
      <w:r w:rsidRPr="003269BA">
        <w:t>Kardinális tünetek: a pulzus, vérnyomás, testhőmérséklet, légzés megfigyelése.</w:t>
      </w:r>
    </w:p>
    <w:p w:rsidR="00D94647" w:rsidRPr="003269BA" w:rsidRDefault="00D94647" w:rsidP="00D94647">
      <w:pPr>
        <w:spacing w:after="0"/>
      </w:pPr>
      <w:r w:rsidRPr="003269BA">
        <w:t>A testváladék megfigyelése és felfogása, mérése.</w:t>
      </w:r>
    </w:p>
    <w:p w:rsidR="00D94647" w:rsidRPr="003269BA" w:rsidRDefault="00D94647" w:rsidP="00D94647">
      <w:pPr>
        <w:spacing w:after="0"/>
      </w:pPr>
      <w:r w:rsidRPr="003269BA">
        <w:t>Vérvétel.</w:t>
      </w:r>
    </w:p>
    <w:p w:rsidR="00D94647" w:rsidRPr="003269BA" w:rsidRDefault="00D94647" w:rsidP="00D94647">
      <w:pPr>
        <w:spacing w:after="0"/>
      </w:pPr>
      <w:r w:rsidRPr="003269BA">
        <w:t>Vércukor meghatározás végzése gyorstesztekkel.</w:t>
      </w:r>
    </w:p>
    <w:p w:rsidR="00D94647" w:rsidRPr="003269BA" w:rsidRDefault="00D94647" w:rsidP="00D94647">
      <w:pPr>
        <w:spacing w:after="0"/>
      </w:pPr>
      <w:r w:rsidRPr="003269BA">
        <w:t xml:space="preserve">Betegmegfigyelő monitorok alkalmazása: EKG, pulzus, légző, hő, </w:t>
      </w:r>
      <w:proofErr w:type="spellStart"/>
      <w:r w:rsidRPr="003269BA">
        <w:t>szaturáció</w:t>
      </w:r>
      <w:proofErr w:type="spellEnd"/>
      <w:r w:rsidRPr="003269BA">
        <w:t xml:space="preserve">. </w:t>
      </w:r>
    </w:p>
    <w:p w:rsidR="00D94647" w:rsidRPr="003269BA" w:rsidRDefault="00D94647" w:rsidP="00D94647">
      <w:pPr>
        <w:spacing w:after="0"/>
      </w:pPr>
      <w:r w:rsidRPr="003269BA">
        <w:t>A megfigyelések dokumentálása.</w:t>
      </w:r>
    </w:p>
    <w:p w:rsidR="00D94647" w:rsidRPr="003269BA" w:rsidRDefault="00D94647" w:rsidP="00D94647">
      <w:pPr>
        <w:spacing w:after="0"/>
      </w:pPr>
      <w:r w:rsidRPr="003269BA">
        <w:t>Betegvizsgálat megfigyelése.</w:t>
      </w:r>
    </w:p>
    <w:p w:rsidR="00D94647" w:rsidRPr="003269BA" w:rsidRDefault="00D94647" w:rsidP="00D94647">
      <w:pPr>
        <w:spacing w:after="0"/>
      </w:pPr>
      <w:r w:rsidRPr="003269BA">
        <w:t>Diagnosztikai beavatkozások megfigyelése.</w:t>
      </w:r>
    </w:p>
    <w:p w:rsidR="00D94647" w:rsidRPr="003269BA" w:rsidRDefault="00D94647" w:rsidP="00D94647">
      <w:pPr>
        <w:spacing w:after="0"/>
      </w:pPr>
      <w:r w:rsidRPr="003269BA">
        <w:t>A különböző kórfolyamatok megfigyelése.</w:t>
      </w:r>
    </w:p>
    <w:p w:rsidR="00D94647" w:rsidRPr="003269BA" w:rsidRDefault="00D94647" w:rsidP="00D94647">
      <w:pPr>
        <w:spacing w:after="0"/>
      </w:pPr>
      <w:r w:rsidRPr="003269BA">
        <w:t xml:space="preserve">Előkészítés gyógyszereléshez, segédkezés a gyógyszerbevitelben. </w:t>
      </w:r>
    </w:p>
    <w:p w:rsidR="00D94647" w:rsidRPr="003269BA" w:rsidRDefault="00D94647" w:rsidP="00D94647">
      <w:pPr>
        <w:spacing w:after="0"/>
      </w:pPr>
      <w:r w:rsidRPr="003269BA">
        <w:t>Előkészítés injekciózáshoz és infúziós terápiához.</w:t>
      </w:r>
    </w:p>
    <w:p w:rsidR="00D94647" w:rsidRPr="003269BA" w:rsidRDefault="00D94647" w:rsidP="00D94647">
      <w:pPr>
        <w:spacing w:after="0"/>
      </w:pPr>
      <w:r w:rsidRPr="003269BA">
        <w:t>Terápiás beavatkozások megfigyelése.</w:t>
      </w:r>
    </w:p>
    <w:p w:rsidR="00D94647" w:rsidRPr="003269BA" w:rsidRDefault="00D94647" w:rsidP="00D94647">
      <w:pPr>
        <w:spacing w:after="0"/>
      </w:pPr>
      <w:r w:rsidRPr="003269BA">
        <w:t>Ellátási folyamat kísérése.</w:t>
      </w:r>
    </w:p>
    <w:p w:rsidR="00D94647" w:rsidRPr="003269BA" w:rsidRDefault="00D94647" w:rsidP="00D94647">
      <w:pPr>
        <w:spacing w:after="0"/>
      </w:pPr>
      <w:r w:rsidRPr="003269BA">
        <w:t>Bekapcsolódás az ápolási/szakápolási folyamatba.</w:t>
      </w:r>
    </w:p>
    <w:p w:rsidR="00D94647" w:rsidRPr="003269BA" w:rsidRDefault="00D94647" w:rsidP="00D94647">
      <w:pPr>
        <w:spacing w:after="0"/>
      </w:pPr>
      <w:r w:rsidRPr="003269BA">
        <w:t>Az ápolási folyamat: felmérés, ápolási diagnózis, ápolási terv, az ápolás kivitelezése, értékelés megfigyelés.</w:t>
      </w:r>
    </w:p>
    <w:p w:rsidR="00D94647" w:rsidRPr="003269BA" w:rsidRDefault="00D94647" w:rsidP="00D94647">
      <w:pPr>
        <w:spacing w:after="0"/>
      </w:pPr>
      <w:r w:rsidRPr="003269BA">
        <w:t>Az ápolási dokumentáció vezetése.</w:t>
      </w:r>
    </w:p>
    <w:p w:rsidR="00D94647" w:rsidRPr="003269BA" w:rsidRDefault="00D94647" w:rsidP="00D94647">
      <w:pPr>
        <w:spacing w:after="0"/>
      </w:pPr>
      <w:r w:rsidRPr="003269BA">
        <w:t>Segédkezés a beteg ember szükségleteinek a kielégítésében: mozgás, pihenés, higiéné, táplálkozás, folyadékfelvétel, váladékok ürítése, légzés, testhőmérséklet, környezeti veszélyek elkerülése</w:t>
      </w:r>
    </w:p>
    <w:p w:rsidR="00D94647" w:rsidRPr="003269BA" w:rsidRDefault="00D94647" w:rsidP="00D94647">
      <w:pPr>
        <w:spacing w:after="0"/>
      </w:pPr>
    </w:p>
    <w:p w:rsidR="00D94647" w:rsidRPr="003269BA" w:rsidRDefault="00D94647" w:rsidP="00D94647">
      <w:pPr>
        <w:spacing w:after="0"/>
        <w:rPr>
          <w:b/>
        </w:rPr>
      </w:pPr>
      <w:r w:rsidRPr="003269BA">
        <w:rPr>
          <w:b/>
        </w:rPr>
        <w:lastRenderedPageBreak/>
        <w:t>Sebészeti gyakorlat:</w:t>
      </w:r>
    </w:p>
    <w:p w:rsidR="00D94647" w:rsidRPr="003269BA" w:rsidRDefault="00D94647" w:rsidP="00D94647">
      <w:pPr>
        <w:spacing w:after="0"/>
      </w:pPr>
      <w:r w:rsidRPr="003269BA">
        <w:t>Sebellátás.</w:t>
      </w:r>
    </w:p>
    <w:p w:rsidR="00D94647" w:rsidRPr="003269BA" w:rsidRDefault="00D94647" w:rsidP="00D94647">
      <w:pPr>
        <w:spacing w:after="0"/>
      </w:pPr>
      <w:r w:rsidRPr="003269BA">
        <w:t>Kötözésben segédkezés.</w:t>
      </w:r>
    </w:p>
    <w:p w:rsidR="00D94647" w:rsidRPr="003269BA" w:rsidRDefault="00D94647" w:rsidP="00D94647">
      <w:pPr>
        <w:spacing w:after="0"/>
      </w:pPr>
      <w:r w:rsidRPr="003269BA">
        <w:t>Szövetegyesítő eljárások megfigyelése.</w:t>
      </w:r>
    </w:p>
    <w:p w:rsidR="00D94647" w:rsidRPr="003269BA" w:rsidRDefault="00D94647" w:rsidP="00D94647">
      <w:pPr>
        <w:spacing w:after="0"/>
      </w:pPr>
      <w:r w:rsidRPr="003269BA">
        <w:t xml:space="preserve">Sebváladékok megfigyelése. </w:t>
      </w:r>
    </w:p>
    <w:p w:rsidR="00D94647" w:rsidRPr="003269BA" w:rsidRDefault="00D94647" w:rsidP="00D94647">
      <w:pPr>
        <w:spacing w:after="0"/>
      </w:pPr>
      <w:proofErr w:type="spellStart"/>
      <w:r w:rsidRPr="003269BA">
        <w:t>Drének</w:t>
      </w:r>
      <w:proofErr w:type="spellEnd"/>
      <w:r w:rsidRPr="003269BA">
        <w:t xml:space="preserve"> megfigyelése.</w:t>
      </w:r>
    </w:p>
    <w:p w:rsidR="00D94647" w:rsidRPr="003269BA" w:rsidRDefault="00D94647" w:rsidP="00D94647">
      <w:pPr>
        <w:spacing w:after="0"/>
      </w:pPr>
      <w:r w:rsidRPr="003269BA">
        <w:t>Műtétek.</w:t>
      </w:r>
    </w:p>
    <w:p w:rsidR="00D94647" w:rsidRPr="003269BA" w:rsidRDefault="00D94647" w:rsidP="00D94647">
      <w:pPr>
        <w:spacing w:after="0"/>
      </w:pPr>
      <w:r w:rsidRPr="003269BA">
        <w:t>A műtő felszerelésének, eszközeinek a megismerése.</w:t>
      </w:r>
    </w:p>
    <w:p w:rsidR="00D94647" w:rsidRPr="003269BA" w:rsidRDefault="00D94647" w:rsidP="00D94647">
      <w:pPr>
        <w:spacing w:after="0"/>
      </w:pPr>
      <w:r w:rsidRPr="003269BA">
        <w:t>Általános műtéti előkészítésben segédkezés.</w:t>
      </w:r>
    </w:p>
    <w:p w:rsidR="00D94647" w:rsidRPr="003269BA" w:rsidRDefault="00D94647" w:rsidP="00D94647">
      <w:pPr>
        <w:spacing w:after="0"/>
      </w:pPr>
      <w:r w:rsidRPr="003269BA">
        <w:t>Kissebészeti beavatkozások megfigyelése.</w:t>
      </w:r>
    </w:p>
    <w:p w:rsidR="00D94647" w:rsidRPr="003269BA" w:rsidRDefault="00D94647" w:rsidP="00D94647">
      <w:pPr>
        <w:spacing w:after="0"/>
      </w:pPr>
      <w:r w:rsidRPr="003269BA">
        <w:t xml:space="preserve">Egynapos sebészeti beavatkozások megfigyelése. </w:t>
      </w:r>
    </w:p>
    <w:p w:rsidR="00D94647" w:rsidRPr="003269BA" w:rsidRDefault="00D94647" w:rsidP="00D94647">
      <w:pPr>
        <w:spacing w:after="0"/>
      </w:pPr>
      <w:r w:rsidRPr="003269BA">
        <w:t>A fájdalomcsillapítási eljárások megfigyelése.</w:t>
      </w:r>
    </w:p>
    <w:p w:rsidR="00D94647" w:rsidRPr="003269BA" w:rsidRDefault="00D94647" w:rsidP="00D94647">
      <w:pPr>
        <w:spacing w:after="0"/>
      </w:pPr>
      <w:r w:rsidRPr="003269BA">
        <w:t>Általános műtéti utókezelésben segédkezés.</w:t>
      </w:r>
    </w:p>
    <w:p w:rsidR="00D94647" w:rsidRPr="003269BA" w:rsidRDefault="00D94647" w:rsidP="00D94647">
      <w:pPr>
        <w:spacing w:after="0"/>
      </w:pPr>
      <w:r w:rsidRPr="003269BA">
        <w:t>Aszepszis/antiszepszis.</w:t>
      </w:r>
    </w:p>
    <w:p w:rsidR="00D94647" w:rsidRPr="003269BA" w:rsidRDefault="00D94647" w:rsidP="00D94647">
      <w:pPr>
        <w:spacing w:after="0"/>
      </w:pPr>
      <w:r w:rsidRPr="003269BA">
        <w:t>Kézfertőtlenítés.</w:t>
      </w:r>
    </w:p>
    <w:p w:rsidR="00D94647" w:rsidRPr="003269BA" w:rsidRDefault="00D94647" w:rsidP="00D94647">
      <w:pPr>
        <w:spacing w:after="0"/>
      </w:pPr>
      <w:proofErr w:type="spellStart"/>
      <w:r w:rsidRPr="003269BA">
        <w:t>Kötözőkocsi</w:t>
      </w:r>
      <w:proofErr w:type="spellEnd"/>
      <w:r w:rsidRPr="003269BA">
        <w:t xml:space="preserve"> eszközeinek fertőtlenítésében, sterilizálásában való közreműködés.</w:t>
      </w:r>
    </w:p>
    <w:p w:rsidR="00D94647" w:rsidRPr="003269BA" w:rsidRDefault="00D94647" w:rsidP="00D94647">
      <w:pPr>
        <w:spacing w:after="0"/>
      </w:pPr>
      <w:r w:rsidRPr="003269BA">
        <w:t>A beteg előkészítése képalkotó vizsgálatokhoz, endoszkópos beavatkozásához.</w:t>
      </w:r>
    </w:p>
    <w:p w:rsidR="00D94647" w:rsidRPr="003269BA" w:rsidRDefault="00D94647" w:rsidP="00D94647">
      <w:pPr>
        <w:spacing w:after="0"/>
      </w:pPr>
      <w:r w:rsidRPr="003269BA">
        <w:t>A testváladékokat megfigyelése és felfogása.</w:t>
      </w:r>
    </w:p>
    <w:p w:rsidR="00D94647" w:rsidRPr="003269BA" w:rsidRDefault="00D94647" w:rsidP="00D94647">
      <w:pPr>
        <w:spacing w:after="0"/>
      </w:pPr>
      <w:r w:rsidRPr="003269BA">
        <w:t>Vérvétel.</w:t>
      </w:r>
    </w:p>
    <w:p w:rsidR="00D94647" w:rsidRPr="003269BA" w:rsidRDefault="00D94647" w:rsidP="00D94647">
      <w:pPr>
        <w:spacing w:after="0"/>
      </w:pPr>
      <w:r w:rsidRPr="003269BA">
        <w:t>Előkészítés gyógyszereléshez, segédkezés a gyógyszerbevitelben.</w:t>
      </w:r>
    </w:p>
    <w:p w:rsidR="00D94647" w:rsidRPr="003269BA" w:rsidRDefault="00D94647" w:rsidP="00D94647">
      <w:pPr>
        <w:spacing w:after="0"/>
      </w:pPr>
      <w:r w:rsidRPr="003269BA">
        <w:t>Előkészítés injekciózáshoz és infúziós terápiához.</w:t>
      </w:r>
    </w:p>
    <w:p w:rsidR="00D94647" w:rsidRPr="003269BA" w:rsidRDefault="00D94647" w:rsidP="00D94647">
      <w:pPr>
        <w:spacing w:after="0"/>
      </w:pPr>
      <w:r w:rsidRPr="003269BA">
        <w:t xml:space="preserve">Előkészítés és segédkezés a punkciók és </w:t>
      </w:r>
      <w:proofErr w:type="spellStart"/>
      <w:r w:rsidRPr="003269BA">
        <w:t>biopsziák</w:t>
      </w:r>
      <w:proofErr w:type="spellEnd"/>
      <w:r w:rsidRPr="003269BA">
        <w:t xml:space="preserve"> kivitelezésében.</w:t>
      </w:r>
    </w:p>
    <w:p w:rsidR="00D94647" w:rsidRPr="003269BA" w:rsidRDefault="00D94647" w:rsidP="00D94647">
      <w:pPr>
        <w:spacing w:after="0"/>
      </w:pPr>
      <w:r w:rsidRPr="003269BA">
        <w:t>Bekapcsolódás az ápolási/szakápolási folyamatba.</w:t>
      </w:r>
    </w:p>
    <w:p w:rsidR="00D94647" w:rsidRPr="003269BA" w:rsidRDefault="00D94647" w:rsidP="00D94647">
      <w:pPr>
        <w:spacing w:after="0"/>
      </w:pPr>
      <w:r w:rsidRPr="003269BA">
        <w:t>Közreműködés az ápolási folyamatban.</w:t>
      </w:r>
    </w:p>
    <w:p w:rsidR="00D94647" w:rsidRPr="003269BA" w:rsidRDefault="00D94647" w:rsidP="00D94647">
      <w:pPr>
        <w:spacing w:after="0"/>
      </w:pPr>
      <w:r w:rsidRPr="003269BA">
        <w:t>Az ápolási dokumentáció vezetése.</w:t>
      </w:r>
    </w:p>
    <w:p w:rsidR="00D94647" w:rsidRPr="003269BA" w:rsidRDefault="00D94647" w:rsidP="00D94647">
      <w:pPr>
        <w:spacing w:after="0"/>
      </w:pPr>
      <w:r w:rsidRPr="003269BA">
        <w:t xml:space="preserve">Segédkezés a beteg ember szükségleteinek a kielégítésében: </w:t>
      </w:r>
    </w:p>
    <w:p w:rsidR="00D94647" w:rsidRPr="003269BA" w:rsidRDefault="00D94647" w:rsidP="00D94647">
      <w:pPr>
        <w:spacing w:after="0"/>
      </w:pPr>
      <w:proofErr w:type="gramStart"/>
      <w:r w:rsidRPr="003269BA">
        <w:t>mozgás</w:t>
      </w:r>
      <w:proofErr w:type="gramEnd"/>
      <w:r w:rsidRPr="003269BA">
        <w:t xml:space="preserve">, pihenés, higiéné, táplálkozás, folyadékfelvétel, váladékok ürítése, </w:t>
      </w:r>
    </w:p>
    <w:p w:rsidR="00D94647" w:rsidRPr="003269BA" w:rsidRDefault="00D94647" w:rsidP="00D94647">
      <w:pPr>
        <w:spacing w:after="0"/>
      </w:pPr>
      <w:proofErr w:type="gramStart"/>
      <w:r w:rsidRPr="003269BA">
        <w:t>légzés</w:t>
      </w:r>
      <w:proofErr w:type="gramEnd"/>
      <w:r w:rsidRPr="003269BA">
        <w:t>, testhőmérséklet, környezeti veszélyek elkerülése.</w:t>
      </w:r>
    </w:p>
    <w:p w:rsidR="00D94647" w:rsidRPr="003269BA" w:rsidRDefault="00D94647" w:rsidP="00D94647">
      <w:pPr>
        <w:spacing w:after="0"/>
      </w:pPr>
    </w:p>
    <w:p w:rsidR="00D94647" w:rsidRPr="003269BA" w:rsidRDefault="00D94647" w:rsidP="00D94647">
      <w:pPr>
        <w:spacing w:after="0"/>
        <w:rPr>
          <w:b/>
        </w:rPr>
      </w:pPr>
      <w:r w:rsidRPr="003269BA">
        <w:rPr>
          <w:b/>
        </w:rPr>
        <w:t xml:space="preserve"> Traumatológiai gyakorlat:</w:t>
      </w:r>
    </w:p>
    <w:p w:rsidR="00D94647" w:rsidRPr="003269BA" w:rsidRDefault="00D94647" w:rsidP="00D94647">
      <w:pPr>
        <w:spacing w:after="0"/>
      </w:pPr>
      <w:r w:rsidRPr="003269BA">
        <w:t>Sérültek fogadása, első vizsgálata.</w:t>
      </w:r>
    </w:p>
    <w:p w:rsidR="00D94647" w:rsidRPr="003269BA" w:rsidRDefault="00D94647" w:rsidP="00D94647">
      <w:pPr>
        <w:spacing w:after="0"/>
      </w:pPr>
      <w:r w:rsidRPr="003269BA">
        <w:t>A sebkötözések.</w:t>
      </w:r>
    </w:p>
    <w:p w:rsidR="00D94647" w:rsidRPr="003269BA" w:rsidRDefault="00D94647" w:rsidP="00D94647">
      <w:pPr>
        <w:spacing w:after="0"/>
      </w:pPr>
      <w:r w:rsidRPr="003269BA">
        <w:t>Sebek dezinficiálása.</w:t>
      </w:r>
    </w:p>
    <w:p w:rsidR="00D94647" w:rsidRPr="003269BA" w:rsidRDefault="00D94647" w:rsidP="00D94647">
      <w:pPr>
        <w:spacing w:after="0"/>
      </w:pPr>
      <w:r w:rsidRPr="003269BA">
        <w:t>Típuskötések alkalmazása.</w:t>
      </w:r>
    </w:p>
    <w:p w:rsidR="00D94647" w:rsidRPr="003269BA" w:rsidRDefault="00D94647" w:rsidP="00D94647">
      <w:pPr>
        <w:spacing w:after="0"/>
      </w:pPr>
      <w:r w:rsidRPr="003269BA">
        <w:t xml:space="preserve">Kötözések a fejen és a nyakon, kötözések a mellkason. </w:t>
      </w:r>
    </w:p>
    <w:p w:rsidR="00D94647" w:rsidRPr="003269BA" w:rsidRDefault="00D94647" w:rsidP="00D94647">
      <w:pPr>
        <w:spacing w:after="0"/>
      </w:pPr>
      <w:r w:rsidRPr="003269BA">
        <w:t xml:space="preserve">Has-, lágyék- és gáttáji kötözések. </w:t>
      </w:r>
    </w:p>
    <w:p w:rsidR="00D94647" w:rsidRPr="003269BA" w:rsidRDefault="00D94647" w:rsidP="00D94647">
      <w:pPr>
        <w:spacing w:after="0"/>
      </w:pPr>
      <w:r w:rsidRPr="003269BA">
        <w:t>Kötözések az alsó és felső végtagon.</w:t>
      </w:r>
    </w:p>
    <w:p w:rsidR="00D94647" w:rsidRPr="003269BA" w:rsidRDefault="00D94647" w:rsidP="00D94647">
      <w:pPr>
        <w:spacing w:after="0"/>
      </w:pPr>
      <w:r w:rsidRPr="003269BA">
        <w:t>Csonttörések ellátása.</w:t>
      </w:r>
    </w:p>
    <w:p w:rsidR="00D94647" w:rsidRPr="003269BA" w:rsidRDefault="00D94647" w:rsidP="00D94647">
      <w:pPr>
        <w:spacing w:after="0"/>
      </w:pPr>
      <w:r w:rsidRPr="003269BA">
        <w:t>Rögzítő kötések, gipszelések.</w:t>
      </w:r>
    </w:p>
    <w:p w:rsidR="00D94647" w:rsidRPr="003269BA" w:rsidRDefault="00D94647" w:rsidP="00D94647">
      <w:pPr>
        <w:spacing w:after="0"/>
      </w:pPr>
      <w:r w:rsidRPr="003269BA">
        <w:t xml:space="preserve">A törések vértelen helyretétele, </w:t>
      </w:r>
      <w:proofErr w:type="spellStart"/>
      <w:r w:rsidRPr="003269BA">
        <w:t>repozició</w:t>
      </w:r>
      <w:proofErr w:type="spellEnd"/>
      <w:r w:rsidRPr="003269BA">
        <w:t>.</w:t>
      </w:r>
    </w:p>
    <w:p w:rsidR="00D94647" w:rsidRPr="003269BA" w:rsidRDefault="00D94647" w:rsidP="00D94647">
      <w:pPr>
        <w:spacing w:after="0"/>
      </w:pPr>
      <w:r w:rsidRPr="003269BA">
        <w:t xml:space="preserve">Gipszelés gyakorlati alapjai, gipszkötések fajtái. </w:t>
      </w:r>
    </w:p>
    <w:p w:rsidR="00D94647" w:rsidRPr="003269BA" w:rsidRDefault="00D94647" w:rsidP="00D94647">
      <w:pPr>
        <w:spacing w:after="0"/>
      </w:pPr>
      <w:r w:rsidRPr="003269BA">
        <w:t>Gipszelési technikák, gipszkötések előkészítése.</w:t>
      </w:r>
    </w:p>
    <w:p w:rsidR="00D94647" w:rsidRPr="003269BA" w:rsidRDefault="00D94647" w:rsidP="00D94647">
      <w:pPr>
        <w:spacing w:after="0"/>
      </w:pPr>
      <w:proofErr w:type="spellStart"/>
      <w:r w:rsidRPr="003269BA">
        <w:t>Extenzió</w:t>
      </w:r>
      <w:proofErr w:type="spellEnd"/>
      <w:r w:rsidRPr="003269BA">
        <w:t xml:space="preserve"> felhelyezésének megfigyelése. </w:t>
      </w:r>
    </w:p>
    <w:p w:rsidR="00D94647" w:rsidRPr="003269BA" w:rsidRDefault="00D94647" w:rsidP="00D94647">
      <w:pPr>
        <w:spacing w:after="0"/>
      </w:pPr>
      <w:r w:rsidRPr="003269BA">
        <w:t>Előkészítés gyógyszereléshez, segédkezés a gyógyszerbevitelben.</w:t>
      </w:r>
    </w:p>
    <w:p w:rsidR="00D94647" w:rsidRPr="003269BA" w:rsidRDefault="00D94647" w:rsidP="00D94647">
      <w:pPr>
        <w:spacing w:after="0"/>
      </w:pPr>
      <w:r w:rsidRPr="003269BA">
        <w:t>Előkészítés injekciózáshoz és infúziós terápiához.</w:t>
      </w:r>
    </w:p>
    <w:p w:rsidR="00D94647" w:rsidRPr="003269BA" w:rsidRDefault="00D94647" w:rsidP="00D94647">
      <w:pPr>
        <w:spacing w:after="0"/>
      </w:pPr>
      <w:r w:rsidRPr="003269BA">
        <w:t>Előkészítés vércsoport meghatározáshoz.</w:t>
      </w:r>
    </w:p>
    <w:p w:rsidR="00D94647" w:rsidRPr="003269BA" w:rsidRDefault="00D94647" w:rsidP="00D94647">
      <w:pPr>
        <w:spacing w:after="0"/>
      </w:pPr>
      <w:r w:rsidRPr="003269BA">
        <w:t>A testváladékok megfigyelése és felfogása.</w:t>
      </w:r>
    </w:p>
    <w:p w:rsidR="00D94647" w:rsidRPr="003269BA" w:rsidRDefault="00D94647" w:rsidP="00D94647">
      <w:pPr>
        <w:spacing w:after="0"/>
      </w:pPr>
      <w:r w:rsidRPr="003269BA">
        <w:t xml:space="preserve">Vérvétel. </w:t>
      </w:r>
    </w:p>
    <w:p w:rsidR="00D94647" w:rsidRPr="003269BA" w:rsidRDefault="00D94647" w:rsidP="00D94647">
      <w:pPr>
        <w:spacing w:after="0"/>
      </w:pPr>
      <w:r w:rsidRPr="003269BA">
        <w:t xml:space="preserve">Súlyos sérült ellátásának megfigyelése, </w:t>
      </w:r>
      <w:proofErr w:type="spellStart"/>
      <w:r w:rsidRPr="003269BA">
        <w:t>sokktalanítás</w:t>
      </w:r>
      <w:proofErr w:type="spellEnd"/>
      <w:r w:rsidRPr="003269BA">
        <w:t>.</w:t>
      </w:r>
    </w:p>
    <w:p w:rsidR="00D94647" w:rsidRPr="003269BA" w:rsidRDefault="00D94647" w:rsidP="00D94647">
      <w:pPr>
        <w:spacing w:after="0"/>
      </w:pPr>
      <w:r w:rsidRPr="003269BA">
        <w:t>Bekapcsolódás az ápolási/szakápolási folyamatba.</w:t>
      </w:r>
    </w:p>
    <w:p w:rsidR="00D94647" w:rsidRPr="003269BA" w:rsidRDefault="00D94647" w:rsidP="00D94647">
      <w:pPr>
        <w:spacing w:after="0"/>
      </w:pPr>
      <w:r w:rsidRPr="003269BA">
        <w:lastRenderedPageBreak/>
        <w:t>Közreműködés az ápolási folyamatban.</w:t>
      </w:r>
    </w:p>
    <w:p w:rsidR="00D94647" w:rsidRPr="003269BA" w:rsidRDefault="00D94647" w:rsidP="00D94647">
      <w:pPr>
        <w:spacing w:after="0"/>
      </w:pPr>
      <w:r w:rsidRPr="003269BA">
        <w:t>Az ápolási dokumentáció vezetése.</w:t>
      </w:r>
    </w:p>
    <w:p w:rsidR="00D94647" w:rsidRPr="003269BA" w:rsidRDefault="00D94647" w:rsidP="00D94647">
      <w:pPr>
        <w:spacing w:after="0"/>
      </w:pPr>
      <w:r w:rsidRPr="003269BA">
        <w:t xml:space="preserve">Segédkezés a beteg ember szükségleteinek a kielégítésében: </w:t>
      </w:r>
    </w:p>
    <w:p w:rsidR="00D94647" w:rsidRPr="003269BA" w:rsidRDefault="00D94647" w:rsidP="00D94647">
      <w:pPr>
        <w:spacing w:after="0"/>
      </w:pPr>
      <w:r w:rsidRPr="003269BA">
        <w:t>Mozgás, pihenés, higiéné.</w:t>
      </w:r>
    </w:p>
    <w:p w:rsidR="00D94647" w:rsidRPr="003269BA" w:rsidRDefault="00D94647" w:rsidP="00D94647">
      <w:pPr>
        <w:spacing w:after="0"/>
      </w:pPr>
      <w:r w:rsidRPr="003269BA">
        <w:t xml:space="preserve">Táplálkozás, folyadékfelvétel, váladékok ürítése. </w:t>
      </w:r>
    </w:p>
    <w:p w:rsidR="00D94647" w:rsidRPr="003269BA" w:rsidRDefault="00D94647" w:rsidP="00D94647">
      <w:pPr>
        <w:spacing w:after="0"/>
      </w:pPr>
      <w:r w:rsidRPr="003269BA">
        <w:t>Légzés, testhőmérséklet, környezeti veszélyek elkerülése</w:t>
      </w:r>
    </w:p>
    <w:p w:rsidR="00D94647" w:rsidRPr="003269BA" w:rsidRDefault="00D94647" w:rsidP="00D94647">
      <w:pPr>
        <w:spacing w:after="0"/>
      </w:pPr>
    </w:p>
    <w:p w:rsidR="00D94647" w:rsidRPr="003269BA" w:rsidRDefault="00D94647" w:rsidP="00D94647">
      <w:pPr>
        <w:spacing w:after="0"/>
        <w:rPr>
          <w:b/>
        </w:rPr>
      </w:pPr>
      <w:r w:rsidRPr="003269BA">
        <w:rPr>
          <w:b/>
        </w:rPr>
        <w:t>Gyermekgyógyászati gyakorlat:</w:t>
      </w:r>
    </w:p>
    <w:p w:rsidR="00D94647" w:rsidRPr="003269BA" w:rsidRDefault="00D94647" w:rsidP="00D94647">
      <w:pPr>
        <w:spacing w:after="0"/>
      </w:pPr>
      <w:r w:rsidRPr="003269BA">
        <w:t>Csecsemő osztályos gyakorlat.</w:t>
      </w:r>
    </w:p>
    <w:p w:rsidR="00D94647" w:rsidRPr="003269BA" w:rsidRDefault="00D94647" w:rsidP="00D94647">
      <w:pPr>
        <w:spacing w:after="0"/>
      </w:pPr>
      <w:r w:rsidRPr="003269BA">
        <w:t xml:space="preserve">Az újszülött életjelenségeinek megfigyelése. </w:t>
      </w:r>
    </w:p>
    <w:p w:rsidR="00D94647" w:rsidRPr="003269BA" w:rsidRDefault="00D94647" w:rsidP="00D94647">
      <w:pPr>
        <w:spacing w:after="0"/>
      </w:pPr>
      <w:r w:rsidRPr="003269BA">
        <w:t xml:space="preserve">Koraszülöttség jeleinek és a fejlődési rendellenességek felismerése. </w:t>
      </w:r>
    </w:p>
    <w:p w:rsidR="00D94647" w:rsidRPr="003269BA" w:rsidRDefault="00D94647" w:rsidP="00D94647">
      <w:pPr>
        <w:spacing w:after="0"/>
      </w:pPr>
      <w:r w:rsidRPr="003269BA">
        <w:t xml:space="preserve">Megfigyelés: </w:t>
      </w:r>
      <w:proofErr w:type="spellStart"/>
      <w:r w:rsidRPr="003269BA">
        <w:t>turgor</w:t>
      </w:r>
      <w:proofErr w:type="spellEnd"/>
      <w:r w:rsidRPr="003269BA">
        <w:t>, mozgás, köldök, kutacsok, nyálkahártyák (</w:t>
      </w:r>
      <w:proofErr w:type="spellStart"/>
      <w:r w:rsidRPr="003269BA">
        <w:t>Apgar</w:t>
      </w:r>
      <w:proofErr w:type="spellEnd"/>
      <w:r w:rsidRPr="003269BA">
        <w:t>).</w:t>
      </w:r>
    </w:p>
    <w:p w:rsidR="00D94647" w:rsidRPr="003269BA" w:rsidRDefault="00D94647" w:rsidP="00D94647">
      <w:pPr>
        <w:spacing w:after="0"/>
      </w:pPr>
      <w:r w:rsidRPr="003269BA">
        <w:t xml:space="preserve">Fekvési módok, alvás és alvási szokások, a sírás megfigyelése. </w:t>
      </w:r>
    </w:p>
    <w:p w:rsidR="00D94647" w:rsidRPr="003269BA" w:rsidRDefault="00D94647" w:rsidP="00D94647">
      <w:pPr>
        <w:spacing w:after="0"/>
      </w:pPr>
      <w:r w:rsidRPr="003269BA">
        <w:t>Szoptatás és táplálás.</w:t>
      </w:r>
    </w:p>
    <w:p w:rsidR="00D94647" w:rsidRPr="003269BA" w:rsidRDefault="00D94647" w:rsidP="00D94647">
      <w:pPr>
        <w:spacing w:after="0"/>
      </w:pPr>
      <w:r w:rsidRPr="003269BA">
        <w:t xml:space="preserve">Székletürítés és vizeletürítés megfigyelése. </w:t>
      </w:r>
    </w:p>
    <w:p w:rsidR="00D94647" w:rsidRPr="003269BA" w:rsidRDefault="00D94647" w:rsidP="00D94647">
      <w:pPr>
        <w:spacing w:after="0"/>
      </w:pPr>
      <w:r w:rsidRPr="003269BA">
        <w:t xml:space="preserve">Testtömeg és testarányok mérése. </w:t>
      </w:r>
    </w:p>
    <w:p w:rsidR="00D94647" w:rsidRPr="003269BA" w:rsidRDefault="00D94647" w:rsidP="00D94647">
      <w:pPr>
        <w:spacing w:after="0"/>
      </w:pPr>
      <w:r w:rsidRPr="003269BA">
        <w:t>Csecsemők állapotváltozásainak felismerése.</w:t>
      </w:r>
    </w:p>
    <w:p w:rsidR="00D94647" w:rsidRPr="003269BA" w:rsidRDefault="00D94647" w:rsidP="00D94647">
      <w:pPr>
        <w:spacing w:after="0"/>
      </w:pPr>
      <w:r w:rsidRPr="003269BA">
        <w:t>Gyermekosztályos gyakorlat.</w:t>
      </w:r>
    </w:p>
    <w:p w:rsidR="00D94647" w:rsidRPr="003269BA" w:rsidRDefault="00D94647" w:rsidP="00D94647">
      <w:pPr>
        <w:spacing w:after="0"/>
      </w:pPr>
      <w:r w:rsidRPr="003269BA">
        <w:t>Az arc és testtájak, testarányok, mozgás megfigyelése, testsúly mérése.</w:t>
      </w:r>
    </w:p>
    <w:p w:rsidR="00D94647" w:rsidRPr="003269BA" w:rsidRDefault="00D94647" w:rsidP="00D94647">
      <w:pPr>
        <w:spacing w:after="0"/>
      </w:pPr>
      <w:r w:rsidRPr="003269BA">
        <w:t>Kardinális tünetek mérése, megfigyelése.</w:t>
      </w:r>
    </w:p>
    <w:p w:rsidR="00D94647" w:rsidRPr="003269BA" w:rsidRDefault="00D94647" w:rsidP="00D94647">
      <w:pPr>
        <w:spacing w:after="0"/>
      </w:pPr>
      <w:r w:rsidRPr="003269BA">
        <w:t xml:space="preserve">A gyermek tudatának és magatartásának megfigyelése. </w:t>
      </w:r>
    </w:p>
    <w:p w:rsidR="00D94647" w:rsidRPr="003269BA" w:rsidRDefault="00D94647" w:rsidP="00D94647">
      <w:pPr>
        <w:spacing w:after="0"/>
      </w:pPr>
      <w:r w:rsidRPr="003269BA">
        <w:t xml:space="preserve">Érzékszervek működésének megfigyelése. </w:t>
      </w:r>
    </w:p>
    <w:p w:rsidR="00D94647" w:rsidRPr="003269BA" w:rsidRDefault="00D94647" w:rsidP="00D94647">
      <w:pPr>
        <w:spacing w:after="0"/>
      </w:pPr>
      <w:r w:rsidRPr="003269BA">
        <w:t xml:space="preserve">Köhögés és köpet megfigyelése. </w:t>
      </w:r>
    </w:p>
    <w:p w:rsidR="00D94647" w:rsidRPr="003269BA" w:rsidRDefault="00D94647" w:rsidP="00D94647">
      <w:pPr>
        <w:spacing w:after="0"/>
      </w:pPr>
      <w:r w:rsidRPr="003269BA">
        <w:t xml:space="preserve">Hányás és </w:t>
      </w:r>
      <w:proofErr w:type="gramStart"/>
      <w:r w:rsidRPr="003269BA">
        <w:t>hányadék</w:t>
      </w:r>
      <w:proofErr w:type="gramEnd"/>
      <w:r w:rsidRPr="003269BA">
        <w:t xml:space="preserve"> megfigyelése. </w:t>
      </w:r>
    </w:p>
    <w:p w:rsidR="00D94647" w:rsidRPr="003269BA" w:rsidRDefault="00D94647" w:rsidP="00D94647">
      <w:pPr>
        <w:spacing w:after="0"/>
      </w:pPr>
      <w:r w:rsidRPr="003269BA">
        <w:t xml:space="preserve">Bevitt és ürített folyadék mennyiségének megfigyelése. </w:t>
      </w:r>
    </w:p>
    <w:p w:rsidR="00D94647" w:rsidRPr="003269BA" w:rsidRDefault="00D94647" w:rsidP="00D94647">
      <w:pPr>
        <w:spacing w:after="0"/>
      </w:pPr>
      <w:r w:rsidRPr="003269BA">
        <w:t xml:space="preserve">A gyermekek állapotváltozásainak felismerése. </w:t>
      </w:r>
    </w:p>
    <w:p w:rsidR="00D94647" w:rsidRPr="003269BA" w:rsidRDefault="00D94647" w:rsidP="00D94647">
      <w:pPr>
        <w:spacing w:after="0"/>
      </w:pPr>
      <w:r w:rsidRPr="003269BA">
        <w:t xml:space="preserve">A gyermek elhanyagolásának illetve bántalmazásának felismerése. </w:t>
      </w:r>
    </w:p>
    <w:p w:rsidR="00D94647" w:rsidRPr="003269BA" w:rsidRDefault="00D94647" w:rsidP="00D94647">
      <w:pPr>
        <w:spacing w:after="0"/>
      </w:pPr>
      <w:r w:rsidRPr="003269BA">
        <w:t xml:space="preserve">Betegmegfigyelő monitorok alkalmazása a gyermekápolásban. </w:t>
      </w:r>
    </w:p>
    <w:p w:rsidR="00D94647" w:rsidRPr="003269BA" w:rsidRDefault="00D94647" w:rsidP="00D94647">
      <w:pPr>
        <w:spacing w:after="0"/>
      </w:pPr>
      <w:r w:rsidRPr="003269BA">
        <w:t xml:space="preserve">Csecsemő és gyermekosztályon egyaránt végzendő ápolási feladatok. </w:t>
      </w:r>
    </w:p>
    <w:p w:rsidR="00D94647" w:rsidRPr="003269BA" w:rsidRDefault="00D94647" w:rsidP="00D94647">
      <w:pPr>
        <w:spacing w:after="0"/>
      </w:pPr>
      <w:r w:rsidRPr="003269BA">
        <w:t>Ágyazás, beteg fektetése, mobilizálása, kényelmi eszközök alkalmazása.</w:t>
      </w:r>
    </w:p>
    <w:p w:rsidR="00D94647" w:rsidRPr="003269BA" w:rsidRDefault="00D94647" w:rsidP="00D94647">
      <w:pPr>
        <w:spacing w:after="0"/>
      </w:pPr>
      <w:r w:rsidRPr="003269BA">
        <w:t>Pihenés feltételeinek biztosítása.</w:t>
      </w:r>
    </w:p>
    <w:p w:rsidR="00D94647" w:rsidRPr="003269BA" w:rsidRDefault="00D94647" w:rsidP="00D94647">
      <w:pPr>
        <w:spacing w:after="0"/>
      </w:pPr>
      <w:r w:rsidRPr="003269BA">
        <w:t>Beteg környezetének higiénéje.</w:t>
      </w:r>
    </w:p>
    <w:p w:rsidR="00D94647" w:rsidRPr="003269BA" w:rsidRDefault="00D94647" w:rsidP="00D94647">
      <w:pPr>
        <w:spacing w:after="0"/>
      </w:pPr>
      <w:r w:rsidRPr="003269BA">
        <w:t>Fürdetés, szájápolás, hajmosás, körömápolás, bőrápolás, bőrvédelem.</w:t>
      </w:r>
    </w:p>
    <w:p w:rsidR="00D94647" w:rsidRPr="003269BA" w:rsidRDefault="00D94647" w:rsidP="00D94647">
      <w:pPr>
        <w:spacing w:after="0"/>
      </w:pPr>
      <w:r w:rsidRPr="003269BA">
        <w:t>Etetés eszközeinek előkészítése, használata, szondatáplálás.</w:t>
      </w:r>
    </w:p>
    <w:p w:rsidR="00D94647" w:rsidRPr="003269BA" w:rsidRDefault="00D94647" w:rsidP="00D94647">
      <w:pPr>
        <w:spacing w:after="0"/>
      </w:pPr>
      <w:r w:rsidRPr="003269BA">
        <w:t>Előkészítés vizithez, a beteg tartása-fogása vizsgálatokhoz.</w:t>
      </w:r>
    </w:p>
    <w:p w:rsidR="00D94647" w:rsidRPr="003269BA" w:rsidRDefault="00D94647" w:rsidP="00D94647">
      <w:pPr>
        <w:spacing w:after="0"/>
      </w:pPr>
      <w:r w:rsidRPr="003269BA">
        <w:t xml:space="preserve">A megfigyelt és a mért paraméterek dokumentálása. </w:t>
      </w:r>
    </w:p>
    <w:p w:rsidR="00D94647" w:rsidRPr="003269BA" w:rsidRDefault="00D94647" w:rsidP="00D94647">
      <w:pPr>
        <w:spacing w:after="0"/>
      </w:pPr>
      <w:r w:rsidRPr="003269BA">
        <w:t>Kapcsolat a szülőkkel</w:t>
      </w:r>
    </w:p>
    <w:p w:rsidR="002D2858" w:rsidRPr="003269BA" w:rsidRDefault="002D2858" w:rsidP="002D2858">
      <w:pPr>
        <w:spacing w:after="0"/>
      </w:pPr>
    </w:p>
    <w:p w:rsidR="002D2858" w:rsidRPr="003269BA" w:rsidRDefault="002D2858" w:rsidP="002D2858">
      <w:pPr>
        <w:spacing w:after="0"/>
      </w:pPr>
    </w:p>
    <w:p w:rsidR="002D2858" w:rsidRPr="003269BA" w:rsidRDefault="002D2858" w:rsidP="002D2858">
      <w:pPr>
        <w:spacing w:after="0"/>
      </w:pPr>
    </w:p>
    <w:p w:rsidR="002D2858" w:rsidRPr="003269BA" w:rsidRDefault="002D2858" w:rsidP="002D2858">
      <w:pPr>
        <w:spacing w:after="0"/>
        <w:jc w:val="center"/>
        <w:rPr>
          <w:b/>
        </w:rPr>
      </w:pPr>
      <w:r w:rsidRPr="003269BA">
        <w:rPr>
          <w:b/>
        </w:rPr>
        <w:t>II. Két évfolyamos oktatás közismereti képzés nélkül</w:t>
      </w:r>
    </w:p>
    <w:p w:rsidR="002D2858" w:rsidRPr="003269BA" w:rsidRDefault="002D2858" w:rsidP="002D2858">
      <w:pPr>
        <w:spacing w:after="0"/>
        <w:jc w:val="center"/>
      </w:pPr>
      <w:r w:rsidRPr="003269BA">
        <w:t>1. évfolyamot követően 160 óra</w:t>
      </w:r>
    </w:p>
    <w:p w:rsidR="002D2858" w:rsidRPr="003269BA" w:rsidRDefault="002D2858" w:rsidP="002D2858">
      <w:pPr>
        <w:spacing w:after="0"/>
      </w:pPr>
    </w:p>
    <w:p w:rsidR="00D94647" w:rsidRPr="003269BA" w:rsidRDefault="00D94647" w:rsidP="00D94647">
      <w:pPr>
        <w:spacing w:after="0"/>
        <w:rPr>
          <w:b/>
        </w:rPr>
      </w:pPr>
      <w:r w:rsidRPr="003269BA">
        <w:rPr>
          <w:b/>
        </w:rPr>
        <w:t>Csecsemő és kisgyermekgondozás gyakorlat:</w:t>
      </w:r>
    </w:p>
    <w:p w:rsidR="00D94647" w:rsidRPr="003269BA" w:rsidRDefault="00D94647" w:rsidP="00D94647">
      <w:pPr>
        <w:spacing w:after="0"/>
      </w:pPr>
      <w:r w:rsidRPr="003269BA">
        <w:t>Az intézmény felépítése, munkarendje.</w:t>
      </w:r>
    </w:p>
    <w:p w:rsidR="00D94647" w:rsidRPr="003269BA" w:rsidRDefault="00D94647" w:rsidP="00D94647">
      <w:pPr>
        <w:spacing w:after="0"/>
      </w:pPr>
      <w:r w:rsidRPr="003269BA">
        <w:t>Munkavédelmi, tűzvédelmi szabályok megismerése, betartása.</w:t>
      </w:r>
    </w:p>
    <w:p w:rsidR="00D94647" w:rsidRPr="003269BA" w:rsidRDefault="00D94647" w:rsidP="00D94647">
      <w:pPr>
        <w:spacing w:after="0"/>
      </w:pPr>
      <w:r w:rsidRPr="003269BA">
        <w:t>Napirend megismerése, napirend szerinti munkavégzés.</w:t>
      </w:r>
    </w:p>
    <w:p w:rsidR="00D94647" w:rsidRPr="003269BA" w:rsidRDefault="00D94647" w:rsidP="00D94647">
      <w:pPr>
        <w:spacing w:after="0"/>
      </w:pPr>
      <w:r w:rsidRPr="003269BA">
        <w:t>A gyermek fogadása.</w:t>
      </w:r>
    </w:p>
    <w:p w:rsidR="00D94647" w:rsidRPr="003269BA" w:rsidRDefault="00D94647" w:rsidP="00D94647">
      <w:pPr>
        <w:spacing w:after="0"/>
      </w:pPr>
      <w:r w:rsidRPr="003269BA">
        <w:t>Részvétel a napi gondozási feladatokban.</w:t>
      </w:r>
    </w:p>
    <w:p w:rsidR="00D94647" w:rsidRPr="003269BA" w:rsidRDefault="00D94647" w:rsidP="00D94647">
      <w:pPr>
        <w:spacing w:after="0"/>
      </w:pPr>
      <w:r w:rsidRPr="003269BA">
        <w:t>A csecsemő és gyermekgondozás eszközeinek használata, tisztítása, fertőtlenítése.</w:t>
      </w:r>
    </w:p>
    <w:p w:rsidR="00D94647" w:rsidRPr="003269BA" w:rsidRDefault="00D94647" w:rsidP="00D94647">
      <w:pPr>
        <w:spacing w:after="0"/>
      </w:pPr>
      <w:r w:rsidRPr="003269BA">
        <w:lastRenderedPageBreak/>
        <w:t>Mosdatás, fürösztés feladatai.</w:t>
      </w:r>
    </w:p>
    <w:p w:rsidR="00D94647" w:rsidRPr="003269BA" w:rsidRDefault="00D94647" w:rsidP="00D94647">
      <w:pPr>
        <w:spacing w:after="0"/>
      </w:pPr>
      <w:r w:rsidRPr="003269BA">
        <w:t>Pelenkázás, tisztázás.</w:t>
      </w:r>
    </w:p>
    <w:p w:rsidR="00D94647" w:rsidRPr="003269BA" w:rsidRDefault="00D94647" w:rsidP="00D94647">
      <w:pPr>
        <w:spacing w:after="0"/>
      </w:pPr>
      <w:r w:rsidRPr="003269BA">
        <w:t>Időjárásnak megfelelő öltözet biztosítása.</w:t>
      </w:r>
    </w:p>
    <w:p w:rsidR="00D94647" w:rsidRPr="003269BA" w:rsidRDefault="00D94647" w:rsidP="00D94647">
      <w:pPr>
        <w:spacing w:after="0"/>
      </w:pPr>
      <w:r w:rsidRPr="003269BA">
        <w:t>Öltöztetés.</w:t>
      </w:r>
    </w:p>
    <w:p w:rsidR="00D94647" w:rsidRPr="003269BA" w:rsidRDefault="00D94647" w:rsidP="00D94647">
      <w:pPr>
        <w:spacing w:after="0"/>
      </w:pPr>
      <w:r w:rsidRPr="003269BA">
        <w:t>Levegőztetés.</w:t>
      </w:r>
    </w:p>
    <w:p w:rsidR="00D94647" w:rsidRPr="003269BA" w:rsidRDefault="00D94647" w:rsidP="00D94647">
      <w:pPr>
        <w:spacing w:after="0"/>
      </w:pPr>
      <w:r w:rsidRPr="003269BA">
        <w:t>A csecsemő és a gyermek táplálása.</w:t>
      </w:r>
    </w:p>
    <w:p w:rsidR="00D94647" w:rsidRPr="003269BA" w:rsidRDefault="00D94647" w:rsidP="00D94647">
      <w:pPr>
        <w:spacing w:after="0"/>
      </w:pPr>
      <w:r w:rsidRPr="003269BA">
        <w:t>Részvétel a gyermekkel való egyéni és csoportos foglalkozásokban.</w:t>
      </w:r>
    </w:p>
    <w:p w:rsidR="00D94647" w:rsidRPr="003269BA" w:rsidRDefault="00D94647" w:rsidP="00D94647">
      <w:pPr>
        <w:spacing w:after="0"/>
      </w:pPr>
      <w:r w:rsidRPr="003269BA">
        <w:t>Közreműködés a helyes szokások kialakításában.</w:t>
      </w:r>
    </w:p>
    <w:p w:rsidR="00D94647" w:rsidRPr="003269BA" w:rsidRDefault="00D94647" w:rsidP="00D94647">
      <w:pPr>
        <w:spacing w:after="0"/>
      </w:pPr>
      <w:r w:rsidRPr="003269BA">
        <w:t xml:space="preserve">Részvétel a játéktevékenységben. </w:t>
      </w:r>
    </w:p>
    <w:p w:rsidR="00D94647" w:rsidRPr="003269BA" w:rsidRDefault="00D94647" w:rsidP="00D94647">
      <w:pPr>
        <w:spacing w:after="0"/>
      </w:pPr>
      <w:r w:rsidRPr="003269BA">
        <w:t xml:space="preserve">A játékok tisztántartása. </w:t>
      </w:r>
    </w:p>
    <w:p w:rsidR="00D94647" w:rsidRPr="003269BA" w:rsidRDefault="00D94647" w:rsidP="00D94647">
      <w:pPr>
        <w:spacing w:after="0"/>
      </w:pPr>
      <w:r w:rsidRPr="003269BA">
        <w:t>Altatás, pihenés biztosítása.</w:t>
      </w:r>
    </w:p>
    <w:p w:rsidR="00D94647" w:rsidRPr="003269BA" w:rsidRDefault="00D94647" w:rsidP="00D94647">
      <w:pPr>
        <w:spacing w:after="0"/>
      </w:pPr>
    </w:p>
    <w:p w:rsidR="00D94647" w:rsidRPr="003269BA" w:rsidRDefault="00D94647" w:rsidP="00D94647">
      <w:pPr>
        <w:spacing w:after="0"/>
        <w:rPr>
          <w:b/>
        </w:rPr>
      </w:pPr>
      <w:r w:rsidRPr="003269BA">
        <w:rPr>
          <w:b/>
        </w:rPr>
        <w:t>Gondozási feladatok felnőtt korban:</w:t>
      </w:r>
    </w:p>
    <w:p w:rsidR="00D94647" w:rsidRPr="003269BA" w:rsidRDefault="00D94647" w:rsidP="00D94647">
      <w:pPr>
        <w:spacing w:after="0"/>
      </w:pPr>
      <w:r w:rsidRPr="003269BA">
        <w:t>Az intézmény felépítésének, munkarendjének megismerése.</w:t>
      </w:r>
    </w:p>
    <w:p w:rsidR="00D94647" w:rsidRPr="003269BA" w:rsidRDefault="00D94647" w:rsidP="00D94647">
      <w:pPr>
        <w:spacing w:after="0"/>
      </w:pPr>
      <w:r w:rsidRPr="003269BA">
        <w:t>Munkavédelmi, környezetvédelmi, tűzvédelmi szabályok megismerése, betartása a napi munkavégzés során.</w:t>
      </w:r>
    </w:p>
    <w:p w:rsidR="00D94647" w:rsidRPr="003269BA" w:rsidRDefault="00D94647" w:rsidP="00D94647">
      <w:pPr>
        <w:spacing w:after="0"/>
      </w:pPr>
      <w:r w:rsidRPr="003269BA">
        <w:t xml:space="preserve">A napirend megismerése, részvétel a napi gondozási feladatokban. </w:t>
      </w:r>
    </w:p>
    <w:p w:rsidR="00D94647" w:rsidRPr="003269BA" w:rsidRDefault="00D94647" w:rsidP="00D94647">
      <w:pPr>
        <w:spacing w:after="0"/>
      </w:pPr>
      <w:r w:rsidRPr="003269BA">
        <w:t>Megfigyelési feladatok elvégzése, eredmények dokumentálása:</w:t>
      </w:r>
    </w:p>
    <w:p w:rsidR="00D94647" w:rsidRPr="003269BA" w:rsidRDefault="00D94647" w:rsidP="00D94647">
      <w:pPr>
        <w:spacing w:after="0"/>
      </w:pPr>
      <w:proofErr w:type="gramStart"/>
      <w:r w:rsidRPr="003269BA">
        <w:t>magatartás</w:t>
      </w:r>
      <w:proofErr w:type="gramEnd"/>
      <w:r w:rsidRPr="003269BA">
        <w:t>, viselkedés.</w:t>
      </w:r>
    </w:p>
    <w:p w:rsidR="00D94647" w:rsidRPr="003269BA" w:rsidRDefault="00D94647" w:rsidP="00D94647">
      <w:pPr>
        <w:spacing w:after="0"/>
      </w:pPr>
      <w:proofErr w:type="gramStart"/>
      <w:r w:rsidRPr="003269BA">
        <w:t>testalkat</w:t>
      </w:r>
      <w:proofErr w:type="gramEnd"/>
      <w:r w:rsidRPr="003269BA">
        <w:t>, járás.</w:t>
      </w:r>
    </w:p>
    <w:p w:rsidR="00D94647" w:rsidRPr="003269BA" w:rsidRDefault="00D94647" w:rsidP="00D94647">
      <w:pPr>
        <w:spacing w:after="0"/>
      </w:pPr>
      <w:proofErr w:type="gramStart"/>
      <w:r w:rsidRPr="003269BA">
        <w:t>érzékszervek</w:t>
      </w:r>
      <w:proofErr w:type="gramEnd"/>
      <w:r w:rsidRPr="003269BA">
        <w:t xml:space="preserve"> működése.</w:t>
      </w:r>
    </w:p>
    <w:p w:rsidR="00D94647" w:rsidRPr="003269BA" w:rsidRDefault="00D94647" w:rsidP="00D94647">
      <w:pPr>
        <w:spacing w:after="0"/>
      </w:pPr>
      <w:proofErr w:type="gramStart"/>
      <w:r w:rsidRPr="003269BA">
        <w:t>tudatállapot</w:t>
      </w:r>
      <w:proofErr w:type="gramEnd"/>
      <w:r w:rsidRPr="003269BA">
        <w:t>.</w:t>
      </w:r>
    </w:p>
    <w:p w:rsidR="00D94647" w:rsidRPr="003269BA" w:rsidRDefault="00D94647" w:rsidP="00D94647">
      <w:pPr>
        <w:spacing w:after="0"/>
      </w:pPr>
      <w:proofErr w:type="gramStart"/>
      <w:r w:rsidRPr="003269BA">
        <w:t>fekvés</w:t>
      </w:r>
      <w:proofErr w:type="gramEnd"/>
      <w:r w:rsidRPr="003269BA">
        <w:t xml:space="preserve">, alvás megfigyelése. </w:t>
      </w:r>
    </w:p>
    <w:p w:rsidR="00D94647" w:rsidRPr="003269BA" w:rsidRDefault="00D94647" w:rsidP="00D94647">
      <w:pPr>
        <w:spacing w:after="0"/>
      </w:pPr>
      <w:proofErr w:type="gramStart"/>
      <w:r w:rsidRPr="003269BA">
        <w:t>bőr</w:t>
      </w:r>
      <w:proofErr w:type="gramEnd"/>
      <w:r w:rsidRPr="003269BA">
        <w:t>, bőrfüggelékek, hajas fejbőr.</w:t>
      </w:r>
    </w:p>
    <w:p w:rsidR="00D94647" w:rsidRPr="003269BA" w:rsidRDefault="00D94647" w:rsidP="00D94647">
      <w:pPr>
        <w:spacing w:after="0"/>
      </w:pPr>
      <w:proofErr w:type="gramStart"/>
      <w:r w:rsidRPr="003269BA">
        <w:t>kardinális</w:t>
      </w:r>
      <w:proofErr w:type="gramEnd"/>
      <w:r w:rsidRPr="003269BA">
        <w:t xml:space="preserve"> tünetek megfigyelése. </w:t>
      </w:r>
    </w:p>
    <w:p w:rsidR="00D94647" w:rsidRPr="003269BA" w:rsidRDefault="00D94647" w:rsidP="00D94647">
      <w:pPr>
        <w:spacing w:after="0"/>
      </w:pPr>
      <w:proofErr w:type="gramStart"/>
      <w:r w:rsidRPr="003269BA">
        <w:t>testváladékok</w:t>
      </w:r>
      <w:proofErr w:type="gramEnd"/>
      <w:r w:rsidRPr="003269BA">
        <w:t xml:space="preserve"> megfigyelése.</w:t>
      </w:r>
    </w:p>
    <w:p w:rsidR="00D94647" w:rsidRPr="003269BA" w:rsidRDefault="00D94647" w:rsidP="00D94647">
      <w:pPr>
        <w:spacing w:after="0"/>
      </w:pPr>
      <w:proofErr w:type="gramStart"/>
      <w:r w:rsidRPr="003269BA">
        <w:t>fájdalom</w:t>
      </w:r>
      <w:proofErr w:type="gramEnd"/>
      <w:r w:rsidRPr="003269BA">
        <w:t xml:space="preserve"> megfigyelése.</w:t>
      </w:r>
    </w:p>
    <w:p w:rsidR="00D94647" w:rsidRPr="003269BA" w:rsidRDefault="00D94647" w:rsidP="00D94647">
      <w:pPr>
        <w:spacing w:after="0"/>
      </w:pPr>
      <w:proofErr w:type="gramStart"/>
      <w:r w:rsidRPr="003269BA">
        <w:t>folyadékháztartás</w:t>
      </w:r>
      <w:proofErr w:type="gramEnd"/>
      <w:r w:rsidRPr="003269BA">
        <w:t xml:space="preserve"> megfigyelése</w:t>
      </w:r>
    </w:p>
    <w:p w:rsidR="00D94647" w:rsidRPr="003269BA" w:rsidRDefault="00D94647" w:rsidP="00D94647">
      <w:pPr>
        <w:spacing w:after="0"/>
      </w:pPr>
      <w:r w:rsidRPr="003269BA">
        <w:t>A gondozott szükségleteinek figyelembe vétele, kielégítésének segítése:</w:t>
      </w:r>
    </w:p>
    <w:p w:rsidR="00D94647" w:rsidRPr="003269BA" w:rsidRDefault="00D94647" w:rsidP="00D94647">
      <w:pPr>
        <w:spacing w:after="0"/>
      </w:pPr>
      <w:proofErr w:type="gramStart"/>
      <w:r w:rsidRPr="003269BA">
        <w:t>táplálkozás</w:t>
      </w:r>
      <w:proofErr w:type="gramEnd"/>
      <w:r w:rsidRPr="003269BA">
        <w:t>, folyadékfogyasztás segítése.</w:t>
      </w:r>
    </w:p>
    <w:p w:rsidR="00D94647" w:rsidRPr="003269BA" w:rsidRDefault="00D94647" w:rsidP="00D94647">
      <w:pPr>
        <w:spacing w:after="0"/>
      </w:pPr>
      <w:proofErr w:type="gramStart"/>
      <w:r w:rsidRPr="003269BA">
        <w:t>hely-</w:t>
      </w:r>
      <w:proofErr w:type="gramEnd"/>
      <w:r w:rsidRPr="003269BA">
        <w:t xml:space="preserve"> és helyzetváltoztatás segítése.</w:t>
      </w:r>
    </w:p>
    <w:p w:rsidR="00D94647" w:rsidRPr="003269BA" w:rsidRDefault="00D94647" w:rsidP="00D94647">
      <w:pPr>
        <w:spacing w:after="0"/>
      </w:pPr>
      <w:proofErr w:type="gramStart"/>
      <w:r w:rsidRPr="003269BA">
        <w:t>segítségnyújtás</w:t>
      </w:r>
      <w:proofErr w:type="gramEnd"/>
      <w:r w:rsidRPr="003269BA">
        <w:t xml:space="preserve"> a gondozott testének tisztántartásában. </w:t>
      </w:r>
    </w:p>
    <w:p w:rsidR="00D94647" w:rsidRPr="003269BA" w:rsidRDefault="00D94647" w:rsidP="00D94647">
      <w:pPr>
        <w:spacing w:after="0"/>
      </w:pPr>
      <w:proofErr w:type="gramStart"/>
      <w:r w:rsidRPr="003269BA">
        <w:t>ágyazás</w:t>
      </w:r>
      <w:proofErr w:type="gramEnd"/>
      <w:r w:rsidRPr="003269BA">
        <w:t>, ágyneműcsere.</w:t>
      </w:r>
    </w:p>
    <w:p w:rsidR="00D94647" w:rsidRPr="003269BA" w:rsidRDefault="00D94647" w:rsidP="00D94647">
      <w:pPr>
        <w:spacing w:after="0"/>
      </w:pPr>
      <w:proofErr w:type="gramStart"/>
      <w:r w:rsidRPr="003269BA">
        <w:t>ürítési</w:t>
      </w:r>
      <w:proofErr w:type="gramEnd"/>
      <w:r w:rsidRPr="003269BA">
        <w:t xml:space="preserve"> szükségletek kielégítésének segítése.</w:t>
      </w:r>
    </w:p>
    <w:p w:rsidR="00D94647" w:rsidRPr="003269BA" w:rsidRDefault="00D94647" w:rsidP="00D94647">
      <w:pPr>
        <w:spacing w:after="0"/>
      </w:pPr>
      <w:proofErr w:type="spellStart"/>
      <w:r w:rsidRPr="003269BA">
        <w:t>incontinens</w:t>
      </w:r>
      <w:proofErr w:type="spellEnd"/>
      <w:r w:rsidRPr="003269BA">
        <w:t xml:space="preserve"> beteg ápolása.</w:t>
      </w:r>
    </w:p>
    <w:p w:rsidR="00D94647" w:rsidRPr="003269BA" w:rsidRDefault="00D94647" w:rsidP="00D94647">
      <w:pPr>
        <w:spacing w:after="0"/>
      </w:pPr>
      <w:proofErr w:type="spellStart"/>
      <w:r w:rsidRPr="003269BA">
        <w:t>decubitus</w:t>
      </w:r>
      <w:proofErr w:type="spellEnd"/>
      <w:r w:rsidRPr="003269BA">
        <w:t xml:space="preserve"> megelőzés.</w:t>
      </w:r>
    </w:p>
    <w:p w:rsidR="00D94647" w:rsidRPr="003269BA" w:rsidRDefault="00D94647" w:rsidP="00D94647">
      <w:pPr>
        <w:spacing w:after="0"/>
      </w:pPr>
      <w:r w:rsidRPr="003269BA">
        <w:t>Ápolási-gondozás eszközeinek szakszerű használata, tisztítása, fertőtlenítése.</w:t>
      </w:r>
    </w:p>
    <w:p w:rsidR="00D94647" w:rsidRPr="003269BA" w:rsidRDefault="00D94647" w:rsidP="00D94647">
      <w:pPr>
        <w:spacing w:after="0"/>
      </w:pPr>
      <w:r w:rsidRPr="003269BA">
        <w:t>Fertőtlenítő eljárások alkalmazása.</w:t>
      </w:r>
    </w:p>
    <w:p w:rsidR="00D94647" w:rsidRPr="003269BA" w:rsidRDefault="00D94647" w:rsidP="00D94647">
      <w:pPr>
        <w:spacing w:after="0"/>
      </w:pPr>
      <w:r w:rsidRPr="003269BA">
        <w:t>Akadályozott ember (mozgásszervi, látási, hallási, értelmi) segítése a mozgásban, higiénében, pihenésben, táplálkozásban, ürítésben, öltözködésben, kommunikációban.</w:t>
      </w:r>
    </w:p>
    <w:p w:rsidR="00D94647" w:rsidRPr="003269BA" w:rsidRDefault="00D94647" w:rsidP="00D94647">
      <w:pPr>
        <w:spacing w:after="0"/>
      </w:pPr>
      <w:r w:rsidRPr="003269BA">
        <w:t>Az intézményben alkalmazott dokumentáció megismerése.</w:t>
      </w:r>
    </w:p>
    <w:p w:rsidR="00D94647" w:rsidRPr="003269BA" w:rsidRDefault="00D94647" w:rsidP="00D94647">
      <w:pPr>
        <w:spacing w:after="0"/>
      </w:pPr>
    </w:p>
    <w:p w:rsidR="00D94647" w:rsidRPr="003269BA" w:rsidRDefault="00D94647" w:rsidP="00D94647">
      <w:pPr>
        <w:spacing w:after="0"/>
        <w:rPr>
          <w:b/>
        </w:rPr>
      </w:pPr>
      <w:proofErr w:type="spellStart"/>
      <w:r w:rsidRPr="003269BA">
        <w:rPr>
          <w:b/>
        </w:rPr>
        <w:t>Járóbetegellátás</w:t>
      </w:r>
      <w:proofErr w:type="spellEnd"/>
      <w:r w:rsidRPr="003269BA">
        <w:rPr>
          <w:b/>
        </w:rPr>
        <w:t xml:space="preserve"> gyakorlat:</w:t>
      </w:r>
    </w:p>
    <w:p w:rsidR="00D94647" w:rsidRPr="003269BA" w:rsidRDefault="00D94647" w:rsidP="00D94647">
      <w:pPr>
        <w:spacing w:after="0"/>
      </w:pPr>
      <w:r w:rsidRPr="003269BA">
        <w:t>Az intézmény felépítése, munkarendje.</w:t>
      </w:r>
    </w:p>
    <w:p w:rsidR="00D94647" w:rsidRPr="003269BA" w:rsidRDefault="00D94647" w:rsidP="00D94647">
      <w:pPr>
        <w:spacing w:after="0"/>
      </w:pPr>
      <w:r w:rsidRPr="003269BA">
        <w:t>Munkavédelmi, tűzvédelmi, környezetvédelmi szabályok megismerése, betartása a munkavégzés során.</w:t>
      </w:r>
    </w:p>
    <w:p w:rsidR="00D94647" w:rsidRPr="003269BA" w:rsidRDefault="00D94647" w:rsidP="00D94647">
      <w:pPr>
        <w:spacing w:after="0"/>
      </w:pPr>
      <w:r w:rsidRPr="003269BA">
        <w:t>A beteg fogadása, ellátása.</w:t>
      </w:r>
    </w:p>
    <w:p w:rsidR="00D94647" w:rsidRPr="003269BA" w:rsidRDefault="00D94647" w:rsidP="00D94647">
      <w:pPr>
        <w:spacing w:after="0"/>
      </w:pPr>
      <w:r w:rsidRPr="003269BA">
        <w:t>A betegellátás menete, dokumentációja, adatok rögzítése.</w:t>
      </w:r>
    </w:p>
    <w:p w:rsidR="00D94647" w:rsidRPr="003269BA" w:rsidRDefault="00D94647" w:rsidP="00D94647">
      <w:pPr>
        <w:spacing w:after="0"/>
      </w:pPr>
      <w:r w:rsidRPr="003269BA">
        <w:t>Orvosi vizsgálatokban való segédkezés, asszisztálás.</w:t>
      </w:r>
    </w:p>
    <w:p w:rsidR="00D94647" w:rsidRPr="003269BA" w:rsidRDefault="00D94647" w:rsidP="00D94647">
      <w:pPr>
        <w:spacing w:after="0"/>
      </w:pPr>
      <w:r w:rsidRPr="003269BA">
        <w:t>A beteg tüneteinek megfigyelése, dokumentálása.</w:t>
      </w:r>
    </w:p>
    <w:p w:rsidR="00D94647" w:rsidRPr="003269BA" w:rsidRDefault="00D94647" w:rsidP="00D94647">
      <w:pPr>
        <w:spacing w:after="0"/>
      </w:pPr>
      <w:r w:rsidRPr="003269BA">
        <w:lastRenderedPageBreak/>
        <w:t>A beteg adatainak kezelése, adminisztráció, dokumentáció.</w:t>
      </w:r>
    </w:p>
    <w:p w:rsidR="00D94647" w:rsidRPr="003269BA" w:rsidRDefault="00D94647" w:rsidP="00D94647">
      <w:pPr>
        <w:spacing w:after="0"/>
      </w:pPr>
      <w:r w:rsidRPr="003269BA">
        <w:t>Gondozottak ellátása, rendszeres vizsgálata.</w:t>
      </w:r>
    </w:p>
    <w:p w:rsidR="00D94647" w:rsidRPr="003269BA" w:rsidRDefault="00D94647" w:rsidP="00D94647">
      <w:pPr>
        <w:spacing w:after="0"/>
      </w:pPr>
      <w:r w:rsidRPr="003269BA">
        <w:t xml:space="preserve">Légzés, pulzus, vérnyomás mérése, dokumentálása. </w:t>
      </w:r>
    </w:p>
    <w:p w:rsidR="00D94647" w:rsidRPr="003269BA" w:rsidRDefault="00D94647" w:rsidP="00D94647">
      <w:pPr>
        <w:spacing w:after="0"/>
      </w:pPr>
      <w:r w:rsidRPr="003269BA">
        <w:t>Egészségnevelési feladatok</w:t>
      </w:r>
    </w:p>
    <w:p w:rsidR="00D94647" w:rsidRPr="003269BA" w:rsidRDefault="00D94647" w:rsidP="00D94647">
      <w:pPr>
        <w:spacing w:after="0"/>
      </w:pPr>
    </w:p>
    <w:p w:rsidR="00D94647" w:rsidRPr="003269BA" w:rsidRDefault="00D94647" w:rsidP="00D94647">
      <w:pPr>
        <w:spacing w:after="0"/>
        <w:rPr>
          <w:b/>
        </w:rPr>
      </w:pPr>
      <w:r w:rsidRPr="003269BA">
        <w:rPr>
          <w:b/>
        </w:rPr>
        <w:t>Belgyógyászati gyakorlat:</w:t>
      </w:r>
    </w:p>
    <w:p w:rsidR="00D94647" w:rsidRPr="003269BA" w:rsidRDefault="00D94647" w:rsidP="00D94647">
      <w:pPr>
        <w:spacing w:after="0"/>
      </w:pPr>
      <w:r w:rsidRPr="003269BA">
        <w:t xml:space="preserve">A beteg </w:t>
      </w:r>
      <w:proofErr w:type="spellStart"/>
      <w:r w:rsidRPr="003269BA">
        <w:t>kültakarójának</w:t>
      </w:r>
      <w:proofErr w:type="spellEnd"/>
      <w:r w:rsidRPr="003269BA">
        <w:t xml:space="preserve"> a megfigyelése.</w:t>
      </w:r>
    </w:p>
    <w:p w:rsidR="00D94647" w:rsidRPr="003269BA" w:rsidRDefault="00D94647" w:rsidP="00D94647">
      <w:pPr>
        <w:spacing w:after="0"/>
      </w:pPr>
      <w:r w:rsidRPr="003269BA">
        <w:t>A beteg tudatának, tudatállapotának megfigyelése.</w:t>
      </w:r>
    </w:p>
    <w:p w:rsidR="00D94647" w:rsidRPr="003269BA" w:rsidRDefault="00D94647" w:rsidP="00D94647">
      <w:pPr>
        <w:spacing w:after="0"/>
      </w:pPr>
      <w:r w:rsidRPr="003269BA">
        <w:t>Kardinális tünetek: a pulzus, vérnyomás, testhőmérséklet, légzés megfigyelése.</w:t>
      </w:r>
    </w:p>
    <w:p w:rsidR="00D94647" w:rsidRPr="003269BA" w:rsidRDefault="00D94647" w:rsidP="00D94647">
      <w:pPr>
        <w:spacing w:after="0"/>
      </w:pPr>
      <w:r w:rsidRPr="003269BA">
        <w:t>A testváladék megfigyelése és felfogása, mérése.</w:t>
      </w:r>
    </w:p>
    <w:p w:rsidR="00D94647" w:rsidRPr="003269BA" w:rsidRDefault="00D94647" w:rsidP="00D94647">
      <w:pPr>
        <w:spacing w:after="0"/>
      </w:pPr>
      <w:r w:rsidRPr="003269BA">
        <w:t>Vérvétel.</w:t>
      </w:r>
    </w:p>
    <w:p w:rsidR="00D94647" w:rsidRPr="003269BA" w:rsidRDefault="00D94647" w:rsidP="00D94647">
      <w:pPr>
        <w:spacing w:after="0"/>
      </w:pPr>
      <w:r w:rsidRPr="003269BA">
        <w:t>Vércukor meghatározás végzése gyorstesztekkel.</w:t>
      </w:r>
    </w:p>
    <w:p w:rsidR="00D94647" w:rsidRPr="003269BA" w:rsidRDefault="00D94647" w:rsidP="00D94647">
      <w:pPr>
        <w:spacing w:after="0"/>
      </w:pPr>
      <w:r w:rsidRPr="003269BA">
        <w:t xml:space="preserve">Betegmegfigyelő monitorok alkalmazása: EKG, pulzus, légző, hő, </w:t>
      </w:r>
      <w:proofErr w:type="spellStart"/>
      <w:r w:rsidRPr="003269BA">
        <w:t>szaturáció</w:t>
      </w:r>
      <w:proofErr w:type="spellEnd"/>
      <w:r w:rsidRPr="003269BA">
        <w:t xml:space="preserve">. </w:t>
      </w:r>
    </w:p>
    <w:p w:rsidR="00D94647" w:rsidRPr="003269BA" w:rsidRDefault="00D94647" w:rsidP="00D94647">
      <w:pPr>
        <w:spacing w:after="0"/>
      </w:pPr>
      <w:r w:rsidRPr="003269BA">
        <w:t>A megfigyelések dokumentálása.</w:t>
      </w:r>
    </w:p>
    <w:p w:rsidR="00D94647" w:rsidRPr="003269BA" w:rsidRDefault="00D94647" w:rsidP="00D94647">
      <w:pPr>
        <w:spacing w:after="0"/>
      </w:pPr>
      <w:r w:rsidRPr="003269BA">
        <w:t>Betegvizsgálat megfigyelése.</w:t>
      </w:r>
    </w:p>
    <w:p w:rsidR="00D94647" w:rsidRPr="003269BA" w:rsidRDefault="00D94647" w:rsidP="00D94647">
      <w:pPr>
        <w:spacing w:after="0"/>
      </w:pPr>
      <w:r w:rsidRPr="003269BA">
        <w:t>Diagnosztikai beavatkozások megfigyelése.</w:t>
      </w:r>
    </w:p>
    <w:p w:rsidR="00D94647" w:rsidRPr="003269BA" w:rsidRDefault="00D94647" w:rsidP="00D94647">
      <w:pPr>
        <w:spacing w:after="0"/>
      </w:pPr>
      <w:r w:rsidRPr="003269BA">
        <w:t>A különböző kórfolyamatok megfigyelése.</w:t>
      </w:r>
    </w:p>
    <w:p w:rsidR="00D94647" w:rsidRPr="003269BA" w:rsidRDefault="00D94647" w:rsidP="00D94647">
      <w:pPr>
        <w:spacing w:after="0"/>
      </w:pPr>
      <w:r w:rsidRPr="003269BA">
        <w:t xml:space="preserve">Előkészítés gyógyszereléshez, segédkezés a gyógyszerbevitelben. </w:t>
      </w:r>
    </w:p>
    <w:p w:rsidR="00D94647" w:rsidRPr="003269BA" w:rsidRDefault="00D94647" w:rsidP="00D94647">
      <w:pPr>
        <w:spacing w:after="0"/>
      </w:pPr>
      <w:r w:rsidRPr="003269BA">
        <w:t>Előkészítés injekciózáshoz és infúziós terápiához.</w:t>
      </w:r>
    </w:p>
    <w:p w:rsidR="00D94647" w:rsidRPr="003269BA" w:rsidRDefault="00D94647" w:rsidP="00D94647">
      <w:pPr>
        <w:spacing w:after="0"/>
      </w:pPr>
      <w:r w:rsidRPr="003269BA">
        <w:t>Terápiás beavatkozások megfigyelése.</w:t>
      </w:r>
    </w:p>
    <w:p w:rsidR="00D94647" w:rsidRPr="003269BA" w:rsidRDefault="00D94647" w:rsidP="00D94647">
      <w:pPr>
        <w:spacing w:after="0"/>
      </w:pPr>
      <w:r w:rsidRPr="003269BA">
        <w:t>Ellátási folyamat kísérése.</w:t>
      </w:r>
    </w:p>
    <w:p w:rsidR="00D94647" w:rsidRPr="003269BA" w:rsidRDefault="00D94647" w:rsidP="00D94647">
      <w:pPr>
        <w:spacing w:after="0"/>
      </w:pPr>
      <w:r w:rsidRPr="003269BA">
        <w:t>Bekapcsolódás az ápolási/szakápolási folyamatba.</w:t>
      </w:r>
    </w:p>
    <w:p w:rsidR="00D94647" w:rsidRPr="003269BA" w:rsidRDefault="00D94647" w:rsidP="00D94647">
      <w:pPr>
        <w:spacing w:after="0"/>
      </w:pPr>
      <w:r w:rsidRPr="003269BA">
        <w:t>Az ápolási folyamat: felmérés, ápolási diagnózis, ápolási terv, az ápolás kivitelezése, értékelés megfigyelés.</w:t>
      </w:r>
    </w:p>
    <w:p w:rsidR="00D94647" w:rsidRPr="003269BA" w:rsidRDefault="00D94647" w:rsidP="00D94647">
      <w:pPr>
        <w:spacing w:after="0"/>
      </w:pPr>
      <w:r w:rsidRPr="003269BA">
        <w:t>Az ápolási dokumentáció vezetése.</w:t>
      </w:r>
    </w:p>
    <w:p w:rsidR="00D94647" w:rsidRPr="003269BA" w:rsidRDefault="00D94647" w:rsidP="00D94647">
      <w:pPr>
        <w:spacing w:after="0"/>
      </w:pPr>
      <w:r w:rsidRPr="003269BA">
        <w:t>Segédkezés a beteg ember szükségleteinek a kielégítésében: mozgás, pihenés, higiéné, táplálkozás, folyadékfelvétel, váladékok ürítése, légzés, testhőmérséklet, k</w:t>
      </w:r>
      <w:r w:rsidR="00A40E34" w:rsidRPr="003269BA">
        <w:t>örnyezeti veszélyek elkerülése.</w:t>
      </w:r>
    </w:p>
    <w:p w:rsidR="002D2858" w:rsidRPr="003269BA" w:rsidRDefault="002D2858" w:rsidP="002D2858">
      <w:pPr>
        <w:spacing w:after="0"/>
      </w:pPr>
    </w:p>
    <w:sectPr w:rsidR="002D2858" w:rsidRPr="003269BA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165227A2" w15:done="0"/>
  <w15:commentEx w15:paraId="68C73D27" w15:done="0"/>
  <w15:commentEx w15:paraId="3E81F010" w15:done="0"/>
  <w15:commentEx w15:paraId="19E3690F" w15:done="0"/>
  <w15:commentEx w15:paraId="444236B8" w15:done="0"/>
  <w15:commentEx w15:paraId="3B3A1B9E" w15:done="0"/>
  <w15:commentEx w15:paraId="3F425005" w15:done="0"/>
  <w15:commentEx w15:paraId="6E049E90" w15:done="0"/>
  <w15:commentEx w15:paraId="4243F6D8" w15:done="0"/>
  <w15:commentEx w15:paraId="4461921D" w15:done="0"/>
  <w15:commentEx w15:paraId="6E2F2D9C" w15:done="0"/>
  <w15:commentEx w15:paraId="22F5BA07" w15:done="0"/>
  <w15:commentEx w15:paraId="47EE57DD" w15:done="0"/>
  <w15:commentEx w15:paraId="1DAD9167" w15:done="0"/>
  <w15:commentEx w15:paraId="26AFE746" w15:done="0"/>
  <w15:commentEx w15:paraId="45482D83" w15:done="0"/>
  <w15:commentEx w15:paraId="7D06E68F" w15:done="0"/>
  <w15:commentEx w15:paraId="0CC7F257" w15:done="0"/>
  <w15:commentEx w15:paraId="6DA8A6C7" w15:done="0"/>
  <w15:commentEx w15:paraId="7A1322D1" w15:done="0"/>
  <w15:commentEx w15:paraId="4B2B95F3" w15:done="0"/>
  <w15:commentEx w15:paraId="62246604" w15:done="0"/>
  <w15:commentEx w15:paraId="296A8005" w15:done="0"/>
  <w15:commentEx w15:paraId="75BE0E1D" w15:done="0"/>
  <w15:commentEx w15:paraId="1730679F" w15:done="0"/>
  <w15:commentEx w15:paraId="3704069E" w15:done="0"/>
  <w15:commentEx w15:paraId="307EBCA8" w15:done="0"/>
  <w15:commentEx w15:paraId="09184A08" w15:done="0"/>
  <w15:commentEx w15:paraId="03DCD5F3" w15:done="0"/>
  <w15:commentEx w15:paraId="4A0871DD" w15:done="0"/>
  <w15:commentEx w15:paraId="41051A08" w15:done="0"/>
  <w15:commentEx w15:paraId="7BC46A36" w15:done="0"/>
  <w15:commentEx w15:paraId="392B9A7F" w15:done="0"/>
  <w15:commentEx w15:paraId="58D2BDCC" w15:done="0"/>
  <w15:commentEx w15:paraId="27C815C6" w15:done="0"/>
  <w15:commentEx w15:paraId="41F81E87" w15:done="0"/>
  <w15:commentEx w15:paraId="66B7F376" w15:done="0"/>
  <w15:commentEx w15:paraId="3A03EE94" w15:done="0"/>
  <w15:commentEx w15:paraId="43E46F25" w15:done="0"/>
  <w15:commentEx w15:paraId="2D88ADF1" w15:done="0"/>
  <w15:commentEx w15:paraId="6F85C5AC" w15:done="0"/>
  <w15:commentEx w15:paraId="79FD507E" w15:done="0"/>
  <w15:commentEx w15:paraId="0605D91A" w15:done="0"/>
  <w15:commentEx w15:paraId="29668081" w15:done="0"/>
  <w15:commentEx w15:paraId="5C5CA855" w15:done="0"/>
  <w15:commentEx w15:paraId="69B2AC0E" w15:done="0"/>
  <w15:commentEx w15:paraId="067F7380" w15:done="0"/>
  <w15:commentEx w15:paraId="627EA3E1" w15:done="0"/>
  <w15:commentEx w15:paraId="2F61D94A" w15:done="0"/>
  <w15:commentEx w15:paraId="57D9AA99" w15:done="0"/>
  <w15:commentEx w15:paraId="54728AB2" w15:done="0"/>
  <w15:commentEx w15:paraId="493FA3B5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65227A2" w16cid:durableId="1E61F5B0"/>
  <w16cid:commentId w16cid:paraId="68C73D27" w16cid:durableId="1E61F5B1"/>
  <w16cid:commentId w16cid:paraId="3E81F010" w16cid:durableId="1E61F5B2"/>
  <w16cid:commentId w16cid:paraId="19E3690F" w16cid:durableId="1E61F5B3"/>
  <w16cid:commentId w16cid:paraId="444236B8" w16cid:durableId="1E61F5B4"/>
  <w16cid:commentId w16cid:paraId="3B3A1B9E" w16cid:durableId="1E61F5B5"/>
  <w16cid:commentId w16cid:paraId="3F425005" w16cid:durableId="1E61F5B6"/>
  <w16cid:commentId w16cid:paraId="6E049E90" w16cid:durableId="1E61F5B7"/>
  <w16cid:commentId w16cid:paraId="4243F6D8" w16cid:durableId="1E61F5B8"/>
  <w16cid:commentId w16cid:paraId="4461921D" w16cid:durableId="1E61F5B9"/>
  <w16cid:commentId w16cid:paraId="6E2F2D9C" w16cid:durableId="1E61F5BA"/>
  <w16cid:commentId w16cid:paraId="22F5BA07" w16cid:durableId="1E61F5BB"/>
  <w16cid:commentId w16cid:paraId="47EE57DD" w16cid:durableId="1E61F5BC"/>
  <w16cid:commentId w16cid:paraId="1DAD9167" w16cid:durableId="1E61F5BD"/>
  <w16cid:commentId w16cid:paraId="26AFE746" w16cid:durableId="1E61F5BE"/>
  <w16cid:commentId w16cid:paraId="45482D83" w16cid:durableId="1E61F5BF"/>
  <w16cid:commentId w16cid:paraId="7D06E68F" w16cid:durableId="1E61F5C0"/>
  <w16cid:commentId w16cid:paraId="0CC7F257" w16cid:durableId="1E61F5C1"/>
  <w16cid:commentId w16cid:paraId="6DA8A6C7" w16cid:durableId="1E61F5C2"/>
  <w16cid:commentId w16cid:paraId="7A1322D1" w16cid:durableId="1E61F5C3"/>
  <w16cid:commentId w16cid:paraId="4B2B95F3" w16cid:durableId="1E61F5C4"/>
  <w16cid:commentId w16cid:paraId="62246604" w16cid:durableId="1E61F5C5"/>
  <w16cid:commentId w16cid:paraId="296A8005" w16cid:durableId="1E61F5C6"/>
  <w16cid:commentId w16cid:paraId="75BE0E1D" w16cid:durableId="1E61F5C7"/>
  <w16cid:commentId w16cid:paraId="1730679F" w16cid:durableId="1E61F5C8"/>
  <w16cid:commentId w16cid:paraId="3704069E" w16cid:durableId="1E61F5C9"/>
  <w16cid:commentId w16cid:paraId="307EBCA8" w16cid:durableId="1E61F5CA"/>
  <w16cid:commentId w16cid:paraId="09184A08" w16cid:durableId="1E61F5CB"/>
  <w16cid:commentId w16cid:paraId="03DCD5F3" w16cid:durableId="1E61F5CC"/>
  <w16cid:commentId w16cid:paraId="4A0871DD" w16cid:durableId="1E61F5CD"/>
  <w16cid:commentId w16cid:paraId="41051A08" w16cid:durableId="1E61F5CE"/>
  <w16cid:commentId w16cid:paraId="7BC46A36" w16cid:durableId="1E61F5CF"/>
  <w16cid:commentId w16cid:paraId="392B9A7F" w16cid:durableId="1E61F5D0"/>
  <w16cid:commentId w16cid:paraId="58D2BDCC" w16cid:durableId="1E61F5D1"/>
  <w16cid:commentId w16cid:paraId="27C815C6" w16cid:durableId="1E61F5D2"/>
  <w16cid:commentId w16cid:paraId="41F81E87" w16cid:durableId="1E61F5D3"/>
  <w16cid:commentId w16cid:paraId="66B7F376" w16cid:durableId="1E61F5D4"/>
  <w16cid:commentId w16cid:paraId="3A03EE94" w16cid:durableId="1E61F5D5"/>
  <w16cid:commentId w16cid:paraId="43E46F25" w16cid:durableId="1E61F5D6"/>
  <w16cid:commentId w16cid:paraId="2D88ADF1" w16cid:durableId="1E61F5D7"/>
  <w16cid:commentId w16cid:paraId="6F85C5AC" w16cid:durableId="1E61F5D8"/>
  <w16cid:commentId w16cid:paraId="79FD507E" w16cid:durableId="1E61F5D9"/>
  <w16cid:commentId w16cid:paraId="0605D91A" w16cid:durableId="1E61F5DA"/>
  <w16cid:commentId w16cid:paraId="29668081" w16cid:durableId="1E61F5DB"/>
  <w16cid:commentId w16cid:paraId="5C5CA855" w16cid:durableId="1E61F5DC"/>
  <w16cid:commentId w16cid:paraId="69B2AC0E" w16cid:durableId="1E61F5DD"/>
  <w16cid:commentId w16cid:paraId="067F7380" w16cid:durableId="1E61F5DE"/>
  <w16cid:commentId w16cid:paraId="627EA3E1" w16cid:durableId="1E61F5DF"/>
  <w16cid:commentId w16cid:paraId="2F61D94A" w16cid:durableId="1E61F5E0"/>
  <w16cid:commentId w16cid:paraId="57D9AA99" w16cid:durableId="1E61F5E1"/>
  <w16cid:commentId w16cid:paraId="54728AB2" w16cid:durableId="1E61F5E2"/>
  <w16cid:commentId w16cid:paraId="493FA3B5" w16cid:durableId="1E61F5E3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78E9" w:rsidRDefault="00B778E9" w:rsidP="00B945BE">
      <w:pPr>
        <w:spacing w:after="0"/>
      </w:pPr>
      <w:r>
        <w:separator/>
      </w:r>
    </w:p>
  </w:endnote>
  <w:endnote w:type="continuationSeparator" w:id="0">
    <w:p w:rsidR="00B778E9" w:rsidRDefault="00B778E9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78E9" w:rsidRDefault="00B778E9" w:rsidP="00B945BE">
      <w:pPr>
        <w:spacing w:after="0"/>
      </w:pPr>
      <w:r>
        <w:separator/>
      </w:r>
    </w:p>
  </w:footnote>
  <w:footnote w:type="continuationSeparator" w:id="0">
    <w:p w:rsidR="00B778E9" w:rsidRDefault="00B778E9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083"/>
    <w:rsid w:val="0001241B"/>
    <w:rsid w:val="000144BF"/>
    <w:rsid w:val="0002269F"/>
    <w:rsid w:val="00033C9C"/>
    <w:rsid w:val="00041EC1"/>
    <w:rsid w:val="00047444"/>
    <w:rsid w:val="000648D7"/>
    <w:rsid w:val="00066776"/>
    <w:rsid w:val="0007263D"/>
    <w:rsid w:val="00073C7F"/>
    <w:rsid w:val="00074671"/>
    <w:rsid w:val="000772D7"/>
    <w:rsid w:val="00083B22"/>
    <w:rsid w:val="00083D88"/>
    <w:rsid w:val="0008475D"/>
    <w:rsid w:val="0009508E"/>
    <w:rsid w:val="000A162A"/>
    <w:rsid w:val="000A21B7"/>
    <w:rsid w:val="000A2E27"/>
    <w:rsid w:val="000A41EA"/>
    <w:rsid w:val="000B44B8"/>
    <w:rsid w:val="000B5E9D"/>
    <w:rsid w:val="000C0B0B"/>
    <w:rsid w:val="000C2A52"/>
    <w:rsid w:val="000D6E7E"/>
    <w:rsid w:val="000E1DAA"/>
    <w:rsid w:val="000F14E6"/>
    <w:rsid w:val="000F1AB8"/>
    <w:rsid w:val="000F44A2"/>
    <w:rsid w:val="000F4B13"/>
    <w:rsid w:val="000F5D8A"/>
    <w:rsid w:val="00100721"/>
    <w:rsid w:val="00101756"/>
    <w:rsid w:val="00111B9F"/>
    <w:rsid w:val="001201D3"/>
    <w:rsid w:val="0012134D"/>
    <w:rsid w:val="00133B0A"/>
    <w:rsid w:val="001349CD"/>
    <w:rsid w:val="00142105"/>
    <w:rsid w:val="0014373F"/>
    <w:rsid w:val="00147865"/>
    <w:rsid w:val="001563EA"/>
    <w:rsid w:val="00160E0E"/>
    <w:rsid w:val="00162049"/>
    <w:rsid w:val="00164B14"/>
    <w:rsid w:val="00167D0B"/>
    <w:rsid w:val="0017127C"/>
    <w:rsid w:val="0017186D"/>
    <w:rsid w:val="001840EE"/>
    <w:rsid w:val="0018492D"/>
    <w:rsid w:val="00184BEE"/>
    <w:rsid w:val="00186E4F"/>
    <w:rsid w:val="0018735C"/>
    <w:rsid w:val="001924F4"/>
    <w:rsid w:val="001A1DD7"/>
    <w:rsid w:val="001A3B8B"/>
    <w:rsid w:val="001A7777"/>
    <w:rsid w:val="001B5828"/>
    <w:rsid w:val="001B61A0"/>
    <w:rsid w:val="001C63CB"/>
    <w:rsid w:val="001D0527"/>
    <w:rsid w:val="001D1371"/>
    <w:rsid w:val="001E7B1E"/>
    <w:rsid w:val="001F08AF"/>
    <w:rsid w:val="00200DCE"/>
    <w:rsid w:val="0021054E"/>
    <w:rsid w:val="00216033"/>
    <w:rsid w:val="00216A41"/>
    <w:rsid w:val="00222400"/>
    <w:rsid w:val="00244218"/>
    <w:rsid w:val="00247C92"/>
    <w:rsid w:val="00250FD5"/>
    <w:rsid w:val="0025489A"/>
    <w:rsid w:val="002625A0"/>
    <w:rsid w:val="00262A23"/>
    <w:rsid w:val="00266A2C"/>
    <w:rsid w:val="0026720A"/>
    <w:rsid w:val="00281B89"/>
    <w:rsid w:val="00286D2C"/>
    <w:rsid w:val="00291386"/>
    <w:rsid w:val="00293EA0"/>
    <w:rsid w:val="002979C7"/>
    <w:rsid w:val="002A5124"/>
    <w:rsid w:val="002B02B9"/>
    <w:rsid w:val="002B3C4D"/>
    <w:rsid w:val="002C4740"/>
    <w:rsid w:val="002C6866"/>
    <w:rsid w:val="002D01C9"/>
    <w:rsid w:val="002D029F"/>
    <w:rsid w:val="002D2858"/>
    <w:rsid w:val="002F222F"/>
    <w:rsid w:val="003104F8"/>
    <w:rsid w:val="00313D01"/>
    <w:rsid w:val="00320239"/>
    <w:rsid w:val="003262AC"/>
    <w:rsid w:val="003269BA"/>
    <w:rsid w:val="0032712B"/>
    <w:rsid w:val="00331049"/>
    <w:rsid w:val="003325F4"/>
    <w:rsid w:val="003466E3"/>
    <w:rsid w:val="003468AB"/>
    <w:rsid w:val="00347164"/>
    <w:rsid w:val="00354A0F"/>
    <w:rsid w:val="003706C5"/>
    <w:rsid w:val="00375DBD"/>
    <w:rsid w:val="00381B6C"/>
    <w:rsid w:val="003857C2"/>
    <w:rsid w:val="00390F08"/>
    <w:rsid w:val="00391719"/>
    <w:rsid w:val="003A0EC9"/>
    <w:rsid w:val="003A26F4"/>
    <w:rsid w:val="003A3804"/>
    <w:rsid w:val="003A7273"/>
    <w:rsid w:val="003A74BF"/>
    <w:rsid w:val="003B10A4"/>
    <w:rsid w:val="003B1333"/>
    <w:rsid w:val="003B6C23"/>
    <w:rsid w:val="003C5BF4"/>
    <w:rsid w:val="003D712B"/>
    <w:rsid w:val="003E5FEE"/>
    <w:rsid w:val="004011EB"/>
    <w:rsid w:val="0041674C"/>
    <w:rsid w:val="00417004"/>
    <w:rsid w:val="00420590"/>
    <w:rsid w:val="00420CA2"/>
    <w:rsid w:val="004239CF"/>
    <w:rsid w:val="00426376"/>
    <w:rsid w:val="00427407"/>
    <w:rsid w:val="00430699"/>
    <w:rsid w:val="0043438B"/>
    <w:rsid w:val="00437470"/>
    <w:rsid w:val="0044193C"/>
    <w:rsid w:val="00445B8C"/>
    <w:rsid w:val="00451013"/>
    <w:rsid w:val="0045474F"/>
    <w:rsid w:val="00472A2C"/>
    <w:rsid w:val="00477E3A"/>
    <w:rsid w:val="00480591"/>
    <w:rsid w:val="00483C7A"/>
    <w:rsid w:val="0049127E"/>
    <w:rsid w:val="004A105B"/>
    <w:rsid w:val="004A2344"/>
    <w:rsid w:val="004A6479"/>
    <w:rsid w:val="004A7F8A"/>
    <w:rsid w:val="004C053C"/>
    <w:rsid w:val="004C491F"/>
    <w:rsid w:val="004D4028"/>
    <w:rsid w:val="004D4137"/>
    <w:rsid w:val="004E3289"/>
    <w:rsid w:val="004E32A8"/>
    <w:rsid w:val="004F48EC"/>
    <w:rsid w:val="004F6765"/>
    <w:rsid w:val="00507D18"/>
    <w:rsid w:val="00521850"/>
    <w:rsid w:val="00523287"/>
    <w:rsid w:val="00523EDE"/>
    <w:rsid w:val="00524B52"/>
    <w:rsid w:val="00542024"/>
    <w:rsid w:val="00542881"/>
    <w:rsid w:val="00543758"/>
    <w:rsid w:val="00543CE0"/>
    <w:rsid w:val="005456E6"/>
    <w:rsid w:val="00547279"/>
    <w:rsid w:val="00551F21"/>
    <w:rsid w:val="00553208"/>
    <w:rsid w:val="00555044"/>
    <w:rsid w:val="005568DE"/>
    <w:rsid w:val="00565574"/>
    <w:rsid w:val="005800FF"/>
    <w:rsid w:val="005819D4"/>
    <w:rsid w:val="00591902"/>
    <w:rsid w:val="00591D71"/>
    <w:rsid w:val="005A3F3E"/>
    <w:rsid w:val="005C10A1"/>
    <w:rsid w:val="005C6599"/>
    <w:rsid w:val="005D2DE8"/>
    <w:rsid w:val="005D4846"/>
    <w:rsid w:val="005F22E2"/>
    <w:rsid w:val="005F55F3"/>
    <w:rsid w:val="006013F9"/>
    <w:rsid w:val="00602463"/>
    <w:rsid w:val="006179CC"/>
    <w:rsid w:val="00617E05"/>
    <w:rsid w:val="00622423"/>
    <w:rsid w:val="00622FED"/>
    <w:rsid w:val="00625556"/>
    <w:rsid w:val="00634AC3"/>
    <w:rsid w:val="00635D42"/>
    <w:rsid w:val="00636069"/>
    <w:rsid w:val="00636DD2"/>
    <w:rsid w:val="00637817"/>
    <w:rsid w:val="00637DCF"/>
    <w:rsid w:val="0064452B"/>
    <w:rsid w:val="00645B4F"/>
    <w:rsid w:val="0065053C"/>
    <w:rsid w:val="00657AC1"/>
    <w:rsid w:val="00661B13"/>
    <w:rsid w:val="0066463A"/>
    <w:rsid w:val="006817F9"/>
    <w:rsid w:val="00681D73"/>
    <w:rsid w:val="0068219B"/>
    <w:rsid w:val="006831AC"/>
    <w:rsid w:val="00684980"/>
    <w:rsid w:val="00693FC1"/>
    <w:rsid w:val="00696ED9"/>
    <w:rsid w:val="006A001F"/>
    <w:rsid w:val="006A1CB9"/>
    <w:rsid w:val="006A2986"/>
    <w:rsid w:val="006A33E0"/>
    <w:rsid w:val="006A5677"/>
    <w:rsid w:val="006B1A74"/>
    <w:rsid w:val="006B6253"/>
    <w:rsid w:val="006C19A4"/>
    <w:rsid w:val="006C471C"/>
    <w:rsid w:val="006E7FDD"/>
    <w:rsid w:val="006F5812"/>
    <w:rsid w:val="007015A3"/>
    <w:rsid w:val="00704A02"/>
    <w:rsid w:val="00707AD9"/>
    <w:rsid w:val="0071545E"/>
    <w:rsid w:val="007205F8"/>
    <w:rsid w:val="007308AA"/>
    <w:rsid w:val="00731D1E"/>
    <w:rsid w:val="00741EC3"/>
    <w:rsid w:val="00752ECD"/>
    <w:rsid w:val="00754B19"/>
    <w:rsid w:val="00770AA2"/>
    <w:rsid w:val="00772239"/>
    <w:rsid w:val="007745D7"/>
    <w:rsid w:val="00775073"/>
    <w:rsid w:val="007761DE"/>
    <w:rsid w:val="00783D0C"/>
    <w:rsid w:val="007840E4"/>
    <w:rsid w:val="007848C4"/>
    <w:rsid w:val="007A511F"/>
    <w:rsid w:val="007A6A5C"/>
    <w:rsid w:val="007C3ED3"/>
    <w:rsid w:val="007E1308"/>
    <w:rsid w:val="007E29EB"/>
    <w:rsid w:val="007E482A"/>
    <w:rsid w:val="007F1A81"/>
    <w:rsid w:val="007F1F72"/>
    <w:rsid w:val="00804FA1"/>
    <w:rsid w:val="00807FA9"/>
    <w:rsid w:val="00811551"/>
    <w:rsid w:val="00820131"/>
    <w:rsid w:val="00821E80"/>
    <w:rsid w:val="008253F9"/>
    <w:rsid w:val="008271DB"/>
    <w:rsid w:val="0083064C"/>
    <w:rsid w:val="00840B01"/>
    <w:rsid w:val="008553B5"/>
    <w:rsid w:val="00855B67"/>
    <w:rsid w:val="00866741"/>
    <w:rsid w:val="00871CA1"/>
    <w:rsid w:val="00876453"/>
    <w:rsid w:val="008902E8"/>
    <w:rsid w:val="008950B3"/>
    <w:rsid w:val="008A17AB"/>
    <w:rsid w:val="008A216B"/>
    <w:rsid w:val="008A3868"/>
    <w:rsid w:val="008B01A2"/>
    <w:rsid w:val="008B6582"/>
    <w:rsid w:val="008B7C8A"/>
    <w:rsid w:val="008C64D2"/>
    <w:rsid w:val="008C6E3E"/>
    <w:rsid w:val="008D15CB"/>
    <w:rsid w:val="008D61D8"/>
    <w:rsid w:val="008D664C"/>
    <w:rsid w:val="008E4820"/>
    <w:rsid w:val="008E6294"/>
    <w:rsid w:val="008E6F33"/>
    <w:rsid w:val="008F1A3A"/>
    <w:rsid w:val="008F21C9"/>
    <w:rsid w:val="008F3A10"/>
    <w:rsid w:val="009112E2"/>
    <w:rsid w:val="00924166"/>
    <w:rsid w:val="00935F76"/>
    <w:rsid w:val="00953953"/>
    <w:rsid w:val="00953CC9"/>
    <w:rsid w:val="00956C64"/>
    <w:rsid w:val="0096446F"/>
    <w:rsid w:val="0096596D"/>
    <w:rsid w:val="00972853"/>
    <w:rsid w:val="009944BB"/>
    <w:rsid w:val="009A02FF"/>
    <w:rsid w:val="009A6D48"/>
    <w:rsid w:val="009B3C2C"/>
    <w:rsid w:val="009B6E6E"/>
    <w:rsid w:val="009B7E72"/>
    <w:rsid w:val="009C28EA"/>
    <w:rsid w:val="009C49A3"/>
    <w:rsid w:val="009F4BA2"/>
    <w:rsid w:val="009F6AD1"/>
    <w:rsid w:val="00A00CE7"/>
    <w:rsid w:val="00A043FF"/>
    <w:rsid w:val="00A04D45"/>
    <w:rsid w:val="00A05350"/>
    <w:rsid w:val="00A17996"/>
    <w:rsid w:val="00A202C8"/>
    <w:rsid w:val="00A228F7"/>
    <w:rsid w:val="00A23F09"/>
    <w:rsid w:val="00A24DEC"/>
    <w:rsid w:val="00A339AE"/>
    <w:rsid w:val="00A406FB"/>
    <w:rsid w:val="00A40E34"/>
    <w:rsid w:val="00A50696"/>
    <w:rsid w:val="00A5101E"/>
    <w:rsid w:val="00A54D5B"/>
    <w:rsid w:val="00A6225F"/>
    <w:rsid w:val="00A70608"/>
    <w:rsid w:val="00A70CDF"/>
    <w:rsid w:val="00A80941"/>
    <w:rsid w:val="00A85EE3"/>
    <w:rsid w:val="00A91D59"/>
    <w:rsid w:val="00A92F93"/>
    <w:rsid w:val="00A9676C"/>
    <w:rsid w:val="00AB3CCB"/>
    <w:rsid w:val="00AB4369"/>
    <w:rsid w:val="00AB531F"/>
    <w:rsid w:val="00AB620D"/>
    <w:rsid w:val="00AB789B"/>
    <w:rsid w:val="00AC3F0D"/>
    <w:rsid w:val="00AD55B2"/>
    <w:rsid w:val="00AD6F66"/>
    <w:rsid w:val="00AD7F25"/>
    <w:rsid w:val="00B00C68"/>
    <w:rsid w:val="00B10DEF"/>
    <w:rsid w:val="00B23E68"/>
    <w:rsid w:val="00B264CE"/>
    <w:rsid w:val="00B267A1"/>
    <w:rsid w:val="00B33CE0"/>
    <w:rsid w:val="00B35538"/>
    <w:rsid w:val="00B35CD7"/>
    <w:rsid w:val="00B478BF"/>
    <w:rsid w:val="00B545E3"/>
    <w:rsid w:val="00B75532"/>
    <w:rsid w:val="00B778E9"/>
    <w:rsid w:val="00B821E5"/>
    <w:rsid w:val="00B862AB"/>
    <w:rsid w:val="00B86546"/>
    <w:rsid w:val="00B945BE"/>
    <w:rsid w:val="00BA3826"/>
    <w:rsid w:val="00BA3D88"/>
    <w:rsid w:val="00BC051A"/>
    <w:rsid w:val="00BD0108"/>
    <w:rsid w:val="00BD2687"/>
    <w:rsid w:val="00BE1EE8"/>
    <w:rsid w:val="00BE6103"/>
    <w:rsid w:val="00BF3AB0"/>
    <w:rsid w:val="00BF4EAA"/>
    <w:rsid w:val="00C0314C"/>
    <w:rsid w:val="00C049C9"/>
    <w:rsid w:val="00C103B2"/>
    <w:rsid w:val="00C124C0"/>
    <w:rsid w:val="00C24A94"/>
    <w:rsid w:val="00C33DB3"/>
    <w:rsid w:val="00C35677"/>
    <w:rsid w:val="00C53E01"/>
    <w:rsid w:val="00C57C79"/>
    <w:rsid w:val="00C6062D"/>
    <w:rsid w:val="00C64856"/>
    <w:rsid w:val="00C70BAB"/>
    <w:rsid w:val="00C72AA0"/>
    <w:rsid w:val="00C75C1C"/>
    <w:rsid w:val="00C81BEE"/>
    <w:rsid w:val="00C86B7B"/>
    <w:rsid w:val="00C93000"/>
    <w:rsid w:val="00CA09BE"/>
    <w:rsid w:val="00CA364A"/>
    <w:rsid w:val="00CA646C"/>
    <w:rsid w:val="00CA68CB"/>
    <w:rsid w:val="00CB35F2"/>
    <w:rsid w:val="00CB3D51"/>
    <w:rsid w:val="00CB484D"/>
    <w:rsid w:val="00CB5E61"/>
    <w:rsid w:val="00CB73AE"/>
    <w:rsid w:val="00CC2277"/>
    <w:rsid w:val="00CC4083"/>
    <w:rsid w:val="00CC5EE5"/>
    <w:rsid w:val="00CC73F3"/>
    <w:rsid w:val="00CD2961"/>
    <w:rsid w:val="00CD37F8"/>
    <w:rsid w:val="00CE20A6"/>
    <w:rsid w:val="00CF0AE4"/>
    <w:rsid w:val="00CF79D1"/>
    <w:rsid w:val="00D03E63"/>
    <w:rsid w:val="00D12FEE"/>
    <w:rsid w:val="00D1431E"/>
    <w:rsid w:val="00D154E2"/>
    <w:rsid w:val="00D17589"/>
    <w:rsid w:val="00D22413"/>
    <w:rsid w:val="00D457FF"/>
    <w:rsid w:val="00D47F69"/>
    <w:rsid w:val="00D52C63"/>
    <w:rsid w:val="00D65DA3"/>
    <w:rsid w:val="00D723CA"/>
    <w:rsid w:val="00D73435"/>
    <w:rsid w:val="00D8777E"/>
    <w:rsid w:val="00D91EDE"/>
    <w:rsid w:val="00D93B4D"/>
    <w:rsid w:val="00D94647"/>
    <w:rsid w:val="00DA37B5"/>
    <w:rsid w:val="00DA3990"/>
    <w:rsid w:val="00DA4B4B"/>
    <w:rsid w:val="00DB4B8F"/>
    <w:rsid w:val="00DB4F25"/>
    <w:rsid w:val="00DB5B39"/>
    <w:rsid w:val="00DB731D"/>
    <w:rsid w:val="00DB7E13"/>
    <w:rsid w:val="00DD07B5"/>
    <w:rsid w:val="00DD65F6"/>
    <w:rsid w:val="00DE092D"/>
    <w:rsid w:val="00DF680E"/>
    <w:rsid w:val="00E034DE"/>
    <w:rsid w:val="00E06C66"/>
    <w:rsid w:val="00E1046E"/>
    <w:rsid w:val="00E10814"/>
    <w:rsid w:val="00E111A8"/>
    <w:rsid w:val="00E11EA0"/>
    <w:rsid w:val="00E1206F"/>
    <w:rsid w:val="00E1364B"/>
    <w:rsid w:val="00E156A6"/>
    <w:rsid w:val="00E30E55"/>
    <w:rsid w:val="00E316D1"/>
    <w:rsid w:val="00E42D4A"/>
    <w:rsid w:val="00E431FD"/>
    <w:rsid w:val="00E47E63"/>
    <w:rsid w:val="00E50FE4"/>
    <w:rsid w:val="00E51E36"/>
    <w:rsid w:val="00E66584"/>
    <w:rsid w:val="00E67A1E"/>
    <w:rsid w:val="00E725C1"/>
    <w:rsid w:val="00E758C8"/>
    <w:rsid w:val="00E82309"/>
    <w:rsid w:val="00E949F5"/>
    <w:rsid w:val="00E96240"/>
    <w:rsid w:val="00E97DA3"/>
    <w:rsid w:val="00EA05C2"/>
    <w:rsid w:val="00EA1F2C"/>
    <w:rsid w:val="00EA348B"/>
    <w:rsid w:val="00EA79A2"/>
    <w:rsid w:val="00EB25C0"/>
    <w:rsid w:val="00EC28C8"/>
    <w:rsid w:val="00EC2E54"/>
    <w:rsid w:val="00EC7173"/>
    <w:rsid w:val="00EC72C1"/>
    <w:rsid w:val="00EE1C07"/>
    <w:rsid w:val="00EE359D"/>
    <w:rsid w:val="00EE3ADD"/>
    <w:rsid w:val="00F0277F"/>
    <w:rsid w:val="00F03A24"/>
    <w:rsid w:val="00F12B3E"/>
    <w:rsid w:val="00F153EB"/>
    <w:rsid w:val="00F16BFF"/>
    <w:rsid w:val="00F17630"/>
    <w:rsid w:val="00F214FA"/>
    <w:rsid w:val="00F2150D"/>
    <w:rsid w:val="00F226E8"/>
    <w:rsid w:val="00F24097"/>
    <w:rsid w:val="00F24534"/>
    <w:rsid w:val="00F25E60"/>
    <w:rsid w:val="00F2628A"/>
    <w:rsid w:val="00F32E90"/>
    <w:rsid w:val="00F368DC"/>
    <w:rsid w:val="00F37407"/>
    <w:rsid w:val="00F41AF1"/>
    <w:rsid w:val="00F41B9D"/>
    <w:rsid w:val="00F46F93"/>
    <w:rsid w:val="00F47062"/>
    <w:rsid w:val="00F50EFA"/>
    <w:rsid w:val="00F537FE"/>
    <w:rsid w:val="00F64DBC"/>
    <w:rsid w:val="00F6714E"/>
    <w:rsid w:val="00F73E5E"/>
    <w:rsid w:val="00F762C2"/>
    <w:rsid w:val="00FA52B4"/>
    <w:rsid w:val="00FA59E3"/>
    <w:rsid w:val="00FB033E"/>
    <w:rsid w:val="00FB06FB"/>
    <w:rsid w:val="00FB273F"/>
    <w:rsid w:val="00FB4F72"/>
    <w:rsid w:val="00FB5939"/>
    <w:rsid w:val="00FB6DBC"/>
    <w:rsid w:val="00FC5C8A"/>
    <w:rsid w:val="00FD2804"/>
    <w:rsid w:val="00FD3899"/>
    <w:rsid w:val="00FD678B"/>
    <w:rsid w:val="00FD67A0"/>
    <w:rsid w:val="00FE4DBE"/>
    <w:rsid w:val="00FF2FA4"/>
    <w:rsid w:val="00FF3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/>
      <w:jc w:val="both"/>
    </w:pPr>
    <w:rPr>
      <w:rFonts w:ascii="Times New Roman" w:hAnsi="Times New Roman"/>
      <w:sz w:val="24"/>
      <w:szCs w:val="22"/>
      <w:lang w:eastAsia="en-US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="Times New Roman"/>
      <w:b/>
      <w:bCs/>
      <w:szCs w:val="26"/>
      <w:lang w:val="x-none" w:eastAsia="x-none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="Times New Roman"/>
      <w:b/>
      <w:bCs/>
      <w:szCs w:val="20"/>
      <w:lang w:val="x-none" w:eastAsia="x-none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="Times New Roman"/>
      <w:b/>
      <w:bCs/>
      <w:i/>
      <w:iCs/>
      <w:szCs w:val="20"/>
      <w:lang w:val="x-none" w:eastAsia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"/>
    <w:rsid w:val="00A05350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Cmsor2Char">
    <w:name w:val="Címsor 2 Char"/>
    <w:link w:val="Cmsor2"/>
    <w:uiPriority w:val="9"/>
    <w:rsid w:val="004E32A8"/>
    <w:rPr>
      <w:rFonts w:ascii="Times New Roman" w:eastAsia="Times New Roman" w:hAnsi="Times New Roman" w:cs="Times New Roman"/>
      <w:b/>
      <w:bCs/>
      <w:sz w:val="24"/>
      <w:szCs w:val="26"/>
    </w:rPr>
  </w:style>
  <w:style w:type="character" w:customStyle="1" w:styleId="Cmsor3Char">
    <w:name w:val="Címsor 3 Char"/>
    <w:link w:val="Cmsor3"/>
    <w:uiPriority w:val="9"/>
    <w:rsid w:val="00437470"/>
    <w:rPr>
      <w:rFonts w:ascii="Times New Roman" w:eastAsia="Times New Roman" w:hAnsi="Times New Roman" w:cs="Times New Roman"/>
      <w:b/>
      <w:bCs/>
      <w:sz w:val="24"/>
    </w:rPr>
  </w:style>
  <w:style w:type="character" w:customStyle="1" w:styleId="Cmsor4Char">
    <w:name w:val="Címsor 4 Char"/>
    <w:link w:val="Cmsor4"/>
    <w:uiPriority w:val="9"/>
    <w:rsid w:val="000A21B7"/>
    <w:rPr>
      <w:rFonts w:ascii="Times New Roman" w:eastAsia="Times New Roman" w:hAnsi="Times New Roman" w:cs="Times New Roman"/>
      <w:b/>
      <w:bCs/>
      <w:i/>
      <w:iCs/>
      <w:sz w:val="24"/>
    </w:rPr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  <w:rPr>
      <w:szCs w:val="20"/>
      <w:lang w:val="x-none" w:eastAsia="x-none"/>
    </w:rPr>
  </w:style>
  <w:style w:type="character" w:customStyle="1" w:styleId="lfejChar">
    <w:name w:val="Élőfej Char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  <w:rPr>
      <w:szCs w:val="20"/>
      <w:lang w:val="x-none" w:eastAsia="x-none"/>
    </w:rPr>
  </w:style>
  <w:style w:type="character" w:customStyle="1" w:styleId="llbChar">
    <w:name w:val="Élőláb Char"/>
    <w:link w:val="llb"/>
    <w:uiPriority w:val="99"/>
    <w:rsid w:val="00B945BE"/>
    <w:rPr>
      <w:rFonts w:ascii="Times New Roman" w:hAnsi="Times New Roman"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character" w:styleId="Jegyzethivatkozs">
    <w:name w:val="annotation reference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rPr>
      <w:rFonts w:ascii="Times New Roman" w:hAnsi="Times New Roman"/>
      <w:sz w:val="24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/>
      <w:jc w:val="both"/>
    </w:pPr>
    <w:rPr>
      <w:rFonts w:ascii="Times New Roman" w:hAnsi="Times New Roman"/>
      <w:sz w:val="24"/>
      <w:szCs w:val="22"/>
      <w:lang w:eastAsia="en-US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="Times New Roman"/>
      <w:b/>
      <w:bCs/>
      <w:szCs w:val="26"/>
      <w:lang w:val="x-none" w:eastAsia="x-none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="Times New Roman"/>
      <w:b/>
      <w:bCs/>
      <w:szCs w:val="20"/>
      <w:lang w:val="x-none" w:eastAsia="x-none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="Times New Roman"/>
      <w:b/>
      <w:bCs/>
      <w:i/>
      <w:iCs/>
      <w:szCs w:val="20"/>
      <w:lang w:val="x-none" w:eastAsia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"/>
    <w:rsid w:val="00A05350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Cmsor2Char">
    <w:name w:val="Címsor 2 Char"/>
    <w:link w:val="Cmsor2"/>
    <w:uiPriority w:val="9"/>
    <w:rsid w:val="004E32A8"/>
    <w:rPr>
      <w:rFonts w:ascii="Times New Roman" w:eastAsia="Times New Roman" w:hAnsi="Times New Roman" w:cs="Times New Roman"/>
      <w:b/>
      <w:bCs/>
      <w:sz w:val="24"/>
      <w:szCs w:val="26"/>
    </w:rPr>
  </w:style>
  <w:style w:type="character" w:customStyle="1" w:styleId="Cmsor3Char">
    <w:name w:val="Címsor 3 Char"/>
    <w:link w:val="Cmsor3"/>
    <w:uiPriority w:val="9"/>
    <w:rsid w:val="00437470"/>
    <w:rPr>
      <w:rFonts w:ascii="Times New Roman" w:eastAsia="Times New Roman" w:hAnsi="Times New Roman" w:cs="Times New Roman"/>
      <w:b/>
      <w:bCs/>
      <w:sz w:val="24"/>
    </w:rPr>
  </w:style>
  <w:style w:type="character" w:customStyle="1" w:styleId="Cmsor4Char">
    <w:name w:val="Címsor 4 Char"/>
    <w:link w:val="Cmsor4"/>
    <w:uiPriority w:val="9"/>
    <w:rsid w:val="000A21B7"/>
    <w:rPr>
      <w:rFonts w:ascii="Times New Roman" w:eastAsia="Times New Roman" w:hAnsi="Times New Roman" w:cs="Times New Roman"/>
      <w:b/>
      <w:bCs/>
      <w:i/>
      <w:iCs/>
      <w:sz w:val="24"/>
    </w:rPr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  <w:rPr>
      <w:szCs w:val="20"/>
      <w:lang w:val="x-none" w:eastAsia="x-none"/>
    </w:rPr>
  </w:style>
  <w:style w:type="character" w:customStyle="1" w:styleId="lfejChar">
    <w:name w:val="Élőfej Char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  <w:rPr>
      <w:szCs w:val="20"/>
      <w:lang w:val="x-none" w:eastAsia="x-none"/>
    </w:rPr>
  </w:style>
  <w:style w:type="character" w:customStyle="1" w:styleId="llbChar">
    <w:name w:val="Élőláb Char"/>
    <w:link w:val="llb"/>
    <w:uiPriority w:val="99"/>
    <w:rsid w:val="00B945BE"/>
    <w:rPr>
      <w:rFonts w:ascii="Times New Roman" w:hAnsi="Times New Roman"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character" w:styleId="Jegyzethivatkozs">
    <w:name w:val="annotation reference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rPr>
      <w:rFonts w:ascii="Times New Roman" w:hAnsi="Times New Roman"/>
      <w:sz w:val="24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4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18" Type="http://schemas.microsoft.com/office/2011/relationships/commentsExtended" Target="commentsExtended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ownloads\kttv_sablon_2018_szg_180119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185FC239FC8AC743A3F35CAF06051B0E" ma:contentTypeVersion="0" ma:contentTypeDescription="Új dokumentum létrehozása." ma:contentTypeScope="" ma:versionID="6c4af1aeade11c3cd976eee72becb16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836000-70B6-436E-9B99-7108AC469D8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8CF3451-7C50-46F6-B583-6DCC74623D2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62B28A2-E1B9-4F09-9C4E-D098AC278B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3D2D663-FDC3-4DB2-87A1-85C073878F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</Template>
  <TotalTime>35</TotalTime>
  <Pages>144</Pages>
  <Words>27906</Words>
  <Characters>192556</Characters>
  <Application>Microsoft Office Word</Application>
  <DocSecurity>0</DocSecurity>
  <Lines>1604</Lines>
  <Paragraphs>440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220022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demeter</dc:creator>
  <cp:lastModifiedBy>NGM</cp:lastModifiedBy>
  <cp:revision>11</cp:revision>
  <dcterms:created xsi:type="dcterms:W3CDTF">2018-03-28T08:54:00Z</dcterms:created>
  <dcterms:modified xsi:type="dcterms:W3CDTF">2018-06-20T10:31:00Z</dcterms:modified>
</cp:coreProperties>
</file>