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54A3A8" w14:textId="18A6A4F2" w:rsidR="001E7B1E" w:rsidRPr="00B87F52" w:rsidRDefault="00B87F52" w:rsidP="00C56A1A">
      <w:pPr>
        <w:spacing w:after="0"/>
        <w:jc w:val="center"/>
        <w:rPr>
          <w:rFonts w:cs="Times New Roman"/>
        </w:rPr>
      </w:pPr>
      <w:r w:rsidRPr="00B87F52">
        <w:rPr>
          <w:rFonts w:cs="Times New Roman"/>
        </w:rPr>
        <w:t>2.59.</w:t>
      </w:r>
    </w:p>
    <w:p w14:paraId="3DB30A80" w14:textId="77777777" w:rsidR="00B87F52" w:rsidRPr="00B87F52" w:rsidRDefault="00B87F52" w:rsidP="00C56A1A">
      <w:pPr>
        <w:spacing w:after="0"/>
        <w:jc w:val="center"/>
        <w:rPr>
          <w:rFonts w:cs="Times New Roman"/>
        </w:rPr>
      </w:pPr>
    </w:p>
    <w:p w14:paraId="2F173302" w14:textId="77777777" w:rsidR="001A7777" w:rsidRPr="00B87F52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B87F52">
        <w:rPr>
          <w:rFonts w:cs="Times New Roman"/>
          <w:b/>
          <w:caps/>
          <w:spacing w:val="60"/>
          <w:szCs w:val="24"/>
        </w:rPr>
        <w:t>Szakképzési kerettanterv</w:t>
      </w:r>
    </w:p>
    <w:p w14:paraId="280C9870" w14:textId="7EC87448" w:rsidR="001A7777" w:rsidRPr="00B87F52" w:rsidRDefault="00BA3D88" w:rsidP="001A7777">
      <w:pPr>
        <w:jc w:val="center"/>
        <w:rPr>
          <w:rFonts w:cs="Times New Roman"/>
          <w:b/>
          <w:szCs w:val="24"/>
        </w:rPr>
      </w:pPr>
      <w:proofErr w:type="gramStart"/>
      <w:r w:rsidRPr="00B87F52">
        <w:rPr>
          <w:rFonts w:cs="Times New Roman"/>
          <w:b/>
          <w:szCs w:val="24"/>
        </w:rPr>
        <w:t>a</w:t>
      </w:r>
      <w:r w:rsidR="002E14CC" w:rsidRPr="00B87F52">
        <w:rPr>
          <w:rFonts w:cs="Times New Roman"/>
          <w:b/>
          <w:szCs w:val="24"/>
        </w:rPr>
        <w:t>z</w:t>
      </w:r>
      <w:proofErr w:type="gramEnd"/>
    </w:p>
    <w:p w14:paraId="0640C9D2" w14:textId="3F6C4641" w:rsidR="0065053C" w:rsidRPr="00B87F52" w:rsidRDefault="006C75E0" w:rsidP="001A7777">
      <w:pPr>
        <w:jc w:val="center"/>
        <w:rPr>
          <w:rFonts w:cs="Times New Roman"/>
          <w:b/>
          <w:caps/>
          <w:szCs w:val="24"/>
        </w:rPr>
      </w:pPr>
      <w:r w:rsidRPr="00B87F52">
        <w:rPr>
          <w:rFonts w:cs="Times New Roman"/>
          <w:b/>
          <w:caps/>
          <w:szCs w:val="24"/>
        </w:rPr>
        <w:t>I</w:t>
      </w:r>
      <w:r w:rsidR="0065053C" w:rsidRPr="00B87F52">
        <w:rPr>
          <w:rFonts w:cs="Times New Roman"/>
          <w:b/>
          <w:caps/>
          <w:szCs w:val="24"/>
        </w:rPr>
        <w:t xml:space="preserve">. </w:t>
      </w:r>
      <w:r w:rsidRPr="00B87F52">
        <w:rPr>
          <w:rFonts w:cs="Times New Roman"/>
          <w:b/>
          <w:caps/>
          <w:szCs w:val="24"/>
        </w:rPr>
        <w:t>EGÉSZSÉGÜGY</w:t>
      </w:r>
    </w:p>
    <w:p w14:paraId="7E8B3B8D" w14:textId="77777777" w:rsidR="0065053C" w:rsidRPr="00B87F52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B87F52">
        <w:rPr>
          <w:rFonts w:cs="Times New Roman"/>
          <w:b/>
          <w:szCs w:val="24"/>
        </w:rPr>
        <w:t>ágazathoz</w:t>
      </w:r>
      <w:proofErr w:type="gramEnd"/>
      <w:r w:rsidRPr="00B87F52">
        <w:rPr>
          <w:rFonts w:cs="Times New Roman"/>
          <w:b/>
          <w:szCs w:val="24"/>
        </w:rPr>
        <w:t xml:space="preserve"> tartozó</w:t>
      </w:r>
    </w:p>
    <w:p w14:paraId="3E788E41" w14:textId="63F07DEF" w:rsidR="001A7777" w:rsidRPr="00B87F52" w:rsidRDefault="006C75E0" w:rsidP="001A7777">
      <w:pPr>
        <w:jc w:val="center"/>
        <w:rPr>
          <w:rFonts w:cs="Times New Roman"/>
          <w:b/>
          <w:szCs w:val="24"/>
        </w:rPr>
      </w:pPr>
      <w:bookmarkStart w:id="0" w:name="_Hlk506125847"/>
      <w:r w:rsidRPr="00B87F52">
        <w:rPr>
          <w:rFonts w:cs="Times New Roman"/>
          <w:b/>
          <w:szCs w:val="24"/>
        </w:rPr>
        <w:t>54 723 01</w:t>
      </w:r>
      <w:bookmarkEnd w:id="0"/>
    </w:p>
    <w:p w14:paraId="5323EF2B" w14:textId="77777777" w:rsidR="002213F2" w:rsidRPr="00B87F52" w:rsidRDefault="006C75E0" w:rsidP="004F48EC">
      <w:pPr>
        <w:jc w:val="center"/>
        <w:rPr>
          <w:rFonts w:cs="Times New Roman"/>
          <w:b/>
          <w:caps/>
          <w:szCs w:val="24"/>
        </w:rPr>
      </w:pPr>
      <w:bookmarkStart w:id="1" w:name="_Hlk506125863"/>
      <w:r w:rsidRPr="00B87F52">
        <w:rPr>
          <w:rFonts w:cs="Times New Roman"/>
          <w:b/>
          <w:caps/>
          <w:szCs w:val="24"/>
        </w:rPr>
        <w:t xml:space="preserve">GYAKORLÓ MENTŐÁPOLÓ </w:t>
      </w:r>
      <w:bookmarkEnd w:id="1"/>
    </w:p>
    <w:p w14:paraId="497D2C5E" w14:textId="249B3910" w:rsidR="004F48EC" w:rsidRPr="00B87F52" w:rsidRDefault="001A7777" w:rsidP="004F48EC">
      <w:pPr>
        <w:jc w:val="center"/>
        <w:rPr>
          <w:rFonts w:cs="Times New Roman"/>
          <w:b/>
          <w:caps/>
          <w:szCs w:val="24"/>
        </w:rPr>
      </w:pPr>
      <w:r w:rsidRPr="00B87F52">
        <w:rPr>
          <w:rFonts w:cs="Times New Roman"/>
          <w:b/>
          <w:caps/>
          <w:szCs w:val="24"/>
        </w:rPr>
        <w:t>szakképesítéshez</w:t>
      </w:r>
    </w:p>
    <w:p w14:paraId="621BF3A1" w14:textId="3CD9F15A" w:rsidR="00770AA2" w:rsidRPr="00B87F52" w:rsidRDefault="004F48EC" w:rsidP="004F48EC">
      <w:pPr>
        <w:jc w:val="center"/>
        <w:rPr>
          <w:rFonts w:cs="Times New Roman"/>
          <w:b/>
          <w:caps/>
          <w:szCs w:val="24"/>
        </w:rPr>
      </w:pPr>
      <w:r w:rsidRPr="00B87F52">
        <w:rPr>
          <w:rFonts w:cs="Times New Roman"/>
          <w:b/>
          <w:szCs w:val="24"/>
        </w:rPr>
        <w:t>(a</w:t>
      </w:r>
      <w:r w:rsidR="002E14CC" w:rsidRPr="00B87F52">
        <w:rPr>
          <w:rFonts w:cs="Times New Roman"/>
          <w:b/>
          <w:szCs w:val="24"/>
        </w:rPr>
        <w:t>z</w:t>
      </w:r>
      <w:r w:rsidRPr="00B87F52">
        <w:rPr>
          <w:rFonts w:cs="Times New Roman"/>
          <w:b/>
          <w:szCs w:val="24"/>
        </w:rPr>
        <w:t xml:space="preserve"> </w:t>
      </w:r>
      <w:r w:rsidR="006C75E0" w:rsidRPr="00B87F52">
        <w:rPr>
          <w:rFonts w:cs="Times New Roman"/>
          <w:b/>
          <w:szCs w:val="24"/>
        </w:rPr>
        <w:t xml:space="preserve">52 720 01 </w:t>
      </w:r>
      <w:r w:rsidR="006C75E0" w:rsidRPr="00B87F52">
        <w:rPr>
          <w:rFonts w:cs="Times New Roman"/>
          <w:b/>
          <w:caps/>
          <w:szCs w:val="24"/>
        </w:rPr>
        <w:t xml:space="preserve">Általános ápolási </w:t>
      </w:r>
      <w:proofErr w:type="gramStart"/>
      <w:r w:rsidR="006C75E0" w:rsidRPr="00B87F52">
        <w:rPr>
          <w:rFonts w:cs="Times New Roman"/>
          <w:b/>
          <w:caps/>
          <w:szCs w:val="24"/>
        </w:rPr>
        <w:t>és</w:t>
      </w:r>
      <w:proofErr w:type="gramEnd"/>
      <w:r w:rsidR="006C75E0" w:rsidRPr="00B87F52">
        <w:rPr>
          <w:rFonts w:cs="Times New Roman"/>
          <w:b/>
          <w:caps/>
          <w:szCs w:val="24"/>
        </w:rPr>
        <w:t xml:space="preserve"> egészségügyi asszisztens</w:t>
      </w:r>
    </w:p>
    <w:p w14:paraId="2E3DA26D" w14:textId="5FF60E51" w:rsidR="004F48EC" w:rsidRPr="00B87F52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B87F52">
        <w:rPr>
          <w:rFonts w:cs="Times New Roman"/>
          <w:b/>
          <w:szCs w:val="24"/>
        </w:rPr>
        <w:t>mellék</w:t>
      </w:r>
      <w:r w:rsidR="00770AA2" w:rsidRPr="00B87F52">
        <w:rPr>
          <w:rFonts w:cs="Times New Roman"/>
          <w:b/>
          <w:szCs w:val="24"/>
        </w:rPr>
        <w:t>-</w:t>
      </w:r>
      <w:r w:rsidRPr="00B87F52">
        <w:rPr>
          <w:rFonts w:cs="Times New Roman"/>
          <w:b/>
          <w:szCs w:val="24"/>
        </w:rPr>
        <w:t>szakképesítéssel</w:t>
      </w:r>
      <w:proofErr w:type="gramEnd"/>
      <w:r w:rsidRPr="00B87F52">
        <w:rPr>
          <w:rFonts w:cs="Times New Roman"/>
          <w:b/>
          <w:szCs w:val="24"/>
        </w:rPr>
        <w:t>)</w:t>
      </w:r>
    </w:p>
    <w:p w14:paraId="0D8D077E" w14:textId="77777777" w:rsidR="000B5E9D" w:rsidRPr="00B87F52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766522B8" w14:textId="77777777" w:rsidR="001A7777" w:rsidRPr="00B87F52" w:rsidRDefault="001A7777" w:rsidP="000B5E9D">
      <w:pPr>
        <w:spacing w:after="0"/>
        <w:rPr>
          <w:rFonts w:cs="Times New Roman"/>
        </w:rPr>
      </w:pPr>
    </w:p>
    <w:p w14:paraId="20F1E4A8" w14:textId="77777777" w:rsidR="00F24097" w:rsidRPr="00B87F52" w:rsidRDefault="00F24097" w:rsidP="00F24097">
      <w:p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I. </w:t>
      </w:r>
      <w:proofErr w:type="gramStart"/>
      <w:r w:rsidRPr="00B87F52">
        <w:rPr>
          <w:rFonts w:cs="Times New Roman"/>
          <w:b/>
        </w:rPr>
        <w:t>A</w:t>
      </w:r>
      <w:proofErr w:type="gramEnd"/>
      <w:r w:rsidRPr="00B87F52">
        <w:rPr>
          <w:rFonts w:cs="Times New Roman"/>
          <w:b/>
        </w:rPr>
        <w:t xml:space="preserve"> szakképzés jogi háttere</w:t>
      </w:r>
    </w:p>
    <w:p w14:paraId="7ADDC596" w14:textId="77777777" w:rsidR="00F24097" w:rsidRPr="00B87F52" w:rsidRDefault="00F24097" w:rsidP="00F24097">
      <w:pPr>
        <w:spacing w:after="0"/>
        <w:rPr>
          <w:rFonts w:cs="Times New Roman"/>
        </w:rPr>
      </w:pPr>
      <w:r w:rsidRPr="00B87F52">
        <w:rPr>
          <w:rFonts w:cs="Times New Roman"/>
        </w:rPr>
        <w:t>A szakképzési kerettanterv</w:t>
      </w:r>
    </w:p>
    <w:p w14:paraId="28F2136A" w14:textId="77777777" w:rsidR="00F24097" w:rsidRPr="00B87F5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87F52">
        <w:rPr>
          <w:rFonts w:cs="Times New Roman"/>
        </w:rPr>
        <w:t>a nemzeti köznevelésről szóló 2011. évi CXC. törvény,</w:t>
      </w:r>
    </w:p>
    <w:p w14:paraId="69DF902A" w14:textId="77777777" w:rsidR="00F24097" w:rsidRPr="00B87F5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87F52">
        <w:rPr>
          <w:rFonts w:cs="Times New Roman"/>
        </w:rPr>
        <w:t>a szakképzésről szóló 2011. évi CLXXXVII. törvény,</w:t>
      </w:r>
    </w:p>
    <w:p w14:paraId="40AA801D" w14:textId="77777777" w:rsidR="00F24097" w:rsidRPr="00B87F52" w:rsidRDefault="00F24097" w:rsidP="00F24097">
      <w:pPr>
        <w:spacing w:after="0"/>
        <w:rPr>
          <w:rFonts w:cs="Times New Roman"/>
        </w:rPr>
      </w:pPr>
    </w:p>
    <w:p w14:paraId="68019EBE" w14:textId="77777777" w:rsidR="00F24097" w:rsidRPr="00B87F52" w:rsidRDefault="00F24097" w:rsidP="00F24097">
      <w:pPr>
        <w:spacing w:after="0"/>
        <w:rPr>
          <w:rFonts w:cs="Times New Roman"/>
        </w:rPr>
      </w:pPr>
      <w:proofErr w:type="gramStart"/>
      <w:r w:rsidRPr="00B87F52">
        <w:rPr>
          <w:rFonts w:cs="Times New Roman"/>
        </w:rPr>
        <w:t>valamint</w:t>
      </w:r>
      <w:proofErr w:type="gramEnd"/>
    </w:p>
    <w:p w14:paraId="2133C06F" w14:textId="42232F9F" w:rsidR="00F24097" w:rsidRPr="00B87F5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87F52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B87F52">
        <w:rPr>
          <w:rFonts w:cs="Times New Roman"/>
        </w:rPr>
        <w:t>Korm. rendelet</w:t>
      </w:r>
      <w:r w:rsidRPr="00B87F52">
        <w:rPr>
          <w:rFonts w:cs="Times New Roman"/>
        </w:rPr>
        <w:t>,</w:t>
      </w:r>
    </w:p>
    <w:p w14:paraId="596A1AE5" w14:textId="5267770D" w:rsidR="00F24097" w:rsidRPr="00B87F52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87F52">
        <w:rPr>
          <w:rFonts w:cs="Times New Roman"/>
        </w:rPr>
        <w:t xml:space="preserve">az állam által elismert szakképesítések szakmai követelménymoduljairól szóló 217/2012. (VIII. 9.) </w:t>
      </w:r>
      <w:r w:rsidR="00B87F52">
        <w:rPr>
          <w:rFonts w:cs="Times New Roman"/>
        </w:rPr>
        <w:t>Korm. rendelet és</w:t>
      </w:r>
    </w:p>
    <w:p w14:paraId="5696A259" w14:textId="08DBF133" w:rsidR="00F24097" w:rsidRPr="00B87F52" w:rsidRDefault="00231573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az emberi erőforrások minisztere ágazatába tartozó szakképesítések szakmai és vizsgakövetelményeiről szóló</w:t>
      </w:r>
      <w:r w:rsidR="00F24097" w:rsidRPr="00B87F52">
        <w:rPr>
          <w:rFonts w:cs="Times New Roman"/>
        </w:rPr>
        <w:t xml:space="preserve"> </w:t>
      </w:r>
      <w:r w:rsidR="006C75E0" w:rsidRPr="00B87F52">
        <w:rPr>
          <w:rFonts w:cs="Times New Roman"/>
        </w:rPr>
        <w:t>27</w:t>
      </w:r>
      <w:r w:rsidR="00F24097" w:rsidRPr="00B87F52">
        <w:rPr>
          <w:rFonts w:cs="Times New Roman"/>
        </w:rPr>
        <w:t>/201</w:t>
      </w:r>
      <w:r w:rsidR="006C75E0" w:rsidRPr="00B87F52">
        <w:rPr>
          <w:rFonts w:cs="Times New Roman"/>
        </w:rPr>
        <w:t>6</w:t>
      </w:r>
      <w:r w:rsidR="00F24097" w:rsidRPr="00B87F52">
        <w:rPr>
          <w:rFonts w:cs="Times New Roman"/>
        </w:rPr>
        <w:t>. (</w:t>
      </w:r>
      <w:r w:rsidR="006C75E0" w:rsidRPr="00B87F52">
        <w:rPr>
          <w:rFonts w:cs="Times New Roman"/>
        </w:rPr>
        <w:t>IX</w:t>
      </w:r>
      <w:r w:rsidR="00F24097" w:rsidRPr="00B87F52">
        <w:rPr>
          <w:rFonts w:cs="Times New Roman"/>
        </w:rPr>
        <w:t xml:space="preserve">. </w:t>
      </w:r>
      <w:r w:rsidR="006C75E0" w:rsidRPr="00B87F52">
        <w:rPr>
          <w:rFonts w:cs="Times New Roman"/>
        </w:rPr>
        <w:t>16</w:t>
      </w:r>
      <w:r w:rsidR="00F24097" w:rsidRPr="00B87F52">
        <w:rPr>
          <w:rFonts w:cs="Times New Roman"/>
        </w:rPr>
        <w:t xml:space="preserve">.) </w:t>
      </w:r>
      <w:r w:rsidR="00C56A1A">
        <w:rPr>
          <w:rFonts w:cs="Times New Roman"/>
        </w:rPr>
        <w:t xml:space="preserve">EMMI </w:t>
      </w:r>
      <w:r w:rsidR="00F24097" w:rsidRPr="00B87F52">
        <w:rPr>
          <w:rFonts w:cs="Times New Roman"/>
        </w:rPr>
        <w:t xml:space="preserve">rendelet </w:t>
      </w:r>
    </w:p>
    <w:p w14:paraId="6BDF2465" w14:textId="77777777" w:rsidR="00F24097" w:rsidRPr="00B87F52" w:rsidRDefault="00F24097" w:rsidP="00F24097">
      <w:pPr>
        <w:spacing w:after="0"/>
        <w:rPr>
          <w:rFonts w:cs="Times New Roman"/>
        </w:rPr>
      </w:pPr>
      <w:proofErr w:type="gramStart"/>
      <w:r w:rsidRPr="00B87F52">
        <w:rPr>
          <w:rFonts w:cs="Times New Roman"/>
        </w:rPr>
        <w:t>alapján</w:t>
      </w:r>
      <w:proofErr w:type="gramEnd"/>
      <w:r w:rsidRPr="00B87F52">
        <w:rPr>
          <w:rFonts w:cs="Times New Roman"/>
        </w:rPr>
        <w:t xml:space="preserve"> készült.</w:t>
      </w:r>
    </w:p>
    <w:p w14:paraId="6A841E64" w14:textId="77777777" w:rsidR="001A7777" w:rsidRPr="00B87F52" w:rsidRDefault="001A7777" w:rsidP="000B5E9D">
      <w:pPr>
        <w:spacing w:after="0"/>
        <w:rPr>
          <w:rFonts w:cs="Times New Roman"/>
        </w:rPr>
      </w:pPr>
    </w:p>
    <w:p w14:paraId="698ECB27" w14:textId="77777777" w:rsidR="00E96240" w:rsidRPr="00B87F52" w:rsidRDefault="00E96240" w:rsidP="000B5E9D">
      <w:pPr>
        <w:spacing w:after="0"/>
        <w:rPr>
          <w:rFonts w:cs="Times New Roman"/>
        </w:rPr>
      </w:pPr>
    </w:p>
    <w:p w14:paraId="2614756E" w14:textId="77777777" w:rsidR="00C64856" w:rsidRPr="00B87F52" w:rsidRDefault="00C64856" w:rsidP="00C64856">
      <w:p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II. </w:t>
      </w:r>
      <w:proofErr w:type="gramStart"/>
      <w:r w:rsidRPr="00B87F52">
        <w:rPr>
          <w:rFonts w:cs="Times New Roman"/>
          <w:b/>
        </w:rPr>
        <w:t>A</w:t>
      </w:r>
      <w:proofErr w:type="gramEnd"/>
      <w:r w:rsidRPr="00B87F52">
        <w:rPr>
          <w:rFonts w:cs="Times New Roman"/>
          <w:b/>
        </w:rPr>
        <w:t xml:space="preserve"> szakképesítés alapadatai</w:t>
      </w:r>
    </w:p>
    <w:p w14:paraId="79E9C3C4" w14:textId="77777777" w:rsidR="00C64856" w:rsidRPr="00B87F52" w:rsidRDefault="00C64856" w:rsidP="00C64856">
      <w:pPr>
        <w:spacing w:after="0"/>
        <w:rPr>
          <w:rFonts w:cs="Times New Roman"/>
        </w:rPr>
      </w:pPr>
    </w:p>
    <w:p w14:paraId="180828FF" w14:textId="2DE18486" w:rsidR="00C64856" w:rsidRPr="00B87F52" w:rsidRDefault="00C64856" w:rsidP="00C64856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A szakképesítés azonosító száma: </w:t>
      </w:r>
      <w:r w:rsidR="006C75E0" w:rsidRPr="00B87F52">
        <w:rPr>
          <w:rFonts w:cs="Times New Roman"/>
        </w:rPr>
        <w:t>54 723 01</w:t>
      </w:r>
    </w:p>
    <w:p w14:paraId="0C197C9B" w14:textId="5310DF7E" w:rsidR="00C64856" w:rsidRPr="00B87F52" w:rsidRDefault="00C64856" w:rsidP="00C64856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Szakképesítés megnevezése: </w:t>
      </w:r>
      <w:r w:rsidR="006C75E0" w:rsidRPr="00B87F52">
        <w:rPr>
          <w:rFonts w:cs="Times New Roman"/>
        </w:rPr>
        <w:t>Gyakorló Mentőápoló</w:t>
      </w:r>
    </w:p>
    <w:p w14:paraId="48CE021A" w14:textId="24495F80" w:rsidR="00C64856" w:rsidRPr="00B87F52" w:rsidRDefault="00C64856" w:rsidP="00C64856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A szakmacsoport száma és megnevezése: </w:t>
      </w:r>
      <w:r w:rsidR="006C75E0" w:rsidRPr="00B87F52">
        <w:rPr>
          <w:rFonts w:cs="Times New Roman"/>
        </w:rPr>
        <w:t>1</w:t>
      </w:r>
      <w:r w:rsidRPr="00B87F52">
        <w:rPr>
          <w:rFonts w:cs="Times New Roman"/>
        </w:rPr>
        <w:t xml:space="preserve">. </w:t>
      </w:r>
      <w:r w:rsidR="006C75E0" w:rsidRPr="00B87F52">
        <w:rPr>
          <w:rFonts w:cs="Times New Roman"/>
        </w:rPr>
        <w:t>Egészségügy</w:t>
      </w:r>
    </w:p>
    <w:p w14:paraId="22337757" w14:textId="7EBD2559" w:rsidR="00C64856" w:rsidRPr="00B87F52" w:rsidRDefault="00C64856" w:rsidP="00C64856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Ágazati besorolás száma és megnevezése: </w:t>
      </w:r>
      <w:r w:rsidR="006C75E0" w:rsidRPr="00B87F52">
        <w:rPr>
          <w:rFonts w:cs="Times New Roman"/>
        </w:rPr>
        <w:t>I</w:t>
      </w:r>
      <w:r w:rsidRPr="00B87F52">
        <w:rPr>
          <w:rFonts w:cs="Times New Roman"/>
        </w:rPr>
        <w:t xml:space="preserve">. </w:t>
      </w:r>
      <w:r w:rsidR="006C75E0" w:rsidRPr="00B87F52">
        <w:rPr>
          <w:rFonts w:cs="Times New Roman"/>
        </w:rPr>
        <w:t>Egészségügy</w:t>
      </w:r>
    </w:p>
    <w:p w14:paraId="2B75FA8E" w14:textId="745D9FEF" w:rsidR="00C64856" w:rsidRPr="00B87F52" w:rsidRDefault="00C64856" w:rsidP="00C64856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Iskolai rendszerű szakképzésben a szakképzési évfolyamok száma: </w:t>
      </w:r>
      <w:r w:rsidR="006C75E0" w:rsidRPr="00B87F52">
        <w:rPr>
          <w:rFonts w:cs="Times New Roman"/>
        </w:rPr>
        <w:t>2</w:t>
      </w:r>
      <w:r w:rsidRPr="00B87F52">
        <w:rPr>
          <w:rFonts w:cs="Times New Roman"/>
        </w:rPr>
        <w:t xml:space="preserve"> év</w:t>
      </w:r>
    </w:p>
    <w:p w14:paraId="6819EB08" w14:textId="4237AD92" w:rsidR="00C64856" w:rsidRPr="00B87F52" w:rsidRDefault="00C64856" w:rsidP="00C64856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Elméleti képzési idő aránya: </w:t>
      </w:r>
      <w:r w:rsidR="006C75E0" w:rsidRPr="00B87F52">
        <w:rPr>
          <w:rFonts w:cs="Times New Roman"/>
        </w:rPr>
        <w:t>50</w:t>
      </w:r>
      <w:r w:rsidRPr="00B87F52">
        <w:rPr>
          <w:rFonts w:cs="Times New Roman"/>
        </w:rPr>
        <w:t>%</w:t>
      </w:r>
    </w:p>
    <w:p w14:paraId="455A7CC1" w14:textId="3923E8D0" w:rsidR="00C64856" w:rsidRPr="00B87F52" w:rsidRDefault="00C64856" w:rsidP="00C64856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Gyakorlati képzési idő aránya: </w:t>
      </w:r>
      <w:r w:rsidR="006C75E0" w:rsidRPr="00B87F52">
        <w:rPr>
          <w:rFonts w:cs="Times New Roman"/>
        </w:rPr>
        <w:t>50</w:t>
      </w:r>
      <w:r w:rsidRPr="00B87F52">
        <w:rPr>
          <w:rFonts w:cs="Times New Roman"/>
        </w:rPr>
        <w:t>%</w:t>
      </w:r>
    </w:p>
    <w:p w14:paraId="3B70D2B4" w14:textId="77777777" w:rsidR="00C64856" w:rsidRPr="00B87F52" w:rsidRDefault="00C64856" w:rsidP="00C64856">
      <w:pPr>
        <w:spacing w:after="0"/>
        <w:rPr>
          <w:rFonts w:cs="Times New Roman"/>
        </w:rPr>
      </w:pPr>
      <w:r w:rsidRPr="00B87F52">
        <w:rPr>
          <w:rFonts w:cs="Times New Roman"/>
        </w:rPr>
        <w:t>Az iskolai rendszerű képzésben az összefüggő szakmai gyakorlat időtartama:</w:t>
      </w:r>
    </w:p>
    <w:p w14:paraId="72500E04" w14:textId="77777777" w:rsidR="00C64856" w:rsidRPr="00B87F5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B87F52">
        <w:rPr>
          <w:rFonts w:cs="Times New Roman"/>
        </w:rPr>
        <w:t>5 évfolyamos képzés esetén</w:t>
      </w:r>
      <w:r w:rsidR="00381B6C" w:rsidRPr="00B87F52">
        <w:rPr>
          <w:rFonts w:cs="Times New Roman"/>
        </w:rPr>
        <w:t>:</w:t>
      </w:r>
      <w:r w:rsidRPr="00B87F52">
        <w:rPr>
          <w:rFonts w:cs="Times New Roman"/>
        </w:rPr>
        <w:t xml:space="preserve"> </w:t>
      </w:r>
      <w:r w:rsidR="00BD0108" w:rsidRPr="00B87F52">
        <w:rPr>
          <w:rFonts w:cs="Times New Roman"/>
        </w:rPr>
        <w:t>a 10. évfolyamot követően 140</w:t>
      </w:r>
      <w:r w:rsidRPr="00B87F52">
        <w:rPr>
          <w:rFonts w:cs="Times New Roman"/>
        </w:rPr>
        <w:t xml:space="preserve"> óra, a 11. évfolyamot követően 140 óra; </w:t>
      </w:r>
    </w:p>
    <w:p w14:paraId="0436AC5D" w14:textId="28ED2912" w:rsidR="00C64856" w:rsidRPr="00B87F52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B87F52">
        <w:rPr>
          <w:rFonts w:cs="Times New Roman"/>
        </w:rPr>
        <w:t>2 évfolyamos képzés esetén</w:t>
      </w:r>
      <w:r w:rsidR="00381B6C" w:rsidRPr="00B87F52">
        <w:rPr>
          <w:rFonts w:cs="Times New Roman"/>
        </w:rPr>
        <w:t>:</w:t>
      </w:r>
      <w:r w:rsidRPr="00B87F52">
        <w:rPr>
          <w:rFonts w:cs="Times New Roman"/>
        </w:rPr>
        <w:t xml:space="preserve"> az első szakképzési évfolyamot követően </w:t>
      </w:r>
      <w:r w:rsidR="00BD0108" w:rsidRPr="00B87F52">
        <w:rPr>
          <w:rFonts w:cs="Times New Roman"/>
        </w:rPr>
        <w:t>160</w:t>
      </w:r>
      <w:r w:rsidRPr="00B87F52">
        <w:rPr>
          <w:rFonts w:cs="Times New Roman"/>
        </w:rPr>
        <w:t xml:space="preserve"> óra</w:t>
      </w:r>
      <w:r w:rsidR="00F14A8E">
        <w:rPr>
          <w:rFonts w:cs="Times New Roman"/>
        </w:rPr>
        <w:t>.</w:t>
      </w:r>
    </w:p>
    <w:p w14:paraId="407F1778" w14:textId="77777777" w:rsidR="001A7777" w:rsidRPr="00B87F52" w:rsidRDefault="001A7777" w:rsidP="000B5E9D">
      <w:pPr>
        <w:spacing w:after="0"/>
        <w:rPr>
          <w:rFonts w:cs="Times New Roman"/>
        </w:rPr>
      </w:pPr>
    </w:p>
    <w:p w14:paraId="66B42C76" w14:textId="77777777" w:rsidR="00E96240" w:rsidRDefault="00E96240" w:rsidP="000B5E9D">
      <w:pPr>
        <w:spacing w:after="0"/>
        <w:rPr>
          <w:rFonts w:cs="Times New Roman"/>
        </w:rPr>
      </w:pPr>
    </w:p>
    <w:p w14:paraId="100CEFFA" w14:textId="77777777" w:rsidR="00C56A1A" w:rsidRDefault="00C56A1A" w:rsidP="000B5E9D">
      <w:pPr>
        <w:spacing w:after="0"/>
        <w:rPr>
          <w:rFonts w:cs="Times New Roman"/>
        </w:rPr>
      </w:pPr>
    </w:p>
    <w:p w14:paraId="3FA5C60C" w14:textId="77777777" w:rsidR="00B87F52" w:rsidRPr="00B87F52" w:rsidRDefault="00B87F52" w:rsidP="000B5E9D">
      <w:pPr>
        <w:spacing w:after="0"/>
        <w:rPr>
          <w:rFonts w:cs="Times New Roman"/>
        </w:rPr>
      </w:pPr>
    </w:p>
    <w:p w14:paraId="291A8ADA" w14:textId="77777777" w:rsidR="00E96240" w:rsidRPr="00B87F52" w:rsidRDefault="00E96240" w:rsidP="00E96240">
      <w:p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III. </w:t>
      </w:r>
      <w:proofErr w:type="gramStart"/>
      <w:r w:rsidRPr="00B87F52">
        <w:rPr>
          <w:rFonts w:cs="Times New Roman"/>
          <w:b/>
        </w:rPr>
        <w:t>A</w:t>
      </w:r>
      <w:proofErr w:type="gramEnd"/>
      <w:r w:rsidRPr="00B87F52">
        <w:rPr>
          <w:rFonts w:cs="Times New Roman"/>
          <w:b/>
        </w:rPr>
        <w:t xml:space="preserve"> szakképzésbe történő belépés feltételei</w:t>
      </w:r>
    </w:p>
    <w:p w14:paraId="7A4D9AD1" w14:textId="77777777" w:rsidR="00E96240" w:rsidRPr="00B87F52" w:rsidRDefault="00E96240" w:rsidP="00E96240">
      <w:pPr>
        <w:spacing w:after="0"/>
        <w:rPr>
          <w:rFonts w:cs="Times New Roman"/>
        </w:rPr>
      </w:pPr>
    </w:p>
    <w:p w14:paraId="0E394B06" w14:textId="77777777" w:rsidR="00E96240" w:rsidRPr="00B87F52" w:rsidRDefault="00E96240" w:rsidP="00E96240">
      <w:pPr>
        <w:spacing w:after="0"/>
        <w:rPr>
          <w:rFonts w:cs="Times New Roman"/>
        </w:rPr>
      </w:pPr>
      <w:r w:rsidRPr="00B87F52">
        <w:rPr>
          <w:rFonts w:cs="Times New Roman"/>
        </w:rPr>
        <w:t>Iskolai előképzettség: érettségi végzettség</w:t>
      </w:r>
    </w:p>
    <w:p w14:paraId="46FFEBD6" w14:textId="77777777" w:rsidR="00E96240" w:rsidRPr="00B87F52" w:rsidRDefault="00E96240" w:rsidP="00E96240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Bemeneti kompetenciák: </w:t>
      </w:r>
      <w:r w:rsidR="000772D7" w:rsidRPr="00B87F52">
        <w:rPr>
          <w:rFonts w:cs="Times New Roman"/>
        </w:rPr>
        <w:t>—</w:t>
      </w:r>
    </w:p>
    <w:p w14:paraId="63075598" w14:textId="77777777" w:rsidR="00E96240" w:rsidRPr="00B87F52" w:rsidRDefault="00E96240" w:rsidP="00E96240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Szakmai előképzettség: </w:t>
      </w:r>
      <w:r w:rsidR="000772D7" w:rsidRPr="00B87F52">
        <w:rPr>
          <w:rFonts w:cs="Times New Roman"/>
        </w:rPr>
        <w:t>—</w:t>
      </w:r>
    </w:p>
    <w:p w14:paraId="2B6B94CB" w14:textId="77777777" w:rsidR="00E96240" w:rsidRPr="00B87F52" w:rsidRDefault="00E96240" w:rsidP="00E96240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Előírt gyakorlat: </w:t>
      </w:r>
      <w:r w:rsidR="000772D7" w:rsidRPr="00B87F52">
        <w:rPr>
          <w:rFonts w:cs="Times New Roman"/>
        </w:rPr>
        <w:t>—</w:t>
      </w:r>
    </w:p>
    <w:p w14:paraId="5937EACA" w14:textId="2E269611" w:rsidR="00E96240" w:rsidRPr="00B87F52" w:rsidRDefault="00E96240" w:rsidP="00E96240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Egészségügyi alkalmassági követelmények: </w:t>
      </w:r>
      <w:r w:rsidR="008D01B0" w:rsidRPr="00B87F52">
        <w:rPr>
          <w:rFonts w:cs="Times New Roman"/>
        </w:rPr>
        <w:t>szükségesek</w:t>
      </w:r>
    </w:p>
    <w:p w14:paraId="51372651" w14:textId="61E93EF5" w:rsidR="00E96240" w:rsidRPr="00B87F52" w:rsidRDefault="00E96240" w:rsidP="00E96240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Pályaalkalmassági követelmények: </w:t>
      </w:r>
      <w:r w:rsidR="008D01B0" w:rsidRPr="00B87F52">
        <w:rPr>
          <w:rFonts w:cs="Times New Roman"/>
        </w:rPr>
        <w:t>nem szükségesek</w:t>
      </w:r>
    </w:p>
    <w:p w14:paraId="4BC5D096" w14:textId="77777777" w:rsidR="00E96240" w:rsidRPr="00B87F52" w:rsidRDefault="00E96240" w:rsidP="00E96240">
      <w:pPr>
        <w:spacing w:after="0"/>
        <w:rPr>
          <w:rFonts w:cs="Times New Roman"/>
        </w:rPr>
      </w:pPr>
    </w:p>
    <w:p w14:paraId="7EDFD830" w14:textId="77777777" w:rsidR="00E96240" w:rsidRPr="00B87F52" w:rsidRDefault="00E96240" w:rsidP="00E96240">
      <w:pPr>
        <w:spacing w:after="0"/>
        <w:rPr>
          <w:rFonts w:cs="Times New Roman"/>
        </w:rPr>
      </w:pPr>
    </w:p>
    <w:p w14:paraId="6C75B780" w14:textId="77777777" w:rsidR="00E96240" w:rsidRPr="00B87F52" w:rsidRDefault="00E96240" w:rsidP="00E96240">
      <w:p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IV. </w:t>
      </w:r>
      <w:proofErr w:type="gramStart"/>
      <w:r w:rsidRPr="00B87F52">
        <w:rPr>
          <w:rFonts w:cs="Times New Roman"/>
          <w:b/>
        </w:rPr>
        <w:t>A</w:t>
      </w:r>
      <w:proofErr w:type="gramEnd"/>
      <w:r w:rsidRPr="00B87F52">
        <w:rPr>
          <w:rFonts w:cs="Times New Roman"/>
          <w:b/>
        </w:rPr>
        <w:t xml:space="preserve"> szakképzés szervezésének feltételei</w:t>
      </w:r>
    </w:p>
    <w:p w14:paraId="7B0D9252" w14:textId="77777777" w:rsidR="00E96240" w:rsidRPr="00B87F52" w:rsidRDefault="00E96240" w:rsidP="00E96240">
      <w:pPr>
        <w:spacing w:after="0"/>
        <w:rPr>
          <w:rFonts w:cs="Times New Roman"/>
        </w:rPr>
      </w:pPr>
    </w:p>
    <w:p w14:paraId="52B3587C" w14:textId="77777777" w:rsidR="00E96240" w:rsidRPr="00B87F52" w:rsidRDefault="00E96240" w:rsidP="00E96240">
      <w:p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Személyi feltételek</w:t>
      </w:r>
    </w:p>
    <w:p w14:paraId="45568143" w14:textId="77777777" w:rsidR="00E96240" w:rsidRPr="00B87F52" w:rsidRDefault="00E96240" w:rsidP="00E96240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2A9B69E" w14:textId="77777777" w:rsidR="00E96240" w:rsidRPr="00B87F52" w:rsidRDefault="00E96240" w:rsidP="00E96240">
      <w:pPr>
        <w:spacing w:after="0"/>
        <w:rPr>
          <w:rFonts w:cs="Times New Roman"/>
        </w:rPr>
      </w:pPr>
      <w:r w:rsidRPr="00B87F52">
        <w:rPr>
          <w:rFonts w:cs="Times New Roman"/>
        </w:rPr>
        <w:t>Ezen túl az alábbi tantárgyak oktatására az alábbi végzettséggel rendelkező szakember alkalmazható:</w:t>
      </w:r>
    </w:p>
    <w:p w14:paraId="63CF859E" w14:textId="77777777" w:rsidR="001A7777" w:rsidRPr="00B87F52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B87F52" w:rsidRPr="00B87F52" w14:paraId="1FCDE83A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B45DD69" w14:textId="77777777" w:rsidR="00CB35F2" w:rsidRPr="00B87F52" w:rsidRDefault="00CB35F2" w:rsidP="00B87F52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24BC4E9" w14:textId="77777777" w:rsidR="00CB35F2" w:rsidRPr="00B87F52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B87F52" w:rsidRPr="00B87F52" w14:paraId="34AA2AD7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59F80DC" w14:textId="32334F29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31F591B" w14:textId="7D991F66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Egészségtan tanár (egészségügyi előképzettséggel), Jogász (szakmai jogi és etikai ismeretek), Egészségügyi menedzser (egészségügyi ellátórendszer)</w:t>
            </w:r>
          </w:p>
        </w:tc>
      </w:tr>
      <w:tr w:rsidR="00B87F52" w:rsidRPr="00B87F52" w14:paraId="55B0253D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71600D3" w14:textId="61917D4F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22A8EAC" w14:textId="25812BF9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Latin szakos nyelvtanár (orvosi latin)</w:t>
            </w:r>
          </w:p>
        </w:tc>
      </w:tr>
      <w:tr w:rsidR="00B87F52" w:rsidRPr="00B87F52" w14:paraId="5CB23CBF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1DB99D2E" w14:textId="3CD14CB8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Ápolástan-gondozástan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74CFA322" w14:textId="447906CF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B87F52" w:rsidRPr="00B87F52" w14:paraId="3FEEC3AA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426A4689" w14:textId="45D51AF0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220D096" w14:textId="1B77534A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gyakorlattal), Közegészségügyi-járványügyi felügyelő (mikrobiológia-járványtan), Közegészségügyi járványügyi ellenőr (mikrobiológia-járványtan), Mentőtiszt (elsősegélynyújtás-első ellátás)</w:t>
            </w:r>
          </w:p>
        </w:tc>
      </w:tr>
      <w:tr w:rsidR="00B87F52" w:rsidRPr="00B87F52" w14:paraId="146EDD30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6A53FEBC" w14:textId="7C282571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szakismeretek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3360677C" w14:textId="2B316A4C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5 éves szakmai gyakorlattal</w:t>
            </w:r>
          </w:p>
        </w:tc>
      </w:tr>
      <w:tr w:rsidR="00B87F52" w:rsidRPr="00B87F52" w14:paraId="7617C103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4B2249EE" w14:textId="10F582B3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Diagnosztikai és terápiás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7D7B1669" w14:textId="2EEB6219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Általános orvos, Szakorvos, Egészségügyi szakoktató, Egészségügyi szaktanár,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B87F52" w:rsidRPr="00B87F52" w14:paraId="2ABD4EC5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E846847" w14:textId="3B83B28F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lastRenderedPageBreak/>
              <w:t>Klinikumi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8A1300E" w14:textId="4665ED5E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Egészségügyi gyakorlatvezető, Egészségügyi szakoktató,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>, Egészségügyi szaktanár</w:t>
            </w:r>
          </w:p>
        </w:tc>
      </w:tr>
      <w:tr w:rsidR="00B87F52" w:rsidRPr="00B87F52" w14:paraId="5907B988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9F84895" w14:textId="18657BDD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Egészségügyi asszisztensi feladatok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50557D8" w14:textId="084D7E84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Egészségügyi szakoktató, Egészségügyi szaktanár, Egészségtan tanár (egészségügyi előképzettséggel),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(5 éves szakmai gyakorlattal)</w:t>
            </w:r>
          </w:p>
        </w:tc>
      </w:tr>
      <w:tr w:rsidR="00B87F52" w:rsidRPr="00B87F52" w14:paraId="0339866B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6E10B153" w14:textId="50E66686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Egészségügyi asszisztálás gyakorlata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116FA5D5" w14:textId="31F8109A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Egészségügyi szaktanár, Egészségügyi szakoktató, Egészségügyi gyakorlatvezető,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MSc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, Ápoló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BSc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</w:p>
        </w:tc>
      </w:tr>
      <w:tr w:rsidR="00B87F52" w:rsidRPr="00B87F52" w14:paraId="1658656F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F5F3F12" w14:textId="1F8E7E5C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Oxiológia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alapjai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40386D6" w14:textId="389257CE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Oxiológus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>, sürgősségi szakorvos, mentőtiszt</w:t>
            </w:r>
          </w:p>
        </w:tc>
      </w:tr>
      <w:tr w:rsidR="00B87F52" w:rsidRPr="00B87F52" w14:paraId="6BC92DFB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1F6123E4" w14:textId="613F3F25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Csecsemő és gyermekgyógyászati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oxiológia</w:t>
            </w:r>
            <w:proofErr w:type="spellEnd"/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CAAB406" w14:textId="024213B7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Gyermekgyógyász szakorvos,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Oxiológus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, sürgősségi szakorvos,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Mentőtisz</w:t>
            </w:r>
            <w:proofErr w:type="spellEnd"/>
          </w:p>
        </w:tc>
      </w:tr>
      <w:tr w:rsidR="00B87F52" w:rsidRPr="00B87F52" w14:paraId="54AB916B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49A74CF2" w14:textId="3909A2AA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Toxicologia</w:t>
            </w:r>
            <w:proofErr w:type="spellEnd"/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323FCD16" w14:textId="4C168406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Toxikológus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szakorvos,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Oxiológus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>, sürgősségi szakorvos, Mentőtiszt</w:t>
            </w:r>
          </w:p>
        </w:tc>
      </w:tr>
      <w:tr w:rsidR="00B87F52" w:rsidRPr="00B87F52" w14:paraId="780F06E4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4B4CF797" w14:textId="6BABB6D4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Szülészet- nőgyógyászati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oxilógia</w:t>
            </w:r>
            <w:proofErr w:type="spellEnd"/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2C343DB" w14:textId="2910BAF8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Szülész- nőgyógyász szakorvos,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Oxiológus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>, sürgősségi szakorvos, Mentőtiszt</w:t>
            </w:r>
          </w:p>
        </w:tc>
      </w:tr>
      <w:tr w:rsidR="00B87F52" w:rsidRPr="00B87F52" w14:paraId="49B1660D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34E2D771" w14:textId="37AA19D2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Tömeges baleset - katasztrófa ellátás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7D6FEBAE" w14:textId="611A5BFD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Oxiológus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>, sürgősségi szakorvos, Mentőtiszt</w:t>
            </w:r>
          </w:p>
        </w:tc>
      </w:tr>
      <w:tr w:rsidR="00B87F52" w:rsidRPr="00B87F52" w14:paraId="2B2AA15D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1448B46" w14:textId="7C2F679E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Mentéstechnika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D9FEBEC" w14:textId="574E8C03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Oxiológus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>, sürgősségi szakorvos, Mentőtiszt</w:t>
            </w:r>
          </w:p>
        </w:tc>
      </w:tr>
      <w:tr w:rsidR="00B87F52" w:rsidRPr="00B87F52" w14:paraId="3CAB8AF5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0F6399D" w14:textId="1BFEB17F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Betegszállítás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110D0CAA" w14:textId="0FEBF8B4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Oxiológus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>, sürgősségi szakorvos, Mentőtiszt</w:t>
            </w:r>
          </w:p>
        </w:tc>
      </w:tr>
      <w:tr w:rsidR="00B87F52" w:rsidRPr="00B87F52" w14:paraId="3BC47C8F" w14:textId="77777777" w:rsidTr="00B87F52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04EA1467" w14:textId="7BEB5881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Irányítás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231D72A9" w14:textId="192AA1B5" w:rsidR="008D01B0" w:rsidRPr="00B87F52" w:rsidRDefault="008D01B0" w:rsidP="008D01B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Oxiológus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>, sürgősségi szakorvos, mentésirányítási gyakorlattal, Mentőtiszt mentésirányítási gyakorlattal</w:t>
            </w:r>
          </w:p>
        </w:tc>
      </w:tr>
    </w:tbl>
    <w:p w14:paraId="7F3A3F43" w14:textId="77777777" w:rsidR="00CB35F2" w:rsidRPr="00B87F52" w:rsidRDefault="00CB35F2" w:rsidP="000B5E9D">
      <w:pPr>
        <w:spacing w:after="0"/>
        <w:rPr>
          <w:rFonts w:cs="Times New Roman"/>
        </w:rPr>
      </w:pPr>
    </w:p>
    <w:p w14:paraId="7899E047" w14:textId="77777777" w:rsidR="00696ED9" w:rsidRPr="00B87F52" w:rsidRDefault="00696ED9" w:rsidP="00696ED9">
      <w:p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Tárgyi feltételek</w:t>
      </w:r>
    </w:p>
    <w:p w14:paraId="423DF635" w14:textId="77777777" w:rsidR="00696ED9" w:rsidRPr="00B87F52" w:rsidRDefault="00696ED9" w:rsidP="00696ED9">
      <w:pPr>
        <w:spacing w:after="0"/>
        <w:rPr>
          <w:rFonts w:cs="Times New Roman"/>
        </w:rPr>
      </w:pPr>
      <w:r w:rsidRPr="00B87F52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B87F52">
        <w:rPr>
          <w:rFonts w:cs="Times New Roman"/>
        </w:rPr>
        <w:t>szvk</w:t>
      </w:r>
      <w:proofErr w:type="spellEnd"/>
      <w:r w:rsidRPr="00B87F52">
        <w:rPr>
          <w:rFonts w:cs="Times New Roman"/>
        </w:rPr>
        <w:t>) tartalmazza, melynek további részletei az alábbiak: Nincs.</w:t>
      </w:r>
    </w:p>
    <w:p w14:paraId="5E1B372E" w14:textId="77777777" w:rsidR="00696ED9" w:rsidRPr="00B87F52" w:rsidRDefault="00696ED9" w:rsidP="00696ED9">
      <w:pPr>
        <w:spacing w:after="0"/>
        <w:rPr>
          <w:rFonts w:cs="Times New Roman"/>
        </w:rPr>
      </w:pPr>
    </w:p>
    <w:p w14:paraId="5520B714" w14:textId="77777777" w:rsidR="0041674C" w:rsidRPr="00B87F52" w:rsidRDefault="00696ED9" w:rsidP="00696ED9">
      <w:pPr>
        <w:spacing w:after="0"/>
        <w:rPr>
          <w:rFonts w:cs="Times New Roman"/>
        </w:rPr>
      </w:pPr>
      <w:r w:rsidRPr="00B87F52">
        <w:rPr>
          <w:rFonts w:cs="Times New Roman"/>
        </w:rPr>
        <w:t>Ajánlás a szakmai képzés lebonyolításához szükséges további eszközökre és felszerelésekre: Nincs.</w:t>
      </w:r>
    </w:p>
    <w:p w14:paraId="631C4C29" w14:textId="77777777" w:rsidR="004F6765" w:rsidRPr="00B87F52" w:rsidRDefault="004F6765" w:rsidP="000B5E9D">
      <w:pPr>
        <w:spacing w:after="0"/>
        <w:rPr>
          <w:rFonts w:cs="Times New Roman"/>
        </w:rPr>
      </w:pPr>
    </w:p>
    <w:p w14:paraId="4FA2AF30" w14:textId="77777777" w:rsidR="00FB273F" w:rsidRPr="00B87F52" w:rsidRDefault="00FB273F" w:rsidP="00FB273F">
      <w:pPr>
        <w:spacing w:after="0"/>
        <w:rPr>
          <w:rFonts w:cs="Times New Roman"/>
        </w:rPr>
      </w:pPr>
    </w:p>
    <w:p w14:paraId="2F27ACAA" w14:textId="77777777" w:rsidR="00FB273F" w:rsidRPr="00B87F52" w:rsidRDefault="00FB273F" w:rsidP="00FB273F">
      <w:p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V. </w:t>
      </w:r>
      <w:proofErr w:type="gramStart"/>
      <w:r w:rsidRPr="00B87F52">
        <w:rPr>
          <w:rFonts w:cs="Times New Roman"/>
          <w:b/>
        </w:rPr>
        <w:t>A</w:t>
      </w:r>
      <w:proofErr w:type="gramEnd"/>
      <w:r w:rsidRPr="00B87F52">
        <w:rPr>
          <w:rFonts w:cs="Times New Roman"/>
          <w:b/>
        </w:rPr>
        <w:t xml:space="preserve"> szakképesítés óraterve nappali rendszerű oktatásra</w:t>
      </w:r>
    </w:p>
    <w:p w14:paraId="2017C2A3" w14:textId="77777777" w:rsidR="00FB273F" w:rsidRPr="00B87F52" w:rsidRDefault="00FB273F" w:rsidP="00FB273F">
      <w:pPr>
        <w:spacing w:after="0"/>
        <w:rPr>
          <w:rFonts w:cs="Times New Roman"/>
        </w:rPr>
      </w:pPr>
    </w:p>
    <w:p w14:paraId="4A92A8A0" w14:textId="77777777" w:rsidR="00FB273F" w:rsidRPr="00B87F52" w:rsidRDefault="00FB273F" w:rsidP="00FB273F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A </w:t>
      </w:r>
      <w:r w:rsidR="00E50FE4" w:rsidRPr="00B87F52">
        <w:rPr>
          <w:rFonts w:cs="Times New Roman"/>
        </w:rPr>
        <w:t>szakgimnázium</w:t>
      </w:r>
      <w:r w:rsidRPr="00B87F52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B87F52">
        <w:rPr>
          <w:rFonts w:cs="Times New Roman"/>
        </w:rPr>
        <w:t>szakgimnázium</w:t>
      </w:r>
      <w:r w:rsidRPr="00B87F52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B87F52">
        <w:rPr>
          <w:rFonts w:cs="Times New Roman"/>
        </w:rPr>
        <w:t>szakgimnázium</w:t>
      </w:r>
      <w:r w:rsidRPr="00B87F52">
        <w:rPr>
          <w:rFonts w:cs="Times New Roman"/>
        </w:rPr>
        <w:t>i szakmai tantárgyainak tartalmával, összes óraszámával.</w:t>
      </w:r>
    </w:p>
    <w:p w14:paraId="775BF1EA" w14:textId="77777777" w:rsidR="00820131" w:rsidRPr="00B87F52" w:rsidRDefault="00820131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1D5C9E83" w14:textId="77777777" w:rsidR="00FB273F" w:rsidRPr="00B87F52" w:rsidRDefault="00FB273F" w:rsidP="00FB273F">
      <w:pPr>
        <w:spacing w:after="0"/>
        <w:rPr>
          <w:rFonts w:cs="Times New Roman"/>
        </w:rPr>
      </w:pPr>
    </w:p>
    <w:p w14:paraId="0539CEDA" w14:textId="77777777" w:rsidR="008B01A2" w:rsidRPr="00B87F52" w:rsidRDefault="00E50FE4" w:rsidP="00FB273F">
      <w:pPr>
        <w:spacing w:after="0"/>
        <w:rPr>
          <w:rFonts w:cs="Times New Roman"/>
        </w:rPr>
      </w:pPr>
      <w:r w:rsidRPr="00B87F52">
        <w:rPr>
          <w:rFonts w:cs="Times New Roman"/>
        </w:rPr>
        <w:t>Szakgimnázium</w:t>
      </w:r>
      <w:r w:rsidR="00FB273F" w:rsidRPr="00B87F52">
        <w:rPr>
          <w:rFonts w:cs="Times New Roman"/>
        </w:rPr>
        <w:t>i képzés esetén a heti és éves szakmai óraszámok:</w:t>
      </w:r>
    </w:p>
    <w:p w14:paraId="15C12AB5" w14:textId="77777777" w:rsidR="002C6866" w:rsidRPr="00B87F52" w:rsidRDefault="002C6866" w:rsidP="002C6866">
      <w:pPr>
        <w:spacing w:after="0"/>
        <w:rPr>
          <w:rFonts w:cs="Times New Roman"/>
          <w:szCs w:val="24"/>
        </w:rPr>
      </w:pPr>
    </w:p>
    <w:p w14:paraId="2E902D5C" w14:textId="77777777" w:rsidR="002C6866" w:rsidRPr="00B87F5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B87F52" w:rsidRPr="00B87F52" w14:paraId="3FB225A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28E076" w14:textId="77777777" w:rsidR="002C6866" w:rsidRPr="00B87F5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7F7FD" w14:textId="77777777" w:rsidR="002C6866" w:rsidRPr="00B87F5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319F1E" w14:textId="77777777" w:rsidR="002C6866" w:rsidRPr="00B87F5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 xml:space="preserve">éves óraszám </w:t>
            </w:r>
          </w:p>
        </w:tc>
      </w:tr>
      <w:tr w:rsidR="00B87F52" w:rsidRPr="00B87F52" w14:paraId="42F50BB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5A6243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7876D7" w14:textId="77777777" w:rsidR="002C6866" w:rsidRPr="00B87F5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8</w:t>
            </w:r>
            <w:r w:rsidR="002C6866" w:rsidRPr="00B87F5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73C90F" w14:textId="77777777" w:rsidR="002C6866" w:rsidRPr="00B87F5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288</w:t>
            </w:r>
            <w:r w:rsidR="002C6866" w:rsidRPr="00B87F52">
              <w:rPr>
                <w:rFonts w:cs="Times New Roman"/>
              </w:rPr>
              <w:t xml:space="preserve"> óra/év</w:t>
            </w:r>
          </w:p>
        </w:tc>
      </w:tr>
      <w:tr w:rsidR="00B87F52" w:rsidRPr="00B87F52" w14:paraId="5C112B9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CEEEA0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A56218" w14:textId="77777777" w:rsidR="002C6866" w:rsidRPr="00B87F5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B0F0C2" w14:textId="77777777" w:rsidR="002C6866" w:rsidRPr="00B87F5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432 óra/év</w:t>
            </w:r>
          </w:p>
        </w:tc>
      </w:tr>
      <w:tr w:rsidR="00B87F52" w:rsidRPr="00B87F52" w14:paraId="3F7CA31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C286B8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B87F52">
              <w:rPr>
                <w:rFonts w:cs="Times New Roman"/>
              </w:rPr>
              <w:t>Ögy</w:t>
            </w:r>
            <w:proofErr w:type="spellEnd"/>
            <w:r w:rsidRPr="00B87F52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6F72A" w14:textId="77777777" w:rsidR="002C6866" w:rsidRPr="00B87F5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34FA8C" w14:textId="77777777" w:rsidR="002C6866" w:rsidRPr="00B87F5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140 óra</w:t>
            </w:r>
          </w:p>
        </w:tc>
      </w:tr>
      <w:tr w:rsidR="00B87F52" w:rsidRPr="00B87F52" w14:paraId="55E20A1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89F8E9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1EBBAA" w14:textId="77777777" w:rsidR="002C6866" w:rsidRPr="00B87F5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11</w:t>
            </w:r>
            <w:r w:rsidR="002C6866" w:rsidRPr="00B87F5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124B5E" w14:textId="77777777" w:rsidR="002C6866" w:rsidRPr="00B87F5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396</w:t>
            </w:r>
            <w:r w:rsidR="002C6866" w:rsidRPr="00B87F52">
              <w:rPr>
                <w:rFonts w:cs="Times New Roman"/>
              </w:rPr>
              <w:t xml:space="preserve"> óra/év</w:t>
            </w:r>
          </w:p>
        </w:tc>
      </w:tr>
      <w:tr w:rsidR="00B87F52" w:rsidRPr="00B87F52" w14:paraId="17E68CB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AB3135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B87F52">
              <w:rPr>
                <w:rFonts w:cs="Times New Roman"/>
              </w:rPr>
              <w:t>Ögy</w:t>
            </w:r>
            <w:proofErr w:type="spellEnd"/>
            <w:r w:rsidRPr="00B87F52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8BB850" w14:textId="77777777" w:rsidR="002C6866" w:rsidRPr="00B87F5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2AAAC7" w14:textId="77777777" w:rsidR="002C6866" w:rsidRPr="00B87F5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140 óra</w:t>
            </w:r>
          </w:p>
        </w:tc>
      </w:tr>
      <w:tr w:rsidR="00B87F52" w:rsidRPr="00B87F52" w14:paraId="72A78C3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B0AB56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A9C2D4" w14:textId="77777777" w:rsidR="002C6866" w:rsidRPr="00B87F52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12</w:t>
            </w:r>
            <w:r w:rsidR="002C6866" w:rsidRPr="00B87F52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A42EE2" w14:textId="77777777" w:rsidR="002C6866" w:rsidRPr="00B87F5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372</w:t>
            </w:r>
            <w:r w:rsidR="002C6866" w:rsidRPr="00B87F52">
              <w:rPr>
                <w:rFonts w:cs="Times New Roman"/>
              </w:rPr>
              <w:t xml:space="preserve"> óra/év</w:t>
            </w:r>
          </w:p>
        </w:tc>
      </w:tr>
      <w:tr w:rsidR="00B87F52" w:rsidRPr="00B87F52" w14:paraId="3941BC4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BAD3FA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62E813" w14:textId="77777777" w:rsidR="002C6866" w:rsidRPr="00B87F5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6DFAF6" w14:textId="77777777" w:rsidR="002C6866" w:rsidRPr="00B87F52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961 óra/év</w:t>
            </w:r>
          </w:p>
        </w:tc>
      </w:tr>
      <w:tr w:rsidR="002C6866" w:rsidRPr="00B87F52" w14:paraId="71E965CF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E1EFCD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B961CA" w14:textId="77777777" w:rsidR="002C6866" w:rsidRPr="00B87F52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272</w:t>
            </w:r>
            <w:r w:rsidR="002C6866" w:rsidRPr="00B87F52">
              <w:rPr>
                <w:rFonts w:cs="Times New Roman"/>
              </w:rPr>
              <w:t>9 óra</w:t>
            </w:r>
          </w:p>
        </w:tc>
      </w:tr>
    </w:tbl>
    <w:p w14:paraId="21F3B7D4" w14:textId="77777777" w:rsidR="002C6866" w:rsidRPr="00B87F52" w:rsidRDefault="002C6866" w:rsidP="002C6866">
      <w:pPr>
        <w:spacing w:after="0"/>
        <w:rPr>
          <w:rFonts w:cs="Times New Roman"/>
          <w:szCs w:val="24"/>
        </w:rPr>
      </w:pPr>
    </w:p>
    <w:p w14:paraId="1DDFFCC9" w14:textId="77777777" w:rsidR="002C6866" w:rsidRPr="00B87F52" w:rsidRDefault="002C6866" w:rsidP="002C6866">
      <w:pPr>
        <w:spacing w:after="0"/>
        <w:rPr>
          <w:rFonts w:cs="Times New Roman"/>
        </w:rPr>
      </w:pPr>
      <w:r w:rsidRPr="00B87F52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34F16A69" w14:textId="77777777" w:rsidR="002C6866" w:rsidRPr="00B87F52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B87F52" w:rsidRPr="00B87F52" w14:paraId="0BAD510E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8C0B3F" w14:textId="77777777" w:rsidR="002C6866" w:rsidRPr="00B87F5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984635" w14:textId="77777777" w:rsidR="002C6866" w:rsidRPr="00B87F5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CA1C52" w14:textId="77777777" w:rsidR="002C6866" w:rsidRPr="00B87F52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 xml:space="preserve">éves óraszám </w:t>
            </w:r>
          </w:p>
        </w:tc>
      </w:tr>
      <w:tr w:rsidR="00B87F52" w:rsidRPr="00B87F52" w14:paraId="3E6C142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0B42B5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ACB35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228598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1116 óra/év</w:t>
            </w:r>
          </w:p>
        </w:tc>
      </w:tr>
      <w:tr w:rsidR="00B87F52" w:rsidRPr="00B87F52" w14:paraId="7E17BEE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4DE047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B87F52">
              <w:rPr>
                <w:rFonts w:cs="Times New Roman"/>
              </w:rPr>
              <w:t>Ögy</w:t>
            </w:r>
            <w:proofErr w:type="spellEnd"/>
            <w:r w:rsidRPr="00B87F52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A1E1E7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643A26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160 óra</w:t>
            </w:r>
          </w:p>
        </w:tc>
      </w:tr>
      <w:tr w:rsidR="00B87F52" w:rsidRPr="00B87F52" w14:paraId="01B48735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03DB44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FFABD3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6F9BB1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961 óra/év</w:t>
            </w:r>
          </w:p>
        </w:tc>
      </w:tr>
      <w:tr w:rsidR="00B87F52" w:rsidRPr="00B87F52" w14:paraId="3451E239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3AEAF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412C6B" w14:textId="77777777" w:rsidR="002C6866" w:rsidRPr="00B87F52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87F52">
              <w:rPr>
                <w:rFonts w:cs="Times New Roman"/>
              </w:rPr>
              <w:t>2237 óra</w:t>
            </w:r>
          </w:p>
        </w:tc>
      </w:tr>
    </w:tbl>
    <w:p w14:paraId="44607BB3" w14:textId="77777777" w:rsidR="002C6866" w:rsidRPr="00B87F52" w:rsidRDefault="002C6866" w:rsidP="002C6866">
      <w:pPr>
        <w:spacing w:after="0"/>
        <w:rPr>
          <w:rFonts w:cs="Times New Roman"/>
          <w:szCs w:val="24"/>
        </w:rPr>
      </w:pPr>
    </w:p>
    <w:p w14:paraId="44765772" w14:textId="77777777" w:rsidR="00876453" w:rsidRPr="00B87F52" w:rsidRDefault="001F08AF" w:rsidP="000B5E9D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(A kizárólag 13-14. évfolyamon megszervezett képzésben, illetve a </w:t>
      </w:r>
      <w:r w:rsidR="00E50FE4" w:rsidRPr="00B87F52">
        <w:rPr>
          <w:rFonts w:cs="Times New Roman"/>
        </w:rPr>
        <w:t>szakgimnázium</w:t>
      </w:r>
      <w:r w:rsidRPr="00B87F52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0B058CF4" w14:textId="77777777" w:rsidR="00CB484D" w:rsidRPr="00B87F52" w:rsidRDefault="00CB484D" w:rsidP="000B5E9D">
      <w:pPr>
        <w:spacing w:after="0"/>
        <w:rPr>
          <w:rFonts w:cs="Times New Roman"/>
        </w:rPr>
        <w:sectPr w:rsidR="00CB484D" w:rsidRPr="00B87F5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EFD2CA0" w14:textId="77777777" w:rsidR="00CB484D" w:rsidRPr="00B87F52" w:rsidRDefault="00CB484D" w:rsidP="00CB484D">
      <w:pPr>
        <w:spacing w:after="0"/>
        <w:jc w:val="center"/>
        <w:rPr>
          <w:rFonts w:cs="Times New Roman"/>
        </w:rPr>
      </w:pPr>
      <w:r w:rsidRPr="00B87F52">
        <w:rPr>
          <w:rFonts w:cs="Times New Roman"/>
        </w:rPr>
        <w:lastRenderedPageBreak/>
        <w:t>1. számú táblázat</w:t>
      </w:r>
    </w:p>
    <w:p w14:paraId="01A5FAFA" w14:textId="77777777" w:rsidR="008B01A2" w:rsidRPr="00B87F52" w:rsidRDefault="00CB484D" w:rsidP="00CB484D">
      <w:pPr>
        <w:spacing w:after="0"/>
        <w:jc w:val="center"/>
        <w:rPr>
          <w:rFonts w:cs="Times New Roman"/>
          <w:b/>
        </w:rPr>
      </w:pPr>
      <w:r w:rsidRPr="00B87F52">
        <w:rPr>
          <w:rFonts w:cs="Times New Roman"/>
          <w:b/>
        </w:rPr>
        <w:t>A szakmai követelménymodulokhoz rendelt tantárgyak heti óraszáma évfolyamonként</w:t>
      </w:r>
    </w:p>
    <w:p w14:paraId="5799FE3E" w14:textId="77777777" w:rsidR="00420CA2" w:rsidRPr="00B87F52" w:rsidRDefault="00420CA2" w:rsidP="000B5E9D">
      <w:pPr>
        <w:spacing w:after="0"/>
        <w:rPr>
          <w:rFonts w:cs="Times New Roman"/>
        </w:rPr>
      </w:pPr>
    </w:p>
    <w:p w14:paraId="49BB7DEB" w14:textId="77777777" w:rsidR="00752ECD" w:rsidRPr="00B87F52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00"/>
        <w:gridCol w:w="500"/>
        <w:gridCol w:w="472"/>
        <w:gridCol w:w="472"/>
        <w:gridCol w:w="556"/>
        <w:gridCol w:w="500"/>
        <w:gridCol w:w="500"/>
      </w:tblGrid>
      <w:tr w:rsidR="00B87F52" w:rsidRPr="00B87F52" w14:paraId="3765AA42" w14:textId="77777777" w:rsidTr="00B87F52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062E8E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3194A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C5E18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0E1FC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89026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D263A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E98F0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C5AB0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E22C8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B87F52" w:rsidRPr="00B87F52" w14:paraId="0ED033AE" w14:textId="77777777" w:rsidTr="00B87F52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524165E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31EEB35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2D6316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D6E9C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77A9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B457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9B9E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3E1171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E2EE8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A679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1585CE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94D57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D7D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A17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54DA25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FE261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C977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0879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A8A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B87F52" w:rsidRPr="00B87F52" w14:paraId="589E51D9" w14:textId="77777777" w:rsidTr="00B87F52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45B4AD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D52EF8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11BBC4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B6358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D4093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232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3AF8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14:paraId="14599B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CB554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36720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0661AE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6C739C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37F1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7F2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977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20,5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59E3D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2A7B2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68056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841B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EFA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20,5</w:t>
            </w:r>
          </w:p>
        </w:tc>
      </w:tr>
      <w:tr w:rsidR="00B87F52" w:rsidRPr="00B87F52" w14:paraId="3385DFA9" w14:textId="77777777" w:rsidTr="00B87F52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4CB6E2D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F288F3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720A432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EBE64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7,5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14:paraId="3926BF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88" w:type="dxa"/>
            <w:vMerge/>
            <w:vAlign w:val="center"/>
            <w:hideMark/>
          </w:tcPr>
          <w:p w14:paraId="1E82753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0DD705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vMerge/>
            <w:vAlign w:val="center"/>
            <w:hideMark/>
          </w:tcPr>
          <w:p w14:paraId="0D00FFF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A6832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A65F9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052047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27,5</w:t>
            </w:r>
          </w:p>
        </w:tc>
        <w:tc>
          <w:tcPr>
            <w:tcW w:w="556" w:type="dxa"/>
            <w:vMerge/>
            <w:vAlign w:val="center"/>
            <w:hideMark/>
          </w:tcPr>
          <w:p w14:paraId="42615B2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BF365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B87F52" w:rsidRPr="00B87F52" w14:paraId="6C72E852" w14:textId="77777777" w:rsidTr="00B87F52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1E2158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961ED8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CE176E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09B84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93A54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DC1A1D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6B52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4BFA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5C533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947EB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2399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BB616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389F6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ED4C3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DB6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2F8ED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2BCA6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4BD2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9D5FC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672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0C0D5284" w14:textId="77777777" w:rsidTr="00B87F52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0F47738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326AF1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E1905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103B6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67189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CA5D5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EB6A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6C35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C4693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A9C74F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3F2F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612BA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77990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DB77B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20C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0B8515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A149E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19A9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795BB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FBC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3A94131E" w14:textId="77777777" w:rsidTr="00B87F52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623387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03A150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F44B7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A3633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641E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7F51D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6F2C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15F8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2E687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0EF6A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CA71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065E5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0140B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C18E8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A3B7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DBDC4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4281C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EB3D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8A1D8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81C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3CE566D7" w14:textId="77777777" w:rsidTr="00B87F5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DAE33B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041C0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BB3F2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7501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0D7A7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C4E5B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2609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3B7E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873F5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39FA0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CBE2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1B833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29F58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6247E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8C9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F04CB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5FDBC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23B8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F7CB2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E81E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78D9BC73" w14:textId="77777777" w:rsidTr="00B87F5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7A7150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FDDAB7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07E7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562D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D27CD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AFA81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4A80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31B2D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DA740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450C0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F9051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4464C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7FD4C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B7870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153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49125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F5FB5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B6F3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6BB0C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B95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3395C5E9" w14:textId="77777777" w:rsidTr="00B87F52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541F873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893BB3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6825C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23343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3AC36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0A566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61011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74C8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34CC4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310AB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87A4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BB5F7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DE52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21FCF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62C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FC997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3C383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A4EA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7D285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F78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6B5FC639" w14:textId="77777777" w:rsidTr="00B87F5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3D6432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iameretek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DDA076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05AE0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95105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46DF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DFA20B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C63B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E5F6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B2B3A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48101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2CE0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8A18F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90C95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2DE65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06E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ABDA3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82CFF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50F5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9DCCE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8C87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00070281" w14:textId="77777777" w:rsidTr="00B87F5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4446F6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7244B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AC3F8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28D6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B5EC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62DCF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681D3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9736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D0A66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31326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A62F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274AA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0CA53E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D0139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BB8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3BB04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8B3F3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9A1C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54FFC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228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182F903C" w14:textId="77777777" w:rsidTr="00B87F5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7F7BC5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6015F9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DBE54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9BF17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F6F3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6E0DF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FBC3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897E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9CD31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FF3AA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EEF8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7AD84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6C2D9A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C23EF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9A3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BF536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9449F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A51E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1A0F7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549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4FF7039C" w14:textId="77777777" w:rsidTr="00B87F5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3BD055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581E51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33F90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8A7DC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AD2F0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96BA7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0F90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245B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FEA1A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30E65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4FDC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4D11C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52C3F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D93F6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7531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AF5ED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794E1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8964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2F344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49FE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1DB1D4FB" w14:textId="77777777" w:rsidTr="00B87F5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252555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BA079A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6685C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A425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03F77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DD6F3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48B5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77CB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8CB3E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83010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04F4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4309E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3639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33E61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FA4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39A8A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AB3BF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BE0C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1EB4D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AAC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6C2BC59F" w14:textId="77777777" w:rsidTr="00B87F5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A44591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B1A417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94D32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8866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DF0E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03CBC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244F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1471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44048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117D0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9502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49C0C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1A36A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54587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3CB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0558F4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D6799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75A8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EC4FE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6F1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75829C5C" w14:textId="77777777" w:rsidTr="00B87F52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E2933B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DB13AD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32AF1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177A4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DBD1C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D0C36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8A4F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2547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A2CC2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22D2E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53C0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A04A0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8CB7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758E0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FEE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36B7F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E18B4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D215F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AA1F2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050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3411998E" w14:textId="77777777" w:rsidTr="00B87F5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EB56E2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14ED9C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9068A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AF49D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44F1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0E1DB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9E01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B056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AEF5E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C0EC6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EB48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65AA2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E082F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B1167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45A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8C73E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EBEAB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BEB6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66F7E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264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3E473F72" w14:textId="77777777" w:rsidTr="00B87F5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23CBEE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F7416A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395FF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C685A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A6A29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5C54C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09A4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EE6B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6ACBD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BEEA4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2A9E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70B49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20F7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6C3A5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1A5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C3086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CAC53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0FF5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1376B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7C1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47628362" w14:textId="77777777" w:rsidTr="00B87F52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E59C18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11221-16 Alapápolás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462D61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EBD61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24A41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C5817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5050F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1F15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7B52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B0CA6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F68A6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CDF8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4C560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30139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10E22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0DB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12465B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C5F3C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919F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9A9FD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DBA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4372CBE9" w14:textId="77777777" w:rsidTr="00B87F52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957100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C0EDD0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142DC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D1389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18B04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D2ABD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A5A1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2FC7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00BAD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B0C2B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EE58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EBC34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547C3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D1227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033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784D2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D923C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248F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BB4C2E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560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71590038" w14:textId="77777777" w:rsidTr="00B87F5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6058E3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E2D0B3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1147B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9D67A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13D8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86D1E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34F5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B8D2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47372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BFC60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03A4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2CD74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F009E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5C311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074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5F63D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29CF0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B5DA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07B86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4A2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387C6250" w14:textId="77777777" w:rsidTr="00B87F5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E6A531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0025ED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5FC3A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84D46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9FBE5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654F4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2F13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FD01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11D13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384EA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2FE8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1FA46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973CE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AC5D9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D49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131B4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AF81E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BFAB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3307B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8E5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7E0AB467" w14:textId="77777777" w:rsidTr="00B87F5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6D459A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B8107A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01083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483C9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CF7FC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96583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7C5F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5D0A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86615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F4712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9B9B1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09AC9E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4094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18867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406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4B3EB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55543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160C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FE770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667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66308763" w14:textId="77777777" w:rsidR="00B87F52" w:rsidRDefault="00B87F52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364"/>
        <w:gridCol w:w="636"/>
        <w:gridCol w:w="500"/>
        <w:gridCol w:w="500"/>
        <w:gridCol w:w="472"/>
        <w:gridCol w:w="472"/>
        <w:gridCol w:w="556"/>
        <w:gridCol w:w="500"/>
        <w:gridCol w:w="500"/>
      </w:tblGrid>
      <w:tr w:rsidR="00B87F52" w:rsidRPr="00B87F52" w14:paraId="5F99B07D" w14:textId="77777777" w:rsidTr="00B87F52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BB7DD35" w14:textId="2CF24AE9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11166-16 Sürgősségi betegellátás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7AE3BF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Oxiológia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3EE9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296F9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EB75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143E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BA10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2413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F1356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3EEE0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3637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0ED14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23558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3954F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1DCA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BFFD4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07C6F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BC9A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E740F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75F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387D81FC" w14:textId="77777777" w:rsidTr="00B87F52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2614867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C76B7D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Csecsemő és gyermekgyógyászati </w:t>
            </w: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oxiológia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1780A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532D9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AC22D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63C9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36C8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A5D2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978E8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E8279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7669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FB4A4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29A0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80F6D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AED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F7843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3BC49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6B1E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D7EAF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863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5A4C3B20" w14:textId="77777777" w:rsidTr="00B87F5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1F076A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104401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Szülészet-nőgyógyászati </w:t>
            </w: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oxiológia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B1C0D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E2E4D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5BFE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12EE5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20E4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DEFE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4D162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FCDAE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BEE7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6D3EB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AF2F2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538C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23A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EFFF8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CDAC7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1A26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64232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02E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56393AC6" w14:textId="77777777" w:rsidTr="00B87F5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398512A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129EE0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Toxicologia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09C8B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0B115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481B3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EE310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0CF0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6D4C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30FCC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0191A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1ED65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010E7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7E85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7DCC3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D4A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961B4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44627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5BAC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1EBAE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4C9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7AB39832" w14:textId="77777777" w:rsidTr="00B87F5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C90AAB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4F2718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Tömeges baleset - katasztrófa ellátás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3F9CD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15F3D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DCBBB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BEF91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BDB4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BE60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A7E93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4F118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361D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71478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75627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F2DF4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95C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50CA2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0CD05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4F76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78363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D02D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10EF3DFC" w14:textId="77777777" w:rsidTr="00B87F52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6E2B40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221E9D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Sürgősségi ellátás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A1450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85085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10EF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B097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BF3C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7CEE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BDA19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90C88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CE8D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0E1D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B823F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EC66C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2F7D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1E477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4B760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10F0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6E649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16E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16,5</w:t>
            </w:r>
          </w:p>
        </w:tc>
      </w:tr>
      <w:tr w:rsidR="00B87F52" w:rsidRPr="00B87F52" w14:paraId="52B0E6EC" w14:textId="77777777" w:rsidTr="00B87F52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529B84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11165-16 Mentéstechnika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C902DF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Mentéstechnika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23FA4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E898D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E05D1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0337A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DC74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802A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CED68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AE0D4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4CB2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F6383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7C197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D023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7AD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FBE54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3C833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6DDA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B5C73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65A3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6DEDCC76" w14:textId="77777777" w:rsidTr="00B87F52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797C2E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11164-16 Logisztika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41BEEB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Betegszállítás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EA250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3ECA8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FC77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87E69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A0BE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A76E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33CBD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C3154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8038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0F15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AA800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A3360D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7AE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77E7D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AAED1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A1B2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948AA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DEC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153FABA8" w14:textId="77777777" w:rsidTr="00B87F5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6C9A9F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189BC7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Irányítás tantárgy 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C0F54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31E33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89FCD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59E5F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B965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78E4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ED86C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FC34B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228B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24082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FE0F8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4A3F9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5B8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37F73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B85A0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6DCA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EEBF8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F32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87F52" w:rsidRPr="00B87F52" w14:paraId="43E4B9D6" w14:textId="77777777" w:rsidTr="00B87F52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6A919E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54324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Logisztikai gyakorlatok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91AF2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9D3A8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F5F8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24540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DA9E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EEFD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19007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8FA3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7FFB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AD2F3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9E61A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B9A57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673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D3AA7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E42BB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0EF2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57676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5E8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07DB3EF0" w14:textId="77777777" w:rsidTr="0096219C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6EC6CA63" w14:textId="77777777" w:rsidR="00B87F52" w:rsidRPr="00B87F52" w:rsidRDefault="00B87F52" w:rsidP="009621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B4F279B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AF5807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FD0BB8B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5B78369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392AA8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26753B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66C1833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BE9261B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67C1E2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985E07B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0019F4F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9495E43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1EB88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AA5AD48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0F553CA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9C1B70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5D5743A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8950F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4525C032" w14:textId="77777777" w:rsidR="006F5812" w:rsidRPr="00B87F52" w:rsidRDefault="006F5812" w:rsidP="000B5E9D">
      <w:pPr>
        <w:spacing w:after="0"/>
        <w:rPr>
          <w:rFonts w:cs="Times New Roman"/>
        </w:rPr>
      </w:pPr>
    </w:p>
    <w:p w14:paraId="544B287D" w14:textId="77777777" w:rsidR="00CB484D" w:rsidRPr="00B87F52" w:rsidRDefault="00CB484D" w:rsidP="00CB484D">
      <w:pPr>
        <w:spacing w:after="0"/>
        <w:rPr>
          <w:rFonts w:cs="Times New Roman"/>
        </w:rPr>
      </w:pPr>
      <w:r w:rsidRPr="00B87F52">
        <w:rPr>
          <w:rFonts w:cs="Times New Roman"/>
        </w:rPr>
        <w:t>A</w:t>
      </w:r>
      <w:r w:rsidR="006F5812" w:rsidRPr="00B87F52">
        <w:rPr>
          <w:rFonts w:cs="Times New Roman"/>
        </w:rPr>
        <w:t xml:space="preserve"> kerettanterv szakmai tartalma –</w:t>
      </w:r>
      <w:r w:rsidRPr="00B87F52">
        <w:rPr>
          <w:rFonts w:cs="Times New Roman"/>
        </w:rPr>
        <w:t xml:space="preserve"> a szakképzésről szóló 2011. évi CLXXXVII. törvény 8.</w:t>
      </w:r>
      <w:r w:rsidR="006F5812" w:rsidRPr="00B87F52">
        <w:rPr>
          <w:rFonts w:cs="Times New Roman"/>
        </w:rPr>
        <w:t>§ (5) bekezdésének megfelelően –</w:t>
      </w:r>
      <w:r w:rsidRPr="00B87F52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625D1395" w14:textId="77777777" w:rsidR="00CB484D" w:rsidRPr="00B87F52" w:rsidRDefault="00CB484D" w:rsidP="00CB484D">
      <w:pPr>
        <w:spacing w:after="0"/>
        <w:rPr>
          <w:rFonts w:cs="Times New Roman"/>
        </w:rPr>
      </w:pPr>
      <w:r w:rsidRPr="00B87F52">
        <w:rPr>
          <w:rFonts w:cs="Times New Roman"/>
        </w:rPr>
        <w:t>Az időkeret fennmaradó részének (szabadsáv) szakmai tartalmáról a szakképző iskola szakmai programjában kell rendelkezni.</w:t>
      </w:r>
    </w:p>
    <w:p w14:paraId="27C5229B" w14:textId="77777777" w:rsidR="00CB484D" w:rsidRPr="00B87F52" w:rsidRDefault="00CB484D" w:rsidP="00CB484D">
      <w:pPr>
        <w:spacing w:after="0"/>
        <w:rPr>
          <w:rFonts w:cs="Times New Roman"/>
        </w:rPr>
      </w:pPr>
    </w:p>
    <w:p w14:paraId="50CD683A" w14:textId="77777777" w:rsidR="00420CA2" w:rsidRPr="00B87F52" w:rsidRDefault="00CB484D" w:rsidP="00CB484D">
      <w:pPr>
        <w:spacing w:after="0"/>
        <w:rPr>
          <w:rFonts w:cs="Times New Roman"/>
        </w:rPr>
      </w:pPr>
      <w:r w:rsidRPr="00B87F5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32463B1" w14:textId="77777777" w:rsidR="00CB484D" w:rsidRPr="00B87F52" w:rsidRDefault="00CB484D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56116959" w14:textId="77777777" w:rsidR="00CB484D" w:rsidRPr="00B87F52" w:rsidRDefault="00CB484D" w:rsidP="00CB484D">
      <w:pPr>
        <w:spacing w:after="0"/>
        <w:jc w:val="center"/>
        <w:rPr>
          <w:rFonts w:cs="Times New Roman"/>
        </w:rPr>
      </w:pPr>
      <w:r w:rsidRPr="00B87F52">
        <w:rPr>
          <w:rFonts w:cs="Times New Roman"/>
        </w:rPr>
        <w:lastRenderedPageBreak/>
        <w:t>2. számú táblázat</w:t>
      </w:r>
    </w:p>
    <w:p w14:paraId="75035279" w14:textId="77777777" w:rsidR="00420CA2" w:rsidRPr="00B87F52" w:rsidRDefault="00CB484D" w:rsidP="00CB484D">
      <w:pPr>
        <w:spacing w:after="0"/>
        <w:jc w:val="center"/>
        <w:rPr>
          <w:rFonts w:cs="Times New Roman"/>
          <w:b/>
        </w:rPr>
      </w:pPr>
      <w:r w:rsidRPr="00B87F52">
        <w:rPr>
          <w:rFonts w:cs="Times New Roman"/>
          <w:b/>
        </w:rPr>
        <w:t>A szakmai követelménymodulokhoz rendelt tantárgyak és témakörök óraszáma évfolyamonként</w:t>
      </w:r>
    </w:p>
    <w:p w14:paraId="1B7FCF51" w14:textId="77777777" w:rsidR="00420CA2" w:rsidRPr="00B87F52" w:rsidRDefault="00420CA2" w:rsidP="000B5E9D">
      <w:pPr>
        <w:spacing w:after="0"/>
        <w:rPr>
          <w:rFonts w:cs="Times New Roman"/>
        </w:rPr>
      </w:pPr>
    </w:p>
    <w:p w14:paraId="11410483" w14:textId="77777777" w:rsidR="006F5812" w:rsidRPr="00B87F52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87F52" w:rsidRPr="00B87F52" w14:paraId="53B6CFC5" w14:textId="77777777" w:rsidTr="00B87F52">
        <w:trPr>
          <w:trHeight w:val="1065"/>
          <w:jc w:val="center"/>
        </w:trPr>
        <w:tc>
          <w:tcPr>
            <w:tcW w:w="2489" w:type="dxa"/>
            <w:gridSpan w:val="2"/>
            <w:vMerge w:val="restart"/>
            <w:shd w:val="clear" w:color="auto" w:fill="auto"/>
            <w:vAlign w:val="center"/>
            <w:hideMark/>
          </w:tcPr>
          <w:p w14:paraId="749D89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89" w:type="dxa"/>
            <w:vMerge w:val="restart"/>
            <w:shd w:val="clear" w:color="auto" w:fill="auto"/>
            <w:vAlign w:val="center"/>
            <w:hideMark/>
          </w:tcPr>
          <w:p w14:paraId="5AAB54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9DD65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3D9BAA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17F2AB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3BA2F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8B2FA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552E4B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81C4A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05075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9A7B9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27445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19754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57FD2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B87F52" w:rsidRPr="00B87F52" w14:paraId="19ABCDB8" w14:textId="77777777" w:rsidTr="00B87F52">
        <w:trPr>
          <w:trHeight w:val="1065"/>
          <w:jc w:val="center"/>
        </w:trPr>
        <w:tc>
          <w:tcPr>
            <w:tcW w:w="2489" w:type="dxa"/>
            <w:gridSpan w:val="2"/>
            <w:vMerge/>
            <w:vAlign w:val="center"/>
            <w:hideMark/>
          </w:tcPr>
          <w:p w14:paraId="274D8E1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9" w:type="dxa"/>
            <w:vMerge/>
            <w:vAlign w:val="center"/>
            <w:hideMark/>
          </w:tcPr>
          <w:p w14:paraId="654FB8F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774A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802B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1FE2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35B6B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AF56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A756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B175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FD89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A230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26D1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D4E7A0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AB6D5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8DF7B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6638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3E0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035E2B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47DB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407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67D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9649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F7C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16B3A6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B87F52" w:rsidRPr="00B87F52" w14:paraId="6A0F6442" w14:textId="77777777" w:rsidTr="00B87F5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6EFFD8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32923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7720C4D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2D2D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3936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FF6D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1EDFD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797ED1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2DF4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0D20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198E1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1956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1629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134CF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1413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20551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124AA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BBE2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20A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4AB05B3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A94E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792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4D9A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128E46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C4D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B514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2CFD4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1952</w:t>
            </w:r>
          </w:p>
        </w:tc>
      </w:tr>
      <w:tr w:rsidR="00B87F52" w:rsidRPr="00B87F52" w14:paraId="5EEDC626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B86283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4C1C9E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89" w:type="dxa"/>
            <w:vMerge/>
            <w:vAlign w:val="center"/>
            <w:hideMark/>
          </w:tcPr>
          <w:p w14:paraId="696C845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31E69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270</w:t>
            </w: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40B5E6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56" w:type="dxa"/>
            <w:vMerge/>
            <w:vAlign w:val="center"/>
            <w:hideMark/>
          </w:tcPr>
          <w:p w14:paraId="1D5A64B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2FD6F2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/>
            <w:vAlign w:val="center"/>
            <w:hideMark/>
          </w:tcPr>
          <w:p w14:paraId="6416D5C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B1373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/>
            <w:vAlign w:val="center"/>
            <w:hideMark/>
          </w:tcPr>
          <w:p w14:paraId="142FCD0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DA1D7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A99C2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FD92F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962</w:t>
            </w:r>
          </w:p>
        </w:tc>
        <w:tc>
          <w:tcPr>
            <w:tcW w:w="700" w:type="dxa"/>
            <w:vMerge/>
            <w:vAlign w:val="center"/>
            <w:hideMark/>
          </w:tcPr>
          <w:p w14:paraId="39FD7AE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C61F2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990</w:t>
            </w:r>
          </w:p>
        </w:tc>
        <w:tc>
          <w:tcPr>
            <w:tcW w:w="500" w:type="dxa"/>
            <w:vMerge/>
            <w:vAlign w:val="center"/>
            <w:hideMark/>
          </w:tcPr>
          <w:p w14:paraId="64AE485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D1B40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962</w:t>
            </w:r>
          </w:p>
        </w:tc>
        <w:tc>
          <w:tcPr>
            <w:tcW w:w="700" w:type="dxa"/>
            <w:vMerge/>
            <w:vAlign w:val="center"/>
            <w:hideMark/>
          </w:tcPr>
          <w:p w14:paraId="698CF05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87F52" w:rsidRPr="00B87F52" w14:paraId="3119EFEF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2D779A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F62809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89" w:type="dxa"/>
            <w:vMerge/>
            <w:vAlign w:val="center"/>
            <w:hideMark/>
          </w:tcPr>
          <w:p w14:paraId="00ECE06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14:paraId="1A6A83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1108 óra (50,3%)</w:t>
            </w:r>
          </w:p>
        </w:tc>
        <w:tc>
          <w:tcPr>
            <w:tcW w:w="700" w:type="dxa"/>
            <w:vMerge/>
            <w:vAlign w:val="center"/>
            <w:hideMark/>
          </w:tcPr>
          <w:p w14:paraId="0352E14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99342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7285B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59807F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31A94F8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475C92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1118 óra (52,9%)</w:t>
            </w:r>
          </w:p>
        </w:tc>
        <w:tc>
          <w:tcPr>
            <w:tcW w:w="700" w:type="dxa"/>
            <w:vMerge/>
            <w:vAlign w:val="center"/>
            <w:hideMark/>
          </w:tcPr>
          <w:p w14:paraId="455A37C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87F52" w:rsidRPr="00B87F52" w14:paraId="17DB1A1B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B16713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70289E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89" w:type="dxa"/>
            <w:vMerge/>
            <w:vAlign w:val="center"/>
            <w:hideMark/>
          </w:tcPr>
          <w:p w14:paraId="77710F7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2" w:type="dxa"/>
            <w:gridSpan w:val="10"/>
            <w:shd w:val="clear" w:color="auto" w:fill="auto"/>
            <w:noWrap/>
            <w:vAlign w:val="center"/>
            <w:hideMark/>
          </w:tcPr>
          <w:p w14:paraId="476C7E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814 óra (49,7%)</w:t>
            </w:r>
          </w:p>
        </w:tc>
        <w:tc>
          <w:tcPr>
            <w:tcW w:w="700" w:type="dxa"/>
            <w:vMerge/>
            <w:vAlign w:val="center"/>
            <w:hideMark/>
          </w:tcPr>
          <w:p w14:paraId="2834A56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B980A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89A7F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5CFE718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55E8A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02CA8F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834 óra (47,1%)</w:t>
            </w:r>
          </w:p>
        </w:tc>
        <w:tc>
          <w:tcPr>
            <w:tcW w:w="700" w:type="dxa"/>
            <w:vMerge/>
            <w:vAlign w:val="center"/>
            <w:hideMark/>
          </w:tcPr>
          <w:p w14:paraId="2FF2FCD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B87F52" w:rsidRPr="00B87F52" w14:paraId="40BDC8BE" w14:textId="77777777" w:rsidTr="00B87F5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4B853F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1DA170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36B17D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31CF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033C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32D11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F585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0610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A14E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4E92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57CD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E6E22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2D9D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F789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55F21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D9E41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17C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763E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0D4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B2A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148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709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6EE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867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724B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B87F52" w:rsidRPr="00B87F52" w14:paraId="7F62732B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BCAE97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26BDFF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3F7BB6C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81F1A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56DA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B09DD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7BF3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4C3E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201C0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83BBC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B364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1272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D1F7B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196D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990FD8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5B1E1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9EA1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99A4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C178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2D42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B59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235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1433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71C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B1F0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1C4E15C0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EE9417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580708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89" w:type="dxa"/>
            <w:vMerge/>
            <w:vAlign w:val="center"/>
            <w:hideMark/>
          </w:tcPr>
          <w:p w14:paraId="3B69DB3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0B7D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D03F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2A00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45FAD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8314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B090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9E5D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63C6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BBAC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DD2D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2216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CC85A9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49441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C678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980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D36F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5D91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0A3E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D05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FCA4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664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B950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6E88A172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AA51F5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AF6BF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89" w:type="dxa"/>
            <w:vMerge/>
            <w:vAlign w:val="center"/>
            <w:hideMark/>
          </w:tcPr>
          <w:p w14:paraId="03CD172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FD1C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3216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A63A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22B51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D018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4E0D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16F14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73CD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A41E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2D81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DB0D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BADD64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033DD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809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F5C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9490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83D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CC1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B0F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7C4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240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C611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37DC4C95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AA6731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E995FA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89" w:type="dxa"/>
            <w:vMerge/>
            <w:vAlign w:val="center"/>
            <w:hideMark/>
          </w:tcPr>
          <w:p w14:paraId="4CF7ECB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4077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2605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B760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FA3E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3B16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CC9BA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0E43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37A1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2895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06DB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11EA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170CFD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E336F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067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D63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C793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950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3AC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DB6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D4BA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E07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4E6D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87F52" w:rsidRPr="00B87F52" w14:paraId="6EC54A50" w14:textId="77777777" w:rsidTr="00B87F5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1972B3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04B685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47EEA6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650F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0C8B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D4716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2C92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F194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9D53B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44A33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9A75E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A910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EA0D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03D2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0A172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CC157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5F0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964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744D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C333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77D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8F6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6CEE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269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97AC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B87F52" w:rsidRPr="00B87F52" w14:paraId="4CE1DE79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1C0CC1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C62268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89" w:type="dxa"/>
            <w:vMerge/>
            <w:vAlign w:val="center"/>
            <w:hideMark/>
          </w:tcPr>
          <w:p w14:paraId="5C6E092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60EE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99A2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2035A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5A2D1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51FC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52F4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81A5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AE8E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9CB7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3ACF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3DFA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CCEA48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8B31C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016B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5B6A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C5A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56E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E7E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3A8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3FA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6AE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7B0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87F52" w:rsidRPr="00B87F52" w14:paraId="319AA84D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020AAF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04A910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89" w:type="dxa"/>
            <w:vMerge/>
            <w:vAlign w:val="center"/>
            <w:hideMark/>
          </w:tcPr>
          <w:p w14:paraId="57A9A8B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B9FD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381D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C771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5828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03CF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B4629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DA1E7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32B6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86DA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7AD4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4268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BC7B3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D08E0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E680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C8D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4B38D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D118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E2D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9ED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765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0D6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21ED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87F52" w:rsidRPr="00B87F52" w14:paraId="202BCE02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537645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10692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89" w:type="dxa"/>
            <w:vMerge/>
            <w:vAlign w:val="center"/>
            <w:hideMark/>
          </w:tcPr>
          <w:p w14:paraId="559F661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1D82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1FE2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4561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CA80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A1A9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E34E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4599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262E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D414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2A72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7320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FB759B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FA89A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02F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AD0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3BE9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E3B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A554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77E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1FED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80D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699F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B87F52" w:rsidRPr="00B87F52" w14:paraId="62843B1D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B8AEA6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5077A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89" w:type="dxa"/>
            <w:vMerge/>
            <w:vAlign w:val="center"/>
            <w:hideMark/>
          </w:tcPr>
          <w:p w14:paraId="490ACE2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94A1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FF40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96503E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52DD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F62CE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25B8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12574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F341B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2C12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CB7B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3B5B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12246E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0661E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5F8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52C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13A3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DFA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8309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C07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068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2DA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D409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B87F52" w:rsidRPr="00B87F52" w14:paraId="25B6B0F5" w14:textId="77777777" w:rsidTr="00B87F52">
        <w:trPr>
          <w:trHeight w:val="72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05DCBE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08E7ED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75A546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8A31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AB82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B0FA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67EBA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BF13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56B1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DF7A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6B7D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B6D0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734B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1196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BBC9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2ACBC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D7D3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78F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DB16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BE7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2A4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98F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F65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33B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B97B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2B96B9A1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CAF716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19E8AC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5A3EF8F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E2F6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0619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FB06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72B7D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7B40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57821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B9F4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DA8C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400B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FAFC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ADB5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422147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77D5E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569D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5C8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4E0B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2D25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DDA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B40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E2B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F63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5AAC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3D536E4B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05C270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A51698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89" w:type="dxa"/>
            <w:vMerge/>
            <w:vAlign w:val="center"/>
            <w:hideMark/>
          </w:tcPr>
          <w:p w14:paraId="204ACFF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1901E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6A1C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C347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8AF6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1D83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4AAA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81AA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8058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D69E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9B6E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E8D3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903B61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6C903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E5EA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094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5200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F2D3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9B6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FF45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C2B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01C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DE0A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2565B591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4BAFAF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3A35F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89" w:type="dxa"/>
            <w:vMerge/>
            <w:vAlign w:val="center"/>
            <w:hideMark/>
          </w:tcPr>
          <w:p w14:paraId="5834F79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0BDB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0240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66BFB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89A1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F5EA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44BA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B3FB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D085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8C19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CBCF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D4D3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17CDC0D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6B53C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795C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97E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C3CFF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D39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D55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574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5691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E9D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8C17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B87F52" w:rsidRPr="00B87F52" w14:paraId="5C59C960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9F34D1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5E2891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89" w:type="dxa"/>
            <w:vMerge/>
            <w:vAlign w:val="center"/>
            <w:hideMark/>
          </w:tcPr>
          <w:p w14:paraId="2EB2D1C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25F0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8702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69CA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9190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6E45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7D42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7E6A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D309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1FFF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909B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987F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A51430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84D56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FADD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AF8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F25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FE25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2FE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DD0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1E3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51F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9CD9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B87F52" w:rsidRPr="00B87F52" w14:paraId="02AE8CDC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B8F5E0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6176A4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89" w:type="dxa"/>
            <w:vMerge/>
            <w:vAlign w:val="center"/>
            <w:hideMark/>
          </w:tcPr>
          <w:p w14:paraId="0B549B3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D3E8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9797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9EFA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EBDD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9D5F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62AF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0568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8BB0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FEC0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3DB2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0316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3895877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7A590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B69D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C46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BD37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07BE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BCF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86C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2EE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90B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1604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B87F52" w:rsidRPr="00B87F52" w14:paraId="50046465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D5E737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80882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7CF33A1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0992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5281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36EF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8F69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D6F4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70E7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D6BBDA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56B2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11E4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7E99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D045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F12E8E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7E6D9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F1B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FF8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EE60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4B2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34A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FC8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2A3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D6C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BBD5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4A5144A4" w14:textId="77777777" w:rsidTr="00B87F52">
        <w:trPr>
          <w:trHeight w:val="48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538C46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77074C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403D84A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1622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3584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71C94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8290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E936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CD2F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CA9F9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E6C8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B14A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857E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55C3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C3C56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C7FD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4A5C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9CB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9C1C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C77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85C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E92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F3B9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629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164B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B87F52" w:rsidRPr="00B87F52" w14:paraId="7B23B6CD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AC32D7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CB4A2B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58D3614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47EB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1C16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A968D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AC14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9DB0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C9496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54A6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7DF4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1D9D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B20AA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2CDE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37546B2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9F3B8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BAFE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3EC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929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5197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2957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0DCB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547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546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773B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87F52" w:rsidRPr="00B87F52" w14:paraId="2526E28F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428CC9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C3C6DF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4553FC7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0949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599A1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7A76C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2C3A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C7DB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4CDA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5EC5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BAC6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5F59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04D3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3F5B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6A0AF1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6ACB7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B9B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8E6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BB77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2F6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F2E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7BB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263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B21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46E7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18D269FF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FCE408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68E0D7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12A7CF0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BDDA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74E2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2CCA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6370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E15ED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00FA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A8401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4254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B33A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D397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5B37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85D71E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E7912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B722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F43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8014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C8E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574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678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343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458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10DB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5CFC2CF3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5B390D0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6B520D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5DB93EB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A769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86C2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FCEED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790D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1733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8294F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3CA7A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D491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AD58B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662C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C38B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FD1136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E1534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4543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95B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99D6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74F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13E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641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BD2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27B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F8E1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1BCBD2F6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155434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F024B2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260969D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2E14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DD0E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8952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A3C31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4A10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6D1A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AA9FF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B3C2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938A1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8C39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9624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D0C4DF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18A8E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425B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6E2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5FE5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F8B6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470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E8E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CE8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198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DD4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7059FCD1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568EE0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580410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89" w:type="dxa"/>
            <w:vMerge/>
            <w:vAlign w:val="center"/>
            <w:hideMark/>
          </w:tcPr>
          <w:p w14:paraId="344BBCA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9035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6013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D0B7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19BD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8C3B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DC9F2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7543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B5C2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F250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0C24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F17C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53F43C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171B0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3E8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1C7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4262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C93A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888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55B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876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5AA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212A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16D99911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744CD0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57B12C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4D8B8EA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ED09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81AD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FAA5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0A1A8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C9BE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98F8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8C23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3193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FB92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28FC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7BDF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42F605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90440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E60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BF7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CB8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B96D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7E5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1110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BA72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3F3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3726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2D4710D2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4D1E9E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408379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89" w:type="dxa"/>
            <w:vMerge/>
            <w:vAlign w:val="center"/>
            <w:hideMark/>
          </w:tcPr>
          <w:p w14:paraId="7A4A47F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B6D4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03E8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C05FA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C7362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9725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9372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9952C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D133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A44D4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36D0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E3E1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65ACF9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DAA46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1E7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60D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E4D6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1669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112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B8B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858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FB6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4E6A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348C796F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A5D26A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29F95E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3F4687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BE7A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6B03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7CF0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1933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CCDE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8A35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2CBF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BEE9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F0393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4050E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6C8F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BAA2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F7E7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826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384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D022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1C9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D38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010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6D5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BDE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D43F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B87F52" w:rsidRPr="00B87F52" w14:paraId="0F23AF28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C1B6DB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34CEFE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89" w:type="dxa"/>
            <w:vMerge/>
            <w:vAlign w:val="center"/>
            <w:hideMark/>
          </w:tcPr>
          <w:p w14:paraId="099B61E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06D8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9CE5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C0A8B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8AAE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4B59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B115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84C85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0594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298F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E7F83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DDA9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EB5820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4A658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649E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E1C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D798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8AE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322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AB7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FA03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F55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3ECB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87F52" w:rsidRPr="00B87F52" w14:paraId="5F6C060C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7033EA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286DA6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89" w:type="dxa"/>
            <w:vMerge/>
            <w:vAlign w:val="center"/>
            <w:hideMark/>
          </w:tcPr>
          <w:p w14:paraId="0A750CB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7683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9C07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EA35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03B3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0C46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FE1B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56475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F86F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D834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5EC1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2709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599393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35536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CCFD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02B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F861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CB47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206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A01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A92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7E8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FF2CF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3EAB82EA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E30D4C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260792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89" w:type="dxa"/>
            <w:vMerge/>
            <w:vAlign w:val="center"/>
            <w:hideMark/>
          </w:tcPr>
          <w:p w14:paraId="0A151F0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54BA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78CC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41F3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2632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6AB9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36D6E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439D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FC64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1AF0C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71FC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B12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8F3E39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6F030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30D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848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BD62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8895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2CE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266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51CC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CF1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8C19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28AEC4B3" w14:textId="77777777" w:rsidTr="00B87F52">
        <w:trPr>
          <w:trHeight w:val="48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54CA12A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739E9E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33D02C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545A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2344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AFBEBA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8B8B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8305E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85E8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25F2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E750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0FE11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FE81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AAA3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8477B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96AA4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63F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4AE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38C6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35A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44E6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BC4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0CC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3358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D1FB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B87F52" w:rsidRPr="00B87F52" w14:paraId="0F66F355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3BCDAD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F2580A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89" w:type="dxa"/>
            <w:vMerge/>
            <w:vAlign w:val="center"/>
            <w:hideMark/>
          </w:tcPr>
          <w:p w14:paraId="2CC5E9E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ABFFB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7DE8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4A42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4D3519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ED17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B5B0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0360B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526F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8884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3EEB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DA5C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908A76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0AB27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6D8B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1E2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E27E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2C80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980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5CB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1459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232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151F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87F52" w:rsidRPr="00B87F52" w14:paraId="7BDDAC13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B91B85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0594E0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89" w:type="dxa"/>
            <w:vMerge/>
            <w:vAlign w:val="center"/>
            <w:hideMark/>
          </w:tcPr>
          <w:p w14:paraId="1D1412F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28DA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61F6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1413E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FD79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2B57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D348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84F3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734B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1292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7BD6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E570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40D1CB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140D1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483A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34B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9A34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CA0A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8AE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93E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B277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3E8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1F39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1101CD50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21F3FC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3DD837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89" w:type="dxa"/>
            <w:vMerge/>
            <w:vAlign w:val="center"/>
            <w:hideMark/>
          </w:tcPr>
          <w:p w14:paraId="640A2AF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1F9E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019F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47E0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84FE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1372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0A0B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5D68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843A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CE32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749A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5F0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BD653A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543A2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4800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70A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58BA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EC73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F0D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6CC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8A89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9FC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1920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7E969A3E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D2E299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EFF44A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89" w:type="dxa"/>
            <w:vMerge/>
            <w:vAlign w:val="center"/>
            <w:hideMark/>
          </w:tcPr>
          <w:p w14:paraId="61FA761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922B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9B95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5CC04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DBF6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9AD8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763A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9F39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6A15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C153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B94F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1F01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679620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B1EFB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55B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0F8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1B55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E07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61B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5C7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F598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8D6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47DA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265D0B5A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2A847B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CD50A6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89" w:type="dxa"/>
            <w:vMerge/>
            <w:vAlign w:val="center"/>
            <w:hideMark/>
          </w:tcPr>
          <w:p w14:paraId="53FC1AA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977C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976E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672F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91CA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0A9D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4BF3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D04D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495B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52B8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777D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2806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A88AFB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C902F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8302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24F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A036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47CD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4A2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E67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5FD9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CCD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075B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40EB6E6C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A89472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7B534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89" w:type="dxa"/>
            <w:vMerge/>
            <w:vAlign w:val="center"/>
            <w:hideMark/>
          </w:tcPr>
          <w:p w14:paraId="19366F7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5DC8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DBBB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BC92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5894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57C7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C89CE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C015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FDA9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69CE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19BC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717D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2E89A8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7DE12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3345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CB9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A18C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9E85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49E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8D6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B028F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FA1A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8895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87F52" w:rsidRPr="00B87F52" w14:paraId="715CA82C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2F8053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FED02F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89" w:type="dxa"/>
            <w:vMerge/>
            <w:vAlign w:val="center"/>
            <w:hideMark/>
          </w:tcPr>
          <w:p w14:paraId="6297C4D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66BF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D12E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F07B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D1CD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CAC4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E322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2C27F4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9AB8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9616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DC395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8FDB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CDB05A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73FA7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5C35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A63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06E3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5D45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B45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F644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587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78D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5DF3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87F52" w:rsidRPr="00B87F52" w14:paraId="35E108CC" w14:textId="77777777" w:rsidTr="00B87F52">
        <w:trPr>
          <w:trHeight w:val="48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0AAC8C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iameretek</w:t>
            </w:r>
            <w:proofErr w:type="spellEnd"/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8D859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084A9B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13CF0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E2ED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1CED3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9C46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5333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FCE9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F8F7B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7FDF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A8E4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623D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F03A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E1226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95A60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13D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319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1BA0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97E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A14E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94E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165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BDE1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24DA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</w:tr>
      <w:tr w:rsidR="00B87F52" w:rsidRPr="00B87F52" w14:paraId="0A4BA30C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151B4F1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3B58B5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76AFFAC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345A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73EE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98503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F44AF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ED35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21EA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2F92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1D38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FA1B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011D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C990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4AC209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6AA3A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45D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0A8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27FE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69EA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D19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C4D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6C9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EC1C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EC60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31073522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2BACAC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3019F0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89" w:type="dxa"/>
            <w:vMerge/>
            <w:vAlign w:val="center"/>
            <w:hideMark/>
          </w:tcPr>
          <w:p w14:paraId="103E1FD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5753B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3375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31E6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D5A6C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F6E4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A917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3ED21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2FE63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A0C0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D0C72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9B42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1C40362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6A071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9F4C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C60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5B86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3DDC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932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222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C534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AB4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6DD1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B87F52" w:rsidRPr="00B87F52" w14:paraId="06D9AD0C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7C8E359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6AAAC5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89" w:type="dxa"/>
            <w:vMerge/>
            <w:vAlign w:val="center"/>
            <w:hideMark/>
          </w:tcPr>
          <w:p w14:paraId="0CA2280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E549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4F70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88EBC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6E8DBE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497A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3DFCB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B7DF4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20CF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C6C5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97E1C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BCEB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14:paraId="1AB0E74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A4998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A2C5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204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BAE65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299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669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D35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9278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7FC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ED8A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B87F52" w:rsidRPr="00B87F52" w14:paraId="0E1408C9" w14:textId="77777777" w:rsidTr="00B87F52">
        <w:trPr>
          <w:trHeight w:val="960"/>
          <w:jc w:val="center"/>
        </w:trPr>
        <w:tc>
          <w:tcPr>
            <w:tcW w:w="689" w:type="dxa"/>
            <w:vMerge/>
            <w:vAlign w:val="center"/>
            <w:hideMark/>
          </w:tcPr>
          <w:p w14:paraId="67D065B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0DB452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89" w:type="dxa"/>
            <w:vMerge/>
            <w:vAlign w:val="center"/>
            <w:hideMark/>
          </w:tcPr>
          <w:p w14:paraId="36F9701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4E0A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FBA2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A44F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878AF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F9AF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D798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2F826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FAA9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4BCE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4B50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694B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00836AF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AB2EF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4A9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CF8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C6A2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45D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AF7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870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2415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7A4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167F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B87F52" w:rsidRPr="00B87F52" w14:paraId="22AE64A9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31A1C74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67F5B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89" w:type="dxa"/>
            <w:vMerge/>
            <w:vAlign w:val="center"/>
            <w:hideMark/>
          </w:tcPr>
          <w:p w14:paraId="7D4978E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AFAA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3685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AE71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94332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067C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F46C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5050E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14DA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08DA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A9AE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91A7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9D8A08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93618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1C6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073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544C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BA4E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246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5DD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05D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036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72BC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87F52" w:rsidRPr="00B87F52" w14:paraId="5F1F7579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75871F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71846D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89" w:type="dxa"/>
            <w:vMerge/>
            <w:vAlign w:val="center"/>
            <w:hideMark/>
          </w:tcPr>
          <w:p w14:paraId="3962EF4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82B8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E955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7E58A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C1B47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967F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938C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7E1E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5433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37D2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8772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3D84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803D41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EC3CD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E7C1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E96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0572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F928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454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618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5D89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BE2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EA50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</w:tbl>
    <w:p w14:paraId="7FBA2831" w14:textId="77777777" w:rsidR="00B87F52" w:rsidRDefault="00B87F5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87F52" w:rsidRPr="00B87F52" w14:paraId="2DFF7DAB" w14:textId="77777777" w:rsidTr="00B87F52">
        <w:trPr>
          <w:trHeight w:val="480"/>
          <w:jc w:val="center"/>
        </w:trPr>
        <w:tc>
          <w:tcPr>
            <w:tcW w:w="689" w:type="dxa"/>
            <w:vMerge w:val="restart"/>
            <w:vAlign w:val="center"/>
            <w:hideMark/>
          </w:tcPr>
          <w:p w14:paraId="54EA9286" w14:textId="20267DF0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6040A4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240B19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D7E6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AE3E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9718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9CA4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7141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F7B2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7806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90F2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ABDE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90D5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659D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D4944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ED094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CBAE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3FC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665C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F1C9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1E7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DBB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0B3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F95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66CE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B87F52" w:rsidRPr="00B87F52" w14:paraId="3F8318F2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D84D83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C68BB8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48EF37A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370D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0A45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0235B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6BBC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1F1D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BEB4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0DFE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F52BD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A056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24A7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48271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B118A5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F4AFF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0EEB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308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0BEF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EEB6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863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12A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664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4E1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69FF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1E4192E6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360DF1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65C6E9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330C92B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6659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8CA1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183F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05B8B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FFB4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C13F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EAF23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EB9F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5FCF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B5A2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2348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29A269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C8312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155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D23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468C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77F0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7B19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420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9697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02D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142E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49E26FD8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54AD413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5ACD08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Hematológia, immunológia, reumatológia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21C7845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2C95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7BF3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3487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737CE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0AED4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3ECF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5BDB9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893E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3BEC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F5B8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A45B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86243D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D2CD0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F77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915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9165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F7BD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559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730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914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6AD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6579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87F52" w:rsidRPr="00B87F52" w14:paraId="22D5A223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EE9962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232F49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67DF3B0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E919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E85CF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7DD6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9DA9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79CD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D47BA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97AD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DD46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E506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2F34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FEEB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20939F5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53883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9DA3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750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6C5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A5A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365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EA9B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56AC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49E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DE22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87F52" w:rsidRPr="00B87F52" w14:paraId="6F46D9FD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8B9CFD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B681F2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347F511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55BA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DB5C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7F18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EE67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1768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01343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E10F0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F37D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1086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05D5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CCAA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47AFEDC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40BB4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DC5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CDA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D715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E0C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925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DC4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A3C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D94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F7DF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87F52" w:rsidRPr="00B87F52" w14:paraId="3F871005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C25B5A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DB75D9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1E8DC54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D68F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4C50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A918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0AF1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E071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7400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9331F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5532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7C9C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8F7B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8113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64E3307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C72DC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32D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734E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A00E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6A2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4CA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27E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A932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7EF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7917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B87F52" w:rsidRPr="00B87F52" w14:paraId="5E6E3776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B7E621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A85D0C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7AA6C2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8CE7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A9630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D59FD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6273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06C7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1324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C7A42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59BB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27828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AD0F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3552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0AA5E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2F26D7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E9F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755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34D0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3078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250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6D0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62C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45D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AEC9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B87F52" w:rsidRPr="00B87F52" w14:paraId="032E85DA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552A08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DE636A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53CAD6E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A2D4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B38D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496E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22F0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6CE5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B8A9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D3E72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C99A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4915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C1C11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1A9F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E75FC8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6567B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892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71D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ACE54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E5AE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A74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8A8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3B9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64BA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5FA4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7D86D19D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AD19CF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67E8B7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 diagnosztikai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7FBA254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342F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1198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0F9E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C49F9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F958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BA3C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7C02F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DEE4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FC9E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5F7B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10FF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162553A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06AB7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DF6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E7A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4338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CDA4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46F3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CA6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36B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FDD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BF57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B87F52" w:rsidRPr="00B87F52" w14:paraId="672EEA8C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8245D8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625210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397084E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A73B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9CD6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9E52C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F583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BEDD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54C5A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D274A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5E86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4A37E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4F91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8159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5258D0C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4F3BB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B29C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9C6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59B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AB4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C12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8D6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C6AA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726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A15B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B87F52" w:rsidRPr="00B87F52" w14:paraId="73A8A826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DE8DB1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92AFB1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Terápia</w:t>
            </w:r>
          </w:p>
        </w:tc>
        <w:tc>
          <w:tcPr>
            <w:tcW w:w="689" w:type="dxa"/>
            <w:vMerge/>
            <w:vAlign w:val="center"/>
            <w:hideMark/>
          </w:tcPr>
          <w:p w14:paraId="40EEADF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94C1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BF3E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D198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2C8B8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67E1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44C9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E292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0CC6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2C71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1BFC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B36F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4CC64D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468C4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7FCA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C04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91E5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2978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7A6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CFB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9C90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3EE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C7A2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1299EFD6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847A26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2E392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89" w:type="dxa"/>
            <w:vMerge/>
            <w:vAlign w:val="center"/>
            <w:hideMark/>
          </w:tcPr>
          <w:p w14:paraId="0B52C6E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A4BD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10F7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E44D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776D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A882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B42B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BF8D4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0FA9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F6D5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7B62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6BDB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7D21DC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CDB48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2CF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28C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7C84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0605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FC67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08CD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B272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67B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1E40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B87F52" w:rsidRPr="00B87F52" w14:paraId="6EB73F7E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692A99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381500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02E75F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46A3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044A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98BA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29C8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F82F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C500A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5A9B7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F161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93DCC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D52E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5D19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9ECD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2D17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D86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C61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5624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ECC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77A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537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9A53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5891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EA25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</w:tr>
      <w:tr w:rsidR="00B87F52" w:rsidRPr="00B87F52" w14:paraId="77069364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70BB19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6A7FDF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55C7A57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243F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B6D0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5F37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E7FC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D768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D882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40223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1B01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2617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651A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C52E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14:paraId="7884ED1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89281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390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9C8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7724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239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C23F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BDB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9ED5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161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A3EEA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</w:tr>
      <w:tr w:rsidR="00B87F52" w:rsidRPr="00B87F52" w14:paraId="5F92824C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52515BA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63657C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3DD36BE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DE5B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7293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18D37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95F6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0FE2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98236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5FA7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A1F9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DA98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2760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9ADA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14:paraId="28C3462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665DC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290D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C03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2C5E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1B0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488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982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223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0B8C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ECDA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B87F52" w:rsidRPr="00B87F52" w14:paraId="2C537265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129D94D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26315C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6E46624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3638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1BE1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9C71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C65F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3840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219AC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F674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D00C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280CB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1995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7CF2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700" w:type="dxa"/>
            <w:vMerge/>
            <w:vAlign w:val="center"/>
            <w:hideMark/>
          </w:tcPr>
          <w:p w14:paraId="567E948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14E35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395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7199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07E4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214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74D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6EB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647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586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7C3D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</w:tr>
      <w:tr w:rsidR="00B87F52" w:rsidRPr="00B87F52" w14:paraId="30D33117" w14:textId="77777777" w:rsidTr="00B87F52">
        <w:trPr>
          <w:trHeight w:val="72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18584A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11635-16 Egészségügyi asszisztensi feladatok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E2C519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asszisztensi feladatok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554258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5000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2540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22BE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90611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DE40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5F21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99572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59AF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B70D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9816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9123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90F42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964EF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727C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E90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F1E5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268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1F8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710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C694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9EE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9DEE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461DE2C6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310F069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7D84E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diagnosztikai eljárásoknál</w:t>
            </w:r>
          </w:p>
        </w:tc>
        <w:tc>
          <w:tcPr>
            <w:tcW w:w="689" w:type="dxa"/>
            <w:vMerge/>
            <w:vAlign w:val="center"/>
            <w:hideMark/>
          </w:tcPr>
          <w:p w14:paraId="7260AA3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7017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3A5B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C22F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A503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7BF3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4478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1CA0B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1ADE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C4FD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4499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CD6A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617985D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1118B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EE35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461A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7246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D69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352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048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5DB0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0E0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B9CD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57064819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0391B28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779B9E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a bőrgyógyászat és szemészet területén</w:t>
            </w:r>
          </w:p>
        </w:tc>
        <w:tc>
          <w:tcPr>
            <w:tcW w:w="689" w:type="dxa"/>
            <w:vMerge/>
            <w:vAlign w:val="center"/>
            <w:hideMark/>
          </w:tcPr>
          <w:p w14:paraId="63DDD83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BC95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B253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D44E0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67859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FEF2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A6C0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3968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6F0D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460FA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7736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810D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8F20D2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EF61B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48D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2C1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2309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3027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B15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308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01D0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9C51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F423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ED2CCD6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2708C4A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66DA8F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fül-orr-gégészeti területen</w:t>
            </w:r>
          </w:p>
        </w:tc>
        <w:tc>
          <w:tcPr>
            <w:tcW w:w="689" w:type="dxa"/>
            <w:vMerge/>
            <w:vAlign w:val="center"/>
            <w:hideMark/>
          </w:tcPr>
          <w:p w14:paraId="07F6F0B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7D0A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302D3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E84F0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1727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40B1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8F693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7673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4C6A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38E71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B0E5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5F18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E42DC5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0C15F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B300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2D2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F227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E72E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2A8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73B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B00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9B1A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62EA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DB7249B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80918A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004136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urológiai területen</w:t>
            </w:r>
          </w:p>
        </w:tc>
        <w:tc>
          <w:tcPr>
            <w:tcW w:w="689" w:type="dxa"/>
            <w:vMerge/>
            <w:vAlign w:val="center"/>
            <w:hideMark/>
          </w:tcPr>
          <w:p w14:paraId="3768B0C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53A1A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6CA0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579C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0AC1B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B57F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F33B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33DC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97C4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25667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BA65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C3C6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59631A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FC431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5A3C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85F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CC83D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EB78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4B7B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7AE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9F337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6A3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3595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33BFA717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660414B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59C8CF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nőgyógyászati területen</w:t>
            </w:r>
          </w:p>
        </w:tc>
        <w:tc>
          <w:tcPr>
            <w:tcW w:w="689" w:type="dxa"/>
            <w:vMerge/>
            <w:vAlign w:val="center"/>
            <w:hideMark/>
          </w:tcPr>
          <w:p w14:paraId="21D8FF0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BC8F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E67B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0F57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996B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CF3F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C196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BEA0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10C7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CF24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C1A2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9D6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7008E2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59E7B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1B8C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D0A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C99F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8F0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2B8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B06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AC4D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6D9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8462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9589A33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5A79F47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3A58F7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Asszisztensi feladatok neurológiai és pszichiátriai területen</w:t>
            </w:r>
          </w:p>
        </w:tc>
        <w:tc>
          <w:tcPr>
            <w:tcW w:w="689" w:type="dxa"/>
            <w:vMerge/>
            <w:vAlign w:val="center"/>
            <w:hideMark/>
          </w:tcPr>
          <w:p w14:paraId="517EA91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28D8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FDF3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691D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A3DD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78099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1416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B325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ADA6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CBC4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3345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01F3B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CEEC9D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C1C60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69F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880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6863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7D1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6A8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B3F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D4F8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CC0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BB37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0570D13D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4720717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2AEC16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Dokumentáció vezetése a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járóbeteg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ellátásban</w:t>
            </w:r>
          </w:p>
        </w:tc>
        <w:tc>
          <w:tcPr>
            <w:tcW w:w="689" w:type="dxa"/>
            <w:vMerge/>
            <w:vAlign w:val="center"/>
            <w:hideMark/>
          </w:tcPr>
          <w:p w14:paraId="453D9D3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C57E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97C8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E23A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F92D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55E2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D0C6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539E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E660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0B73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560E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7462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7F9CFE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AA2F7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EB61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F25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46CC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174F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40C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62C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27D4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DEE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793E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1DF06BFA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5417C64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1EB00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Prevenció</w:t>
            </w:r>
          </w:p>
        </w:tc>
        <w:tc>
          <w:tcPr>
            <w:tcW w:w="689" w:type="dxa"/>
            <w:vMerge/>
            <w:vAlign w:val="center"/>
            <w:hideMark/>
          </w:tcPr>
          <w:p w14:paraId="4754617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2B4F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8BEEE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5873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2612F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6A78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9096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5E51C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8D60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C650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F96D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F3F1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0D7B45A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2BAE8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30D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A5B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5C6D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FAC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A1B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F707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ECDA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C86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46E5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42AD4C4C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2B6B215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7EB30C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Rehabilitáció</w:t>
            </w:r>
          </w:p>
        </w:tc>
        <w:tc>
          <w:tcPr>
            <w:tcW w:w="689" w:type="dxa"/>
            <w:vMerge/>
            <w:vAlign w:val="center"/>
            <w:hideMark/>
          </w:tcPr>
          <w:p w14:paraId="24BABC7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DC5B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A287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2945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55A2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3E38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81BE2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C663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DFD9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BA46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231D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4068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67E6F7E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C1393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C43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433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23BA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C326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AA4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0DE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657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9A51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3E2F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748D76FD" w14:textId="77777777" w:rsidTr="00B87F52">
        <w:trPr>
          <w:trHeight w:val="979"/>
          <w:jc w:val="center"/>
        </w:trPr>
        <w:tc>
          <w:tcPr>
            <w:tcW w:w="689" w:type="dxa"/>
            <w:vMerge/>
            <w:vAlign w:val="center"/>
            <w:hideMark/>
          </w:tcPr>
          <w:p w14:paraId="0D54DD3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BB69BF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asszisztálás gyakorlata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778ADD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67FC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612B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C289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230FF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28E7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D421E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943F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5466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ECBF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7E2F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DF54C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C4D8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EB257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D6A1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387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7847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4B4D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6E6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F3C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00EE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3D4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7CC4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350EEF7C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21ACE5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6A67A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Betegirányítás</w:t>
            </w:r>
          </w:p>
        </w:tc>
        <w:tc>
          <w:tcPr>
            <w:tcW w:w="689" w:type="dxa"/>
            <w:vMerge/>
            <w:vAlign w:val="center"/>
            <w:hideMark/>
          </w:tcPr>
          <w:p w14:paraId="5216296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3E80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DA37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8834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40CD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085E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22B1E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0F06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853F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F4B2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6B71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E956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DAF0CC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8A17A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9D7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3A8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F4CE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8C5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D6D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13D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BE79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A19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B580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16C12D0D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9064B1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17C033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Szakrendelések</w:t>
            </w:r>
          </w:p>
        </w:tc>
        <w:tc>
          <w:tcPr>
            <w:tcW w:w="689" w:type="dxa"/>
            <w:vMerge/>
            <w:vAlign w:val="center"/>
            <w:hideMark/>
          </w:tcPr>
          <w:p w14:paraId="2D94BFA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8965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19E8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F5CD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DF3A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D0B79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C1F25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EA66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78F7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BF24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E3BD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DE92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700" w:type="dxa"/>
            <w:vMerge/>
            <w:vAlign w:val="center"/>
            <w:hideMark/>
          </w:tcPr>
          <w:p w14:paraId="3AB5F93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276CC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503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083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0F59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F1A7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074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01D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9BA6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E99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8A9D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09EB01C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BEA074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C268B3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gyakorlatok</w:t>
            </w:r>
          </w:p>
        </w:tc>
        <w:tc>
          <w:tcPr>
            <w:tcW w:w="689" w:type="dxa"/>
            <w:vMerge/>
            <w:vAlign w:val="center"/>
            <w:hideMark/>
          </w:tcPr>
          <w:p w14:paraId="5DB83F1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59E5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C608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34E51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B4683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26FC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B1C6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C0C29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9851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37A70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B2CDF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7FA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5CCB5B7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80638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7826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767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EA98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83F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6B5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F6C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00F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51E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55CC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3A6C3423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2D701B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D6946E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Gondozás</w:t>
            </w:r>
          </w:p>
        </w:tc>
        <w:tc>
          <w:tcPr>
            <w:tcW w:w="689" w:type="dxa"/>
            <w:vMerge/>
            <w:vAlign w:val="center"/>
            <w:hideMark/>
          </w:tcPr>
          <w:p w14:paraId="5AD311E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634F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DD32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ADB54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4F00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C866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313BD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4805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1507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D986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1B61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73DA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2930C1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42A37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519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F12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BA53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0FF1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84A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94BE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F172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C98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289F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00A34D4B" w14:textId="77777777" w:rsidR="00B87F52" w:rsidRDefault="00B87F5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87F52" w:rsidRPr="00B87F52" w14:paraId="2E9D94E1" w14:textId="77777777" w:rsidTr="00B87F5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5DBC204E" w14:textId="54ACB4DC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11500-12 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53048F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786C3C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67E4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ACF9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5F89D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DB257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C3A0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DE75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5609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A42EF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A9F3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016D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C909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C7547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A42E7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9F3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B8B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2050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B672C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EAC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464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9DF4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810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64DDC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58F3A4BB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E65576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0D5DD5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6798EF9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2CCC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9EBD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CBC5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65B36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3404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99D2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A205A9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3F47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9AE6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8817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FB8E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838EC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09875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AEC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3A6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C6DB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B0D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1CB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CC6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A40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DE6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A069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352370F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6036EE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CC26D0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89" w:type="dxa"/>
            <w:vMerge/>
            <w:vAlign w:val="center"/>
            <w:hideMark/>
          </w:tcPr>
          <w:p w14:paraId="69DCBE7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82D1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A3CE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C308E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D36C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F7DE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A254B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3BE81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791F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BFFB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1A49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7A92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B4FFA7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49BBF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BDE1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C70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B968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FC78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ED1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B92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3CDD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D4A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CDE8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39DFF89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417135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44CCE3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89" w:type="dxa"/>
            <w:vMerge/>
            <w:vAlign w:val="center"/>
            <w:hideMark/>
          </w:tcPr>
          <w:p w14:paraId="7190BC6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985E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6AB5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BD8F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3ACB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9835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5022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85A0D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C616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50EB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749F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1F74E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8D400A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29FED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2D8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952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4510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D9F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41E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193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447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832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B180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19F692FC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F6101D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7904B2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89" w:type="dxa"/>
            <w:vMerge/>
            <w:vAlign w:val="center"/>
            <w:hideMark/>
          </w:tcPr>
          <w:p w14:paraId="059F097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3B7B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EB1F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1C6E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1B84D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73F6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9D5D4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B3954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622B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2287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DBBC5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9953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02287A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BB636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E0DC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A41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ECA9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31F0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99E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89F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EB62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CCD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0C7B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59D8A702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3719EC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8E4C18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89" w:type="dxa"/>
            <w:vMerge/>
            <w:vAlign w:val="center"/>
            <w:hideMark/>
          </w:tcPr>
          <w:p w14:paraId="5AE07F2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7BD1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160C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DA91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A097F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5FC7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7056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C3FD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DAEF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12BE6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2A0EE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89D9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763549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B00B7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528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147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B252E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230C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9A1D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CF2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91E4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B06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47F0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47CFB03F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78BD6C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ABCB04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33C4191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0289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6980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37E29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0E2A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7E3D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0201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FE49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614F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35C2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7441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F56BE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438A5B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39B3B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B179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12E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ADFB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A4FE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314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AAE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F66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ADA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2418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4F6E63A7" w14:textId="77777777" w:rsidTr="00B87F5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05A929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11110-16 Egészségügyi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5A9A0F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Egészségügyi alapismeretek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1791D8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1AA2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DC97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AB3CEB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0E40E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DC08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3C0D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EE926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6547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84C6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C4FA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CF10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EBDE8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7FD6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5D0D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47F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D1E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B9F9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6C7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089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BF26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FE4F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4043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71AC4BA7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58F1EF6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7A5EA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pszichológia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758DAF1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81F1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26EC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3502F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368F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1CC3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88E45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FC46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16BA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C084E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B433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3A31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C96FE6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AB054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5FC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63B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55073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3D7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8AE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4D8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42D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A58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1278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0C23B890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9DF387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385C4D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jogi és etikai 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3DDD019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939C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E8E5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BCF0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5F86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C113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410F0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8DA4E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F41D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275A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CE4A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0299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8D2CAD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BCD95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A0D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8E5F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A71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2797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F80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AF5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529B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13B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F293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37FF309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16C1E8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BDB7C4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Szociológiai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6E3A9C5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8C57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F63B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5229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70DEA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E5B3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6199B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5E19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0698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1455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2FCF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4908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CD02AD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08752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82A3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F5D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70B9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BE5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92B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A5F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A6FB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F73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0114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42A478CF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E9B5A0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DA0D3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pedagógia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50390FC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2027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8905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A155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5521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F740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6F7E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36312B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D1F1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2272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B91A7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C636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8228A0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1507C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744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0C8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F0EF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F2D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08D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A68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969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4E8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27A2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37F1912A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ABB802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6313C8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Egészségügyi ellátórendszer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69EBDC6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7297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F2C26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BDC63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EF5B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856F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2095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02D6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EE06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8366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0031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6AEA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C5670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0ECBE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0BA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C18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367D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BF7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D4ED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6FF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17B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D9B7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5FEC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4FE5087A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95ACB6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B3B064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Népegészségügy</w:t>
            </w:r>
          </w:p>
        </w:tc>
        <w:tc>
          <w:tcPr>
            <w:tcW w:w="689" w:type="dxa"/>
            <w:vMerge/>
            <w:vAlign w:val="center"/>
            <w:hideMark/>
          </w:tcPr>
          <w:p w14:paraId="626C273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29FC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B704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32B8F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92C0E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4602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D31A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9EAC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4F40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6BF6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E51C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8080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C6E9B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018A0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18A8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06EE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FF71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B842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F93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46A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274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32A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CDA2A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32AC82D9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083122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5D2AB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Környezetegészségügy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143D0E5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5CFC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401D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BE6F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5D9A6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DFF0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F1BCC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88419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DB54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3457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FAAA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79B0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3763FD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7C5DF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EC4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C73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5B50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3021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5DB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0EC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8B10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2F9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2C4D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D4D43DA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F247DA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5F41ED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Egészségfejlesztés</w:t>
            </w:r>
          </w:p>
        </w:tc>
        <w:tc>
          <w:tcPr>
            <w:tcW w:w="689" w:type="dxa"/>
            <w:vMerge/>
            <w:vAlign w:val="center"/>
            <w:hideMark/>
          </w:tcPr>
          <w:p w14:paraId="1150156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517D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5272E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0F43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38AB9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F5CE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F525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AA663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35D1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BC16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C959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7E02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523143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CB05A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4AD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800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27CD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0448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9A0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C7C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0E5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58F09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1DCB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70712C8B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830E73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72263A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1D5696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DE3D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FCEB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D136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20AC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7B86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0E5E7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FC70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689A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02FC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A614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6113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F40CF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457C9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D77E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F9D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C0FA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47B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442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FCC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4900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325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A267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8450A52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0C6CDA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5CB5A2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latin nyelv</w:t>
            </w:r>
          </w:p>
        </w:tc>
        <w:tc>
          <w:tcPr>
            <w:tcW w:w="689" w:type="dxa"/>
            <w:vMerge/>
            <w:vAlign w:val="center"/>
            <w:hideMark/>
          </w:tcPr>
          <w:p w14:paraId="054E5AA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F822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52D8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3996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4799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CD57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A499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69670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586E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9C3C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C2E7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3953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139C2F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F945E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AEC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57A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77D1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6D3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5F1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A93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C26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75E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EE26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3DBC797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BA9ED1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0FA5F0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89" w:type="dxa"/>
            <w:vMerge/>
            <w:vAlign w:val="center"/>
            <w:hideMark/>
          </w:tcPr>
          <w:p w14:paraId="201B91A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AFFA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2DD5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551E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78DC4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BDEF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90F1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810D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E77D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C13C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3884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4D9C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F6D434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BB38A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990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70D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FB05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04D3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13D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869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631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7BB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65B4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45B816FC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184A24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516C8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Speciális kommunikáció</w:t>
            </w:r>
          </w:p>
        </w:tc>
        <w:tc>
          <w:tcPr>
            <w:tcW w:w="689" w:type="dxa"/>
            <w:vMerge/>
            <w:vAlign w:val="center"/>
            <w:hideMark/>
          </w:tcPr>
          <w:p w14:paraId="06BC895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EDF8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5665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8014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8DED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DFD2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96B2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65DBFB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90E3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61DC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6388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67D6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29652C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F22BF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D08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AE7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1BF1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D8F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98D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72F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1C1A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610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1FA2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02859BA7" w14:textId="77777777" w:rsidR="00B87F52" w:rsidRDefault="00B87F5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87F52" w:rsidRPr="00B87F52" w14:paraId="195EDD02" w14:textId="77777777" w:rsidTr="00B87F5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42569072" w14:textId="13D8E2E8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11221-16 Alapápolás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DF0498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Ápolástan-gondozástan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564140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56DE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B32B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9E5B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1220E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8DDA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0DF7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DD71E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B410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E331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F82DF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079A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EC47D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32228D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61A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A8CD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D451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4F20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89F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8D01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54FF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DE24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39FA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11EA999A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7515D6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77A3EA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Egészséges ember gondozása</w:t>
            </w:r>
          </w:p>
        </w:tc>
        <w:tc>
          <w:tcPr>
            <w:tcW w:w="689" w:type="dxa"/>
            <w:vMerge/>
            <w:vAlign w:val="center"/>
            <w:hideMark/>
          </w:tcPr>
          <w:p w14:paraId="67C2192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4CE0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4823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917A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62418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BA9B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FC0B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6539B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7EA3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629F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9554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C9D9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4A01C8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7259C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EBFE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3B1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0DDE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4AF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2FA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B21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30F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B6F8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65D0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BAD3DF4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013627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2B6426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kisgyermekgondozás</w:t>
            </w:r>
          </w:p>
        </w:tc>
        <w:tc>
          <w:tcPr>
            <w:tcW w:w="689" w:type="dxa"/>
            <w:vMerge/>
            <w:vAlign w:val="center"/>
            <w:hideMark/>
          </w:tcPr>
          <w:p w14:paraId="151F5AE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EEAA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FCC5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03750B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1F52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AE79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84D8B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87AB3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4634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48F5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EBE6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E388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F8BC6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60280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EBD3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263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70EE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11F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58D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2DA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4EF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58D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69D8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24A07A5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02E8B5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4A3557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Akadályozott ember gondozása</w:t>
            </w:r>
          </w:p>
        </w:tc>
        <w:tc>
          <w:tcPr>
            <w:tcW w:w="689" w:type="dxa"/>
            <w:vMerge/>
            <w:vAlign w:val="center"/>
            <w:hideMark/>
          </w:tcPr>
          <w:p w14:paraId="0912115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310E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157F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D855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448E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189A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FA74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632F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2D0D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6C05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2842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7BA5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47F53A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B816F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56B7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8A6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E846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C37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46E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6F4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09D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99A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36AA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778DB163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D14221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6C2AA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Ápolástudomány</w:t>
            </w:r>
          </w:p>
        </w:tc>
        <w:tc>
          <w:tcPr>
            <w:tcW w:w="689" w:type="dxa"/>
            <w:vMerge/>
            <w:vAlign w:val="center"/>
            <w:hideMark/>
          </w:tcPr>
          <w:p w14:paraId="08AC931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93DE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6C8EC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1AD4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4590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C824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2A5F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9741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AF0F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EA57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3D36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547D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5A665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145C8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FD5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D64A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DA7F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AA8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1E4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5C9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EFB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52C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15D4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4D5AC4F0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1DB256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F374D6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Ápoláslélektan</w:t>
            </w:r>
          </w:p>
        </w:tc>
        <w:tc>
          <w:tcPr>
            <w:tcW w:w="689" w:type="dxa"/>
            <w:vMerge/>
            <w:vAlign w:val="center"/>
            <w:hideMark/>
          </w:tcPr>
          <w:p w14:paraId="27A1C9A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C1E5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9FBD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42735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3428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FD08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C2A77C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4292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092C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012D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4D60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68E9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C6ED0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809CB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994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A24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6C2A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ABEB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460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723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781D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68F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CBED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D43F5D6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E4206A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606EC5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Ápolási beavatkozások</w:t>
            </w:r>
          </w:p>
        </w:tc>
        <w:tc>
          <w:tcPr>
            <w:tcW w:w="689" w:type="dxa"/>
            <w:vMerge/>
            <w:vAlign w:val="center"/>
            <w:hideMark/>
          </w:tcPr>
          <w:p w14:paraId="42A6C3F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B8B1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72BC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B780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C6B9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C09C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3895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C783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0EA5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8FD1F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A83E9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754B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4DC172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71ED1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A274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F6C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CF1B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004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B62D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FBB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EC0D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920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EC8F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000EBE4F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33B0F0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BBD266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Betegmegfigyelés</w:t>
            </w:r>
          </w:p>
        </w:tc>
        <w:tc>
          <w:tcPr>
            <w:tcW w:w="689" w:type="dxa"/>
            <w:vMerge/>
            <w:vAlign w:val="center"/>
            <w:hideMark/>
          </w:tcPr>
          <w:p w14:paraId="5276747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5DC9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A1475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DA4B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A7E5D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C8B8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4D63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2FD22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16D8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6FE6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EE2FB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D379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EFEB3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1E8E9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218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C06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E5B9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03A9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F3E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5824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7049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C48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1614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E12838D" w14:textId="77777777" w:rsidTr="00B87F5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50A796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11222-16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841754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alapozó 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123D5B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6F65D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783A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5C30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2C916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7585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29686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A1AE1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A15F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C6C3B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4F24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2D18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5142A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1A3B0D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C4A2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E5D4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6E93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C08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0DA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23B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B74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9F6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C768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EC3D1CE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574D9E6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7C38C2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Anatómia-élettan alapjai, a mozgásrendszer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03E44B6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2D47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C17CD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390D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FC325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7A8D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4813D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12F0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B1C1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55C9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0D59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23BC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B06B62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8628E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DC8E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1D0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7AA1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8D2D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E04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AD62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B29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39B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0B1F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C6579C9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954AC0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59048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keringés és a légzés anatómiája és élettana</w:t>
            </w:r>
          </w:p>
        </w:tc>
        <w:tc>
          <w:tcPr>
            <w:tcW w:w="689" w:type="dxa"/>
            <w:vMerge/>
            <w:vAlign w:val="center"/>
            <w:hideMark/>
          </w:tcPr>
          <w:p w14:paraId="220F836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3141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A56E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7B6C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1133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F840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DAC0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2556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825D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3CD7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342D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083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CBFAE1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85D1E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1DA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A67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4DA9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B2C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E3E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E33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1E1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2AB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800C5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70F0B11B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4BFDDF3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56A5BC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Emésztés-kiválasztás-szaporodás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szervrendszere</w:t>
            </w:r>
          </w:p>
        </w:tc>
        <w:tc>
          <w:tcPr>
            <w:tcW w:w="689" w:type="dxa"/>
            <w:vMerge/>
            <w:vAlign w:val="center"/>
            <w:hideMark/>
          </w:tcPr>
          <w:p w14:paraId="3C5111E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29A9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52F6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3C1C2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5FA4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3ADC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027F1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5D58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14E1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2A17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CBF4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7E3FC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5612ED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4F235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C42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BD6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106A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DA47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3A1E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6EB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D418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0A8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4C79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532DCFD" w14:textId="77777777" w:rsidTr="00B87F52">
        <w:trPr>
          <w:trHeight w:val="960"/>
          <w:jc w:val="center"/>
        </w:trPr>
        <w:tc>
          <w:tcPr>
            <w:tcW w:w="689" w:type="dxa"/>
            <w:vMerge/>
            <w:vAlign w:val="center"/>
            <w:hideMark/>
          </w:tcPr>
          <w:p w14:paraId="5CC73C9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26D2AC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idegrendszer, endokrin rendszer, érzékszervek anatómiája, élettana</w:t>
            </w:r>
          </w:p>
        </w:tc>
        <w:tc>
          <w:tcPr>
            <w:tcW w:w="689" w:type="dxa"/>
            <w:vMerge/>
            <w:vAlign w:val="center"/>
            <w:hideMark/>
          </w:tcPr>
          <w:p w14:paraId="110EE2A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1A93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A556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AEC83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E73C6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7FDE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780E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6CC09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8A27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0D92A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BF2D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5134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554882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F7D1C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78D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BB3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9F4A3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F038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B3F8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1ED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EA9B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BC8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6A39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3929F9B4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6B54B29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54658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Mikrobiológia, járványtan, általános kórtan</w:t>
            </w:r>
          </w:p>
        </w:tc>
        <w:tc>
          <w:tcPr>
            <w:tcW w:w="689" w:type="dxa"/>
            <w:vMerge/>
            <w:vAlign w:val="center"/>
            <w:hideMark/>
          </w:tcPr>
          <w:p w14:paraId="5FC7027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0B692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0E02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F8198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BB97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B8ED1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D6DB8B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55357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3DD9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CCA0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2687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391B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7F375A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F6539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F208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B8A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73F2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269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521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820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C99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5B4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4863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4CD3EA33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A5D51C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15E0A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Elsősegélynyújtás-első ellátás</w:t>
            </w:r>
          </w:p>
        </w:tc>
        <w:tc>
          <w:tcPr>
            <w:tcW w:w="689" w:type="dxa"/>
            <w:vMerge/>
            <w:vAlign w:val="center"/>
            <w:hideMark/>
          </w:tcPr>
          <w:p w14:paraId="27595A5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EA86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36DB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9858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39159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2818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F3FF9D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46111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F713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C00C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9FC6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8596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E7279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E6743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0644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88EF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620C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768D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D26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7DB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AFBC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366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1B21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55160DE9" w14:textId="77777777" w:rsidR="00B87F52" w:rsidRDefault="00B87F5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87F52" w:rsidRPr="00B87F52" w14:paraId="5627B44C" w14:textId="77777777" w:rsidTr="00B87F52">
        <w:trPr>
          <w:trHeight w:val="480"/>
          <w:jc w:val="center"/>
        </w:trPr>
        <w:tc>
          <w:tcPr>
            <w:tcW w:w="689" w:type="dxa"/>
            <w:vMerge w:val="restart"/>
            <w:vAlign w:val="center"/>
            <w:hideMark/>
          </w:tcPr>
          <w:p w14:paraId="78CC8B3A" w14:textId="5AB10B94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A06351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szakismeretek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3B2EB6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2B7A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0F53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1009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64F9F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9AEB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D57B8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94F10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2C4E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3DA36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75FB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3EE0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92453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19D12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E754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1D9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2B11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241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D92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3EE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C0BF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ECC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404F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4E5C7D72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C3C9A4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BF696D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Kardiológia és pulmonológia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4E0681A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A927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6589F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0DEC9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DE32D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60CF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16FC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CF264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09FA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BCE89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7729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750A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279E0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E69D8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631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AD7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F695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C335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E48F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96F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094B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350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7ABA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7465B1FC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D4562B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9E9F52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Gasztroenterológia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nefrológia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1F6FBD9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CC999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0C2A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BF65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B7DC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92C2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3175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480E7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3761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A9F8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BD35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AC7B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316132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E9BB6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C718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205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C095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3C44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482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41CC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F092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4DA1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A05EE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B30B6A6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7C6A0A3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B1752A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Hematológia, immunológia, reumatológia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18CB773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A92D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4674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AE60A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1E34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E14B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126D4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9BE1B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4060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B4A0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7609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5B47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0C5F78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B553F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278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F58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A3F5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0A31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C41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B901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4BD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AE9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DA7E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CC41FBE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6DBC7D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88D314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Neurológia és pszichiátria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1BA966C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D8101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EF41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AF41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E7692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D312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6E3B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FD76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C519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6E60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89C34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168B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F8A3B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AC9A3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A4EC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FC1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8527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DAD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B08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1D1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F61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80FF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E420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11287BE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B02ADC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D107D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1E27134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1A95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E751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F40E0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6E8D2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D96C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160D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51D17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154D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44E12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3A4C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8DCC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7F6184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0F47A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3C60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1ED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068D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66DA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458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0D9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94CD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BE1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8AB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56454E10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EEE5B0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9267DD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Gyermekgyógyászat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54B7B08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FCD1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F5C2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545A2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668D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451F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DDD4E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F3D17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C9DF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9191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9898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0FF7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8E7D3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659A3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918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B90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5B7F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A7E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EFD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BE1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06B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4202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716B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23FFD13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BD0B13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02BC9B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Diagnosztikai és terápiás ismeretek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3AE78F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82EA7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6A44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CDF52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608E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4390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1720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357E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3623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004E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C67A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4593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4AA1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E21C6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C5F5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387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C89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A993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D5C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334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5D6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4B3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B956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503FF990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BDC98E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E25E9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0F54633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6ECE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F8EEC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4EDBD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8A17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C4EA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74EA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058D6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254F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68FD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DE9D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5328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749508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A2621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914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1E8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64F4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101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F8D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3B0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FB1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7C4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ED2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7C465D46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155ED1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766FA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Labor diagnosztikai alapismeretek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12A5B4F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1BCE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C756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52A6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ED0BB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B9AF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89EB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40BA1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50B8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C89C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1C95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AB0A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B5F97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313D5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0B72B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CF2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3219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B2E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7B0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8F1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272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4468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7512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6C45BDC0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27530F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E4CC0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Képalkotó diagnosztika alapjai</w:t>
            </w:r>
          </w:p>
        </w:tc>
        <w:tc>
          <w:tcPr>
            <w:tcW w:w="689" w:type="dxa"/>
            <w:vMerge/>
            <w:vAlign w:val="center"/>
            <w:hideMark/>
          </w:tcPr>
          <w:p w14:paraId="6874D16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9275F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C3A5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B977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B3427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D240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F6CE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D5FF7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B927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2B94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DCEF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C9B9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CCFF09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4CD2E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43B4C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BB7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4218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C035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1A1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345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6F3F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B94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ED5E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4269584F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A8D5C4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C1A98A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Terápia</w:t>
            </w:r>
          </w:p>
        </w:tc>
        <w:tc>
          <w:tcPr>
            <w:tcW w:w="689" w:type="dxa"/>
            <w:vMerge/>
            <w:vAlign w:val="center"/>
            <w:hideMark/>
          </w:tcPr>
          <w:p w14:paraId="135F8F6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0DD7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1735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6977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2ABD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B1E1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3342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7A4B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9D6F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C512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6882E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72BE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089AE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2B7D8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7BE7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A03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3E91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73AD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19E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0DF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3A33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CEC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5E72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129B6C98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E6DA83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DC16B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Gyógyszertan alapjai, gyógyszerelés</w:t>
            </w:r>
          </w:p>
        </w:tc>
        <w:tc>
          <w:tcPr>
            <w:tcW w:w="689" w:type="dxa"/>
            <w:vMerge/>
            <w:vAlign w:val="center"/>
            <w:hideMark/>
          </w:tcPr>
          <w:p w14:paraId="296002D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5980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A336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7ACF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589CB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48C0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0B21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FF57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D8EF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6418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71798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4283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5C0673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449DD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935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DA0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6AF2E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54E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BA2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B66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890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A07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4510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AEFD6B5" w14:textId="77777777" w:rsidTr="00B87F52">
        <w:trPr>
          <w:trHeight w:val="713"/>
          <w:jc w:val="center"/>
        </w:trPr>
        <w:tc>
          <w:tcPr>
            <w:tcW w:w="689" w:type="dxa"/>
            <w:vMerge/>
            <w:vAlign w:val="center"/>
            <w:hideMark/>
          </w:tcPr>
          <w:p w14:paraId="6FA1CBF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D1AF79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Klinikumi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689" w:type="dxa"/>
            <w:vMerge w:val="restart"/>
            <w:shd w:val="clear" w:color="000000" w:fill="92D050"/>
            <w:textDirection w:val="btLr"/>
            <w:hideMark/>
          </w:tcPr>
          <w:p w14:paraId="7E99E1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07596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17D4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F4969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E5F0D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A47E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48D48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17C7A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527C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7B3A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7205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487B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AE0C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721EC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7BEF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643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3303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020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2C1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7E0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80CF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92A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FA5D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56D68FD7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E0C950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3BEEF8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Belgyógyászati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5EF73B9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B724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F084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1F10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D66EE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68BF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B80AA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211E2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2F02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75C5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A1D72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C93B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100275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F2D8E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7DF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BB2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9D17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31EC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139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7132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3B0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97C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36FE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22C6138F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0059116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3FCB41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Sebészet és traumatológia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4096C2B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B974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B524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34878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E45F4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BD96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048E4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76566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0A43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CC09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82F3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BB21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1F326B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20FCA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8908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155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15B1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390B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966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D73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872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0E7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A436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354DB85A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23E907E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DE0F02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Csecsemő és gyermekosztályos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796ABE3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105C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B227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A95D9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1C393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062E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2310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32BD1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20B5E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EF4C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46DA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440E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9FFBBB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D0C04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6D66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3BAE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2663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BF0E7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9B25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7AE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D81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A09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3354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B87F52" w:rsidRPr="00B87F52" w14:paraId="7876C7B7" w14:textId="77777777" w:rsidTr="00B87F5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01A62D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11166-16 Sürgősségi betegellátás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3190F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Oxiológia</w:t>
            </w:r>
            <w:proofErr w:type="spellEnd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0B9444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1E75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871F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BC9CC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7ACD0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D5C1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27C41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3ECF7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EA50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1C73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A7FA3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BE48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7E2C5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1B0547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A5CA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7A5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3A20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EF29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2127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EE6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7A3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79F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F7F4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</w:t>
            </w:r>
          </w:p>
        </w:tc>
      </w:tr>
      <w:tr w:rsidR="00B87F52" w:rsidRPr="00B87F52" w14:paraId="0A151FB7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FD8AB9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63CBB3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Sürgősségi ellátás</w:t>
            </w:r>
          </w:p>
        </w:tc>
        <w:tc>
          <w:tcPr>
            <w:tcW w:w="689" w:type="dxa"/>
            <w:vMerge/>
            <w:vAlign w:val="center"/>
            <w:hideMark/>
          </w:tcPr>
          <w:p w14:paraId="52E71FB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B7CD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4145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01271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E86AC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9A42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F086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552CD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9343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8C87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25DB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4FBB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C72F6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7296E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136C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2F2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28A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0C54B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AEC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7E2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F8C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9E0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D540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1E9DB421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76E76F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3D6A02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„A” – légutak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oxiológiája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2BCA910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2B38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244B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96745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9EF2B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6140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90664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4E41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24AED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54DF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15BA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A850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241DE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9D037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B85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0A7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0F7B6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E65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BB0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0B1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69BCB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79F9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769E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87F52" w:rsidRPr="00B87F52" w14:paraId="7E76B687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31422C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687803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„B” – légzés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oxiológiája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274DA55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CD47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3B44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AC272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0B159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B2FD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3A787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D1694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4AA5B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C473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9ACE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E154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36133D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0E617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BF2D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935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D172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19FD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3DE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605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BF6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B32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3A7A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87F52" w:rsidRPr="00B87F52" w14:paraId="6B438C3A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B45559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DF0BE0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„C”- keringés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oxiológiája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37B79D7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1FAB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09EB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9AB8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1AAAD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D457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C336A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B94F8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1742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5857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31D6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007C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AA557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9ECB3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6F4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895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B93A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0CED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3A5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7C6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F33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35E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B949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87F52" w:rsidRPr="00B87F52" w14:paraId="444A1209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96789F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4250DD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„D” – idegrendszer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oxiológiája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0C91D38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6C4E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1D1AD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E9A7E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7EBF0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6A65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CBDB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CA7A0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CE2E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E74F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DD50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6CA9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BB1D1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5748A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8A23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EE03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6DB9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663A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6BF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C38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64E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473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9A01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87F52" w:rsidRPr="00B87F52" w14:paraId="0F90BCEB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8A2AAA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37A8CA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„E” egész test </w:t>
            </w:r>
            <w:proofErr w:type="gram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 eset</w:t>
            </w:r>
            <w:proofErr w:type="gramEnd"/>
          </w:p>
        </w:tc>
        <w:tc>
          <w:tcPr>
            <w:tcW w:w="689" w:type="dxa"/>
            <w:vMerge/>
            <w:vAlign w:val="center"/>
            <w:hideMark/>
          </w:tcPr>
          <w:p w14:paraId="4F72F2C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D7BB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3801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A94C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F999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9529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6A80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1DACE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2CE7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C5D8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09BA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4891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F12B46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9F603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3B93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CF7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E187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788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0D2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5D8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E4CB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69D5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306B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B87F52" w:rsidRPr="00B87F52" w14:paraId="32BDBD6F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3EAC3E5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E0679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Traumatológiai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oxiológia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6BF22F5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0E2A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7565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1CB84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9F7CF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8A58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6518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B7641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AD46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7F79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662B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8F5B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1B566E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38C6D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30FE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6F1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969C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ECF4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582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274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C20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8CD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9308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87F52" w:rsidRPr="00B87F52" w14:paraId="6CEB99C8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4191BB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2495E3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Sebészet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oxiogiája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13B09EA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C24B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DE58B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2546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1815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077D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063C98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F369D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4ADB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CACA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C646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93D4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45067B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A7F22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00D8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21B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6CC1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4BC6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767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D3ED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151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4F0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FC80F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87F52" w:rsidRPr="00B87F52" w14:paraId="5C7B68CD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25776DA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1B5FA4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Csecsemő és gyermekgyógyászati </w:t>
            </w: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oxiológia</w:t>
            </w:r>
            <w:proofErr w:type="spellEnd"/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6D4F5D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C293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A532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B9F2F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4E08D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980F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59BF6F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B5D4D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73DC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E1FD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D521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69EB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8001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C2DA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3D59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D85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EED4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106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146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351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C72D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C45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323D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B87F52" w:rsidRPr="00B87F52" w14:paraId="2405D2B7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0570587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1FDBAF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Csecsemő és gyermek ellátás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oxiológiai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specifikumai </w:t>
            </w:r>
          </w:p>
        </w:tc>
        <w:tc>
          <w:tcPr>
            <w:tcW w:w="689" w:type="dxa"/>
            <w:vMerge/>
            <w:vAlign w:val="center"/>
            <w:hideMark/>
          </w:tcPr>
          <w:p w14:paraId="3DFAA6B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DAA6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3360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F80E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65852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60D2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73DF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E43D3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1784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4484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99A2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C76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48966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BDC4A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2F1E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345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3B84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943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2F6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9C8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3CE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9FC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ED63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6512427C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E71742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1819C1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„A” és „B” légút és légzés</w:t>
            </w:r>
          </w:p>
        </w:tc>
        <w:tc>
          <w:tcPr>
            <w:tcW w:w="689" w:type="dxa"/>
            <w:vMerge/>
            <w:vAlign w:val="center"/>
            <w:hideMark/>
          </w:tcPr>
          <w:p w14:paraId="544DE05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A550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1FCC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60484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64C86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C457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4C34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17429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7A98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2C35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D1CFD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31C5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C79BB0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09612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FD1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4DEE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C840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65F0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6E53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55E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5B2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BC4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1B58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87F52" w:rsidRPr="00B87F52" w14:paraId="2D3B4F9C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88D793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67041F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„C” keringés</w:t>
            </w:r>
          </w:p>
        </w:tc>
        <w:tc>
          <w:tcPr>
            <w:tcW w:w="689" w:type="dxa"/>
            <w:vMerge/>
            <w:vAlign w:val="center"/>
            <w:hideMark/>
          </w:tcPr>
          <w:p w14:paraId="0B9EAA4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F6EC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D1AB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5ABBC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7558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C116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7FF3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19E73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B494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A964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7A99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6532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44D21A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1095E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5291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A8E2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0007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63F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4C4E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D99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7A237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FCF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AC7C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B87F52" w:rsidRPr="00B87F52" w14:paraId="1CC436FE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5769D66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254341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„D” idegrendszer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435F596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F5B8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BBCD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BDA8C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A3D7A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9009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7D632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F4C13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89F8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15DA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6EBE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9795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E41B9D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82F0D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5EB8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266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A989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FE95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C1BE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DAA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680C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486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72B6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87F52" w:rsidRPr="00B87F52" w14:paraId="39B89B01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2E7E62C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1A1129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„E” egész test </w:t>
            </w:r>
            <w:proofErr w:type="gram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 eset</w:t>
            </w:r>
            <w:proofErr w:type="gramEnd"/>
          </w:p>
        </w:tc>
        <w:tc>
          <w:tcPr>
            <w:tcW w:w="689" w:type="dxa"/>
            <w:vMerge/>
            <w:vAlign w:val="center"/>
            <w:hideMark/>
          </w:tcPr>
          <w:p w14:paraId="5B53D71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6F87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3A223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3D1C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97916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53E7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D4CF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5233E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1180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8226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0D77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9E89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1FB60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97EB2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2566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B57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77D2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C179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3F3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6D1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8CAC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807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CD6C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595B495F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A1F4E6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E0EB0F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Újraélesztés</w:t>
            </w:r>
          </w:p>
        </w:tc>
        <w:tc>
          <w:tcPr>
            <w:tcW w:w="689" w:type="dxa"/>
            <w:vMerge/>
            <w:vAlign w:val="center"/>
            <w:hideMark/>
          </w:tcPr>
          <w:p w14:paraId="34A893F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41D54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9F0C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C1E8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FC99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AC8D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BA54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48C4C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B135E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6D6F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68D9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7F5F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B8571F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720AF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1A7C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434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C638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0FD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23D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7D3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1F48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042E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B39B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87F52" w:rsidRPr="00B87F52" w14:paraId="43035A52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1E1AA98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FE5E4E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Szülészet-nőgyógyászati </w:t>
            </w: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oxiológia</w:t>
            </w:r>
            <w:proofErr w:type="spellEnd"/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318C25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95CA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9319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4C18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D51D1A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E40A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8695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2715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7B80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A0769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7735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4228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2A9AB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37D68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C5A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B67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8371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A961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162AE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8CB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131B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A2CF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6ACB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B87F52" w:rsidRPr="00B87F52" w14:paraId="3BFCFDD2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2ACC4F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90E2FD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Szülészet</w:t>
            </w:r>
          </w:p>
        </w:tc>
        <w:tc>
          <w:tcPr>
            <w:tcW w:w="689" w:type="dxa"/>
            <w:vMerge/>
            <w:vAlign w:val="center"/>
            <w:hideMark/>
          </w:tcPr>
          <w:p w14:paraId="604F518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F8A2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87BA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FFF1D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8ED12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F26D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466AF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269EA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5F8D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C492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2BEC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20CF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5B5D54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C43E3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499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1C0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DAA7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4E8D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FE5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08D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2E8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55D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86FF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87F52" w:rsidRPr="00B87F52" w14:paraId="75E1AE4E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3A23AC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1B4D34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Nőgyógyászat</w:t>
            </w:r>
          </w:p>
        </w:tc>
        <w:tc>
          <w:tcPr>
            <w:tcW w:w="689" w:type="dxa"/>
            <w:vMerge/>
            <w:vAlign w:val="center"/>
            <w:hideMark/>
          </w:tcPr>
          <w:p w14:paraId="011B456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427A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5310B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8B3FB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BCCF1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4E96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F696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BFA92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C621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9F2FB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B5EC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46D3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F23A6A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BE25E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C197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BDD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AD31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5781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678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6B0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F8C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0BC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40A4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</w:tbl>
    <w:p w14:paraId="5EE78846" w14:textId="77777777" w:rsidR="00B87F52" w:rsidRDefault="00B87F5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87F52" w:rsidRPr="00B87F52" w14:paraId="66910D9E" w14:textId="77777777" w:rsidTr="00B87F52">
        <w:trPr>
          <w:trHeight w:val="566"/>
          <w:jc w:val="center"/>
        </w:trPr>
        <w:tc>
          <w:tcPr>
            <w:tcW w:w="689" w:type="dxa"/>
            <w:vMerge w:val="restart"/>
            <w:vAlign w:val="center"/>
            <w:hideMark/>
          </w:tcPr>
          <w:p w14:paraId="6DE8D9A6" w14:textId="4A209456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F2A42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Toxicologia</w:t>
            </w:r>
            <w:proofErr w:type="spellEnd"/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2F8F2BF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96F3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FC11F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84AEE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A9AB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2281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3BC39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6EBC6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3770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DC50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0EFB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C88A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F7283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72462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5BC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C71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57A9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5E4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64F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69B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BA6D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4DC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89BF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87F52" w:rsidRPr="00B87F52" w14:paraId="1BDC3AC8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5C44BE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6A1A1A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Toxikus ártalmak és ellátásuk</w:t>
            </w:r>
          </w:p>
        </w:tc>
        <w:tc>
          <w:tcPr>
            <w:tcW w:w="689" w:type="dxa"/>
            <w:vMerge/>
            <w:vAlign w:val="center"/>
            <w:hideMark/>
          </w:tcPr>
          <w:p w14:paraId="71C38CB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FA04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8889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7FEFE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87D6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300F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CDBB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7932F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9CAB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5DCF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F047C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FDE1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0B267F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4A177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72E9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E0A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89C9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0DE9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9102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E01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99D3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0371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EF5D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B87F52" w:rsidRPr="00B87F52" w14:paraId="68EDEEA2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AC7C74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D34A04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Mérgezések típusa</w:t>
            </w:r>
          </w:p>
        </w:tc>
        <w:tc>
          <w:tcPr>
            <w:tcW w:w="689" w:type="dxa"/>
            <w:vMerge/>
            <w:vAlign w:val="center"/>
            <w:hideMark/>
          </w:tcPr>
          <w:p w14:paraId="36F4663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02BB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CCD97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5BFD5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B5DCC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77AC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2D8B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8458D0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3FCB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6D551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6745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DF45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6CF25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9AA3B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886E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BE4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7BBC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004A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F2F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7B5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28D5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61B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869A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B87F52" w:rsidRPr="00B87F52" w14:paraId="1E982C33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0AE8AB3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AFD728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Tömeges baleset - katasztrófa ellátás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081FE0E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034C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9F0F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1B0F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2439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CC3DD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F6DD6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C4DB5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20601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1436D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899F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BB4B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3C0A1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5C0D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850F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416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C2D1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BF4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31D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246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2EDC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532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1D5D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87F52" w:rsidRPr="00B87F52" w14:paraId="0993B25E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EE4655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0F7E2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Tömeges balesetek</w:t>
            </w:r>
          </w:p>
        </w:tc>
        <w:tc>
          <w:tcPr>
            <w:tcW w:w="689" w:type="dxa"/>
            <w:vMerge/>
            <w:vAlign w:val="center"/>
            <w:hideMark/>
          </w:tcPr>
          <w:p w14:paraId="0C67CB6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F306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4BA0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262D55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9E70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3F49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FF736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9E8C3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94DA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831D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0FD5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7992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C0659C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AEEC4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C2B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C6C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E822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B59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529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31C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08E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7EC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229A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B87F52" w:rsidRPr="00B87F52" w14:paraId="3181127D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22E6E6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A4D5BD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Katasztrófák</w:t>
            </w:r>
          </w:p>
        </w:tc>
        <w:tc>
          <w:tcPr>
            <w:tcW w:w="689" w:type="dxa"/>
            <w:vMerge/>
            <w:vAlign w:val="center"/>
            <w:hideMark/>
          </w:tcPr>
          <w:p w14:paraId="14C9812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6CA6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3DA8C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8131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F45F6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0707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AABE28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F1F2F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7A0A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EA917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DBDD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C0B1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B61D2B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DCC53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5AA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A09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B1C7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F66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4441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3DD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A8F7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2A9B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AE87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B87F52" w:rsidRPr="00B87F52" w14:paraId="59132EEF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3FAF016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7D69F6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Tömeges balesetek – katasztrófák felszámolása</w:t>
            </w:r>
          </w:p>
        </w:tc>
        <w:tc>
          <w:tcPr>
            <w:tcW w:w="689" w:type="dxa"/>
            <w:vMerge/>
            <w:vAlign w:val="center"/>
            <w:hideMark/>
          </w:tcPr>
          <w:p w14:paraId="3FADB5A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1E27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D0BD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BF2DE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F4E58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93A6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A5E28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936B1B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4C7B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302B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FB0C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272C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4D4BA0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F1F97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CDA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ADD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E3C6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492D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25E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739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286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093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959F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87F52" w:rsidRPr="00B87F52" w14:paraId="3460BC88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4FFC622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04EA8D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Sürgősségi ellátás gyakorlata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04B03A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B432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1472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8784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7F67B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F87D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8FB43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A5948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4185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AEE4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7DD2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0A45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D1612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DF28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457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582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6C79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88F5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41F5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B55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B605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8AA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7D84E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512</w:t>
            </w:r>
          </w:p>
        </w:tc>
      </w:tr>
      <w:tr w:rsidR="00B87F52" w:rsidRPr="00B87F52" w14:paraId="35E8FD3D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E2D77B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157485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Orvosi ügyelet</w:t>
            </w:r>
          </w:p>
        </w:tc>
        <w:tc>
          <w:tcPr>
            <w:tcW w:w="689" w:type="dxa"/>
            <w:vMerge/>
            <w:vAlign w:val="center"/>
            <w:hideMark/>
          </w:tcPr>
          <w:p w14:paraId="7C7EA10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F51D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68256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4864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149B8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4086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A7679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E0E0F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70F6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AE36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7E81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3391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F67D1D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EA0FF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2DE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A07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9D18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AED3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E05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F4E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44DE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628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5549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B87F52" w:rsidRPr="00B87F52" w14:paraId="5793361E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4647DBE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DCC4FD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Mentőgépkocsi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, kiemelt </w:t>
            </w: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mentőgépkocsi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321EB40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EE60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FC63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7221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8980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14E78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0305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8E889B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F843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48B93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F608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A4DC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AABE3C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4E3BD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5B36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0BC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8BDE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74B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372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69D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E16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A774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39C6F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136</w:t>
            </w:r>
          </w:p>
        </w:tc>
      </w:tr>
      <w:tr w:rsidR="00B87F52" w:rsidRPr="00B87F52" w14:paraId="2BEEF167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58FF9C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F6F5D0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Esetkocsi</w:t>
            </w:r>
            <w:proofErr w:type="spellEnd"/>
          </w:p>
        </w:tc>
        <w:tc>
          <w:tcPr>
            <w:tcW w:w="689" w:type="dxa"/>
            <w:vMerge/>
            <w:vAlign w:val="center"/>
            <w:hideMark/>
          </w:tcPr>
          <w:p w14:paraId="2E50C5C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C08D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0548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6ACE5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1DF77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E66F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75A37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AFFA6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9C90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6049E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FF0C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54F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542561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EE5A4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9EA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DA28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D001A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DC7F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964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0940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CC0F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3A2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1B93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</w:tr>
      <w:tr w:rsidR="00B87F52" w:rsidRPr="00B87F52" w14:paraId="5388A4A5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8AFBCA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8E45FE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Sürgősségi osztály</w:t>
            </w:r>
          </w:p>
        </w:tc>
        <w:tc>
          <w:tcPr>
            <w:tcW w:w="689" w:type="dxa"/>
            <w:vMerge/>
            <w:vAlign w:val="center"/>
            <w:hideMark/>
          </w:tcPr>
          <w:p w14:paraId="4C3F0A1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72D5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7710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BC66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DA5DF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8A1B1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03F35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3E3F8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B9E9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64B6E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D68A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93105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7E6153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C7FF3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702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020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2EE1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8BD32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FE82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A76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C3FA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EB7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ACAD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96</w:t>
            </w:r>
          </w:p>
        </w:tc>
      </w:tr>
      <w:tr w:rsidR="00B87F52" w:rsidRPr="00B87F52" w14:paraId="01EBD851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3C21410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2C8A9B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Toxicologiai</w:t>
            </w:r>
            <w:proofErr w:type="spellEnd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osztály</w:t>
            </w:r>
          </w:p>
        </w:tc>
        <w:tc>
          <w:tcPr>
            <w:tcW w:w="689" w:type="dxa"/>
            <w:vMerge/>
            <w:vAlign w:val="center"/>
            <w:hideMark/>
          </w:tcPr>
          <w:p w14:paraId="4724D60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34D6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22C4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D2BCA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9B5E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91CBE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74822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4FC9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FEBA2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3973B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1826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7FE3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3FE57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525CD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1A6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237E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B719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924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7D0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DDB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C07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F9D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AC59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B87F52" w:rsidRPr="00B87F52" w14:paraId="7D8E5913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FD6450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A2256A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Szülészeti osztály</w:t>
            </w:r>
          </w:p>
        </w:tc>
        <w:tc>
          <w:tcPr>
            <w:tcW w:w="689" w:type="dxa"/>
            <w:vMerge/>
            <w:vAlign w:val="center"/>
            <w:hideMark/>
          </w:tcPr>
          <w:p w14:paraId="426388A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7F5B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EB9A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8053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6145E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77D5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48DE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C81A2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5121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8298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1081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43A2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9B9F9A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AC146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8647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27B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5105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4EBE1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0AB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21A5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1723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6DD2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BE03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B87F52" w:rsidRPr="00B87F52" w14:paraId="0F247075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58FC371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EDA840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Traumatológia</w:t>
            </w:r>
          </w:p>
        </w:tc>
        <w:tc>
          <w:tcPr>
            <w:tcW w:w="689" w:type="dxa"/>
            <w:vMerge/>
            <w:vAlign w:val="center"/>
            <w:hideMark/>
          </w:tcPr>
          <w:p w14:paraId="000831D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6C3C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54143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98B9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61BF6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D761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C9F4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CC7BB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7EEB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0DE1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8E91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6559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F39766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7F47A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ED62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EACFF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38B2D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3184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4E4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6B0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D921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E90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4F455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B87F52" w:rsidRPr="00B87F52" w14:paraId="4C2F7A42" w14:textId="77777777" w:rsidTr="00B87F52">
        <w:trPr>
          <w:trHeight w:val="477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03FAEC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11165-16 Mentéstechnika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C3EADB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Mentéstechnika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1B9B8D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9D3F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A1CAF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F503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78BC3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E7AA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94DB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2A562B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C8AE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E670F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87CD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E4972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98858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EC123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136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FAD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E59E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44E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312D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D40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D80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44D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66D6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B87F52" w:rsidRPr="00B87F52" w14:paraId="619FBDF3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54720A4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600E02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helyszín</w:t>
            </w:r>
          </w:p>
        </w:tc>
        <w:tc>
          <w:tcPr>
            <w:tcW w:w="689" w:type="dxa"/>
            <w:vMerge/>
            <w:vAlign w:val="center"/>
            <w:hideMark/>
          </w:tcPr>
          <w:p w14:paraId="5AA4A91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F6A3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F20E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210BE7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768B81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6B66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39F2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006E1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15B3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814E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A32CF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00D0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3D580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660C4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211F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88C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1A14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9EA43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FCF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5F1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663D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265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46C2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B87F52" w:rsidRPr="00B87F52" w14:paraId="41669FA5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4847083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13FAC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„A” légutak </w:t>
            </w:r>
          </w:p>
        </w:tc>
        <w:tc>
          <w:tcPr>
            <w:tcW w:w="689" w:type="dxa"/>
            <w:vMerge/>
            <w:vAlign w:val="center"/>
            <w:hideMark/>
          </w:tcPr>
          <w:p w14:paraId="61879BD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72B69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D381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261DE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F56481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1869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F8227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F28D0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C6B6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14690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0FDC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9819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8234E7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86793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E4CCC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FF4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A4FF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E0AE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CF7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876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E8E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0CF9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485EB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B87F52" w:rsidRPr="00B87F52" w14:paraId="55F698BC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9075EE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ACF7A5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„B” légzés </w:t>
            </w:r>
          </w:p>
        </w:tc>
        <w:tc>
          <w:tcPr>
            <w:tcW w:w="689" w:type="dxa"/>
            <w:vMerge/>
            <w:vAlign w:val="center"/>
            <w:hideMark/>
          </w:tcPr>
          <w:p w14:paraId="1496041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A2803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177B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BF6660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6B612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EEF7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79A0A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8CB7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6F47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18048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7253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FB73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1985E5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67276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5ED2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AF1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BEFA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8A4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C253A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FAFC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D6CF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D0DF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6E13B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87F52" w:rsidRPr="00B87F52" w14:paraId="582D3A3B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704E54E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81C6F1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„C” keringés</w:t>
            </w:r>
          </w:p>
        </w:tc>
        <w:tc>
          <w:tcPr>
            <w:tcW w:w="689" w:type="dxa"/>
            <w:vMerge/>
            <w:vAlign w:val="center"/>
            <w:hideMark/>
          </w:tcPr>
          <w:p w14:paraId="45DDEC4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BDC7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A1B2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3F43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0B47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B85B9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9F13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BB75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97C0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C320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D476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D6C7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B976A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0A9C9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653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11ED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EA1D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6CB6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372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B0C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050C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FE4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EEFB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B87F52" w:rsidRPr="00B87F52" w14:paraId="16568F60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5A1FCC6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0F1D65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„D” idegrendszer</w:t>
            </w:r>
          </w:p>
        </w:tc>
        <w:tc>
          <w:tcPr>
            <w:tcW w:w="689" w:type="dxa"/>
            <w:vMerge/>
            <w:vAlign w:val="center"/>
            <w:hideMark/>
          </w:tcPr>
          <w:p w14:paraId="28B8037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6AF4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3A87D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07B076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AD78C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4634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26326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0D3AFD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0E3F4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9F1F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7BCF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D9E60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A5A626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7DC44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1021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8E0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76D8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4EF2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DE0B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3D9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B36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9A6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429B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636294A0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1C701DD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A9F2EA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„E” egésztest </w:t>
            </w:r>
            <w:proofErr w:type="gramStart"/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 eset</w:t>
            </w:r>
            <w:proofErr w:type="gramEnd"/>
          </w:p>
        </w:tc>
        <w:tc>
          <w:tcPr>
            <w:tcW w:w="689" w:type="dxa"/>
            <w:vMerge/>
            <w:vAlign w:val="center"/>
            <w:hideMark/>
          </w:tcPr>
          <w:p w14:paraId="67CE28A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FB36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6B19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1B19B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5B2FA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3200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5A6E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B4DD54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FBE8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05CE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C07C2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68EE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932DD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51B27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895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ED0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E10F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0DBD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73B6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E1D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F2989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4348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EF82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87F52" w:rsidRPr="00B87F52" w14:paraId="3954DA22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57EC9D8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6366D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Újraélesztés</w:t>
            </w:r>
          </w:p>
        </w:tc>
        <w:tc>
          <w:tcPr>
            <w:tcW w:w="689" w:type="dxa"/>
            <w:vMerge/>
            <w:vAlign w:val="center"/>
            <w:hideMark/>
          </w:tcPr>
          <w:p w14:paraId="1F6CD4B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295A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7F01A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16F5F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8B91A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45DA0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2CB0BA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28BB5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B91E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DF87E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6D4BD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031D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47FFF1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69888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A8140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496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EEC1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8D24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110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1B0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8DD1E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B7BB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85F6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</w:tbl>
    <w:p w14:paraId="55F81CDD" w14:textId="77777777" w:rsidR="00B87F52" w:rsidRDefault="00B87F52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9"/>
        <w:gridCol w:w="1800"/>
        <w:gridCol w:w="689"/>
        <w:gridCol w:w="588"/>
        <w:gridCol w:w="412"/>
        <w:gridCol w:w="556"/>
        <w:gridCol w:w="389"/>
        <w:gridCol w:w="556"/>
        <w:gridCol w:w="556"/>
        <w:gridCol w:w="389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B87F52" w:rsidRPr="00B87F52" w14:paraId="5015AC81" w14:textId="77777777" w:rsidTr="00B87F52">
        <w:trPr>
          <w:trHeight w:val="240"/>
          <w:jc w:val="center"/>
        </w:trPr>
        <w:tc>
          <w:tcPr>
            <w:tcW w:w="689" w:type="dxa"/>
            <w:vMerge w:val="restart"/>
            <w:shd w:val="clear" w:color="auto" w:fill="auto"/>
            <w:textDirection w:val="btLr"/>
            <w:vAlign w:val="center"/>
            <w:hideMark/>
          </w:tcPr>
          <w:p w14:paraId="0741264B" w14:textId="7363C7E2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11164-16 Logisztika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966B9D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Betegszállítás 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24F4B9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74FE3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4A200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0BBC3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E5165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AA2E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2BE019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E4F75E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6B62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9F86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F389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EB6E3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CF105F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57F56B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E46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39A2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4DBB7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1D69E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544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70F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B54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210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129C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87F52" w:rsidRPr="00B87F52" w14:paraId="6E174135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A87A76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12E12C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Felkészülés a szállításra</w:t>
            </w:r>
          </w:p>
        </w:tc>
        <w:tc>
          <w:tcPr>
            <w:tcW w:w="689" w:type="dxa"/>
            <w:vMerge/>
            <w:vAlign w:val="center"/>
            <w:hideMark/>
          </w:tcPr>
          <w:p w14:paraId="0F92450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6E68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BA2F34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55C17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043D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ADD8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267C3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1C129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6D8B5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86873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EFDD2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812E9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8E582F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DE206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E3E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FEA7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70B96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490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5D6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487B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A7EA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67F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BA10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87F52" w:rsidRPr="00B87F52" w14:paraId="5C35EDD4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D2D83A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61F92F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Mobilizálás</w:t>
            </w:r>
          </w:p>
        </w:tc>
        <w:tc>
          <w:tcPr>
            <w:tcW w:w="689" w:type="dxa"/>
            <w:vMerge/>
            <w:vAlign w:val="center"/>
            <w:hideMark/>
          </w:tcPr>
          <w:p w14:paraId="2456525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A1C5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1F96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E5426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B30EFB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68FCD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9B8E19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54B3C9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51BD2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D2486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314D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75E6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1AE05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1DC5D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3ADD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2450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5E27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1F630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26B61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58E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6FA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75F44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8A45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B87F52" w:rsidRPr="00B87F52" w14:paraId="7BF7A197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1BF1D5C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7A20AA2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Navigációs ismeretek</w:t>
            </w:r>
          </w:p>
        </w:tc>
        <w:tc>
          <w:tcPr>
            <w:tcW w:w="689" w:type="dxa"/>
            <w:vMerge/>
            <w:vAlign w:val="center"/>
            <w:hideMark/>
          </w:tcPr>
          <w:p w14:paraId="0E7EA13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FAEBC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3431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6446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9EE6A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723B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B63C0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CD8248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FD257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93B77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F37ED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55FA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668F59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A3620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F45F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B99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0DC56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A05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A97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717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AAE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A1DE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59B81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87F52" w:rsidRPr="00B87F52" w14:paraId="5D93E767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5FF254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844EAC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Teendők a betegszállítás alatt</w:t>
            </w:r>
          </w:p>
        </w:tc>
        <w:tc>
          <w:tcPr>
            <w:tcW w:w="689" w:type="dxa"/>
            <w:vMerge/>
            <w:vAlign w:val="center"/>
            <w:hideMark/>
          </w:tcPr>
          <w:p w14:paraId="56EFCF0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E607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B0F59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C9BB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C2279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99DE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F62D7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D3A5D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1A7E7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71BC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52F41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69F0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3F2909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15F02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BA0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3AF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A2981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0D9E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389C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A10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DC3B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91BD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CEE0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87F52" w:rsidRPr="00B87F52" w14:paraId="3FE9E180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0E2131B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A7CDE0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Irányítás tantárgy  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135F3E6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EA29F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59EC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C0EB4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0F3D7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B4DD8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1A2AC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8CA2A9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D027A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8E6B9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C1661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76D7C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440A91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A388E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722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00DF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A434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7E7A2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0DC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2F6C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B35C4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824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C8582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B87F52" w:rsidRPr="00B87F52" w14:paraId="4E1338CC" w14:textId="77777777" w:rsidTr="00B87F52">
        <w:trPr>
          <w:trHeight w:val="720"/>
          <w:jc w:val="center"/>
        </w:trPr>
        <w:tc>
          <w:tcPr>
            <w:tcW w:w="689" w:type="dxa"/>
            <w:vMerge/>
            <w:vAlign w:val="center"/>
            <w:hideMark/>
          </w:tcPr>
          <w:p w14:paraId="0A7CBA7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E0A9F0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egészségügyi ellátórendszer felépítése</w:t>
            </w:r>
          </w:p>
        </w:tc>
        <w:tc>
          <w:tcPr>
            <w:tcW w:w="689" w:type="dxa"/>
            <w:vMerge/>
            <w:vAlign w:val="center"/>
            <w:hideMark/>
          </w:tcPr>
          <w:p w14:paraId="2883BF0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44A0E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DD6F3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00A51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5CB27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B144B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4A51F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DB4873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B466A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D20EE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9344C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C381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0409716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F0EFB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2A5A8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0260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20399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4EBF5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EF9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35A0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1CE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69B6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83D87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28127645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276CA7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24227B3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betegszállítás irányítása</w:t>
            </w:r>
          </w:p>
        </w:tc>
        <w:tc>
          <w:tcPr>
            <w:tcW w:w="689" w:type="dxa"/>
            <w:vMerge/>
            <w:vAlign w:val="center"/>
            <w:hideMark/>
          </w:tcPr>
          <w:p w14:paraId="2EF9CA2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CD28F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AA3E3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208DD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7DEDE86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FA01A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41E20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2DAA79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5AFBE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7FB1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C0C62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7E025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22D4E80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295E7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AC1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BADF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FDABC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B3E35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51F6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27F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3EC88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030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60150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71670272" w14:textId="77777777" w:rsidTr="00B87F52">
        <w:trPr>
          <w:trHeight w:val="240"/>
          <w:jc w:val="center"/>
        </w:trPr>
        <w:tc>
          <w:tcPr>
            <w:tcW w:w="689" w:type="dxa"/>
            <w:vMerge/>
            <w:vAlign w:val="center"/>
            <w:hideMark/>
          </w:tcPr>
          <w:p w14:paraId="675003A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3A97F5B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mentés irányítása</w:t>
            </w:r>
          </w:p>
        </w:tc>
        <w:tc>
          <w:tcPr>
            <w:tcW w:w="689" w:type="dxa"/>
            <w:vMerge/>
            <w:vAlign w:val="center"/>
            <w:hideMark/>
          </w:tcPr>
          <w:p w14:paraId="18877D6F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E3C7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71A0C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B30EDD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F2065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EBAC0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341E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E83F68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95C95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5A448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03F0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2094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0DADF0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AAE24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7128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4FD93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4C974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359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3289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A242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964C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AF44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4998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48259802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17D5C76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F4E805E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Kommunikáció az irányításban </w:t>
            </w:r>
          </w:p>
        </w:tc>
        <w:tc>
          <w:tcPr>
            <w:tcW w:w="689" w:type="dxa"/>
            <w:vMerge/>
            <w:vAlign w:val="center"/>
            <w:hideMark/>
          </w:tcPr>
          <w:p w14:paraId="019F95D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43AD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5B264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D9556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4AE2CC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F9B34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E5E84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B2045C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21F74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2182EA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C321B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F19A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BC53BC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93D4E1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5A986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65B8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41F9E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1DAF3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6F08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70D7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C699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AC9A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75D2D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87F52" w:rsidRPr="00B87F52" w14:paraId="39403FA9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654556C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01EBFC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Logisztikai gyakorlatok</w:t>
            </w:r>
          </w:p>
        </w:tc>
        <w:tc>
          <w:tcPr>
            <w:tcW w:w="689" w:type="dxa"/>
            <w:vMerge w:val="restart"/>
            <w:shd w:val="clear" w:color="000000" w:fill="FFFFFF"/>
            <w:textDirection w:val="btLr"/>
            <w:hideMark/>
          </w:tcPr>
          <w:p w14:paraId="26B0D5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EBC7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4B5BB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09CEF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195604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F16E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0213AA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5D388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168EA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6C2850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5358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64217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F658D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5EABB7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26545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E697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A0EE9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EE1A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8C64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C57B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9E800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2068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E214A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B87F52" w:rsidRPr="00B87F52" w14:paraId="22C78E8D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70D7182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6C751C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Mentésirányítás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2798706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1CA24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89E0CC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381C0A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3C7EE7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14A02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A51C0B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0D5B8C5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24C21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370B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C6E5F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7084D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3A5766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BC8478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32BFC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3A9A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C14C21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2789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9E4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383DD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9102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DD16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B84F4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84</w:t>
            </w:r>
          </w:p>
        </w:tc>
      </w:tr>
      <w:tr w:rsidR="00B87F52" w:rsidRPr="00B87F52" w14:paraId="210A3881" w14:textId="77777777" w:rsidTr="00B87F52">
        <w:trPr>
          <w:trHeight w:val="480"/>
          <w:jc w:val="center"/>
        </w:trPr>
        <w:tc>
          <w:tcPr>
            <w:tcW w:w="689" w:type="dxa"/>
            <w:vMerge/>
            <w:vAlign w:val="center"/>
            <w:hideMark/>
          </w:tcPr>
          <w:p w14:paraId="5CB46CA5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0B8E357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Betegszállítás irányítási gyakorlat</w:t>
            </w:r>
          </w:p>
        </w:tc>
        <w:tc>
          <w:tcPr>
            <w:tcW w:w="689" w:type="dxa"/>
            <w:vMerge/>
            <w:vAlign w:val="center"/>
            <w:hideMark/>
          </w:tcPr>
          <w:p w14:paraId="1FF63B94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584E5E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C34F6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1CAFC4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633D67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C1BB1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43354BF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3046F2BD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DAFDD9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4948B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77A158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75996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08A64CC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49CD4A" w14:textId="77777777" w:rsidR="00B87F52" w:rsidRPr="00B87F52" w:rsidRDefault="00B87F52" w:rsidP="00B87F5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55480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B82A13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330154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C6D90A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159A2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85F37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497FC5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78AA6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4ED33B" w14:textId="77777777" w:rsidR="00B87F52" w:rsidRPr="00B87F52" w:rsidRDefault="00B87F52" w:rsidP="00B87F52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B87F52" w:rsidRPr="00B87F52" w14:paraId="59D8532C" w14:textId="77777777" w:rsidTr="0096219C">
        <w:trPr>
          <w:trHeight w:val="720"/>
          <w:jc w:val="center"/>
        </w:trPr>
        <w:tc>
          <w:tcPr>
            <w:tcW w:w="2489" w:type="dxa"/>
            <w:gridSpan w:val="2"/>
            <w:shd w:val="clear" w:color="auto" w:fill="auto"/>
            <w:vAlign w:val="center"/>
            <w:hideMark/>
          </w:tcPr>
          <w:p w14:paraId="2A783C8D" w14:textId="77777777" w:rsidR="00B87F52" w:rsidRPr="00B87F52" w:rsidRDefault="00B87F52" w:rsidP="009621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89" w:type="dxa"/>
            <w:shd w:val="clear" w:color="000000" w:fill="92D050"/>
            <w:textDirection w:val="btLr"/>
            <w:hideMark/>
          </w:tcPr>
          <w:p w14:paraId="61B7C723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B87F52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5F625A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4D1255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C4EF1E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49161A21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F5501B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10F2022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000000" w:fill="F2F2F2"/>
            <w:noWrap/>
            <w:vAlign w:val="center"/>
            <w:hideMark/>
          </w:tcPr>
          <w:p w14:paraId="2C5089CD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C341F5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C62E97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F647D8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2F2660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30E002EC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1CDCED9B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40CED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0D416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530B9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7B1626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DB40D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1477E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06E69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8907B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CB8C75" w14:textId="77777777" w:rsidR="00B87F52" w:rsidRPr="00B87F52" w:rsidRDefault="00B87F52" w:rsidP="009621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87F5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1F16F299" w14:textId="77777777" w:rsidR="005C10A1" w:rsidRPr="00B87F52" w:rsidRDefault="005C10A1" w:rsidP="006F5812">
      <w:pPr>
        <w:spacing w:after="0"/>
        <w:rPr>
          <w:rFonts w:cs="Times New Roman"/>
        </w:rPr>
      </w:pPr>
    </w:p>
    <w:p w14:paraId="4E65A4AF" w14:textId="5AFBA3B0" w:rsidR="00B87F52" w:rsidRDefault="00B87F5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02C37593" w14:textId="77777777" w:rsidR="00972853" w:rsidRPr="00B87F52" w:rsidRDefault="00972853" w:rsidP="006F5812">
      <w:pPr>
        <w:spacing w:after="0"/>
        <w:rPr>
          <w:rFonts w:cs="Times New Roman"/>
        </w:rPr>
      </w:pPr>
    </w:p>
    <w:p w14:paraId="2F330B78" w14:textId="77777777" w:rsidR="00B87F52" w:rsidRPr="000B3EFB" w:rsidRDefault="00B87F52" w:rsidP="00B87F52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544BC213" w14:textId="77777777" w:rsidR="00B87F52" w:rsidRPr="00EC0A41" w:rsidRDefault="00B87F52" w:rsidP="00B87F52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387B4542" w14:textId="77777777" w:rsidR="005C10A1" w:rsidRPr="00B87F52" w:rsidRDefault="005C10A1" w:rsidP="006F5812">
      <w:pPr>
        <w:spacing w:after="0"/>
        <w:rPr>
          <w:rFonts w:cs="Times New Roman"/>
        </w:rPr>
      </w:pPr>
    </w:p>
    <w:p w14:paraId="6C1CD03D" w14:textId="77777777" w:rsidR="005C10A1" w:rsidRPr="00B87F52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B87F52" w:rsidRPr="00B87F52" w14:paraId="5E41E76F" w14:textId="77777777" w:rsidTr="00B87F5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3C85A30B" w14:textId="77777777" w:rsidR="00B87F52" w:rsidRPr="00B87F52" w:rsidRDefault="00B87F52" w:rsidP="00B87F5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87F52">
              <w:rPr>
                <w:rFonts w:eastAsia="Times New Roman" w:cs="Times New Roman"/>
                <w:sz w:val="20"/>
                <w:szCs w:val="20"/>
                <w:lang w:eastAsia="hu-HU"/>
              </w:rPr>
              <w:t>52 720 01</w:t>
            </w:r>
            <w:r w:rsidRPr="00B87F5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Általános ápolási és egészségügyi asszisztens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6DCCA0CE" w14:textId="77777777" w:rsidR="00B87F52" w:rsidRPr="00B87F52" w:rsidRDefault="00B87F52" w:rsidP="00B87F5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87F52">
              <w:rPr>
                <w:rFonts w:eastAsia="Times New Roman" w:cs="Times New Roman"/>
                <w:sz w:val="20"/>
                <w:szCs w:val="20"/>
                <w:lang w:eastAsia="hu-HU"/>
              </w:rPr>
              <w:t>322 óra</w:t>
            </w:r>
          </w:p>
        </w:tc>
      </w:tr>
      <w:tr w:rsidR="00B87F52" w:rsidRPr="00B87F52" w14:paraId="5B0E56EC" w14:textId="77777777" w:rsidTr="00B87F52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21587D0B" w14:textId="77777777" w:rsidR="00B87F52" w:rsidRPr="00B87F52" w:rsidRDefault="00B87F52" w:rsidP="00B87F52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87F52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B87F52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AC1E22A" w14:textId="77777777" w:rsidR="00B87F52" w:rsidRPr="00B87F52" w:rsidRDefault="00B87F52" w:rsidP="00B87F52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B87F52">
              <w:rPr>
                <w:rFonts w:eastAsia="Times New Roman" w:cs="Times New Roman"/>
                <w:sz w:val="20"/>
                <w:szCs w:val="20"/>
                <w:lang w:eastAsia="hu-HU"/>
              </w:rPr>
              <w:t>131 óra</w:t>
            </w:r>
          </w:p>
        </w:tc>
      </w:tr>
    </w:tbl>
    <w:p w14:paraId="41E5A43B" w14:textId="77777777" w:rsidR="005C10A1" w:rsidRPr="00B87F52" w:rsidRDefault="005C10A1" w:rsidP="00DD65F6">
      <w:pPr>
        <w:spacing w:after="0"/>
        <w:jc w:val="left"/>
        <w:rPr>
          <w:rFonts w:cs="Times New Roman"/>
        </w:rPr>
      </w:pPr>
    </w:p>
    <w:p w14:paraId="21DA2FFF" w14:textId="77777777" w:rsidR="00CB484D" w:rsidRPr="00B87F52" w:rsidRDefault="00CB484D" w:rsidP="00CB484D">
      <w:pPr>
        <w:spacing w:after="0"/>
        <w:rPr>
          <w:rFonts w:cs="Times New Roman"/>
        </w:rPr>
      </w:pPr>
      <w:r w:rsidRPr="00B87F52">
        <w:rPr>
          <w:rFonts w:cs="Times New Roman"/>
        </w:rPr>
        <w:t xml:space="preserve">Jelmagyarázat: e/elmélet; </w:t>
      </w:r>
      <w:proofErr w:type="spellStart"/>
      <w:r w:rsidRPr="00B87F52">
        <w:rPr>
          <w:rFonts w:cs="Times New Roman"/>
        </w:rPr>
        <w:t>gy</w:t>
      </w:r>
      <w:proofErr w:type="spellEnd"/>
      <w:r w:rsidRPr="00B87F52">
        <w:rPr>
          <w:rFonts w:cs="Times New Roman"/>
        </w:rPr>
        <w:t xml:space="preserve">/gyakorlat; </w:t>
      </w:r>
      <w:proofErr w:type="spellStart"/>
      <w:r w:rsidRPr="00B87F52">
        <w:rPr>
          <w:rFonts w:cs="Times New Roman"/>
        </w:rPr>
        <w:t>ögy</w:t>
      </w:r>
      <w:proofErr w:type="spellEnd"/>
      <w:r w:rsidRPr="00B87F52">
        <w:rPr>
          <w:rFonts w:cs="Times New Roman"/>
        </w:rPr>
        <w:t>/összefüggő szakmai gyakorlat</w:t>
      </w:r>
    </w:p>
    <w:p w14:paraId="4A7004D4" w14:textId="77777777" w:rsidR="00CB484D" w:rsidRPr="00B87F52" w:rsidRDefault="00CB484D" w:rsidP="00CB484D">
      <w:pPr>
        <w:spacing w:after="0"/>
        <w:rPr>
          <w:rFonts w:cs="Times New Roman"/>
        </w:rPr>
      </w:pPr>
    </w:p>
    <w:p w14:paraId="467625E3" w14:textId="77777777" w:rsidR="00CB484D" w:rsidRPr="00B87F52" w:rsidRDefault="00CB484D" w:rsidP="00CB484D">
      <w:pPr>
        <w:spacing w:after="0"/>
        <w:rPr>
          <w:rFonts w:cs="Times New Roman"/>
        </w:rPr>
      </w:pPr>
      <w:r w:rsidRPr="00B87F52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3D984C62" w14:textId="77777777" w:rsidR="00CB484D" w:rsidRPr="00B87F52" w:rsidRDefault="00CB484D" w:rsidP="00CB484D">
      <w:pPr>
        <w:spacing w:after="0"/>
        <w:rPr>
          <w:rFonts w:cs="Times New Roman"/>
        </w:rPr>
      </w:pPr>
      <w:r w:rsidRPr="00B87F52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16B71A0E" w14:textId="77777777" w:rsidR="001A7777" w:rsidRPr="00B87F52" w:rsidRDefault="00CB484D" w:rsidP="00CB484D">
      <w:pPr>
        <w:spacing w:after="0"/>
        <w:rPr>
          <w:rFonts w:cs="Times New Roman"/>
        </w:rPr>
      </w:pPr>
      <w:r w:rsidRPr="00B87F52">
        <w:rPr>
          <w:rFonts w:cs="Times New Roman"/>
        </w:rPr>
        <w:t>A tantárgyakra meghatározott időkeret kötelező érvényű, a témakörökre kialakított óraszám pedig ajánlás.</w:t>
      </w:r>
    </w:p>
    <w:p w14:paraId="096F4562" w14:textId="77777777" w:rsidR="00752ECD" w:rsidRPr="00B87F52" w:rsidRDefault="00752ECD" w:rsidP="000A21B7">
      <w:pPr>
        <w:spacing w:after="0"/>
        <w:rPr>
          <w:rFonts w:cs="Times New Roman"/>
        </w:rPr>
        <w:sectPr w:rsidR="00752ECD" w:rsidRPr="00B87F52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0CC58038" w14:textId="77777777" w:rsidR="00C53E01" w:rsidRPr="00B87F52" w:rsidRDefault="00C53E01" w:rsidP="00C53E01">
      <w:pPr>
        <w:rPr>
          <w:rFonts w:cs="Times New Roman"/>
        </w:rPr>
      </w:pPr>
    </w:p>
    <w:p w14:paraId="0FD49FFD" w14:textId="77777777" w:rsidR="00C53E01" w:rsidRPr="00B87F5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6B0A76DD" w14:textId="77777777" w:rsidR="00C53E01" w:rsidRPr="00B87F5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11499-12 azonosító számú</w:t>
      </w:r>
    </w:p>
    <w:p w14:paraId="0B7EE0D8" w14:textId="77777777" w:rsidR="00C53E01" w:rsidRPr="00B87F52" w:rsidRDefault="00C53E01" w:rsidP="00C53E01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Foglalkoztatás II.</w:t>
      </w:r>
    </w:p>
    <w:p w14:paraId="1D8468F5" w14:textId="77777777" w:rsidR="00C53E01" w:rsidRPr="00B87F5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7BBB321A" w14:textId="77777777" w:rsidR="00C53E01" w:rsidRPr="00B87F5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577E0B00" w14:textId="77777777" w:rsidR="00C53E01" w:rsidRPr="00B87F5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1978ED13" w14:textId="77777777" w:rsidR="00C53E01" w:rsidRPr="00B87F52" w:rsidRDefault="00C53E01" w:rsidP="00C53E01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4F2B9EDC" w14:textId="77F371C0" w:rsidR="00C53E01" w:rsidRPr="00B87F52" w:rsidRDefault="00C53E01" w:rsidP="00C53E01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B87F52" w:rsidRPr="00B87F52" w14:paraId="373EFCDB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A3729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6A3068D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B87F52" w:rsidRPr="00B87F52" w14:paraId="24648EF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728CA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B87F52" w:rsidRPr="00B87F52" w14:paraId="022E860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CB148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9E90E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07DF91C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82FAE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B87F52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9F316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141637B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8194C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F2D36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46B0C53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49C82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4FB13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7704B70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9D8F9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578B5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3AA0C2B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F854E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C67F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667A3383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B262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B87F52" w:rsidRPr="00B87F52" w14:paraId="042FD52A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72797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6C77E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3EF03ED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15C10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5A74E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53F4D7A3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7A057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E21A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7E529DA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15A09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7F299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4DBE1CE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6700C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63AF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0F05A1C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8563D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12718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4DEF92B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B4160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7FF07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6F38A40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D961B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47927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7F814657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8CE92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99BF7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416CAFF2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4823A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4A00C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04A4E66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6AA9D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BF863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7D60D2F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6D25B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87F52" w:rsidRPr="00B87F52" w14:paraId="2F081E9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A0269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B1DEE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7499D8B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B16EB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B23D1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33F1CE4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C1C34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2DF6A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2A10D8B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29144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BCEFE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2C4566A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5BFC9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B78C7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4FAED52A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0C267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87F52" w:rsidRPr="00B87F52" w14:paraId="6554502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48DE5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4314E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5D14EDB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302A3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922B3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2A9FDBE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F6FC7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87F52" w:rsidRPr="00B87F52" w14:paraId="7D8A87F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489CE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8FF4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5DDF7D9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EE02D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B0945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62C6C28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329C8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87F52" w:rsidRPr="00B87F52" w14:paraId="19E916E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0E1CB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33084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B87F52" w14:paraId="7C377A5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E1A0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F84D3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75DB784" w14:textId="77777777" w:rsidR="00C53E01" w:rsidRPr="00B87F52" w:rsidRDefault="00C53E01" w:rsidP="00C53E01">
      <w:pPr>
        <w:jc w:val="center"/>
        <w:rPr>
          <w:rFonts w:cs="Times New Roman"/>
        </w:rPr>
      </w:pPr>
    </w:p>
    <w:p w14:paraId="615647A6" w14:textId="77777777" w:rsidR="00C53E01" w:rsidRPr="00B87F52" w:rsidRDefault="00C53E01" w:rsidP="00C53E01">
      <w:pPr>
        <w:spacing w:after="0"/>
        <w:rPr>
          <w:rFonts w:cs="Times New Roman"/>
        </w:rPr>
      </w:pPr>
      <w:bookmarkStart w:id="2" w:name="_MON_1520112852"/>
      <w:bookmarkStart w:id="3" w:name="_MON_1520113148"/>
      <w:bookmarkStart w:id="4" w:name="_MON_1520113442"/>
      <w:bookmarkStart w:id="5" w:name="_MON_1520112153"/>
      <w:bookmarkStart w:id="6" w:name="_MON_1520112252"/>
      <w:bookmarkStart w:id="7" w:name="_MON_1520112324"/>
      <w:bookmarkStart w:id="8" w:name="_MON_1520112404"/>
      <w:bookmarkStart w:id="9" w:name="_MON_152011268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46079F85" w14:textId="77777777" w:rsidR="00C53E01" w:rsidRPr="00B87F5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Foglalkoztatás II. tantárgy</w:t>
      </w:r>
      <w:r w:rsidRPr="00B87F52">
        <w:rPr>
          <w:rFonts w:cs="Times New Roman"/>
          <w:b/>
        </w:rPr>
        <w:tab/>
      </w:r>
      <w:r w:rsidR="006831AC" w:rsidRPr="00B87F52">
        <w:rPr>
          <w:rFonts w:cs="Times New Roman"/>
          <w:b/>
        </w:rPr>
        <w:t>15</w:t>
      </w:r>
      <w:r w:rsidRPr="00B87F52">
        <w:rPr>
          <w:rFonts w:cs="Times New Roman"/>
          <w:b/>
        </w:rPr>
        <w:t xml:space="preserve"> óra/</w:t>
      </w:r>
      <w:r w:rsidR="006831AC" w:rsidRPr="00B87F52">
        <w:rPr>
          <w:rFonts w:cs="Times New Roman"/>
          <w:b/>
        </w:rPr>
        <w:t>15</w:t>
      </w:r>
      <w:r w:rsidRPr="00B87F52">
        <w:rPr>
          <w:rFonts w:cs="Times New Roman"/>
          <w:b/>
        </w:rPr>
        <w:t xml:space="preserve"> óra*</w:t>
      </w:r>
    </w:p>
    <w:p w14:paraId="2D7F8098" w14:textId="77777777" w:rsidR="00C53E01" w:rsidRPr="00B87F52" w:rsidRDefault="00C53E01" w:rsidP="00C53E01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0F750171" w14:textId="77777777" w:rsidR="00C53E01" w:rsidRPr="00B87F52" w:rsidRDefault="00C53E01" w:rsidP="004239CF">
      <w:pPr>
        <w:spacing w:after="0"/>
        <w:ind w:left="426"/>
        <w:rPr>
          <w:rFonts w:cs="Times New Roman"/>
        </w:rPr>
      </w:pPr>
    </w:p>
    <w:p w14:paraId="16C504B3" w14:textId="77777777" w:rsidR="004239CF" w:rsidRPr="00B87F52" w:rsidRDefault="004239CF" w:rsidP="004239C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 szakképesítéshez kapcsolódik.</w:t>
      </w:r>
    </w:p>
    <w:p w14:paraId="1F5206CB" w14:textId="77777777" w:rsidR="004239CF" w:rsidRPr="00B87F52" w:rsidRDefault="004239CF" w:rsidP="004239CF">
      <w:pPr>
        <w:spacing w:after="0"/>
        <w:ind w:left="426"/>
        <w:rPr>
          <w:rFonts w:cs="Times New Roman"/>
        </w:rPr>
      </w:pPr>
    </w:p>
    <w:p w14:paraId="28DB6354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037E4F3B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1FB24960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</w:p>
    <w:p w14:paraId="15B5B188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76687715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—</w:t>
      </w:r>
    </w:p>
    <w:p w14:paraId="20AD682D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</w:p>
    <w:p w14:paraId="242869EA" w14:textId="77777777" w:rsidR="0096219C" w:rsidRPr="003208C8" w:rsidRDefault="0096219C" w:rsidP="0096219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3D73F0E7" w14:textId="77777777" w:rsidR="0096219C" w:rsidRPr="003208C8" w:rsidRDefault="0096219C" w:rsidP="009621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23ED9EEB" w14:textId="77777777" w:rsidR="0096219C" w:rsidRPr="0093391D" w:rsidRDefault="0096219C" w:rsidP="00962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6DF65E68" w14:textId="77777777" w:rsidR="0096219C" w:rsidRPr="0093391D" w:rsidRDefault="0096219C" w:rsidP="00962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1F90AF19" w14:textId="77777777" w:rsidR="0096219C" w:rsidRPr="0093391D" w:rsidRDefault="0096219C" w:rsidP="00962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0C9A1A8B" w14:textId="3AC6DCEB" w:rsidR="0096219C" w:rsidRPr="0093391D" w:rsidRDefault="0096219C" w:rsidP="00962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At</w:t>
      </w:r>
      <w:r w:rsidR="00231573">
        <w:rPr>
          <w:rFonts w:cs="Times New Roman"/>
        </w:rPr>
        <w:t>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14:paraId="0EF8EC6A" w14:textId="77777777" w:rsidR="0096219C" w:rsidRPr="0093391D" w:rsidRDefault="0096219C" w:rsidP="00962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7E924E89" w14:textId="77777777" w:rsidR="0096219C" w:rsidRPr="003208C8" w:rsidRDefault="0096219C" w:rsidP="00962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DBC82B" w14:textId="77777777" w:rsidR="0096219C" w:rsidRPr="003208C8" w:rsidRDefault="0096219C" w:rsidP="009621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039AF0C4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6A134C31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015EEE76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31EEE59B" w14:textId="77777777" w:rsidR="0096219C" w:rsidRPr="003208C8" w:rsidRDefault="0096219C" w:rsidP="00962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EB42C1" w14:textId="77777777" w:rsidR="0096219C" w:rsidRPr="003208C8" w:rsidRDefault="0096219C" w:rsidP="009621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406CA41E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22E0E55C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28CBBD1C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2B22A7FA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6B92DC43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7C18EA40" w14:textId="77777777" w:rsidR="0096219C" w:rsidRPr="003208C8" w:rsidRDefault="0096219C" w:rsidP="009621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DF9973" w14:textId="77777777" w:rsidR="0096219C" w:rsidRPr="003208C8" w:rsidRDefault="0096219C" w:rsidP="0096219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370EC8E3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4D3D8CD2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4D5044C2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1B6A929B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62870CC3" w14:textId="0A80C620" w:rsidR="0096219C" w:rsidRPr="0093391D" w:rsidRDefault="0096219C" w:rsidP="0096219C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Munkaügyi szervezet: Nemzeti Foglalkoztatási Szolgálat (NFSZ) szervezetrendszerének felépítése (a </w:t>
      </w:r>
      <w:r w:rsidR="00116982">
        <w:rPr>
          <w:rFonts w:cs="Times New Roman"/>
        </w:rPr>
        <w:t>foglalkoztatáspolitikáért</w:t>
      </w:r>
      <w:r w:rsidRPr="0093391D">
        <w:rPr>
          <w:rFonts w:cs="Times New Roman"/>
        </w:rPr>
        <w:t xml:space="preserve"> felelős miniszter, a kormányhivatal, a járási hivatal feladatai). </w:t>
      </w:r>
    </w:p>
    <w:p w14:paraId="7201877A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3FB75014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7687D35F" w14:textId="77777777" w:rsidR="0096219C" w:rsidRPr="003208C8" w:rsidRDefault="0096219C" w:rsidP="0096219C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  <w:bookmarkStart w:id="10" w:name="_GoBack"/>
      <w:bookmarkEnd w:id="10"/>
    </w:p>
    <w:p w14:paraId="7732DB57" w14:textId="77777777" w:rsidR="00C53E01" w:rsidRPr="00B87F5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159BA7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59014A08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Tanterem</w:t>
      </w:r>
    </w:p>
    <w:p w14:paraId="2181F232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</w:p>
    <w:p w14:paraId="12BDC49C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152C4587" w14:textId="18C56411" w:rsidR="00C53E01" w:rsidRPr="00B87F52" w:rsidRDefault="00C53E01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5E741000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</w:p>
    <w:p w14:paraId="2596C68A" w14:textId="77777777" w:rsidR="00C53E01" w:rsidRPr="00B87F52" w:rsidRDefault="00C53E01" w:rsidP="00C53E01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244B5D3F" w14:textId="77777777" w:rsidR="00C53E01" w:rsidRPr="00B87F52" w:rsidRDefault="00C53E01" w:rsidP="00C53E01">
      <w:pPr>
        <w:rPr>
          <w:rFonts w:cs="Times New Roman"/>
        </w:rPr>
      </w:pPr>
    </w:p>
    <w:p w14:paraId="7A450DCE" w14:textId="77777777" w:rsidR="00C53E01" w:rsidRPr="00B87F5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462F8275" w14:textId="77777777" w:rsidR="00C53E01" w:rsidRPr="00B87F52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11498-12 azonosító számú</w:t>
      </w:r>
    </w:p>
    <w:p w14:paraId="27ACAEA1" w14:textId="77777777" w:rsidR="00C53E01" w:rsidRPr="00B87F52" w:rsidRDefault="00C53E01" w:rsidP="00C53E01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 xml:space="preserve">Foglalkoztatás I. </w:t>
      </w:r>
    </w:p>
    <w:p w14:paraId="26B40E16" w14:textId="77777777" w:rsidR="00C53E01" w:rsidRPr="00B87F52" w:rsidRDefault="00C53E01" w:rsidP="00C53E01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(érettségire épülő képzések esetén)</w:t>
      </w:r>
    </w:p>
    <w:p w14:paraId="648D334A" w14:textId="77777777" w:rsidR="00C53E01" w:rsidRPr="00B87F5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17F57ACC" w14:textId="77777777" w:rsidR="00C53E01" w:rsidRPr="00B87F5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3F74A094" w14:textId="77777777" w:rsidR="00C53E01" w:rsidRPr="00B87F5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784117A4" w14:textId="77777777" w:rsidR="00C53E01" w:rsidRPr="00B87F52" w:rsidRDefault="00C53E01" w:rsidP="00C53E01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7434F286" w14:textId="657CFD2E" w:rsidR="00C53E01" w:rsidRPr="00B87F52" w:rsidRDefault="00C53E01" w:rsidP="00C53E01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B87F52" w:rsidRPr="00B87F52" w14:paraId="37CB1968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8F9F0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0A93E62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B87F52" w:rsidRPr="00B87F52" w14:paraId="138E1D0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A8287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B87F52" w:rsidRPr="00B87F52" w14:paraId="709EFF2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D7BC6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24508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B87F52" w14:paraId="0F58F55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02ED3" w14:textId="77777777" w:rsidR="00C53E01" w:rsidRPr="00B87F5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12799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7FF28F9D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905DC" w14:textId="77777777" w:rsidR="00C53E01" w:rsidRPr="00B87F5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2C168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32C57A8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C7C43" w14:textId="77777777" w:rsidR="00C53E01" w:rsidRPr="00B87F5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7E47E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47DEA8B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B900C" w14:textId="77777777" w:rsidR="00C53E01" w:rsidRPr="00B87F5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1FCDE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4497B32D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A5230" w14:textId="77777777" w:rsidR="00C53E01" w:rsidRPr="00B87F5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FC4A4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40163AB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198E5" w14:textId="77777777" w:rsidR="00C53E01" w:rsidRPr="00B87F5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350F9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2495A04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8682" w14:textId="77777777" w:rsidR="00C53E01" w:rsidRPr="00B87F5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CE9E4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22CD4EC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386F6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B87F52" w:rsidRPr="00B87F52" w14:paraId="07CEF10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4FA98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E772F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B87F52" w14:paraId="03698C3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0B6A4" w14:textId="77777777" w:rsidR="00C53E01" w:rsidRPr="00B87F5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B6E0C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4CCF656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5DDC0" w14:textId="77777777" w:rsidR="00C53E01" w:rsidRPr="00B87F5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8BD35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70B8D4C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23EBE" w14:textId="77777777" w:rsidR="00C53E01" w:rsidRPr="00B87F5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DD171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2FE9466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7084A" w14:textId="77777777" w:rsidR="00C53E01" w:rsidRPr="00B87F52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5FBCA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5FAF07F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FBFD5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87F52" w:rsidRPr="00B87F52" w14:paraId="47FE0D8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2B5A0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E9BDC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1CD8B34D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8EBBF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8EF15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3C90529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34D11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87F52" w:rsidRPr="00B87F52" w14:paraId="2C0A350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CC399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87129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1B3938FC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0D5DD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87F52" w:rsidRPr="00B87F52" w14:paraId="1A6A923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BC9C6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8B3E7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78B0BA1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90887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D8C5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78C1BA5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09505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87F52" w:rsidRPr="00B87F52" w14:paraId="37159FD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71139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C7B5D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B87F52" w14:paraId="352A448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0C04F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E770E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B87F52" w14:paraId="2E3EE67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4C7B7" w14:textId="77777777" w:rsidR="00C53E01" w:rsidRPr="00B87F52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E7FF0" w14:textId="77777777" w:rsidR="00C53E01" w:rsidRPr="00B87F52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87F52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E1C39A0" w14:textId="77777777" w:rsidR="00C53E01" w:rsidRPr="00B87F52" w:rsidRDefault="00C53E01" w:rsidP="00C53E01">
      <w:pPr>
        <w:rPr>
          <w:rFonts w:cs="Times New Roman"/>
        </w:rPr>
      </w:pPr>
    </w:p>
    <w:p w14:paraId="5BDB7329" w14:textId="77777777" w:rsidR="00C53E01" w:rsidRPr="00B87F52" w:rsidRDefault="00C53E01" w:rsidP="00C53E01">
      <w:pPr>
        <w:spacing w:after="0"/>
        <w:rPr>
          <w:rFonts w:cs="Times New Roman"/>
        </w:rPr>
      </w:pPr>
    </w:p>
    <w:p w14:paraId="0CDDC30A" w14:textId="77777777" w:rsidR="00C53E01" w:rsidRPr="00B87F52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Foglalkoztatás I. tantárgy</w:t>
      </w:r>
      <w:r w:rsidRPr="00B87F52">
        <w:rPr>
          <w:rFonts w:cs="Times New Roman"/>
          <w:b/>
        </w:rPr>
        <w:tab/>
      </w:r>
      <w:r w:rsidR="006A001F" w:rsidRPr="00B87F52">
        <w:rPr>
          <w:rFonts w:cs="Times New Roman"/>
          <w:b/>
        </w:rPr>
        <w:t>62</w:t>
      </w:r>
      <w:r w:rsidRPr="00B87F52">
        <w:rPr>
          <w:rFonts w:cs="Times New Roman"/>
          <w:b/>
        </w:rPr>
        <w:t xml:space="preserve"> óra/</w:t>
      </w:r>
      <w:r w:rsidR="006A001F" w:rsidRPr="00B87F52">
        <w:rPr>
          <w:rFonts w:cs="Times New Roman"/>
          <w:b/>
        </w:rPr>
        <w:t>62</w:t>
      </w:r>
      <w:r w:rsidRPr="00B87F52">
        <w:rPr>
          <w:rFonts w:cs="Times New Roman"/>
          <w:b/>
        </w:rPr>
        <w:t xml:space="preserve"> óra*</w:t>
      </w:r>
    </w:p>
    <w:p w14:paraId="329013A0" w14:textId="77777777" w:rsidR="00C53E01" w:rsidRPr="00B87F52" w:rsidRDefault="00C53E01" w:rsidP="00C53E01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5C4DB56B" w14:textId="77777777" w:rsidR="004239CF" w:rsidRPr="00B87F52" w:rsidRDefault="004239CF" w:rsidP="004239CF">
      <w:pPr>
        <w:spacing w:after="0"/>
        <w:ind w:left="426"/>
        <w:rPr>
          <w:rFonts w:cs="Times New Roman"/>
        </w:rPr>
      </w:pPr>
    </w:p>
    <w:p w14:paraId="2C35B0F9" w14:textId="77777777" w:rsidR="004239CF" w:rsidRPr="00B87F52" w:rsidRDefault="004239CF" w:rsidP="004239C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 szakképesítéshez kapcsolódik.</w:t>
      </w:r>
    </w:p>
    <w:p w14:paraId="22D317E7" w14:textId="77777777" w:rsidR="004239CF" w:rsidRPr="00B87F52" w:rsidRDefault="004239CF" w:rsidP="004239CF">
      <w:pPr>
        <w:spacing w:after="0"/>
        <w:ind w:left="426"/>
        <w:rPr>
          <w:rFonts w:cs="Times New Roman"/>
        </w:rPr>
      </w:pPr>
    </w:p>
    <w:p w14:paraId="1748AB6C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59E5120B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43F21899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39A66EF0" w14:textId="7DC00652" w:rsidR="00C53E01" w:rsidRPr="00B87F52" w:rsidRDefault="00C53E01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C</w:t>
      </w:r>
      <w:r w:rsidR="0096219C">
        <w:rPr>
          <w:rFonts w:cs="Times New Roman"/>
        </w:rPr>
        <w:t>él, hogy a rendelkezésre álló 62</w:t>
      </w:r>
      <w:r w:rsidRPr="00B87F52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40FAC05C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</w:p>
    <w:p w14:paraId="6EB254B9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4A692C1A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Idegen nyelvek</w:t>
      </w:r>
    </w:p>
    <w:p w14:paraId="3FCDB4B1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</w:p>
    <w:p w14:paraId="5199BC92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11E417D1" w14:textId="77777777" w:rsidR="00C53E01" w:rsidRPr="00B87F5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Nyelvtani rendszerezés 1</w:t>
      </w:r>
    </w:p>
    <w:p w14:paraId="76725A2E" w14:textId="77777777" w:rsidR="00C53E01" w:rsidRPr="00B87F52" w:rsidRDefault="00C53E01" w:rsidP="00C53E0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1BFA8BD4" w14:textId="77777777" w:rsidR="00C53E01" w:rsidRPr="00B87F52" w:rsidRDefault="00C53E01" w:rsidP="00C53E0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75D2F3E4" w14:textId="77777777" w:rsidR="00C53E01" w:rsidRPr="00B87F5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E374A7" w14:textId="77777777" w:rsidR="00C53E01" w:rsidRPr="00B87F5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Nyelvtani rendszerezés 2</w:t>
      </w:r>
    </w:p>
    <w:p w14:paraId="08FF0A35" w14:textId="77777777" w:rsidR="00C53E01" w:rsidRPr="00B87F52" w:rsidRDefault="00C53E01" w:rsidP="00C53E0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B87F52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3B373712" w14:textId="77777777" w:rsidR="00C53E01" w:rsidRPr="00B87F5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4880A2" w14:textId="77777777" w:rsidR="00C53E01" w:rsidRPr="00B87F5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Nyelvi készségfejlesztés</w:t>
      </w:r>
    </w:p>
    <w:p w14:paraId="087BB18E" w14:textId="77777777" w:rsidR="00C53E01" w:rsidRPr="00B87F52" w:rsidRDefault="00C53E01" w:rsidP="00C53E0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0C573AE1" w14:textId="77777777" w:rsidR="00C53E01" w:rsidRPr="00B87F52" w:rsidRDefault="00C53E01" w:rsidP="00C53E01">
      <w:pPr>
        <w:spacing w:after="0"/>
        <w:ind w:left="851"/>
        <w:rPr>
          <w:rFonts w:cs="Times New Roman"/>
        </w:rPr>
      </w:pPr>
    </w:p>
    <w:p w14:paraId="097A7640" w14:textId="5E06EEF5" w:rsidR="00C53E01" w:rsidRPr="00B87F52" w:rsidRDefault="0096219C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B87F52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3A1724AE" w14:textId="77777777" w:rsidR="00C53E01" w:rsidRPr="00B87F52" w:rsidRDefault="00C53E01" w:rsidP="00C53E0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elsajátítandó témakörök:</w:t>
      </w:r>
    </w:p>
    <w:p w14:paraId="24E7003A" w14:textId="77777777" w:rsidR="00C53E01" w:rsidRPr="00B87F52" w:rsidRDefault="00C53E01" w:rsidP="00DB4F25">
      <w:pPr>
        <w:spacing w:after="0"/>
        <w:ind w:left="1134"/>
        <w:rPr>
          <w:rFonts w:cs="Times New Roman"/>
        </w:rPr>
      </w:pPr>
      <w:r w:rsidRPr="00B87F52">
        <w:rPr>
          <w:rFonts w:cs="Times New Roman"/>
        </w:rPr>
        <w:t>-</w:t>
      </w:r>
      <w:r w:rsidRPr="00B87F52">
        <w:rPr>
          <w:rFonts w:cs="Times New Roman"/>
        </w:rPr>
        <w:tab/>
        <w:t>személyes bemutatkozás</w:t>
      </w:r>
    </w:p>
    <w:p w14:paraId="4D0082D1" w14:textId="77777777" w:rsidR="00C53E01" w:rsidRPr="00B87F52" w:rsidRDefault="00C53E01" w:rsidP="00DB4F25">
      <w:pPr>
        <w:spacing w:after="0"/>
        <w:ind w:left="1134"/>
        <w:rPr>
          <w:rFonts w:cs="Times New Roman"/>
        </w:rPr>
      </w:pPr>
      <w:r w:rsidRPr="00B87F52">
        <w:rPr>
          <w:rFonts w:cs="Times New Roman"/>
        </w:rPr>
        <w:t>-</w:t>
      </w:r>
      <w:r w:rsidRPr="00B87F52">
        <w:rPr>
          <w:rFonts w:cs="Times New Roman"/>
        </w:rPr>
        <w:tab/>
        <w:t>a munka világa</w:t>
      </w:r>
    </w:p>
    <w:p w14:paraId="27A76C49" w14:textId="77777777" w:rsidR="00C53E01" w:rsidRPr="00B87F52" w:rsidRDefault="00C53E01" w:rsidP="00DB4F25">
      <w:pPr>
        <w:spacing w:after="0"/>
        <w:ind w:left="1134"/>
        <w:rPr>
          <w:rFonts w:cs="Times New Roman"/>
        </w:rPr>
      </w:pPr>
      <w:r w:rsidRPr="00B87F52">
        <w:rPr>
          <w:rFonts w:cs="Times New Roman"/>
        </w:rPr>
        <w:t>-</w:t>
      </w:r>
      <w:r w:rsidRPr="00B87F52">
        <w:rPr>
          <w:rFonts w:cs="Times New Roman"/>
        </w:rPr>
        <w:tab/>
        <w:t>napi tevékenységek, aktivitás</w:t>
      </w:r>
    </w:p>
    <w:p w14:paraId="5CF1F69F" w14:textId="77777777" w:rsidR="00C53E01" w:rsidRPr="00B87F52" w:rsidRDefault="00C53E01" w:rsidP="00DB4F25">
      <w:pPr>
        <w:spacing w:after="0"/>
        <w:ind w:left="1134"/>
        <w:rPr>
          <w:rFonts w:cs="Times New Roman"/>
        </w:rPr>
      </w:pPr>
      <w:r w:rsidRPr="00B87F52">
        <w:rPr>
          <w:rFonts w:cs="Times New Roman"/>
        </w:rPr>
        <w:t>-</w:t>
      </w:r>
      <w:r w:rsidRPr="00B87F52">
        <w:rPr>
          <w:rFonts w:cs="Times New Roman"/>
        </w:rPr>
        <w:tab/>
        <w:t>lakás, ház</w:t>
      </w:r>
    </w:p>
    <w:p w14:paraId="498F2440" w14:textId="77777777" w:rsidR="00C53E01" w:rsidRPr="00B87F52" w:rsidRDefault="00C53E01" w:rsidP="00DB4F25">
      <w:pPr>
        <w:spacing w:after="0"/>
        <w:ind w:left="1134"/>
        <w:rPr>
          <w:rFonts w:cs="Times New Roman"/>
        </w:rPr>
      </w:pPr>
      <w:r w:rsidRPr="00B87F52">
        <w:rPr>
          <w:rFonts w:cs="Times New Roman"/>
        </w:rPr>
        <w:t>-</w:t>
      </w:r>
      <w:r w:rsidRPr="00B87F52">
        <w:rPr>
          <w:rFonts w:cs="Times New Roman"/>
        </w:rPr>
        <w:tab/>
        <w:t xml:space="preserve">utazás, </w:t>
      </w:r>
    </w:p>
    <w:p w14:paraId="136E9A12" w14:textId="77777777" w:rsidR="00C53E01" w:rsidRPr="00B87F52" w:rsidRDefault="00C53E01" w:rsidP="00DB4F25">
      <w:pPr>
        <w:spacing w:after="0"/>
        <w:ind w:left="1134"/>
        <w:rPr>
          <w:rFonts w:cs="Times New Roman"/>
        </w:rPr>
      </w:pPr>
      <w:r w:rsidRPr="00B87F52">
        <w:rPr>
          <w:rFonts w:cs="Times New Roman"/>
        </w:rPr>
        <w:t>-</w:t>
      </w:r>
      <w:r w:rsidRPr="00B87F52">
        <w:rPr>
          <w:rFonts w:cs="Times New Roman"/>
        </w:rPr>
        <w:tab/>
        <w:t xml:space="preserve">étkezés  </w:t>
      </w:r>
    </w:p>
    <w:p w14:paraId="151970D2" w14:textId="77777777" w:rsidR="00C53E01" w:rsidRPr="00B87F52" w:rsidRDefault="00C53E01" w:rsidP="00C53E0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0C09D852" w14:textId="77777777" w:rsidR="00C53E01" w:rsidRPr="00B87F5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BC85D2" w14:textId="77777777" w:rsidR="00C53E01" w:rsidRPr="00B87F52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Munkavállalói szókincs</w:t>
      </w:r>
    </w:p>
    <w:p w14:paraId="0B66C6CC" w14:textId="20D09B4B" w:rsidR="00C53E01" w:rsidRPr="00B87F52" w:rsidRDefault="0096219C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B87F52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B87F52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00E53D2E" w14:textId="77777777" w:rsidR="00C53E01" w:rsidRPr="00B87F5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68C29B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4EFEBDA7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Az órák kb. 50%-</w:t>
      </w:r>
      <w:proofErr w:type="gramStart"/>
      <w:r w:rsidRPr="00B87F52">
        <w:rPr>
          <w:rFonts w:cs="Times New Roman"/>
        </w:rPr>
        <w:t>a</w:t>
      </w:r>
      <w:proofErr w:type="gramEnd"/>
      <w:r w:rsidRPr="00B87F52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1DBE931A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</w:p>
    <w:p w14:paraId="7F3A2E61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lastRenderedPageBreak/>
        <w:t>A tantárgy értékelésének módja</w:t>
      </w:r>
    </w:p>
    <w:p w14:paraId="761229B5" w14:textId="7F62E21C" w:rsidR="00C53E01" w:rsidRPr="00B87F52" w:rsidRDefault="00C53E01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31D7094E" w14:textId="77777777" w:rsidR="00C53E01" w:rsidRPr="00B87F52" w:rsidRDefault="00C53E01" w:rsidP="00C53E01">
      <w:pPr>
        <w:spacing w:after="0"/>
        <w:rPr>
          <w:rFonts w:cs="Times New Roman"/>
        </w:rPr>
      </w:pPr>
    </w:p>
    <w:p w14:paraId="218CB541" w14:textId="77777777" w:rsidR="00C53E01" w:rsidRPr="00B87F52" w:rsidRDefault="00C53E01" w:rsidP="00C53E01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2E122FC5" w14:textId="77777777" w:rsidR="00C53E01" w:rsidRPr="00B87F52" w:rsidRDefault="00C53E01" w:rsidP="00C53E01">
      <w:pPr>
        <w:rPr>
          <w:rFonts w:cs="Times New Roman"/>
        </w:rPr>
      </w:pPr>
    </w:p>
    <w:p w14:paraId="0ABF520A" w14:textId="77777777" w:rsidR="00C53E01" w:rsidRPr="00B87F52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68BB0952" w14:textId="1BB523F7" w:rsidR="00C53E01" w:rsidRPr="00B87F52" w:rsidRDefault="008D01B0" w:rsidP="00C53E01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11500-1</w:t>
      </w:r>
      <w:r w:rsidR="004A4BB1" w:rsidRPr="00B87F52">
        <w:rPr>
          <w:rFonts w:cs="Times New Roman"/>
          <w:b/>
          <w:sz w:val="36"/>
        </w:rPr>
        <w:t>2</w:t>
      </w:r>
      <w:r w:rsidR="00C53E01" w:rsidRPr="00B87F52">
        <w:rPr>
          <w:rFonts w:cs="Times New Roman"/>
          <w:b/>
          <w:sz w:val="36"/>
        </w:rPr>
        <w:t xml:space="preserve"> azonosító számú</w:t>
      </w:r>
    </w:p>
    <w:p w14:paraId="6A6177C3" w14:textId="01F2942C" w:rsidR="00C53E01" w:rsidRPr="00B87F52" w:rsidRDefault="008D01B0" w:rsidP="00C53E01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Munkahelyi egészség és biztonság</w:t>
      </w:r>
    </w:p>
    <w:p w14:paraId="383C6009" w14:textId="77777777" w:rsidR="00C53E01" w:rsidRPr="00B87F5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7F3D1E32" w14:textId="77777777" w:rsidR="00C53E01" w:rsidRPr="00B87F52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66BC57B4" w14:textId="77777777" w:rsidR="00C53E01" w:rsidRPr="00B87F52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627D71D3" w14:textId="77777777" w:rsidR="00C53E01" w:rsidRPr="00B87F52" w:rsidRDefault="00C53E01" w:rsidP="00C53E01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018498E7" w14:textId="1AD7A218" w:rsidR="00C53E01" w:rsidRPr="00B87F52" w:rsidRDefault="00C53E01" w:rsidP="00C53E01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8D01B0" w:rsidRPr="00B87F52">
        <w:rPr>
          <w:rFonts w:cs="Times New Roman"/>
        </w:rPr>
        <w:t>11500-1</w:t>
      </w:r>
      <w:r w:rsidR="004A4BB1" w:rsidRPr="00B87F52">
        <w:rPr>
          <w:rFonts w:cs="Times New Roman"/>
        </w:rPr>
        <w:t>2</w:t>
      </w:r>
      <w:r w:rsidRPr="00B87F52">
        <w:rPr>
          <w:rFonts w:cs="Times New Roman"/>
        </w:rPr>
        <w:t xml:space="preserve"> azonosító számú </w:t>
      </w:r>
      <w:r w:rsidR="00EB366F" w:rsidRPr="00B87F52">
        <w:rPr>
          <w:rFonts w:cs="Times New Roman"/>
        </w:rPr>
        <w:t>Munkahelyi egészség és biztonság</w:t>
      </w:r>
      <w:r w:rsidRPr="00B87F52">
        <w:rPr>
          <w:rFonts w:cs="Times New Roman"/>
        </w:rPr>
        <w:t xml:space="preserve">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Ind w:w="-88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66"/>
        <w:gridCol w:w="784"/>
      </w:tblGrid>
      <w:tr w:rsidR="00B87F52" w:rsidRPr="0096219C" w14:paraId="48F062DC" w14:textId="77777777" w:rsidTr="0096219C">
        <w:trPr>
          <w:cantSplit/>
          <w:trHeight w:val="2007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EA82F3" w14:textId="77777777" w:rsidR="00EB366F" w:rsidRPr="0096219C" w:rsidRDefault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DAE847C" w14:textId="6F11A3A2" w:rsidR="00EB366F" w:rsidRPr="0096219C" w:rsidRDefault="0099786A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Munkahelyi egészség és biztonság</w:t>
            </w:r>
          </w:p>
        </w:tc>
      </w:tr>
      <w:tr w:rsidR="00B87F52" w:rsidRPr="0096219C" w14:paraId="43682519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0D73DA" w14:textId="77777777" w:rsidR="00EB366F" w:rsidRPr="0096219C" w:rsidRDefault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25B8C" w14:textId="77777777" w:rsidR="00EB366F" w:rsidRPr="0096219C" w:rsidRDefault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2456B975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391FFA" w14:textId="3705643C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C6F9E" w14:textId="64E323B1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FE6C227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158942" w14:textId="78DD2B98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F74F5" w14:textId="57DE4E71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40AFD41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B350A7" w14:textId="0674385F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9BB29" w14:textId="33A33688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E7C0590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A25119" w14:textId="176FC4B8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E058C" w14:textId="35DA7AFF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D02EA58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EE2D18" w14:textId="19AD4C4D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44CC01" w14:textId="2854DA46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20854F5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E4E60B" w14:textId="5DD0BBF6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A170D" w14:textId="77777777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7E2F3C3B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B02327" w14:textId="2BC7C514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17B71" w14:textId="29E05BA5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4F9B71E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26A415" w14:textId="1F289871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71B52F" w14:textId="736CF62C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8122F51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F2D996" w14:textId="362CEEFF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2013F" w14:textId="74D96D99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0958DC1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AE1942" w14:textId="544E72ED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BC2DB" w14:textId="609BE11C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7264B1E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6C16EE" w14:textId="5717E868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87F01" w14:textId="4B3BB393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42C7049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1CA7D8" w14:textId="4C64E76B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00387" w14:textId="560EC59E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C93E4DE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DC68FB" w14:textId="5868C294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40B19" w14:textId="45FD9A42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1E0906D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BFF710" w14:textId="2D139E6F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Munkavédelmi szakemberek és feladataik a munkahelyeken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5CF31" w14:textId="64B1D499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DAB21A3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117B64" w14:textId="1535EE57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78458" w14:textId="510543A4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79AE9AD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3657FC" w14:textId="5200C1B8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DA3C5B" w14:textId="77777777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75C9E56C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0341BA" w14:textId="02149334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D5907" w14:textId="6A5FDFD2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681C8BF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7351F9" w14:textId="7B1A6264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Biztonsági szín- és alakjelek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CB378" w14:textId="3E3D84C6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CA5E662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FF05BA" w14:textId="591B6FE1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B8F34" w14:textId="0C9FDD50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0E5979A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842A2C" w14:textId="70DE29AE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2BB77" w14:textId="77777777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4DC7DF44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5F0DF" w14:textId="15F1EED3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673A7" w14:textId="7D63DCCE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EFD5C59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CD11E4" w14:textId="7B1AC7F7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417AA" w14:textId="4D7635C2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9938617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CCA11D" w14:textId="4AF92406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DCD20" w14:textId="52E7DE22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21DBF09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8BDD6C" w14:textId="053E8D0B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A537F" w14:textId="77777777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35C69B89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369B82" w14:textId="4BB59312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87888" w14:textId="0FD7FC99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C5C745B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49B076" w14:textId="6C023200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3629A" w14:textId="2B452196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EE0DE0B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E8AAF0" w14:textId="16264D70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297E6" w14:textId="56758246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0DC98BC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B32DDA" w14:textId="0E05EFB8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F2E694" w14:textId="77777777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47913F68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DC2C60" w14:textId="14CA28E8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F550A" w14:textId="2A901590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325B172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3A6282" w14:textId="74980183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1D405" w14:textId="067EF462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6219C" w:rsidRPr="0096219C" w14:paraId="4A7F794B" w14:textId="77777777" w:rsidTr="0096219C">
        <w:trPr>
          <w:trHeight w:val="255"/>
          <w:jc w:val="center"/>
        </w:trPr>
        <w:tc>
          <w:tcPr>
            <w:tcW w:w="6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152BFF" w14:textId="4F71F565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59758" w14:textId="61DFFA75" w:rsidR="00EB366F" w:rsidRPr="0096219C" w:rsidRDefault="00EB366F" w:rsidP="00EB366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75D2111" w14:textId="77777777" w:rsidR="00AD55B2" w:rsidRPr="00B87F52" w:rsidRDefault="00AD55B2" w:rsidP="00C53E01">
      <w:pPr>
        <w:rPr>
          <w:rFonts w:cs="Times New Roman"/>
        </w:rPr>
      </w:pPr>
    </w:p>
    <w:p w14:paraId="6F3D1988" w14:textId="7BB77280" w:rsidR="00C53E01" w:rsidRPr="00B87F52" w:rsidRDefault="00EB366F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Munkahelyi egészség és biztonság</w:t>
      </w:r>
      <w:r w:rsidR="00C53E01" w:rsidRPr="00B87F52">
        <w:rPr>
          <w:rFonts w:cs="Times New Roman"/>
          <w:b/>
        </w:rPr>
        <w:t xml:space="preserve"> tantárgy</w:t>
      </w:r>
      <w:r w:rsidR="00C53E01" w:rsidRPr="00B87F52">
        <w:rPr>
          <w:rFonts w:cs="Times New Roman"/>
          <w:b/>
        </w:rPr>
        <w:tab/>
      </w:r>
      <w:r w:rsidR="00A63514" w:rsidRPr="00B87F52">
        <w:rPr>
          <w:rFonts w:cs="Times New Roman"/>
          <w:b/>
        </w:rPr>
        <w:t>18</w:t>
      </w:r>
      <w:r w:rsidR="00C53E01" w:rsidRPr="00B87F52">
        <w:rPr>
          <w:rFonts w:cs="Times New Roman"/>
          <w:b/>
        </w:rPr>
        <w:t xml:space="preserve"> óra/</w:t>
      </w:r>
      <w:r w:rsidR="00A63514" w:rsidRPr="00B87F52">
        <w:rPr>
          <w:rFonts w:cs="Times New Roman"/>
          <w:b/>
        </w:rPr>
        <w:t>18</w:t>
      </w:r>
      <w:r w:rsidR="00C53E01" w:rsidRPr="00B87F52">
        <w:rPr>
          <w:rFonts w:cs="Times New Roman"/>
          <w:b/>
        </w:rPr>
        <w:t xml:space="preserve"> óra*</w:t>
      </w:r>
    </w:p>
    <w:p w14:paraId="160960E2" w14:textId="77777777" w:rsidR="00C53E01" w:rsidRPr="00B87F52" w:rsidRDefault="00C53E01" w:rsidP="00C53E01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00D675ED" w14:textId="77777777" w:rsidR="004239CF" w:rsidRPr="00B87F52" w:rsidRDefault="004239CF" w:rsidP="004239CF">
      <w:pPr>
        <w:spacing w:after="0"/>
        <w:ind w:left="426"/>
        <w:rPr>
          <w:rFonts w:cs="Times New Roman"/>
        </w:rPr>
      </w:pPr>
    </w:p>
    <w:p w14:paraId="3E76C4F0" w14:textId="44C05AA7" w:rsidR="004239CF" w:rsidRPr="00B87F52" w:rsidRDefault="004239CF" w:rsidP="004239C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6D6DFBBC" w14:textId="77777777" w:rsidR="004239CF" w:rsidRPr="00B87F52" w:rsidRDefault="004239CF" w:rsidP="004239CF">
      <w:pPr>
        <w:spacing w:after="0"/>
        <w:ind w:left="426"/>
        <w:rPr>
          <w:rFonts w:cs="Times New Roman"/>
        </w:rPr>
      </w:pPr>
    </w:p>
    <w:p w14:paraId="2F5F4AB7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75C22C36" w14:textId="46D87A93" w:rsidR="00C53E01" w:rsidRPr="00B87F52" w:rsidRDefault="00EB366F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</w:t>
      </w:r>
    </w:p>
    <w:p w14:paraId="35271CBD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</w:p>
    <w:p w14:paraId="388641B9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11941F7D" w14:textId="3FAF3AC7" w:rsidR="00C53E01" w:rsidRPr="00B87F52" w:rsidRDefault="00EB366F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Nincsen előtanulmányi követelmény</w:t>
      </w:r>
    </w:p>
    <w:p w14:paraId="7A88CA9C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</w:p>
    <w:p w14:paraId="6CD1B875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449E4F06" w14:textId="369A1EB7" w:rsidR="00C53E01" w:rsidRPr="00B87F52" w:rsidRDefault="00EB366F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Munkavédelmi alapismeretek </w:t>
      </w:r>
    </w:p>
    <w:p w14:paraId="3FE6EA94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munkahelyi egészség és biztonság jelentősége.</w:t>
      </w:r>
    </w:p>
    <w:p w14:paraId="18C20483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14:paraId="6633D9C6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munkakörnyezet és a munkavégzés hatása a munkát végző ember egészségére és testi épségére.</w:t>
      </w:r>
    </w:p>
    <w:p w14:paraId="6E366601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14:paraId="37F435D7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megelőzés fontossága és lehetőségei.</w:t>
      </w:r>
    </w:p>
    <w:p w14:paraId="2EC24E27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14:paraId="6F3CE7DC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Munkavédelem, mint komplex fogalom (munkabiztonság-munkaegészségügy).</w:t>
      </w:r>
    </w:p>
    <w:p w14:paraId="0E97DDE2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Veszélyes és ártalmas termelési tényezők.</w:t>
      </w:r>
    </w:p>
    <w:p w14:paraId="7327DD6C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munkavédelem fogalomrendszere, források.</w:t>
      </w:r>
    </w:p>
    <w:p w14:paraId="2AB85DAA" w14:textId="33A87680" w:rsidR="00C53E01" w:rsidRPr="00B87F52" w:rsidRDefault="00EB366F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munkavédelemről szóló 1993. évi XCIII törvény fogalom meghatározásai</w:t>
      </w:r>
    </w:p>
    <w:p w14:paraId="60D6EBE2" w14:textId="77777777" w:rsidR="00C53E01" w:rsidRPr="00B87F5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EE012B" w14:textId="5CA2B435" w:rsidR="00C53E01" w:rsidRPr="00B87F52" w:rsidRDefault="00EB366F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Munkahelyek kialakítása </w:t>
      </w:r>
    </w:p>
    <w:p w14:paraId="426C2B32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Munkahelyek kialakításának általános szabályai.</w:t>
      </w:r>
    </w:p>
    <w:p w14:paraId="4AC1E877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létesítés általános követelményei, a hatásos védelem módjai, prioritások.</w:t>
      </w:r>
    </w:p>
    <w:p w14:paraId="0C000C21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Szociális létesítmények.</w:t>
      </w:r>
    </w:p>
    <w:p w14:paraId="78DDFADE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Öltözőhelyiségek, pihenőhelyek, tisztálkodó- és mellékhelyiségek biztosítása, megfelelősége. </w:t>
      </w:r>
    </w:p>
    <w:p w14:paraId="76EE0F48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Közlekedési útvonalak, menekülési utak, jelölések.</w:t>
      </w:r>
    </w:p>
    <w:p w14:paraId="25CD2815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14:paraId="4A8768E6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Alapvető feladatok a tűzmegelőzés érdekében.</w:t>
      </w:r>
    </w:p>
    <w:p w14:paraId="47D00D08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</w:t>
      </w:r>
      <w:r w:rsidRPr="00B87F52">
        <w:rPr>
          <w:rFonts w:cs="Times New Roman"/>
        </w:rPr>
        <w:lastRenderedPageBreak/>
        <w:t xml:space="preserve">berendezések. Tűzjelzés adása, fogadása, tűzjelző vagy tűzoltó központok, valamint távfelügyelet. </w:t>
      </w:r>
    </w:p>
    <w:p w14:paraId="1390BEB4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Termékfelelősség, forgalomba hozatal kritériumai.</w:t>
      </w:r>
    </w:p>
    <w:p w14:paraId="32F0CE37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Anyagmozgatás.</w:t>
      </w:r>
    </w:p>
    <w:p w14:paraId="5B23F11D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Anyagmozgatás a munkahelyeken. Kézi és gépi anyagmozgatás fajtái. </w:t>
      </w:r>
    </w:p>
    <w:p w14:paraId="0CE5DD46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kézi anyagmozgatás szabályai, hátsérülések megelőzése.</w:t>
      </w:r>
    </w:p>
    <w:p w14:paraId="696683F2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Raktározás.</w:t>
      </w:r>
    </w:p>
    <w:p w14:paraId="1CE0B9A0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Áruk fajtái, raktározás típusai.</w:t>
      </w:r>
    </w:p>
    <w:p w14:paraId="743DF960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Munkahelyi rend és hulladékkezelés.</w:t>
      </w:r>
    </w:p>
    <w:p w14:paraId="0894D84E" w14:textId="77777777" w:rsidR="00EB366F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Jelzések, feliratok, biztonsági szín-és alakjelek. </w:t>
      </w:r>
    </w:p>
    <w:p w14:paraId="2EAFDA97" w14:textId="513AE8B3" w:rsidR="00C53E01" w:rsidRPr="00B87F52" w:rsidRDefault="00EB366F" w:rsidP="00EB366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Hulladékgazdálkodás, környezetvédelem célja, eszközei.</w:t>
      </w:r>
    </w:p>
    <w:p w14:paraId="2B619206" w14:textId="77777777" w:rsidR="00C53E01" w:rsidRPr="00B87F5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2BA860" w14:textId="33C4F2E2" w:rsidR="00C53E01" w:rsidRPr="00B87F52" w:rsidRDefault="00EB366F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Munkavégzés személyi feltételei </w:t>
      </w:r>
    </w:p>
    <w:p w14:paraId="1518744A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munkavégzés személyi feltételei: jogszerű foglalkoztatás, munkaköri alkalmasság orvosi vizsgálata, foglalkoztatási tilalmak, szakmai ismeretek, munkavédelmi ismeretek</w:t>
      </w:r>
    </w:p>
    <w:p w14:paraId="169722E5" w14:textId="456B6121" w:rsidR="00C53E01" w:rsidRPr="00B87F52" w:rsidRDefault="00EB366F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14:paraId="437A05C1" w14:textId="77777777" w:rsidR="00C53E01" w:rsidRPr="00B87F5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226AA8" w14:textId="50C63D1B" w:rsidR="00C53E01" w:rsidRPr="00B87F52" w:rsidRDefault="00EB366F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Munkaeszközök biztonsága </w:t>
      </w:r>
    </w:p>
    <w:p w14:paraId="1FFE2E95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Munkaeszközök halmazai.</w:t>
      </w:r>
    </w:p>
    <w:p w14:paraId="754DD3A1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Szerszám, készülék, gép, berendezés fogalom meghatározása.</w:t>
      </w:r>
    </w:p>
    <w:p w14:paraId="45BCCEF5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Munkaeszközök dokumentációi.</w:t>
      </w:r>
    </w:p>
    <w:p w14:paraId="775C766D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14:paraId="3138233E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Munkaeszközök veszélyessége, eljárások.</w:t>
      </w:r>
    </w:p>
    <w:p w14:paraId="51ACCDE0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14:paraId="6D62E7BC" w14:textId="77777777" w:rsidR="00EB366F" w:rsidRPr="00B87F52" w:rsidRDefault="00EB366F" w:rsidP="00EB36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Munkaeszközök üzemeltetésének, használatának feltételei.</w:t>
      </w:r>
    </w:p>
    <w:p w14:paraId="2C4C4EA5" w14:textId="37B33660" w:rsidR="00C53E01" w:rsidRPr="00B87F52" w:rsidRDefault="00EB366F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14:paraId="7139C9ED" w14:textId="77777777" w:rsidR="00C53E01" w:rsidRPr="00B87F5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71CD63" w14:textId="4B8602D2" w:rsidR="00C53E01" w:rsidRPr="00B87F52" w:rsidRDefault="0099786A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Munkakörnyezeti hatások</w:t>
      </w:r>
    </w:p>
    <w:p w14:paraId="19EB4A3C" w14:textId="77777777" w:rsidR="0099786A" w:rsidRPr="00B87F52" w:rsidRDefault="0099786A" w:rsidP="0099786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Veszélyforrások, veszélyek a munkahelyeken (pl. zaj, rezgés, veszélyes anyagok és keverékek, stressz)</w:t>
      </w:r>
    </w:p>
    <w:p w14:paraId="728BA0AF" w14:textId="77777777" w:rsidR="0099786A" w:rsidRPr="00B87F52" w:rsidRDefault="0099786A" w:rsidP="0099786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14:paraId="71A03EF3" w14:textId="77777777" w:rsidR="0099786A" w:rsidRPr="00B87F52" w:rsidRDefault="0099786A" w:rsidP="0099786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stressz, munkahelyi stressz fogalma és az ellene való védekezés jelentősége a munkahelyen.</w:t>
      </w:r>
    </w:p>
    <w:p w14:paraId="2B9BE757" w14:textId="77777777" w:rsidR="0099786A" w:rsidRPr="00B87F52" w:rsidRDefault="0099786A" w:rsidP="0099786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kockázat fogalma, felmérése és kezelése</w:t>
      </w:r>
    </w:p>
    <w:p w14:paraId="56E10057" w14:textId="1706C036" w:rsidR="00C53E01" w:rsidRPr="00B87F52" w:rsidRDefault="0099786A" w:rsidP="0099786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14:paraId="10D6FE59" w14:textId="77777777" w:rsidR="00C53E01" w:rsidRPr="00B87F5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E84FA9" w14:textId="4BA6C85A" w:rsidR="00C53E01" w:rsidRPr="00B87F52" w:rsidRDefault="0099786A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Munkavédelmi jogi ismeretek</w:t>
      </w:r>
    </w:p>
    <w:p w14:paraId="65CEFE74" w14:textId="77777777" w:rsidR="0099786A" w:rsidRPr="00B87F52" w:rsidRDefault="0099786A" w:rsidP="009978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A munkavédelem szabályrendszere, jogok és kötelezettségek.</w:t>
      </w:r>
    </w:p>
    <w:p w14:paraId="51048DAB" w14:textId="77777777" w:rsidR="0099786A" w:rsidRPr="00B87F52" w:rsidRDefault="0099786A" w:rsidP="009978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Alaptörvényben biztosított jogok az egészséget, biztonságot és méltóságot tiszteletben tartó munkafeltételekhez, a testi és lelki egészségének megőrzéséhez. </w:t>
      </w:r>
    </w:p>
    <w:p w14:paraId="36BBB7AE" w14:textId="77777777" w:rsidR="0099786A" w:rsidRPr="00B87F52" w:rsidRDefault="0099786A" w:rsidP="009978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Kormány, illetve az ágazati miniszterek rendeleteinek szabályozási területei a további részletes követelményekről. </w:t>
      </w:r>
    </w:p>
    <w:p w14:paraId="5A8270E4" w14:textId="77777777" w:rsidR="0099786A" w:rsidRPr="00B87F52" w:rsidRDefault="0099786A" w:rsidP="009978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szabványok, illetve a munkáltatók helyi előírásainak szerepe.</w:t>
      </w:r>
    </w:p>
    <w:p w14:paraId="5931BD22" w14:textId="77777777" w:rsidR="0099786A" w:rsidRPr="00B87F52" w:rsidRDefault="0099786A" w:rsidP="009978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 feladatok a munkahelyeken.</w:t>
      </w:r>
    </w:p>
    <w:p w14:paraId="6431A72D" w14:textId="77777777" w:rsidR="0099786A" w:rsidRPr="00B87F52" w:rsidRDefault="0099786A" w:rsidP="009978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14:paraId="5FE763C7" w14:textId="77777777" w:rsidR="0099786A" w:rsidRPr="00B87F52" w:rsidRDefault="0099786A" w:rsidP="009978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 szakemberek feladatai a munkahelyeken.</w:t>
      </w:r>
    </w:p>
    <w:p w14:paraId="4AEBC1DA" w14:textId="77777777" w:rsidR="0099786A" w:rsidRPr="00B87F52" w:rsidRDefault="0099786A" w:rsidP="009978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Munkabiztonsági és munkaegészségügyi szaktevékenység keretében ellátandó feladatok. Foglalkozás-egészségügyi feladatok.</w:t>
      </w:r>
    </w:p>
    <w:p w14:paraId="5178AC00" w14:textId="77777777" w:rsidR="0099786A" w:rsidRPr="00B87F52" w:rsidRDefault="0099786A" w:rsidP="009978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Balesetek és foglalkozási megbetegedések.</w:t>
      </w:r>
    </w:p>
    <w:p w14:paraId="1D6B53BE" w14:textId="77777777" w:rsidR="0099786A" w:rsidRPr="00B87F52" w:rsidRDefault="0099786A" w:rsidP="009978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Balesetek és munkabalesetek valamint a foglalkozási megbetegedések fogalma. Feladatok munkabaleset esetén. A kivizsgálás, mint a megelőzés eszköze.</w:t>
      </w:r>
    </w:p>
    <w:p w14:paraId="39786E66" w14:textId="77777777" w:rsidR="0099786A" w:rsidRPr="00B87F52" w:rsidRDefault="0099786A" w:rsidP="009978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 érdekképviselet a munkahelyen</w:t>
      </w:r>
    </w:p>
    <w:p w14:paraId="7B0B359E" w14:textId="0810AD50" w:rsidR="00C53E01" w:rsidRPr="00B87F52" w:rsidRDefault="0099786A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munkavállalók munkavédelmi érdekképviseletének jelentősége és lehetőségei. A választott képviselők szerepe, feladatai, jogai.</w:t>
      </w:r>
    </w:p>
    <w:p w14:paraId="02D58160" w14:textId="77777777" w:rsidR="00C53E01" w:rsidRPr="00B87F52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969196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085BD1AE" w14:textId="4BC68E74" w:rsidR="00C53E01" w:rsidRPr="00B87F52" w:rsidRDefault="0099786A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Tanterem</w:t>
      </w:r>
    </w:p>
    <w:p w14:paraId="4587BDCE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</w:p>
    <w:p w14:paraId="3BA0B045" w14:textId="77777777" w:rsidR="00C53E01" w:rsidRPr="00B87F52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1E9722B5" w14:textId="1F9A63C4" w:rsidR="00C53E01" w:rsidRPr="00B87F52" w:rsidRDefault="00C53E01" w:rsidP="00C53E0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271B32DA" w14:textId="77777777" w:rsidR="00C53E01" w:rsidRPr="00B87F52" w:rsidRDefault="00C53E01" w:rsidP="00C53E01">
      <w:pPr>
        <w:spacing w:after="0"/>
        <w:ind w:left="426"/>
        <w:rPr>
          <w:rFonts w:cs="Times New Roman"/>
        </w:rPr>
      </w:pPr>
    </w:p>
    <w:p w14:paraId="5EE5D0F3" w14:textId="77777777" w:rsidR="00FB6DBC" w:rsidRPr="00B87F52" w:rsidRDefault="00FB6DBC" w:rsidP="00FB6DBC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318DEFFE" w14:textId="77777777" w:rsidR="00FB6DBC" w:rsidRPr="00B87F52" w:rsidRDefault="00FB6DBC" w:rsidP="00FB6DBC">
      <w:pPr>
        <w:rPr>
          <w:rFonts w:cs="Times New Roman"/>
        </w:rPr>
      </w:pPr>
    </w:p>
    <w:p w14:paraId="2D3CA476" w14:textId="77777777" w:rsidR="00FB6DBC" w:rsidRPr="00B87F52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0A7E1DC2" w14:textId="5F388677" w:rsidR="00FB6DBC" w:rsidRPr="00B87F52" w:rsidRDefault="0099786A" w:rsidP="00FB6DBC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11110-16</w:t>
      </w:r>
      <w:r w:rsidR="00FB6DBC" w:rsidRPr="00B87F52">
        <w:rPr>
          <w:rFonts w:cs="Times New Roman"/>
          <w:b/>
          <w:sz w:val="36"/>
        </w:rPr>
        <w:t xml:space="preserve"> azonosító számú</w:t>
      </w:r>
    </w:p>
    <w:p w14:paraId="23485B9E" w14:textId="6B8B84C2" w:rsidR="00FB6DBC" w:rsidRPr="00B87F52" w:rsidRDefault="0099786A" w:rsidP="00FB6DBC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Egészségügyi alapismeretek</w:t>
      </w:r>
    </w:p>
    <w:p w14:paraId="29EF8275" w14:textId="77777777" w:rsidR="00FB6DBC" w:rsidRPr="00B87F52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646C95F9" w14:textId="77777777" w:rsidR="00FB6DBC" w:rsidRPr="00B87F52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34C258A2" w14:textId="77777777" w:rsidR="00FB6DBC" w:rsidRPr="00B87F52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1ECF1D43" w14:textId="77777777" w:rsidR="00FB6DBC" w:rsidRPr="00B87F52" w:rsidRDefault="00FB6DBC" w:rsidP="00FB6DBC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0AA26816" w14:textId="7E9204F2" w:rsidR="00FB6DBC" w:rsidRPr="00B87F52" w:rsidRDefault="00FB6DBC" w:rsidP="00FB6DBC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99786A" w:rsidRPr="00B87F52">
        <w:rPr>
          <w:rFonts w:cs="Times New Roman"/>
        </w:rPr>
        <w:t>11110-16</w:t>
      </w:r>
      <w:r w:rsidRPr="00B87F52">
        <w:rPr>
          <w:rFonts w:cs="Times New Roman"/>
        </w:rPr>
        <w:t xml:space="preserve"> azonosító számú </w:t>
      </w:r>
      <w:r w:rsidR="0099786A" w:rsidRPr="00B87F52">
        <w:rPr>
          <w:rFonts w:cs="Times New Roman"/>
        </w:rPr>
        <w:t>Egészségügyi alapismeretek</w:t>
      </w:r>
      <w:r w:rsidRPr="00B87F52">
        <w:rPr>
          <w:rFonts w:cs="Times New Roman"/>
        </w:rPr>
        <w:t xml:space="preserve">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Ind w:w="-92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13"/>
        <w:gridCol w:w="708"/>
        <w:gridCol w:w="709"/>
      </w:tblGrid>
      <w:tr w:rsidR="00B87F52" w:rsidRPr="0096219C" w14:paraId="152E07E3" w14:textId="77777777" w:rsidTr="0096219C">
        <w:trPr>
          <w:cantSplit/>
          <w:trHeight w:val="1697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7FD82E" w14:textId="7777777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A951B6D" w14:textId="44EA115E" w:rsidR="0099786A" w:rsidRPr="0096219C" w:rsidRDefault="0099786A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549FFB6" w14:textId="0CDB26CF" w:rsidR="0099786A" w:rsidRPr="0096219C" w:rsidRDefault="0099786A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</w:tr>
      <w:tr w:rsidR="00B87F52" w:rsidRPr="0096219C" w14:paraId="23ED8605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F14437" w14:textId="77777777" w:rsidR="0099786A" w:rsidRPr="0096219C" w:rsidRDefault="0099786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2C706" w14:textId="77777777" w:rsidR="0099786A" w:rsidRPr="0096219C" w:rsidRDefault="0099786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A113E" w14:textId="77777777" w:rsidR="0099786A" w:rsidRPr="0096219C" w:rsidRDefault="0099786A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1DFA948A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A02130" w14:textId="619426D4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Hivatása gyakorlása során az egészségügyi dolgozóval szemben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támaszott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etikai, jogi követelményeknek megfelelő viselkedést, magatartást tanúsít, tiszteletben tartja az emberi méltóságot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60791" w14:textId="0BA2709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D0EA7" w14:textId="71C698C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4B535FD2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2130B3" w14:textId="6ADF625B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Napi feladatait előítélet </w:t>
            </w:r>
            <w:proofErr w:type="gramStart"/>
            <w:r w:rsidRPr="0096219C">
              <w:rPr>
                <w:rFonts w:eastAsia="Times New Roman" w:cs="Times New Roman"/>
                <w:szCs w:val="24"/>
                <w:lang w:eastAsia="hu-HU"/>
              </w:rPr>
              <w:t>mentesen</w:t>
            </w:r>
            <w:proofErr w:type="gramEnd"/>
            <w:r w:rsidRPr="0096219C">
              <w:rPr>
                <w:rFonts w:eastAsia="Times New Roman" w:cs="Times New Roman"/>
                <w:szCs w:val="24"/>
                <w:lang w:eastAsia="hu-HU"/>
              </w:rPr>
              <w:t>, az egyenlő bánásmód szabályait betartva látja el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61034" w14:textId="16CD1E18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8782D" w14:textId="56083AE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49C0DD3C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8FE59C" w14:textId="14C7EAD6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munkája során figyelembe veszi a különböző kultúrkörökből érkező betegek ellátásának jellegzetességeit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88836" w14:textId="5488DB7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E40BA" w14:textId="21579E1A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87F2A40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F431B9" w14:textId="3958FE53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96219C">
              <w:rPr>
                <w:rFonts w:eastAsia="Times New Roman" w:cs="Times New Roman"/>
                <w:szCs w:val="24"/>
                <w:lang w:eastAsia="hu-HU"/>
              </w:rPr>
              <w:t>Biztosítja</w:t>
            </w:r>
            <w:proofErr w:type="gram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és munkája során érvényesíti a betegjogokat, betartja az adatkezelési, adatvédelmi jogszabályokat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44166" w14:textId="26217671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DD2ED" w14:textId="6CC9A10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F41EAF8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847CD8" w14:textId="0E341497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628A9" w14:textId="7F06A66A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2AC18" w14:textId="3D2B2E3D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5665ED76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DFE844" w14:textId="6E70431F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Segítő hivatását felelősséggel, empatikusan, toleránsan gyakorolja, </w:t>
            </w:r>
            <w:proofErr w:type="gramStart"/>
            <w:r w:rsidRPr="0096219C">
              <w:rPr>
                <w:rFonts w:eastAsia="Times New Roman" w:cs="Times New Roman"/>
                <w:szCs w:val="24"/>
                <w:lang w:eastAsia="hu-HU"/>
              </w:rPr>
              <w:t>a  vele</w:t>
            </w:r>
            <w:proofErr w:type="gram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kapcsolatba kerülő egészséges vagy beteg ember személyiségét tiszteletben tartja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E26B6" w14:textId="63CBDC3E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FDBD2" w14:textId="1ECD2A9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FFCB3B1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53AFCC" w14:textId="3FE7A431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Felismeri a betegségből adódó szorongást, elutasító viselkedést, önvédelmi reakciókat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BD61C" w14:textId="3492D4A0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1E86E" w14:textId="7FF3DC62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2500DAE9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864174" w14:textId="495A88C6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Felismeri az agresszió megnyilvánulási formáit, a bántalmazott gyermek vagy felnőtt viselkedését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9C2CE" w14:textId="313DE06F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30D24" w14:textId="2DD7C742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25D6EACE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DAE7A6" w14:textId="4A040D03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Alkalmazza a szakmai terminológia helyesírási és kiejtési szabályait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59E53" w14:textId="1874045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7B9E2" w14:textId="35D7EFD9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E0D7CE6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FAAC70" w14:textId="38193B0A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Alkalmazza az orvosi latinban használatos megnevezéseket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62917" w14:textId="3AFAB4FE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3407B" w14:textId="3EFE3D41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DC24C07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7D63C4" w14:textId="3A80BD4E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Adekvátan, kongruensen és hitelesen kommunikál a munkatársakkal, a beteggel és a hozzátartozóval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9125E" w14:textId="77EB393E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29AE1" w14:textId="15FFEC8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52F3EAC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EB6FA7" w14:textId="1622756D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betegellátás során tudatosan használja a nonverbális csatornákat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71B9C" w14:textId="42FFA3C6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ADD27" w14:textId="643AC03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E60293D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840A99" w14:textId="65F23B85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Felismeri a kommunikációs folyamatban bekövetkezett zavarokat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77FAC" w14:textId="18E23CC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9DF7E" w14:textId="3A426181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D628336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1ADFB5" w14:textId="1FA36915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Megfelelően kommunikál látás-, hallás-, beszédsérült személlyel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4E55E" w14:textId="5B030E96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00CFC" w14:textId="1F538708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3654A9C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5067B7" w14:textId="626FFF04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kommunikációfelvétel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és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-tartás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szabályait autizmus spektrumzavar esetén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79AB1" w14:textId="7D9736B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E64F85" w14:textId="2D1BB4E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2223CD7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EC085B" w14:textId="1AF8877F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Segíti akadályozott személyeket a kommunikációjukban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9620E" w14:textId="4B72CAB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36224" w14:textId="0DD85F99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41A270F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84C331" w14:textId="40D82721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Támogatja az egészséges életmód kialakítását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12CC2" w14:textId="3F61FFD2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EE5EC" w14:textId="2D9FE52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59F60D62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596316" w14:textId="6A278034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Eligazodik az egészségügyi ellátórendszerben, alkalmazza </w:t>
            </w:r>
            <w:proofErr w:type="gramStart"/>
            <w:r w:rsidRPr="0096219C">
              <w:rPr>
                <w:rFonts w:eastAsia="Times New Roman" w:cs="Times New Roman"/>
                <w:szCs w:val="24"/>
                <w:lang w:eastAsia="hu-HU"/>
              </w:rPr>
              <w:t>a</w:t>
            </w:r>
            <w:proofErr w:type="gram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a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prevenció -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kuráció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- rehabilitáció alapelveit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B078D" w14:textId="086E4614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D8DC7" w14:textId="0983120F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459E60E8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6C4716" w14:textId="0458840C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betegutak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szervezésében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FF2B5" w14:textId="52CE757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EC9D2" w14:textId="557DE791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19BCE006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F88CF4" w14:textId="08A5933F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Demográfiai és egészségügyi statisztikai adatokat értelmez.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46354" w14:textId="530E7C8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35C90" w14:textId="6DCC1A10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13137246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EAF8D5" w14:textId="4A10BB8B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Felismeri a rizikófaktorokat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8EC21" w14:textId="7EF7945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7856F" w14:textId="7B02CD6E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59E70CE7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13ADEF" w14:textId="358FF0A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Részt vesz szűrővizsgálatokban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4A71B" w14:textId="6E10A5C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B8543" w14:textId="0FB41B49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3019DA55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E6F0FB" w14:textId="0B87734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Környezettudatosan gondolkodik, felismeri az egészséget veszélyeztető környezeti veszélyforrásokat, kémiai, fizikai és biológiai környezeti károsító hatásokat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798B7" w14:textId="665EF1CA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A5B8F" w14:textId="636EC1A6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35624D5A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D9B695" w14:textId="6B11275B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Veszélyes hulladékot kezel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E6BD0" w14:textId="0C1FBAB5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AE3CE" w14:textId="384A73E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7B9A7A06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3E4B44" w14:textId="1B4DC0C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Részt vesz a közösségi egészségfejlesztési programok szervezésében, kivitelezésében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A33D0" w14:textId="10E8A9C5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290AD" w14:textId="48C5B57F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0560F360" w14:textId="77777777" w:rsidTr="0096219C">
        <w:trPr>
          <w:trHeight w:val="255"/>
          <w:jc w:val="center"/>
        </w:trPr>
        <w:tc>
          <w:tcPr>
            <w:tcW w:w="84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9FE37E" w14:textId="69C9725D" w:rsidR="00C3412E" w:rsidRPr="0096219C" w:rsidRDefault="00C3412E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B87F52" w:rsidRPr="0096219C" w14:paraId="244A5A3A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65703B" w14:textId="23F06F9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Általános etika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F76C8" w14:textId="74E0F94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C8723" w14:textId="75C8152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573D9039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741F63" w14:textId="59F5BAE3" w:rsidR="0099786A" w:rsidRPr="0096219C" w:rsidRDefault="0099786A" w:rsidP="00C341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Egészségügyi etika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4FB46" w14:textId="5C98D61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86BE4" w14:textId="6E5AD1F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73943186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D2AD5A" w14:textId="2D35590E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153F4" w14:textId="72A638A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E6DAA" w14:textId="6DD7BB26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0093DA7E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3CEA47" w14:textId="08339D6A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Egyenlő bánásmód alapelvei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45E5E" w14:textId="3F2AA1AE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4F4F2" w14:textId="61897690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0A46D9F7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31B9E9" w14:textId="719650C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Transz- és multikulturális ápolás, ápolásetika alapjai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60AF1" w14:textId="2EA67DD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EA90E" w14:textId="4435C7B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22E13132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A9B1A1" w14:textId="430F77C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Alaptörvény, sarkalatos jogszabályok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056D7" w14:textId="27DF7BA9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0386B" w14:textId="4397C76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7955F9B4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C15F19" w14:textId="4373A51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Egészségügyi törvény és egészségügyre vonatkozó jogszabályok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A4090" w14:textId="68EC71E2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B9F2B" w14:textId="51D9CBAF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39967F41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86C5AA" w14:textId="5D9CC1C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Általános lélektan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9C9B3" w14:textId="61C3792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BA1AF" w14:textId="230B1F3D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611B5D46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D7EC96" w14:textId="71D635E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Személyiséglélektan</w:t>
            </w:r>
            <w:proofErr w:type="spell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BE146" w14:textId="41DF835D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E2FC5" w14:textId="36BF5E8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20C35081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DB02FD" w14:textId="7FF41A5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Szociálpszichológia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E97BF" w14:textId="52A42FC9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073B2" w14:textId="7FCA0F4D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55FD1CFD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743447" w14:textId="6A4E045A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Önsegítő csoportok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6855F" w14:textId="4E09E6D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777D5" w14:textId="6CEA4A8E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6A76FA38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8F263C" w14:textId="716A20BD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Orvosi latin nyelv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A9440" w14:textId="0F76F02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64DE4" w14:textId="60E85EB0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1498559E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4A8658" w14:textId="33194745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Kommunikációs alapismeretek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08D2D" w14:textId="6BCFF6B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4BB76" w14:textId="24396DE1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E16C16F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52D273" w14:textId="5A07A51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Általános és infokommunikációs akadálymentesítés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02E9D" w14:textId="7254BD5D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916A7" w14:textId="37F1957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DE35DFB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B875FC" w14:textId="56993169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Kommunikációs zavarok felismerése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2FA80" w14:textId="4E097112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0AB95" w14:textId="5B4396E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BDB1A8E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1ECAB6" w14:textId="3F967D65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Népegészségügy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53900C" w14:textId="0B55744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9CD71" w14:textId="685B2A99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202F3522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1C507B" w14:textId="4E161020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Az egészségügyi ellátórendszer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850F6" w14:textId="3F756CFF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68B69" w14:textId="16E35685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70639D1B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1B8FBE" w14:textId="388F1636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Minőségügyi alapismeretek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65F69" w14:textId="6453E3C4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734DB" w14:textId="0155C15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6110C400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D79721" w14:textId="5B3C1B53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Statisztika és demográfia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DABD9" w14:textId="2BF12B80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67C06" w14:textId="5E1E9A00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71B1844D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392E0B" w14:textId="422D8212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Népegészségügyi jelentőségű szűrővizsgálatok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83F33" w14:textId="66E3CF5E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D743F" w14:textId="4C973964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517DEAF3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C73594" w14:textId="66AB4391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Prevenció és rehabilitáció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F4A67" w14:textId="534C02F7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630E0" w14:textId="261AB026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05FA392A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59BBEC" w14:textId="6B6FB4EE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Egészségfejlesztés, közösségi egészségfejlesztés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B387C" w14:textId="377D02E6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2A82A" w14:textId="51E515E2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2C50D8ED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FE06D0" w14:textId="349ED2A4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Környezetegészségügy</w:t>
            </w:r>
            <w:proofErr w:type="spell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84469" w14:textId="4C03AF8D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54ABB" w14:textId="4472831F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20DCFD51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4AC5C3" w14:textId="58EED0E9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Környezettudatos életmód, környezeti veszélyforrások és kockázati tényezők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17B5F" w14:textId="5CD1553B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6A176" w14:textId="65BFA96C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43B68063" w14:textId="77777777" w:rsidTr="0096219C">
        <w:trPr>
          <w:trHeight w:val="255"/>
          <w:jc w:val="center"/>
        </w:trPr>
        <w:tc>
          <w:tcPr>
            <w:tcW w:w="7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78D8DE" w14:textId="4B6831FA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Munkabiztonsági tényezők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489E6" w14:textId="77521FC1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B20D0" w14:textId="24992A72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0C11E6CA" w14:textId="77777777" w:rsidTr="0096219C">
        <w:trPr>
          <w:trHeight w:val="255"/>
          <w:jc w:val="center"/>
        </w:trPr>
        <w:tc>
          <w:tcPr>
            <w:tcW w:w="8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9D5D53" w14:textId="25CF7840" w:rsidR="0099786A" w:rsidRPr="0096219C" w:rsidRDefault="0099786A" w:rsidP="0099786A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87F52" w:rsidRPr="0096219C" w14:paraId="7BA36972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68"/>
          <w:jc w:val="center"/>
        </w:trPr>
        <w:tc>
          <w:tcPr>
            <w:tcW w:w="7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FDF5A" w14:textId="4690AD2F" w:rsidR="0099786A" w:rsidRPr="0096219C" w:rsidRDefault="0099786A" w:rsidP="0099786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867EC" w14:textId="788D0D64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7959D" w14:textId="5647A2DF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EC1582C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72"/>
          <w:jc w:val="center"/>
        </w:trPr>
        <w:tc>
          <w:tcPr>
            <w:tcW w:w="7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06041" w14:textId="3750B167" w:rsidR="0099786A" w:rsidRPr="0096219C" w:rsidRDefault="0099786A" w:rsidP="0099786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Adekvát kommunikáció akadályozott személyekkel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97EF1" w14:textId="4A3F7515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7E1E1" w14:textId="7F7B7E71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9D2E856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8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BFD81F" w14:textId="2B282B99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87F52" w:rsidRPr="0096219C" w14:paraId="55DAE5A1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8A3B5" w14:textId="2DB28147" w:rsidR="0099786A" w:rsidRPr="0096219C" w:rsidRDefault="0099786A" w:rsidP="0099786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D42B9" w14:textId="534E0A4A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5A9AC" w14:textId="73EDA873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89708A7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85F9C" w14:textId="1533B70D" w:rsidR="0099786A" w:rsidRPr="0096219C" w:rsidRDefault="0099786A" w:rsidP="0099786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E8DB08" w14:textId="7C023307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7A94F" w14:textId="7B6C946B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C2CDE0D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8C2D7" w14:textId="341657DC" w:rsidR="0099786A" w:rsidRPr="0096219C" w:rsidRDefault="0099786A" w:rsidP="0099786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7AB43" w14:textId="3107E5B6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21E9A" w14:textId="17045275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0677C71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8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8440C" w14:textId="3D1DCD19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87F52" w:rsidRPr="0096219C" w14:paraId="09B6C01C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F5A77" w14:textId="58356F4F" w:rsidR="0099786A" w:rsidRPr="0096219C" w:rsidRDefault="0099786A" w:rsidP="0099786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E4DD1" w14:textId="3F979690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C0273" w14:textId="3577DFB7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4FC745E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42448" w14:textId="14FC021E" w:rsidR="0099786A" w:rsidRPr="0096219C" w:rsidRDefault="0099786A" w:rsidP="0099786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0D6A4" w14:textId="2F4A34CD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72E6A" w14:textId="4CD874D0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D417965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642A1" w14:textId="22E9F944" w:rsidR="0099786A" w:rsidRPr="0096219C" w:rsidRDefault="0099786A" w:rsidP="0099786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70304" w14:textId="14F4779A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B72D7" w14:textId="019D1070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FE5491F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8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88939" w14:textId="1A33340F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87F52" w:rsidRPr="0096219C" w14:paraId="17A898A2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7DA49" w14:textId="050C5A4F" w:rsidR="0099786A" w:rsidRPr="0096219C" w:rsidRDefault="0099786A" w:rsidP="0099786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8DF490" w14:textId="687DAF36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C348C" w14:textId="38B79850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AD9D55D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735BE" w14:textId="45F12971" w:rsidR="0099786A" w:rsidRPr="0096219C" w:rsidRDefault="0099786A" w:rsidP="0099786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75974F" w14:textId="00D6A41A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A9102" w14:textId="45622A60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6219C" w:rsidRPr="0096219C" w14:paraId="65E695F0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7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69E17" w14:textId="4FCFBC5A" w:rsidR="0099786A" w:rsidRPr="0096219C" w:rsidRDefault="0099786A" w:rsidP="0099786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Rendszerekben történő gondolkodás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BE7B3" w14:textId="24CA5D7C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45D93" w14:textId="0271144D" w:rsidR="0099786A" w:rsidRPr="0096219C" w:rsidRDefault="0099786A" w:rsidP="0099786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5B248370" w14:textId="77777777" w:rsidR="00FB6DBC" w:rsidRPr="00B87F52" w:rsidRDefault="00FB6DBC" w:rsidP="00FB6DBC">
      <w:pPr>
        <w:rPr>
          <w:rFonts w:cs="Times New Roman"/>
        </w:rPr>
      </w:pPr>
    </w:p>
    <w:p w14:paraId="22D34E0F" w14:textId="77777777" w:rsidR="00FB6DBC" w:rsidRPr="00B87F52" w:rsidRDefault="00FB6DBC" w:rsidP="00FB6DBC">
      <w:pPr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1F665E48" w14:textId="6F799C8A" w:rsidR="00FB6DBC" w:rsidRPr="00B87F52" w:rsidRDefault="00C3412E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lastRenderedPageBreak/>
        <w:t xml:space="preserve">Egészségügyi alapismeretek </w:t>
      </w:r>
      <w:r w:rsidR="00FB6DBC" w:rsidRPr="00B87F52">
        <w:rPr>
          <w:rFonts w:cs="Times New Roman"/>
          <w:b/>
        </w:rPr>
        <w:t>tantárgy</w:t>
      </w:r>
      <w:r w:rsidR="00FB6DBC" w:rsidRPr="00B87F52">
        <w:rPr>
          <w:rFonts w:cs="Times New Roman"/>
          <w:b/>
        </w:rPr>
        <w:tab/>
      </w:r>
      <w:r w:rsidR="00A63514" w:rsidRPr="00B87F52">
        <w:rPr>
          <w:rFonts w:cs="Times New Roman"/>
          <w:b/>
        </w:rPr>
        <w:t>162</w:t>
      </w:r>
      <w:r w:rsidR="00FB6DBC" w:rsidRPr="00B87F52">
        <w:rPr>
          <w:rFonts w:cs="Times New Roman"/>
          <w:b/>
        </w:rPr>
        <w:t xml:space="preserve"> óra/</w:t>
      </w:r>
      <w:r w:rsidR="00A63514" w:rsidRPr="00B87F52">
        <w:rPr>
          <w:rFonts w:cs="Times New Roman"/>
          <w:b/>
        </w:rPr>
        <w:t>162</w:t>
      </w:r>
      <w:r w:rsidR="00FB6DBC" w:rsidRPr="00B87F52">
        <w:rPr>
          <w:rFonts w:cs="Times New Roman"/>
          <w:b/>
        </w:rPr>
        <w:t xml:space="preserve"> óra*</w:t>
      </w:r>
    </w:p>
    <w:p w14:paraId="353BB8EA" w14:textId="77777777" w:rsidR="00FB6DBC" w:rsidRPr="00B87F52" w:rsidRDefault="00FB6DBC" w:rsidP="00FB6DBC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4F31AACB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3F721A05" w14:textId="4AF0A5CF" w:rsidR="00FB6DBC" w:rsidRPr="00B87F52" w:rsidRDefault="00FB6DBC" w:rsidP="00FB6DB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 szakképesítéshez kapcsolódik.</w:t>
      </w:r>
    </w:p>
    <w:p w14:paraId="175CF75A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648A00C0" w14:textId="77777777" w:rsidR="00FB6DBC" w:rsidRPr="00B87F5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1D4BA36A" w14:textId="568921AE" w:rsidR="00FB6DBC" w:rsidRPr="00B87F52" w:rsidRDefault="00C3412E" w:rsidP="00FB6DB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</w:t>
      </w:r>
    </w:p>
    <w:p w14:paraId="79C8CEEE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27B76DDC" w14:textId="77777777" w:rsidR="00FB6DBC" w:rsidRPr="00B87F5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3A96F38B" w14:textId="77777777" w:rsidR="00C3412E" w:rsidRPr="00B87F52" w:rsidRDefault="00C3412E" w:rsidP="00C3412E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Kommunikáció</w:t>
      </w:r>
    </w:p>
    <w:p w14:paraId="4C09FEED" w14:textId="77777777" w:rsidR="00C3412E" w:rsidRPr="00B87F52" w:rsidRDefault="00C3412E" w:rsidP="00C3412E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Szakmai kommunikáció</w:t>
      </w:r>
    </w:p>
    <w:p w14:paraId="3685A55C" w14:textId="77777777" w:rsidR="00C3412E" w:rsidRPr="00B87F52" w:rsidRDefault="00C3412E" w:rsidP="00C3412E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Munkavédelmi alapismeretek</w:t>
      </w:r>
    </w:p>
    <w:p w14:paraId="40259D67" w14:textId="77777777" w:rsidR="00C3412E" w:rsidRPr="00B87F52" w:rsidRDefault="00C3412E" w:rsidP="00C3412E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Ápoláslélektan</w:t>
      </w:r>
    </w:p>
    <w:p w14:paraId="7E14503B" w14:textId="77777777" w:rsidR="00C3412E" w:rsidRPr="00B87F52" w:rsidRDefault="00C3412E" w:rsidP="00C3412E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Akadályozott ember gondozása</w:t>
      </w:r>
    </w:p>
    <w:p w14:paraId="6C56E323" w14:textId="77777777" w:rsidR="00C3412E" w:rsidRPr="00B87F52" w:rsidRDefault="00C3412E" w:rsidP="00C3412E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Speciális ápolást igénylők ellátása</w:t>
      </w:r>
    </w:p>
    <w:p w14:paraId="30B241CC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4192EC07" w14:textId="77777777" w:rsidR="00FB6DBC" w:rsidRPr="00B87F5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3C7595DF" w14:textId="706D198E" w:rsidR="00FB6DBC" w:rsidRPr="00B87F52" w:rsidRDefault="00C3412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Szakmai jogi és etikai ismeretek</w:t>
      </w:r>
    </w:p>
    <w:p w14:paraId="4158382E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társadalmi, erkölcsi és jogi normák fogalma, egymáshoz való viszonyuk </w:t>
      </w:r>
    </w:p>
    <w:p w14:paraId="70700CF5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jog és a jogrend fogalma, a belső jogforrások rendszere. </w:t>
      </w:r>
    </w:p>
    <w:p w14:paraId="15AE0173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Magyarország Alaptörvényében meghatározott alapvető jogok és kötelezettségek.</w:t>
      </w:r>
    </w:p>
    <w:p w14:paraId="4F7A68BA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állami szervek rendszere, jellegük és egymáshoz való viszonyuk.</w:t>
      </w:r>
    </w:p>
    <w:p w14:paraId="26107A25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állam felelőssége a lakosság egészségi állapotáért.</w:t>
      </w:r>
    </w:p>
    <w:p w14:paraId="612A975C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közszolgáltatások rendszere és szervezése: az egészségügy és a szociális ellátás intézményei és azok alapvető követelményei.</w:t>
      </w:r>
    </w:p>
    <w:p w14:paraId="39FD8DEC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igazgatás szervezetrendszere.</w:t>
      </w:r>
    </w:p>
    <w:p w14:paraId="4F3A66FB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egészségügyre és az egészségügyi szolgáltatásra vonatkozó fontosabb jogi szabályozások.</w:t>
      </w:r>
    </w:p>
    <w:p w14:paraId="0E8D99A2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Információbiztonság és adatvédelem. </w:t>
      </w:r>
    </w:p>
    <w:p w14:paraId="694B8549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dokumentáció kezelése.</w:t>
      </w:r>
    </w:p>
    <w:p w14:paraId="11452C85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Szakmai felelősség és felelősségvállalás az egészségügyben.</w:t>
      </w:r>
    </w:p>
    <w:p w14:paraId="25C9AC7B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egészségügyben dolgozókra vonatkozó speciális munkaügyi szabályok és szabályozók.</w:t>
      </w:r>
    </w:p>
    <w:p w14:paraId="44EAAD12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etika kialakulása és alapjai.</w:t>
      </w:r>
    </w:p>
    <w:p w14:paraId="79FE62D4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etika alapelvei.</w:t>
      </w:r>
    </w:p>
    <w:p w14:paraId="2F22504F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Etikai értékek az egészségügyben. </w:t>
      </w:r>
    </w:p>
    <w:p w14:paraId="526FB2C0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betegek jogai és a betegjogok érvényesítése.</w:t>
      </w:r>
    </w:p>
    <w:p w14:paraId="2229579A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Jogi és etikai szabályozás kapcsolata az egészségügyben.</w:t>
      </w:r>
    </w:p>
    <w:p w14:paraId="27127F58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egészségügyi dolgozók tevékenységének etikai elvei és problémái. </w:t>
      </w:r>
    </w:p>
    <w:p w14:paraId="0BAC28FD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egészségügyi dolgozóval szemben elvárt magatartás, viselkedés.   </w:t>
      </w:r>
    </w:p>
    <w:p w14:paraId="66AD3977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Szakmai etikai alapkövetelmények: előítélet mentesség, másság elfogadása, tolerancia, humanitás, empátia, karitativitás, intimitás. </w:t>
      </w:r>
    </w:p>
    <w:p w14:paraId="1E8275FB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Esélyegyenlőség biztosítása. </w:t>
      </w:r>
    </w:p>
    <w:p w14:paraId="0DF4D94E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Etikai dilemmák és bioetikai kérdések.</w:t>
      </w:r>
    </w:p>
    <w:p w14:paraId="054144E1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abortusz etikai kérdései.</w:t>
      </w:r>
    </w:p>
    <w:p w14:paraId="33FC206A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egészségügyi dolgozók és a sztrájkjog etikai kérdései. </w:t>
      </w:r>
    </w:p>
    <w:p w14:paraId="48425214" w14:textId="643A5119" w:rsidR="00FB6DBC" w:rsidRPr="00B87F52" w:rsidRDefault="00C3412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Etikai kódex</w:t>
      </w:r>
    </w:p>
    <w:p w14:paraId="2C461073" w14:textId="77777777" w:rsidR="00FB6DBC" w:rsidRPr="00B87F5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53A5A7" w14:textId="44F73426" w:rsidR="00FB6DBC" w:rsidRPr="00B87F52" w:rsidRDefault="00C3412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Szociológiai alapismerete</w:t>
      </w:r>
    </w:p>
    <w:p w14:paraId="5DAA6C59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szociológia lényege, tárgya, jelentősége.</w:t>
      </w:r>
    </w:p>
    <w:p w14:paraId="6E0B6D4B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szociálpszichológia tárgya, témakörei.</w:t>
      </w:r>
    </w:p>
    <w:p w14:paraId="476CC3B7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Társadalmi rétegződés és mobilitás.</w:t>
      </w:r>
    </w:p>
    <w:p w14:paraId="329D2BDB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Társadalmi egyenlőtlenségek és a szegénység.</w:t>
      </w:r>
    </w:p>
    <w:p w14:paraId="52A84B5F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szocializáció fogalma és elméletei; szinterei, intézményei.</w:t>
      </w:r>
    </w:p>
    <w:p w14:paraId="1D605B0C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Családszociológia.</w:t>
      </w:r>
    </w:p>
    <w:p w14:paraId="1491A58B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Szerepek és szerepkonfliktusok.</w:t>
      </w:r>
    </w:p>
    <w:p w14:paraId="3288723B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Csoportok. Csoportdinamika. A csoportokat alakító tényezők. A csoporton belüli tagolódás. </w:t>
      </w:r>
    </w:p>
    <w:p w14:paraId="379305C5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csoporttagok egymáshoz való viszonya. </w:t>
      </w:r>
    </w:p>
    <w:p w14:paraId="1E512338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csoport egymást erősítő tényezői. </w:t>
      </w:r>
    </w:p>
    <w:p w14:paraId="29C0EE37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Deviáns magatartás fogalma, formái. </w:t>
      </w:r>
    </w:p>
    <w:p w14:paraId="697F89C5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különböző kultúrák szokásai, hagyományai. </w:t>
      </w:r>
    </w:p>
    <w:p w14:paraId="5CD549F1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Esélyegyenlőség. </w:t>
      </w:r>
    </w:p>
    <w:p w14:paraId="7D829AA8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Foglalkoztatottság és munkanélküliség.</w:t>
      </w:r>
    </w:p>
    <w:p w14:paraId="167425C1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Szociológiai mérések, eredmények, statisztikai adatok. </w:t>
      </w:r>
    </w:p>
    <w:p w14:paraId="00D9275F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Szociális intézményrendszerek. </w:t>
      </w:r>
    </w:p>
    <w:p w14:paraId="25C81B37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dolgozók.</w:t>
      </w:r>
    </w:p>
    <w:p w14:paraId="08C8CD33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Munkakörök. Munkakörökkel kapcsolatos általános elvárások. </w:t>
      </w:r>
    </w:p>
    <w:p w14:paraId="3F699C5B" w14:textId="553FEEC7" w:rsidR="00FB6DBC" w:rsidRPr="00B87F52" w:rsidRDefault="00C3412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Személyes attitűdök a segítő szakmákban.</w:t>
      </w:r>
    </w:p>
    <w:p w14:paraId="10B82CA0" w14:textId="77777777" w:rsidR="00FB6DBC" w:rsidRPr="00B87F5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A02A05" w14:textId="2E3E2421" w:rsidR="00FB6DBC" w:rsidRPr="00B87F52" w:rsidRDefault="00C3412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A pszichológia alapja</w:t>
      </w:r>
    </w:p>
    <w:p w14:paraId="2A892BE8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általános pszichológia tárgya, felosztása. Pszichológiai alapfogalmak. </w:t>
      </w:r>
    </w:p>
    <w:p w14:paraId="6B661B8D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pszichológia irányzatai.</w:t>
      </w:r>
    </w:p>
    <w:p w14:paraId="473BD9DF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Alapvető megismerési folyamatok.</w:t>
      </w:r>
    </w:p>
    <w:p w14:paraId="5E221E58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Motiváció és érzelem.</w:t>
      </w:r>
    </w:p>
    <w:p w14:paraId="5DF30A1B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alvás szerepe, funkciója.</w:t>
      </w:r>
    </w:p>
    <w:p w14:paraId="4FD79C7A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alvás fázisai. Leggyakoribb alvászavarok.</w:t>
      </w:r>
    </w:p>
    <w:p w14:paraId="1D9AD907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tanulás fogalma, fajtái.</w:t>
      </w:r>
    </w:p>
    <w:p w14:paraId="588499D0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Tanulási modellek.</w:t>
      </w:r>
    </w:p>
    <w:p w14:paraId="720DAA35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személyiség fogalma és a legfontosabb személyiség-elméletek.</w:t>
      </w:r>
    </w:p>
    <w:p w14:paraId="1147B7CE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Személyiség-tipológia.</w:t>
      </w:r>
    </w:p>
    <w:p w14:paraId="076319C1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személyiség fejlődése. A szocializáció folyamata.</w:t>
      </w:r>
    </w:p>
    <w:p w14:paraId="7FDFB243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Fejlődéslélektan alapfogalmai, módszerei, a fejlődés törvényszerűségei.</w:t>
      </w:r>
    </w:p>
    <w:p w14:paraId="43C6BA89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megismerési folyamatok fejlődése, a beszédfejlődés.</w:t>
      </w:r>
    </w:p>
    <w:p w14:paraId="39EEFFE6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tanulás és viselkedés fejlődése.</w:t>
      </w:r>
    </w:p>
    <w:p w14:paraId="20DBE423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érzelmi funkciók kialakulása és az akarat fejlődése.</w:t>
      </w:r>
    </w:p>
    <w:p w14:paraId="2ECBD46E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gyermek értelmi fejlettségének mérése.</w:t>
      </w:r>
    </w:p>
    <w:p w14:paraId="5CA13EE6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szorongás lényege, kialakulásának okai.</w:t>
      </w:r>
    </w:p>
    <w:p w14:paraId="30F6ED93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szorongás testi tünetei, érzelmi komponensei.</w:t>
      </w:r>
    </w:p>
    <w:p w14:paraId="0C04E916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szorongás kezelése.</w:t>
      </w:r>
    </w:p>
    <w:p w14:paraId="336EABD0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Stresszhelyzet, félelem és a kapcsolódó önvédelmi reakciók.</w:t>
      </w:r>
    </w:p>
    <w:p w14:paraId="37C21498" w14:textId="77777777" w:rsidR="00C3412E" w:rsidRPr="00B87F52" w:rsidRDefault="00C3412E" w:rsidP="00C341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agresszió megnyilvánulási formái</w:t>
      </w:r>
    </w:p>
    <w:p w14:paraId="2280ABD2" w14:textId="39322A7F" w:rsidR="00FB6DBC" w:rsidRPr="00B87F52" w:rsidRDefault="00C3412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Bántalmazások</w:t>
      </w:r>
    </w:p>
    <w:p w14:paraId="54952686" w14:textId="77777777" w:rsidR="00FB6DBC" w:rsidRPr="00B87F5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4C6B22" w14:textId="614FB912" w:rsidR="00FB6DBC" w:rsidRPr="00B87F52" w:rsidRDefault="00C3412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A pedagógia alapjai </w:t>
      </w:r>
    </w:p>
    <w:p w14:paraId="4FB1D566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neveléstudományok helye, felosztása.</w:t>
      </w:r>
    </w:p>
    <w:p w14:paraId="74548E02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Nevelési célok.</w:t>
      </w:r>
    </w:p>
    <w:p w14:paraId="6AD8C867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nevelés folyamata.</w:t>
      </w:r>
    </w:p>
    <w:p w14:paraId="198D03FE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Nevelési módszerek.</w:t>
      </w:r>
    </w:p>
    <w:p w14:paraId="51DEE264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Nevelői-oktató szerep; szerepelvárások és szerepkonfliktusok.</w:t>
      </w:r>
    </w:p>
    <w:p w14:paraId="6E9FFC3A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személyiség összetevői. A nevelő személyisége.</w:t>
      </w:r>
    </w:p>
    <w:p w14:paraId="0A9C3E7A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Vezetői, szülői attitűdök, módszerek, eszközök. </w:t>
      </w:r>
    </w:p>
    <w:p w14:paraId="2715761C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Tanulás és oktatás.</w:t>
      </w:r>
    </w:p>
    <w:p w14:paraId="7D60D4F4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tanulás. Tanítási-tanulási módszerek. A tanulási folyamat szervezése. </w:t>
      </w:r>
    </w:p>
    <w:p w14:paraId="06D68B1B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Tanulási technikák. Tanulásmódszertan. </w:t>
      </w:r>
    </w:p>
    <w:p w14:paraId="6FA34506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Tanulási problémák, zavarok, akadályok. </w:t>
      </w:r>
    </w:p>
    <w:p w14:paraId="659BFC8D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pedagógia módszerei. Az individuális pedagógia. </w:t>
      </w:r>
    </w:p>
    <w:p w14:paraId="2C34935A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oktatás szervezeti és munkaformái. Az oktatás eszközei és módszerei. </w:t>
      </w:r>
    </w:p>
    <w:p w14:paraId="7805AD46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Motiválás és aktivizálás.</w:t>
      </w:r>
    </w:p>
    <w:p w14:paraId="0CD53E82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Ellenőrzés, értékelés, differenciálás.</w:t>
      </w:r>
    </w:p>
    <w:p w14:paraId="6BCBC03D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Új módszerek a pedagógiában. </w:t>
      </w:r>
    </w:p>
    <w:p w14:paraId="029ADB26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Andragógiai alapismeretek. </w:t>
      </w:r>
    </w:p>
    <w:p w14:paraId="09D6055E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Kliens/beteg oktatása. </w:t>
      </w:r>
    </w:p>
    <w:p w14:paraId="7298A257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egészségnevelés célja, feladata.</w:t>
      </w:r>
    </w:p>
    <w:p w14:paraId="37B6DB02" w14:textId="6498E778" w:rsidR="00FB6DBC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egészségnevelés során alkalmazható egyéni, csoportos és egyéb szervezeti formák, módszerek, eszközök</w:t>
      </w:r>
    </w:p>
    <w:p w14:paraId="7CFCA587" w14:textId="77777777" w:rsidR="00FB6DBC" w:rsidRPr="00B87F5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672907" w14:textId="4DE5BFF4" w:rsidR="00FB6DBC" w:rsidRPr="00B87F52" w:rsidRDefault="00C3412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Egészségügyi ellátórendszer</w:t>
      </w:r>
    </w:p>
    <w:p w14:paraId="56F880ED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ellátórendszer fogalma, feladata, helye, kapcsolatrendszere a makrogazdaságban.</w:t>
      </w:r>
    </w:p>
    <w:p w14:paraId="1676E73B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magyar egészségügyi ellátó rendszer tagozódása, struktúrája.</w:t>
      </w:r>
    </w:p>
    <w:p w14:paraId="6A9181D2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progresszív betegellátás filozófiája, rendszere, jellemzői.</w:t>
      </w:r>
    </w:p>
    <w:p w14:paraId="6B2E48C0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ellátás színterei, az egyes színterek feladata, célja, szereplői.</w:t>
      </w:r>
    </w:p>
    <w:p w14:paraId="69A9EA6E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ellátórendszer működésének szabályozása és ellenőrzése.</w:t>
      </w:r>
    </w:p>
    <w:p w14:paraId="36936164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ellátás tárgyi és humánerőforrás feltételeinek szabályozása.</w:t>
      </w:r>
    </w:p>
    <w:p w14:paraId="4F0C1497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Kompetenciák és hatáskörök az egészségügyi ellátórendszerben.</w:t>
      </w:r>
    </w:p>
    <w:p w14:paraId="1D7EC7D7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technológia fogalma, összetevői.</w:t>
      </w:r>
    </w:p>
    <w:p w14:paraId="23C5348F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prevenció helye, színterei az egészségügyi ellátórendszerben.</w:t>
      </w:r>
    </w:p>
    <w:p w14:paraId="5F7E274A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rehabilitáció helye, jelentősége az egészségügyi ellátórendszerben.</w:t>
      </w:r>
    </w:p>
    <w:p w14:paraId="05B63DD1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hazai sürgősségi betegellátó rendszer szintjei, jellemzői.</w:t>
      </w:r>
    </w:p>
    <w:p w14:paraId="3B6E3F09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Nemzetközi egészségbiztosítási rendszerek.</w:t>
      </w:r>
    </w:p>
    <w:p w14:paraId="0F751A62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Egészségügyi ellátás az EU-ban.</w:t>
      </w:r>
    </w:p>
    <w:p w14:paraId="1A81DA7A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hazai egészségbiztosítási rendszer jellemzői.</w:t>
      </w:r>
    </w:p>
    <w:p w14:paraId="02A728A1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hazai egészségügyi ellátás finanszírozási formái, technikái.</w:t>
      </w:r>
    </w:p>
    <w:p w14:paraId="61CE65B4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hazai egészségügyi ellátórendszer fejlesztési koncepciói.</w:t>
      </w:r>
    </w:p>
    <w:p w14:paraId="46209398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Minőségirányítás az egészségügyben.</w:t>
      </w:r>
    </w:p>
    <w:p w14:paraId="6ACAF998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Képzés, továbbképzés az egészségügyben.</w:t>
      </w:r>
    </w:p>
    <w:p w14:paraId="279DA41F" w14:textId="07D63216" w:rsidR="00FB6DBC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dolgozók érdekképviseleti szervei (kamarák, egyesületek, szakszervezetek).</w:t>
      </w:r>
    </w:p>
    <w:p w14:paraId="65AE040A" w14:textId="77777777" w:rsidR="00FB6DBC" w:rsidRPr="00B87F5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DDD81C" w14:textId="1A03C7B8" w:rsidR="00FB6DBC" w:rsidRPr="00B87F52" w:rsidRDefault="00C3412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Népegészségügy</w:t>
      </w:r>
    </w:p>
    <w:p w14:paraId="3395C784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népegészségtan tárgya.</w:t>
      </w:r>
    </w:p>
    <w:p w14:paraId="1413D737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népegészségtan és az orvostudomány kapcsolata.</w:t>
      </w:r>
    </w:p>
    <w:p w14:paraId="58341EAA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egészség, egészségkulturáltság.</w:t>
      </w:r>
    </w:p>
    <w:p w14:paraId="628936BF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statisztika fogalma, tárgya. </w:t>
      </w:r>
    </w:p>
    <w:p w14:paraId="4506392B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statisztikai adatok jellege.</w:t>
      </w:r>
    </w:p>
    <w:p w14:paraId="1ACC0329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A statisztikai adatgyűjtés, csoportosítás.</w:t>
      </w:r>
    </w:p>
    <w:p w14:paraId="1FA1FBE3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demográfia fogalma, tárgya, alapfogalmai (népesség, népesedés, népmozgalom).</w:t>
      </w:r>
    </w:p>
    <w:p w14:paraId="2448EB97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demográfia módszerei és kiemelt tárgyköreinek áttekintése:</w:t>
      </w:r>
    </w:p>
    <w:p w14:paraId="1C82B535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strukturális demográfia.</w:t>
      </w:r>
    </w:p>
    <w:p w14:paraId="5D6E7251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Születés, termékenység.</w:t>
      </w:r>
    </w:p>
    <w:p w14:paraId="712472E0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Halandóság.</w:t>
      </w:r>
    </w:p>
    <w:p w14:paraId="1E57F955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Természetes népmozgalom.</w:t>
      </w:r>
    </w:p>
    <w:p w14:paraId="3004F265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Család-demográfia.</w:t>
      </w:r>
    </w:p>
    <w:p w14:paraId="48D3CF3A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Reprodukció.</w:t>
      </w:r>
    </w:p>
    <w:p w14:paraId="00C1C94D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Vándorlások.</w:t>
      </w:r>
    </w:p>
    <w:p w14:paraId="255451A9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Epidemiológia fogalma, tárgya.</w:t>
      </w:r>
    </w:p>
    <w:p w14:paraId="2ECD8D33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Deszkriptív</w:t>
      </w:r>
      <w:proofErr w:type="spellEnd"/>
      <w:r w:rsidRPr="00B87F52">
        <w:rPr>
          <w:rFonts w:cs="Times New Roman"/>
        </w:rPr>
        <w:t xml:space="preserve"> epidemiológia.</w:t>
      </w:r>
    </w:p>
    <w:p w14:paraId="1EAEA37A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betegségek gyakoriságának mérése (</w:t>
      </w:r>
      <w:proofErr w:type="spellStart"/>
      <w:r w:rsidRPr="00B87F52">
        <w:rPr>
          <w:rFonts w:cs="Times New Roman"/>
        </w:rPr>
        <w:t>prevalencia</w:t>
      </w:r>
      <w:proofErr w:type="spellEnd"/>
      <w:r w:rsidRPr="00B87F52">
        <w:rPr>
          <w:rFonts w:cs="Times New Roman"/>
        </w:rPr>
        <w:t xml:space="preserve">, </w:t>
      </w:r>
      <w:proofErr w:type="spellStart"/>
      <w:r w:rsidRPr="00B87F52">
        <w:rPr>
          <w:rFonts w:cs="Times New Roman"/>
        </w:rPr>
        <w:t>incidencia</w:t>
      </w:r>
      <w:proofErr w:type="spellEnd"/>
      <w:r w:rsidRPr="00B87F52">
        <w:rPr>
          <w:rFonts w:cs="Times New Roman"/>
        </w:rPr>
        <w:t xml:space="preserve">, tartam </w:t>
      </w:r>
      <w:proofErr w:type="spellStart"/>
      <w:r w:rsidRPr="00B87F52">
        <w:rPr>
          <w:rFonts w:cs="Times New Roman"/>
        </w:rPr>
        <w:t>prevalencia</w:t>
      </w:r>
      <w:proofErr w:type="spellEnd"/>
      <w:r w:rsidRPr="00B87F52">
        <w:rPr>
          <w:rFonts w:cs="Times New Roman"/>
        </w:rPr>
        <w:t xml:space="preserve"> fogalma).</w:t>
      </w:r>
    </w:p>
    <w:p w14:paraId="2CC23528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Kor-nem és egyéb </w:t>
      </w:r>
      <w:proofErr w:type="gramStart"/>
      <w:r w:rsidRPr="00B87F52">
        <w:rPr>
          <w:rFonts w:cs="Times New Roman"/>
        </w:rPr>
        <w:t>kategória-specifikus mutatók</w:t>
      </w:r>
      <w:proofErr w:type="gramEnd"/>
      <w:r w:rsidRPr="00B87F52">
        <w:rPr>
          <w:rFonts w:cs="Times New Roman"/>
        </w:rPr>
        <w:t xml:space="preserve"> lényege.</w:t>
      </w:r>
    </w:p>
    <w:p w14:paraId="317E19B5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betegségek gyakoriságát befolyásoló tényezők.</w:t>
      </w:r>
    </w:p>
    <w:p w14:paraId="4DAD129A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morbiditási adatok forrásai.</w:t>
      </w:r>
    </w:p>
    <w:p w14:paraId="03AF77FA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Analitikus epidemiológia, intervenciós epidemiológia fogalma.</w:t>
      </w:r>
    </w:p>
    <w:p w14:paraId="7D9A5B54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Szociológiai módszerek.</w:t>
      </w:r>
    </w:p>
    <w:p w14:paraId="25AE977C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Prevenció és egészségmegőrzés.</w:t>
      </w:r>
    </w:p>
    <w:p w14:paraId="35F62E2A" w14:textId="77777777" w:rsidR="00C3412E" w:rsidRPr="00B87F52" w:rsidRDefault="00C3412E" w:rsidP="00C3412E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egészségmegőrzés stratégiája.</w:t>
      </w:r>
    </w:p>
    <w:p w14:paraId="3102F25A" w14:textId="20E0B3D9" w:rsidR="00FB6DBC" w:rsidRPr="00B87F52" w:rsidRDefault="00C3412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Hazai egészség-megőrzési programok.</w:t>
      </w:r>
    </w:p>
    <w:p w14:paraId="676042C1" w14:textId="77777777" w:rsidR="00FB6DBC" w:rsidRPr="00B87F5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1843C1" w14:textId="4DD12730" w:rsidR="00FB6DBC" w:rsidRPr="00B87F52" w:rsidRDefault="00C3412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Környezet-egészségügy </w:t>
      </w:r>
    </w:p>
    <w:p w14:paraId="32188244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környezet és az egészség kapcsolata.</w:t>
      </w:r>
    </w:p>
    <w:p w14:paraId="714A3B9F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ember ökológiai lábnyoma, környezettudatos gondolkodás.</w:t>
      </w:r>
    </w:p>
    <w:p w14:paraId="47DE498F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természetes és a mesterséges (épített) környezet jellemzői a XXI. században.</w:t>
      </w:r>
    </w:p>
    <w:p w14:paraId="35B8C419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víz szerepe az ember életében. </w:t>
      </w:r>
    </w:p>
    <w:p w14:paraId="0C47C20F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egészséges ivóvíz és az ásványvizek.</w:t>
      </w:r>
    </w:p>
    <w:p w14:paraId="37EC7E29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Hazánk gyógy-és termálvizei, azok egészségre gyakorolt hatásai.</w:t>
      </w:r>
    </w:p>
    <w:p w14:paraId="06B0B407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vízszennyezők és az egészségtelen vizek károsító hatásai. </w:t>
      </w:r>
    </w:p>
    <w:p w14:paraId="43F72ECF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légkör és a levegő fizikai, kémiai jellemzői.</w:t>
      </w:r>
    </w:p>
    <w:p w14:paraId="7CCB92DD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főbb légszennyező anyagok, jellemzőik és hatásuk az egészségre. </w:t>
      </w:r>
    </w:p>
    <w:p w14:paraId="28CE160F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Meteorológiai és klimatikus tényezők hatása az emberre.</w:t>
      </w:r>
    </w:p>
    <w:p w14:paraId="0530F4FA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Ionizáló és nem ionizáló sugárzások fizikai és biológiai jellemzői és hatásaik.</w:t>
      </w:r>
    </w:p>
    <w:p w14:paraId="4232BEC9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talaj összetétele, öntisztulása, talajszennyeződés.</w:t>
      </w:r>
    </w:p>
    <w:p w14:paraId="2FCE060E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Vegyi anyagok a környezetünkben.</w:t>
      </w:r>
    </w:p>
    <w:p w14:paraId="0DCB032F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Hulladékgazdálkodás, kommunális, ipari és mezőgazdasági hulladékok.</w:t>
      </w:r>
    </w:p>
    <w:p w14:paraId="4045C91D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veszélyes hulladékok kezelése, tárolása.</w:t>
      </w:r>
    </w:p>
    <w:p w14:paraId="5041295D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környezeti zaj, rezgés és annak hatásai a szervezetre.</w:t>
      </w:r>
    </w:p>
    <w:p w14:paraId="6EDCA7BA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zajártalom és következményei.</w:t>
      </w:r>
    </w:p>
    <w:p w14:paraId="221B8DB2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települések típusai és jellemzőik.</w:t>
      </w:r>
    </w:p>
    <w:p w14:paraId="1617BAB6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Urbanizációs ártalmak.</w:t>
      </w:r>
    </w:p>
    <w:p w14:paraId="276291D0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egészséges lakókörnyezet.</w:t>
      </w:r>
    </w:p>
    <w:p w14:paraId="0B80AD29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korszerűtlen lakások, épületek egészségre gyakorolt káros hatásai.</w:t>
      </w:r>
    </w:p>
    <w:p w14:paraId="627FB424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Egészségügyi kártevők megjelenése a lakásban és a környezetben.</w:t>
      </w:r>
    </w:p>
    <w:p w14:paraId="582EB666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Környezeti eredetű megbetegedések és azok megelőzése.</w:t>
      </w:r>
    </w:p>
    <w:p w14:paraId="1318416C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Környezeti katasztrófák, </w:t>
      </w:r>
      <w:proofErr w:type="spellStart"/>
      <w:r w:rsidRPr="00B87F52">
        <w:rPr>
          <w:rFonts w:cs="Times New Roman"/>
        </w:rPr>
        <w:t>haváriák</w:t>
      </w:r>
      <w:proofErr w:type="spellEnd"/>
      <w:r w:rsidRPr="00B87F52">
        <w:rPr>
          <w:rFonts w:cs="Times New Roman"/>
        </w:rPr>
        <w:t>.</w:t>
      </w:r>
    </w:p>
    <w:p w14:paraId="249281F6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Környezetvédelem az egyén és a társadalom szintjén.</w:t>
      </w:r>
    </w:p>
    <w:p w14:paraId="239076E9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Munkabiztonság és </w:t>
      </w:r>
      <w:proofErr w:type="spellStart"/>
      <w:r w:rsidRPr="00B87F52">
        <w:rPr>
          <w:rFonts w:cs="Times New Roman"/>
        </w:rPr>
        <w:t>munkahigiéné</w:t>
      </w:r>
      <w:proofErr w:type="spellEnd"/>
      <w:r w:rsidRPr="00B87F52">
        <w:rPr>
          <w:rFonts w:cs="Times New Roman"/>
        </w:rPr>
        <w:t xml:space="preserve"> az egészségügyi munkahelyeken.</w:t>
      </w:r>
    </w:p>
    <w:p w14:paraId="782E997D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Biztonságos munkavégzés tárgyi feltételei, munkaeszközök megfelelő használata.</w:t>
      </w:r>
    </w:p>
    <w:p w14:paraId="2EC3503D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Tűzveszélyes anyagok a munkakörnyezetben.</w:t>
      </w:r>
    </w:p>
    <w:p w14:paraId="1ACBAC16" w14:textId="5D96C9D6" w:rsidR="00FB6DBC" w:rsidRPr="00B87F52" w:rsidRDefault="009342B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Fizikai, kémiai, biológiai kockázatok az egészségügyi munkahelyeken.</w:t>
      </w:r>
    </w:p>
    <w:p w14:paraId="7CC9FA18" w14:textId="77777777" w:rsidR="00FB6DBC" w:rsidRPr="00B87F5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CDFEFF" w14:textId="461C8789" w:rsidR="00FB6DBC" w:rsidRPr="00B87F52" w:rsidRDefault="009342B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Egészségfejlesztés</w:t>
      </w:r>
    </w:p>
    <w:p w14:paraId="0EF28EEE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egészségfejlesztés fogalma, célja, feladata, színterei, intézményei.</w:t>
      </w:r>
    </w:p>
    <w:p w14:paraId="0A61E99A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egészségkulturáltság fogalma, összetevői</w:t>
      </w:r>
    </w:p>
    <w:p w14:paraId="694B61B4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 definíciója.</w:t>
      </w:r>
    </w:p>
    <w:p w14:paraId="0BF02F67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egészséget meghatározó tényezők.</w:t>
      </w:r>
    </w:p>
    <w:p w14:paraId="1857434F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egészséges életvitel.</w:t>
      </w:r>
    </w:p>
    <w:p w14:paraId="66BDECB6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higiéne</w:t>
      </w:r>
      <w:proofErr w:type="spellEnd"/>
      <w:r w:rsidRPr="00B87F52">
        <w:rPr>
          <w:rFonts w:cs="Times New Roman"/>
        </w:rPr>
        <w:t xml:space="preserve"> fogalma, területei.</w:t>
      </w:r>
    </w:p>
    <w:p w14:paraId="1F2EF91B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Személyi </w:t>
      </w:r>
      <w:proofErr w:type="spellStart"/>
      <w:r w:rsidRPr="00B87F52">
        <w:rPr>
          <w:rFonts w:cs="Times New Roman"/>
        </w:rPr>
        <w:t>higiéne</w:t>
      </w:r>
      <w:proofErr w:type="spellEnd"/>
      <w:r w:rsidRPr="00B87F52">
        <w:rPr>
          <w:rFonts w:cs="Times New Roman"/>
        </w:rPr>
        <w:t>.</w:t>
      </w:r>
    </w:p>
    <w:p w14:paraId="6817455E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egészséges szervezetet felépítő anyagok, tápanyagok összetétele, tápanyag-piramis, az egészséges szervezet tápanyagszükséglete.</w:t>
      </w:r>
    </w:p>
    <w:p w14:paraId="5FCD08B4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egészséges táplálkozás; a túlzott tápanyagbevitel következményei.</w:t>
      </w:r>
    </w:p>
    <w:p w14:paraId="57D3CE43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Fizikai, szellemi munka energiaigénye.</w:t>
      </w:r>
    </w:p>
    <w:p w14:paraId="739CB741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helyes testtartás, rendszeres testedzés jelentősége.</w:t>
      </w:r>
    </w:p>
    <w:p w14:paraId="5E2F2D6D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testi erő fenntartása, a mozgás lehetséges módjai.</w:t>
      </w:r>
    </w:p>
    <w:p w14:paraId="52EE8F54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megfelelő öltözködés.</w:t>
      </w:r>
    </w:p>
    <w:p w14:paraId="24FD7677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prevenció szintjei.</w:t>
      </w:r>
    </w:p>
    <w:p w14:paraId="2AB66AC1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betegségek korai felismerését szolgáló lehetőségek; rizikófaktorok és azok felismerése.</w:t>
      </w:r>
    </w:p>
    <w:p w14:paraId="332A3871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Szűrővizsgálatok jelentősége, életkorok szenti szűrővizsgálatok formái, teendő a tünetek megjelenése esetén.</w:t>
      </w:r>
    </w:p>
    <w:p w14:paraId="75C42814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Védőoltások</w:t>
      </w:r>
    </w:p>
    <w:p w14:paraId="01429017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káros szenvedélyek formái, kialakulásuk okai, betegséget előidéző káros hatásuk, a káros szenvedélyek korai felismerése.</w:t>
      </w:r>
    </w:p>
    <w:p w14:paraId="719E698A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drog, az alkohol kapcsolata a mentális egészségünkkel.</w:t>
      </w:r>
    </w:p>
    <w:p w14:paraId="6543D342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Önértékelés, önbecsülés.</w:t>
      </w:r>
    </w:p>
    <w:p w14:paraId="760C8794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Önmagunkról kialakított reális kép, képességeink, korlátaink.</w:t>
      </w:r>
    </w:p>
    <w:p w14:paraId="59BA3B97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egészséges lelki egyensúly fenntartása, önvédő technikák.</w:t>
      </w:r>
    </w:p>
    <w:p w14:paraId="588CEF63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Relaxáció formái, jelentősége.</w:t>
      </w:r>
    </w:p>
    <w:p w14:paraId="31C89982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Aktív, passzív pihenés formái.</w:t>
      </w:r>
    </w:p>
    <w:p w14:paraId="77B5E352" w14:textId="77777777" w:rsidR="009342BE" w:rsidRPr="00B87F52" w:rsidRDefault="009342BE" w:rsidP="009342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érzelmi élet egyensúlya.</w:t>
      </w:r>
    </w:p>
    <w:p w14:paraId="777F8CD0" w14:textId="1F08CAFF" w:rsidR="00FB6DBC" w:rsidRPr="00B87F52" w:rsidRDefault="009342B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akaraterő.</w:t>
      </w:r>
    </w:p>
    <w:p w14:paraId="2F604C7D" w14:textId="77777777" w:rsidR="00FB6DBC" w:rsidRPr="00B87F5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FCEFBC" w14:textId="77777777" w:rsidR="00FB6DBC" w:rsidRPr="00B87F5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4E85E4D3" w14:textId="353AC3C9" w:rsidR="00FB6DBC" w:rsidRPr="00B87F52" w:rsidRDefault="009342BE" w:rsidP="00FB6DB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Tanterem</w:t>
      </w:r>
    </w:p>
    <w:p w14:paraId="01A85137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738FAFF5" w14:textId="77777777" w:rsidR="00FB6DBC" w:rsidRPr="00B87F5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6A5E42F9" w14:textId="60CEC55B" w:rsidR="00FB6DBC" w:rsidRPr="00B87F52" w:rsidRDefault="00FB6DBC" w:rsidP="00FB6DB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3D3C4185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4BAA56D8" w14:textId="77777777" w:rsidR="00FB6DBC" w:rsidRPr="00B87F52" w:rsidRDefault="00FB6DBC" w:rsidP="00FB6DBC">
      <w:pPr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60D279E7" w14:textId="78106858" w:rsidR="00FB6DBC" w:rsidRPr="00B87F52" w:rsidRDefault="00FF4399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lastRenderedPageBreak/>
        <w:t>Szakmai kommunikáció</w:t>
      </w:r>
      <w:r w:rsidR="00FB6DBC" w:rsidRPr="00B87F52">
        <w:rPr>
          <w:rFonts w:cs="Times New Roman"/>
          <w:b/>
        </w:rPr>
        <w:t xml:space="preserve"> tantárgy</w:t>
      </w:r>
      <w:r w:rsidR="00FB6DBC" w:rsidRPr="00B87F52">
        <w:rPr>
          <w:rFonts w:cs="Times New Roman"/>
          <w:b/>
        </w:rPr>
        <w:tab/>
      </w:r>
      <w:r w:rsidR="00A63514" w:rsidRPr="00B87F52">
        <w:rPr>
          <w:rFonts w:cs="Times New Roman"/>
          <w:b/>
        </w:rPr>
        <w:t>72</w:t>
      </w:r>
      <w:r w:rsidR="00FB6DBC" w:rsidRPr="00B87F52">
        <w:rPr>
          <w:rFonts w:cs="Times New Roman"/>
          <w:b/>
        </w:rPr>
        <w:t xml:space="preserve"> óra/</w:t>
      </w:r>
      <w:r w:rsidR="00A63514" w:rsidRPr="00B87F52">
        <w:rPr>
          <w:rFonts w:cs="Times New Roman"/>
          <w:b/>
        </w:rPr>
        <w:t>72</w:t>
      </w:r>
      <w:r w:rsidR="00FB6DBC" w:rsidRPr="00B87F52">
        <w:rPr>
          <w:rFonts w:cs="Times New Roman"/>
          <w:b/>
        </w:rPr>
        <w:t xml:space="preserve"> óra*</w:t>
      </w:r>
    </w:p>
    <w:p w14:paraId="059B802B" w14:textId="77777777" w:rsidR="00FB6DBC" w:rsidRPr="00B87F52" w:rsidRDefault="00FB6DBC" w:rsidP="00FB6DBC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39909EA7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7C234CDF" w14:textId="1A167D63" w:rsidR="00FB6DBC" w:rsidRPr="00B87F52" w:rsidRDefault="00FB6DBC" w:rsidP="00FB6DB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71490FE7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1AF40BBA" w14:textId="77777777" w:rsidR="00FB6DBC" w:rsidRPr="00B87F5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1F72AD52" w14:textId="63B43BC5" w:rsidR="00FB6DBC" w:rsidRPr="00B87F52" w:rsidRDefault="00FF4399" w:rsidP="00FB6DB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</w:t>
      </w:r>
    </w:p>
    <w:p w14:paraId="0D6FF8F6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1BAEA480" w14:textId="77777777" w:rsidR="00FB6DBC" w:rsidRPr="00B87F5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6C50CE94" w14:textId="77777777" w:rsidR="00FF4399" w:rsidRPr="00B87F52" w:rsidRDefault="00FF4399" w:rsidP="00FF439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Magyar nyelvtan</w:t>
      </w:r>
    </w:p>
    <w:p w14:paraId="7311FDBF" w14:textId="77777777" w:rsidR="00FF4399" w:rsidRPr="00B87F52" w:rsidRDefault="00FF4399" w:rsidP="00FF439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Magyar irodalom</w:t>
      </w:r>
    </w:p>
    <w:p w14:paraId="14407D81" w14:textId="77777777" w:rsidR="00FF4399" w:rsidRPr="00B87F52" w:rsidRDefault="00FF4399" w:rsidP="00FF439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Történelem</w:t>
      </w:r>
    </w:p>
    <w:p w14:paraId="091B6DBF" w14:textId="77777777" w:rsidR="00FF4399" w:rsidRPr="00B87F52" w:rsidRDefault="00FF4399" w:rsidP="00FF439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Biológia</w:t>
      </w:r>
    </w:p>
    <w:p w14:paraId="7C4DEE7B" w14:textId="77777777" w:rsidR="00FF4399" w:rsidRPr="00B87F52" w:rsidRDefault="00FF4399" w:rsidP="00FF439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Anatómia-élettan</w:t>
      </w:r>
    </w:p>
    <w:p w14:paraId="54C2EA6E" w14:textId="77777777" w:rsidR="00FF4399" w:rsidRPr="00B87F52" w:rsidRDefault="00FF4399" w:rsidP="00FF439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Pszichológia</w:t>
      </w:r>
    </w:p>
    <w:p w14:paraId="54A860A4" w14:textId="77777777" w:rsidR="00FF4399" w:rsidRPr="00B87F52" w:rsidRDefault="00FF4399" w:rsidP="00FF439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Személyiség lélektan</w:t>
      </w:r>
    </w:p>
    <w:p w14:paraId="15E97FA5" w14:textId="5A9055E2" w:rsidR="00FB6DBC" w:rsidRPr="00B87F52" w:rsidRDefault="00FF4399" w:rsidP="00FF439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Szociálpszichológia</w:t>
      </w:r>
    </w:p>
    <w:p w14:paraId="39D298CF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5F3D1C0F" w14:textId="77777777" w:rsidR="00FB6DBC" w:rsidRPr="00B87F5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466A43A4" w14:textId="05D90F26" w:rsidR="00FB6DBC" w:rsidRPr="00B87F52" w:rsidRDefault="00FF439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Orvosi latin nyelv</w:t>
      </w:r>
    </w:p>
    <w:p w14:paraId="5978F210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latin nyelv eredete, fejlődése. </w:t>
      </w:r>
    </w:p>
    <w:p w14:paraId="0FEB3DBC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orvosi latin nyelv kialakulása és fejlődése.</w:t>
      </w:r>
    </w:p>
    <w:p w14:paraId="4EAC1AAE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orvosi terminológia helyesírási és kiejtési szabályai.</w:t>
      </w:r>
    </w:p>
    <w:p w14:paraId="3B8866B1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emberi test főbb részei, síkjai, irányai.</w:t>
      </w:r>
    </w:p>
    <w:p w14:paraId="7AD87A33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Szervek, szervrendszerek felépítésére, egészséges és kóros működésére vonatkozó latin szakkifejezések:</w:t>
      </w:r>
    </w:p>
    <w:p w14:paraId="5DD4F7ED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Mozgásrendszer latin szakkifejezései.</w:t>
      </w:r>
    </w:p>
    <w:p w14:paraId="4E38339C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Keringési rendszer latin szakkifejezései.</w:t>
      </w:r>
    </w:p>
    <w:p w14:paraId="5D20D2D1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Légzőrendszer</w:t>
      </w:r>
      <w:proofErr w:type="spellEnd"/>
      <w:r w:rsidRPr="00B87F52">
        <w:rPr>
          <w:rFonts w:cs="Times New Roman"/>
        </w:rPr>
        <w:t xml:space="preserve"> latin szakkifejezései.</w:t>
      </w:r>
    </w:p>
    <w:p w14:paraId="4F449263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Emésztőrendszer latin szakkifejezései.</w:t>
      </w:r>
    </w:p>
    <w:p w14:paraId="14B0C07A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Vizeletkiválasztó rendszer latin szakkifejezései.</w:t>
      </w:r>
    </w:p>
    <w:p w14:paraId="5BD4B9FF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Nemi szervek latin szakkifejezései.</w:t>
      </w:r>
    </w:p>
    <w:p w14:paraId="0AF055E3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Belső elválasztású mirigyek latin szakkifejezései.</w:t>
      </w:r>
    </w:p>
    <w:p w14:paraId="411BAEAC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Idegrendszer latin szakkifejezései.</w:t>
      </w:r>
    </w:p>
    <w:p w14:paraId="5E08C1B7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Érzékszervek latin szakkifejezései.</w:t>
      </w:r>
    </w:p>
    <w:p w14:paraId="10FC8364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szervek, szervrendszerek működésére vonatkozó szakkifejezések.</w:t>
      </w:r>
    </w:p>
    <w:p w14:paraId="42495B1C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Kórtani és </w:t>
      </w: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elnevezések.</w:t>
      </w:r>
    </w:p>
    <w:p w14:paraId="13391B77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Műtéti és vizsgáló eljárások elnevezései.</w:t>
      </w:r>
    </w:p>
    <w:p w14:paraId="10DF52FD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Orvosi vények szakkifejezései.</w:t>
      </w:r>
    </w:p>
    <w:p w14:paraId="627F7492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Számnevek.</w:t>
      </w:r>
    </w:p>
    <w:p w14:paraId="4EA7FBE0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Alapvető nyelvtani ismeretek: a névelő, főnév, birtokos szerkezet, melléknév és minőségjelzős szerkezet névszók, ragozás, határozószók, szóképzés és szóalkotás, rövidítések, igék és igeragozás, képzők.</w:t>
      </w:r>
    </w:p>
    <w:p w14:paraId="1D769D5D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957C62" w14:textId="280EBF2E" w:rsidR="00FB6DBC" w:rsidRPr="00B87F52" w:rsidRDefault="00FF4399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témakört csoportbontásban kell tanítani.</w:t>
      </w:r>
    </w:p>
    <w:p w14:paraId="58C91AA5" w14:textId="77777777" w:rsidR="00FB6DBC" w:rsidRPr="00B87F5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D181AA" w14:textId="7005736D" w:rsidR="00FB6DBC" w:rsidRPr="00B87F52" w:rsidRDefault="00FF439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Kommunikáció</w:t>
      </w:r>
    </w:p>
    <w:p w14:paraId="7CBF4E38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A kommunikáció fogalma, elemei.</w:t>
      </w:r>
    </w:p>
    <w:p w14:paraId="5228BCB8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Dinamikai törvényszerűségek.</w:t>
      </w:r>
    </w:p>
    <w:p w14:paraId="7FDCBAC7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interperszonális és </w:t>
      </w:r>
      <w:proofErr w:type="spellStart"/>
      <w:r w:rsidRPr="00B87F52">
        <w:rPr>
          <w:rFonts w:cs="Times New Roman"/>
        </w:rPr>
        <w:t>multiperszonális</w:t>
      </w:r>
      <w:proofErr w:type="spellEnd"/>
      <w:r w:rsidRPr="00B87F52">
        <w:rPr>
          <w:rFonts w:cs="Times New Roman"/>
        </w:rPr>
        <w:t xml:space="preserve"> kommunikációs helyzetek.</w:t>
      </w:r>
    </w:p>
    <w:p w14:paraId="51F65FA0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őszinte kommunikáció feltételei.</w:t>
      </w:r>
    </w:p>
    <w:p w14:paraId="73BF565D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Érintkezési formák és ezek eltérései más kultúrákban.</w:t>
      </w:r>
    </w:p>
    <w:p w14:paraId="0E611471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érdeklődés és a figyelmes hallgatás jelentősége.</w:t>
      </w:r>
    </w:p>
    <w:p w14:paraId="3D59E0D5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közvetlen emberi kommunikáció formái.</w:t>
      </w:r>
    </w:p>
    <w:p w14:paraId="3C13248B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Nyelvi szocializációs szintek.</w:t>
      </w:r>
    </w:p>
    <w:p w14:paraId="456DC82E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metakommunikáció fogalma és törvényszerűségei, jellemzői.</w:t>
      </w:r>
    </w:p>
    <w:p w14:paraId="1FA564D4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verbális és nonverbális közlés viszonya.</w:t>
      </w:r>
    </w:p>
    <w:p w14:paraId="2719E3DF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pillanatnyi és állandósult érzelmek kifejeződése.</w:t>
      </w:r>
    </w:p>
    <w:p w14:paraId="2747A719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kulturális szignálok kommunikatív jelentősége.</w:t>
      </w:r>
    </w:p>
    <w:p w14:paraId="02E22FB2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kongruens és </w:t>
      </w:r>
      <w:proofErr w:type="spellStart"/>
      <w:r w:rsidRPr="00B87F52">
        <w:rPr>
          <w:rFonts w:cs="Times New Roman"/>
        </w:rPr>
        <w:t>inkongruens</w:t>
      </w:r>
      <w:proofErr w:type="spellEnd"/>
      <w:r w:rsidRPr="00B87F52">
        <w:rPr>
          <w:rFonts w:cs="Times New Roman"/>
        </w:rPr>
        <w:t xml:space="preserve"> kommunikáció fogalma, jellemzői, hitelesség.</w:t>
      </w:r>
    </w:p>
    <w:p w14:paraId="3A4C6953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Egészségügyi szakmai kommunikáció:</w:t>
      </w:r>
    </w:p>
    <w:p w14:paraId="20716EB2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egészségügyi szakdolgozó-beteg együttműködés javításának kommunikációs lehetőségei. </w:t>
      </w:r>
    </w:p>
    <w:p w14:paraId="3AB06F77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kapcsolatfelvétel, a bemutatkozás jelentősége és általános szabályai.</w:t>
      </w:r>
    </w:p>
    <w:p w14:paraId="1DB1090A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Kapcsolatteremtés és fenntartás egészséges és a beteg gyermekkel. </w:t>
      </w:r>
    </w:p>
    <w:p w14:paraId="2BB4922F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gyerekek sajátos kommunikációs formái: a sírás, a rajz és a játék. </w:t>
      </w:r>
    </w:p>
    <w:p w14:paraId="4958EED7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időskor kommunikációs jellemzői, kommunikációs nehézségek, akadályok</w:t>
      </w:r>
    </w:p>
    <w:p w14:paraId="73CF78CE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Kommunikáció roma páciensekkel.</w:t>
      </w:r>
    </w:p>
    <w:p w14:paraId="795A7AB5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Figyelemfelhívó jelek a páciens kommunikációjában. </w:t>
      </w:r>
    </w:p>
    <w:p w14:paraId="1F2265F8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Kapcsolat, kommunikáció feszült, indulatos betegekkel.</w:t>
      </w:r>
    </w:p>
    <w:p w14:paraId="05AEAA72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Kommunikáció a hozzátartozókkal.</w:t>
      </w:r>
    </w:p>
    <w:p w14:paraId="18CD989B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Kommunikáció az egészségügyi team tagjai között.</w:t>
      </w:r>
    </w:p>
    <w:p w14:paraId="30691C76" w14:textId="601595BB" w:rsidR="00FB6DBC" w:rsidRPr="00B87F52" w:rsidRDefault="00FF4399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Telefonos kommunikáció szabályai az egészségügyben</w:t>
      </w:r>
    </w:p>
    <w:p w14:paraId="371E0C16" w14:textId="77777777" w:rsidR="00FB6DBC" w:rsidRPr="00B87F5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75B947" w14:textId="0D1D7755" w:rsidR="00FB6DBC" w:rsidRPr="00B87F52" w:rsidRDefault="00FF439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Speciális kommunikáció </w:t>
      </w:r>
    </w:p>
    <w:p w14:paraId="0A4B1009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kommunikációs zavarok és okai.</w:t>
      </w:r>
    </w:p>
    <w:p w14:paraId="7CB2E80E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Speciális kommunikáció alkalmazása hallás, beszéd és látássérültekkel.</w:t>
      </w:r>
    </w:p>
    <w:p w14:paraId="767D6987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hazai és nemzetközi jelnyelv és a Braille írás.</w:t>
      </w:r>
    </w:p>
    <w:p w14:paraId="44465767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szakdolgozó szerepe a megfelelő kommunikáció biztosításában és fenntartásában.</w:t>
      </w:r>
    </w:p>
    <w:p w14:paraId="5993F1E5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Infokommunikációs akadálymentesítés.</w:t>
      </w:r>
    </w:p>
    <w:p w14:paraId="1BB3B21D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Kommunikációs korlátok leküzdése autizmus spektrumzavar esetén.</w:t>
      </w:r>
    </w:p>
    <w:p w14:paraId="57C4C6CB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nyelvi kommunikáció hiányosságai.</w:t>
      </w:r>
    </w:p>
    <w:p w14:paraId="330B45CB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szégyenlősség és gátlásosság.</w:t>
      </w:r>
    </w:p>
    <w:p w14:paraId="528153BD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Kommunikációs gátak és közléssorompók.</w:t>
      </w:r>
    </w:p>
    <w:p w14:paraId="46764F14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kommunikációs zavarok leküzdése.</w:t>
      </w:r>
    </w:p>
    <w:p w14:paraId="43C48ECD" w14:textId="77777777" w:rsidR="00FF4399" w:rsidRPr="00B87F52" w:rsidRDefault="00FF4399" w:rsidP="00FF439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Segítő beszélgetés.</w:t>
      </w:r>
    </w:p>
    <w:p w14:paraId="1E7B4B52" w14:textId="64A85C21" w:rsidR="00FB6DBC" w:rsidRPr="00B87F52" w:rsidRDefault="00FF4399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Segítő beszélgetés leggyakoribb hibái.</w:t>
      </w:r>
    </w:p>
    <w:p w14:paraId="29E351E7" w14:textId="77777777" w:rsidR="00FB6DBC" w:rsidRPr="00B87F52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2EFD68" w14:textId="77777777" w:rsidR="00FB6DBC" w:rsidRPr="00B87F5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56BC6668" w14:textId="65D5ABA8" w:rsidR="00FB6DBC" w:rsidRPr="00B87F52" w:rsidRDefault="00FF4399" w:rsidP="00FB6DB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Tanterem</w:t>
      </w:r>
    </w:p>
    <w:p w14:paraId="14B185A4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1F60DAFE" w14:textId="77777777" w:rsidR="00FB6DBC" w:rsidRPr="00B87F52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61BDFC31" w14:textId="08505E90" w:rsidR="00FB6DBC" w:rsidRPr="00B87F52" w:rsidRDefault="00FB6DBC" w:rsidP="00FB6DB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5080CD4D" w14:textId="77777777" w:rsidR="00FB6DBC" w:rsidRPr="00B87F52" w:rsidRDefault="00FB6DBC" w:rsidP="00FB6DBC">
      <w:pPr>
        <w:spacing w:after="0"/>
        <w:ind w:left="426"/>
        <w:rPr>
          <w:rFonts w:cs="Times New Roman"/>
        </w:rPr>
      </w:pPr>
    </w:p>
    <w:p w14:paraId="5E26A872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0C1915AD" w14:textId="77777777" w:rsidR="00A23F09" w:rsidRPr="00B87F52" w:rsidRDefault="00A23F09" w:rsidP="00A23F09">
      <w:pPr>
        <w:rPr>
          <w:rFonts w:cs="Times New Roman"/>
        </w:rPr>
      </w:pPr>
    </w:p>
    <w:p w14:paraId="396155C8" w14:textId="77777777" w:rsidR="00A23F09" w:rsidRPr="00B87F5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66249B84" w14:textId="6ECF4735" w:rsidR="00A23F09" w:rsidRPr="00B87F52" w:rsidRDefault="00FF4399" w:rsidP="00A23F09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11221-16</w:t>
      </w:r>
      <w:r w:rsidR="00A23F09" w:rsidRPr="00B87F52">
        <w:rPr>
          <w:rFonts w:cs="Times New Roman"/>
          <w:b/>
          <w:sz w:val="36"/>
        </w:rPr>
        <w:t xml:space="preserve"> azonosító számú</w:t>
      </w:r>
    </w:p>
    <w:p w14:paraId="256F0A32" w14:textId="0290119E" w:rsidR="00A23F09" w:rsidRPr="00B87F52" w:rsidRDefault="00FF4399" w:rsidP="00A23F09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Alapápolás</w:t>
      </w:r>
    </w:p>
    <w:p w14:paraId="2FE6E194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4768B432" w14:textId="77777777" w:rsidR="00A23F09" w:rsidRPr="00B87F5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16D5BC4E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20A5C385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124A8E3A" w14:textId="750FCF92" w:rsidR="00A23F09" w:rsidRPr="00B87F52" w:rsidRDefault="00A23F09" w:rsidP="00A23F09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902446" w:rsidRPr="00B87F52">
        <w:rPr>
          <w:rFonts w:cs="Times New Roman"/>
        </w:rPr>
        <w:t>11221-16</w:t>
      </w:r>
      <w:r w:rsidRPr="00B87F52">
        <w:rPr>
          <w:rFonts w:cs="Times New Roman"/>
        </w:rPr>
        <w:t xml:space="preserve"> azonosító számú </w:t>
      </w:r>
      <w:r w:rsidR="00902446" w:rsidRPr="00B87F52">
        <w:rPr>
          <w:rFonts w:cs="Times New Roman"/>
        </w:rPr>
        <w:t>Alapápolás</w:t>
      </w:r>
      <w:r w:rsidRPr="00B87F52">
        <w:rPr>
          <w:rFonts w:cs="Times New Roman"/>
        </w:rPr>
        <w:t xml:space="preserve">.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Ind w:w="-20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67"/>
        <w:gridCol w:w="700"/>
      </w:tblGrid>
      <w:tr w:rsidR="00B87F52" w:rsidRPr="0096219C" w14:paraId="64652506" w14:textId="77777777" w:rsidTr="0096219C">
        <w:trPr>
          <w:cantSplit/>
          <w:trHeight w:val="2211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0FD9CD80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31AD676A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Ápolástan-gondozástan</w:t>
            </w:r>
          </w:p>
        </w:tc>
      </w:tr>
      <w:tr w:rsidR="00B87F52" w:rsidRPr="0096219C" w14:paraId="152D5425" w14:textId="77777777" w:rsidTr="0096219C">
        <w:trPr>
          <w:trHeight w:val="300"/>
          <w:jc w:val="center"/>
        </w:trPr>
        <w:tc>
          <w:tcPr>
            <w:tcW w:w="8467" w:type="dxa"/>
            <w:gridSpan w:val="2"/>
            <w:shd w:val="clear" w:color="auto" w:fill="auto"/>
            <w:noWrap/>
            <w:vAlign w:val="center"/>
            <w:hideMark/>
          </w:tcPr>
          <w:p w14:paraId="174A3704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B87F52" w:rsidRPr="0096219C" w14:paraId="2B02A44D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0701D20E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Közreműködik az egészség megőrzésében és helyreállításában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E428EB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AD3318E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1F65EB3A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Részt vesz az egészséges újszülött, csecsemő és gyermek szükségleteinek biztosításában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FDCDF7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D03385D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7320F098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Biztosítja az egyén komfortját különböző életszakaszokban, élethelyzetekben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BAF985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3E8A068" w14:textId="77777777" w:rsidTr="0096219C">
        <w:trPr>
          <w:trHeight w:val="619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4F96017B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Gondozási feladatokat lát el a fejlődési életszakaszoknak és a különböző élethelyzeteknek megfelelően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C3A047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36C7744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5E5E7CBD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Elhelyezi a beteget, részt vesz a betegfelvétel, átadás és elbocsátás ápolói feladataiban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E43905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4C7D2C7" w14:textId="77777777" w:rsidTr="0096219C">
        <w:trPr>
          <w:trHeight w:val="324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23284E9C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Ápolási modelleknek megfelelően végzi munkáját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5C8785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4860A5E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0EE17D9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Részt vesz az ápolási folyamat tervezésében, kivitelezésében és dokumentálásában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15CDD4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B476662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5489582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Akadályozott személyt segít, gondoz, ápol, rehabilitációs programjaiban részt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9C8281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E7D30D5" w14:textId="77777777" w:rsidTr="0096219C">
        <w:trPr>
          <w:trHeight w:val="50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4D2F7712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F7D398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8DF3D09" w14:textId="77777777" w:rsidTr="0096219C">
        <w:trPr>
          <w:trHeight w:val="847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13C72137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Betegmegfigyelést végez, az eredményeket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dokumentáljaKardinális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tüneteket észlel, mér, EKG-t készít,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pulzoximetriát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végez, az eredményt rögzíti és jelenti, sürgős esetben haladéktalanul intézkedik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51F98B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94591D4" w14:textId="77777777" w:rsidTr="0096219C">
        <w:trPr>
          <w:trHeight w:val="761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7355F8E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9FA9E6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2CED09F" w14:textId="77777777" w:rsidTr="0096219C">
        <w:trPr>
          <w:trHeight w:val="418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5CF85179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Biztonságos és higiénikus betegkörnyezetet teremt az aszeptikus betegellátás figyelembevétele mellett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5A7888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6BE9CBC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3264E15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Pozícionálja, mobilizálja a beteget, mozgást segítő eszközöket biztonsággal alkalmaz,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8E722A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D8D9410" w14:textId="77777777" w:rsidTr="0096219C">
        <w:trPr>
          <w:trHeight w:val="71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798FAC37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Megfelelően és biztonságosan alkalmazza a gyógyászati segédeszközöket, az ápolási, kényelmi és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antidecubitus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eszközöket, kötszereket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CEA49B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0C2FDD2" w14:textId="77777777" w:rsidTr="0096219C">
        <w:trPr>
          <w:trHeight w:val="542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B762E22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D4C62A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1DA2981" w14:textId="77777777" w:rsidTr="0096219C">
        <w:trPr>
          <w:trHeight w:val="424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23901C7C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A1878D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B5C09D3" w14:textId="77777777" w:rsidTr="0096219C">
        <w:trPr>
          <w:trHeight w:val="218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39770850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Fizikális lázcsillapítást végez, hideg-meleghatást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6C5B9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EB1A8DE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34F19F4C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Felismeri a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decubitus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jeleit, súlyosságát megállapítja, részt vesz az ellátásában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78F091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8F9975C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20A81D59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lastRenderedPageBreak/>
              <w:t>Felismeri az élősködővel fertőzött beteget, részt vesz az ellátásában, izolálásában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7AAADB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8CBEA08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5A306B61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Idős beteget életkorának, szellemi és fizikai adottságainak megfelelően ápol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94429B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8DA30B0" w14:textId="77777777" w:rsidTr="0096219C">
        <w:trPr>
          <w:trHeight w:val="461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71DE17CF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445768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97E399B" w14:textId="77777777" w:rsidTr="0096219C">
        <w:trPr>
          <w:trHeight w:val="709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358A85D0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3C470B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FEDD324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4A74A329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Részt vesz a viziteken, megbeszéléseken, a gyógyító team tagjaival együttműködik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A42A0B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70F4745" w14:textId="77777777" w:rsidTr="0096219C">
        <w:trPr>
          <w:trHeight w:val="456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11CA02B1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60876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ADD9702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502E08F1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Munkája során figyelembe veszi a betegség személyiségre gyakorolt hatását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19EE74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21E0482" w14:textId="77777777" w:rsidTr="0096219C">
        <w:trPr>
          <w:trHeight w:val="314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11F6EA6A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Betartja a betegbiztonságra vonatkozó szabályokat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8BB14F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24E2227" w14:textId="77777777" w:rsidTr="0096219C">
        <w:trPr>
          <w:trHeight w:val="573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449FBCC7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Munkavégzése során alkalmazza az ápoláslélektan alapelveit és speciális vonatkozásait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19F80F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5FCB916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A810FAD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Alkalmazza a fertőtlenítő eljárásokat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43540F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592E326" w14:textId="77777777" w:rsidTr="0096219C">
        <w:trPr>
          <w:trHeight w:val="300"/>
          <w:jc w:val="center"/>
        </w:trPr>
        <w:tc>
          <w:tcPr>
            <w:tcW w:w="8467" w:type="dxa"/>
            <w:gridSpan w:val="2"/>
            <w:shd w:val="clear" w:color="auto" w:fill="auto"/>
            <w:noWrap/>
            <w:vAlign w:val="center"/>
            <w:hideMark/>
          </w:tcPr>
          <w:p w14:paraId="5B5561B9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B87F52" w:rsidRPr="0096219C" w14:paraId="277F6F6A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1F212D0E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Egészséges ember fejlődése, fejlődéslélektana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CA3C7D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6BB582D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5EE1ED7A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Egészséges ember gondozása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605576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AD964B0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4C3274B0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Prevenció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B36292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017A6A5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30F89220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Egészséges életmód, életvitel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0A958A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DA63A0D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56610E23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Újszülött-, csecsemő- és gyermekgondozás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683AD7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BE76B25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3D0DC66F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Idős ember gondozása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8275A0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7E49871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806331F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Akadályozott emberek gondozása, ápolása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E40D71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2C4323D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77B91292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Esélyegyenlőség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0A5DFB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41F8668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2BC80FA6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Ápolási elméletek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0D23B4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9360C6A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587431B3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A38BC5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1029A05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1986FE20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Ápoláslélektan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CFCD44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D43CC09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1BDB9673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Team-munka szerepe, jelentősége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276B14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FE14211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3CF75315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Betegfelvétel, betegátadás, elbocsátás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3B0FFD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7296FE7" w14:textId="77777777" w:rsidTr="0096219C">
        <w:trPr>
          <w:trHeight w:val="214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FB0420A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Alapszükségletek szerinti ápolás és betegellátás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E27EDB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7AFDE9C" w14:textId="77777777" w:rsidTr="0096219C">
        <w:trPr>
          <w:trHeight w:val="26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7BB6AA4F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Megváltozott szükségletek felmérése, kielégítése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B09E26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2AD4852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30FBF977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Ápolási beavatkozások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9E0832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87A0A21" w14:textId="77777777" w:rsidTr="0096219C">
        <w:trPr>
          <w:trHeight w:val="282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0CBC49AF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Vizsgálatok, segédkezés vizsgálatoknál és beavatkozásoknál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637486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D43697D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3CE35879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Betegmegfigyelés és riasztás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C5F48B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0CFD616" w14:textId="77777777" w:rsidTr="0096219C">
        <w:trPr>
          <w:trHeight w:val="304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7E32B6F3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Kardinális tünetek mérése, észlelése, regisztrálása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A1809C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DE4ECAB" w14:textId="77777777" w:rsidTr="0096219C">
        <w:trPr>
          <w:trHeight w:val="266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054D5BE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Aszeptikus betegellátás, higiéné és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nosocomialis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surveillance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98CC5D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7F02AC9" w14:textId="77777777" w:rsidTr="0096219C">
        <w:trPr>
          <w:trHeight w:val="284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25830A3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Fertőtlenítés és egyszer használatos anyagok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4ED938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C0AD72C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43A63B29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Betegbiztonság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385B13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09B0E4E" w14:textId="77777777" w:rsidTr="0096219C">
        <w:trPr>
          <w:trHeight w:val="278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6ED82B5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Egészségügyi dokumentáció vezetése és adatvédelem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BC3DC9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72EFFFA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27808859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Ápolási dokumentáció vezetése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FB9926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91DA719" w14:textId="77777777" w:rsidTr="0096219C">
        <w:trPr>
          <w:trHeight w:val="300"/>
          <w:jc w:val="center"/>
        </w:trPr>
        <w:tc>
          <w:tcPr>
            <w:tcW w:w="8467" w:type="dxa"/>
            <w:gridSpan w:val="2"/>
            <w:shd w:val="clear" w:color="auto" w:fill="auto"/>
            <w:noWrap/>
            <w:vAlign w:val="center"/>
            <w:hideMark/>
          </w:tcPr>
          <w:p w14:paraId="211EE400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87F52" w:rsidRPr="0096219C" w14:paraId="56F2668D" w14:textId="77777777" w:rsidTr="0096219C">
        <w:trPr>
          <w:trHeight w:val="276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41A02E6B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218B86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C5F2457" w14:textId="77777777" w:rsidTr="0096219C">
        <w:trPr>
          <w:trHeight w:val="266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2C550504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Alapápolási és gondozási tevékenységek ellátása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E4378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E0AFBDE" w14:textId="77777777" w:rsidTr="0096219C">
        <w:trPr>
          <w:trHeight w:val="510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2901FDF7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Egyszerűbb terápiás, diagnosztikus célú vizsgálatok, beavatkozások végrehajtása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78B6D6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2227E68" w14:textId="77777777" w:rsidTr="0096219C">
        <w:trPr>
          <w:trHeight w:val="603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166D6278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lastRenderedPageBreak/>
              <w:t>Az ápolás, a betegmegfigyelés és riasztás eszközeinek adekvát és biztonságos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6761DE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B8A2C6B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00581FE5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Eszközök előkészítése, tisztán 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CC4BF1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5589037" w14:textId="77777777" w:rsidTr="0096219C">
        <w:trPr>
          <w:trHeight w:val="300"/>
          <w:jc w:val="center"/>
        </w:trPr>
        <w:tc>
          <w:tcPr>
            <w:tcW w:w="8467" w:type="dxa"/>
            <w:gridSpan w:val="2"/>
            <w:shd w:val="clear" w:color="auto" w:fill="auto"/>
            <w:noWrap/>
            <w:vAlign w:val="center"/>
            <w:hideMark/>
          </w:tcPr>
          <w:p w14:paraId="2ED6E694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87F52" w:rsidRPr="0096219C" w14:paraId="4B13B107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31A1364B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ACAA73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AB88943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4D7B3CAC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D3783E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24AE721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2476A5A9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BE0175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88424B9" w14:textId="77777777" w:rsidTr="0096219C">
        <w:trPr>
          <w:trHeight w:val="300"/>
          <w:jc w:val="center"/>
        </w:trPr>
        <w:tc>
          <w:tcPr>
            <w:tcW w:w="8467" w:type="dxa"/>
            <w:gridSpan w:val="2"/>
            <w:shd w:val="clear" w:color="auto" w:fill="auto"/>
            <w:noWrap/>
            <w:vAlign w:val="center"/>
            <w:hideMark/>
          </w:tcPr>
          <w:p w14:paraId="3E91C01E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87F52" w:rsidRPr="0096219C" w14:paraId="33943F7A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0081C7A5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4B0ED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4764855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59540652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835591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F57BCE9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58C1C89B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39D972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82C179F" w14:textId="77777777" w:rsidTr="0096219C">
        <w:trPr>
          <w:trHeight w:val="300"/>
          <w:jc w:val="center"/>
        </w:trPr>
        <w:tc>
          <w:tcPr>
            <w:tcW w:w="8467" w:type="dxa"/>
            <w:gridSpan w:val="2"/>
            <w:shd w:val="clear" w:color="auto" w:fill="auto"/>
            <w:noWrap/>
            <w:vAlign w:val="center"/>
            <w:hideMark/>
          </w:tcPr>
          <w:p w14:paraId="73F70FF5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87F52" w:rsidRPr="0096219C" w14:paraId="620B2E63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7E932512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021C79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5225E51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61FF8379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3AE4C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6219C" w:rsidRPr="0096219C" w14:paraId="23C3FBBE" w14:textId="77777777" w:rsidTr="0096219C">
        <w:trPr>
          <w:trHeight w:val="255"/>
          <w:jc w:val="center"/>
        </w:trPr>
        <w:tc>
          <w:tcPr>
            <w:tcW w:w="7767" w:type="dxa"/>
            <w:shd w:val="clear" w:color="auto" w:fill="auto"/>
            <w:vAlign w:val="center"/>
            <w:hideMark/>
          </w:tcPr>
          <w:p w14:paraId="728938EB" w14:textId="77777777" w:rsidR="00287B63" w:rsidRPr="0096219C" w:rsidRDefault="00287B63" w:rsidP="00287B6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597401" w14:textId="77777777" w:rsidR="00287B63" w:rsidRPr="0096219C" w:rsidRDefault="00287B63" w:rsidP="00287B6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5468A62B" w14:textId="77777777" w:rsidR="00A23F09" w:rsidRPr="00B87F52" w:rsidRDefault="00A23F09" w:rsidP="00A23F09">
      <w:pPr>
        <w:rPr>
          <w:rFonts w:cs="Times New Roman"/>
        </w:rPr>
      </w:pPr>
    </w:p>
    <w:p w14:paraId="30EF960F" w14:textId="4BD6B87D" w:rsidR="00A23F09" w:rsidRPr="00B87F52" w:rsidRDefault="0090244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Ápolástan-gondozástan</w:t>
      </w:r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A63514" w:rsidRPr="00B87F52">
        <w:rPr>
          <w:rFonts w:cs="Times New Roman"/>
          <w:b/>
        </w:rPr>
        <w:t>180</w:t>
      </w:r>
      <w:r w:rsidR="00A23F09" w:rsidRPr="00B87F52">
        <w:rPr>
          <w:rFonts w:cs="Times New Roman"/>
          <w:b/>
        </w:rPr>
        <w:t xml:space="preserve"> óra/</w:t>
      </w:r>
      <w:r w:rsidR="00A63514" w:rsidRPr="00B87F52">
        <w:rPr>
          <w:rFonts w:cs="Times New Roman"/>
          <w:b/>
        </w:rPr>
        <w:t>180</w:t>
      </w:r>
      <w:r w:rsidR="00A23F09" w:rsidRPr="00B87F52">
        <w:rPr>
          <w:rFonts w:cs="Times New Roman"/>
          <w:b/>
        </w:rPr>
        <w:t xml:space="preserve"> óra*</w:t>
      </w:r>
    </w:p>
    <w:p w14:paraId="725C80F5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61CC2A18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077B48E" w14:textId="2F986166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3B56A39F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5CFE44E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13763A23" w14:textId="00F10F4B" w:rsidR="00A23F09" w:rsidRPr="00B87F52" w:rsidRDefault="00902446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tanításának a célja, hogy az egészségügyi alapismeretekre támaszkodva a tanulók ismerjék meg az ápolás alapelveit, sajátítsák el az ápolás elméleti alapjait, az egészséges és akadályozott emberrel kapcsolatos gondozási feladatokat.</w:t>
      </w:r>
    </w:p>
    <w:p w14:paraId="39A1143A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391C1CB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39C488F3" w14:textId="007F6C7A" w:rsidR="00A23F09" w:rsidRPr="00B87F52" w:rsidRDefault="00902446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Szakmai jogi és etikai ismeretek, pszichológia, pedagógia, orvosi latin</w:t>
      </w:r>
    </w:p>
    <w:p w14:paraId="43C6A406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368F5A8A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34912A3D" w14:textId="0DCFA1E2" w:rsidR="00A23F09" w:rsidRPr="00B87F52" w:rsidRDefault="009024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Egészséges ember gondozása</w:t>
      </w:r>
    </w:p>
    <w:p w14:paraId="66C3AC7C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ember és környezete</w:t>
      </w:r>
    </w:p>
    <w:p w14:paraId="7BBD033C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ember, mint </w:t>
      </w:r>
      <w:proofErr w:type="spellStart"/>
      <w:r w:rsidRPr="00B87F52">
        <w:rPr>
          <w:rFonts w:cs="Times New Roman"/>
        </w:rPr>
        <w:t>bio-pszicho-szociális</w:t>
      </w:r>
      <w:proofErr w:type="spellEnd"/>
      <w:r w:rsidRPr="00B87F52">
        <w:rPr>
          <w:rFonts w:cs="Times New Roman"/>
        </w:rPr>
        <w:t xml:space="preserve"> lény</w:t>
      </w:r>
    </w:p>
    <w:p w14:paraId="1D320E1C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 fogalma</w:t>
      </w:r>
    </w:p>
    <w:p w14:paraId="2453FEA6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egészséges életmód, életvitel összetevői</w:t>
      </w:r>
    </w:p>
    <w:p w14:paraId="455CDBCE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prevenció fogalma, szintjei</w:t>
      </w:r>
    </w:p>
    <w:p w14:paraId="16693BD7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gondozás fogalma, célja és formái, a gondozó jellemzői</w:t>
      </w:r>
    </w:p>
    <w:p w14:paraId="5E295DF4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gondozás és nevelés egysége</w:t>
      </w:r>
    </w:p>
    <w:p w14:paraId="740631FA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Családtervezés</w:t>
      </w:r>
    </w:p>
    <w:p w14:paraId="2CB849F2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Terhesség, a terhes nő életmódja</w:t>
      </w:r>
    </w:p>
    <w:p w14:paraId="34F981C9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Terhesgondozás</w:t>
      </w:r>
      <w:proofErr w:type="spellEnd"/>
    </w:p>
    <w:p w14:paraId="62F4D0B0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szülés és a gyermekágy</w:t>
      </w:r>
    </w:p>
    <w:p w14:paraId="64F6D384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egészséges újszülött jellemzői, gondozása</w:t>
      </w:r>
    </w:p>
    <w:p w14:paraId="6C1D5826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anya-gyermek kapcsolat jelentősége</w:t>
      </w:r>
    </w:p>
    <w:p w14:paraId="3CCBAAE8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anyatejes táplálás fontossága</w:t>
      </w:r>
    </w:p>
    <w:p w14:paraId="6C685EEB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egészséges csecsemő pszichés és szomatikus fejlődése, gondozási feladatok </w:t>
      </w:r>
    </w:p>
    <w:p w14:paraId="7B0E5900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kisgyermek pszichés és szomatikus fejlődése, gondozási feladatok</w:t>
      </w:r>
    </w:p>
    <w:p w14:paraId="70794A1C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Szeparáció és </w:t>
      </w:r>
      <w:proofErr w:type="spellStart"/>
      <w:r w:rsidRPr="00B87F52">
        <w:rPr>
          <w:rFonts w:cs="Times New Roman"/>
        </w:rPr>
        <w:t>hospitalizáció</w:t>
      </w:r>
      <w:proofErr w:type="spellEnd"/>
      <w:r w:rsidRPr="00B87F52">
        <w:rPr>
          <w:rFonts w:cs="Times New Roman"/>
        </w:rPr>
        <w:t xml:space="preserve"> fogalma, hatása a gyermek érzelmi állapotára és fejlődésére.</w:t>
      </w:r>
    </w:p>
    <w:p w14:paraId="781D10C6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 xml:space="preserve">Kórházba kerülő gyermek reakciói, a kórházban tartózkodás hatására kialakuló </w:t>
      </w:r>
      <w:proofErr w:type="spellStart"/>
      <w:r w:rsidRPr="00B87F52">
        <w:rPr>
          <w:rFonts w:cs="Times New Roman"/>
        </w:rPr>
        <w:t>tünetegyüttes</w:t>
      </w:r>
      <w:proofErr w:type="spellEnd"/>
      <w:r w:rsidRPr="00B87F52">
        <w:rPr>
          <w:rFonts w:cs="Times New Roman"/>
        </w:rPr>
        <w:t xml:space="preserve"> és negatív következményeinek megelőzését szolgáló intézkedések.</w:t>
      </w:r>
    </w:p>
    <w:p w14:paraId="0E197ED5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Gyermekek felkészítése a különböző kórházi beavatkozásokhoz.</w:t>
      </w:r>
    </w:p>
    <w:p w14:paraId="03237172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óvodáskorú gyermek fejlődése és gondozása. A helyes szokások, napirend kialakítása</w:t>
      </w:r>
    </w:p>
    <w:p w14:paraId="01C3E182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iskolaérettség</w:t>
      </w:r>
    </w:p>
    <w:p w14:paraId="52AEE975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kisiskoláskor jellemzői, gondozási feladatok</w:t>
      </w:r>
    </w:p>
    <w:p w14:paraId="1B3F04F1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serdülőkori fejlődés, testi és lelki változások</w:t>
      </w:r>
    </w:p>
    <w:p w14:paraId="5BAD62C6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ifjúkor jellemzői, pályaválasztás, párválasztás</w:t>
      </w:r>
    </w:p>
    <w:p w14:paraId="25B31BE0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felnőttkor szakaszai, az egészséges felnőtt jellemzői. Gondozásra szorulók. </w:t>
      </w:r>
    </w:p>
    <w:p w14:paraId="634120F6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időskor jellegzetességei: szerepváltozások, magatartások és hiedelmek, veszteségek, krízisek, a gazdasági tényezők hatásai, a jövedelmi viszonyok változása, nyugdíjazás, az életmód változás hatása, az életminőség, társas kapcsolatok, a munka).</w:t>
      </w:r>
    </w:p>
    <w:p w14:paraId="549A6D3C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Segítségnyújtás az idős emberek szükségleteinek kielégítésében.</w:t>
      </w:r>
    </w:p>
    <w:p w14:paraId="7BAC0956" w14:textId="3FD55CC4" w:rsidR="00A23F09" w:rsidRPr="00B87F52" w:rsidRDefault="009024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Veszélyeztető tényezők.</w:t>
      </w:r>
    </w:p>
    <w:p w14:paraId="7754A6B0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EF1AE3" w14:textId="147B5B1C" w:rsidR="00A23F09" w:rsidRPr="00B87F52" w:rsidRDefault="009024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Csecsemő és kisgyermekgondozás </w:t>
      </w:r>
    </w:p>
    <w:p w14:paraId="1C73AA57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Gondozási műveletek csecsemő és kisgyermekkorban</w:t>
      </w:r>
    </w:p>
    <w:p w14:paraId="1C5A8B0E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csecsemő tartása, fogása, emelése</w:t>
      </w:r>
    </w:p>
    <w:p w14:paraId="58954DA9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Testtömeg, testhossz és testarányok mérése</w:t>
      </w:r>
    </w:p>
    <w:p w14:paraId="72D1215C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 tisztántartása, bőrápolás, fürdetési módok</w:t>
      </w:r>
    </w:p>
    <w:p w14:paraId="5BF9C5E0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Öltöztetés nappalra, éjszakára, levegőztetéshez </w:t>
      </w:r>
    </w:p>
    <w:p w14:paraId="1828FB2B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Pelenkaváltás módjai </w:t>
      </w:r>
    </w:p>
    <w:p w14:paraId="77385D76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Táplálási módok és eszközök</w:t>
      </w:r>
    </w:p>
    <w:p w14:paraId="48666497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szobatisztaság kialakításának segítése</w:t>
      </w:r>
    </w:p>
    <w:p w14:paraId="1B2DBDEA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mozgás- és játékfejlődés biztosítása</w:t>
      </w:r>
    </w:p>
    <w:p w14:paraId="44DB714E" w14:textId="77777777" w:rsidR="00902446" w:rsidRPr="00B87F52" w:rsidRDefault="00902446" w:rsidP="009024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C259E9" w14:textId="5080AFE9" w:rsidR="00A23F09" w:rsidRPr="00B87F52" w:rsidRDefault="009024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témakört csoportbontásban kell tanítani.</w:t>
      </w:r>
    </w:p>
    <w:p w14:paraId="73E968DD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0034E8" w14:textId="36CDDCB1" w:rsidR="00A23F09" w:rsidRPr="00B87F52" w:rsidRDefault="009024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Akadályozott ember gondozása </w:t>
      </w:r>
    </w:p>
    <w:p w14:paraId="5138D4DC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Speciális ellátási igényű ember gondozása, rehabilitációja.</w:t>
      </w:r>
    </w:p>
    <w:p w14:paraId="0C4ACF19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Egészség, betegség, károsodás, fogyatékosság, rokkantság fogalmai.</w:t>
      </w:r>
    </w:p>
    <w:p w14:paraId="2CF79706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tevékenység akadályozottsága, a társadalmi beilleszkedés korlátozottsága.</w:t>
      </w:r>
    </w:p>
    <w:p w14:paraId="316989B6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fogyatékossági formák definíciója.</w:t>
      </w:r>
    </w:p>
    <w:p w14:paraId="38D4DE5D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ellátás speciális fizikai környezeti igényei, speciális eszközigényei, a kommunikáció és információ átadás specialitásai a különféle akadályozottsággal élő gyermekek és felnőttek esetében.</w:t>
      </w:r>
    </w:p>
    <w:p w14:paraId="5963680E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akadályok fajtái.</w:t>
      </w:r>
    </w:p>
    <w:p w14:paraId="559BCBDC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akadálymentesítés színterei, törvényi háttere.</w:t>
      </w:r>
    </w:p>
    <w:p w14:paraId="54E88A8A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akadálymentesített szolgáltatási környezet jellemzői.</w:t>
      </w:r>
    </w:p>
    <w:p w14:paraId="7817C53E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Esélyteremtő közszolgáltatás: akadálymentesítés az egészségügyi ellátásban.</w:t>
      </w:r>
    </w:p>
    <w:p w14:paraId="42F6D80E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Fizikai akadálymentesítés.</w:t>
      </w:r>
    </w:p>
    <w:p w14:paraId="12CB66BB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Infó-kommunikációs akadálymentesítés.</w:t>
      </w:r>
    </w:p>
    <w:p w14:paraId="2030DF04" w14:textId="77777777" w:rsidR="00902446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Morális akadálymentesítés (fogyatékos személyek társadalmi megítélése, </w:t>
      </w:r>
      <w:proofErr w:type="spellStart"/>
      <w:r w:rsidRPr="00B87F52">
        <w:rPr>
          <w:rFonts w:cs="Times New Roman"/>
        </w:rPr>
        <w:t>antidiszkrimináció</w:t>
      </w:r>
      <w:proofErr w:type="spellEnd"/>
      <w:r w:rsidRPr="00B87F52">
        <w:rPr>
          <w:rFonts w:cs="Times New Roman"/>
        </w:rPr>
        <w:t xml:space="preserve"> a gyakorlatban).</w:t>
      </w:r>
    </w:p>
    <w:p w14:paraId="4BFA8C63" w14:textId="0DE85015" w:rsidR="00A23F09" w:rsidRPr="00B87F52" w:rsidRDefault="00902446" w:rsidP="0090244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Gyógyászati segédeszközök használata, karbantartása</w:t>
      </w:r>
    </w:p>
    <w:p w14:paraId="65E87F37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65453D" w14:textId="48716053" w:rsidR="00A23F09" w:rsidRPr="00B87F52" w:rsidRDefault="00076E4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Ápolástudomány</w:t>
      </w:r>
    </w:p>
    <w:p w14:paraId="38691D71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ápolás története. </w:t>
      </w:r>
    </w:p>
    <w:p w14:paraId="339B3D49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A betegápolás fejlődése Magyarországon.</w:t>
      </w:r>
    </w:p>
    <w:p w14:paraId="658AED10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szükségletek hierarchiája. </w:t>
      </w:r>
    </w:p>
    <w:p w14:paraId="1DB56CF6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ápolási folyamat. </w:t>
      </w:r>
    </w:p>
    <w:p w14:paraId="5421CD4B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részei.</w:t>
      </w:r>
    </w:p>
    <w:p w14:paraId="2FCD8B5E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Ápolási modellek. </w:t>
      </w:r>
    </w:p>
    <w:p w14:paraId="7B6855CF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modell fogalma, a modellek közös jellemzői.</w:t>
      </w:r>
    </w:p>
    <w:p w14:paraId="6CB0DD08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ellátás hagyományos modellje.</w:t>
      </w:r>
    </w:p>
    <w:p w14:paraId="581C7F67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életműködéseken alapuló ápolási modell.</w:t>
      </w:r>
    </w:p>
    <w:p w14:paraId="58508A3A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önellátáson alapuló ápolási modell.</w:t>
      </w:r>
    </w:p>
    <w:p w14:paraId="24D3BDEC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fejlődésen alapuló modell.</w:t>
      </w:r>
    </w:p>
    <w:p w14:paraId="6A29BAF5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kölcsönhatáson alapuló ápolási modell.</w:t>
      </w:r>
    </w:p>
    <w:p w14:paraId="5DF639FF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adaptáción alapuló ápolási modell.</w:t>
      </w:r>
    </w:p>
    <w:p w14:paraId="4A1BC22E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rendszerelméleten alapuló ápolási modell.</w:t>
      </w:r>
    </w:p>
    <w:p w14:paraId="25F530AF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Ápolási modellek a gyakorlatban.</w:t>
      </w:r>
    </w:p>
    <w:p w14:paraId="4A597879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 meghatározása.</w:t>
      </w:r>
    </w:p>
    <w:p w14:paraId="656F9E0F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 funkciói.</w:t>
      </w:r>
    </w:p>
    <w:p w14:paraId="060F9911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Önálló, nem önálló és együttműködő funkciók.</w:t>
      </w:r>
    </w:p>
    <w:p w14:paraId="1F6FDF12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funkcionális és a betegközpontú, szükségletekre alapozott ápolás összehasonlítása.</w:t>
      </w:r>
    </w:p>
    <w:p w14:paraId="21CD6A5E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dolgozókkal szembeni elvárások (külső megjelenés, személyi higiéné, személyiségjegyek, viselkedés, felkészültség).</w:t>
      </w:r>
    </w:p>
    <w:p w14:paraId="60764DCC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Ápolási dokumentáció vezetése. </w:t>
      </w:r>
    </w:p>
    <w:p w14:paraId="3593670C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minőségügyi dokumentációs rendszer (minőségügyi kézikönyv, minőségügyi eljárások, protokoll, műveleti utasítások, űrlapok, bizonylatok) ismerete.</w:t>
      </w:r>
    </w:p>
    <w:p w14:paraId="72E50C53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dolgozók szerepe a minőségbiztosításban.</w:t>
      </w:r>
    </w:p>
    <w:p w14:paraId="39A6448F" w14:textId="44981B36" w:rsidR="00A23F09" w:rsidRPr="00B87F52" w:rsidRDefault="00076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Ápolástudományi folyóiratok.</w:t>
      </w:r>
    </w:p>
    <w:p w14:paraId="1A58CC26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A0FDE3" w14:textId="2B9D4DA1" w:rsidR="00A23F09" w:rsidRPr="00B87F52" w:rsidRDefault="00076E4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Ápoláslélektan</w:t>
      </w:r>
    </w:p>
    <w:p w14:paraId="2B5601B8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betegség hatása a személyiségre.</w:t>
      </w:r>
    </w:p>
    <w:p w14:paraId="1D8CB022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betegséggel kapcsolatos attitűdök.</w:t>
      </w:r>
    </w:p>
    <w:p w14:paraId="394DDC59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betegek és hozzátartozóik pszichés vezetése.</w:t>
      </w:r>
    </w:p>
    <w:p w14:paraId="7B0B0D8F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Szororigén</w:t>
      </w:r>
      <w:proofErr w:type="spellEnd"/>
      <w:r w:rsidRPr="00B87F52">
        <w:rPr>
          <w:rFonts w:cs="Times New Roman"/>
        </w:rPr>
        <w:t xml:space="preserve"> pszichés ártalmak.</w:t>
      </w:r>
    </w:p>
    <w:p w14:paraId="72140EDF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Mindennapos </w:t>
      </w:r>
      <w:proofErr w:type="spellStart"/>
      <w:r w:rsidRPr="00B87F52">
        <w:rPr>
          <w:rFonts w:cs="Times New Roman"/>
        </w:rPr>
        <w:t>ápoláslélektani</w:t>
      </w:r>
      <w:proofErr w:type="spellEnd"/>
      <w:r w:rsidRPr="00B87F52">
        <w:rPr>
          <w:rFonts w:cs="Times New Roman"/>
        </w:rPr>
        <w:t xml:space="preserve"> feladatok a beteg fogadásával, vizsgálatokkal, beavatkozásokkal kapcsolatban.</w:t>
      </w:r>
    </w:p>
    <w:p w14:paraId="1587F56B" w14:textId="259395C7" w:rsidR="00A23F09" w:rsidRPr="00B87F52" w:rsidRDefault="00076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Speciális </w:t>
      </w:r>
      <w:proofErr w:type="spellStart"/>
      <w:r w:rsidRPr="00B87F52">
        <w:rPr>
          <w:rFonts w:cs="Times New Roman"/>
        </w:rPr>
        <w:t>ápoláslélektani</w:t>
      </w:r>
      <w:proofErr w:type="spellEnd"/>
      <w:r w:rsidRPr="00B87F52">
        <w:rPr>
          <w:rFonts w:cs="Times New Roman"/>
        </w:rPr>
        <w:t xml:space="preserve"> feladatok a fájdalommal, félelem-szorongással kapcsolatban, a hirtelen állapotromlással járó betegségek, krónikus betegségek esetén, valamint a haldoklás folyamatában</w:t>
      </w:r>
    </w:p>
    <w:p w14:paraId="29E5C770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DEBC3A" w14:textId="5B33ACA4" w:rsidR="00A23F09" w:rsidRPr="00B87F52" w:rsidRDefault="00076E4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Ápolási beavatkozások</w:t>
      </w:r>
    </w:p>
    <w:p w14:paraId="2FF4BA7B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Asepsis-antisepsis</w:t>
      </w:r>
      <w:proofErr w:type="spellEnd"/>
      <w:r w:rsidRPr="00B87F52">
        <w:rPr>
          <w:rFonts w:cs="Times New Roman"/>
        </w:rPr>
        <w:t xml:space="preserve"> fogalma.</w:t>
      </w:r>
    </w:p>
    <w:p w14:paraId="5AA2D61A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fertőtlenítés alapfogalmai.</w:t>
      </w:r>
    </w:p>
    <w:p w14:paraId="33FC7FFC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Fertőtlenítő eljárások.</w:t>
      </w:r>
    </w:p>
    <w:p w14:paraId="78C6A688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Fertőtlenítő szerek.</w:t>
      </w:r>
    </w:p>
    <w:p w14:paraId="77EFB440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sterilizálás alapjai.</w:t>
      </w:r>
    </w:p>
    <w:p w14:paraId="41E2FD67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sterilizálás munkafázisai.</w:t>
      </w:r>
    </w:p>
    <w:p w14:paraId="3C201F87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Sterilizáló eljárások.</w:t>
      </w:r>
    </w:p>
    <w:p w14:paraId="37663FFB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Steril anyagok tárolása, kezelése.</w:t>
      </w:r>
    </w:p>
    <w:p w14:paraId="68B15407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Munkavédelem, tűzvédelem, katasztrófavédelem, környezetvédelem az egészségügyi intézményekben.</w:t>
      </w:r>
    </w:p>
    <w:p w14:paraId="75F17432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Egyéni védőfelszerelések, védőeszközök használata.</w:t>
      </w:r>
    </w:p>
    <w:p w14:paraId="4B039255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Veszélyes hulladékok kezelése.</w:t>
      </w:r>
    </w:p>
    <w:p w14:paraId="63119D92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Fertőző beteg elkülönítése, ápolása.</w:t>
      </w:r>
    </w:p>
    <w:p w14:paraId="35D6C9F3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beteg fogadásával, távozásával és áthelyezésével kapcsolatos feladatok. </w:t>
      </w:r>
    </w:p>
    <w:p w14:paraId="0C0E35F0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vizit, ápolói teendők viziten, konzíliumokon.</w:t>
      </w:r>
    </w:p>
    <w:p w14:paraId="1837F6AE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ember szükségletei, kielégítésének lehetőségei.</w:t>
      </w:r>
    </w:p>
    <w:p w14:paraId="35FF376B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beteg ágya, ágyazási formák. </w:t>
      </w:r>
    </w:p>
    <w:p w14:paraId="1AFDE548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beteg elhelyezése, hely és helyzetváltoztatás. </w:t>
      </w:r>
    </w:p>
    <w:p w14:paraId="1951B3BB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Fekvés és fektetési módok. </w:t>
      </w:r>
    </w:p>
    <w:p w14:paraId="6E68C5BA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beteg mobilizálása. </w:t>
      </w:r>
    </w:p>
    <w:p w14:paraId="447664A2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Rugalmas pólya felhelyezése.</w:t>
      </w:r>
    </w:p>
    <w:p w14:paraId="0CFF82A1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Kényelmi eszközök és használatuk. </w:t>
      </w:r>
    </w:p>
    <w:p w14:paraId="414323EB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Gyógyászati segédeszközök használata.</w:t>
      </w:r>
    </w:p>
    <w:p w14:paraId="47C5C882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beteg etetése, itatása. </w:t>
      </w:r>
    </w:p>
    <w:p w14:paraId="09AA10C6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beteg testének tisztántartása. </w:t>
      </w:r>
    </w:p>
    <w:p w14:paraId="5C5244D5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Élősködők okozta fertőzések ellátása. </w:t>
      </w:r>
    </w:p>
    <w:p w14:paraId="5B279577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Testváladékok felfogása, gyűjtése, mérése, váladék felfogó eszközök szakszerű használata, fertőtlenítése.   </w:t>
      </w:r>
    </w:p>
    <w:p w14:paraId="189DDA43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Előkészítés női és férfi beteg katéterezéséhez, hólyagöblítéshez. </w:t>
      </w:r>
    </w:p>
    <w:p w14:paraId="7ACB029F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széklet- vizeletürítés biztosítása. </w:t>
      </w:r>
    </w:p>
    <w:p w14:paraId="59307623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Szélcső alkalmazása, beszáradt széklet eltávolítása. </w:t>
      </w:r>
    </w:p>
    <w:p w14:paraId="3330F79B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Beöntés.</w:t>
      </w:r>
    </w:p>
    <w:p w14:paraId="7897B572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Testhőmérséklet mérése, lázcsillapítás. </w:t>
      </w:r>
    </w:p>
    <w:p w14:paraId="6F18C2D5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Hideg-meleg hőhatáson alapuló eljárások alkalmazása. </w:t>
      </w:r>
    </w:p>
    <w:p w14:paraId="23F75F4A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légzés segítése. </w:t>
      </w:r>
    </w:p>
    <w:p w14:paraId="640F61BD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Biztonságos környezet megteremtése. </w:t>
      </w:r>
    </w:p>
    <w:p w14:paraId="3D2570EB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fizikai korlátozás szabályai, fokozott megfigyelés és a szükségletek kielégítése a fizikai korlátozás alatt.</w:t>
      </w:r>
    </w:p>
    <w:p w14:paraId="6069B85E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Idős beteg ápolása.</w:t>
      </w:r>
    </w:p>
    <w:p w14:paraId="52D2D58C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Decubitus</w:t>
      </w:r>
      <w:proofErr w:type="spellEnd"/>
      <w:r w:rsidRPr="00B87F52">
        <w:rPr>
          <w:rFonts w:cs="Times New Roman"/>
        </w:rPr>
        <w:t xml:space="preserve">. </w:t>
      </w:r>
    </w:p>
    <w:p w14:paraId="7D574F2C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Norton és </w:t>
      </w:r>
      <w:proofErr w:type="spellStart"/>
      <w:r w:rsidRPr="00B87F52">
        <w:rPr>
          <w:rFonts w:cs="Times New Roman"/>
        </w:rPr>
        <w:t>Braden</w:t>
      </w:r>
      <w:proofErr w:type="spellEnd"/>
      <w:r w:rsidRPr="00B87F52">
        <w:rPr>
          <w:rFonts w:cs="Times New Roman"/>
        </w:rPr>
        <w:t xml:space="preserve"> skála használata.</w:t>
      </w:r>
    </w:p>
    <w:p w14:paraId="198539BB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decubitus</w:t>
      </w:r>
      <w:proofErr w:type="spellEnd"/>
      <w:r w:rsidRPr="00B87F52">
        <w:rPr>
          <w:rFonts w:cs="Times New Roman"/>
        </w:rPr>
        <w:t xml:space="preserve"> megelőzése és a beteg ápolása. </w:t>
      </w:r>
    </w:p>
    <w:p w14:paraId="27048065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Terminális állapotban lévő és haldokló beteg ápolása. </w:t>
      </w:r>
    </w:p>
    <w:p w14:paraId="72BE64C7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halott körüli teendők. </w:t>
      </w:r>
    </w:p>
    <w:p w14:paraId="0D2D0814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betegbiztonság szempontjainak figyelembe vétele az ápolási beavatkozások alatt.</w:t>
      </w:r>
    </w:p>
    <w:p w14:paraId="139B9C65" w14:textId="77777777" w:rsidR="00076E45" w:rsidRPr="00B87F52" w:rsidRDefault="00076E45" w:rsidP="00076E4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C8B865" w14:textId="4A287E90" w:rsidR="00A23F09" w:rsidRPr="00B87F52" w:rsidRDefault="00076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témakört csoportbontásban kell tanítani.</w:t>
      </w:r>
    </w:p>
    <w:p w14:paraId="0E8C2DA3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56C34B" w14:textId="47DE9668" w:rsidR="00A23F09" w:rsidRPr="00B87F52" w:rsidRDefault="00076E4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Betegmegfigyelés</w:t>
      </w:r>
    </w:p>
    <w:p w14:paraId="17CCAA67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betegmegfigyelés általános szempontjai.</w:t>
      </w:r>
    </w:p>
    <w:p w14:paraId="21B1E01A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magatartásának, viselkedésének megfigyelése.</w:t>
      </w:r>
    </w:p>
    <w:p w14:paraId="3FEEFF24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Testalkat, tápláltsági állapot, mozgás, járás megfigyelése.</w:t>
      </w:r>
    </w:p>
    <w:p w14:paraId="4EBEDCAC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Érzékszervek megfigyelése (látás, hallás, egyensúly, érzészavarok).</w:t>
      </w:r>
    </w:p>
    <w:p w14:paraId="0B248F19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tudatállapot megfigyelése.</w:t>
      </w:r>
    </w:p>
    <w:p w14:paraId="1492790B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beteg alvásának megfigyelése. </w:t>
      </w:r>
    </w:p>
    <w:p w14:paraId="523A4EFF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bőr, hajas fejbőr megfigyelése.</w:t>
      </w:r>
    </w:p>
    <w:p w14:paraId="21F568BA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bőrfüggelékek (haj, köröm) megfigyelése.</w:t>
      </w:r>
    </w:p>
    <w:p w14:paraId="5EBF641C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bőr legfontosabb elváltozásai (elsődleges, másodlagos elemi jelenségek). </w:t>
      </w:r>
    </w:p>
    <w:p w14:paraId="6F707D61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Kardinális tünetek (testhőmérséklet, pulzus, vérnyomás, légzés) megfigyelése.</w:t>
      </w:r>
    </w:p>
    <w:p w14:paraId="4986F211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Testváladékok megfigyelése (széklet, vizelet, </w:t>
      </w:r>
      <w:proofErr w:type="gramStart"/>
      <w:r w:rsidRPr="00B87F52">
        <w:rPr>
          <w:rFonts w:cs="Times New Roman"/>
        </w:rPr>
        <w:t>hányadék</w:t>
      </w:r>
      <w:proofErr w:type="gramEnd"/>
      <w:r w:rsidRPr="00B87F52">
        <w:rPr>
          <w:rFonts w:cs="Times New Roman"/>
        </w:rPr>
        <w:t>, köhögés, köpet, sebváladék, menstruációs váladék).</w:t>
      </w:r>
    </w:p>
    <w:p w14:paraId="59014B85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Vízháztartás megfigyelése, folyadékegyenleg vezetése.</w:t>
      </w:r>
    </w:p>
    <w:p w14:paraId="21BB02E3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A szervezet oxigén-ellátottságának megfigyelése</w:t>
      </w:r>
    </w:p>
    <w:p w14:paraId="1E6A8294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Állapotváltozások, életveszélyes tünetek felismerése.</w:t>
      </w:r>
    </w:p>
    <w:p w14:paraId="77201F82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megfigyelés eredményeinek dokumentálása.</w:t>
      </w:r>
    </w:p>
    <w:p w14:paraId="2665C3D3" w14:textId="77777777" w:rsidR="00076E45" w:rsidRPr="00B87F52" w:rsidRDefault="00076E45" w:rsidP="00076E45">
      <w:pPr>
        <w:spacing w:after="0"/>
        <w:ind w:left="851"/>
        <w:rPr>
          <w:rFonts w:cs="Times New Roman"/>
        </w:rPr>
      </w:pPr>
    </w:p>
    <w:p w14:paraId="4B8F14D3" w14:textId="29164A66" w:rsidR="00A23F09" w:rsidRPr="00B87F52" w:rsidRDefault="00076E45" w:rsidP="00076E4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témakört csoportbontásban kell tanítani.</w:t>
      </w:r>
    </w:p>
    <w:p w14:paraId="4B1EB0CD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ED0C3F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1978A999" w14:textId="77777777" w:rsidR="00B3158C" w:rsidRPr="00B87F52" w:rsidRDefault="00B3158C" w:rsidP="00B3158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Csecsemő és kisgyermekgondozás: demonstrációs terem, szaktanterem, (tankórterem).</w:t>
      </w:r>
    </w:p>
    <w:p w14:paraId="450F1172" w14:textId="77777777" w:rsidR="00B3158C" w:rsidRPr="00B87F52" w:rsidRDefault="00B3158C" w:rsidP="00B3158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Betegmegfigyelés: demonstrációs terem, szaktanterem, (tankórterem).</w:t>
      </w:r>
    </w:p>
    <w:p w14:paraId="6E1D2B76" w14:textId="77777777" w:rsidR="00B3158C" w:rsidRPr="00B87F52" w:rsidRDefault="00B3158C" w:rsidP="00B3158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Ápolási beavatkozások: demonstrációs terem, szaktanterem, (tankórterem).</w:t>
      </w:r>
    </w:p>
    <w:p w14:paraId="0ADE3537" w14:textId="134A3543" w:rsidR="00A23F09" w:rsidRPr="00B87F52" w:rsidRDefault="00B3158C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Egyéb témakörök: tanterem.</w:t>
      </w:r>
    </w:p>
    <w:p w14:paraId="20EA10F3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104D7CC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51D7629B" w14:textId="0CDF2217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4EEEC8AC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329487E1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072D8B33" w14:textId="77777777" w:rsidR="00A23F09" w:rsidRPr="00B87F52" w:rsidRDefault="00A23F09" w:rsidP="00A23F09">
      <w:pPr>
        <w:rPr>
          <w:rFonts w:cs="Times New Roman"/>
        </w:rPr>
      </w:pPr>
    </w:p>
    <w:p w14:paraId="7941C970" w14:textId="77777777" w:rsidR="00A23F09" w:rsidRPr="00B87F5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6BD9CA71" w14:textId="5205E380" w:rsidR="00A23F09" w:rsidRPr="00B87F52" w:rsidRDefault="00B3158C" w:rsidP="00A23F09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11222-16</w:t>
      </w:r>
      <w:r w:rsidR="00A23F09" w:rsidRPr="00B87F52">
        <w:rPr>
          <w:rFonts w:cs="Times New Roman"/>
          <w:b/>
          <w:sz w:val="36"/>
        </w:rPr>
        <w:t xml:space="preserve"> azonosító számú</w:t>
      </w:r>
    </w:p>
    <w:p w14:paraId="1D383B87" w14:textId="48FF51A6" w:rsidR="00A23F09" w:rsidRPr="00B87F52" w:rsidRDefault="00B3158C" w:rsidP="00A23F09">
      <w:pPr>
        <w:jc w:val="center"/>
        <w:rPr>
          <w:rFonts w:cs="Times New Roman"/>
          <w:b/>
          <w:sz w:val="36"/>
        </w:rPr>
      </w:pPr>
      <w:proofErr w:type="spellStart"/>
      <w:r w:rsidRPr="00B87F52">
        <w:rPr>
          <w:rFonts w:cs="Times New Roman"/>
          <w:b/>
          <w:sz w:val="36"/>
        </w:rPr>
        <w:t>Klinikumi</w:t>
      </w:r>
      <w:proofErr w:type="spellEnd"/>
      <w:r w:rsidRPr="00B87F52">
        <w:rPr>
          <w:rFonts w:cs="Times New Roman"/>
          <w:b/>
          <w:sz w:val="36"/>
        </w:rPr>
        <w:t xml:space="preserve"> ismeretek</w:t>
      </w:r>
    </w:p>
    <w:p w14:paraId="115061DE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53C7417D" w14:textId="77777777" w:rsidR="00A23F09" w:rsidRPr="00B87F5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1E2828F6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05B822F6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0421F6B0" w14:textId="2AA67D5F" w:rsidR="00A23F09" w:rsidRPr="00B87F52" w:rsidRDefault="00A23F09" w:rsidP="00A23F09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B3158C" w:rsidRPr="00B87F52">
        <w:rPr>
          <w:rFonts w:cs="Times New Roman"/>
        </w:rPr>
        <w:t>11222-16</w:t>
      </w:r>
      <w:r w:rsidRPr="00B87F52">
        <w:rPr>
          <w:rFonts w:cs="Times New Roman"/>
        </w:rPr>
        <w:t xml:space="preserve"> azonosító számú </w:t>
      </w:r>
      <w:proofErr w:type="spellStart"/>
      <w:r w:rsidR="00B3158C" w:rsidRPr="00B87F52">
        <w:rPr>
          <w:rFonts w:cs="Times New Roman"/>
        </w:rPr>
        <w:t>Klinikumi</w:t>
      </w:r>
      <w:proofErr w:type="spellEnd"/>
      <w:r w:rsidR="00B3158C" w:rsidRPr="00B87F52">
        <w:rPr>
          <w:rFonts w:cs="Times New Roman"/>
        </w:rPr>
        <w:t xml:space="preserve"> ismeretek</w:t>
      </w:r>
      <w:r w:rsidRPr="00B87F52">
        <w:rPr>
          <w:rFonts w:cs="Times New Roman"/>
        </w:rPr>
        <w:t xml:space="preserve">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Ind w:w="-63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84"/>
        <w:gridCol w:w="25"/>
        <w:gridCol w:w="791"/>
        <w:gridCol w:w="18"/>
        <w:gridCol w:w="798"/>
        <w:gridCol w:w="12"/>
        <w:gridCol w:w="804"/>
        <w:gridCol w:w="6"/>
        <w:gridCol w:w="810"/>
      </w:tblGrid>
      <w:tr w:rsidR="00B87F52" w:rsidRPr="0096219C" w14:paraId="7BF38A52" w14:textId="77777777" w:rsidTr="0096219C">
        <w:trPr>
          <w:cantSplit/>
          <w:trHeight w:val="1697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015DB6" w14:textId="77777777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D74C332" w14:textId="1677A1AB" w:rsidR="00B3158C" w:rsidRPr="0096219C" w:rsidRDefault="00B3158C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Klinik</w:t>
            </w:r>
            <w:r w:rsidR="00302258" w:rsidRPr="0096219C">
              <w:rPr>
                <w:rFonts w:eastAsia="Times New Roman" w:cs="Times New Roman"/>
                <w:szCs w:val="24"/>
                <w:lang w:eastAsia="hu-HU"/>
              </w:rPr>
              <w:t>umi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alapozó ismeretek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37111DC" w14:textId="293EFC92" w:rsidR="00B3158C" w:rsidRPr="0096219C" w:rsidRDefault="00B3158C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szakismertek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3C6DD58" w14:textId="04527E24" w:rsidR="00B3158C" w:rsidRPr="0096219C" w:rsidRDefault="00B3158C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Diagnosztikai és terápiás alapismeretek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F264A31" w14:textId="6BA2DB31" w:rsidR="00B3158C" w:rsidRPr="0096219C" w:rsidRDefault="00B3158C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gyakorlatok</w:t>
            </w:r>
          </w:p>
        </w:tc>
      </w:tr>
      <w:tr w:rsidR="00B87F52" w:rsidRPr="0096219C" w14:paraId="2F8A3DBB" w14:textId="77777777" w:rsidTr="0096219C">
        <w:trPr>
          <w:trHeight w:val="255"/>
          <w:jc w:val="center"/>
        </w:trPr>
        <w:tc>
          <w:tcPr>
            <w:tcW w:w="814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2C6D6D" w14:textId="3FBB11A2" w:rsidR="00B3158C" w:rsidRPr="0096219C" w:rsidRDefault="00B3158C" w:rsidP="006C75E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FELADATOK</w:t>
            </w:r>
          </w:p>
        </w:tc>
      </w:tr>
      <w:tr w:rsidR="00B87F52" w:rsidRPr="0096219C" w14:paraId="2D8387A9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6F0E2A" w14:textId="1E308D3A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Felismeri az emberi test élettani működésétől és az ettől eltérő állapotokat, folyamatokat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F5C4A" w14:textId="47A6AA6F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46676" w14:textId="5FE53F49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BA625" w14:textId="78B9C0F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194CA" w14:textId="092D9237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61CED281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F83ADC" w14:textId="344EF577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6C2F2" w14:textId="542B9385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17A28" w14:textId="26C7457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82BDF" w14:textId="45C17CAA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7CD98" w14:textId="2AD85EB3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19D5CA0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6E96F9" w14:textId="49B5C3C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Szakszerűen nyújt elsősegélyt, részt vesz az elsődleges ellátásban 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2AED0" w14:textId="5D259A50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95207" w14:textId="069DDF29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CC91B" w14:textId="7186D12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C0698" w14:textId="5C13AEC5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33A3901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F73698" w14:textId="7A24AC7B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Gyógyszereléshez előkészít, segédkezik a gyógyszer szervezetbe történő juttatásában 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66892" w14:textId="6BF9E09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66C8D" w14:textId="6C2B0A00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F29F4" w14:textId="4A2BA4E6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9291D" w14:textId="0761F1F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03C7D4E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A9A5D8" w14:textId="538D0FA3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Alkalmazza a zárt vérvételi technikákat 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C1812" w14:textId="659DB7C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46B1D" w14:textId="6EA140A3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E2C0D" w14:textId="3B398F26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CB381" w14:textId="2A3567D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6B98AA5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9FFF76" w14:textId="5DDE78E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bookmarkStart w:id="11" w:name="RANGE!A8"/>
            <w:r w:rsidRPr="0096219C">
              <w:rPr>
                <w:rFonts w:eastAsia="Times New Roman" w:cs="Times New Roman"/>
                <w:szCs w:val="24"/>
                <w:lang w:eastAsia="hu-HU"/>
              </w:rPr>
              <w:t>Betegágy melletti vércukor meghatározást végez</w:t>
            </w:r>
            <w:bookmarkEnd w:id="11"/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841E3" w14:textId="3AD20EAA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46A25" w14:textId="27895F2F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8EEA0" w14:textId="5C15563B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73A28" w14:textId="3999EC3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575A342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088F7D" w14:textId="6F4B2351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Vizeletvizsgálathoz előkészíti a beteget, gyorsteszttel vizeletvizsgálatot végez, vizsgálati anyagot vesz gyűjtött vizeletből 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5AD6A" w14:textId="3096BFA8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A90C7" w14:textId="224352CB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0F0E5" w14:textId="0BCC0985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6496C" w14:textId="2D95E9A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2F1E635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04E454" w14:textId="6B310680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Mintát vesz köpetből, torok-, szem-, orr, fülváladékból, sebváladékból, székletből, </w:t>
            </w:r>
            <w:proofErr w:type="gramStart"/>
            <w:r w:rsidRPr="0096219C">
              <w:rPr>
                <w:rFonts w:eastAsia="Times New Roman" w:cs="Times New Roman"/>
                <w:szCs w:val="24"/>
                <w:lang w:eastAsia="hu-HU"/>
              </w:rPr>
              <w:t>hányadékból</w:t>
            </w:r>
            <w:proofErr w:type="gram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és egyéb testváladékokból, azokat megfelelően kezeli és gondoskodik a vizsgálatra történő eljuttatásukról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8640D" w14:textId="52D3591B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31206" w14:textId="110E3D59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75F13" w14:textId="6A543F52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72F25" w14:textId="3D0E0B46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BB42E16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196C1F" w14:textId="5ED3582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Előkészíti a beteget vizsgálatokhoz, segédkezik a betegnek a vizsgálat előtt és után 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5DE8A" w14:textId="6CE94381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748F2" w14:textId="4BCF9151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64CA6" w14:textId="7506A82A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742E2" w14:textId="1B6E4800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5847702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58B9F7" w14:textId="70CCDB79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Betegmegfigyelést végez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30681" w14:textId="7E0CA8F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D7188" w14:textId="46BBF1D0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9532F" w14:textId="333894C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7917AE" w14:textId="1CB146F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8C8B241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D643AC" w14:textId="57FBC73F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Előkészít injekciózáshoz, orvosi indikáció alapján közreműködik a gyógyszerelésben,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ic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sc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im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injekciót ad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EDCF3" w14:textId="71179619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F2A5A" w14:textId="30E63199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86A87" w14:textId="0A097F72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BA0D9" w14:textId="296AE91F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75CF926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6B3E4F" w14:textId="057E004A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2163E" w14:textId="4DDDC8EF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C358C" w14:textId="50725F8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EFA5A" w14:textId="4EC87F2F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714E7" w14:textId="7CC41B8B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A21512F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CF1ADE" w14:textId="0A618BC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Alkalmazza a fájdalomcsillapítás nem gyógyszeres formáit 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69E6C" w14:textId="5B3CE4F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88507" w14:textId="4A28484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437AF" w14:textId="066A556B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8FBC3" w14:textId="385B9A20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D967B98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343E6F" w14:textId="5581037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Fizikális lázcsillapítást végez,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BF14F" w14:textId="516E5D9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51408" w14:textId="120A667F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E3074" w14:textId="340ABF6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598CC" w14:textId="1B5E6F4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E4625C6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105527" w14:textId="10E0810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Alkalmazza a meleg és hideg terápiás módszereket 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F9853" w14:textId="0FC23818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39C37" w14:textId="28EEA8B1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CD1C2" w14:textId="66CA5C13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7C8E9" w14:textId="7C3B3391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3A2BE73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241305" w14:textId="06364CBF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nosocomialis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surveillance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tevékenységben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A647B" w14:textId="6C2AF3A8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DAF55" w14:textId="46D25DA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C11E4" w14:textId="0F60BA8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732A3" w14:textId="0CE15AA3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812998F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7101FD" w14:textId="3C5EE785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Közreműködik a belgyógyászati betegek ellátásában és ápolásában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63A4D" w14:textId="1FE4BE06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76B52" w14:textId="255AA47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D1056" w14:textId="2163B96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8B47F" w14:textId="09CD68C9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958C3AB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99DB23" w14:textId="2839A6D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Részt vesz a sebészeti és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tarumatológiai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betegek ellátásában és ápolásában 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8C5E7" w14:textId="46C31678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CEFE1" w14:textId="4541DD8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B7717" w14:textId="0ADD298A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4537E" w14:textId="618F594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A3A5DA9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574FEA" w14:textId="5360602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lastRenderedPageBreak/>
              <w:t>Segédkezik a beteg gyermekek s ellátásában és ápolásában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180DA" w14:textId="33552822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8F18F" w14:textId="64F17F22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79D91" w14:textId="1FA732F0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49A5F" w14:textId="6C59F721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72B4683" w14:textId="77777777" w:rsidTr="0096219C">
        <w:trPr>
          <w:trHeight w:val="255"/>
          <w:jc w:val="center"/>
        </w:trPr>
        <w:tc>
          <w:tcPr>
            <w:tcW w:w="814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41BD36" w14:textId="43C0ED0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SZAKMAI ISMERETEK</w:t>
            </w:r>
          </w:p>
        </w:tc>
      </w:tr>
      <w:tr w:rsidR="00B87F52" w:rsidRPr="0096219C" w14:paraId="51852746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3CE2C3" w14:textId="4F570FEF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Anatómia-élettan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41E25" w14:textId="5A0B2501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539F9" w14:textId="789787C1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DD8B4" w14:textId="683FE2A2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F43AA" w14:textId="75E653D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0D5451D2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407E98" w14:textId="202C3E85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Általános kórtan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58913" w14:textId="5C674A42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8817B" w14:textId="0198ACEF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7C34E3" w14:textId="592EEFF7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59CD8" w14:textId="78B8B7D6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59D628B1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D38DBF" w14:textId="617181A1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Mikrobiológia-járványtan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F1DBE3" w14:textId="5A86E51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D64E9" w14:textId="04106B65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5297E" w14:textId="04F4BDB7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5A15D" w14:textId="3C1EB58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7AAE8E49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E40391" w14:textId="0127B22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Elsősegélynyújtás, első ellátás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98F6A" w14:textId="6AEB148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FC91F" w14:textId="57806BD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38E84" w14:textId="74B718C2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F3924" w14:textId="2F3DC702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96219C" w14:paraId="0D85E283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958CF2" w14:textId="0E58A098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Gyógyszertan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CCE4C" w14:textId="79159AF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2FDCC" w14:textId="4CE7EFD1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F39D3" w14:textId="78E81457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A2EC4" w14:textId="7A6151A0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28166D4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4F71D6" w14:textId="0285696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Gyógyszerelés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F0C10" w14:textId="532A4FA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E9C2D" w14:textId="193E26A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A4670" w14:textId="005D26D1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CF33A" w14:textId="10A6CD1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150A549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529687" w14:textId="6A1772F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Diagnosztikus és terápiás beavatkozások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585C5" w14:textId="20A1E34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9B068" w14:textId="7D99B2C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15775" w14:textId="0C6D344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04D687" w14:textId="547C0892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6F34E63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E1C28D" w14:textId="3561B563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Diagnosztikus és terápiás eszközök előkészítése, használata, fertőtlenítése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17DAF" w14:textId="00786379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F49C3" w14:textId="258CB788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D979A" w14:textId="22699415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DE003" w14:textId="4762A708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5140320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12E62F" w14:textId="01D5A4A1" w:rsidR="00B3158C" w:rsidRPr="0096219C" w:rsidRDefault="00B3158C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Betegmegfigyelés és segédkezés diagnosztikus és terápiás beavatkozások előtt, alatt, után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157815" w14:textId="7C1957E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CA3C2" w14:textId="734F1C1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31322" w14:textId="3CF51B49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1C808" w14:textId="22248847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839CCC8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C8AF33" w14:textId="6E8CCD94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Általános orvostan és belgyógyászat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629CB" w14:textId="2AB7930A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E2AA9" w14:textId="5F90AC3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76E0A" w14:textId="4C2C968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5248A" w14:textId="65985266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71DD770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71E80E" w14:textId="1F9DEF38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Általános sebészet és traumatológia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01AEE" w14:textId="08EEFAD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5FEFE" w14:textId="531A7049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42AA4" w14:textId="38527A5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4C3A5" w14:textId="4F2CED18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26BB27A" w14:textId="77777777" w:rsidTr="0096219C">
        <w:trPr>
          <w:trHeight w:val="255"/>
          <w:jc w:val="center"/>
        </w:trPr>
        <w:tc>
          <w:tcPr>
            <w:tcW w:w="49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DEB7AF" w14:textId="09908B1D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Gyermekgyógyászat</w:t>
            </w:r>
          </w:p>
        </w:tc>
        <w:tc>
          <w:tcPr>
            <w:tcW w:w="8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97FCE" w14:textId="09357F67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8C365" w14:textId="646537C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CF76C" w14:textId="1A1ACC2E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CBC21" w14:textId="1117BB3C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9FEB399" w14:textId="77777777" w:rsidTr="0096219C">
        <w:trPr>
          <w:trHeight w:val="255"/>
          <w:jc w:val="center"/>
        </w:trPr>
        <w:tc>
          <w:tcPr>
            <w:tcW w:w="81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235849" w14:textId="2B3CCE93" w:rsidR="00B3158C" w:rsidRPr="0096219C" w:rsidRDefault="00B3158C" w:rsidP="00B3158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87F52" w:rsidRPr="0096219C" w14:paraId="3E830F98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15"/>
          <w:jc w:val="center"/>
        </w:trPr>
        <w:tc>
          <w:tcPr>
            <w:tcW w:w="4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C0711B" w14:textId="44FA1C4D" w:rsidR="00B3158C" w:rsidRPr="0096219C" w:rsidRDefault="00B3158C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 beteg előkészítése, a diagnosztikus és terápiás beavatkozásokhoz 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FCA1D" w14:textId="4A1C86E5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981F0" w14:textId="436FDFA0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AD85C" w14:textId="35E2CE33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B2B25" w14:textId="590D4288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620EB39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915"/>
          <w:jc w:val="center"/>
        </w:trPr>
        <w:tc>
          <w:tcPr>
            <w:tcW w:w="4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8450DF" w14:textId="17ECD65B" w:rsidR="00B3158C" w:rsidRPr="0096219C" w:rsidRDefault="00B3158C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Biztonságos betegkörnyezet biztosítása a diagnosztikus és terápiás beavatkozások, tevékenységek során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1F2ECA" w14:textId="73E82311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2C292" w14:textId="2B96445B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EFD96" w14:textId="3EC9103B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30CDB" w14:textId="4280719D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359B129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15"/>
          <w:jc w:val="center"/>
        </w:trPr>
        <w:tc>
          <w:tcPr>
            <w:tcW w:w="4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D5A7CE" w14:textId="72EE3E2B" w:rsidR="00B3158C" w:rsidRPr="0096219C" w:rsidRDefault="00B3158C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Betegmegfigyeléssel és vizsgálati anyagokkal kapcsolatos teendők ellátása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33539" w14:textId="38D3F461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D85B4" w14:textId="3652F159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AF147F" w14:textId="2701C172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21843" w14:textId="0966EB4A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8224846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615"/>
          <w:jc w:val="center"/>
        </w:trPr>
        <w:tc>
          <w:tcPr>
            <w:tcW w:w="4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F2D222" w14:textId="563BAA5A" w:rsidR="00B3158C" w:rsidRPr="0096219C" w:rsidRDefault="00B3158C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Elsősegélynyújtás, riasztás, segédkezés az elsődleges ellátás során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443B8" w14:textId="4A032187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6D884" w14:textId="752A01EB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CFE5E" w14:textId="67989851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741C1" w14:textId="641856AE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A43205E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81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20E7F" w14:textId="4C3D5DEF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87F52" w:rsidRPr="0096219C" w14:paraId="56D929B9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1F40C6" w14:textId="64227CFD" w:rsidR="00B3158C" w:rsidRPr="0096219C" w:rsidRDefault="00B3158C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04D787" w14:textId="1A21ED80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D2996" w14:textId="22A0F715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14DA2" w14:textId="1433A138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CC40A8" w14:textId="1BBCAADA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5B51BEF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19BE1D" w14:textId="7FFD5D43" w:rsidR="00B3158C" w:rsidRPr="0096219C" w:rsidRDefault="00B3158C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F11C8" w14:textId="35EFD172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A2F27" w14:textId="4C42D0DD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FAAA2" w14:textId="3A538EF1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1DCED" w14:textId="329F9988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936CE18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5EB008" w14:textId="168D36CD" w:rsidR="00B3158C" w:rsidRPr="0096219C" w:rsidRDefault="00B3158C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41026" w14:textId="427C2645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C7B91" w14:textId="2FD51011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D2399" w14:textId="1BD61E57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B67B8" w14:textId="0056B1FF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DE839BA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81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8699B" w14:textId="50FB7F7E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87F52" w:rsidRPr="0096219C" w14:paraId="1DA7C906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84869F" w14:textId="48D79FC7" w:rsidR="00B3158C" w:rsidRPr="0096219C" w:rsidRDefault="00B3158C" w:rsidP="0096219C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D65A3" w14:textId="131982C4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1234A" w14:textId="54BA5B24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39822" w14:textId="0C4747ED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050C7" w14:textId="259F0C64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7860570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B85698" w14:textId="6B8B84C2" w:rsidR="00B3158C" w:rsidRPr="0096219C" w:rsidRDefault="00B3158C" w:rsidP="0096219C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DEF77C" w14:textId="6270F60B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92A08" w14:textId="229BEFAC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E7AE0" w14:textId="53464DA2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CDAE3" w14:textId="4B1D29E0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0013976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017BE4" w14:textId="7A064EC9" w:rsidR="00B3158C" w:rsidRPr="0096219C" w:rsidRDefault="00B3158C" w:rsidP="0096219C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ACF52" w14:textId="5F097D03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02913" w14:textId="0A0DD002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47ECB" w14:textId="4EF19020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0F0C3" w14:textId="24330CB2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E6F1DC8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81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1D5C69" w14:textId="47D6623D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87F52" w:rsidRPr="0096219C" w14:paraId="250452A9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D22DEB" w14:textId="31E3F5A9" w:rsidR="00B3158C" w:rsidRPr="0096219C" w:rsidRDefault="00B3158C" w:rsidP="0096219C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88736" w14:textId="11542D30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7D93E" w14:textId="65564747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5E2F5" w14:textId="39F95B84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20BD21" w14:textId="2E389FEF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33D75F8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81C336" w14:textId="77E38D2C" w:rsidR="00B3158C" w:rsidRPr="0096219C" w:rsidRDefault="00B3158C" w:rsidP="0096219C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Következtetési képesség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AA791" w14:textId="6FABC845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B1AF2" w14:textId="2C2EDF80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F5BBBD" w14:textId="1D4102A6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00505" w14:textId="620F6947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6219C" w:rsidRPr="0096219C" w14:paraId="39E9B54D" w14:textId="77777777" w:rsidTr="0096219C">
        <w:tblPrEx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15"/>
          <w:jc w:val="center"/>
        </w:trPr>
        <w:tc>
          <w:tcPr>
            <w:tcW w:w="4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315934" w14:textId="55DD2004" w:rsidR="00B3158C" w:rsidRPr="0096219C" w:rsidRDefault="00B3158C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környezet tisztántartása</w:t>
            </w:r>
          </w:p>
        </w:tc>
        <w:tc>
          <w:tcPr>
            <w:tcW w:w="8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80160" w14:textId="1F221983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97F6A" w14:textId="7A398B2E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9E08C" w14:textId="0C9D66B0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83FF1" w14:textId="0D7934E6" w:rsidR="00B3158C" w:rsidRPr="0096219C" w:rsidRDefault="00B3158C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08AADA1A" w14:textId="77777777" w:rsidR="00A23F09" w:rsidRPr="00B87F52" w:rsidRDefault="00A23F09" w:rsidP="00A23F09">
      <w:pPr>
        <w:rPr>
          <w:rFonts w:cs="Times New Roman"/>
        </w:rPr>
      </w:pPr>
    </w:p>
    <w:p w14:paraId="1D7DBA84" w14:textId="77777777" w:rsidR="00A23F09" w:rsidRPr="00B87F52" w:rsidRDefault="00A23F09" w:rsidP="00A23F09">
      <w:pPr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7B690DBA" w14:textId="185848FA" w:rsidR="00A23F09" w:rsidRPr="00B87F52" w:rsidRDefault="00B3158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B87F52">
        <w:rPr>
          <w:rFonts w:cs="Times New Roman"/>
          <w:b/>
        </w:rPr>
        <w:lastRenderedPageBreak/>
        <w:t>Klini</w:t>
      </w:r>
      <w:r w:rsidR="00302258" w:rsidRPr="00B87F52">
        <w:rPr>
          <w:rFonts w:cs="Times New Roman"/>
          <w:b/>
        </w:rPr>
        <w:t>kumi</w:t>
      </w:r>
      <w:proofErr w:type="spellEnd"/>
      <w:r w:rsidRPr="00B87F52">
        <w:rPr>
          <w:rFonts w:cs="Times New Roman"/>
          <w:b/>
        </w:rPr>
        <w:t xml:space="preserve"> alapozó ismeretek</w:t>
      </w:r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A63514" w:rsidRPr="00B87F52">
        <w:rPr>
          <w:rFonts w:cs="Times New Roman"/>
          <w:b/>
        </w:rPr>
        <w:t>162</w:t>
      </w:r>
      <w:r w:rsidR="00A23F09" w:rsidRPr="00B87F52">
        <w:rPr>
          <w:rFonts w:cs="Times New Roman"/>
          <w:b/>
        </w:rPr>
        <w:t xml:space="preserve"> óra/</w:t>
      </w:r>
      <w:r w:rsidR="00A63514" w:rsidRPr="00B87F52">
        <w:rPr>
          <w:rFonts w:cs="Times New Roman"/>
          <w:b/>
        </w:rPr>
        <w:t>162</w:t>
      </w:r>
      <w:r w:rsidR="00A23F09" w:rsidRPr="00B87F52">
        <w:rPr>
          <w:rFonts w:cs="Times New Roman"/>
          <w:b/>
        </w:rPr>
        <w:t xml:space="preserve"> óra*</w:t>
      </w:r>
    </w:p>
    <w:p w14:paraId="0840861F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2E65F5F4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8996F4E" w14:textId="5377D49C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514FB8C2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A6FD7DE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2FB96758" w14:textId="4046B284" w:rsidR="00A23F09" w:rsidRPr="00B87F52" w:rsidRDefault="0026017B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Az emberi test felépítésének és működésének normális és kóros működésének megismerése, az emberi szervezetre ható mikroorganizmusok bemutatása, a szervezet az egészségügyi ellátás első lépéseinek (első ellátásának) az elsajátítása</w:t>
      </w:r>
    </w:p>
    <w:p w14:paraId="76BE7302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34EFDFB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2C808CFF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Biológia </w:t>
      </w:r>
    </w:p>
    <w:p w14:paraId="5AADCD87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Népegészségügy</w:t>
      </w:r>
    </w:p>
    <w:p w14:paraId="58B2AB67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Környezet egészségügy</w:t>
      </w:r>
    </w:p>
    <w:p w14:paraId="596675D1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Egészségfejlesztés</w:t>
      </w:r>
    </w:p>
    <w:p w14:paraId="4AC2C63D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Orvosi latin</w:t>
      </w:r>
    </w:p>
    <w:p w14:paraId="2D3C00E8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Belgyógyászat alapjai</w:t>
      </w:r>
    </w:p>
    <w:p w14:paraId="71FB8996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Sebészet és traumatológia alapjai</w:t>
      </w:r>
    </w:p>
    <w:p w14:paraId="59DA405E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Gyermekgyógyászat alapjai</w:t>
      </w:r>
    </w:p>
    <w:p w14:paraId="24E4402D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Diagnosztikai alapjai</w:t>
      </w:r>
    </w:p>
    <w:p w14:paraId="637EB2A5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Belgyógyászati gyakorlat</w:t>
      </w:r>
    </w:p>
    <w:p w14:paraId="0E985BE8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Sebészeti és traumatológia gyakorlat</w:t>
      </w:r>
    </w:p>
    <w:p w14:paraId="1EA27686" w14:textId="30018FD8" w:rsidR="00A23F09" w:rsidRPr="00B87F52" w:rsidRDefault="0026017B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Gyermekgyógyászati gyakorlat</w:t>
      </w:r>
    </w:p>
    <w:p w14:paraId="46F826D0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9A9AE9D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5D9C939D" w14:textId="36042820" w:rsidR="00A23F09" w:rsidRPr="00B87F52" w:rsidRDefault="002601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Anatómia-élettan alapjai, a mozgásrendszer</w:t>
      </w:r>
    </w:p>
    <w:p w14:paraId="759A8A9C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Emberi test felépítése, fő részei, síkjai, irányai.</w:t>
      </w:r>
    </w:p>
    <w:p w14:paraId="44C48379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Sejt, szövet, szervek, szervrendszerek.</w:t>
      </w:r>
    </w:p>
    <w:p w14:paraId="2551F492" w14:textId="156BE33A" w:rsidR="00A23F09" w:rsidRPr="00B87F52" w:rsidRDefault="002601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Csontvázrendszer, izomrendszer jellemzése.</w:t>
      </w:r>
    </w:p>
    <w:p w14:paraId="66F8DEEA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205835" w14:textId="155B7F6B" w:rsidR="00A23F09" w:rsidRPr="00B87F52" w:rsidRDefault="002601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A keringés és légzés anatómiája és élettana</w:t>
      </w:r>
    </w:p>
    <w:p w14:paraId="3E872CB3" w14:textId="77777777" w:rsidR="0026017B" w:rsidRPr="00B87F52" w:rsidRDefault="0026017B" w:rsidP="0026017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Szív felépítése, működése.</w:t>
      </w:r>
    </w:p>
    <w:p w14:paraId="62CAB11B" w14:textId="77777777" w:rsidR="0026017B" w:rsidRPr="00B87F52" w:rsidRDefault="0026017B" w:rsidP="0026017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Vérerek, vérkörök, magzati vérkeringés.</w:t>
      </w:r>
    </w:p>
    <w:p w14:paraId="14F95019" w14:textId="77777777" w:rsidR="0026017B" w:rsidRPr="00B87F52" w:rsidRDefault="0026017B" w:rsidP="0026017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Perifériás vérkeringés élettana.</w:t>
      </w:r>
    </w:p>
    <w:p w14:paraId="3B828927" w14:textId="77777777" w:rsidR="0026017B" w:rsidRPr="00B87F52" w:rsidRDefault="0026017B" w:rsidP="0026017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 alkotóelemei, élettani sajátosságai.</w:t>
      </w:r>
    </w:p>
    <w:p w14:paraId="19D46E3E" w14:textId="77777777" w:rsidR="0026017B" w:rsidRPr="00B87F52" w:rsidRDefault="0026017B" w:rsidP="0026017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Véralvadás.</w:t>
      </w:r>
    </w:p>
    <w:p w14:paraId="05960889" w14:textId="77777777" w:rsidR="0026017B" w:rsidRPr="00B87F52" w:rsidRDefault="0026017B" w:rsidP="0026017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Vércsoportok.</w:t>
      </w:r>
    </w:p>
    <w:p w14:paraId="67D2123C" w14:textId="77777777" w:rsidR="0026017B" w:rsidRPr="00B87F52" w:rsidRDefault="0026017B" w:rsidP="0026017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Nyirokrendszer.</w:t>
      </w:r>
    </w:p>
    <w:p w14:paraId="011276EB" w14:textId="77777777" w:rsidR="0026017B" w:rsidRPr="00B87F52" w:rsidRDefault="0026017B" w:rsidP="0026017B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Légzőrendszer</w:t>
      </w:r>
      <w:proofErr w:type="spellEnd"/>
      <w:r w:rsidRPr="00B87F52">
        <w:rPr>
          <w:rFonts w:cs="Times New Roman"/>
        </w:rPr>
        <w:t xml:space="preserve"> felépítése.</w:t>
      </w:r>
    </w:p>
    <w:p w14:paraId="3C68D729" w14:textId="77777777" w:rsidR="0026017B" w:rsidRPr="00B87F52" w:rsidRDefault="0026017B" w:rsidP="0026017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Légzés élettana, szabályozása.</w:t>
      </w:r>
    </w:p>
    <w:p w14:paraId="1D1305CE" w14:textId="77777777" w:rsidR="0026017B" w:rsidRPr="00B87F52" w:rsidRDefault="0026017B" w:rsidP="0026017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Tüdő szerkezete, érrendszere.</w:t>
      </w:r>
    </w:p>
    <w:p w14:paraId="77E4DAEB" w14:textId="7DD280D4" w:rsidR="00A23F09" w:rsidRPr="00B87F52" w:rsidRDefault="0026017B" w:rsidP="0026017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Mellhártya</w:t>
      </w:r>
    </w:p>
    <w:p w14:paraId="21AF5844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D9FBF2" w14:textId="42D9D173" w:rsidR="00A23F09" w:rsidRPr="00B87F52" w:rsidRDefault="002601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B87F52">
        <w:rPr>
          <w:rFonts w:cs="Times New Roman"/>
          <w:b/>
          <w:i/>
        </w:rPr>
        <w:t>Emésztés-kiválasztás-szaporodás</w:t>
      </w:r>
      <w:proofErr w:type="spellEnd"/>
      <w:r w:rsidRPr="00B87F52">
        <w:rPr>
          <w:rFonts w:cs="Times New Roman"/>
          <w:b/>
          <w:i/>
        </w:rPr>
        <w:t xml:space="preserve"> szervrendszere </w:t>
      </w:r>
    </w:p>
    <w:p w14:paraId="024CD97C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Emésztőrendszer szakaszai. </w:t>
      </w:r>
    </w:p>
    <w:p w14:paraId="59402DC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Máj, hasnyálmirigy.</w:t>
      </w:r>
    </w:p>
    <w:p w14:paraId="0E29334B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Hashártya. </w:t>
      </w:r>
    </w:p>
    <w:p w14:paraId="5DA1825C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Tápanyagok, építőanyagok, enzimek.</w:t>
      </w:r>
    </w:p>
    <w:p w14:paraId="1812F384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Emésztés mechanizmusa.</w:t>
      </w:r>
    </w:p>
    <w:p w14:paraId="2A14DE9B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Anyagcsere, energiaforgalom </w:t>
      </w:r>
    </w:p>
    <w:p w14:paraId="7DAC9701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Vese szerkezete, élettana.</w:t>
      </w:r>
    </w:p>
    <w:p w14:paraId="6129F221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Normál vizelet.</w:t>
      </w:r>
    </w:p>
    <w:p w14:paraId="213AC411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Vizeletelvezető és –tároló rendszer.</w:t>
      </w:r>
    </w:p>
    <w:p w14:paraId="66807F1D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Vizeletürítés mechanizmusa.</w:t>
      </w:r>
    </w:p>
    <w:p w14:paraId="6A996B8D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Női nemi szervek, menstruációs ciklus.</w:t>
      </w:r>
    </w:p>
    <w:p w14:paraId="7761C4A1" w14:textId="6796176B" w:rsidR="00A23F09" w:rsidRPr="00B87F52" w:rsidRDefault="002601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Férfi nemi szervek.</w:t>
      </w:r>
    </w:p>
    <w:p w14:paraId="040D5983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C14E8B" w14:textId="4FDE0BA6" w:rsidR="00A23F09" w:rsidRPr="00B87F52" w:rsidRDefault="002601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Az idegrendszer, endokrin rendszer és az érzésszervek anatómiája, élettana </w:t>
      </w:r>
    </w:p>
    <w:p w14:paraId="283D0B8E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Idegrendszer felosztása.</w:t>
      </w:r>
    </w:p>
    <w:p w14:paraId="48F10633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Gerincvelő szerkezete, pályarendszerei, gerincvelői szelvény.</w:t>
      </w:r>
    </w:p>
    <w:p w14:paraId="6187B48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Gerincvelői reflexek.</w:t>
      </w:r>
    </w:p>
    <w:p w14:paraId="2E25B5BA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Agyvelő felosztása, agykérgi központok, agykamrák.</w:t>
      </w:r>
    </w:p>
    <w:p w14:paraId="77B95EC2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Központi idegrendszer élettana, burkai, erei. </w:t>
      </w:r>
    </w:p>
    <w:p w14:paraId="1D752F8A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Agyvíz. </w:t>
      </w:r>
    </w:p>
    <w:p w14:paraId="33AD8CBD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Környéki idegrendszer. </w:t>
      </w:r>
    </w:p>
    <w:p w14:paraId="23FCECB4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Vegetatív idegrendszer.</w:t>
      </w:r>
    </w:p>
    <w:p w14:paraId="39117827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Endokrin rendszer.</w:t>
      </w:r>
    </w:p>
    <w:p w14:paraId="6E3B43EF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Érzékszervek.</w:t>
      </w:r>
    </w:p>
    <w:p w14:paraId="57AAADC2" w14:textId="64B11B23" w:rsidR="00A23F09" w:rsidRPr="00B87F52" w:rsidRDefault="002601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Hőszabályozás.</w:t>
      </w:r>
    </w:p>
    <w:p w14:paraId="796AF75C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D8C431" w14:textId="3A30DFF3" w:rsidR="00A23F09" w:rsidRPr="00B87F52" w:rsidRDefault="002601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Mikrobiológia-járványtan, általános kórtan </w:t>
      </w:r>
    </w:p>
    <w:p w14:paraId="738E144E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Mikrobiológia tárgya, feladata, felosztása, az orvosi mikrobiológia ágai</w:t>
      </w:r>
    </w:p>
    <w:p w14:paraId="2CADF5E4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Mikrobák felosztása, nagysága (baktériumok, vírusok, gombák, paraziták, férgek, ízeltlábúak).</w:t>
      </w:r>
    </w:p>
    <w:p w14:paraId="28BEED1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ember és a mikroorganizmusok kapcsolata (patogén és </w:t>
      </w:r>
      <w:proofErr w:type="spellStart"/>
      <w:r w:rsidRPr="00B87F52">
        <w:rPr>
          <w:rFonts w:cs="Times New Roman"/>
        </w:rPr>
        <w:t>apatogén</w:t>
      </w:r>
      <w:proofErr w:type="spellEnd"/>
      <w:r w:rsidRPr="00B87F52">
        <w:rPr>
          <w:rFonts w:cs="Times New Roman"/>
        </w:rPr>
        <w:t xml:space="preserve"> mikroorganizmusok).</w:t>
      </w:r>
    </w:p>
    <w:p w14:paraId="3F9A6D36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baktériumok alakja, szerkezete, anyagcseréje, toxintermelése, szaporodása, ellenálló képessége).</w:t>
      </w:r>
    </w:p>
    <w:p w14:paraId="225C9300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bőr természetes </w:t>
      </w:r>
      <w:proofErr w:type="spellStart"/>
      <w:r w:rsidRPr="00B87F52">
        <w:rPr>
          <w:rFonts w:cs="Times New Roman"/>
        </w:rPr>
        <w:t>mikroflórája</w:t>
      </w:r>
      <w:proofErr w:type="spellEnd"/>
      <w:r w:rsidRPr="00B87F52">
        <w:rPr>
          <w:rFonts w:cs="Times New Roman"/>
        </w:rPr>
        <w:t>.</w:t>
      </w:r>
    </w:p>
    <w:p w14:paraId="54802D6F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vírusok főbb tulajdonságai, szerkezete, ellenálló képessége.</w:t>
      </w:r>
    </w:p>
    <w:p w14:paraId="545BCB46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járványtan tárgya, feladatai, felosztása, módszerei.</w:t>
      </w:r>
    </w:p>
    <w:p w14:paraId="60920F00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fertőzés.</w:t>
      </w:r>
    </w:p>
    <w:p w14:paraId="5E56534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járványfolyamat mozgatóerői.</w:t>
      </w:r>
    </w:p>
    <w:p w14:paraId="30C5DAA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fertőző betegségek előfordulási módjai.</w:t>
      </w:r>
    </w:p>
    <w:p w14:paraId="31622F4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fertőző betegségek felosztása.</w:t>
      </w:r>
    </w:p>
    <w:p w14:paraId="1EBCA53D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fertőző betegségek megelőzésére és leküzdésére irányuló tevékenység</w:t>
      </w:r>
    </w:p>
    <w:p w14:paraId="461BE4F5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2B7601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kórtan fogalma, tárgya, részterületei.</w:t>
      </w:r>
    </w:p>
    <w:p w14:paraId="195AC687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Betegség, kóros állapot meghatározása.</w:t>
      </w:r>
    </w:p>
    <w:p w14:paraId="4A7EEB6E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betegségek kóroktana (</w:t>
      </w:r>
      <w:proofErr w:type="spellStart"/>
      <w:r w:rsidRPr="00B87F52">
        <w:rPr>
          <w:rFonts w:cs="Times New Roman"/>
        </w:rPr>
        <w:t>etiológia</w:t>
      </w:r>
      <w:proofErr w:type="spellEnd"/>
      <w:r w:rsidRPr="00B87F52">
        <w:rPr>
          <w:rFonts w:cs="Times New Roman"/>
        </w:rPr>
        <w:t>).</w:t>
      </w:r>
    </w:p>
    <w:p w14:paraId="021AB242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betegségek lefolyása (</w:t>
      </w:r>
      <w:proofErr w:type="spellStart"/>
      <w:r w:rsidRPr="00B87F52">
        <w:rPr>
          <w:rFonts w:cs="Times New Roman"/>
        </w:rPr>
        <w:t>patogenezis</w:t>
      </w:r>
      <w:proofErr w:type="spellEnd"/>
      <w:r w:rsidRPr="00B87F52">
        <w:rPr>
          <w:rFonts w:cs="Times New Roman"/>
        </w:rPr>
        <w:t>).</w:t>
      </w:r>
    </w:p>
    <w:p w14:paraId="5535328A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szervezet reakcióinak csoportosítása.</w:t>
      </w:r>
    </w:p>
    <w:p w14:paraId="74E0CA8C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Jelző reakciók (fájdalom, láz).</w:t>
      </w:r>
    </w:p>
    <w:p w14:paraId="6EC75BB6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Aktív védekező mechanizmusok (természetes védőgátak, immunválasz, gyulladások).</w:t>
      </w:r>
    </w:p>
    <w:p w14:paraId="711642E2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Megváltozott védekező mechanizmusok (immunrendszer rendellenes működése).</w:t>
      </w:r>
    </w:p>
    <w:p w14:paraId="7E10DC59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szövetek kóros elváltozásai (progresszív és regresszív szöveti elváltozások).</w:t>
      </w:r>
    </w:p>
    <w:p w14:paraId="67E23319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daganatok fogalma, népegészségügyi jelentősége.</w:t>
      </w:r>
    </w:p>
    <w:p w14:paraId="6BCF2E2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Karcinogén tényezők.</w:t>
      </w:r>
    </w:p>
    <w:p w14:paraId="062A99D7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A daganatok általános jellemzése és osztályozása.</w:t>
      </w:r>
    </w:p>
    <w:p w14:paraId="2B5C7066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daganatok hatása a szervezetre.</w:t>
      </w:r>
    </w:p>
    <w:p w14:paraId="1450C1BD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Rákmegelőző állapotok.</w:t>
      </w:r>
    </w:p>
    <w:p w14:paraId="3103121D" w14:textId="32175807" w:rsidR="00A23F09" w:rsidRPr="00B87F52" w:rsidRDefault="002601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Daganatra figyelmeztető jelek</w:t>
      </w:r>
    </w:p>
    <w:p w14:paraId="4498D7DD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DAAB24" w14:textId="413FC12A" w:rsidR="00A23F09" w:rsidRPr="00B87F52" w:rsidRDefault="002601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Elsősegélynyújtás-első ellátás </w:t>
      </w:r>
    </w:p>
    <w:p w14:paraId="56B6A5B0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sürgősség fogalma, a sürgősségi lánc.</w:t>
      </w:r>
    </w:p>
    <w:p w14:paraId="37FF3677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elsősegély fogalma, elsősegély szintjei.</w:t>
      </w:r>
    </w:p>
    <w:p w14:paraId="54D951CA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Mentők igénybevétele, mentőhívás szabályai.</w:t>
      </w:r>
    </w:p>
    <w:p w14:paraId="30239511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helyszín szerepe.</w:t>
      </w:r>
    </w:p>
    <w:p w14:paraId="601A691E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állapotfelmérése és ellátása a reakcióképesség megítélése.</w:t>
      </w:r>
    </w:p>
    <w:p w14:paraId="703F89B9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ABCDE szemléletű állapotfelmérés</w:t>
      </w:r>
    </w:p>
    <w:p w14:paraId="509378A4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Risztó</w:t>
      </w:r>
      <w:proofErr w:type="spellEnd"/>
      <w:r w:rsidRPr="00B87F52">
        <w:rPr>
          <w:rFonts w:cs="Times New Roman"/>
        </w:rPr>
        <w:t xml:space="preserve"> panaszok és tünetekés teendők reakcióképes beteg esetén.</w:t>
      </w:r>
    </w:p>
    <w:p w14:paraId="4487FDED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A: </w:t>
      </w:r>
      <w:proofErr w:type="spellStart"/>
      <w:r w:rsidRPr="00B87F52">
        <w:rPr>
          <w:rFonts w:cs="Times New Roman"/>
        </w:rPr>
        <w:t>a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légútak</w:t>
      </w:r>
      <w:proofErr w:type="spellEnd"/>
      <w:r w:rsidRPr="00B87F52">
        <w:rPr>
          <w:rFonts w:cs="Times New Roman"/>
        </w:rPr>
        <w:t xml:space="preserve"> átjárhatóságának megítélése, átjárhatóság biztosítása.</w:t>
      </w:r>
    </w:p>
    <w:p w14:paraId="3025387A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Légúti idegentest eltávolítása</w:t>
      </w:r>
    </w:p>
    <w:p w14:paraId="1EF46FD2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Eszköz nélküli </w:t>
      </w:r>
      <w:proofErr w:type="spellStart"/>
      <w:r w:rsidRPr="00B87F52">
        <w:rPr>
          <w:rFonts w:cs="Times New Roman"/>
        </w:rPr>
        <w:t>légútbiztosítás</w:t>
      </w:r>
      <w:proofErr w:type="spellEnd"/>
    </w:p>
    <w:p w14:paraId="22729A6A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Egyszerű eszközökkel végzett </w:t>
      </w:r>
      <w:proofErr w:type="spellStart"/>
      <w:r w:rsidRPr="00B87F52">
        <w:rPr>
          <w:rFonts w:cs="Times New Roman"/>
        </w:rPr>
        <w:t>légútbiztosítás</w:t>
      </w:r>
      <w:proofErr w:type="spellEnd"/>
      <w:r w:rsidRPr="00B87F52">
        <w:rPr>
          <w:rFonts w:cs="Times New Roman"/>
        </w:rPr>
        <w:t xml:space="preserve"> (OPA, NPA)</w:t>
      </w:r>
    </w:p>
    <w:p w14:paraId="219AA72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B: a légzés megítélése.</w:t>
      </w:r>
    </w:p>
    <w:p w14:paraId="450B6A6B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Lélegeztetés eszköz nélkül, valamint ballonnal és maszkkal, pozicionálás.</w:t>
      </w:r>
    </w:p>
    <w:p w14:paraId="61FE703F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C: a keringés megítélése.</w:t>
      </w:r>
    </w:p>
    <w:p w14:paraId="792517DF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sokk jeleinek felismerése.</w:t>
      </w:r>
    </w:p>
    <w:p w14:paraId="1F11B0F0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D: az eszmélet, és tudat megítélése</w:t>
      </w:r>
    </w:p>
    <w:p w14:paraId="04BDA276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Görcsroham felismerése ellátása</w:t>
      </w:r>
    </w:p>
    <w:p w14:paraId="7A0E2FFA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Pszichés vezetés idegrendszer megítélése, teendők.</w:t>
      </w:r>
    </w:p>
    <w:p w14:paraId="0D5382FC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E: egész test, egészeset megítélése.</w:t>
      </w:r>
    </w:p>
    <w:p w14:paraId="57D4A615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Lehűlés elleni védelem</w:t>
      </w:r>
    </w:p>
    <w:p w14:paraId="13F457BC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Egyéb környezeti ártalmak (vízbefulladás, lehűlés, túlmelegedés) felismerése, és kezelése</w:t>
      </w:r>
    </w:p>
    <w:p w14:paraId="1FD6948D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állapotváltozás nyomon követése</w:t>
      </w:r>
    </w:p>
    <w:p w14:paraId="060DA31E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ABCDE és teendők reakcióképtelen betegnél.</w:t>
      </w:r>
    </w:p>
    <w:p w14:paraId="54376AB9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A: eszköz nélküli légút biztosítási eljárások.</w:t>
      </w:r>
    </w:p>
    <w:p w14:paraId="6D061737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B: lélegeztetés, légzési elégtelenség esetén.</w:t>
      </w:r>
    </w:p>
    <w:p w14:paraId="1DB59B4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C: keringés hiányában, BLS és XBLS, az AED használata.</w:t>
      </w:r>
    </w:p>
    <w:p w14:paraId="5B12EE33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D: az eszméletlen beteg ellátása.</w:t>
      </w:r>
    </w:p>
    <w:p w14:paraId="0048FA97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E: egész test, </w:t>
      </w:r>
      <w:proofErr w:type="gramStart"/>
      <w:r w:rsidRPr="00B87F52">
        <w:rPr>
          <w:rFonts w:cs="Times New Roman"/>
        </w:rPr>
        <w:t>egész eset</w:t>
      </w:r>
      <w:proofErr w:type="gramEnd"/>
      <w:r w:rsidRPr="00B87F52">
        <w:rPr>
          <w:rFonts w:cs="Times New Roman"/>
        </w:rPr>
        <w:t xml:space="preserve"> megítélése.</w:t>
      </w:r>
    </w:p>
    <w:p w14:paraId="0AC22117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Sérültek állapotfelmérése, ellátása.</w:t>
      </w:r>
    </w:p>
    <w:p w14:paraId="547C259B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Sebellátás (fedőkötések).</w:t>
      </w:r>
    </w:p>
    <w:p w14:paraId="39BB80A5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Vérzések ellátása </w:t>
      </w:r>
    </w:p>
    <w:p w14:paraId="69430039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Amputátum</w:t>
      </w:r>
      <w:proofErr w:type="spellEnd"/>
      <w:r w:rsidRPr="00B87F52">
        <w:rPr>
          <w:rFonts w:cs="Times New Roman"/>
        </w:rPr>
        <w:t xml:space="preserve"> kezelés</w:t>
      </w:r>
    </w:p>
    <w:p w14:paraId="4A6C7315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Rándulás, ficam, törés ellátása.</w:t>
      </w:r>
    </w:p>
    <w:p w14:paraId="3D87C771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Termikus traumák ellátása.</w:t>
      </w:r>
    </w:p>
    <w:p w14:paraId="1CFB1996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Elektromos balesetek.</w:t>
      </w:r>
    </w:p>
    <w:p w14:paraId="681159AB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Tömeges balesetek, katasztrófák.</w:t>
      </w:r>
    </w:p>
    <w:p w14:paraId="7CA9EE94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Mérgezések.</w:t>
      </w:r>
    </w:p>
    <w:p w14:paraId="1E328E77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méreg fogalma, behatolási kapuk.</w:t>
      </w:r>
    </w:p>
    <w:p w14:paraId="149037E3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legfontosabb mérgezésekre utaló jelek, teendők.</w:t>
      </w:r>
    </w:p>
    <w:p w14:paraId="7BBCABF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Újraélesztés (BLS, XBLS, BLS-AED)</w:t>
      </w:r>
    </w:p>
    <w:p w14:paraId="5C023165" w14:textId="6C0B2FB0" w:rsidR="00A23F09" w:rsidRPr="00B87F52" w:rsidRDefault="002601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Sürgősségi kommunikáció (beteggel hozzátartozóval, más ellátóval (SBAR)</w:t>
      </w:r>
    </w:p>
    <w:p w14:paraId="04316CC7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D88984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7CD7971C" w14:textId="0CEDEAAA" w:rsidR="00A23F09" w:rsidRPr="00B87F52" w:rsidRDefault="0026017B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lastRenderedPageBreak/>
        <w:t>Szaktanterem, az Elsősegélynyújtás-első ellátás témakört demonstrációs teremben, csoportbontásban kell oktatni.</w:t>
      </w:r>
    </w:p>
    <w:p w14:paraId="1E502AAA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818EEE8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3F91E49E" w14:textId="0D0D0673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5AFC4CED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24E37A8" w14:textId="2147E064" w:rsidR="00A23F09" w:rsidRPr="00B87F52" w:rsidRDefault="0026017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B87F52">
        <w:rPr>
          <w:rFonts w:cs="Times New Roman"/>
          <w:b/>
        </w:rPr>
        <w:t>Klinikumi</w:t>
      </w:r>
      <w:proofErr w:type="spellEnd"/>
      <w:r w:rsidRPr="00B87F52">
        <w:rPr>
          <w:rFonts w:cs="Times New Roman"/>
          <w:b/>
        </w:rPr>
        <w:t xml:space="preserve"> szakismertek</w:t>
      </w:r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A63514" w:rsidRPr="00B87F52">
        <w:rPr>
          <w:rFonts w:cs="Times New Roman"/>
          <w:b/>
        </w:rPr>
        <w:t>116</w:t>
      </w:r>
      <w:r w:rsidR="00A23F09" w:rsidRPr="00B87F52">
        <w:rPr>
          <w:rFonts w:cs="Times New Roman"/>
          <w:b/>
        </w:rPr>
        <w:t xml:space="preserve"> óra/</w:t>
      </w:r>
      <w:r w:rsidR="00A63514" w:rsidRPr="00B87F52">
        <w:rPr>
          <w:rFonts w:cs="Times New Roman"/>
          <w:b/>
        </w:rPr>
        <w:t>126</w:t>
      </w:r>
      <w:r w:rsidR="00A23F09" w:rsidRPr="00B87F52">
        <w:rPr>
          <w:rFonts w:cs="Times New Roman"/>
          <w:b/>
        </w:rPr>
        <w:t xml:space="preserve"> óra*</w:t>
      </w:r>
    </w:p>
    <w:p w14:paraId="5DB9D510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3D2FA705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68274D58" w14:textId="754EA731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46CF23B4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399781A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1EE48AA9" w14:textId="6E362B48" w:rsidR="00A23F09" w:rsidRPr="00B87F52" w:rsidRDefault="0026017B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Akut és krónikus betegségek kialakulásának, felismerésének, lefolyásának ismertetése az egyes életszakaszokban. Bevezetés a medicina alapjaiba.</w:t>
      </w:r>
    </w:p>
    <w:p w14:paraId="2F276A8F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0A835AF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1DF6C19C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Biológia </w:t>
      </w:r>
    </w:p>
    <w:p w14:paraId="1E6E4169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Eü</w:t>
      </w:r>
      <w:proofErr w:type="spellEnd"/>
      <w:r w:rsidRPr="00B87F52">
        <w:rPr>
          <w:rFonts w:cs="Times New Roman"/>
        </w:rPr>
        <w:t>. ellátórendszer</w:t>
      </w:r>
    </w:p>
    <w:p w14:paraId="06D0146B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Népegészségügy</w:t>
      </w:r>
    </w:p>
    <w:p w14:paraId="77ABF3FB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Környezet egészségügy</w:t>
      </w:r>
    </w:p>
    <w:p w14:paraId="1ABBDD58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Egészségfejlesztés</w:t>
      </w:r>
    </w:p>
    <w:p w14:paraId="342747DF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Orvosi latin</w:t>
      </w:r>
    </w:p>
    <w:p w14:paraId="61FCF3C0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Egészséges ember gondozása</w:t>
      </w:r>
    </w:p>
    <w:p w14:paraId="4020005D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Csecsemő és kisgyermek gondozása</w:t>
      </w:r>
    </w:p>
    <w:p w14:paraId="26BAD40B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Akadályozott ember gondozása</w:t>
      </w:r>
    </w:p>
    <w:p w14:paraId="68655ED2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Ápolástudomány</w:t>
      </w:r>
    </w:p>
    <w:p w14:paraId="13F37A4E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Ápolási beavatkozások</w:t>
      </w:r>
    </w:p>
    <w:p w14:paraId="7EA7B7E8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Betegmegfigyelés</w:t>
      </w:r>
    </w:p>
    <w:p w14:paraId="03473A9E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Egészséges csecsemő és gyermek gondozása</w:t>
      </w:r>
    </w:p>
    <w:p w14:paraId="5EA07246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Járó beteg ellátási gyakorlat</w:t>
      </w:r>
    </w:p>
    <w:p w14:paraId="4C4CCE15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 és gondozási gyakorlat</w:t>
      </w:r>
    </w:p>
    <w:p w14:paraId="398AE6A1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Anatómia-élettan</w:t>
      </w:r>
    </w:p>
    <w:p w14:paraId="20BE70A7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Elsősegélynyújtás-első ellátás</w:t>
      </w:r>
    </w:p>
    <w:p w14:paraId="44F4790E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Mikrobiológia</w:t>
      </w:r>
    </w:p>
    <w:p w14:paraId="71D4E560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Általános kórtan</w:t>
      </w:r>
    </w:p>
    <w:p w14:paraId="0F70852B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Diagnosztikai alapjai</w:t>
      </w:r>
    </w:p>
    <w:p w14:paraId="6AB18EAC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Terápiás ismeretek</w:t>
      </w:r>
    </w:p>
    <w:p w14:paraId="38BB4456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Belgyógyászati gyakorlat</w:t>
      </w:r>
    </w:p>
    <w:p w14:paraId="033967A5" w14:textId="77777777" w:rsidR="0026017B" w:rsidRPr="00B87F52" w:rsidRDefault="0026017B" w:rsidP="0026017B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Sebészeti és traumatológia gyakorlat</w:t>
      </w:r>
    </w:p>
    <w:p w14:paraId="442C3E74" w14:textId="22D6C493" w:rsidR="00A23F09" w:rsidRPr="00B87F52" w:rsidRDefault="0026017B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Gyermekgyógyászati gyakorlat</w:t>
      </w:r>
    </w:p>
    <w:p w14:paraId="244009DB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064C0C7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64448DEC" w14:textId="0E455514" w:rsidR="00A23F09" w:rsidRPr="00B87F52" w:rsidRDefault="002601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Kardiológia és pulmonológia alapjai</w:t>
      </w:r>
    </w:p>
    <w:p w14:paraId="68E52040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belgyógyászat alapjai.</w:t>
      </w:r>
    </w:p>
    <w:p w14:paraId="3913348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Belgyógyászat tudományterületei.</w:t>
      </w:r>
    </w:p>
    <w:p w14:paraId="30D313DC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Betegvizsgálati módszerek.</w:t>
      </w:r>
    </w:p>
    <w:p w14:paraId="2CAD993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DBB8F6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Kardiológia.</w:t>
      </w:r>
    </w:p>
    <w:p w14:paraId="7A537102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Keringési rendszer kórfolyamatai.</w:t>
      </w:r>
    </w:p>
    <w:p w14:paraId="6E234A0B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lastRenderedPageBreak/>
        <w:t>Kardiális</w:t>
      </w:r>
      <w:proofErr w:type="spellEnd"/>
      <w:r w:rsidRPr="00B87F52">
        <w:rPr>
          <w:rFonts w:cs="Times New Roman"/>
        </w:rPr>
        <w:t xml:space="preserve"> eredetű betegségek és ellátása.</w:t>
      </w:r>
    </w:p>
    <w:p w14:paraId="5ADC6CA0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Vascularis</w:t>
      </w:r>
      <w:proofErr w:type="spellEnd"/>
      <w:r w:rsidRPr="00B87F52">
        <w:rPr>
          <w:rFonts w:cs="Times New Roman"/>
        </w:rPr>
        <w:t xml:space="preserve"> eredetű betegségek és ellátása.</w:t>
      </w:r>
    </w:p>
    <w:p w14:paraId="55400DDD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Légző rendszer kórfolyamatai.</w:t>
      </w:r>
    </w:p>
    <w:p w14:paraId="1560CC07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7FDBDF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Pulmonológia.</w:t>
      </w:r>
    </w:p>
    <w:p w14:paraId="6D22BDBF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légutak betegségei és ellátása.</w:t>
      </w:r>
    </w:p>
    <w:p w14:paraId="68D62A04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tüdő betegségei és ellátása.</w:t>
      </w:r>
    </w:p>
    <w:p w14:paraId="30D2DA00" w14:textId="724A842E" w:rsidR="00A23F09" w:rsidRPr="00B87F52" w:rsidRDefault="0026017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Légzési elégtelenséghez vezető kórképek.</w:t>
      </w:r>
    </w:p>
    <w:p w14:paraId="2FBDBDDE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02077F" w14:textId="082E2C89" w:rsidR="00A23F09" w:rsidRPr="00B87F52" w:rsidRDefault="0026017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B87F52">
        <w:rPr>
          <w:rFonts w:cs="Times New Roman"/>
          <w:b/>
          <w:i/>
        </w:rPr>
        <w:t>Gasztroenterológia</w:t>
      </w:r>
      <w:proofErr w:type="spellEnd"/>
      <w:r w:rsidRPr="00B87F52">
        <w:rPr>
          <w:rFonts w:cs="Times New Roman"/>
          <w:b/>
          <w:i/>
        </w:rPr>
        <w:t xml:space="preserve"> és </w:t>
      </w:r>
      <w:proofErr w:type="spellStart"/>
      <w:r w:rsidRPr="00B87F52">
        <w:rPr>
          <w:rFonts w:cs="Times New Roman"/>
          <w:b/>
          <w:i/>
        </w:rPr>
        <w:t>nefrológia</w:t>
      </w:r>
      <w:proofErr w:type="spellEnd"/>
      <w:r w:rsidRPr="00B87F52">
        <w:rPr>
          <w:rFonts w:cs="Times New Roman"/>
          <w:b/>
          <w:i/>
        </w:rPr>
        <w:t xml:space="preserve"> alapjai </w:t>
      </w:r>
    </w:p>
    <w:p w14:paraId="3D77C9F1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Emésztő rendszer kórfolyamatai </w:t>
      </w:r>
    </w:p>
    <w:p w14:paraId="378AE46A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Emésztő csatorna betegségei.</w:t>
      </w:r>
    </w:p>
    <w:p w14:paraId="66698362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Emésztő mirigyek betegségei és ellátása.</w:t>
      </w:r>
    </w:p>
    <w:p w14:paraId="78E22E60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táplálkozás és az anyagcsere zavarai.</w:t>
      </w:r>
    </w:p>
    <w:p w14:paraId="181A08AC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vizeletkiválasztó és elvezető rendszer kórfolyamatai.</w:t>
      </w:r>
    </w:p>
    <w:p w14:paraId="39CB6243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856B85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Nefrológia</w:t>
      </w:r>
      <w:proofErr w:type="spellEnd"/>
      <w:r w:rsidRPr="00B87F52">
        <w:rPr>
          <w:rFonts w:cs="Times New Roman"/>
        </w:rPr>
        <w:t>.</w:t>
      </w:r>
    </w:p>
    <w:p w14:paraId="7B7ABC95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húgyutak</w:t>
      </w:r>
      <w:proofErr w:type="spellEnd"/>
      <w:r w:rsidRPr="00B87F52">
        <w:rPr>
          <w:rFonts w:cs="Times New Roman"/>
        </w:rPr>
        <w:t xml:space="preserve"> betegségei és ellátása.</w:t>
      </w:r>
    </w:p>
    <w:p w14:paraId="2EA19638" w14:textId="77777777" w:rsidR="0026017B" w:rsidRPr="00B87F52" w:rsidRDefault="0026017B" w:rsidP="0026017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vese betegségei és ellátása.</w:t>
      </w:r>
    </w:p>
    <w:p w14:paraId="3FAD2AE8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62431D" w14:textId="4DF4A3C8" w:rsidR="00A23F09" w:rsidRPr="00B87F52" w:rsidRDefault="002E74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Hematológia, immunológia, reumatológia alapjai </w:t>
      </w:r>
    </w:p>
    <w:p w14:paraId="083AEE6E" w14:textId="77777777" w:rsidR="00F24806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Hematológia és immunológia.</w:t>
      </w:r>
    </w:p>
    <w:p w14:paraId="2046C137" w14:textId="00103930" w:rsidR="002E748B" w:rsidRPr="00B87F52" w:rsidRDefault="00F24806" w:rsidP="00F24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Vérképző rendszer kórfolyamatai, betegségei és ellátása</w:t>
      </w:r>
    </w:p>
    <w:p w14:paraId="556F2768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Immunrendszer kórfolyamatai, betegségei és ellátása.</w:t>
      </w:r>
    </w:p>
    <w:p w14:paraId="2447A51D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endokrin rendszer kórfolyamatai.</w:t>
      </w:r>
    </w:p>
    <w:p w14:paraId="6B960553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Endokrinológia.</w:t>
      </w:r>
    </w:p>
    <w:p w14:paraId="75573F67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Endokrin mirigyek betegségei és ellátása.</w:t>
      </w:r>
    </w:p>
    <w:p w14:paraId="2F28552B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Reproduktív rendszer endokrin betegségei és ellátása.</w:t>
      </w:r>
    </w:p>
    <w:p w14:paraId="39582B1D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Mozgás rendszer kórfolyamatai.</w:t>
      </w:r>
    </w:p>
    <w:p w14:paraId="067ABEDF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F9217E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Reumatológia.</w:t>
      </w:r>
    </w:p>
    <w:p w14:paraId="4986A641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csontok betegségei és ellátása.</w:t>
      </w:r>
    </w:p>
    <w:p w14:paraId="4DA4F064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ízületek gyulladásos betegségei és ellátása.</w:t>
      </w:r>
    </w:p>
    <w:p w14:paraId="4BA711EE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izmok betegségei és ellátása.</w:t>
      </w:r>
    </w:p>
    <w:p w14:paraId="25BD7185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F0A77C" w14:textId="50670CCC" w:rsidR="00A23F09" w:rsidRPr="00B87F52" w:rsidRDefault="002E74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Neurológia és pszichiátria alapjai </w:t>
      </w:r>
    </w:p>
    <w:p w14:paraId="176C0C32" w14:textId="77777777" w:rsidR="002E748B" w:rsidRPr="00B87F52" w:rsidRDefault="002E748B" w:rsidP="002E748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Neurológia.</w:t>
      </w:r>
    </w:p>
    <w:p w14:paraId="271C949C" w14:textId="77777777" w:rsidR="002E748B" w:rsidRPr="00B87F52" w:rsidRDefault="002E748B" w:rsidP="002E748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Központi idegrendszer betegségei és ellátása.</w:t>
      </w:r>
    </w:p>
    <w:p w14:paraId="0E7DF23A" w14:textId="5A8788FE" w:rsidR="002E748B" w:rsidRPr="00B87F52" w:rsidRDefault="002E748B" w:rsidP="002E748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Perifériás idegrendszer betegségei és ellátása.</w:t>
      </w:r>
    </w:p>
    <w:p w14:paraId="35184562" w14:textId="77777777" w:rsidR="00F24806" w:rsidRPr="00B87F52" w:rsidRDefault="00F24806" w:rsidP="00F2480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idegrendszer kórfolyamatai.</w:t>
      </w:r>
    </w:p>
    <w:p w14:paraId="10C24E79" w14:textId="77777777" w:rsidR="002E748B" w:rsidRPr="00B87F52" w:rsidRDefault="002E748B" w:rsidP="002E748B">
      <w:pPr>
        <w:spacing w:after="0"/>
        <w:ind w:left="851"/>
        <w:rPr>
          <w:rFonts w:cs="Times New Roman"/>
        </w:rPr>
      </w:pPr>
    </w:p>
    <w:p w14:paraId="094942AA" w14:textId="77777777" w:rsidR="002E748B" w:rsidRPr="00B87F52" w:rsidRDefault="002E748B" w:rsidP="002E748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Pszichiátria.</w:t>
      </w:r>
    </w:p>
    <w:p w14:paraId="5A8F2AE7" w14:textId="77777777" w:rsidR="002E748B" w:rsidRPr="00B87F52" w:rsidRDefault="002E748B" w:rsidP="002E748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Magatartás zavarok.</w:t>
      </w:r>
    </w:p>
    <w:p w14:paraId="416DD422" w14:textId="77777777" w:rsidR="002E748B" w:rsidRPr="00B87F52" w:rsidRDefault="002E748B" w:rsidP="002E748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Szenvedélybetegségek.</w:t>
      </w:r>
    </w:p>
    <w:p w14:paraId="2D6FEBA1" w14:textId="77777777" w:rsidR="002E748B" w:rsidRPr="00B87F52" w:rsidRDefault="002E748B" w:rsidP="002E748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Hangulat zavarok.</w:t>
      </w:r>
    </w:p>
    <w:p w14:paraId="39AF39B5" w14:textId="77777777" w:rsidR="002E748B" w:rsidRPr="00B87F52" w:rsidRDefault="002E748B" w:rsidP="002E748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Személyiség zavarok.</w:t>
      </w:r>
    </w:p>
    <w:p w14:paraId="4F5628DF" w14:textId="1245B3C4" w:rsidR="00A23F09" w:rsidRPr="00B87F52" w:rsidRDefault="002E748B" w:rsidP="002E748B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Szorongásos kórképek.</w:t>
      </w:r>
    </w:p>
    <w:p w14:paraId="376AD159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EE111C" w14:textId="5DD595FC" w:rsidR="00A23F09" w:rsidRPr="00B87F52" w:rsidRDefault="002E74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Sebészet és traumatológia alapjai</w:t>
      </w:r>
    </w:p>
    <w:p w14:paraId="5B127862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Aszepszis/Antiszepszis. </w:t>
      </w:r>
    </w:p>
    <w:p w14:paraId="6EA13465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Sebészeti kézfertőtlenítés.</w:t>
      </w:r>
    </w:p>
    <w:p w14:paraId="3963FD01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Műtéti terület fertőtlenítése.</w:t>
      </w:r>
    </w:p>
    <w:p w14:paraId="4BEDE202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Műtéti eszközök sterilizálása.</w:t>
      </w:r>
    </w:p>
    <w:p w14:paraId="00044DFB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műtő fertőtlenítése.</w:t>
      </w:r>
    </w:p>
    <w:p w14:paraId="40305533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Sebészeti fertőzések.</w:t>
      </w:r>
    </w:p>
    <w:p w14:paraId="19415627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Pyogen</w:t>
      </w:r>
      <w:proofErr w:type="spellEnd"/>
      <w:r w:rsidRPr="00B87F52">
        <w:rPr>
          <w:rFonts w:cs="Times New Roman"/>
        </w:rPr>
        <w:t xml:space="preserve"> fertőzések.</w:t>
      </w:r>
    </w:p>
    <w:p w14:paraId="7A92E896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Anaerob fertőzések.</w:t>
      </w:r>
    </w:p>
    <w:p w14:paraId="70F1BB33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Érzéstelenítés.</w:t>
      </w:r>
    </w:p>
    <w:p w14:paraId="04A78559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Általános érzéstelenítés.</w:t>
      </w:r>
    </w:p>
    <w:p w14:paraId="29B35783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Regionális érzéstelenítés.</w:t>
      </w:r>
    </w:p>
    <w:p w14:paraId="60310E8F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Helyi érzéstelenítés.</w:t>
      </w:r>
    </w:p>
    <w:p w14:paraId="55087936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Műtéti technikák.</w:t>
      </w:r>
    </w:p>
    <w:p w14:paraId="411EF0B9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Műtéti behatolási technikák.</w:t>
      </w:r>
    </w:p>
    <w:p w14:paraId="5B05B675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Endoscopos</w:t>
      </w:r>
      <w:proofErr w:type="spellEnd"/>
      <w:r w:rsidRPr="00B87F52">
        <w:rPr>
          <w:rFonts w:cs="Times New Roman"/>
        </w:rPr>
        <w:t xml:space="preserve"> műtéti technikák.</w:t>
      </w:r>
    </w:p>
    <w:p w14:paraId="05358AC3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Mikroszkópos műtéti technikák.</w:t>
      </w:r>
    </w:p>
    <w:p w14:paraId="72190FA9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Műtéti előkészítés és utókezelés.</w:t>
      </w:r>
    </w:p>
    <w:p w14:paraId="467AC8C5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testtájak sebészete és traumatológiája.</w:t>
      </w:r>
    </w:p>
    <w:p w14:paraId="6F750980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fej sebészete.</w:t>
      </w:r>
    </w:p>
    <w:p w14:paraId="77FA6ED4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</w:t>
      </w:r>
      <w:proofErr w:type="gramStart"/>
      <w:r w:rsidRPr="00B87F52">
        <w:rPr>
          <w:rFonts w:cs="Times New Roman"/>
        </w:rPr>
        <w:t>arc fejlődési</w:t>
      </w:r>
      <w:proofErr w:type="gramEnd"/>
      <w:r w:rsidRPr="00B87F52">
        <w:rPr>
          <w:rFonts w:cs="Times New Roman"/>
        </w:rPr>
        <w:t xml:space="preserve"> rendellenességei.</w:t>
      </w:r>
    </w:p>
    <w:p w14:paraId="5D7ABA9E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fej sérülései.</w:t>
      </w:r>
    </w:p>
    <w:p w14:paraId="48562620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agy sebészete.</w:t>
      </w:r>
    </w:p>
    <w:p w14:paraId="2C017497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nyak sebészete.</w:t>
      </w:r>
    </w:p>
    <w:p w14:paraId="4EE28BF6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nyak sérülései.</w:t>
      </w:r>
    </w:p>
    <w:p w14:paraId="642044AA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pajzsmirigy sebészete, </w:t>
      </w:r>
      <w:proofErr w:type="spellStart"/>
      <w:r w:rsidRPr="00B87F52">
        <w:rPr>
          <w:rFonts w:cs="Times New Roman"/>
        </w:rPr>
        <w:t>struma</w:t>
      </w:r>
      <w:proofErr w:type="spellEnd"/>
      <w:r w:rsidRPr="00B87F52">
        <w:rPr>
          <w:rFonts w:cs="Times New Roman"/>
        </w:rPr>
        <w:t>.</w:t>
      </w:r>
    </w:p>
    <w:p w14:paraId="44F727F7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gerinc sebészete.</w:t>
      </w:r>
    </w:p>
    <w:p w14:paraId="58C51262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gerinc sérülései.</w:t>
      </w:r>
    </w:p>
    <w:p w14:paraId="1B5F29C6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Korrekciós műtétek.</w:t>
      </w:r>
    </w:p>
    <w:p w14:paraId="2CD2412F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mellkas sebészete.</w:t>
      </w:r>
    </w:p>
    <w:p w14:paraId="191B8104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tüdő sebészete.</w:t>
      </w:r>
    </w:p>
    <w:p w14:paraId="4F31413B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szív sebészete.</w:t>
      </w:r>
    </w:p>
    <w:p w14:paraId="2FA058EA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has sebészete.</w:t>
      </w:r>
    </w:p>
    <w:p w14:paraId="357FD2BD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gyomor és nyombél sebészete.</w:t>
      </w:r>
    </w:p>
    <w:p w14:paraId="03C46C50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Vékonybél és féregnyúlvány sebészete.</w:t>
      </w:r>
    </w:p>
    <w:p w14:paraId="217BEFC3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vastagbél és végbél sebészete.</w:t>
      </w:r>
    </w:p>
    <w:p w14:paraId="2AA9D63F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Máj és az </w:t>
      </w:r>
      <w:proofErr w:type="spellStart"/>
      <w:r w:rsidRPr="00B87F52">
        <w:rPr>
          <w:rFonts w:cs="Times New Roman"/>
        </w:rPr>
        <w:t>epeutak</w:t>
      </w:r>
      <w:proofErr w:type="spellEnd"/>
      <w:r w:rsidRPr="00B87F52">
        <w:rPr>
          <w:rFonts w:cs="Times New Roman"/>
        </w:rPr>
        <w:t xml:space="preserve"> sebészete.</w:t>
      </w:r>
    </w:p>
    <w:p w14:paraId="508CF086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lép sebészete.</w:t>
      </w:r>
    </w:p>
    <w:p w14:paraId="49F42304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Méh és függelékeinek sebészete.</w:t>
      </w:r>
    </w:p>
    <w:p w14:paraId="35F01E3B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vese és a </w:t>
      </w:r>
      <w:proofErr w:type="spellStart"/>
      <w:r w:rsidRPr="00B87F52">
        <w:rPr>
          <w:rFonts w:cs="Times New Roman"/>
        </w:rPr>
        <w:t>húgyutak</w:t>
      </w:r>
      <w:proofErr w:type="spellEnd"/>
      <w:r w:rsidRPr="00B87F52">
        <w:rPr>
          <w:rFonts w:cs="Times New Roman"/>
        </w:rPr>
        <w:t xml:space="preserve"> sebészete.</w:t>
      </w:r>
    </w:p>
    <w:p w14:paraId="57C485BD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hasfal sebészete.</w:t>
      </w:r>
    </w:p>
    <w:p w14:paraId="294B885E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végtagok traumatológiai ellátása.</w:t>
      </w:r>
    </w:p>
    <w:p w14:paraId="51BB366B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vállöv és felső végtag sérülései.</w:t>
      </w:r>
    </w:p>
    <w:p w14:paraId="16239086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medence sérülései.</w:t>
      </w:r>
    </w:p>
    <w:p w14:paraId="6D6C1C80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alsóvégtagok sérülései.</w:t>
      </w:r>
    </w:p>
    <w:p w14:paraId="678E40B3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végtagok keringési zavarainak sebészete.</w:t>
      </w:r>
    </w:p>
    <w:p w14:paraId="575509F0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Szülészet-nőgyógyászat sebészeti vonatkozásai.</w:t>
      </w:r>
    </w:p>
    <w:p w14:paraId="746B2024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Császármetszés.</w:t>
      </w:r>
    </w:p>
    <w:p w14:paraId="30DE5806" w14:textId="3E06EA8C" w:rsidR="00A23F09" w:rsidRPr="00B87F52" w:rsidRDefault="002E748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Méhen kívüli terhesség</w:t>
      </w:r>
    </w:p>
    <w:p w14:paraId="2A60CE02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E3BCD0" w14:textId="354A72DF" w:rsidR="00A23F09" w:rsidRPr="00B87F52" w:rsidRDefault="002E74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Gyermekgyógyászat alapjai</w:t>
      </w:r>
    </w:p>
    <w:p w14:paraId="2BC3C345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Csecsemő és újszülöttkor betegségei.</w:t>
      </w:r>
    </w:p>
    <w:p w14:paraId="1026E5BE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lastRenderedPageBreak/>
        <w:t>Újszülöttkori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anoxia</w:t>
      </w:r>
      <w:proofErr w:type="spellEnd"/>
      <w:r w:rsidRPr="00B87F52">
        <w:rPr>
          <w:rFonts w:cs="Times New Roman"/>
        </w:rPr>
        <w:t>.</w:t>
      </w:r>
    </w:p>
    <w:p w14:paraId="3F485BED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Szülési sérülések.</w:t>
      </w:r>
    </w:p>
    <w:p w14:paraId="55FB6BE3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újszülött vérzéses betegségei.</w:t>
      </w:r>
    </w:p>
    <w:p w14:paraId="2966C6AC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Kóros </w:t>
      </w:r>
      <w:proofErr w:type="spellStart"/>
      <w:r w:rsidRPr="00B87F52">
        <w:rPr>
          <w:rFonts w:cs="Times New Roman"/>
        </w:rPr>
        <w:t>újszülöttkori</w:t>
      </w:r>
      <w:proofErr w:type="spellEnd"/>
      <w:r w:rsidRPr="00B87F52">
        <w:rPr>
          <w:rFonts w:cs="Times New Roman"/>
        </w:rPr>
        <w:t xml:space="preserve"> sárgaság.</w:t>
      </w:r>
    </w:p>
    <w:p w14:paraId="66E07AD7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újszülött fertőző betegségei.</w:t>
      </w:r>
    </w:p>
    <w:p w14:paraId="4CD57973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Fejlődési rendellenességek.</w:t>
      </w:r>
    </w:p>
    <w:p w14:paraId="34A10778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hirtelen csecsemő halál.</w:t>
      </w:r>
    </w:p>
    <w:p w14:paraId="20A86681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Csecsemő és újszülött szervek, szervrendszerek fajtái szerinti betegségei.</w:t>
      </w:r>
    </w:p>
    <w:p w14:paraId="77712985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orr- és garatüreg betegségei.</w:t>
      </w:r>
    </w:p>
    <w:p w14:paraId="4B52B82B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gége, a légcső és a hörgők betegségei.</w:t>
      </w:r>
    </w:p>
    <w:p w14:paraId="3F703658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tüdő betegségei.</w:t>
      </w:r>
    </w:p>
    <w:p w14:paraId="4EE196F3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szív betegségei.</w:t>
      </w:r>
    </w:p>
    <w:p w14:paraId="3F68BEF8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gyomor és a belek betegségei.</w:t>
      </w:r>
    </w:p>
    <w:p w14:paraId="30731001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Anyagcsere betegségek.</w:t>
      </w:r>
    </w:p>
    <w:p w14:paraId="4939BD05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Folyadék-elektrolit háztartás zavarai.</w:t>
      </w:r>
    </w:p>
    <w:p w14:paraId="47154DAB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Hasmenéses betegségek, </w:t>
      </w:r>
      <w:proofErr w:type="spellStart"/>
      <w:r w:rsidRPr="00B87F52">
        <w:rPr>
          <w:rFonts w:cs="Times New Roman"/>
        </w:rPr>
        <w:t>toxicosisok</w:t>
      </w:r>
      <w:proofErr w:type="spellEnd"/>
      <w:r w:rsidRPr="00B87F52">
        <w:rPr>
          <w:rFonts w:cs="Times New Roman"/>
        </w:rPr>
        <w:t>.</w:t>
      </w:r>
    </w:p>
    <w:p w14:paraId="175185B2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Vérszegénység – </w:t>
      </w:r>
      <w:proofErr w:type="spellStart"/>
      <w:r w:rsidRPr="00B87F52">
        <w:rPr>
          <w:rFonts w:cs="Times New Roman"/>
        </w:rPr>
        <w:t>Anaemia</w:t>
      </w:r>
      <w:proofErr w:type="spellEnd"/>
      <w:r w:rsidRPr="00B87F52">
        <w:rPr>
          <w:rFonts w:cs="Times New Roman"/>
        </w:rPr>
        <w:t>, Leukémia.</w:t>
      </w:r>
    </w:p>
    <w:p w14:paraId="2D82B8B6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Gyermekkori vesebetegségek.</w:t>
      </w:r>
    </w:p>
    <w:p w14:paraId="0AF4D6B1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Heveny fertőző betegség.</w:t>
      </w:r>
    </w:p>
    <w:p w14:paraId="6DDCFD18" w14:textId="77777777" w:rsidR="002E748B" w:rsidRPr="00B87F52" w:rsidRDefault="002E748B" w:rsidP="002E74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Hiánybetegségek.</w:t>
      </w:r>
    </w:p>
    <w:p w14:paraId="59D132CD" w14:textId="732026F5" w:rsidR="00A23F09" w:rsidRPr="00B87F52" w:rsidRDefault="002E748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Mérgezések gyermekkorban</w:t>
      </w:r>
    </w:p>
    <w:p w14:paraId="33836AE8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00DE4A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085C9214" w14:textId="2CF280E1" w:rsidR="00A23F09" w:rsidRPr="00B87F52" w:rsidRDefault="002E748B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Szaktanterem</w:t>
      </w:r>
    </w:p>
    <w:p w14:paraId="625CD0E5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BBD2625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226D669C" w14:textId="3B7A2AE9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5A062A3D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9EA16E7" w14:textId="49F322F0" w:rsidR="00A23F09" w:rsidRPr="00B87F52" w:rsidRDefault="0037329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Diagnosztikai és terápiás </w:t>
      </w:r>
      <w:r w:rsidR="00697D12" w:rsidRPr="00B87F52">
        <w:rPr>
          <w:rFonts w:cs="Times New Roman"/>
          <w:b/>
        </w:rPr>
        <w:t>i</w:t>
      </w:r>
      <w:r w:rsidRPr="00B87F52">
        <w:rPr>
          <w:rFonts w:cs="Times New Roman"/>
          <w:b/>
        </w:rPr>
        <w:t>smeretek</w:t>
      </w:r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A63514" w:rsidRPr="00B87F52">
        <w:rPr>
          <w:rFonts w:cs="Times New Roman"/>
          <w:b/>
        </w:rPr>
        <w:t>72</w:t>
      </w:r>
      <w:r w:rsidR="00A23F09" w:rsidRPr="00B87F52">
        <w:rPr>
          <w:rFonts w:cs="Times New Roman"/>
          <w:b/>
        </w:rPr>
        <w:t xml:space="preserve"> óra/</w:t>
      </w:r>
      <w:r w:rsidR="00A63514" w:rsidRPr="00B87F52">
        <w:rPr>
          <w:rFonts w:cs="Times New Roman"/>
          <w:b/>
        </w:rPr>
        <w:t>72</w:t>
      </w:r>
      <w:r w:rsidR="00A23F09" w:rsidRPr="00B87F52">
        <w:rPr>
          <w:rFonts w:cs="Times New Roman"/>
          <w:b/>
        </w:rPr>
        <w:t xml:space="preserve"> óra*</w:t>
      </w:r>
    </w:p>
    <w:p w14:paraId="347D6C3E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4AAE5593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D15B415" w14:textId="2000CACF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64AA4EA3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497A837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791D407C" w14:textId="2B35C86F" w:rsidR="00A23F09" w:rsidRPr="00B87F52" w:rsidRDefault="00DE7491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betegségek kivizsgálása és ellátása során alkalmazott módszerek áttekintése, rendszerezése, asszisztensi/ápolói feladatok bemutatása.</w:t>
      </w:r>
    </w:p>
    <w:p w14:paraId="723FD4A6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5CDCB09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3713BBC5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Biológia </w:t>
      </w:r>
    </w:p>
    <w:p w14:paraId="0B1757DA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Szakmai jogi és etikai ismeretek</w:t>
      </w:r>
    </w:p>
    <w:p w14:paraId="1991ED29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Pszichológia alapjai</w:t>
      </w:r>
    </w:p>
    <w:p w14:paraId="0E4402C2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Pedagógia alapjai</w:t>
      </w:r>
    </w:p>
    <w:p w14:paraId="622A7D2E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Eü</w:t>
      </w:r>
      <w:proofErr w:type="spellEnd"/>
      <w:r w:rsidRPr="00B87F52">
        <w:rPr>
          <w:rFonts w:cs="Times New Roman"/>
        </w:rPr>
        <w:t>. ellátórendszer</w:t>
      </w:r>
    </w:p>
    <w:p w14:paraId="13112A1A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Népegészségügy</w:t>
      </w:r>
    </w:p>
    <w:p w14:paraId="1488D980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Környezet egészségügy</w:t>
      </w:r>
    </w:p>
    <w:p w14:paraId="610CC3DD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Egészségfejlesztés</w:t>
      </w:r>
    </w:p>
    <w:p w14:paraId="41C2D040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Orvosi latin</w:t>
      </w:r>
    </w:p>
    <w:p w14:paraId="69BBEE5B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Kommunikáció</w:t>
      </w:r>
    </w:p>
    <w:p w14:paraId="69B4015B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Speciális kommunikáció</w:t>
      </w:r>
    </w:p>
    <w:p w14:paraId="39A4FA44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lastRenderedPageBreak/>
        <w:t>Egészséges ember gondozása</w:t>
      </w:r>
    </w:p>
    <w:p w14:paraId="0921E65D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Csecsemő és kisgyermek gondozása</w:t>
      </w:r>
    </w:p>
    <w:p w14:paraId="748F2139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Akadályozott ember gondozása</w:t>
      </w:r>
    </w:p>
    <w:p w14:paraId="31FA84B0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Ápolástudomány</w:t>
      </w:r>
    </w:p>
    <w:p w14:paraId="72C12CE0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Ápoláslélektan</w:t>
      </w:r>
    </w:p>
    <w:p w14:paraId="77E37E83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Ápolási beavatkozások</w:t>
      </w:r>
    </w:p>
    <w:p w14:paraId="6D797294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Betegmegfigyelés</w:t>
      </w:r>
    </w:p>
    <w:p w14:paraId="672D95DE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Egészséges csecsemő és gyermek gondozása</w:t>
      </w:r>
    </w:p>
    <w:p w14:paraId="5ADB5A76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Járó beteg ellátási gyakorlat</w:t>
      </w:r>
    </w:p>
    <w:p w14:paraId="2C2A4187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 és gondozási gyakorlat</w:t>
      </w:r>
    </w:p>
    <w:p w14:paraId="6C2097A8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Anatómia-élettan</w:t>
      </w:r>
    </w:p>
    <w:p w14:paraId="3966EA0A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Elsősegélynyújtás-első ellátás</w:t>
      </w:r>
    </w:p>
    <w:p w14:paraId="3C2D4B96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Mikrobiológia</w:t>
      </w:r>
    </w:p>
    <w:p w14:paraId="30B99E0C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Általános kórtan</w:t>
      </w:r>
    </w:p>
    <w:p w14:paraId="5BF1030E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Belgyógyászat alapjai</w:t>
      </w:r>
    </w:p>
    <w:p w14:paraId="480F21FA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Sebészet és traumatológia alapjai</w:t>
      </w:r>
    </w:p>
    <w:p w14:paraId="07975142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Gyermekgyógyászat alapjai</w:t>
      </w:r>
    </w:p>
    <w:p w14:paraId="531517DC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Belgyógyászati gyakorlat</w:t>
      </w:r>
    </w:p>
    <w:p w14:paraId="6B412651" w14:textId="77777777" w:rsidR="00DE7491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Sebészeti és traumatológia gyakorlat</w:t>
      </w:r>
    </w:p>
    <w:p w14:paraId="12F2CCF2" w14:textId="3D67D1A2" w:rsidR="00A23F09" w:rsidRPr="00B87F52" w:rsidRDefault="00DE7491" w:rsidP="00DE749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Gyermekgyógyászati gyakorlat</w:t>
      </w:r>
    </w:p>
    <w:p w14:paraId="07AD2DFE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9CA2718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7B4A7192" w14:textId="2F9E7BE9" w:rsidR="00A23F09" w:rsidRPr="00B87F52" w:rsidRDefault="00DE74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Diagnosztika</w:t>
      </w:r>
      <w:r w:rsidR="00697D12" w:rsidRPr="00B87F52">
        <w:rPr>
          <w:rFonts w:cs="Times New Roman"/>
          <w:b/>
          <w:i/>
        </w:rPr>
        <w:t>i</w:t>
      </w:r>
      <w:r w:rsidRPr="00B87F52">
        <w:rPr>
          <w:rFonts w:cs="Times New Roman"/>
          <w:b/>
          <w:i/>
        </w:rPr>
        <w:t xml:space="preserve"> </w:t>
      </w:r>
      <w:proofErr w:type="spellStart"/>
      <w:r w:rsidRPr="00B87F52">
        <w:rPr>
          <w:rFonts w:cs="Times New Roman"/>
          <w:b/>
          <w:i/>
        </w:rPr>
        <w:t>alap</w:t>
      </w:r>
      <w:r w:rsidR="00697D12" w:rsidRPr="00B87F52">
        <w:rPr>
          <w:rFonts w:cs="Times New Roman"/>
          <w:b/>
          <w:i/>
        </w:rPr>
        <w:t>ismeretek</w:t>
      </w:r>
      <w:r w:rsidRPr="00B87F52">
        <w:rPr>
          <w:rFonts w:cs="Times New Roman"/>
          <w:b/>
          <w:i/>
        </w:rPr>
        <w:t>i</w:t>
      </w:r>
      <w:proofErr w:type="spellEnd"/>
    </w:p>
    <w:p w14:paraId="17A31827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Diagnosztikai alapfogalmak </w:t>
      </w:r>
    </w:p>
    <w:p w14:paraId="66E24E35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Auto-</w:t>
      </w:r>
      <w:proofErr w:type="spellEnd"/>
      <w:r w:rsidRPr="00B87F52">
        <w:rPr>
          <w:rFonts w:cs="Times New Roman"/>
        </w:rPr>
        <w:t xml:space="preserve">, </w:t>
      </w:r>
      <w:proofErr w:type="spellStart"/>
      <w:r w:rsidRPr="00B87F52">
        <w:rPr>
          <w:rFonts w:cs="Times New Roman"/>
        </w:rPr>
        <w:t>hetero</w:t>
      </w:r>
      <w:proofErr w:type="spellEnd"/>
      <w:r w:rsidRPr="00B87F52">
        <w:rPr>
          <w:rFonts w:cs="Times New Roman"/>
        </w:rPr>
        <w:t xml:space="preserve"> anamnézis </w:t>
      </w:r>
    </w:p>
    <w:p w14:paraId="12DF3062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Objektív tünet, szubjektív panasz </w:t>
      </w:r>
    </w:p>
    <w:p w14:paraId="174FCD03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Tünet, </w:t>
      </w:r>
      <w:proofErr w:type="spellStart"/>
      <w:r w:rsidRPr="00B87F52">
        <w:rPr>
          <w:rFonts w:cs="Times New Roman"/>
        </w:rPr>
        <w:t>tünet</w:t>
      </w:r>
      <w:proofErr w:type="spellEnd"/>
      <w:r w:rsidRPr="00B87F52">
        <w:rPr>
          <w:rFonts w:cs="Times New Roman"/>
        </w:rPr>
        <w:t xml:space="preserve"> együttes</w:t>
      </w:r>
    </w:p>
    <w:p w14:paraId="6B78A269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Diagnózis </w:t>
      </w:r>
    </w:p>
    <w:p w14:paraId="724E6BD0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Noninvazív-invazív</w:t>
      </w:r>
      <w:proofErr w:type="spellEnd"/>
      <w:r w:rsidRPr="00B87F52">
        <w:rPr>
          <w:rFonts w:cs="Times New Roman"/>
        </w:rPr>
        <w:t xml:space="preserve"> diagnosztikai módszerek Döntési algoritmus és allokáció a diagnosztikai módszer megválasztásában</w:t>
      </w:r>
    </w:p>
    <w:p w14:paraId="458AF20A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diagnosztikai beavatkozások biztonsági és higiénés szempontjai és szabályai</w:t>
      </w:r>
    </w:p>
    <w:p w14:paraId="7E743DA0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Egyszerű, eszköznélküli fizikális diagnosztikai módszerek (fizikális vizsgálatok).</w:t>
      </w:r>
    </w:p>
    <w:p w14:paraId="4C6D14B7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Egyszerű eszközös diagnosztikai módszerek </w:t>
      </w:r>
    </w:p>
    <w:p w14:paraId="0FC09869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Testtömeg- </w:t>
      </w:r>
    </w:p>
    <w:p w14:paraId="6AA3A525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Testmagasság-</w:t>
      </w:r>
    </w:p>
    <w:p w14:paraId="230374B4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Testarány- </w:t>
      </w:r>
    </w:p>
    <w:p w14:paraId="56A0E552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Testkörfogat</w:t>
      </w:r>
      <w:proofErr w:type="spellEnd"/>
      <w:r w:rsidRPr="00B87F52">
        <w:rPr>
          <w:rFonts w:cs="Times New Roman"/>
        </w:rPr>
        <w:t xml:space="preserve"> mérés.</w:t>
      </w:r>
    </w:p>
    <w:p w14:paraId="758A6303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Vitális paraméterek mérése, megfigyelése.</w:t>
      </w:r>
    </w:p>
    <w:p w14:paraId="5B9E13D0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EKG vizsgálat elméleti alapjai és technikai kivitelezése </w:t>
      </w:r>
    </w:p>
    <w:p w14:paraId="7365B8A1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D7B499" w14:textId="0F7AC1B3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csapolások elméleti alapjai, céljai.</w:t>
      </w:r>
    </w:p>
    <w:p w14:paraId="2F3818C4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has-, mellkas-, </w:t>
      </w:r>
      <w:proofErr w:type="spellStart"/>
      <w:r w:rsidRPr="00B87F52">
        <w:rPr>
          <w:rFonts w:cs="Times New Roman"/>
        </w:rPr>
        <w:t>lumbál-</w:t>
      </w:r>
      <w:proofErr w:type="spellEnd"/>
      <w:r w:rsidRPr="00B87F52">
        <w:rPr>
          <w:rFonts w:cs="Times New Roman"/>
        </w:rPr>
        <w:t xml:space="preserve">, ciszterna-, </w:t>
      </w:r>
      <w:proofErr w:type="spellStart"/>
      <w:r w:rsidRPr="00B87F52">
        <w:rPr>
          <w:rFonts w:cs="Times New Roman"/>
        </w:rPr>
        <w:t>szternumpunkció</w:t>
      </w:r>
      <w:proofErr w:type="spellEnd"/>
      <w:r w:rsidRPr="00B87F52">
        <w:rPr>
          <w:rFonts w:cs="Times New Roman"/>
        </w:rPr>
        <w:t xml:space="preserve"> lényege, indikációi-kontraindikációi, a beavatkozásokhoz kapcsolódó előkészítési, együttműködési, megfigyelési és dokumentációs feladatok.</w:t>
      </w:r>
    </w:p>
    <w:p w14:paraId="161AE01C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biopsziák</w:t>
      </w:r>
      <w:proofErr w:type="spellEnd"/>
      <w:r w:rsidRPr="00B87F52">
        <w:rPr>
          <w:rFonts w:cs="Times New Roman"/>
        </w:rPr>
        <w:t xml:space="preserve"> elméleti alapjai, céljai.</w:t>
      </w:r>
    </w:p>
    <w:p w14:paraId="36F90768" w14:textId="201461E6" w:rsidR="00A23F09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máj, vese, csípőcsont, pajzsmirigy, emlő </w:t>
      </w:r>
      <w:proofErr w:type="spellStart"/>
      <w:r w:rsidRPr="00B87F52">
        <w:rPr>
          <w:rFonts w:cs="Times New Roman"/>
        </w:rPr>
        <w:t>biopszia</w:t>
      </w:r>
      <w:proofErr w:type="spellEnd"/>
      <w:r w:rsidRPr="00B87F52">
        <w:rPr>
          <w:rFonts w:cs="Times New Roman"/>
        </w:rPr>
        <w:t xml:space="preserve"> lényege, indikációi-kontraindikációi, a beavatkozásokhoz kapcsolódó előkészítési, együttműködési, megfigyelési és dokumentációs feladatok</w:t>
      </w:r>
    </w:p>
    <w:p w14:paraId="1234158F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9E0052" w14:textId="714E0A26" w:rsidR="00A23F09" w:rsidRPr="00B87F52" w:rsidRDefault="00DE74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Labordiagnosztikai alapismeretek</w:t>
      </w:r>
    </w:p>
    <w:p w14:paraId="757E14FE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Labordiagnosztika fogalma, célja, módszerei, fázisai.</w:t>
      </w:r>
    </w:p>
    <w:p w14:paraId="00F853CF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preanalitikai</w:t>
      </w:r>
      <w:proofErr w:type="spellEnd"/>
      <w:r w:rsidRPr="00B87F52">
        <w:rPr>
          <w:rFonts w:cs="Times New Roman"/>
        </w:rPr>
        <w:t xml:space="preserve"> fázis feladatai. </w:t>
      </w:r>
    </w:p>
    <w:p w14:paraId="51B3CAB2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Leggyakrabban alkalmazott laborvizsgálatok indikációi, jellemzői.</w:t>
      </w:r>
    </w:p>
    <w:p w14:paraId="7973E5BB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előkészítés szempontjai különböző laborvizsgálatoknál.</w:t>
      </w:r>
    </w:p>
    <w:p w14:paraId="6E411EC8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Vérvétel zárt vérvételi rendszer alkalmazásával.</w:t>
      </w:r>
    </w:p>
    <w:p w14:paraId="5346D591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Testváladékok mintavételi technikája.</w:t>
      </w:r>
    </w:p>
    <w:p w14:paraId="5F7BFFB4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Mintavételi technikák mikrobiológiai vizsgálatokhoz.</w:t>
      </w:r>
    </w:p>
    <w:p w14:paraId="330D890A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vizsgálati anyagok kezelésének, szállításának, dokumentálásának specialitásai.</w:t>
      </w:r>
    </w:p>
    <w:p w14:paraId="294F06A5" w14:textId="77777777" w:rsidR="00DE7491" w:rsidRPr="00B87F52" w:rsidRDefault="00DE7491" w:rsidP="00DE74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Point</w:t>
      </w:r>
      <w:proofErr w:type="spellEnd"/>
      <w:r w:rsidRPr="00B87F52">
        <w:rPr>
          <w:rFonts w:cs="Times New Roman"/>
        </w:rPr>
        <w:t xml:space="preserve"> Of </w:t>
      </w:r>
      <w:proofErr w:type="spellStart"/>
      <w:r w:rsidRPr="00B87F52">
        <w:rPr>
          <w:rFonts w:cs="Times New Roman"/>
        </w:rPr>
        <w:t>Care</w:t>
      </w:r>
      <w:proofErr w:type="spellEnd"/>
      <w:r w:rsidRPr="00B87F52">
        <w:rPr>
          <w:rFonts w:cs="Times New Roman"/>
        </w:rPr>
        <w:t xml:space="preserve"> Testing (betegágy melletti labordiagnosztika) fogalma, célja, módszerei, jelentősége a betegellátásban.</w:t>
      </w:r>
    </w:p>
    <w:p w14:paraId="226E2668" w14:textId="59BB0768" w:rsidR="00A23F09" w:rsidRPr="00B87F52" w:rsidRDefault="00DE749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Betegágy melletti vércukor meghatározás kivitelezése.</w:t>
      </w:r>
    </w:p>
    <w:p w14:paraId="7717F6B9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C4281D" w14:textId="2B170DE4" w:rsidR="00A23F09" w:rsidRPr="00B87F52" w:rsidRDefault="00DE74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Képalkotó diagnosztika alapjai</w:t>
      </w:r>
    </w:p>
    <w:p w14:paraId="276EB0F5" w14:textId="77777777" w:rsidR="00DE7491" w:rsidRPr="00B87F52" w:rsidRDefault="00DE7491" w:rsidP="00DE749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Radiológiai alapismeretek. </w:t>
      </w:r>
    </w:p>
    <w:p w14:paraId="5C875E73" w14:textId="77777777" w:rsidR="00DE7491" w:rsidRPr="00B87F52" w:rsidRDefault="00DE7491" w:rsidP="00DE749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Radiológiai vizsgálatok célja, módszerei.</w:t>
      </w:r>
    </w:p>
    <w:p w14:paraId="503F4B80" w14:textId="77777777" w:rsidR="00DE7491" w:rsidRPr="00B87F52" w:rsidRDefault="00DE7491" w:rsidP="00DE749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Rtg</w:t>
      </w:r>
      <w:proofErr w:type="spellEnd"/>
      <w:r w:rsidRPr="00B87F52">
        <w:rPr>
          <w:rFonts w:cs="Times New Roman"/>
        </w:rPr>
        <w:t xml:space="preserve">, CT, MR, PET, SPECT, </w:t>
      </w:r>
      <w:proofErr w:type="gramStart"/>
      <w:r w:rsidRPr="00B87F52">
        <w:rPr>
          <w:rFonts w:cs="Times New Roman"/>
        </w:rPr>
        <w:t>UH</w:t>
      </w:r>
      <w:proofErr w:type="gramEnd"/>
      <w:r w:rsidRPr="00B87F52">
        <w:rPr>
          <w:rFonts w:cs="Times New Roman"/>
        </w:rPr>
        <w:t xml:space="preserve">, </w:t>
      </w:r>
      <w:proofErr w:type="spellStart"/>
      <w:r w:rsidRPr="00B87F52">
        <w:rPr>
          <w:rFonts w:cs="Times New Roman"/>
        </w:rPr>
        <w:t>Angiográfiás</w:t>
      </w:r>
      <w:proofErr w:type="spellEnd"/>
      <w:r w:rsidRPr="00B87F52">
        <w:rPr>
          <w:rFonts w:cs="Times New Roman"/>
        </w:rPr>
        <w:t xml:space="preserve"> és Mammográfiás radiológiai vizsgáló eszközök működési elvének jellemzői.</w:t>
      </w:r>
    </w:p>
    <w:p w14:paraId="274052A8" w14:textId="77777777" w:rsidR="00DE7491" w:rsidRPr="00B87F52" w:rsidRDefault="00DE7491" w:rsidP="00DE749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vizsgáló módszerek főbb indikációi, </w:t>
      </w:r>
      <w:proofErr w:type="spellStart"/>
      <w:r w:rsidRPr="00B87F52">
        <w:rPr>
          <w:rFonts w:cs="Times New Roman"/>
        </w:rPr>
        <w:t>kontraindikációi</w:t>
      </w:r>
      <w:proofErr w:type="spellEnd"/>
      <w:r w:rsidRPr="00B87F52">
        <w:rPr>
          <w:rFonts w:cs="Times New Roman"/>
        </w:rPr>
        <w:t xml:space="preserve">. </w:t>
      </w:r>
    </w:p>
    <w:p w14:paraId="69AFB2BF" w14:textId="77777777" w:rsidR="00DE7491" w:rsidRPr="00B87F52" w:rsidRDefault="00DE7491" w:rsidP="00DE749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előkészítésének és vizsgálat utáni megfigyelésének szempontjai.</w:t>
      </w:r>
    </w:p>
    <w:p w14:paraId="146940AD" w14:textId="77777777" w:rsidR="00DE7491" w:rsidRPr="00B87F52" w:rsidRDefault="00DE7491" w:rsidP="00DE749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kontrasztanyag alkalmazásával történt radiológiai vizsgálatok előkészítési és megfigyelési specialitásai.</w:t>
      </w:r>
    </w:p>
    <w:p w14:paraId="24E2E6EB" w14:textId="77777777" w:rsidR="00DE7491" w:rsidRPr="00B87F52" w:rsidRDefault="00DE7491" w:rsidP="00DE749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nukleáris medicina leggyakoribb vizsgáló módszerei és jellemzői.</w:t>
      </w:r>
    </w:p>
    <w:p w14:paraId="2FC19672" w14:textId="77777777" w:rsidR="00DE7491" w:rsidRPr="00B87F52" w:rsidRDefault="00DE7491" w:rsidP="00DE749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endoszkópos vizsgálatok alkalmazásának elméleti alapjai, indikációi, céljai.</w:t>
      </w:r>
    </w:p>
    <w:p w14:paraId="5E43D38C" w14:textId="30B55B6C" w:rsidR="00A23F09" w:rsidRPr="00B87F52" w:rsidRDefault="00DE7491" w:rsidP="00DE7491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egyes endoszkópos beavatkozásokhoz (emésztőrendszeri- </w:t>
      </w:r>
      <w:proofErr w:type="spellStart"/>
      <w:r w:rsidRPr="00B87F52">
        <w:rPr>
          <w:rFonts w:cs="Times New Roman"/>
        </w:rPr>
        <w:t>légzőrendszeri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endoszkópiák</w:t>
      </w:r>
      <w:proofErr w:type="spellEnd"/>
      <w:r w:rsidRPr="00B87F52">
        <w:rPr>
          <w:rFonts w:cs="Times New Roman"/>
        </w:rPr>
        <w:t>) kapcsolódó előkészítési, együttműködési, megfigyelési és dokumentációs feladatok.</w:t>
      </w:r>
    </w:p>
    <w:p w14:paraId="6B179B2A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A89D63" w14:textId="39BC75A9" w:rsidR="00A23F09" w:rsidRPr="00B87F52" w:rsidRDefault="00DE749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Terápiás alapismerete</w:t>
      </w:r>
    </w:p>
    <w:p w14:paraId="5E760A4D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Terápia, </w:t>
      </w:r>
    </w:p>
    <w:p w14:paraId="7176226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Tüneti-támogató terápia, </w:t>
      </w:r>
    </w:p>
    <w:p w14:paraId="5C13DCD5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Supportív</w:t>
      </w:r>
      <w:proofErr w:type="spellEnd"/>
      <w:r w:rsidRPr="00B87F52">
        <w:rPr>
          <w:rFonts w:cs="Times New Roman"/>
        </w:rPr>
        <w:t xml:space="preserve"> terápia, </w:t>
      </w:r>
    </w:p>
    <w:p w14:paraId="010BAF6C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Palliatív terápia, </w:t>
      </w:r>
    </w:p>
    <w:p w14:paraId="3855861F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Komfort terápia, </w:t>
      </w:r>
    </w:p>
    <w:p w14:paraId="44071C78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Aspecifikus-</w:t>
      </w:r>
      <w:proofErr w:type="spellEnd"/>
      <w:r w:rsidRPr="00B87F52">
        <w:rPr>
          <w:rFonts w:cs="Times New Roman"/>
        </w:rPr>
        <w:t>, specifikus terápia.</w:t>
      </w:r>
    </w:p>
    <w:p w14:paraId="5FDBF84A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egészségügyi ellátás során alkalmazott terápiás módszerek: </w:t>
      </w:r>
    </w:p>
    <w:p w14:paraId="14D120C7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Konzervatív terápia, </w:t>
      </w:r>
    </w:p>
    <w:p w14:paraId="35E3295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Műtéti terápia, </w:t>
      </w:r>
    </w:p>
    <w:p w14:paraId="66B6C207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Dietoterápia</w:t>
      </w:r>
      <w:proofErr w:type="spellEnd"/>
      <w:r w:rsidRPr="00B87F52">
        <w:rPr>
          <w:rFonts w:cs="Times New Roman"/>
        </w:rPr>
        <w:t xml:space="preserve">, </w:t>
      </w:r>
    </w:p>
    <w:p w14:paraId="0C3E804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Fizioterápia, </w:t>
      </w:r>
    </w:p>
    <w:p w14:paraId="54CCEA2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Pszichoterápia.</w:t>
      </w:r>
    </w:p>
    <w:p w14:paraId="5440C93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Döntési algoritmus és allokáció az optimális terápia megválasztásában.</w:t>
      </w:r>
    </w:p>
    <w:p w14:paraId="547523E4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pszichés előkészítésének és vezetésének praktikumai a kompetencia határok betartásával.</w:t>
      </w:r>
    </w:p>
    <w:p w14:paraId="2CEECFE6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terápiás módszerek biztonsági, higiénés szempontjai és szabályai.</w:t>
      </w:r>
    </w:p>
    <w:p w14:paraId="60AA7DE0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Fájdalomcsillapítás gyógyszeres terápia alkalmazása nélkül.</w:t>
      </w:r>
    </w:p>
    <w:p w14:paraId="07ABD39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fájdalomcsillapítás fogalma, célja, módszerei, kompetenciaköre.</w:t>
      </w:r>
    </w:p>
    <w:p w14:paraId="65E214AF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fájdalomcsillapítás nem gyógyszeres formáinak, jellemzői, indikációi-kontraindikációi, alkalmazásának algoritmusai (pozíciós terápia, felszíni kezelés, hideg-meleg terápiás alkalmazások, masszázs, fizioterápia, </w:t>
      </w:r>
      <w:proofErr w:type="spellStart"/>
      <w:r w:rsidRPr="00B87F52">
        <w:rPr>
          <w:rFonts w:cs="Times New Roman"/>
        </w:rPr>
        <w:t>hydroterápia</w:t>
      </w:r>
      <w:proofErr w:type="spellEnd"/>
      <w:r w:rsidRPr="00B87F52">
        <w:rPr>
          <w:rFonts w:cs="Times New Roman"/>
        </w:rPr>
        <w:t>, TENS, alternatív medicina módszerei).</w:t>
      </w:r>
    </w:p>
    <w:p w14:paraId="2D4077EF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A fájdalom megfigyelésének, mérésének szempontjai.</w:t>
      </w:r>
    </w:p>
    <w:p w14:paraId="1D45D70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fájdalomcsillapítás hatékonyságának követése, dokumentálása.</w:t>
      </w:r>
    </w:p>
    <w:p w14:paraId="1B57F5A7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Lázcsillapítás gyógyszeres terápia alkalmazása nélkül.</w:t>
      </w:r>
    </w:p>
    <w:p w14:paraId="1877B8AC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láz fogalma, szervezetre gyakorolt hatásai, tünetei.</w:t>
      </w:r>
    </w:p>
    <w:p w14:paraId="43F47062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lázcsillapítás indikációi, módszerei.</w:t>
      </w:r>
    </w:p>
    <w:p w14:paraId="13882789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fizikális lázcsillapítás fogalma, célja, módszerei, indikációi.</w:t>
      </w:r>
    </w:p>
    <w:p w14:paraId="696174A1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hűtőfürdő és hűtő borogatás (priznic) alkalmazásának algoritmusa.</w:t>
      </w:r>
    </w:p>
    <w:p w14:paraId="5AC437BA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Lázas beteg ápolásának, megfigyelésének szempontjai.</w:t>
      </w:r>
    </w:p>
    <w:p w14:paraId="349AC259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lázcsillapítás hatékonyságának követése, dokumentálása.</w:t>
      </w:r>
    </w:p>
    <w:p w14:paraId="0808D301" w14:textId="49924FC6" w:rsidR="00A23F09" w:rsidRPr="00B87F52" w:rsidRDefault="00F2386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tevékenység higiénés, munka- és környezetbiztonsági szabályai</w:t>
      </w:r>
    </w:p>
    <w:p w14:paraId="0D0B3254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937BBE" w14:textId="0A8BC023" w:rsidR="00A23F09" w:rsidRPr="00B87F52" w:rsidRDefault="00F238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Gyógyszertan alapjai, gyógyszerelés </w:t>
      </w:r>
    </w:p>
    <w:p w14:paraId="58085DE9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Gyógyszertani alapfogalmak. </w:t>
      </w:r>
    </w:p>
    <w:p w14:paraId="54079833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Gyógyszerrendelés alapfogalmai.</w:t>
      </w:r>
    </w:p>
    <w:p w14:paraId="4266AD3A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Gyógyszerek hatásmechanizmusai.</w:t>
      </w:r>
    </w:p>
    <w:p w14:paraId="78105598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Gyógyszerhatás folyamata, befolyásoló tényezői.</w:t>
      </w:r>
    </w:p>
    <w:p w14:paraId="25B0AC05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Gyógyszerinterakciók</w:t>
      </w:r>
      <w:proofErr w:type="spellEnd"/>
      <w:r w:rsidRPr="00B87F52">
        <w:rPr>
          <w:rFonts w:cs="Times New Roman"/>
        </w:rPr>
        <w:t xml:space="preserve"> és mellékhatások.</w:t>
      </w:r>
    </w:p>
    <w:p w14:paraId="05C402C7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Gyógyszerformák és jellemzőik.</w:t>
      </w:r>
    </w:p>
    <w:p w14:paraId="4BAB404B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 bejuttatási módok és jellemzőik.</w:t>
      </w:r>
    </w:p>
    <w:p w14:paraId="03CE5956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Gyógyszeradagok kiszámítása.</w:t>
      </w:r>
    </w:p>
    <w:p w14:paraId="1E45F4C9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Nemzetközi rövidítések a gyógyszerelésben (gyógyszerformák, bejuttatási módok, mértékegységek).</w:t>
      </w:r>
    </w:p>
    <w:p w14:paraId="7CCC93DD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Ápolói feladatok gyógyszerelés során.</w:t>
      </w:r>
    </w:p>
    <w:p w14:paraId="4F51851D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intézeti gyógyszertárolás, gyógyszerkezelés szabályai, specialitásai.</w:t>
      </w:r>
    </w:p>
    <w:p w14:paraId="056C7EE2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gyógyszerelés irányelvei, szabályai, kompetenciái.</w:t>
      </w:r>
    </w:p>
    <w:p w14:paraId="2E4C534F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per </w:t>
      </w:r>
      <w:proofErr w:type="spellStart"/>
      <w:r w:rsidRPr="00B87F52">
        <w:rPr>
          <w:rFonts w:cs="Times New Roman"/>
        </w:rPr>
        <w:t>os</w:t>
      </w:r>
      <w:proofErr w:type="spellEnd"/>
      <w:r w:rsidRPr="00B87F52">
        <w:rPr>
          <w:rFonts w:cs="Times New Roman"/>
        </w:rPr>
        <w:t xml:space="preserve">, </w:t>
      </w:r>
      <w:proofErr w:type="spellStart"/>
      <w:r w:rsidRPr="00B87F52">
        <w:rPr>
          <w:rFonts w:cs="Times New Roman"/>
        </w:rPr>
        <w:t>rectális</w:t>
      </w:r>
      <w:proofErr w:type="spellEnd"/>
      <w:r w:rsidRPr="00B87F52">
        <w:rPr>
          <w:rFonts w:cs="Times New Roman"/>
        </w:rPr>
        <w:t xml:space="preserve">, </w:t>
      </w:r>
      <w:proofErr w:type="spellStart"/>
      <w:r w:rsidRPr="00B87F52">
        <w:rPr>
          <w:rFonts w:cs="Times New Roman"/>
        </w:rPr>
        <w:t>transdermális</w:t>
      </w:r>
      <w:proofErr w:type="spellEnd"/>
      <w:r w:rsidRPr="00B87F52">
        <w:rPr>
          <w:rFonts w:cs="Times New Roman"/>
        </w:rPr>
        <w:t>, gyógyszerelés technikái.</w:t>
      </w:r>
    </w:p>
    <w:p w14:paraId="4124C1CF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fül-orr-szem</w:t>
      </w:r>
      <w:proofErr w:type="spellEnd"/>
      <w:r w:rsidRPr="00B87F52">
        <w:rPr>
          <w:rFonts w:cs="Times New Roman"/>
        </w:rPr>
        <w:t xml:space="preserve"> cseppek alkalmazásának technikái.</w:t>
      </w:r>
    </w:p>
    <w:p w14:paraId="3A2C004F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gyógyszerelés higiénés szabályai.</w:t>
      </w:r>
    </w:p>
    <w:p w14:paraId="4514B5EF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betegmegfigyelés szempontjai gyógyszerterápia alkalmazása során.</w:t>
      </w:r>
    </w:p>
    <w:p w14:paraId="4694667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gyógyszertévesztés megelőzése, észlelése, jelentési kötelezettsége.</w:t>
      </w:r>
    </w:p>
    <w:p w14:paraId="462CD35A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Gyógyszerelés dokumentálásának jogi és minőségirányítási szabályozása.</w:t>
      </w:r>
    </w:p>
    <w:p w14:paraId="40B50CE5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együttműködés jelentősége a gyógyszeres terápia során.</w:t>
      </w:r>
    </w:p>
    <w:p w14:paraId="7CBC87ED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gyógyszereléshez kapcsolódó betegoktatás szempontjai.</w:t>
      </w:r>
    </w:p>
    <w:p w14:paraId="67B78E06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gyógyszerterápia specialitásai gyermek- és időskorban</w:t>
      </w:r>
    </w:p>
    <w:p w14:paraId="07D070FF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8BA0E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Injekciós terápia.</w:t>
      </w:r>
    </w:p>
    <w:p w14:paraId="21A9B071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injekcióbejuttatás leggyakoribb formái, jellemzői, előnyei-hátrányai.</w:t>
      </w:r>
    </w:p>
    <w:p w14:paraId="05E29AB3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injekciózáshoz használható fecskendő típusok és jellemzőik.</w:t>
      </w:r>
    </w:p>
    <w:p w14:paraId="6155689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injekciós tűk típusai, jellemzői, a tű méretjelölésének értelmezése.</w:t>
      </w:r>
    </w:p>
    <w:p w14:paraId="249B59F4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előre töltött injekciós eszközök jellemzői.</w:t>
      </w:r>
    </w:p>
    <w:p w14:paraId="76D6B656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Pen jellemzői.</w:t>
      </w:r>
    </w:p>
    <w:p w14:paraId="261DF323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injekciózáshoz.</w:t>
      </w:r>
    </w:p>
    <w:p w14:paraId="66053CC9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gyógyszer felszívás algoritmusa.</w:t>
      </w:r>
    </w:p>
    <w:p w14:paraId="71F9D843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előkészítés során betartandó higiénés és balesetvédelmi szabályok.</w:t>
      </w:r>
    </w:p>
    <w:p w14:paraId="18EA7C1A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injekciós terápia általános és helyi szövődményei.</w:t>
      </w:r>
    </w:p>
    <w:p w14:paraId="76A7AB5D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65F849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Infúziós terápia.</w:t>
      </w:r>
    </w:p>
    <w:p w14:paraId="77F2D8C4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infúziós terápia fogalma, célja, indikációja, kompetenciaköre.</w:t>
      </w:r>
    </w:p>
    <w:p w14:paraId="3A72C5A6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folyadék bejuttatásának lehetséges módjai (perifériás-, centrális véna </w:t>
      </w:r>
      <w:proofErr w:type="spellStart"/>
      <w:r w:rsidRPr="00B87F52">
        <w:rPr>
          <w:rFonts w:cs="Times New Roman"/>
        </w:rPr>
        <w:t>kanülálás</w:t>
      </w:r>
      <w:proofErr w:type="spellEnd"/>
      <w:r w:rsidRPr="00B87F52">
        <w:rPr>
          <w:rFonts w:cs="Times New Roman"/>
        </w:rPr>
        <w:t xml:space="preserve">, </w:t>
      </w:r>
      <w:proofErr w:type="spellStart"/>
      <w:r w:rsidRPr="00B87F52">
        <w:rPr>
          <w:rFonts w:cs="Times New Roman"/>
        </w:rPr>
        <w:t>intraosseális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kanülálás</w:t>
      </w:r>
      <w:proofErr w:type="spellEnd"/>
      <w:r w:rsidRPr="00B87F52">
        <w:rPr>
          <w:rFonts w:cs="Times New Roman"/>
        </w:rPr>
        <w:t>).</w:t>
      </w:r>
    </w:p>
    <w:p w14:paraId="60154140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 xml:space="preserve">Az infúziós terápia során alkalmazható eszközök és jellemzőik (tűk, perifériás </w:t>
      </w:r>
      <w:proofErr w:type="spellStart"/>
      <w:r w:rsidRPr="00B87F52">
        <w:rPr>
          <w:rFonts w:cs="Times New Roman"/>
        </w:rPr>
        <w:t>intravascularis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kanülök</w:t>
      </w:r>
      <w:proofErr w:type="spellEnd"/>
      <w:r w:rsidRPr="00B87F52">
        <w:rPr>
          <w:rFonts w:cs="Times New Roman"/>
        </w:rPr>
        <w:t>, infúziós szerelékek, összekötők, csatlakozók, infúzióadagoló készülékek).</w:t>
      </w:r>
    </w:p>
    <w:p w14:paraId="2A752D30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infúziós terápiához.</w:t>
      </w:r>
    </w:p>
    <w:p w14:paraId="6C53445B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pszichés, szomatikus előkészítésének specialitásai.</w:t>
      </w:r>
    </w:p>
    <w:p w14:paraId="5172408F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infúziós terápia kivitelezésében.</w:t>
      </w:r>
    </w:p>
    <w:p w14:paraId="27237E33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infúzió összeállításának és bekötésének és eltávolításának algoritmusa.</w:t>
      </w:r>
    </w:p>
    <w:p w14:paraId="17AD329C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előkészítés és beavatkozás során betartandó higiénés és balesetvédelmi szabályok.</w:t>
      </w:r>
    </w:p>
    <w:p w14:paraId="6A7B5A78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megfigyelésének szempontjai infúziós terápia során.</w:t>
      </w:r>
    </w:p>
    <w:p w14:paraId="194A9898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infúziós terápia általános és helyi szövődményei.</w:t>
      </w:r>
    </w:p>
    <w:p w14:paraId="5DCCC161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infúziós terápia dokumentálásának szabályai.</w:t>
      </w:r>
    </w:p>
    <w:p w14:paraId="56315733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Vércsoport meghatározás.</w:t>
      </w:r>
    </w:p>
    <w:p w14:paraId="3DEB30D2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vércsoport meghatározás célja, indikációja, kompetenciaköre.</w:t>
      </w:r>
    </w:p>
    <w:p w14:paraId="02BCB458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vércsoport meghatározás eszközei.</w:t>
      </w:r>
    </w:p>
    <w:p w14:paraId="1C5F5575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vércsoport meghatározáshoz.</w:t>
      </w:r>
    </w:p>
    <w:p w14:paraId="105E39E8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kártyás módszerrel történő vércsoport meghatározás algoritmusa. </w:t>
      </w:r>
    </w:p>
    <w:p w14:paraId="09E03FF1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Vércsoport meghatározás utáni feladatok.</w:t>
      </w:r>
    </w:p>
    <w:p w14:paraId="7578501D" w14:textId="69198CC7" w:rsidR="00A23F09" w:rsidRPr="00B87F52" w:rsidRDefault="00F2386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tevékenység higiénés, munka- és környezetbiztonsági szabályai.</w:t>
      </w:r>
    </w:p>
    <w:p w14:paraId="143AA488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3B61AD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7F0B4689" w14:textId="46B0D483" w:rsidR="00A23F09" w:rsidRPr="00B87F52" w:rsidRDefault="00F23860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Szaktanterem, demonstrációs terem</w:t>
      </w:r>
    </w:p>
    <w:p w14:paraId="08D58D85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5151736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15282100" w14:textId="495F78AC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3F86C12F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33B6C48" w14:textId="2B6D304D" w:rsidR="00A23F09" w:rsidRPr="00B87F52" w:rsidRDefault="00F2386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B87F52">
        <w:rPr>
          <w:rFonts w:cs="Times New Roman"/>
          <w:b/>
        </w:rPr>
        <w:t>Klinikumi</w:t>
      </w:r>
      <w:proofErr w:type="spellEnd"/>
      <w:r w:rsidRPr="00B87F52">
        <w:rPr>
          <w:rFonts w:cs="Times New Roman"/>
          <w:b/>
        </w:rPr>
        <w:t xml:space="preserve"> gyakorlat</w:t>
      </w:r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A63514" w:rsidRPr="00B87F52">
        <w:rPr>
          <w:rFonts w:cs="Times New Roman"/>
          <w:b/>
        </w:rPr>
        <w:t>178</w:t>
      </w:r>
      <w:r w:rsidR="00A23F09" w:rsidRPr="00B87F52">
        <w:rPr>
          <w:rFonts w:cs="Times New Roman"/>
          <w:b/>
        </w:rPr>
        <w:t xml:space="preserve"> óra/</w:t>
      </w:r>
      <w:r w:rsidR="00A63514" w:rsidRPr="00B87F52">
        <w:rPr>
          <w:rFonts w:cs="Times New Roman"/>
          <w:b/>
        </w:rPr>
        <w:t>198</w:t>
      </w:r>
      <w:r w:rsidR="00A23F09" w:rsidRPr="00B87F52">
        <w:rPr>
          <w:rFonts w:cs="Times New Roman"/>
          <w:b/>
        </w:rPr>
        <w:t xml:space="preserve"> óra*</w:t>
      </w:r>
    </w:p>
    <w:p w14:paraId="59B5DB33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30A71396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4A73617" w14:textId="3BFC9882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6DD2C69A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A19EF44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5FFCDE24" w14:textId="1900CFEC" w:rsidR="00A23F09" w:rsidRPr="00B87F52" w:rsidRDefault="00F23860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tanításának keretében bemutatni a klinikai osztályok munkáját, munkarendjét. A beteg ellátási/ápolási folyamat végigkísérése. Diagnosztikai és terápiás eljárások megfigyelés, összefüggések elemzése</w:t>
      </w:r>
    </w:p>
    <w:p w14:paraId="02E2EE23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6D66D23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365AAC6C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Szakmai jogi és etikai ismeretek</w:t>
      </w:r>
    </w:p>
    <w:p w14:paraId="4F956AA0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Szociológiai alapismertek</w:t>
      </w:r>
    </w:p>
    <w:p w14:paraId="3228493A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Pszichológia alapjai</w:t>
      </w:r>
    </w:p>
    <w:p w14:paraId="4E8E0C63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Pedagógia alapjai</w:t>
      </w:r>
    </w:p>
    <w:p w14:paraId="3A7E1565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Eü</w:t>
      </w:r>
      <w:proofErr w:type="spellEnd"/>
      <w:r w:rsidRPr="00B87F52">
        <w:rPr>
          <w:rFonts w:cs="Times New Roman"/>
        </w:rPr>
        <w:t>. ellátórendszer</w:t>
      </w:r>
    </w:p>
    <w:p w14:paraId="12079EF5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Népegészségügy</w:t>
      </w:r>
    </w:p>
    <w:p w14:paraId="4969D99F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Egészségfejlesztés</w:t>
      </w:r>
    </w:p>
    <w:p w14:paraId="7CCE8093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Orvosi latin</w:t>
      </w:r>
    </w:p>
    <w:p w14:paraId="1927831D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Kommunikáció</w:t>
      </w:r>
    </w:p>
    <w:p w14:paraId="1BDD9ED1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Speciális kommunikáció</w:t>
      </w:r>
    </w:p>
    <w:p w14:paraId="20228302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Egészséges ember gondozása</w:t>
      </w:r>
    </w:p>
    <w:p w14:paraId="6708975A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Csecsemő és kisgyermek gondozása</w:t>
      </w:r>
    </w:p>
    <w:p w14:paraId="4FA3374E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lastRenderedPageBreak/>
        <w:t>Akadályozott ember gondozása</w:t>
      </w:r>
    </w:p>
    <w:p w14:paraId="438D7C7C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Ápolástudomány</w:t>
      </w:r>
    </w:p>
    <w:p w14:paraId="25ED7006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Ápoláslélektan</w:t>
      </w:r>
    </w:p>
    <w:p w14:paraId="20EF5AE4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Ápolási beavatkozások</w:t>
      </w:r>
    </w:p>
    <w:p w14:paraId="197EA5F6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Betegmegfigyelés</w:t>
      </w:r>
    </w:p>
    <w:p w14:paraId="2AB18CA2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Egészséges csecsemő és gyermek gondozása</w:t>
      </w:r>
    </w:p>
    <w:p w14:paraId="786CFA84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Járó beteg ellátási gyakorlat</w:t>
      </w:r>
    </w:p>
    <w:p w14:paraId="07D387BA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 és gondozási gyakorlat</w:t>
      </w:r>
    </w:p>
    <w:p w14:paraId="590AA217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Anatómia-élettan</w:t>
      </w:r>
    </w:p>
    <w:p w14:paraId="07F93D0D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Elsősegélynyújtás-első ellátás</w:t>
      </w:r>
    </w:p>
    <w:p w14:paraId="7FA7D663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Mikrobiológia</w:t>
      </w:r>
    </w:p>
    <w:p w14:paraId="64D89CC8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Általános kórtan</w:t>
      </w:r>
    </w:p>
    <w:p w14:paraId="65039892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Belgyógyászat alapjai</w:t>
      </w:r>
    </w:p>
    <w:p w14:paraId="5600F2CD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Sebészet és traumatológia alapjai</w:t>
      </w:r>
    </w:p>
    <w:p w14:paraId="7D6F9389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Gyermekgyógyászat alapjai</w:t>
      </w:r>
    </w:p>
    <w:p w14:paraId="3C7BF2A5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Diagnosztikai alapjai</w:t>
      </w:r>
    </w:p>
    <w:p w14:paraId="7B25A8F0" w14:textId="7A1871CA" w:rsidR="00A23F09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Terápiás ismeretek</w:t>
      </w:r>
    </w:p>
    <w:p w14:paraId="6ECEEC21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345B264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73D9584D" w14:textId="30466DC5" w:rsidR="00A23F09" w:rsidRPr="00B87F52" w:rsidRDefault="00F238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Belgyógyászati gyakorlat </w:t>
      </w:r>
    </w:p>
    <w:p w14:paraId="68DEC708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belgyógyászati osztály szervezeti felépítésének bemutatása. </w:t>
      </w:r>
    </w:p>
    <w:p w14:paraId="4586739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Munka és tűzvédelmi szabályok. </w:t>
      </w:r>
    </w:p>
    <w:p w14:paraId="520E5BF3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beteg </w:t>
      </w:r>
      <w:proofErr w:type="spellStart"/>
      <w:r w:rsidRPr="00B87F52">
        <w:rPr>
          <w:rFonts w:cs="Times New Roman"/>
        </w:rPr>
        <w:t>kültakarójának</w:t>
      </w:r>
      <w:proofErr w:type="spellEnd"/>
      <w:r w:rsidRPr="00B87F52">
        <w:rPr>
          <w:rFonts w:cs="Times New Roman"/>
        </w:rPr>
        <w:t xml:space="preserve"> a megfigyelése.</w:t>
      </w:r>
    </w:p>
    <w:p w14:paraId="0BEA542B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tudatának, tudatállapotának megfigyelése.</w:t>
      </w:r>
    </w:p>
    <w:p w14:paraId="37ABB5C3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Kardinális tünetek: a pulzus, vérnyomás, testhőmérséklet, légzés megfigyelése.</w:t>
      </w:r>
    </w:p>
    <w:p w14:paraId="5168BFE6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testváladék megfigyelése és felfogása, mérése.</w:t>
      </w:r>
    </w:p>
    <w:p w14:paraId="3A96AE07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Vérvétel.</w:t>
      </w:r>
    </w:p>
    <w:p w14:paraId="419F035B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Vércukor meghatározás végzése gyorstesztekkel.</w:t>
      </w:r>
    </w:p>
    <w:p w14:paraId="0C509879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Betegmegfigyelő monitorok alkalmazása: EKG, pulzus, légző, hő, </w:t>
      </w:r>
      <w:proofErr w:type="spellStart"/>
      <w:r w:rsidRPr="00B87F52">
        <w:rPr>
          <w:rFonts w:cs="Times New Roman"/>
        </w:rPr>
        <w:t>szaturáció</w:t>
      </w:r>
      <w:proofErr w:type="spellEnd"/>
      <w:r w:rsidRPr="00B87F52">
        <w:rPr>
          <w:rFonts w:cs="Times New Roman"/>
        </w:rPr>
        <w:t xml:space="preserve">. </w:t>
      </w:r>
    </w:p>
    <w:p w14:paraId="0AF60857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megfigyelések dokumentálása.</w:t>
      </w:r>
    </w:p>
    <w:p w14:paraId="1BAAB5CB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Betegvizsgálat megfigyelése.</w:t>
      </w:r>
    </w:p>
    <w:p w14:paraId="7F0CEB75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Diagnosztikai beavatkozások megfigyelése.</w:t>
      </w:r>
    </w:p>
    <w:p w14:paraId="2DB1E8FB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különböző kórfolyamatok megfigyelése.</w:t>
      </w:r>
    </w:p>
    <w:p w14:paraId="1D43BA3B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Előkészítés gyógyszereléshez, segédkezés a gyógyszerbevitelben. </w:t>
      </w:r>
    </w:p>
    <w:p w14:paraId="4A4C2321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 és infúziós terápiához.</w:t>
      </w:r>
    </w:p>
    <w:p w14:paraId="65EC7D95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Terápiás beavatkozások megfigyelése.</w:t>
      </w:r>
    </w:p>
    <w:p w14:paraId="3C9A99BE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Ellátási folyamat kísérése.</w:t>
      </w:r>
    </w:p>
    <w:p w14:paraId="1208D4FC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az ápolási/szakápolási folyamatba.</w:t>
      </w:r>
    </w:p>
    <w:p w14:paraId="77DF7B8B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folyamat: felmérés, ápolási diagnózis, ápolási terv, az ápolás kivitelezése, értékelés megfigyelés.</w:t>
      </w:r>
    </w:p>
    <w:p w14:paraId="539385F2" w14:textId="77777777" w:rsidR="00F23860" w:rsidRPr="00B87F52" w:rsidRDefault="00F23860" w:rsidP="00F238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vezetése.</w:t>
      </w:r>
    </w:p>
    <w:p w14:paraId="2BFADFF4" w14:textId="32B8BF4B" w:rsidR="00A23F09" w:rsidRPr="00B87F52" w:rsidRDefault="00F2386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elkerülése.</w:t>
      </w:r>
    </w:p>
    <w:p w14:paraId="748F81BA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6E6862" w14:textId="239ADD89" w:rsidR="00A23F09" w:rsidRPr="00B87F52" w:rsidRDefault="00F238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Sebészeti </w:t>
      </w:r>
      <w:r w:rsidR="001D4A1A" w:rsidRPr="00B87F52">
        <w:rPr>
          <w:rFonts w:cs="Times New Roman"/>
          <w:b/>
          <w:i/>
        </w:rPr>
        <w:t xml:space="preserve">és traumatológiai </w:t>
      </w:r>
      <w:r w:rsidRPr="00B87F52">
        <w:rPr>
          <w:rFonts w:cs="Times New Roman"/>
          <w:b/>
          <w:i/>
        </w:rPr>
        <w:t xml:space="preserve">gyakorlat </w:t>
      </w:r>
    </w:p>
    <w:p w14:paraId="3395D807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sebészeti osztály szervezeti felépítésének bemutatása. </w:t>
      </w:r>
    </w:p>
    <w:p w14:paraId="168D5ED6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 és tűzvédelmi szabályok megismerése.</w:t>
      </w:r>
    </w:p>
    <w:p w14:paraId="487BFD80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Sebellátás.</w:t>
      </w:r>
    </w:p>
    <w:p w14:paraId="57B8F575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Kötözésben segédkezés.</w:t>
      </w:r>
    </w:p>
    <w:p w14:paraId="6DAD8129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Szövetegyesítő eljárások megfigyelése.</w:t>
      </w:r>
    </w:p>
    <w:p w14:paraId="3441052C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Sebváladékok megfigyelése. </w:t>
      </w:r>
    </w:p>
    <w:p w14:paraId="3D702574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Drének</w:t>
      </w:r>
      <w:proofErr w:type="spellEnd"/>
      <w:r w:rsidRPr="00B87F52">
        <w:rPr>
          <w:rFonts w:cs="Times New Roman"/>
        </w:rPr>
        <w:t xml:space="preserve"> megfigyelése.</w:t>
      </w:r>
    </w:p>
    <w:p w14:paraId="12599D06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Műtétek.</w:t>
      </w:r>
    </w:p>
    <w:p w14:paraId="12E9A668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műtő felszerelésének, eszközeinek a megismerése.</w:t>
      </w:r>
    </w:p>
    <w:p w14:paraId="28A1923D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Általános műtéti előkészítésben segédkezés.</w:t>
      </w:r>
    </w:p>
    <w:p w14:paraId="5973F950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Kissebészeti beavatkozások megfigyelése.</w:t>
      </w:r>
    </w:p>
    <w:p w14:paraId="51305305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Egynapos sebészeti beavatkozások megfigyelése. </w:t>
      </w:r>
    </w:p>
    <w:p w14:paraId="45EDC24E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fájdalomcsillapítási eljárások megfigyelése.</w:t>
      </w:r>
    </w:p>
    <w:p w14:paraId="4D43FBDC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Általános műtéti utókezelésben segédkezés.</w:t>
      </w:r>
    </w:p>
    <w:p w14:paraId="4421F260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Aszepszis/antiszepszis.</w:t>
      </w:r>
    </w:p>
    <w:p w14:paraId="655C2357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Kézfertőtlenítés.</w:t>
      </w:r>
    </w:p>
    <w:p w14:paraId="1AC4B1F9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Kötözőkocsi</w:t>
      </w:r>
      <w:proofErr w:type="spellEnd"/>
      <w:r w:rsidRPr="00B87F52">
        <w:rPr>
          <w:rFonts w:cs="Times New Roman"/>
        </w:rPr>
        <w:t xml:space="preserve"> eszközeinek fertőtlenítésében, sterilizálásában való közreműködés.</w:t>
      </w:r>
    </w:p>
    <w:p w14:paraId="06EC707B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előkészítése képalkotó vizsgálatokhoz, endoszkópos beavatkozásához.</w:t>
      </w:r>
    </w:p>
    <w:p w14:paraId="37A3DC0D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testváladékokat megfigyelése és felfogása.</w:t>
      </w:r>
    </w:p>
    <w:p w14:paraId="243DAF7F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Vérvétel.</w:t>
      </w:r>
    </w:p>
    <w:p w14:paraId="6D826DA1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gyógyszereléshez, segédkezés a gyógyszerbevitelben.</w:t>
      </w:r>
    </w:p>
    <w:p w14:paraId="3FB4B92B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 és infúziós terápiához.</w:t>
      </w:r>
    </w:p>
    <w:p w14:paraId="13306DE2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Előkészítés és segédkezés a punkciók és </w:t>
      </w:r>
      <w:proofErr w:type="spellStart"/>
      <w:r w:rsidRPr="00B87F52">
        <w:rPr>
          <w:rFonts w:cs="Times New Roman"/>
        </w:rPr>
        <w:t>biopsziák</w:t>
      </w:r>
      <w:proofErr w:type="spellEnd"/>
      <w:r w:rsidRPr="00B87F52">
        <w:rPr>
          <w:rFonts w:cs="Times New Roman"/>
        </w:rPr>
        <w:t xml:space="preserve"> kivitelezésében.</w:t>
      </w:r>
    </w:p>
    <w:p w14:paraId="43F4209D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az ápolási/szakápolási folyamatba.</w:t>
      </w:r>
    </w:p>
    <w:p w14:paraId="0793F2A4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az ápolási folyamatban.</w:t>
      </w:r>
    </w:p>
    <w:p w14:paraId="51D03B9E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vezetése.</w:t>
      </w:r>
    </w:p>
    <w:p w14:paraId="3C8C0586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Segédkezés a beteg ember szükségleteinek a kielégítésében: </w:t>
      </w:r>
    </w:p>
    <w:p w14:paraId="62BCB973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mozgás</w:t>
      </w:r>
      <w:proofErr w:type="gramEnd"/>
      <w:r w:rsidRPr="00B87F52">
        <w:rPr>
          <w:rFonts w:cs="Times New Roman"/>
        </w:rPr>
        <w:t xml:space="preserve">, pihenés, higiéné, táplálkozás, folyadékfelvétel, váladékok ürítése, </w:t>
      </w:r>
    </w:p>
    <w:p w14:paraId="70A76226" w14:textId="005A61F8" w:rsidR="00A23F09" w:rsidRPr="00B87F52" w:rsidRDefault="00F23860" w:rsidP="00F23860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légzés</w:t>
      </w:r>
      <w:proofErr w:type="gramEnd"/>
      <w:r w:rsidRPr="00B87F52">
        <w:rPr>
          <w:rFonts w:cs="Times New Roman"/>
        </w:rPr>
        <w:t>, testhőmérséklet, környezeti veszélyek elkerülése.</w:t>
      </w:r>
    </w:p>
    <w:p w14:paraId="7731BAA3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traumatológiai osztály szervezeti felépítésének bemutatása. </w:t>
      </w:r>
    </w:p>
    <w:p w14:paraId="49D1FEAB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 és tűzvédelmi szabályok megismerése.</w:t>
      </w:r>
    </w:p>
    <w:p w14:paraId="1823BEEA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Sérültek fogadása, első vizsgálata.</w:t>
      </w:r>
    </w:p>
    <w:p w14:paraId="2E5FD3DA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sebkötözések.</w:t>
      </w:r>
    </w:p>
    <w:p w14:paraId="2D4F188E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Sebek dezinficiálása.</w:t>
      </w:r>
    </w:p>
    <w:p w14:paraId="4E6DC891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Típuskötések alkalmazása.</w:t>
      </w:r>
    </w:p>
    <w:p w14:paraId="64B4395E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Kötözések a fejen és a nyakon, kötözések a mellkason. </w:t>
      </w:r>
    </w:p>
    <w:p w14:paraId="7109AB0E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Has-, lágyék- és gáttáji kötözések. </w:t>
      </w:r>
    </w:p>
    <w:p w14:paraId="1AF4251C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Kötözések az alsó és felső végtagon.</w:t>
      </w:r>
    </w:p>
    <w:p w14:paraId="234061BD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Csonttörések ellátása.</w:t>
      </w:r>
    </w:p>
    <w:p w14:paraId="77F25CD5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Rögzítő kötések, gipszelések.</w:t>
      </w:r>
    </w:p>
    <w:p w14:paraId="27E05B08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törések vértelen helyretétele, </w:t>
      </w:r>
      <w:proofErr w:type="spellStart"/>
      <w:r w:rsidRPr="00B87F52">
        <w:rPr>
          <w:rFonts w:cs="Times New Roman"/>
        </w:rPr>
        <w:t>repozició</w:t>
      </w:r>
      <w:proofErr w:type="spellEnd"/>
      <w:r w:rsidRPr="00B87F52">
        <w:rPr>
          <w:rFonts w:cs="Times New Roman"/>
        </w:rPr>
        <w:t>.</w:t>
      </w:r>
    </w:p>
    <w:p w14:paraId="6510FAED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Gipszelés gyakorlati alapjai, gipszkötések fajtái. </w:t>
      </w:r>
    </w:p>
    <w:p w14:paraId="577738B4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Gipszelési technikák, gipszkötések előkészítése.</w:t>
      </w:r>
    </w:p>
    <w:p w14:paraId="13C72CBB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Extenzió</w:t>
      </w:r>
      <w:proofErr w:type="spellEnd"/>
      <w:r w:rsidRPr="00B87F52">
        <w:rPr>
          <w:rFonts w:cs="Times New Roman"/>
        </w:rPr>
        <w:t xml:space="preserve"> felhelyezésének megfigyelése. </w:t>
      </w:r>
    </w:p>
    <w:p w14:paraId="5B0BC585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gyógyszereléshez, segédkezés a gyógyszerbevitelben.</w:t>
      </w:r>
    </w:p>
    <w:p w14:paraId="6DA55302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 és infúziós terápiához.</w:t>
      </w:r>
    </w:p>
    <w:p w14:paraId="7A6E6FCE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vércsoport meghatározáshoz.</w:t>
      </w:r>
    </w:p>
    <w:p w14:paraId="79C42A3E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testváladékok megfigyelése és felfogása.</w:t>
      </w:r>
    </w:p>
    <w:p w14:paraId="759588D4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Vérvétel. </w:t>
      </w:r>
    </w:p>
    <w:p w14:paraId="04AF140C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Súlyos sérült ellátásának megfigyelése, </w:t>
      </w:r>
      <w:proofErr w:type="spellStart"/>
      <w:r w:rsidRPr="00B87F52">
        <w:rPr>
          <w:rFonts w:cs="Times New Roman"/>
        </w:rPr>
        <w:t>sokktalanítás</w:t>
      </w:r>
      <w:proofErr w:type="spellEnd"/>
      <w:r w:rsidRPr="00B87F52">
        <w:rPr>
          <w:rFonts w:cs="Times New Roman"/>
        </w:rPr>
        <w:t>.</w:t>
      </w:r>
    </w:p>
    <w:p w14:paraId="4BA0BA8B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az ápolási/szakápolási folyamatba.</w:t>
      </w:r>
    </w:p>
    <w:p w14:paraId="70214A73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az ápolási folyamatban.</w:t>
      </w:r>
    </w:p>
    <w:p w14:paraId="48320374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vezetése.</w:t>
      </w:r>
    </w:p>
    <w:p w14:paraId="41BB65B6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Segédkezés a beteg ember szükségleteinek a kielégítésében: </w:t>
      </w:r>
    </w:p>
    <w:p w14:paraId="4D39D886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Mozgás, pihenés, higiéné.</w:t>
      </w:r>
    </w:p>
    <w:p w14:paraId="3F346B9D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Táplálkozás, folyadékfelvétel, váladékok ürítése. </w:t>
      </w:r>
    </w:p>
    <w:p w14:paraId="59114531" w14:textId="77777777" w:rsidR="001D4A1A" w:rsidRPr="00B87F52" w:rsidRDefault="001D4A1A" w:rsidP="001D4A1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Légzés, testhőmérséklet, környezeti veszélyek elkerülése</w:t>
      </w:r>
    </w:p>
    <w:p w14:paraId="266D13AE" w14:textId="77777777" w:rsidR="001D4A1A" w:rsidRPr="00B87F52" w:rsidRDefault="001D4A1A" w:rsidP="00F23860">
      <w:pPr>
        <w:spacing w:after="0"/>
        <w:ind w:left="851"/>
        <w:rPr>
          <w:rFonts w:cs="Times New Roman"/>
        </w:rPr>
      </w:pPr>
    </w:p>
    <w:p w14:paraId="283FEEF5" w14:textId="1D80300B" w:rsidR="00A23F09" w:rsidRPr="00B87F52" w:rsidRDefault="00F70D3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Csecsemő és g</w:t>
      </w:r>
      <w:r w:rsidR="00F23860" w:rsidRPr="00B87F52">
        <w:rPr>
          <w:rFonts w:cs="Times New Roman"/>
          <w:b/>
          <w:i/>
        </w:rPr>
        <w:t>yermek</w:t>
      </w:r>
      <w:r w:rsidR="001D4A1A" w:rsidRPr="00B87F52">
        <w:rPr>
          <w:rFonts w:cs="Times New Roman"/>
          <w:b/>
          <w:i/>
        </w:rPr>
        <w:t>osztályos</w:t>
      </w:r>
      <w:r w:rsidR="00F23860" w:rsidRPr="00B87F52">
        <w:rPr>
          <w:rFonts w:cs="Times New Roman"/>
          <w:b/>
          <w:i/>
        </w:rPr>
        <w:t xml:space="preserve"> gyakorlat </w:t>
      </w:r>
    </w:p>
    <w:p w14:paraId="3B46DBD5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osztály szervezeti felépítésének bemutatása. </w:t>
      </w:r>
    </w:p>
    <w:p w14:paraId="286C4BAE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 és tűzvédelmi szabályok megismerése.</w:t>
      </w:r>
    </w:p>
    <w:p w14:paraId="5DA008C2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Csecsemő osztályos gyakorlat.</w:t>
      </w:r>
    </w:p>
    <w:p w14:paraId="5F7CDD4E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újszülött életjelenségeinek megfigyelése. </w:t>
      </w:r>
    </w:p>
    <w:p w14:paraId="5442E994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Koraszülöttség jeleinek és a fejlődési rendellenességek felismerése. </w:t>
      </w:r>
    </w:p>
    <w:p w14:paraId="2607B05A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Megfigyelés: </w:t>
      </w:r>
      <w:proofErr w:type="spellStart"/>
      <w:r w:rsidRPr="00B87F52">
        <w:rPr>
          <w:rFonts w:cs="Times New Roman"/>
        </w:rPr>
        <w:t>turgor</w:t>
      </w:r>
      <w:proofErr w:type="spellEnd"/>
      <w:r w:rsidRPr="00B87F52">
        <w:rPr>
          <w:rFonts w:cs="Times New Roman"/>
        </w:rPr>
        <w:t>, mozgás, köldök, kutacsok, nyálkahártyák (</w:t>
      </w:r>
      <w:proofErr w:type="spellStart"/>
      <w:r w:rsidRPr="00B87F52">
        <w:rPr>
          <w:rFonts w:cs="Times New Roman"/>
        </w:rPr>
        <w:t>Apgar</w:t>
      </w:r>
      <w:proofErr w:type="spellEnd"/>
      <w:r w:rsidRPr="00B87F52">
        <w:rPr>
          <w:rFonts w:cs="Times New Roman"/>
        </w:rPr>
        <w:t>).</w:t>
      </w:r>
    </w:p>
    <w:p w14:paraId="10054184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Fekvési módok, alvás és alvási szokások, a sírás megfigyelése. </w:t>
      </w:r>
    </w:p>
    <w:p w14:paraId="34AF301B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Szoptatás és táplálás.</w:t>
      </w:r>
    </w:p>
    <w:p w14:paraId="3FD55CC4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Székletürítés és vizeletürítés megfigyelése. </w:t>
      </w:r>
    </w:p>
    <w:p w14:paraId="058BA5D4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Testtömeg és testarányok mérése. </w:t>
      </w:r>
    </w:p>
    <w:p w14:paraId="59655B1B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Csecsemők állapotváltozásainak felismerése.</w:t>
      </w:r>
    </w:p>
    <w:p w14:paraId="2064F147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Gyermekosztályos gyakorlat.</w:t>
      </w:r>
    </w:p>
    <w:p w14:paraId="5B88FBCB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arc és testtájak, testarányok, mozgás megfigyelése, testsúly mérése.</w:t>
      </w:r>
    </w:p>
    <w:p w14:paraId="31309422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Kardinális tünetek mérése, megfigyelése.</w:t>
      </w:r>
    </w:p>
    <w:p w14:paraId="2FAF99B8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gyermek tudatának és magatartásának megfigyelése. </w:t>
      </w:r>
    </w:p>
    <w:p w14:paraId="7EA8F89D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Érzékszervek működésének megfigyelése. </w:t>
      </w:r>
    </w:p>
    <w:p w14:paraId="335697E5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Köhögés és köpet megfigyelése. </w:t>
      </w:r>
    </w:p>
    <w:p w14:paraId="1C0E0595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Hányás és </w:t>
      </w:r>
      <w:proofErr w:type="gramStart"/>
      <w:r w:rsidRPr="00B87F52">
        <w:rPr>
          <w:rFonts w:cs="Times New Roman"/>
        </w:rPr>
        <w:t>hányadék</w:t>
      </w:r>
      <w:proofErr w:type="gramEnd"/>
      <w:r w:rsidRPr="00B87F52">
        <w:rPr>
          <w:rFonts w:cs="Times New Roman"/>
        </w:rPr>
        <w:t xml:space="preserve"> megfigyelése. </w:t>
      </w:r>
    </w:p>
    <w:p w14:paraId="60F8F35A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Bevitt és ürített folyadék mennyiségének megfigyelése. </w:t>
      </w:r>
    </w:p>
    <w:p w14:paraId="499CB5D0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gyermekek állapotváltozásainak felismerése. </w:t>
      </w:r>
    </w:p>
    <w:p w14:paraId="1BF7B88B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gyermek elhanyagolásának illetve bántalmazásának felismerése. </w:t>
      </w:r>
    </w:p>
    <w:p w14:paraId="096F6705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Betegmegfigyelő monitorok alkalmazása a gyermekápolásban. </w:t>
      </w:r>
    </w:p>
    <w:p w14:paraId="11CFD8FA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Csecsemő és gyermekosztályon egyaránt végzendő ápolási feladatok. </w:t>
      </w:r>
    </w:p>
    <w:p w14:paraId="6DC39E19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Ágyazás, beteg fektetése, mobilizálása, kényelmi eszközök alkalmazása.</w:t>
      </w:r>
    </w:p>
    <w:p w14:paraId="04951687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Pihenés feltételeinek biztosítása.</w:t>
      </w:r>
    </w:p>
    <w:p w14:paraId="668DECD1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környezetének higiénéje.</w:t>
      </w:r>
    </w:p>
    <w:p w14:paraId="6DC2FB78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Fürdetés, szájápolás, hajmosás, körömápolás, bőrápolás, bőrvédelem.</w:t>
      </w:r>
    </w:p>
    <w:p w14:paraId="6C3619DC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Etetés eszközeinek előkészítése, használata, szondatáplálás.</w:t>
      </w:r>
    </w:p>
    <w:p w14:paraId="728B0315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vizithez, a beteg tartása-fogása vizsgálatokhoz.</w:t>
      </w:r>
    </w:p>
    <w:p w14:paraId="5A0227B3" w14:textId="77777777" w:rsidR="00F23860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megfigyelt és a mért paraméterek dokumentálása. </w:t>
      </w:r>
    </w:p>
    <w:p w14:paraId="37BF0618" w14:textId="1FB9ED99" w:rsidR="00A23F09" w:rsidRPr="00B87F52" w:rsidRDefault="00F23860" w:rsidP="00F23860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Kapcsolat a szülőkkel.</w:t>
      </w:r>
    </w:p>
    <w:p w14:paraId="36599F6F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C92F93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435959C3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Belgyógyászati osztály.</w:t>
      </w:r>
    </w:p>
    <w:p w14:paraId="55D56D73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Sebészeti osztály.</w:t>
      </w:r>
    </w:p>
    <w:p w14:paraId="77D4A5EC" w14:textId="77777777" w:rsidR="00F23860" w:rsidRPr="00B87F52" w:rsidRDefault="00F23860" w:rsidP="00F23860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Traumatológia.</w:t>
      </w:r>
    </w:p>
    <w:p w14:paraId="4E04D4E3" w14:textId="6AC4A5B3" w:rsidR="00A23F09" w:rsidRPr="00B87F52" w:rsidRDefault="00F23860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Csecsemő és gyermekosztály</w:t>
      </w:r>
    </w:p>
    <w:p w14:paraId="1515B76B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A1FC973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20800989" w14:textId="529423A7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6AFA8E8E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5E590B4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72ED1B82" w14:textId="77777777" w:rsidR="00A23F09" w:rsidRPr="00B87F52" w:rsidRDefault="00A23F09" w:rsidP="00A23F09">
      <w:pPr>
        <w:rPr>
          <w:rFonts w:cs="Times New Roman"/>
        </w:rPr>
      </w:pPr>
    </w:p>
    <w:p w14:paraId="0D454D6E" w14:textId="77777777" w:rsidR="00A23F09" w:rsidRPr="00B87F5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36B82A89" w14:textId="725A1784" w:rsidR="00A23F09" w:rsidRPr="00B87F52" w:rsidRDefault="009B6D6F" w:rsidP="00A23F09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11635-16</w:t>
      </w:r>
      <w:r w:rsidR="00A23F09" w:rsidRPr="00B87F52">
        <w:rPr>
          <w:rFonts w:cs="Times New Roman"/>
          <w:b/>
          <w:sz w:val="36"/>
        </w:rPr>
        <w:t xml:space="preserve"> azonosító számú</w:t>
      </w:r>
    </w:p>
    <w:p w14:paraId="52449EBD" w14:textId="035BDBB3" w:rsidR="00A23F09" w:rsidRPr="00B87F52" w:rsidRDefault="009B6D6F" w:rsidP="00A23F09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Egészségügyi asszisztensi feladatok</w:t>
      </w:r>
    </w:p>
    <w:p w14:paraId="2D8A91C0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38064B77" w14:textId="77777777" w:rsidR="00A23F09" w:rsidRPr="00B87F5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6489F077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1ADAF613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5D1EFF82" w14:textId="2289F921" w:rsidR="00A23F09" w:rsidRPr="00B87F52" w:rsidRDefault="00A23F09" w:rsidP="00A23F09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9B6D6F" w:rsidRPr="00B87F52">
        <w:rPr>
          <w:rFonts w:cs="Times New Roman"/>
        </w:rPr>
        <w:t>11635-16</w:t>
      </w:r>
      <w:r w:rsidRPr="00B87F52">
        <w:rPr>
          <w:rFonts w:cs="Times New Roman"/>
        </w:rPr>
        <w:t xml:space="preserve"> azonosító számú </w:t>
      </w:r>
      <w:r w:rsidR="009B6D6F" w:rsidRPr="00B87F52">
        <w:rPr>
          <w:rFonts w:cs="Times New Roman"/>
        </w:rPr>
        <w:t>Egészségügyi asszisztensi feladatok</w:t>
      </w:r>
      <w:r w:rsidRPr="00B87F52">
        <w:rPr>
          <w:rFonts w:cs="Times New Roman"/>
        </w:rPr>
        <w:t xml:space="preserve">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Ind w:w="-195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26"/>
        <w:gridCol w:w="871"/>
        <w:gridCol w:w="871"/>
      </w:tblGrid>
      <w:tr w:rsidR="00B87F52" w:rsidRPr="0096219C" w14:paraId="08199E6E" w14:textId="77777777" w:rsidTr="0096219C">
        <w:trPr>
          <w:cantSplit/>
          <w:trHeight w:val="2149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3CF872" w14:textId="77777777" w:rsidR="00734D88" w:rsidRPr="0096219C" w:rsidRDefault="00734D88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313D534" w14:textId="456053DF" w:rsidR="00734D88" w:rsidRPr="0096219C" w:rsidRDefault="00734D88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Egészségügyi asszisztensi feladatok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AE6F0AD" w14:textId="59AC3682" w:rsidR="00734D88" w:rsidRPr="0096219C" w:rsidRDefault="00734D88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Egészségügyi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aszisztálás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gyakorlata</w:t>
            </w:r>
          </w:p>
        </w:tc>
      </w:tr>
      <w:tr w:rsidR="00B87F52" w:rsidRPr="0096219C" w14:paraId="76C755BB" w14:textId="77777777" w:rsidTr="0096219C">
        <w:trPr>
          <w:trHeight w:val="255"/>
          <w:jc w:val="center"/>
        </w:trPr>
        <w:tc>
          <w:tcPr>
            <w:tcW w:w="79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1F7389" w14:textId="108F33FA" w:rsidR="00734D88" w:rsidRPr="0096219C" w:rsidRDefault="00734D88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FELADATOK</w:t>
            </w:r>
          </w:p>
        </w:tc>
      </w:tr>
      <w:tr w:rsidR="00B87F52" w:rsidRPr="0096219C" w14:paraId="2A126ECD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6B6B36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 xml:space="preserve">Részt vesz a </w:t>
            </w:r>
            <w:proofErr w:type="spellStart"/>
            <w:r w:rsidRPr="0096219C">
              <w:rPr>
                <w:rFonts w:cs="Times New Roman"/>
                <w:szCs w:val="24"/>
              </w:rPr>
              <w:t>járóbetegek</w:t>
            </w:r>
            <w:proofErr w:type="spellEnd"/>
            <w:r w:rsidRPr="0096219C">
              <w:rPr>
                <w:rFonts w:cs="Times New Roman"/>
                <w:szCs w:val="24"/>
              </w:rPr>
              <w:t xml:space="preserve"> szakellátásában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FCAD77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78693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11D0EB8B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316732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Biztosítja a szakrendelés, ellátás megkezdéséhez szükséges eszközöket, anyagokat, gondoskodik a rendelő, a betegváró, a kezelő tisztaságáról, a megfelelő higiénés feltételekről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0AFE6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8D004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26007BF6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E8EEEB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Beteget fogad, irányít, ismeri és alkalmazza a betegosztályozás szabályait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22626D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693CA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469317BE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A04798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Sürgősségi eseteket felismer, orvost hív, szükség esetén elsősegélyt nyújt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E795C1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8F531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32D29D1F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029DAE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Tájékoztatja a beteget a vizsgálat menetéről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7E4E4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4E004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015BC25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E2736B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Közreműködik a különböző szakrendelőkben folyó beavatkozásoknál, segédkezik a vizsgálatok kivitelezése során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2C2D0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A87177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02A4AE82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DFB014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Beteget beavatkozásokhoz, vizsgálatokhoz pozícionál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2EAE5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AA484E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F42F1A5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C7605C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Testváladékokat felfog, mintavételt végez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86691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39B8A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35AF7E59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3D3217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A laboratóriumi mintavételi- és tárolási szabályokat ismeri és alkalmazza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76C75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C87EA6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01369F0E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8EE038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Közreműködik a szakrendelői diagnosztikai vizsgálatok elvégzésében, a vizsgálati anyagokat a diagnosztikai helyre juttatja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3C8D8D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F1F76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066A44B3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807D81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Megfigyeli és észleli a beteget, felismeri a hirtelen állapotrosszabbodás tüneteit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5B9828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8F0C9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1CFEDFFE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DA3196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Vitális paramétereket megfigyel, mér, dokumentálja az észlelteket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AD27EE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E1802C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221E4703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E3DC1A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Diagnosztikus teszteket használ, értelmez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FC090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B3C8A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07CE8127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96FF80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Segédkezik a sebellátás során, kötést cserél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4C14C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83462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0458F3F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3D6EB7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Felismeri a bántalmazás jegyeit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D2924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00891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49BA64B6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95454C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Tájékoztatást ad a prevenciós és rehabilitációs lehetőségekről, gyógyászati segédeszközök használatát ismeri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02D2E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21CDF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1B69DCE6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B681D2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cs="Times New Roman"/>
                <w:szCs w:val="24"/>
              </w:rPr>
              <w:t>Betegedukációt</w:t>
            </w:r>
            <w:proofErr w:type="spellEnd"/>
            <w:r w:rsidRPr="0096219C">
              <w:rPr>
                <w:rFonts w:cs="Times New Roman"/>
                <w:szCs w:val="24"/>
              </w:rPr>
              <w:t xml:space="preserve"> végez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F17C1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EFF03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2844247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4C2FFB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Esélyegyenlőséget biztosít, segíti az akadályozott személyeket az egészségügyi ellátásuk során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99483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347BF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1DAD7875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EF7A1B" w14:textId="77777777" w:rsidR="00B404A3" w:rsidRPr="0096219C" w:rsidRDefault="00B404A3" w:rsidP="0096219C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Közreműködik a statisztikai adatszolgáltatásban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C2F42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DBB76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31854629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F2EB22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Térítésköteles betegellátással kapcsolatos adminisztrációt vezet, valamint a külföldi és egészségbiztosítással nem rendelkező betegek dokumentálását végzi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334DE4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01C2A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71B1BF3B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E150A2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Az egészségügyi ellátásban használt medikai rendszereket alkalmaz, elektronikus adatbázisokat kezel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F4A77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389B7D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6305CEAA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023CCF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 xml:space="preserve">Vezeti a betegforgalommal kapcsolatos adminisztrációt, </w:t>
            </w:r>
            <w:r w:rsidRPr="0096219C">
              <w:rPr>
                <w:rFonts w:cs="Times New Roman"/>
                <w:szCs w:val="24"/>
              </w:rPr>
              <w:lastRenderedPageBreak/>
              <w:t>dokumentációt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3AD23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5ECAF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1E80C06C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D62878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lastRenderedPageBreak/>
              <w:t>Egészségügyi kódrendszert ismer és alkalmaz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B8631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B7F6B8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6252EF17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629EF7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Betegszállítást, mentőhívást intéz, karhatalmi segítséget igénylő esetekben rendőri segítséget kér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93840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FFD3E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6CCEC18C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AB2EB5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B9811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59480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29D3D15F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E409E6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Egészségügyi törvény és az egészségügyi ellátásra vonatkozó hatályos jogszabályok, finanszírozás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CA814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8D3D8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2DA9EC90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14036D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 xml:space="preserve">Aszeptikus betegellátás, higiéné és </w:t>
            </w:r>
            <w:proofErr w:type="spellStart"/>
            <w:r w:rsidRPr="0096219C">
              <w:rPr>
                <w:rFonts w:cs="Times New Roman"/>
                <w:szCs w:val="24"/>
              </w:rPr>
              <w:t>nosocomialis</w:t>
            </w:r>
            <w:proofErr w:type="spellEnd"/>
            <w:r w:rsidRPr="0096219C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6219C">
              <w:rPr>
                <w:rFonts w:cs="Times New Roman"/>
                <w:szCs w:val="24"/>
              </w:rPr>
              <w:t>surveillance</w:t>
            </w:r>
            <w:proofErr w:type="spellEnd"/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4453D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10A6F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00AFC6A9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E5188B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Belgyógyászat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B6A3B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73C43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15E9053E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64FFA8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Sebészet, traumatológia, ortopédia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0CE10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E0EC2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09E9938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7ACA0E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Pszichiátria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64D35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CC718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614D6FC9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68C758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Nőgyógyászat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46F2F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A2D6D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03D0F9BD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C64CE8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Betegfelvétel, betegirányítás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146C9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55314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3A78D661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09887A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Betegmegfigyelés, betegbiztonság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5685E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1B2E4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A4BE713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C52353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Asszisztálás és segédkezés vizsgálatoknál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90A0F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3B24D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65F6BEBF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EC9919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Szakrendelői dokumentáció vezetése és adatvédelmi szabályok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A2A1A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DEF00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03639CD3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008705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cs="Times New Roman"/>
                <w:szCs w:val="24"/>
              </w:rPr>
              <w:t>Egyszerhasználatos</w:t>
            </w:r>
            <w:proofErr w:type="spellEnd"/>
            <w:r w:rsidRPr="0096219C">
              <w:rPr>
                <w:rFonts w:cs="Times New Roman"/>
                <w:szCs w:val="24"/>
              </w:rPr>
              <w:t xml:space="preserve"> anyagok, eszközök kezelésére vonatkozó szabályok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8984B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7480C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249BC32B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84016D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Fertőtlenítés, sterilitási szabályok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783F9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CEA4F9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6B61EDBA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9B12E1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Diagnosztikus és terápiás beavatkozások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FF571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7B043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6D6551F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E9EE49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Diagnosztikus és terápiás eszközök előkészítése, használata, fertőtlenítése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727C7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E0583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3AD6D2D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8C5AA1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cs="Times New Roman"/>
                <w:szCs w:val="24"/>
              </w:rPr>
              <w:t>Kisklinikumok</w:t>
            </w:r>
            <w:proofErr w:type="spellEnd"/>
            <w:r w:rsidRPr="0096219C">
              <w:rPr>
                <w:rFonts w:cs="Times New Roman"/>
                <w:szCs w:val="24"/>
              </w:rPr>
              <w:t>, bőrgyógyászat, szemészet, gégészet, neurológia, urológia, reumatológia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DC08E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10159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120A0910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4239E1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Megváltozott szükségletek felmérése, kielégítése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B3411B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596E0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42A66180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0A5DB1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Rehabilitáció, gyógyászati segédeszközök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90F96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7E7DA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9062F76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F73409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Betegbiztonság és munkabiztonság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3EA27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AAC70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E45FD82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579590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Háziorvosi szolgálat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18B09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F83F4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7A76A8F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1B4436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Fizikoterápia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4993E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7C042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26D8E77F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AFCDD5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785513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47493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77EF8AD2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35C089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Informatikai eszközök használata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2839F6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46550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73B76C91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AD958C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Szakmai nyelvű íráskészség és beszédkészség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4EEE0F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F72E4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3C71BAE7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CCEB6A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cs="Times New Roman"/>
                <w:szCs w:val="24"/>
              </w:rPr>
              <w:t>Betegelőkészítés</w:t>
            </w:r>
            <w:proofErr w:type="spellEnd"/>
            <w:r w:rsidRPr="0096219C">
              <w:rPr>
                <w:rFonts w:cs="Times New Roman"/>
                <w:szCs w:val="24"/>
              </w:rPr>
              <w:t xml:space="preserve"> vizsgálatokhoz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01B58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D5F701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017F928D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1C0C14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Betegmegfigyelés vizsgálatok alatt és után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084524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5142E2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31454808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25D26A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Betegbiztonság megteremtése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5DFE9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BC3DA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35DB7186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E91979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30423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269A3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1D8E9224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9EFD51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8EBE2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2E26AC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2F7E438C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893A16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860AA7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53660A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B851229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F20CA5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 xml:space="preserve">Precizitás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BC94D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68FBE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7BD9C683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169A32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627D6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31502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5242ABC8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A19928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Empatikus készség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D8041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AE06AA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7CB6F0C1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C4F397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C1E330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358188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4B7734B9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3F1EB8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8A2893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35DED" w14:textId="77777777" w:rsidR="00B404A3" w:rsidRPr="0096219C" w:rsidRDefault="00B404A3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4A2CC4BC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2E7F24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Ismeret helyén való alkalmazása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D04B11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C8D7E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B87F52" w:rsidRPr="0096219C" w14:paraId="54199916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842F59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 xml:space="preserve">Helyzetfelismerés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93503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3791A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  <w:tr w:rsidR="0096219C" w:rsidRPr="0096219C" w14:paraId="406E3A17" w14:textId="77777777" w:rsidTr="0096219C">
        <w:trPr>
          <w:trHeight w:val="255"/>
          <w:jc w:val="center"/>
        </w:trPr>
        <w:tc>
          <w:tcPr>
            <w:tcW w:w="6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12B522" w14:textId="77777777" w:rsidR="00B404A3" w:rsidRPr="0096219C" w:rsidRDefault="00B404A3" w:rsidP="0096219C">
            <w:pPr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BD8E1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C0F92" w14:textId="77777777" w:rsidR="00B404A3" w:rsidRPr="0096219C" w:rsidRDefault="00B404A3" w:rsidP="0096219C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x</w:t>
            </w:r>
          </w:p>
        </w:tc>
      </w:tr>
    </w:tbl>
    <w:p w14:paraId="5E4BC8DE" w14:textId="77777777" w:rsidR="00A23F09" w:rsidRPr="00B87F52" w:rsidRDefault="00A23F09" w:rsidP="00A23F09">
      <w:pPr>
        <w:rPr>
          <w:rFonts w:cs="Times New Roman"/>
        </w:rPr>
      </w:pPr>
    </w:p>
    <w:p w14:paraId="1C65E104" w14:textId="77777777" w:rsidR="00A23F09" w:rsidRPr="00B87F52" w:rsidRDefault="00A23F09" w:rsidP="00A23F09">
      <w:pPr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0B760D4E" w14:textId="478FC455" w:rsidR="00A23F09" w:rsidRPr="00B87F52" w:rsidRDefault="00734D8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lastRenderedPageBreak/>
        <w:t>Egészségügyi asszisztensi feladatok</w:t>
      </w:r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A63514" w:rsidRPr="00B87F52">
        <w:rPr>
          <w:rFonts w:cs="Times New Roman"/>
          <w:b/>
        </w:rPr>
        <w:t>193</w:t>
      </w:r>
      <w:r w:rsidR="00A23F09" w:rsidRPr="00B87F52">
        <w:rPr>
          <w:rFonts w:cs="Times New Roman"/>
          <w:b/>
        </w:rPr>
        <w:t xml:space="preserve"> óra/</w:t>
      </w:r>
      <w:r w:rsidR="0096219C">
        <w:rPr>
          <w:rFonts w:cs="Times New Roman"/>
          <w:b/>
        </w:rPr>
        <w:t>0</w:t>
      </w:r>
      <w:r w:rsidR="00A23F09" w:rsidRPr="00B87F52">
        <w:rPr>
          <w:rFonts w:cs="Times New Roman"/>
          <w:b/>
        </w:rPr>
        <w:t xml:space="preserve"> óra*</w:t>
      </w:r>
    </w:p>
    <w:p w14:paraId="4AE91B50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6BC9ABD2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32D17660" w14:textId="74C6110B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az </w:t>
      </w:r>
      <w:r w:rsidR="0088660E" w:rsidRPr="00B87F52">
        <w:rPr>
          <w:rFonts w:cs="Times New Roman"/>
        </w:rPr>
        <w:t xml:space="preserve">52 720 01 általános ápolási és egészségügyi asszisztens </w:t>
      </w:r>
      <w:r w:rsidR="00734D88" w:rsidRPr="00B87F52">
        <w:rPr>
          <w:rFonts w:cs="Times New Roman"/>
        </w:rPr>
        <w:t>mellék</w:t>
      </w:r>
      <w:r w:rsidR="0096219C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28B707AF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0AE9101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01BD25AD" w14:textId="07F775D9" w:rsidR="00A23F09" w:rsidRPr="00B87F52" w:rsidRDefault="00734D88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járóbeteg-szakrendelés, a gondozás és rehabilitáció asszisztensi feladataira való felkészítés. Az asszisztensi munkakör feladatainak megismerése, elsajátítása.</w:t>
      </w:r>
    </w:p>
    <w:p w14:paraId="3B70AFB8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05B0F60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139A299A" w14:textId="77777777" w:rsidR="00734D88" w:rsidRPr="00B87F52" w:rsidRDefault="00734D88" w:rsidP="00734D8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Munkahelyi egészség és biztonság</w:t>
      </w:r>
    </w:p>
    <w:p w14:paraId="1C3AA3F5" w14:textId="77777777" w:rsidR="00734D88" w:rsidRPr="00B87F52" w:rsidRDefault="00734D88" w:rsidP="00734D8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10B0AB86" w14:textId="77777777" w:rsidR="00734D88" w:rsidRPr="00B87F52" w:rsidRDefault="00734D88" w:rsidP="00734D8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Ápolástan-gondozástan</w:t>
      </w:r>
    </w:p>
    <w:p w14:paraId="01E5C3E4" w14:textId="4C132502" w:rsidR="00A23F09" w:rsidRPr="00B87F52" w:rsidRDefault="00734D88" w:rsidP="00A23F09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szakismeretek</w:t>
      </w:r>
    </w:p>
    <w:p w14:paraId="157FAA60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6698BD3F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0CA0F54E" w14:textId="6C6EB99F" w:rsidR="00A23F09" w:rsidRPr="00B87F52" w:rsidRDefault="00734D8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Asszisztensi feladatok diagnosztikus eljárásoknál </w:t>
      </w:r>
    </w:p>
    <w:p w14:paraId="168A3263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Diagnózis felállításhoz szükséges fizikális vizsgálatok és asszisztensi feladatai</w:t>
      </w:r>
    </w:p>
    <w:p w14:paraId="4EBBCFC3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Diagnózis felállításához szükséges vizsgálatok a </w:t>
      </w:r>
      <w:proofErr w:type="spellStart"/>
      <w:r w:rsidRPr="00B87F52">
        <w:rPr>
          <w:rFonts w:cs="Times New Roman"/>
        </w:rPr>
        <w:t>járóbeteg</w:t>
      </w:r>
      <w:proofErr w:type="spellEnd"/>
      <w:r w:rsidRPr="00B87F52">
        <w:rPr>
          <w:rFonts w:cs="Times New Roman"/>
        </w:rPr>
        <w:t xml:space="preserve"> szakrendelésen</w:t>
      </w:r>
    </w:p>
    <w:p w14:paraId="161E56D7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Kardiológiai vizsgáló módszerek</w:t>
      </w:r>
    </w:p>
    <w:p w14:paraId="24F63845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Traumatológiai beteg vizsgálatának módszerei</w:t>
      </w:r>
    </w:p>
    <w:p w14:paraId="14D97175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Reumatológiai vizsgáló módszerek</w:t>
      </w:r>
    </w:p>
    <w:p w14:paraId="74E2466E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Sérülések, bántalmazások jelei</w:t>
      </w:r>
    </w:p>
    <w:p w14:paraId="27B4DB41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Életkoronkénti vizsgálatok specialitásai</w:t>
      </w:r>
    </w:p>
    <w:p w14:paraId="604C18AA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Csípőficam szűrés</w:t>
      </w:r>
      <w:proofErr w:type="gramEnd"/>
    </w:p>
    <w:p w14:paraId="625B199B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Allergológiai</w:t>
      </w:r>
      <w:proofErr w:type="spellEnd"/>
      <w:r w:rsidRPr="00B87F52">
        <w:rPr>
          <w:rFonts w:cs="Times New Roman"/>
        </w:rPr>
        <w:t xml:space="preserve"> vizsgálatok (légzőszervi, étel, kontakt és különleges)</w:t>
      </w:r>
    </w:p>
    <w:p w14:paraId="5BF24612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Zavart tudatú beteg vizsgálatának specialitásai</w:t>
      </w:r>
    </w:p>
    <w:p w14:paraId="7876F68E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Szülészeti vizsgálatok</w:t>
      </w:r>
    </w:p>
    <w:p w14:paraId="06DD9382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fájdalom mérésének, megfigyelésének szempontjai, módszertana</w:t>
      </w:r>
    </w:p>
    <w:p w14:paraId="7D70A7AF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Laboratóriumi vizsgálatok</w:t>
      </w:r>
    </w:p>
    <w:p w14:paraId="65DDCD06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Légzésfunkciós vizsgálat</w:t>
      </w:r>
    </w:p>
    <w:p w14:paraId="090F411D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Testváladékok vételének szabályai, protokollok</w:t>
      </w:r>
    </w:p>
    <w:p w14:paraId="2941B886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Testváladék vételének eszközei; váladékvétel; a vizsgálati minták kezelésének, tárolásának szabályai</w:t>
      </w:r>
    </w:p>
    <w:p w14:paraId="5950AEFD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Diagnosztikus gyors tesztek alkalmazása</w:t>
      </w:r>
    </w:p>
    <w:p w14:paraId="0756169A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pozicionálás</w:t>
      </w:r>
    </w:p>
    <w:p w14:paraId="0CADBAA3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beteg előkészítése különböző vizsgálatokhoz, életkoronkénti specialitások a beteg segítése vizsgálat előtt, alatt és után; </w:t>
      </w:r>
    </w:p>
    <w:p w14:paraId="7FDDA487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Közreműködés, asszisztálás a vizsgálatok/beavatkozások során</w:t>
      </w:r>
    </w:p>
    <w:p w14:paraId="74FDBA6A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Betegbiztonság</w:t>
      </w:r>
    </w:p>
    <w:p w14:paraId="44E55996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Aszeptikus környezet megteremtése vizsgálatokhoz</w:t>
      </w:r>
    </w:p>
    <w:p w14:paraId="1D2363EB" w14:textId="06F0C030" w:rsidR="00A23F09" w:rsidRPr="00B87F52" w:rsidRDefault="00734D8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Higiéné és </w:t>
      </w:r>
      <w:proofErr w:type="spellStart"/>
      <w:r w:rsidRPr="00B87F52">
        <w:rPr>
          <w:rFonts w:cs="Times New Roman"/>
        </w:rPr>
        <w:t>nosocomialis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surveillancea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járóbeteg</w:t>
      </w:r>
      <w:proofErr w:type="spellEnd"/>
      <w:r w:rsidRPr="00B87F52">
        <w:rPr>
          <w:rFonts w:cs="Times New Roman"/>
        </w:rPr>
        <w:t xml:space="preserve"> ellátásban</w:t>
      </w:r>
    </w:p>
    <w:p w14:paraId="5D09AD01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BCDEEC" w14:textId="7749330B" w:rsidR="00A23F09" w:rsidRPr="00B87F52" w:rsidRDefault="00734D8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Asszisztensi feladatok bőrgyógyászat és szemészet területén</w:t>
      </w:r>
    </w:p>
    <w:p w14:paraId="4FC80911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bőrbetegségek elemi jelenségei (elsődleges-, másodlagos elemi jelenségek)</w:t>
      </w:r>
    </w:p>
    <w:p w14:paraId="48109E0D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Mikroorganizmusok okozta betegségek </w:t>
      </w:r>
    </w:p>
    <w:p w14:paraId="408C4080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Allergiás megbetegedések </w:t>
      </w:r>
    </w:p>
    <w:p w14:paraId="5F9337EE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Genetikai eredetű megbetegedések </w:t>
      </w:r>
    </w:p>
    <w:p w14:paraId="2DD57F9A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Parazitás fertőzések, betegségek </w:t>
      </w:r>
    </w:p>
    <w:p w14:paraId="728CFE20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Daganatos elváltozások</w:t>
      </w:r>
    </w:p>
    <w:p w14:paraId="25FE00E5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Fokozott faggyúmirigy termelés okozta betegség </w:t>
      </w:r>
    </w:p>
    <w:p w14:paraId="1C7520FE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Bőrgyógyászati vizsgáló módszerek</w:t>
      </w:r>
    </w:p>
    <w:p w14:paraId="547F74E8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Bőrbetegek vizsgálata</w:t>
      </w:r>
    </w:p>
    <w:p w14:paraId="38B4D0CF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</w:p>
    <w:p w14:paraId="0BBB5797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szem leggyakoribb betegségei</w:t>
      </w:r>
    </w:p>
    <w:p w14:paraId="2D1BECC9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Szemészeti vizsgáló módszerek</w:t>
      </w:r>
    </w:p>
    <w:p w14:paraId="2357A5F3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Szemészeti kezelések és asszisztensi feladatai</w:t>
      </w:r>
    </w:p>
    <w:p w14:paraId="74862754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Mintavétel szabályai, protokollok; </w:t>
      </w:r>
    </w:p>
    <w:p w14:paraId="599FA95D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Mintavétel eszközei; mintavétel; a vizsgálati minták kezelésének, tárolásának szabályai</w:t>
      </w:r>
    </w:p>
    <w:p w14:paraId="5D314BB2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Diagnosztikus tesztek alkalmazása</w:t>
      </w:r>
    </w:p>
    <w:p w14:paraId="4731CF9E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pozicionálás szemészeti vizsgálatokhoz, beavatkozásokhoz</w:t>
      </w:r>
    </w:p>
    <w:p w14:paraId="75C0F88B" w14:textId="5CF6C613" w:rsidR="00A23F09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Betegtájékoztatás specialitásai a látásában akadályozott személyek ellátása során</w:t>
      </w:r>
    </w:p>
    <w:p w14:paraId="070BF398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8CD4E0" w14:textId="345DABA0" w:rsidR="00A23F09" w:rsidRPr="00B87F52" w:rsidRDefault="00734D8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Asszisztensi feladatok fül-orr-gégészeti területen </w:t>
      </w:r>
    </w:p>
    <w:p w14:paraId="5C10779D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fül betegségei</w:t>
      </w:r>
    </w:p>
    <w:p w14:paraId="7EC9A829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orr és melléküregeinek betegségei</w:t>
      </w:r>
    </w:p>
    <w:p w14:paraId="19451CD7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gége betegségei</w:t>
      </w:r>
    </w:p>
    <w:p w14:paraId="0B7025F9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Fül- orr- gégészeti vizsgáló módszerek </w:t>
      </w:r>
    </w:p>
    <w:p w14:paraId="686D67F8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hallás vizsgálatának módszerei</w:t>
      </w:r>
    </w:p>
    <w:p w14:paraId="483A7CDF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Idegen test eltávolítás</w:t>
      </w:r>
    </w:p>
    <w:p w14:paraId="06D54072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Mintavétel szabályai, protokollok; </w:t>
      </w:r>
    </w:p>
    <w:p w14:paraId="3E160931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Mintavétel eszközei; mintavétel; a vizsgálati minták kezelésének, tárolásának szabályai</w:t>
      </w:r>
    </w:p>
    <w:p w14:paraId="6E6B63FB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Diagnosztikus tesztek alkalmazása</w:t>
      </w:r>
    </w:p>
    <w:p w14:paraId="28E78374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pozicionálás fül-orr-gégészeti területen</w:t>
      </w:r>
    </w:p>
    <w:p w14:paraId="54AAC8F0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Betegtájékoztatás specialitásai hallásában korlátozott és siket személyek ellátása során</w:t>
      </w:r>
    </w:p>
    <w:p w14:paraId="36EB8A30" w14:textId="77777777" w:rsidR="00734D88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Életkoronkénti beteg előkészítés vizsgálatokhoz, a beteg segítése vizsgálat előtt, alatt és után; a beteg- és dolgozói biztonság fenntartása</w:t>
      </w:r>
    </w:p>
    <w:p w14:paraId="65CF7A3A" w14:textId="0521159A" w:rsidR="00A23F09" w:rsidRPr="00B87F52" w:rsidRDefault="00734D88" w:rsidP="00734D88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Közreműködés, asszisztálás a vizsgálatok/beavatkozások során</w:t>
      </w:r>
    </w:p>
    <w:p w14:paraId="6390EFCA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4C07BA" w14:textId="1FF8AAA3" w:rsidR="00A23F09" w:rsidRPr="00B87F52" w:rsidRDefault="00734D8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Asszisztensi feladatok urológiai területen</w:t>
      </w:r>
    </w:p>
    <w:p w14:paraId="0558727C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Urológiai vizsgáló módszerek</w:t>
      </w:r>
    </w:p>
    <w:p w14:paraId="2D2CA7BD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Mintavétel szabályai, protokollok; </w:t>
      </w:r>
    </w:p>
    <w:p w14:paraId="252BB9F8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Mintavétel eszközei; mintavétel; a vizsgálati minták kezelésének, tárolásának szabályai</w:t>
      </w:r>
    </w:p>
    <w:p w14:paraId="198A3228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Diagnosztikus tesztek alkalmazása</w:t>
      </w:r>
    </w:p>
    <w:p w14:paraId="65B2D633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pozicionálás urológiai vizsgálatokhoz</w:t>
      </w:r>
    </w:p>
    <w:p w14:paraId="33C18740" w14:textId="77483CC9" w:rsidR="00A23F09" w:rsidRPr="00B87F52" w:rsidRDefault="00734D8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Életkoronkénti beteg előkészítés a beteg segítése vizsgálat előtt, alatt és után; Közreműködés, asszisztálás urológiai a vizsgálatok/beavatkozások során</w:t>
      </w:r>
    </w:p>
    <w:p w14:paraId="2950EA8D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6E68E9" w14:textId="2E0297EA" w:rsidR="00A23F09" w:rsidRPr="00B87F52" w:rsidRDefault="00734D8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Asszisztensi feladatok nőgyógyászati területen</w:t>
      </w:r>
    </w:p>
    <w:p w14:paraId="5BA41F11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Leggyakoribb nőgyógyászati megbetegedések (fertőzések, gyulladások, daganatok,)</w:t>
      </w:r>
    </w:p>
    <w:p w14:paraId="4248B767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Vérzési rendellenességek</w:t>
      </w:r>
    </w:p>
    <w:p w14:paraId="7AB0B74B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Menopausa</w:t>
      </w:r>
      <w:proofErr w:type="spellEnd"/>
    </w:p>
    <w:p w14:paraId="6874A005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Nőgyógyászati vizsgáló módszerek</w:t>
      </w:r>
    </w:p>
    <w:p w14:paraId="5D2BCFAF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Mintavétel szabályai, protokollok; </w:t>
      </w:r>
    </w:p>
    <w:p w14:paraId="74CB4DAE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Mintavétel eszközei; mintavétel; a vizsgálati minták kezelésének, tárolásának szabályai</w:t>
      </w:r>
    </w:p>
    <w:p w14:paraId="366FF5A3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pozicionálás nőgyógyászati vizsgálatokhoz</w:t>
      </w:r>
    </w:p>
    <w:p w14:paraId="002F3793" w14:textId="77777777" w:rsidR="00734D88" w:rsidRPr="00B87F52" w:rsidRDefault="00734D88" w:rsidP="00734D8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Életkoronkénti beteg előkészítés vizsgálatokhoz, a beteg segítése vizsgálat előtt, alatt és után</w:t>
      </w:r>
    </w:p>
    <w:p w14:paraId="31F011ED" w14:textId="43D5FB54" w:rsidR="00A23F09" w:rsidRPr="00B87F52" w:rsidRDefault="00734D8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Közreműködés, asszisztálás a nőgyógyászati vizsgálatok/beavatkozások során</w:t>
      </w:r>
    </w:p>
    <w:p w14:paraId="0317AA13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EC6C24" w14:textId="435D9322" w:rsidR="00A23F09" w:rsidRPr="00B87F52" w:rsidRDefault="00734D8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Asszisztensi feladatok neurológiai és pszichiátriai területen</w:t>
      </w:r>
    </w:p>
    <w:p w14:paraId="39551FB9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Neurológia kórfolyamatra utaló tünetek, panaszok</w:t>
      </w:r>
    </w:p>
    <w:p w14:paraId="11AEC3EB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Neurológia vizsgáló módszerek</w:t>
      </w:r>
    </w:p>
    <w:p w14:paraId="789EBB53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Pszichiátriai vizsgáló módszerek</w:t>
      </w:r>
    </w:p>
    <w:p w14:paraId="7C855EC0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Zavart tudatú beteg vizsgálatának specialitásai</w:t>
      </w:r>
    </w:p>
    <w:p w14:paraId="2390F8D8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Mintavétel szabályai, protokollok; </w:t>
      </w:r>
    </w:p>
    <w:p w14:paraId="0BA72B26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Mintavétel eszközei; mintavétel; a vizsgálati minták kezelésének, tárolásának szabályai</w:t>
      </w:r>
    </w:p>
    <w:p w14:paraId="272EF885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pozicionálás neurológiai vizsgálatokhoz</w:t>
      </w:r>
    </w:p>
    <w:p w14:paraId="2ADE0E70" w14:textId="15321F2A" w:rsidR="00A23F09" w:rsidRPr="00B87F52" w:rsidRDefault="00352C0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Közreműködés, asszisztálás neurológiai vizsgálatok/beavatkozások során</w:t>
      </w:r>
    </w:p>
    <w:p w14:paraId="3EE25630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DC9D1B" w14:textId="2A43B3B2" w:rsidR="00A23F09" w:rsidRPr="00B87F52" w:rsidRDefault="00352C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Dokumentáció vezetése a </w:t>
      </w:r>
      <w:proofErr w:type="spellStart"/>
      <w:r w:rsidRPr="00B87F52">
        <w:rPr>
          <w:rFonts w:cs="Times New Roman"/>
          <w:b/>
          <w:i/>
        </w:rPr>
        <w:t>járóbeteg</w:t>
      </w:r>
      <w:proofErr w:type="spellEnd"/>
      <w:r w:rsidRPr="00B87F52">
        <w:rPr>
          <w:rFonts w:cs="Times New Roman"/>
          <w:b/>
          <w:i/>
        </w:rPr>
        <w:t xml:space="preserve"> - ellátásban</w:t>
      </w:r>
    </w:p>
    <w:p w14:paraId="1C2B471B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járóbeteg-ellátás és háziorvosi dokumentáció</w:t>
      </w:r>
    </w:p>
    <w:p w14:paraId="43539ED1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dokumentáció vezetésének szabályai, módjai</w:t>
      </w:r>
    </w:p>
    <w:p w14:paraId="7A0080C1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Betegelőjegyzés </w:t>
      </w:r>
    </w:p>
    <w:p w14:paraId="00585B3C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Betegirányítás, betegosztályozás szabályai</w:t>
      </w:r>
    </w:p>
    <w:p w14:paraId="58B0CEA8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adatrögzítés és adatkezelés szabályai</w:t>
      </w:r>
    </w:p>
    <w:p w14:paraId="11F4F647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Adatvédelmi szabályok, adatvédelmi jelentések</w:t>
      </w:r>
    </w:p>
    <w:p w14:paraId="7D98AB3A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Medikai rendszerek alkalmazása és használatának szabályai</w:t>
      </w:r>
    </w:p>
    <w:p w14:paraId="64EDBB11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Vizsgálatok és kezelések, azok eredményeinek rögzítése</w:t>
      </w:r>
    </w:p>
    <w:p w14:paraId="0F2E63B4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Betegmegfigyelés dokumentálás</w:t>
      </w:r>
    </w:p>
    <w:p w14:paraId="01B3B2C8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Táppénzjelentés, nyilvántartás</w:t>
      </w:r>
    </w:p>
    <w:p w14:paraId="65DE5395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Táppénzes napló vezetése</w:t>
      </w:r>
    </w:p>
    <w:p w14:paraId="1D396C6D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Finanszírozási és kódolási ismeretek alkalmazása</w:t>
      </w:r>
    </w:p>
    <w:p w14:paraId="3F014E4A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Járóbeteg</w:t>
      </w:r>
      <w:proofErr w:type="spellEnd"/>
      <w:r w:rsidRPr="00B87F52">
        <w:rPr>
          <w:rFonts w:cs="Times New Roman"/>
        </w:rPr>
        <w:t xml:space="preserve"> adatok elemzése</w:t>
      </w:r>
    </w:p>
    <w:p w14:paraId="30254BAB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Havi- és éves- valamint különböző szakmai szabályok szerinti (pl. gyermekortopédiai, onkológiai stb.) jelentések elkészítése</w:t>
      </w:r>
    </w:p>
    <w:p w14:paraId="21D4B058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Betegforgalmi adatok</w:t>
      </w:r>
    </w:p>
    <w:p w14:paraId="777DF5E9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BNO, FNO rendszere</w:t>
      </w:r>
    </w:p>
    <w:p w14:paraId="364FD299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Statisztikai adatok nyilvántartása</w:t>
      </w:r>
    </w:p>
    <w:p w14:paraId="2F4F013D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Krónikus betegek gondozásának nyilvántartása</w:t>
      </w:r>
    </w:p>
    <w:p w14:paraId="04EF49D8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Fertőző betegekkel kapcsolatos jelentési kötelezettségek</w:t>
      </w:r>
    </w:p>
    <w:p w14:paraId="6AF09E49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dokumentáció archiválása</w:t>
      </w:r>
    </w:p>
    <w:p w14:paraId="2BF546EA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Betegátadás dokumentálása</w:t>
      </w:r>
    </w:p>
    <w:p w14:paraId="7BAE442A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dokumentáció átadásának szabályai (lelet, zárójelentés, röntgen, stb.)</w:t>
      </w:r>
    </w:p>
    <w:p w14:paraId="6779F232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Térítésköteles betegellátás adminisztráció (külföldi és egészségbiztosítással nem rendelkező betegdokumentáció)</w:t>
      </w:r>
    </w:p>
    <w:p w14:paraId="4C4D5A94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Egészségügyi kódrendszert ismer és alkalmaz</w:t>
      </w:r>
    </w:p>
    <w:p w14:paraId="4E98C79E" w14:textId="77777777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Betegszállítás, mentőhívás </w:t>
      </w:r>
    </w:p>
    <w:p w14:paraId="7EEB999F" w14:textId="7B833918" w:rsidR="00352C0A" w:rsidRPr="00B87F52" w:rsidRDefault="00352C0A" w:rsidP="00352C0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Karhatalmi segítséget igénylő esetek rendőri segítsége</w:t>
      </w:r>
    </w:p>
    <w:p w14:paraId="196AB5E4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D0A407" w14:textId="57A56D96" w:rsidR="00A23F09" w:rsidRPr="00B87F52" w:rsidRDefault="00352C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Prevenció </w:t>
      </w:r>
    </w:p>
    <w:p w14:paraId="0D296BD5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Egészségügyi szűrés, szűrővizsgálatok szervezése</w:t>
      </w:r>
    </w:p>
    <w:p w14:paraId="091A8593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Népegészségügyi célú szűrővizsgálatok szervezése</w:t>
      </w:r>
    </w:p>
    <w:p w14:paraId="59831EE9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Járványügyi okból végzett szűrővizsgálatok szervezése</w:t>
      </w:r>
    </w:p>
    <w:p w14:paraId="1645A790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Kampányok </w:t>
      </w:r>
    </w:p>
    <w:p w14:paraId="093A0DC4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Szűrővizsgálatra jogosult egészségügyi szolgáltatók</w:t>
      </w:r>
    </w:p>
    <w:p w14:paraId="132ED280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megelőző ellátások igénybevételének lehetőségei, finanszírozása</w:t>
      </w:r>
    </w:p>
    <w:p w14:paraId="064E381E" w14:textId="77777777" w:rsidR="00352C0A" w:rsidRPr="00B87F52" w:rsidRDefault="00352C0A" w:rsidP="0035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Háziorvosi ellátók szerepe a prevencióban</w:t>
      </w:r>
    </w:p>
    <w:p w14:paraId="58C4463A" w14:textId="522F2A54" w:rsidR="00A23F09" w:rsidRPr="00B87F52" w:rsidRDefault="00352C0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Asszisztensi feladatok a nemenkénti és életkoronkénti szűrővizsgálatoknál</w:t>
      </w:r>
    </w:p>
    <w:p w14:paraId="7677BA98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C704E5" w14:textId="74036815" w:rsidR="00A23F09" w:rsidRPr="00B87F52" w:rsidRDefault="0007727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Rehabilitáció </w:t>
      </w:r>
    </w:p>
    <w:p w14:paraId="2CFDBA35" w14:textId="77777777" w:rsidR="00077279" w:rsidRPr="00B87F52" w:rsidRDefault="00077279" w:rsidP="0007727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rehabilitáció és formái</w:t>
      </w:r>
    </w:p>
    <w:p w14:paraId="1CDD56CD" w14:textId="77777777" w:rsidR="00077279" w:rsidRPr="00B87F52" w:rsidRDefault="00077279" w:rsidP="0007727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rehabilitáció területei</w:t>
      </w:r>
    </w:p>
    <w:p w14:paraId="7257BE40" w14:textId="77777777" w:rsidR="00077279" w:rsidRPr="00B87F52" w:rsidRDefault="00077279" w:rsidP="0007727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Rehabilitációs tevékenység a járóbeteg-ellátás különböző területein</w:t>
      </w:r>
    </w:p>
    <w:p w14:paraId="2B2A9DE7" w14:textId="77777777" w:rsidR="00077279" w:rsidRPr="00B87F52" w:rsidRDefault="00077279" w:rsidP="0007727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Rehabilitációs vizsgálat és rehabilitációs terv</w:t>
      </w:r>
    </w:p>
    <w:p w14:paraId="1CF87C1D" w14:textId="77777777" w:rsidR="00077279" w:rsidRPr="00B87F52" w:rsidRDefault="00077279" w:rsidP="0007727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Rehabilitációs team működése</w:t>
      </w:r>
    </w:p>
    <w:p w14:paraId="03BE2C2C" w14:textId="77777777" w:rsidR="00077279" w:rsidRPr="00B87F52" w:rsidRDefault="00077279" w:rsidP="0007727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Asszisztensi feladatok a </w:t>
      </w:r>
      <w:proofErr w:type="spellStart"/>
      <w:r w:rsidRPr="00B87F52">
        <w:rPr>
          <w:rFonts w:cs="Times New Roman"/>
        </w:rPr>
        <w:t>járóbeteg</w:t>
      </w:r>
      <w:proofErr w:type="spellEnd"/>
      <w:r w:rsidRPr="00B87F52">
        <w:rPr>
          <w:rFonts w:cs="Times New Roman"/>
        </w:rPr>
        <w:t xml:space="preserve"> rehabilitáció különböző területein; közreműködés egészségkárosodottak rehabilitációs programjaiban</w:t>
      </w:r>
    </w:p>
    <w:p w14:paraId="31B139F9" w14:textId="77777777" w:rsidR="00077279" w:rsidRPr="00B87F52" w:rsidRDefault="00077279" w:rsidP="0007727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Gyógyászati segédeszközök alkalmazása, </w:t>
      </w:r>
    </w:p>
    <w:p w14:paraId="7709E2D1" w14:textId="77777777" w:rsidR="00077279" w:rsidRPr="00B87F52" w:rsidRDefault="00077279" w:rsidP="00077279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Betegedukáció</w:t>
      </w:r>
      <w:proofErr w:type="spellEnd"/>
    </w:p>
    <w:p w14:paraId="514F5234" w14:textId="77777777" w:rsidR="00077279" w:rsidRPr="00B87F52" w:rsidRDefault="00077279" w:rsidP="0007727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Rehabilitációs intézetek</w:t>
      </w:r>
    </w:p>
    <w:p w14:paraId="6B116C7B" w14:textId="77777777" w:rsidR="00077279" w:rsidRPr="00B87F52" w:rsidRDefault="00077279" w:rsidP="0007727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otthonápolási szolgálat szerepe a rehabilitációban</w:t>
      </w:r>
    </w:p>
    <w:p w14:paraId="7A13BF9F" w14:textId="167B917D" w:rsidR="00A23F09" w:rsidRPr="00B87F52" w:rsidRDefault="00077279" w:rsidP="0007727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Lakóközösségi rehabilitáció</w:t>
      </w:r>
    </w:p>
    <w:p w14:paraId="62AB2F78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F16084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61ACAC03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Szaktanterem</w:t>
      </w:r>
    </w:p>
    <w:p w14:paraId="68A1F2E0" w14:textId="2FAE88FB" w:rsidR="00A23F09" w:rsidRPr="00B87F52" w:rsidRDefault="0007727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Demonstrációs terem</w:t>
      </w:r>
    </w:p>
    <w:p w14:paraId="55C9E398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9B46DEE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19EA3B6C" w14:textId="692F1D8D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49F670BB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D375182" w14:textId="33D36C05" w:rsidR="00A23F09" w:rsidRPr="00B87F52" w:rsidRDefault="0007727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Egészségügyi asszisztálás gyakorlata</w:t>
      </w:r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A63514" w:rsidRPr="00B87F52">
        <w:rPr>
          <w:rFonts w:cs="Times New Roman"/>
          <w:b/>
        </w:rPr>
        <w:t>129</w:t>
      </w:r>
      <w:r w:rsidR="00A23F09" w:rsidRPr="00B87F52">
        <w:rPr>
          <w:rFonts w:cs="Times New Roman"/>
          <w:b/>
        </w:rPr>
        <w:t xml:space="preserve"> óra/</w:t>
      </w:r>
      <w:r w:rsidR="0096219C">
        <w:rPr>
          <w:rFonts w:cs="Times New Roman"/>
          <w:b/>
        </w:rPr>
        <w:t>0</w:t>
      </w:r>
      <w:r w:rsidR="00A23F09" w:rsidRPr="00B87F52">
        <w:rPr>
          <w:rFonts w:cs="Times New Roman"/>
          <w:b/>
        </w:rPr>
        <w:t xml:space="preserve"> óra*</w:t>
      </w:r>
    </w:p>
    <w:p w14:paraId="6E3EB819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7729890C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F7B75D7" w14:textId="0C2E4B76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az </w:t>
      </w:r>
      <w:r w:rsidR="0088660E" w:rsidRPr="00B87F52">
        <w:rPr>
          <w:rFonts w:cs="Times New Roman"/>
        </w:rPr>
        <w:t xml:space="preserve">52 720 01 általános ápolási és egészségügyi asszisztens </w:t>
      </w:r>
      <w:r w:rsidR="00077279" w:rsidRPr="00B87F52">
        <w:rPr>
          <w:rFonts w:cs="Times New Roman"/>
        </w:rPr>
        <w:t>mellék</w:t>
      </w:r>
      <w:r w:rsidR="0096219C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0E6482EA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0FEFB43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10FA1248" w14:textId="0A55CAE3" w:rsidR="00A23F09" w:rsidRPr="00B87F52" w:rsidRDefault="0007727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járóbeteg</w:t>
      </w:r>
      <w:proofErr w:type="spellEnd"/>
      <w:r w:rsidRPr="00B87F52">
        <w:rPr>
          <w:rFonts w:cs="Times New Roman"/>
        </w:rPr>
        <w:t xml:space="preserve"> szakrendelés területeinek és az ott folyó munkának a megismerése. A tantárgy tanításának végső célja, hogy a képzésben résztvevők a végzettséggel megszerezhető kompetenciákat teljes egészében elsajátítsák</w:t>
      </w:r>
    </w:p>
    <w:p w14:paraId="649C1EEF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45B9B4D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4725ABB2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Munkahelyi egészség és biztonság</w:t>
      </w:r>
    </w:p>
    <w:p w14:paraId="0B38B371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1948BF7C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Ápolástan-gondozástan</w:t>
      </w:r>
    </w:p>
    <w:p w14:paraId="16E6ABD3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szakismeretek</w:t>
      </w:r>
    </w:p>
    <w:p w14:paraId="176B60D4" w14:textId="70CA77C7" w:rsidR="00A23F09" w:rsidRPr="00B87F52" w:rsidRDefault="0007727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asszisztensi feladatok</w:t>
      </w:r>
    </w:p>
    <w:p w14:paraId="2261FE83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D6E5BB7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5DC145E2" w14:textId="6E73605E" w:rsidR="00A23F09" w:rsidRPr="00B87F52" w:rsidRDefault="0007727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lastRenderedPageBreak/>
        <w:t>Betegirányítás</w:t>
      </w:r>
    </w:p>
    <w:p w14:paraId="03A22F4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  Rendelő- és gondozóintézeti betegfelvétel, kartonozó, betegirányító</w:t>
      </w:r>
    </w:p>
    <w:p w14:paraId="7FFD3505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betegváró és a munkatér tisztaságának, a higiénés feltételeknek biztosítása</w:t>
      </w:r>
    </w:p>
    <w:p w14:paraId="2FE80CC9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Kapcsolattartás a szakrendelések szakdolgozóival</w:t>
      </w:r>
    </w:p>
    <w:p w14:paraId="743F3A2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Szakrendelésre, gondozásra megjelent betegek társadalombiztosításhoz kapcsolódó jogosultságának ellenőrzése, dokumentáció vezetése</w:t>
      </w:r>
    </w:p>
    <w:p w14:paraId="38A7FBA2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Külföldi vagy érvényes társadalombiztosítással nem rendelkező betegekkel kapcsolatos adminisztráció</w:t>
      </w:r>
    </w:p>
    <w:p w14:paraId="1F6D58A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Betegelőjegyzés, regisztráció végzése</w:t>
      </w:r>
    </w:p>
    <w:p w14:paraId="40EFFB7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Térítésköteles betegellátással kapcsolatos adminisztráció, dokumentáció végzése</w:t>
      </w:r>
    </w:p>
    <w:p w14:paraId="518E6EB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fogadása, irányítása, a betegosztályozás szabályainak alkalmazása</w:t>
      </w:r>
    </w:p>
    <w:p w14:paraId="603AAA63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Felvilágosítás nyújtása a szakrendelések, gondozók működéséről</w:t>
      </w:r>
    </w:p>
    <w:p w14:paraId="45A7897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Beteg, hozzátartozó, kísérő tájékoztatása</w:t>
      </w:r>
    </w:p>
    <w:p w14:paraId="475214A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Akadályozott személyeket segít</w:t>
      </w:r>
    </w:p>
    <w:p w14:paraId="32EEB311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Papíralapú és számítógépes betegnyilvántartás vezetése</w:t>
      </w:r>
    </w:p>
    <w:p w14:paraId="0A5864B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a statisztikai adatszolgáltatásban</w:t>
      </w:r>
    </w:p>
    <w:p w14:paraId="7C1BF27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egészségügyi ellátásban használt medikai rendszerek alkalmazása, elektronikus adatbázis kezelése</w:t>
      </w:r>
    </w:p>
    <w:p w14:paraId="57322F2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Adatrögzítés, tárolás, archiválás</w:t>
      </w:r>
    </w:p>
    <w:p w14:paraId="3422DEC8" w14:textId="0B3B7744" w:rsidR="00A23F09" w:rsidRPr="00B87F52" w:rsidRDefault="0007727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Sürgősségi eseteket felismerése, orvos hívás, szükség esetén elsősegélynyújtás</w:t>
      </w:r>
    </w:p>
    <w:p w14:paraId="035B20FB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C96C6F" w14:textId="1C5578B0" w:rsidR="00A23F09" w:rsidRPr="00B87F52" w:rsidRDefault="0007727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Szakrendelések</w:t>
      </w:r>
    </w:p>
    <w:p w14:paraId="5FCD472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Belgyógyászat</w:t>
      </w:r>
    </w:p>
    <w:p w14:paraId="6130C77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szakrendelő munkájának, működésének bemutatása, megismerése</w:t>
      </w:r>
    </w:p>
    <w:p w14:paraId="27600D13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munkabiztonsági, környezetvédelmi és higiénés szabályok ismerete</w:t>
      </w:r>
    </w:p>
    <w:p w14:paraId="2AE24F45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betegváró, a rendelő, kezelő tisztaságának, a higiénés feltételeknek biztosítása</w:t>
      </w:r>
    </w:p>
    <w:p w14:paraId="4707DAD7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Betegforgalom szervezése</w:t>
      </w:r>
    </w:p>
    <w:p w14:paraId="13633C9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Betegbiztonság megteremtése</w:t>
      </w:r>
    </w:p>
    <w:p w14:paraId="6118B942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Belgyógyászati szakrendelésekhez kapcsolódó diagnosztikai egységek bemutatása, EKG, kardiológiai diagnosztika (ECHO, terheléses EKG, ABP) </w:t>
      </w:r>
      <w:proofErr w:type="spellStart"/>
      <w:r w:rsidRPr="00B87F52">
        <w:rPr>
          <w:rFonts w:cs="Times New Roman"/>
        </w:rPr>
        <w:t>endoszkópia</w:t>
      </w:r>
      <w:proofErr w:type="spellEnd"/>
      <w:r w:rsidRPr="00B87F52">
        <w:rPr>
          <w:rFonts w:cs="Times New Roman"/>
        </w:rPr>
        <w:t xml:space="preserve">, </w:t>
      </w:r>
    </w:p>
    <w:p w14:paraId="0C88069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szakrendelés megkezdéséhez szükséges gyógyszerek, eszközök, gyógyászati anyagok biztosítása</w:t>
      </w:r>
    </w:p>
    <w:p w14:paraId="5971EB7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Gyógyszertárolás-, gyógyszerhűtő-, gyógyszerek lejárati idejének ellenőrzése, dokumentálása</w:t>
      </w:r>
    </w:p>
    <w:p w14:paraId="0262B31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Veszélyes hulladék szabályszerű kezelése, tárolása, szállításra előkészítése, dokumentálása</w:t>
      </w:r>
    </w:p>
    <w:p w14:paraId="1F7DF737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betegellátáshoz kapcsolódó dokumentáció (papíralapú, számítógépes) vezetése, a társadalombiztosításhoz kapcsolódó jogosultságok ellenőrzése, betegazonosítás végzése, külföldi és biztosítással nem rendelkező betegek adminisztrációja</w:t>
      </w:r>
    </w:p>
    <w:p w14:paraId="3E81BBB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eszközös vizsgálatokhoz; a használt eszközök kezelése a higiénés szabályoknak megfelelően</w:t>
      </w:r>
    </w:p>
    <w:p w14:paraId="120C52C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felkészítése a vizsgálatokra</w:t>
      </w:r>
    </w:p>
    <w:p w14:paraId="7DD12FB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a beteg fizikális vizsgálatánál</w:t>
      </w:r>
    </w:p>
    <w:p w14:paraId="5D20E7A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Vitális paraméterek megfigyelése, mérése, dokumentálása</w:t>
      </w:r>
    </w:p>
    <w:p w14:paraId="5264FAD1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segítése, pozicionálás vizsgálatokhoz, beavatkozásokhoz</w:t>
      </w:r>
    </w:p>
    <w:p w14:paraId="06F7006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előkészítése és segédkezés a speciális diagnosztikai és terápiás beavatkozások kivitelezésében</w:t>
      </w:r>
    </w:p>
    <w:p w14:paraId="4CD6B559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Betegmegfigyelés a különböző beavatkozások alatt és után</w:t>
      </w:r>
    </w:p>
    <w:p w14:paraId="63F7F9F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 xml:space="preserve">Segédkezés vizsgálati anyagok mintavételénél; mintavétellel kapcsolatos adminisztráció elvégzése; minták tárolása, laboratóriumba juttatása; testváladékok felfogása; </w:t>
      </w:r>
    </w:p>
    <w:p w14:paraId="3B3C4787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Sürgősségi esetek asszisztensi feladatai (felismerés, orvos-hívás, elsősegélynyújtás)</w:t>
      </w:r>
    </w:p>
    <w:p w14:paraId="1290C9A2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Előkészítés injekciózáshoz, </w:t>
      </w:r>
      <w:proofErr w:type="spellStart"/>
      <w:r w:rsidRPr="00B87F52">
        <w:rPr>
          <w:rFonts w:cs="Times New Roman"/>
        </w:rPr>
        <w:t>sc</w:t>
      </w:r>
      <w:proofErr w:type="spellEnd"/>
      <w:r w:rsidRPr="00B87F52">
        <w:rPr>
          <w:rFonts w:cs="Times New Roman"/>
        </w:rPr>
        <w:t xml:space="preserve">. </w:t>
      </w:r>
      <w:proofErr w:type="gramStart"/>
      <w:r w:rsidRPr="00B87F52">
        <w:rPr>
          <w:rFonts w:cs="Times New Roman"/>
        </w:rPr>
        <w:t>és</w:t>
      </w:r>
      <w:proofErr w:type="gram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im</w:t>
      </w:r>
      <w:proofErr w:type="spellEnd"/>
      <w:r w:rsidRPr="00B87F52">
        <w:rPr>
          <w:rFonts w:cs="Times New Roman"/>
        </w:rPr>
        <w:t>. injekció beadása, dokumentálása</w:t>
      </w:r>
    </w:p>
    <w:p w14:paraId="5793F92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EKG készítés, dokumentálás</w:t>
      </w:r>
    </w:p>
    <w:p w14:paraId="62CB55C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Közreműködés a betegvizsgálatoknál (ECHO, ABPM, terheléses EKG, Doppler, </w:t>
      </w:r>
      <w:proofErr w:type="spellStart"/>
      <w:r w:rsidRPr="00B87F52">
        <w:rPr>
          <w:rFonts w:cs="Times New Roman"/>
        </w:rPr>
        <w:t>endoscopos</w:t>
      </w:r>
      <w:proofErr w:type="spellEnd"/>
      <w:r w:rsidRPr="00B87F52">
        <w:rPr>
          <w:rFonts w:cs="Times New Roman"/>
        </w:rPr>
        <w:t xml:space="preserve"> beavatkozások)</w:t>
      </w:r>
    </w:p>
    <w:p w14:paraId="2DA71EC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Vércukormérés, dokumentálás</w:t>
      </w:r>
    </w:p>
    <w:p w14:paraId="7F55279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Betegeducatio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insulin</w:t>
      </w:r>
      <w:proofErr w:type="spellEnd"/>
      <w:r w:rsidRPr="00B87F52">
        <w:rPr>
          <w:rFonts w:cs="Times New Roman"/>
        </w:rPr>
        <w:t xml:space="preserve"> beadására, vércukormérésre</w:t>
      </w:r>
    </w:p>
    <w:p w14:paraId="00DD920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Aszeptikus környezet megteremtése vizsgálatokhoz, beavatkozásokhoz</w:t>
      </w:r>
    </w:p>
    <w:p w14:paraId="4F37978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Részvétel diétás tanácsadáson</w:t>
      </w:r>
    </w:p>
    <w:p w14:paraId="22BC8AA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Betegtájékoztatás a gyógyászati segédeszközökkel kapcsolatos lehetőségekről</w:t>
      </w:r>
    </w:p>
    <w:p w14:paraId="36201CF5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Betegtájékoztatás a szociális és rehabilitációs lehetőségekről</w:t>
      </w:r>
    </w:p>
    <w:p w14:paraId="0903B94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Orvos diktálása alapján az ambuláns kezelőlap, gondozási lap elkészítése a számítógépes rendszerben</w:t>
      </w:r>
    </w:p>
    <w:p w14:paraId="6EE6825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Táppénzbevétellel kapcsolatos adminisztráció megfigyelése</w:t>
      </w:r>
    </w:p>
    <w:p w14:paraId="1C236FB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a statisztikai adatszolgáltatásban</w:t>
      </w:r>
    </w:p>
    <w:p w14:paraId="1681A22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szakrendelés, szakgondozás jelentések előkészítése</w:t>
      </w:r>
    </w:p>
    <w:p w14:paraId="0636E13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6A475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Sebészet profilú szakrendelés</w:t>
      </w:r>
    </w:p>
    <w:p w14:paraId="42404221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szakrendelő munkájának, működésének bemutatása, megismerése</w:t>
      </w:r>
    </w:p>
    <w:p w14:paraId="3635BE3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munkabiztonsági, környezetvédelmi és higiénés szabályok ismerete</w:t>
      </w:r>
    </w:p>
    <w:p w14:paraId="46CE0BE2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betegváró, a rendelő, a kezelő tisztaságának, a higiénés feltételeknek biztosítása</w:t>
      </w:r>
    </w:p>
    <w:p w14:paraId="69AAABC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Betegforgalom szervezése</w:t>
      </w:r>
    </w:p>
    <w:p w14:paraId="538CC07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Betegbiztonság megteremtése</w:t>
      </w:r>
    </w:p>
    <w:p w14:paraId="59C17B63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6EA7681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szakrendelés megkezdéséhez szükséges gyógyszerek, eszközök, gyógyászati anyagok biztosítása</w:t>
      </w:r>
    </w:p>
    <w:p w14:paraId="27514679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Gyógyszertárolás-, gyógyszerhűtő-, gyógyszerek lejárati idejének ellenőrzése, dokumentálása</w:t>
      </w:r>
    </w:p>
    <w:p w14:paraId="74095D35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Veszélyes hulladék szabályszerű kezelése, tárolása, szállításra előkészítése, dokumentálása</w:t>
      </w:r>
    </w:p>
    <w:p w14:paraId="26499E83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Eszközök fertőtlenítése, sterilizáláshoz való előkészítése</w:t>
      </w:r>
    </w:p>
    <w:p w14:paraId="7152BC9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Asszisztálás beavatkozásoknál, orvosi műszerek és steril eszközök használata</w:t>
      </w:r>
    </w:p>
    <w:p w14:paraId="0E18CA4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Kézfertőtlenítés, műtéti bemosakodás</w:t>
      </w:r>
    </w:p>
    <w:p w14:paraId="6814402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gyógyszereléshez, injekciózáshoz</w:t>
      </w:r>
    </w:p>
    <w:p w14:paraId="6BEF2EB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 gyógyszerbevitelben</w:t>
      </w:r>
    </w:p>
    <w:p w14:paraId="51E085B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az ellátásra szoruló ember szükségleteinek kielégítésében</w:t>
      </w:r>
    </w:p>
    <w:p w14:paraId="2D777A5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Különböző testváladékok felfogása és megfigyelése; tárolása; laboratóriumba juttatása protokoll szerint</w:t>
      </w:r>
    </w:p>
    <w:p w14:paraId="5B9DAE9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előkészítése sebészeti vizsgálatokhoz és beavatkozásokhoz</w:t>
      </w:r>
    </w:p>
    <w:p w14:paraId="4B4036F7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sebellátásnál</w:t>
      </w:r>
    </w:p>
    <w:p w14:paraId="79898695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különböző kötözéseknél</w:t>
      </w:r>
    </w:p>
    <w:p w14:paraId="2BFCEEB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Kötszerek, rugalmas pólyák alkalmazása</w:t>
      </w:r>
    </w:p>
    <w:p w14:paraId="215E2A83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Fej, nyak, mellkas, lágyék és </w:t>
      </w:r>
      <w:proofErr w:type="gramStart"/>
      <w:r w:rsidRPr="00B87F52">
        <w:rPr>
          <w:rFonts w:cs="Times New Roman"/>
        </w:rPr>
        <w:t>gát-táji kötözések</w:t>
      </w:r>
      <w:proofErr w:type="gramEnd"/>
      <w:r w:rsidRPr="00B87F52">
        <w:rPr>
          <w:rFonts w:cs="Times New Roman"/>
        </w:rPr>
        <w:t>, alsó és felső végtagi kötések</w:t>
      </w:r>
    </w:p>
    <w:p w14:paraId="3491A321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szövetegyesítő eljárásoknál</w:t>
      </w:r>
    </w:p>
    <w:p w14:paraId="522C040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Varrat- és kapocsszedés megfigyelése</w:t>
      </w:r>
    </w:p>
    <w:p w14:paraId="7DA34E9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 xml:space="preserve">Asszisztálás </w:t>
      </w:r>
      <w:proofErr w:type="spellStart"/>
      <w:r w:rsidRPr="00B87F52">
        <w:rPr>
          <w:rFonts w:cs="Times New Roman"/>
        </w:rPr>
        <w:t>sztoma</w:t>
      </w:r>
      <w:proofErr w:type="spellEnd"/>
      <w:r w:rsidRPr="00B87F52">
        <w:rPr>
          <w:rFonts w:cs="Times New Roman"/>
        </w:rPr>
        <w:t xml:space="preserve"> ellátásnál</w:t>
      </w:r>
    </w:p>
    <w:p w14:paraId="7D0BE793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Sebváladékok megfigyelése</w:t>
      </w:r>
    </w:p>
    <w:p w14:paraId="4CBFED0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sebváladék vételénél</w:t>
      </w:r>
    </w:p>
    <w:p w14:paraId="79F63F9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Különböző típusú sebek ellátásában való közreműködés</w:t>
      </w:r>
    </w:p>
    <w:p w14:paraId="76F3BB8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Csonttörések ellátásában való segédkezés</w:t>
      </w:r>
    </w:p>
    <w:p w14:paraId="7F6E4B83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Aszeptikus környezet megteremtése </w:t>
      </w:r>
    </w:p>
    <w:p w14:paraId="4553CB3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Vértelen </w:t>
      </w:r>
      <w:proofErr w:type="spellStart"/>
      <w:r w:rsidRPr="00B87F52">
        <w:rPr>
          <w:rFonts w:cs="Times New Roman"/>
        </w:rPr>
        <w:t>repozícióban</w:t>
      </w:r>
      <w:proofErr w:type="spellEnd"/>
      <w:r w:rsidRPr="00B87F52">
        <w:rPr>
          <w:rFonts w:cs="Times New Roman"/>
        </w:rPr>
        <w:t xml:space="preserve"> közreműködés</w:t>
      </w:r>
    </w:p>
    <w:p w14:paraId="3AA7C2B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Rögzítő kötések felhelyezésében közreműködés</w:t>
      </w:r>
    </w:p>
    <w:p w14:paraId="50E6AA9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Gyógyászati segédeszközökkel kapcsolatos tájékoztatás </w:t>
      </w:r>
    </w:p>
    <w:p w14:paraId="3C2C670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gipsz felhelyezésében</w:t>
      </w:r>
    </w:p>
    <w:p w14:paraId="0E7A875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Fájdalomcsillapításban való közreműködés</w:t>
      </w:r>
    </w:p>
    <w:p w14:paraId="0DA7B741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Ortopédiai szűréseknél való közreműködés – iskolások szűrővizsgálata</w:t>
      </w:r>
    </w:p>
    <w:p w14:paraId="762E027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csecsemők csípőtáji-szűrésénél</w:t>
      </w:r>
    </w:p>
    <w:p w14:paraId="5E22795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terápiás és diagnosztikus eljárások elvégzésnek rögzítése a számítógépes medikai rendszerben</w:t>
      </w:r>
    </w:p>
    <w:p w14:paraId="6B96935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Vizsgálatkérő lapok kitöltése</w:t>
      </w:r>
    </w:p>
    <w:p w14:paraId="0A9E5C8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Betegszállítás megrendelése</w:t>
      </w:r>
    </w:p>
    <w:p w14:paraId="785143B1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Számítógépes célprogramok használata</w:t>
      </w:r>
    </w:p>
    <w:p w14:paraId="609EDF8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Statisztikák, betegforgalmi összesítő lista készítése</w:t>
      </w:r>
    </w:p>
    <w:p w14:paraId="49F20C31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CA9EF2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Pszichiátria</w:t>
      </w:r>
    </w:p>
    <w:p w14:paraId="2940A061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szakrendelő munkájának, működésének bemutatása, megismerése</w:t>
      </w:r>
    </w:p>
    <w:p w14:paraId="2F556362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munkabiztonsági, környezetvédelmi és higiénés szabályok ismerete</w:t>
      </w:r>
    </w:p>
    <w:p w14:paraId="79D27EA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betegváró, a rendelő, kezelő tisztaságának, a higiénés feltételeknek biztosítása</w:t>
      </w:r>
    </w:p>
    <w:p w14:paraId="1B5143D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Betegforgalom szervezése</w:t>
      </w:r>
    </w:p>
    <w:p w14:paraId="17A3E56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Betegbiztonság megteremtése</w:t>
      </w:r>
    </w:p>
    <w:p w14:paraId="05A340B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62F544E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szakrendelés megkezdéséhez szükséges gyógyszerek, eszközök, gyógyászati anyagok biztosítása</w:t>
      </w:r>
    </w:p>
    <w:p w14:paraId="7660344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Gyógyszertárolás-, gyógyszerhűtő-, gyógyszerek lejárati idejének ellenőrzése, dokumentálása</w:t>
      </w:r>
    </w:p>
    <w:p w14:paraId="63C20E4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Veszélyes hulladék szabályszerű kezelése, tárolása, szállításra előkészítése, dokumentálása</w:t>
      </w:r>
    </w:p>
    <w:p w14:paraId="26ABE569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gyógyszereléshez, injekciózáshoz</w:t>
      </w:r>
    </w:p>
    <w:p w14:paraId="2B8CB88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 gyógyszerbevitelben</w:t>
      </w:r>
    </w:p>
    <w:p w14:paraId="508FBC2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az ellátásra szoruló ember szükségleteinek kielégítésében</w:t>
      </w:r>
    </w:p>
    <w:p w14:paraId="3532FFD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pszichiátriai fizikális vizsgálatokhoz</w:t>
      </w:r>
    </w:p>
    <w:p w14:paraId="008D876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Pszichiátriai betegek felvétele szakrendelésre, gondozásra</w:t>
      </w:r>
    </w:p>
    <w:p w14:paraId="508FC837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fogadása, azonnali és halasztható vizsgálatok eldöntésének megismerése</w:t>
      </w:r>
    </w:p>
    <w:p w14:paraId="3700CB5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Anamnézis felvételében való közreműködés</w:t>
      </w:r>
    </w:p>
    <w:p w14:paraId="34866483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Pszichiátriai betegségek tüneteinek megfigyelése, értékelése</w:t>
      </w:r>
    </w:p>
    <w:p w14:paraId="22CAB222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Speciális idegrendszeri vizsgálatok megfigyelése </w:t>
      </w:r>
    </w:p>
    <w:p w14:paraId="55209333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pszichiátriai betegek szükségletek szerinti ellátása </w:t>
      </w:r>
    </w:p>
    <w:p w14:paraId="5DBBE4F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Közreműködés BECK teszt készítésében és </w:t>
      </w:r>
      <w:proofErr w:type="spellStart"/>
      <w:r w:rsidRPr="00B87F52">
        <w:rPr>
          <w:rFonts w:cs="Times New Roman"/>
        </w:rPr>
        <w:t>Haemilton-skála</w:t>
      </w:r>
      <w:proofErr w:type="spellEnd"/>
      <w:r w:rsidRPr="00B87F52">
        <w:rPr>
          <w:rFonts w:cs="Times New Roman"/>
        </w:rPr>
        <w:t xml:space="preserve"> felvételében</w:t>
      </w:r>
    </w:p>
    <w:p w14:paraId="0C4CB97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egyéb pszichiátriai speciális vizsgálatokban, kezelésekben</w:t>
      </w:r>
    </w:p>
    <w:p w14:paraId="7673F839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Veszélyeztető (ön- és közveszélyes) állapotok felismerése </w:t>
      </w:r>
    </w:p>
    <w:p w14:paraId="5A06956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terápiás és diagnosztikus eljárások elvégzésnek rögzítése a számítógépes medikai rendszerben</w:t>
      </w:r>
    </w:p>
    <w:p w14:paraId="499F2DA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Vizsgálatkérő lapok kitöltése</w:t>
      </w:r>
    </w:p>
    <w:p w14:paraId="7AA7E65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Tájékoztatás a rehabilitációs lehetőségekről és a szociális ellátások igénybevételéről </w:t>
      </w:r>
    </w:p>
    <w:p w14:paraId="163D778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Betegszállítás megrendelése</w:t>
      </w:r>
    </w:p>
    <w:p w14:paraId="4F1FEFC7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Számítógépes célprogramok használata</w:t>
      </w:r>
    </w:p>
    <w:p w14:paraId="173E8EC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Statisztikák, betegforgalmi lista készítése</w:t>
      </w:r>
    </w:p>
    <w:p w14:paraId="55F8D1F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Egészségügyi kódrendszerek ismerete</w:t>
      </w:r>
    </w:p>
    <w:p w14:paraId="459CEBB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Adatok dokumentálása</w:t>
      </w:r>
    </w:p>
    <w:p w14:paraId="300BC1A5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109B93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Nőgyógyászat</w:t>
      </w:r>
    </w:p>
    <w:p w14:paraId="6E2D3EE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szakrendelő munkájának, működésének bemutatása, megismerése</w:t>
      </w:r>
    </w:p>
    <w:p w14:paraId="58D3F2D9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munkabiztonsági, környezetvédelmi és higiénés szabályok ismerete</w:t>
      </w:r>
    </w:p>
    <w:p w14:paraId="5618464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betegváró, a rendelő, kezelő tisztaságának, a higiénés feltételeknek biztosítása</w:t>
      </w:r>
    </w:p>
    <w:p w14:paraId="7C4CC44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Gyógyszertárolás-, gyógyszerhűtő-, gyógyszerek lejárati idejének ellenőrzése, dokumentálása</w:t>
      </w:r>
    </w:p>
    <w:p w14:paraId="28135B6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Veszélyes hulladék szabályszerű kezelése, tárolása, szállításra előkészítése, dokumentálása</w:t>
      </w:r>
    </w:p>
    <w:p w14:paraId="09A7008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Betegforgalom szervezése</w:t>
      </w:r>
    </w:p>
    <w:p w14:paraId="66CCCB2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599B991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Műszerek, eszközök előkészítése különböző vizsgálatokhoz, beavatkozásokhoz</w:t>
      </w:r>
    </w:p>
    <w:p w14:paraId="414E2C4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Eszközök fertőtlenítése, sterilizálásra való előkészítése</w:t>
      </w:r>
    </w:p>
    <w:p w14:paraId="6F06715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 beteg fizikális vizsgálatánál, beavatkozásoknál, a beteg pozicionálása</w:t>
      </w:r>
    </w:p>
    <w:p w14:paraId="653721F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Asszisztálás a </w:t>
      </w:r>
      <w:proofErr w:type="spellStart"/>
      <w:r w:rsidRPr="00B87F52">
        <w:rPr>
          <w:rFonts w:cs="Times New Roman"/>
        </w:rPr>
        <w:t>cytologiai</w:t>
      </w:r>
      <w:proofErr w:type="spellEnd"/>
      <w:r w:rsidRPr="00B87F52">
        <w:rPr>
          <w:rFonts w:cs="Times New Roman"/>
        </w:rPr>
        <w:t xml:space="preserve"> kenetvételnél és </w:t>
      </w:r>
      <w:proofErr w:type="spellStart"/>
      <w:r w:rsidRPr="00B87F52">
        <w:rPr>
          <w:rFonts w:cs="Times New Roman"/>
        </w:rPr>
        <w:t>kolposzkopos</w:t>
      </w:r>
      <w:proofErr w:type="spellEnd"/>
      <w:r w:rsidRPr="00B87F52">
        <w:rPr>
          <w:rFonts w:cs="Times New Roman"/>
        </w:rPr>
        <w:t xml:space="preserve"> vizsgálatnál</w:t>
      </w:r>
    </w:p>
    <w:p w14:paraId="0F1F219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Hüvelyváladék laboratóriumba küldése protokoll szerint</w:t>
      </w:r>
    </w:p>
    <w:p w14:paraId="3858EA1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Cytológiai</w:t>
      </w:r>
      <w:proofErr w:type="spellEnd"/>
      <w:r w:rsidRPr="00B87F52">
        <w:rPr>
          <w:rFonts w:cs="Times New Roman"/>
        </w:rPr>
        <w:t xml:space="preserve"> vizsgálat eredményeinek osztályozása, kóros leletek kiemelése, betegkövetés, kiértesítés kontroll vizsgálatra</w:t>
      </w:r>
    </w:p>
    <w:p w14:paraId="461A13D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Speciális nőgyógyászati szakrendelés munkájának megfigyelése (</w:t>
      </w:r>
      <w:proofErr w:type="spellStart"/>
      <w:r w:rsidRPr="00B87F52">
        <w:rPr>
          <w:rFonts w:cs="Times New Roman"/>
        </w:rPr>
        <w:t>menopausa</w:t>
      </w:r>
      <w:proofErr w:type="spellEnd"/>
      <w:r w:rsidRPr="00B87F52">
        <w:rPr>
          <w:rFonts w:cs="Times New Roman"/>
        </w:rPr>
        <w:t>, inkontinencia, HPV rendelés) a megjelent betegek folyamatos követése</w:t>
      </w:r>
    </w:p>
    <w:p w14:paraId="717890A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Speciális vizsgálatok és a vizsgálati anyagok megfelelő helyre továbbítása protokoll szerint</w:t>
      </w:r>
    </w:p>
    <w:p w14:paraId="395307B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Gyermek/tinédzser nőgyógyászati szakrendelések munkájának megismerése</w:t>
      </w:r>
    </w:p>
    <w:p w14:paraId="415B498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hatósági vizsgálatokhoz, a hatósági vizsgálatok dokumentációja</w:t>
      </w:r>
    </w:p>
    <w:p w14:paraId="662172C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Vizeletvizsgálat elvégzése gyorsteszttel</w:t>
      </w:r>
    </w:p>
    <w:p w14:paraId="2C3DEE6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Aszeptikus környezet megteremtése vizsgálatokhoz, beavatkozásokhoz </w:t>
      </w:r>
    </w:p>
    <w:p w14:paraId="5EEEB2C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terápiás és diagnosztikus eljárások elvégzésnek rögzítése a számítógépes medikai rendszerben</w:t>
      </w:r>
    </w:p>
    <w:p w14:paraId="064DC807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Vizsgálatkérő lapok kitöltése</w:t>
      </w:r>
    </w:p>
    <w:p w14:paraId="70FF6372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Tájékoztatás a rehabilitációs lehetőségekről és a szociális ellátások igénybevételéről </w:t>
      </w:r>
    </w:p>
    <w:p w14:paraId="10970161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Számítógépes célprogramok használata</w:t>
      </w:r>
    </w:p>
    <w:p w14:paraId="31725331" w14:textId="0DEDEA82" w:rsidR="00A23F09" w:rsidRPr="00B87F52" w:rsidRDefault="0007727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Statisztikák, betegforgalmi lista készítése</w:t>
      </w:r>
    </w:p>
    <w:p w14:paraId="7B4A254F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EE5D70" w14:textId="4D52CDCC" w:rsidR="00A23F09" w:rsidRPr="00B87F52" w:rsidRDefault="0007727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Diagnosztikai gyakorlatok</w:t>
      </w:r>
    </w:p>
    <w:p w14:paraId="5754ED2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Laboratórium</w:t>
      </w:r>
    </w:p>
    <w:p w14:paraId="701B4F2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laboratórium munkájának, működésének megismerése</w:t>
      </w:r>
    </w:p>
    <w:p w14:paraId="62B9794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munkabiztonsági, környezetvédelmi és higiénés szabályok ismerete</w:t>
      </w:r>
    </w:p>
    <w:p w14:paraId="006E12B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betegváró, a laboratórium tisztaságának, a higiénés feltételeknek biztosítása</w:t>
      </w:r>
    </w:p>
    <w:p w14:paraId="19D1281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Vegyszerek lejárati idejének ellenőrzése, dokumentálása</w:t>
      </w:r>
    </w:p>
    <w:p w14:paraId="07FAB40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Veszélyes hulladék szabályszerű kezelése, tárolása, szállításra előkészítése, dokumentálása</w:t>
      </w:r>
    </w:p>
    <w:p w14:paraId="37D910B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Betegforgalom szervezése</w:t>
      </w:r>
    </w:p>
    <w:p w14:paraId="1D6376C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Betegbiztonság megteremtése</w:t>
      </w:r>
    </w:p>
    <w:p w14:paraId="0BD102F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6C6C9B6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Gyermekek mintavételének előkészítése, a gyermek pszichés megnyugtatás, minta levétele</w:t>
      </w:r>
    </w:p>
    <w:p w14:paraId="1D934D3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Mintavétel menete, szabályai, higiénés szabályok biztosítása</w:t>
      </w:r>
    </w:p>
    <w:p w14:paraId="3705D57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 és vizelet, valamint egyéb váladékok mintavétele</w:t>
      </w:r>
    </w:p>
    <w:p w14:paraId="75DB8062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Vizsgálati minták kezelésének szabályai</w:t>
      </w:r>
    </w:p>
    <w:p w14:paraId="00D9325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Aszeptikus környezet megteremtése vizsgálatokhoz, beavatkozásokhoz</w:t>
      </w:r>
    </w:p>
    <w:p w14:paraId="276D7F3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Laboratóriumi minták központi laboratóriumba szállításának protokoll szerinti előkészítése</w:t>
      </w:r>
    </w:p>
    <w:p w14:paraId="2EB51BC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Labor minták elszállításának megszervezése</w:t>
      </w:r>
    </w:p>
    <w:p w14:paraId="74F736E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Terheléses és speciális laborvizsgálatok megfigyelése</w:t>
      </w:r>
    </w:p>
    <w:p w14:paraId="4B025EC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Különböző vizsgálatok elvégzése gyorstesztekkel</w:t>
      </w:r>
    </w:p>
    <w:p w14:paraId="34FAB729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Vizsgálati eredmények rögzítése, átadása</w:t>
      </w:r>
    </w:p>
    <w:p w14:paraId="11516295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Számítógépes célprogramok használata</w:t>
      </w:r>
    </w:p>
    <w:p w14:paraId="7A3FBAE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Statisztikák, betegforgalmi lista készítése</w:t>
      </w:r>
    </w:p>
    <w:p w14:paraId="79F31D4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Egészségügyi kódrendszerek ismerete</w:t>
      </w:r>
    </w:p>
    <w:p w14:paraId="7EB6AD9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Adatok dokumentálása</w:t>
      </w:r>
    </w:p>
    <w:p w14:paraId="412F603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8BD5E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Képalkotó diagnosztika</w:t>
      </w:r>
    </w:p>
    <w:p w14:paraId="7C9A05A3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különböző radiológiai szakterületek munkájának, működésének bemutatása, megismerése (RTG, </w:t>
      </w:r>
      <w:proofErr w:type="gramStart"/>
      <w:r w:rsidRPr="00B87F52">
        <w:rPr>
          <w:rFonts w:cs="Times New Roman"/>
        </w:rPr>
        <w:t>UH</w:t>
      </w:r>
      <w:proofErr w:type="gramEnd"/>
      <w:r w:rsidRPr="00B87F52">
        <w:rPr>
          <w:rFonts w:cs="Times New Roman"/>
        </w:rPr>
        <w:t>)</w:t>
      </w:r>
    </w:p>
    <w:p w14:paraId="3BD72EA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munkabiztonsági, környezetvédelmi és higiénés szabályok ismerete</w:t>
      </w:r>
    </w:p>
    <w:p w14:paraId="4926BBC7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betegváró, a vizsgáló helyiség tisztaságának, a higiénés feltételeknek biztosítása</w:t>
      </w:r>
    </w:p>
    <w:p w14:paraId="6DFE90B7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Gyógyszertárolás-, gyógyszerhűtő-, gyógyszerek lejárati idejének ellenőrzése, dokumentálása</w:t>
      </w:r>
    </w:p>
    <w:p w14:paraId="5A02AB0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Veszélyes hulladék szabályszerű kezelése, tárolása, szállításra előkészítése, dokumentálása</w:t>
      </w:r>
    </w:p>
    <w:p w14:paraId="3366F5D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Betegforgalom szervezése</w:t>
      </w:r>
    </w:p>
    <w:p w14:paraId="0FF226F4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Betegbiztonság megteremtése</w:t>
      </w:r>
    </w:p>
    <w:p w14:paraId="57CD1D0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72E087B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Betegek és dolgozók sugárvédelme</w:t>
      </w:r>
    </w:p>
    <w:p w14:paraId="2AC2507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Doziméter használata</w:t>
      </w:r>
    </w:p>
    <w:p w14:paraId="7B95C3DD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Digitális RTG készítésének megfigyelése, </w:t>
      </w:r>
    </w:p>
    <w:p w14:paraId="3B87DEEF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Különböző röntgen vizsgálatok, a vizsgálatok protokolljának megismerése</w:t>
      </w:r>
    </w:p>
    <w:p w14:paraId="6680552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Vizsgálatok előkészítésének megfigyelése</w:t>
      </w:r>
    </w:p>
    <w:p w14:paraId="644FD3A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Vizsgálatok elvégzésében való közreműködés, a beteg pozicionálása, hely- és helyzetváltoztatásának segítése</w:t>
      </w:r>
    </w:p>
    <w:p w14:paraId="657835C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Beteg </w:t>
      </w:r>
      <w:proofErr w:type="gramStart"/>
      <w:r w:rsidRPr="00B87F52">
        <w:rPr>
          <w:rFonts w:cs="Times New Roman"/>
        </w:rPr>
        <w:t>előkészítése</w:t>
      </w:r>
      <w:proofErr w:type="gramEnd"/>
      <w:r w:rsidRPr="00B87F52">
        <w:rPr>
          <w:rFonts w:cs="Times New Roman"/>
        </w:rPr>
        <w:t xml:space="preserve"> UH, Doppler vizsgálatokhoz</w:t>
      </w:r>
    </w:p>
    <w:p w14:paraId="4FB46B1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Képalkotó vizsgálatok specialitásai gyermekkorban és terhes nőknél</w:t>
      </w:r>
    </w:p>
    <w:p w14:paraId="577D09A0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Eszközök használat utáni fertőtlenítése</w:t>
      </w:r>
    </w:p>
    <w:p w14:paraId="72E728C5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Vizsgálatok eredményének rögzítése, leletezése, dokumentálás, számítógépes célprogramok használata</w:t>
      </w:r>
    </w:p>
    <w:p w14:paraId="2914121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Statisztikák, betegforgalmi lista készítése</w:t>
      </w:r>
    </w:p>
    <w:p w14:paraId="015FB2A5" w14:textId="51C64FDA" w:rsidR="00A23F09" w:rsidRPr="00B87F52" w:rsidRDefault="0007727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Képarchiválási módszerek megfigyelése</w:t>
      </w:r>
    </w:p>
    <w:p w14:paraId="3FF24359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5523C8" w14:textId="5FAE883D" w:rsidR="00A23F09" w:rsidRPr="00B87F52" w:rsidRDefault="0007727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Gondozás</w:t>
      </w:r>
    </w:p>
    <w:p w14:paraId="15A10E75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fogadása, a társadalombiztosításhoz kapcsolódó jogosultságok ellenőrzése, betegazonosítás végzése, külföldi és biztosítással nem rendelkező betegek adminisztrációja</w:t>
      </w:r>
    </w:p>
    <w:p w14:paraId="5EB468E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betegváró, a rendelő/gondozó tisztaságának, a higiénés feltételeknek biztosítása</w:t>
      </w:r>
    </w:p>
    <w:p w14:paraId="4A29744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Gondozói tevékenység bemutatása különböző gondozási területeken, valamint a rehabilitációs osztályon/szakrendelésen</w:t>
      </w:r>
    </w:p>
    <w:p w14:paraId="335ECC7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Gondozás folyamata</w:t>
      </w:r>
    </w:p>
    <w:p w14:paraId="56D7CB8C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Tájékoztatás a gyógyászati segédeszközök igénybevételéről, alkalmazásáról, kihordási idejéről</w:t>
      </w:r>
    </w:p>
    <w:p w14:paraId="2FA8A888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a beteg edukációban a gyógyászati segédeszközök, protézisek használata, karbantartása vonatkozásában</w:t>
      </w:r>
    </w:p>
    <w:p w14:paraId="745627B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Tájékoztatás a betegszervezetek, betegsegítő- önsegítő klubok működéséről</w:t>
      </w:r>
    </w:p>
    <w:p w14:paraId="283FA906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gyógyszereléshez, injekciózáshoz</w:t>
      </w:r>
    </w:p>
    <w:p w14:paraId="2D440E8B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Betegforgalom szervezése</w:t>
      </w:r>
    </w:p>
    <w:p w14:paraId="26EEA94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és hozzátartozó tájékoztatása a szociális- és rehabilitációs ellátások formáiról, az igénybevétel lehetőségeiről és a szociális gondozás formáiról</w:t>
      </w:r>
    </w:p>
    <w:p w14:paraId="2CE1379A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Gondozásra behívás, gondozásba vétel</w:t>
      </w:r>
    </w:p>
    <w:p w14:paraId="571EDFDE" w14:textId="77777777" w:rsidR="00077279" w:rsidRPr="00B87F52" w:rsidRDefault="00077279" w:rsidP="000772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az ellátásra szoruló ember szükségleteinek kielégítésében</w:t>
      </w:r>
    </w:p>
    <w:p w14:paraId="15253A50" w14:textId="2CB62391" w:rsidR="00A23F09" w:rsidRPr="00B87F52" w:rsidRDefault="0007727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Sajátos nevelési igényű gyermekek és felnőttek ellátásának és gondozásának megfigyelése</w:t>
      </w:r>
    </w:p>
    <w:p w14:paraId="627F472B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79FF06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526545EB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Betegirányítás: rendelő- és gondozóintézet betegfelvétele, kartonozó</w:t>
      </w:r>
    </w:p>
    <w:p w14:paraId="123820A4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Szakrendelések: </w:t>
      </w:r>
    </w:p>
    <w:p w14:paraId="0E48E602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                     Belgyógyászat</w:t>
      </w:r>
    </w:p>
    <w:p w14:paraId="1DAC9792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                     Sebészet profil</w:t>
      </w:r>
    </w:p>
    <w:p w14:paraId="013F8267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                     Pszichiátria</w:t>
      </w:r>
    </w:p>
    <w:p w14:paraId="7C7A4C08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                     Nőgyógyászat</w:t>
      </w:r>
    </w:p>
    <w:p w14:paraId="7AC3CBF6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Diagnosztika gyakorlat:</w:t>
      </w:r>
    </w:p>
    <w:p w14:paraId="447487E4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                    Laboratórium</w:t>
      </w:r>
    </w:p>
    <w:p w14:paraId="458E027B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                    Képalkotó osztályok</w:t>
      </w:r>
    </w:p>
    <w:p w14:paraId="7401FB8D" w14:textId="77777777" w:rsidR="0007727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Gondozás:</w:t>
      </w:r>
    </w:p>
    <w:p w14:paraId="49394652" w14:textId="0B1C4C62" w:rsidR="00A23F09" w:rsidRPr="00B87F52" w:rsidRDefault="00077279" w:rsidP="0007727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                    Gondozó és rehabilitációs szakrendelések</w:t>
      </w:r>
    </w:p>
    <w:p w14:paraId="354B9A05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D9C3378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3C6F48A7" w14:textId="0554D15D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14430224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CA953A0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16F9F3C6" w14:textId="77777777" w:rsidR="00A23F09" w:rsidRPr="00B87F52" w:rsidRDefault="00A23F09" w:rsidP="00A23F09">
      <w:pPr>
        <w:rPr>
          <w:rFonts w:cs="Times New Roman"/>
        </w:rPr>
      </w:pPr>
    </w:p>
    <w:p w14:paraId="0E09B3D2" w14:textId="77777777" w:rsidR="00A23F09" w:rsidRPr="00B87F5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25443E4E" w14:textId="6711A0E4" w:rsidR="00A23F09" w:rsidRPr="00B87F52" w:rsidRDefault="00B926D5" w:rsidP="00A23F09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 xml:space="preserve">11166-16 </w:t>
      </w:r>
      <w:r w:rsidR="00A23F09" w:rsidRPr="00B87F52">
        <w:rPr>
          <w:rFonts w:cs="Times New Roman"/>
          <w:b/>
          <w:sz w:val="36"/>
        </w:rPr>
        <w:t>azonosító számú</w:t>
      </w:r>
    </w:p>
    <w:p w14:paraId="461706F5" w14:textId="39EC10DD" w:rsidR="00A23F09" w:rsidRPr="00B87F52" w:rsidRDefault="00B926D5" w:rsidP="00A23F09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Sürgősségi betegellátás</w:t>
      </w:r>
    </w:p>
    <w:p w14:paraId="7C72CFEC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5B9F98A7" w14:textId="77777777" w:rsidR="00A23F09" w:rsidRPr="00B87F5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14B02BB1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4588E3CA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2F97A8F5" w14:textId="53AD3C31" w:rsidR="00A23F09" w:rsidRPr="00B87F52" w:rsidRDefault="00A23F09" w:rsidP="00A23F09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B926D5" w:rsidRPr="00B87F52">
        <w:rPr>
          <w:rFonts w:cs="Times New Roman"/>
        </w:rPr>
        <w:t>11166-16</w:t>
      </w:r>
      <w:r w:rsidRPr="00B87F52">
        <w:rPr>
          <w:rFonts w:cs="Times New Roman"/>
        </w:rPr>
        <w:t xml:space="preserve"> azonosító számú </w:t>
      </w:r>
      <w:r w:rsidR="00B926D5" w:rsidRPr="00B87F52">
        <w:rPr>
          <w:rFonts w:cs="Times New Roman"/>
        </w:rPr>
        <w:t>Sürgősségi betegellátás</w:t>
      </w:r>
      <w:r w:rsidRPr="00B87F52">
        <w:rPr>
          <w:rFonts w:cs="Times New Roman"/>
        </w:rPr>
        <w:t xml:space="preserve">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  <w:gridCol w:w="758"/>
      </w:tblGrid>
      <w:tr w:rsidR="00B87F52" w:rsidRPr="0096219C" w14:paraId="06EAC4A3" w14:textId="77777777" w:rsidTr="0096219C">
        <w:trPr>
          <w:cantSplit/>
          <w:trHeight w:val="2574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97A0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00BFD4C" w14:textId="4CC407A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Oxiológia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alapjai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7010567" w14:textId="434A677A" w:rsidR="00B926D5" w:rsidRPr="0096219C" w:rsidRDefault="00697D12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Csecsemő és gyermekgyógyászati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oxiológia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 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D39347C" w14:textId="1A24C24C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Szülészet - nőgyógyászati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oxilógia</w:t>
            </w:r>
            <w:proofErr w:type="spellEnd"/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69F4806" w14:textId="76C644B9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Toxi</w:t>
            </w:r>
            <w:r w:rsidR="00697D12" w:rsidRPr="0096219C">
              <w:rPr>
                <w:rFonts w:eastAsia="Times New Roman" w:cs="Times New Roman"/>
                <w:szCs w:val="24"/>
                <w:lang w:eastAsia="hu-HU"/>
              </w:rPr>
              <w:t>c</w:t>
            </w:r>
            <w:r w:rsidRPr="0096219C">
              <w:rPr>
                <w:rFonts w:eastAsia="Times New Roman" w:cs="Times New Roman"/>
                <w:szCs w:val="24"/>
                <w:lang w:eastAsia="hu-HU"/>
              </w:rPr>
              <w:t>ológia</w:t>
            </w:r>
            <w:proofErr w:type="spellEnd"/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79AD2E4" w14:textId="5AA8039C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Tömeges baleset katasztrófa ellátás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9993DF4" w14:textId="51177172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Sürgősségi ellátás gyakorlat</w:t>
            </w:r>
          </w:p>
        </w:tc>
      </w:tr>
      <w:tr w:rsidR="00B87F52" w:rsidRPr="0096219C" w14:paraId="329A8277" w14:textId="77777777" w:rsidTr="00B926D5">
        <w:trPr>
          <w:trHeight w:val="255"/>
          <w:jc w:val="center"/>
        </w:trPr>
        <w:tc>
          <w:tcPr>
            <w:tcW w:w="88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45820A" w14:textId="6F5F2BE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FELADATOK</w:t>
            </w:r>
          </w:p>
        </w:tc>
      </w:tr>
      <w:tr w:rsidR="00B87F52" w:rsidRPr="0096219C" w14:paraId="102D5D3B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8BD7FC" w14:textId="3BFEC30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 beteg reakcióképességét felméri,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auto-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és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heteroanamnézist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vesz fel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9C6B2" w14:textId="378BB76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88715" w14:textId="0608EE6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32A76" w14:textId="1FAE871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0D80B" w14:textId="058039A6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CFC6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BF686" w14:textId="233037B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14148FD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5E5F26" w14:textId="0BD58FD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 állapotát felméri az életkori sajátosságok figyelembevételével az ABCDE szemlélet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50FEB" w14:textId="1AFB0AD6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07F6A" w14:textId="2BDB794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4E591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F7C044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7F3A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C212C" w14:textId="1DC861D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00C21B1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99DEA4" w14:textId="2B5E9F7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 - A légutak átjárhatóságát megítéli,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légutat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biztosít eszköz nélkül, valamint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pharingealis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, és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supraglotticus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eszközökkel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FEED0E" w14:textId="6819808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903C3" w14:textId="3565DB5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720E5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E090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CF759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9CA20" w14:textId="1F9CA04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C4BEB61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7544A3" w14:textId="56BE81F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Garatváladékot leszív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70A0B" w14:textId="658BB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8FFE4" w14:textId="3C0A43EC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DBB00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BBB6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228E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8EE54" w14:textId="70DC799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53BA9B2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919A38" w14:textId="55319349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 - A légzést megfigyeli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60FBE" w14:textId="69EC340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6A4BF" w14:textId="2595E37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8AFA1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A3CB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E8474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3EA2D" w14:textId="02431E2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C3AD697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E9FA7C" w14:textId="63E959B2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Pulzoximétert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B6BAB" w14:textId="0A22E819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E6C70" w14:textId="782EB6C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30569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38FB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E5CF0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05934" w14:textId="3328181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D4A7338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472942" w14:textId="03CBEE42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96219C">
              <w:rPr>
                <w:rFonts w:eastAsia="Times New Roman" w:cs="Times New Roman"/>
                <w:szCs w:val="24"/>
                <w:lang w:eastAsia="hu-HU"/>
              </w:rPr>
              <w:t>Ballonnal</w:t>
            </w:r>
            <w:proofErr w:type="gram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maszkkal lélegeztet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6B0F9" w14:textId="418015F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04528" w14:textId="69D89E1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9DD6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EC7E1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6BCF4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BE203" w14:textId="3634E87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5F98118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32F4EC" w14:textId="26C7D5FC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C - Keringést felmér, centrális pulzust tapint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AE9CE" w14:textId="5B68DE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88F94" w14:textId="612B64B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8F17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42DC1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3C48EA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5FFF8" w14:textId="58C42A2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FBC18D3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DA51CF" w14:textId="7893152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Felhatalmazás alapján perifériás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vénakanült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behelyez,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12EBE" w14:textId="3D9F6F5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AFFE0" w14:textId="287ED49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6E77A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B088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2779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281D8" w14:textId="24AE6DF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995708F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11634A" w14:textId="52BE412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Felhatalmazás alapján infúziót beköt, az infúzió szövődményeit felismeri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B0BD7" w14:textId="67D7330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1F79F" w14:textId="45CCE7DC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5514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CB5D7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8BBD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C076B" w14:textId="60E7C0B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5A67033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0BEBE1" w14:textId="35D9AFA9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Felhatalmazás alapján folyadékterápiát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4C69F" w14:textId="7B34A52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477DD" w14:textId="2DB1DE2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7124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61CF1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124E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61026A" w14:textId="1BA4758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DC5AEF9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2B509C" w14:textId="0F3DA37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D - Megfigyeli a beteg idegrendszeri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042B8" w14:textId="4AB4195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C62B7" w14:textId="7A3DF38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3C01A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D731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D45A4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7F602" w14:textId="35B46DB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80EFA43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D67739" w14:textId="65E1E01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GCS-t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megítés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MCPSS-t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megítél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8ADC8" w14:textId="255DDD2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FB6F6" w14:textId="1CFA912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AC50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53FD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FBC1B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021D7" w14:textId="539FCA3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0199A6B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A3CF48" w14:textId="7F3288F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Sérülések rögzítésére szolgáló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eszközökett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53C910" w14:textId="50BDF8CC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51E5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AAE6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260D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AF33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E2A67B" w14:textId="22FE8E7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359BB02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45DDA1" w14:textId="1AAB40D9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ALS-ben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segédkezik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42C66" w14:textId="36E3765C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826C3" w14:textId="4F4083BC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3E6D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AFA47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05687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43FA0" w14:textId="790A94B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79B070D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682C6C" w14:textId="25F927E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Gyors és részletes sérültvizsgálatot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CE5E8" w14:textId="627B70C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CB15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D7D47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BD8B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4FE9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74C67" w14:textId="34A14E5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B9ED399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6A4C79" w14:textId="2B4647B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Tömeges balesetnél a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kárhelyparancsnok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utasítása szerint tevékenykedik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49421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3651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B136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438A7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E172B" w14:textId="423A7D4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B7E72" w14:textId="58E56E1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426AC3C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287BE8" w14:textId="74BDBCB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Sürgősségi helyzetben a helyszínen segédkezik szövődménymentes szülésnél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65FA0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F7024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DE7F3" w14:textId="2DFD1664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82B1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92A8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25B56" w14:textId="6150BB7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13D8E15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AA6A45" w14:textId="7133B1F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Újszülött első állapotfelmérését és ellátását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B7EE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059B5" w14:textId="673F61B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E3CEA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38D69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4DC0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9ABB7" w14:textId="0594959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BEB31C1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80862E" w14:textId="303C12E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Újszülött élesztést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888A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8F1E8C" w14:textId="0BAE1F9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3BD5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2D22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5C497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3B031" w14:textId="31FE4DA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9BEEEC8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E06698" w14:textId="2D7D851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Dekontaminációs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eljárásokat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CB8E0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D332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1425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A6974" w14:textId="4367A0F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C785B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22694" w14:textId="7996125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E7095CB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DB419B" w14:textId="0D4B91A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lastRenderedPageBreak/>
              <w:t>Kimentő és egyéb műfogásokat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08DB5" w14:textId="272007C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92DA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90B6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8316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D4B4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D1E4F" w14:textId="12D7B2D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A36E763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2F3F19" w14:textId="77F4AF8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mentéstechnikai eszközöket karbantartja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47E5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BEDA44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851A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20DB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45A2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45B80" w14:textId="00FDDA0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0EF2F50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57890C" w14:textId="25A31E09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Bejelentést rögzít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16129" w14:textId="7DC3F5A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92687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7F191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B306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D9D0A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E617F" w14:textId="61B48184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095DF94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F6D24D" w14:textId="07F03744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Mentést irányít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E9D55" w14:textId="2584DAFC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672B1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A953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C340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5D05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61F26" w14:textId="74D1C09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052E751" w14:textId="77777777" w:rsidTr="00B926D5">
        <w:trPr>
          <w:trHeight w:val="255"/>
          <w:jc w:val="center"/>
        </w:trPr>
        <w:tc>
          <w:tcPr>
            <w:tcW w:w="88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6D5496" w14:textId="163CB3D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B87F52" w:rsidRPr="0096219C" w14:paraId="4E59E53A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80ECAF" w14:textId="4259FC3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mentés története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4E2BE" w14:textId="112DC876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B85D0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960E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6ECF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E5797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2FFB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3856954C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BBCDAA" w14:textId="247021B9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Mentőgépjárművek felszerelése, mentőegység típusok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DECAA" w14:textId="7CCA7B4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D23E7" w14:textId="7EE8B1D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72F34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AD95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1F88B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8969B" w14:textId="3FFBEEA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6ED1EA2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AA480B" w14:textId="6B68FD0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Mentési eszközök és karbantartásuk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ABA1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2EEE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51F1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68E2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804B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9FA89" w14:textId="35C0752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C676204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BCDD8E" w14:textId="335A164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Diagnosztikai és terápiás lehetőségek a mentőgyakorlatban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C6CF9" w14:textId="221590D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D64E0" w14:textId="306242E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3A5B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A1E9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5A73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D6ACF" w14:textId="44AE482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420E716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27ECA0" w14:textId="6D11DF2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betegség kialakulása, a baleseti mechanizmusok, előzmények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D804E" w14:textId="61AA816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0036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07DA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1890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3643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9013B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4B17E64B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4E08BD" w14:textId="653258A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Légútbiztosítás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21B04" w14:textId="577FE684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35911" w14:textId="60BB4CB6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CE19A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7B7A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E1C8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90EC1" w14:textId="0C7ADE8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7C0AD7C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48824E" w14:textId="45CC4F8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Lélegeztetés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BCA78" w14:textId="4A13D3F2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33928" w14:textId="75B6C5F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48C0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C898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43D6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592E2" w14:textId="7FD4EFB6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2CDD0E6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2DC077" w14:textId="7CD3C8D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keringés megítélése, támogatása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D8360" w14:textId="63CBDBC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5D44F" w14:textId="1EBB6A3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EE41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231D4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E9789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856FB" w14:textId="16E587C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01F1196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669F3D" w14:textId="02F28229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Sokktalanítás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7D860" w14:textId="2C780A2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4C653" w14:textId="1429666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923C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DBFD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65AD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72CD1" w14:textId="134AB37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EA83A84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12560F" w14:textId="46D9DC7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tudatállapot megítélése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7C5D23" w14:textId="2EEC1E5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DB977" w14:textId="3354F0A2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0FB7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B2FD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7F6E4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77F37" w14:textId="5CA04872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4BBFFB9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911DFA" w14:textId="4B4E428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Sérülések és rögzítésük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7F6CF" w14:textId="145C467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427C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61F0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162C7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7434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D1CF0" w14:textId="3306EC0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16CBD12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5D25F8" w14:textId="439E0D24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Súlyos sérültek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68138" w14:textId="216B015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8314A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7A59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89D8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FE75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A96EC" w14:textId="211FFF3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5205D80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DB9421" w14:textId="15AFA79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Kiterjesztett újraélesztés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E948D" w14:textId="0EBDB05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5A18B" w14:textId="1E21C016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30D71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7678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B070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794387" w14:textId="0FD2C95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882B581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0D3C69" w14:textId="0979E45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Katasztrófák, tömeges balesetek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36F6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55B11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39229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B19D1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A487C" w14:textId="2438B1B9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B838E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96219C" w14:paraId="1FD2ACAB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35D74F" w14:textId="7036DF8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Szülés és szülésvezetés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19EE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90BE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9B764" w14:textId="042B36B6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D4C7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A987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6F78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96219C" w14:paraId="11CC9819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685892" w14:textId="70F3BBF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Újszülött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AB6B3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FCCD1" w14:textId="517DE39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134F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97C57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3C73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E1F89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96219C" w14:paraId="76E05460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132CA5" w14:textId="1711CBF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Kimentés, műszaki mentés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47183" w14:textId="20CA2AD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37194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8FD14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1B89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347E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A5AF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96219C" w14:paraId="0B96A79B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BB79E1" w14:textId="2DA89916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Mérgezések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F841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BD1B4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68D4B0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425CC" w14:textId="3805A82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AF659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99C1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96219C" w14:paraId="756FC0CD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40E29C" w14:textId="5B4477A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Sürgősségi ellátás dokumentációja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427482" w14:textId="6CAE2F5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C6030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2FDC8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ED48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BDD9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1AE13" w14:textId="715AB38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952B65E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86719A" w14:textId="352AFA9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Mentésirányítás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0EB7F" w14:textId="4CDBF614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75D1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A77F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A4029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C4C8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06C2C" w14:textId="2D7C2FD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03E7F52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D82205" w14:textId="48A7322C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Mentésszervezés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DCABF" w14:textId="513CA3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7CC51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60B7A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32F2C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57B6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B349E" w14:textId="1E57F22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7AC350F" w14:textId="77777777" w:rsidTr="00B926D5">
        <w:trPr>
          <w:trHeight w:val="255"/>
          <w:jc w:val="center"/>
        </w:trPr>
        <w:tc>
          <w:tcPr>
            <w:tcW w:w="88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B95985" w14:textId="66F665A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87F52" w:rsidRPr="0096219C" w14:paraId="6815963C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141CDD" w14:textId="1F315B0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Riasztás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42134" w14:textId="437E169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AA1CD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E347A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001AA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FCAC54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BD69F" w14:textId="5734E8F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B7AD074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AE7C56" w14:textId="519BC469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Mentéstechnikai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E4D346" w14:textId="5FCADAE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89EAB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E307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72C97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6560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6F14BA" w14:textId="043D3CF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96F0B7E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EF182A" w14:textId="04189D9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Betegvizsgálat eszközeinek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EEA95" w14:textId="3F6393C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A427B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50ED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6799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34D86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20C50" w14:textId="6A2803C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1616569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05C09A" w14:textId="407C5F7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Beavatkozások eszközeinek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AB7AD" w14:textId="7E68075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25389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9FE42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C034A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71B80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6F3BE" w14:textId="77ED7E2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1AB1185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FC87ED" w14:textId="3ACBEED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Mentésirányítás eszközeinek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74ECA" w14:textId="3C975C1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65DFF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0C579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47185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3EEDB" w14:textId="7777777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F24FE" w14:textId="15B3D27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6F13F23" w14:textId="77777777" w:rsidTr="00B926D5">
        <w:trPr>
          <w:trHeight w:val="255"/>
          <w:jc w:val="center"/>
        </w:trPr>
        <w:tc>
          <w:tcPr>
            <w:tcW w:w="88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B17C10" w14:textId="21188FC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87F52" w:rsidRPr="0096219C" w14:paraId="075C52B0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FB7691" w14:textId="7BDCE46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060D5" w14:textId="6432512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FA226" w14:textId="79601F0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C4C52" w14:textId="7792616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8A854" w14:textId="45AF5F9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E5D62" w14:textId="73F32674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13B4A" w14:textId="521720F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CC733A8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BDC110" w14:textId="1115899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43DC7" w14:textId="024C9D0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2F9A0" w14:textId="50320032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F2C31" w14:textId="293E5D6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F2F10" w14:textId="5891FDB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D5BCB" w14:textId="73BFA31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75290" w14:textId="19E046A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AAE7D29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2BD739" w14:textId="5304510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C79B4" w14:textId="67A5702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5B99F" w14:textId="50CC769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AECA54" w14:textId="4EEF34D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4A985" w14:textId="49CABA6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82536" w14:textId="015CDD6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88260" w14:textId="62A67AC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1AD3D44" w14:textId="77777777" w:rsidTr="00B926D5">
        <w:trPr>
          <w:trHeight w:val="255"/>
          <w:jc w:val="center"/>
        </w:trPr>
        <w:tc>
          <w:tcPr>
            <w:tcW w:w="88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9FD4A2" w14:textId="55EE495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87F52" w:rsidRPr="0096219C" w14:paraId="4A6212ED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2E7BBF" w14:textId="2F7CE23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Hatékony kérdezés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DF113" w14:textId="65003DB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669EE" w14:textId="554B689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A906D" w14:textId="48F973E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36B94" w14:textId="24DF499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2FFA1" w14:textId="2517114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5AEDD" w14:textId="00FFA2F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747A600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338F00" w14:textId="22B832EE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Kezdeményezőkészség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1AD13" w14:textId="0F86A1A4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95C9C" w14:textId="3AF3C78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2BB0B" w14:textId="353958C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E74D4" w14:textId="7410D8D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4CF12" w14:textId="455B693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8A827" w14:textId="5EDFB34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79B661F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B0F377" w14:textId="5FA97DF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8DEC3" w14:textId="04524A3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6EA6F" w14:textId="63F6FA5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C7E03" w14:textId="14F0042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B2330" w14:textId="56DC0663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1CA12" w14:textId="51EDE2F9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1E217" w14:textId="2E295096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5326130" w14:textId="77777777" w:rsidTr="00B926D5">
        <w:trPr>
          <w:trHeight w:val="255"/>
          <w:jc w:val="center"/>
        </w:trPr>
        <w:tc>
          <w:tcPr>
            <w:tcW w:w="88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43C6E6" w14:textId="76B7F75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87F52" w:rsidRPr="0096219C" w14:paraId="536D5B97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A19732" w14:textId="255F9FC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326859" w14:textId="60823D2F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A2308" w14:textId="7F72196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EB7C2" w14:textId="574467E4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C5CC1" w14:textId="765284F2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F1255" w14:textId="56C3201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F25E4" w14:textId="16B1F23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C529B5D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AAF250" w14:textId="081F2DC2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EC71F" w14:textId="2F2B1F67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9C4DC" w14:textId="2460878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1E22B" w14:textId="263C79CC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E78F0" w14:textId="79195794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28FEA" w14:textId="5C41CC1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7E03F" w14:textId="63405E68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6219C" w:rsidRPr="0096219C" w14:paraId="7F8D8245" w14:textId="77777777" w:rsidTr="006C75E0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A52789" w14:textId="72CB9EC1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A874A" w14:textId="08963E8A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4F788" w14:textId="06E9E152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8C11E" w14:textId="5575A835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59C3F" w14:textId="1DC2D38B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822EF" w14:textId="563A509D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10303" w14:textId="16337E10" w:rsidR="00B926D5" w:rsidRPr="0096219C" w:rsidRDefault="00B926D5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EEA9F77" w14:textId="77777777" w:rsidR="00A23F09" w:rsidRPr="00B87F52" w:rsidRDefault="00A23F09" w:rsidP="00A23F09">
      <w:pPr>
        <w:rPr>
          <w:rFonts w:cs="Times New Roman"/>
        </w:rPr>
      </w:pPr>
    </w:p>
    <w:p w14:paraId="72BA636B" w14:textId="60F98C92" w:rsidR="00A23F09" w:rsidRPr="00B87F52" w:rsidRDefault="00B926D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B87F52">
        <w:rPr>
          <w:rFonts w:cs="Times New Roman"/>
          <w:b/>
        </w:rPr>
        <w:lastRenderedPageBreak/>
        <w:t>Oxiológia</w:t>
      </w:r>
      <w:proofErr w:type="spellEnd"/>
      <w:r w:rsidRPr="00B87F52">
        <w:rPr>
          <w:rFonts w:cs="Times New Roman"/>
          <w:b/>
        </w:rPr>
        <w:t xml:space="preserve"> alapjai</w:t>
      </w:r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BC30A3" w:rsidRPr="00B87F52">
        <w:rPr>
          <w:rFonts w:cs="Times New Roman"/>
          <w:b/>
        </w:rPr>
        <w:t>61</w:t>
      </w:r>
      <w:r w:rsidR="00A23F09" w:rsidRPr="00B87F52">
        <w:rPr>
          <w:rFonts w:cs="Times New Roman"/>
          <w:b/>
        </w:rPr>
        <w:t xml:space="preserve"> óra/</w:t>
      </w:r>
      <w:r w:rsidR="00BC30A3" w:rsidRPr="00B87F52">
        <w:rPr>
          <w:rFonts w:cs="Times New Roman"/>
          <w:b/>
        </w:rPr>
        <w:t>61</w:t>
      </w:r>
      <w:r w:rsidR="00A23F09" w:rsidRPr="00B87F52">
        <w:rPr>
          <w:rFonts w:cs="Times New Roman"/>
          <w:b/>
        </w:rPr>
        <w:t xml:space="preserve"> óra*</w:t>
      </w:r>
    </w:p>
    <w:p w14:paraId="738505B1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51384106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6236868" w14:textId="54A31E5B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a </w:t>
      </w:r>
      <w:r w:rsidR="00B926D5" w:rsidRPr="00B87F52">
        <w:rPr>
          <w:rFonts w:cs="Times New Roman"/>
        </w:rPr>
        <w:t>fő</w:t>
      </w:r>
      <w:r w:rsidRPr="00B87F52">
        <w:rPr>
          <w:rFonts w:cs="Times New Roman"/>
        </w:rPr>
        <w:t>szakképesítéshez kapcsolódik.</w:t>
      </w:r>
    </w:p>
    <w:p w14:paraId="476946D5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CCF2655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34CCF6A6" w14:textId="4D5DE884" w:rsidR="00A23F09" w:rsidRPr="00B87F52" w:rsidRDefault="00B926D5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tanításának célja az </w:t>
      </w:r>
      <w:proofErr w:type="spellStart"/>
      <w:r w:rsidRPr="00B87F52">
        <w:rPr>
          <w:rFonts w:cs="Times New Roman"/>
        </w:rPr>
        <w:t>oxiológia</w:t>
      </w:r>
      <w:proofErr w:type="spellEnd"/>
      <w:r w:rsidRPr="00B87F52">
        <w:rPr>
          <w:rFonts w:cs="Times New Roman"/>
        </w:rPr>
        <w:t xml:space="preserve"> mint diszciplína ismertetése. Az általános </w:t>
      </w:r>
      <w:proofErr w:type="spellStart"/>
      <w:r w:rsidRPr="00B87F52">
        <w:rPr>
          <w:rFonts w:cs="Times New Roman"/>
        </w:rPr>
        <w:t>oxiológiában</w:t>
      </w:r>
      <w:proofErr w:type="spellEnd"/>
      <w:r w:rsidRPr="00B87F52">
        <w:rPr>
          <w:rFonts w:cs="Times New Roman"/>
        </w:rPr>
        <w:t xml:space="preserve"> használt vizsgálómódszerek bemutatása, a nagy jelentőséggel bíró kórképek ismertetése, ellátásuk lehetőségei. A hallgató felkészítése a </w:t>
      </w:r>
      <w:proofErr w:type="spellStart"/>
      <w:r w:rsidRPr="00B87F52">
        <w:rPr>
          <w:rFonts w:cs="Times New Roman"/>
        </w:rPr>
        <w:t>praehospitális</w:t>
      </w:r>
      <w:proofErr w:type="spellEnd"/>
      <w:r w:rsidRPr="00B87F52">
        <w:rPr>
          <w:rFonts w:cs="Times New Roman"/>
        </w:rPr>
        <w:t xml:space="preserve"> környezetben végzett egészségügyi ellátásra.</w:t>
      </w:r>
    </w:p>
    <w:p w14:paraId="26ADECDE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361F18D2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2831A3F9" w14:textId="77777777" w:rsidR="00B926D5" w:rsidRPr="00B87F52" w:rsidRDefault="00B926D5" w:rsidP="00B926D5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Munkahelyi egészség és biztonság</w:t>
      </w:r>
    </w:p>
    <w:p w14:paraId="136C41FB" w14:textId="77777777" w:rsidR="00B926D5" w:rsidRPr="00B87F52" w:rsidRDefault="00B926D5" w:rsidP="00B926D5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3B2BE857" w14:textId="77777777" w:rsidR="00B926D5" w:rsidRPr="00B87F52" w:rsidRDefault="00B926D5" w:rsidP="00B926D5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Szakmai kommunikáció</w:t>
      </w:r>
    </w:p>
    <w:p w14:paraId="1E7D2740" w14:textId="77777777" w:rsidR="00B926D5" w:rsidRPr="00B87F52" w:rsidRDefault="00B926D5" w:rsidP="00B926D5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Ápolástan gondozástan</w:t>
      </w:r>
    </w:p>
    <w:p w14:paraId="42578D54" w14:textId="67C72675" w:rsidR="00B926D5" w:rsidRPr="00B87F52" w:rsidRDefault="00B926D5" w:rsidP="00B926D5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</w:t>
      </w:r>
      <w:r w:rsidR="00302258" w:rsidRPr="00B87F52">
        <w:rPr>
          <w:rFonts w:cs="Times New Roman"/>
        </w:rPr>
        <w:t>umi</w:t>
      </w:r>
      <w:proofErr w:type="spellEnd"/>
      <w:r w:rsidRPr="00B87F52">
        <w:rPr>
          <w:rFonts w:cs="Times New Roman"/>
        </w:rPr>
        <w:t xml:space="preserve"> alapozó ismeretek</w:t>
      </w:r>
    </w:p>
    <w:p w14:paraId="33D5A981" w14:textId="77777777" w:rsidR="00B926D5" w:rsidRPr="00B87F52" w:rsidRDefault="00B926D5" w:rsidP="00B926D5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szakismeretek</w:t>
      </w:r>
    </w:p>
    <w:p w14:paraId="26D49979" w14:textId="77777777" w:rsidR="00B926D5" w:rsidRPr="00B87F52" w:rsidRDefault="00B926D5" w:rsidP="00B926D5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Diagnosztikai és terápiás alapismeretek</w:t>
      </w:r>
    </w:p>
    <w:p w14:paraId="4510881B" w14:textId="77777777" w:rsidR="00B926D5" w:rsidRPr="00B87F52" w:rsidRDefault="00B926D5" w:rsidP="00B926D5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gyakorlat</w:t>
      </w:r>
    </w:p>
    <w:p w14:paraId="264242C9" w14:textId="77777777" w:rsidR="00B926D5" w:rsidRPr="00B87F52" w:rsidRDefault="00B926D5" w:rsidP="00B926D5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Mentéstechnika</w:t>
      </w:r>
    </w:p>
    <w:p w14:paraId="66268BF0" w14:textId="7009FD12" w:rsidR="00A23F09" w:rsidRPr="00B87F52" w:rsidRDefault="00B926D5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Logisztika</w:t>
      </w:r>
    </w:p>
    <w:p w14:paraId="4A3E8B2F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6FD36E25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1D357A3A" w14:textId="774439BC" w:rsidR="00A23F09" w:rsidRPr="00B87F52" w:rsidRDefault="00B926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Sürgősségi ellátás </w:t>
      </w:r>
    </w:p>
    <w:p w14:paraId="289A68F2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</w:t>
      </w:r>
      <w:proofErr w:type="spellStart"/>
      <w:r w:rsidRPr="00B87F52">
        <w:rPr>
          <w:rFonts w:cs="Times New Roman"/>
        </w:rPr>
        <w:t>oxiológia</w:t>
      </w:r>
      <w:proofErr w:type="spellEnd"/>
      <w:r w:rsidRPr="00B87F52">
        <w:rPr>
          <w:rFonts w:cs="Times New Roman"/>
        </w:rPr>
        <w:t xml:space="preserve"> mint diszciplína</w:t>
      </w:r>
    </w:p>
    <w:p w14:paraId="46B8E3CE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mentés története</w:t>
      </w:r>
    </w:p>
    <w:p w14:paraId="3E083226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Időfaktor</w:t>
      </w:r>
    </w:p>
    <w:p w14:paraId="5B78AD40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sürgősség fokozatai</w:t>
      </w:r>
    </w:p>
    <w:p w14:paraId="3F9B5B19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praehospitális</w:t>
      </w:r>
      <w:proofErr w:type="spellEnd"/>
      <w:r w:rsidRPr="00B87F52">
        <w:rPr>
          <w:rFonts w:cs="Times New Roman"/>
        </w:rPr>
        <w:t xml:space="preserve"> ellátás rendszere, felépítése</w:t>
      </w:r>
    </w:p>
    <w:p w14:paraId="4602A8AC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</w:t>
      </w:r>
      <w:proofErr w:type="spellStart"/>
      <w:r w:rsidRPr="00B87F52">
        <w:rPr>
          <w:rFonts w:cs="Times New Roman"/>
        </w:rPr>
        <w:t>intrahospitális</w:t>
      </w:r>
      <w:proofErr w:type="spellEnd"/>
      <w:r w:rsidRPr="00B87F52">
        <w:rPr>
          <w:rFonts w:cs="Times New Roman"/>
        </w:rPr>
        <w:t xml:space="preserve"> ellátás rendszere, felépítése</w:t>
      </w:r>
    </w:p>
    <w:p w14:paraId="6F0D991C" w14:textId="7C848605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Országos Mentőszolgálat, mint szervezet, feladatai, felépítése</w:t>
      </w:r>
    </w:p>
    <w:p w14:paraId="136E3541" w14:textId="0D0FF683" w:rsidR="00A23F09" w:rsidRPr="00B87F52" w:rsidRDefault="00B926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Mentőegységek személyi, és tárgyi feltételei</w:t>
      </w:r>
    </w:p>
    <w:p w14:paraId="3870AA4D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FDA7C1" w14:textId="2E6BCB2F" w:rsidR="00A23F09" w:rsidRPr="00B87F52" w:rsidRDefault="00B926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„A” – légutak </w:t>
      </w:r>
      <w:proofErr w:type="spellStart"/>
      <w:r w:rsidRPr="00B87F52">
        <w:rPr>
          <w:rFonts w:cs="Times New Roman"/>
          <w:b/>
          <w:i/>
        </w:rPr>
        <w:t>oxiológiája</w:t>
      </w:r>
      <w:proofErr w:type="spellEnd"/>
      <w:r w:rsidRPr="00B87F52">
        <w:rPr>
          <w:rFonts w:cs="Times New Roman"/>
          <w:b/>
          <w:i/>
        </w:rPr>
        <w:t xml:space="preserve"> </w:t>
      </w:r>
    </w:p>
    <w:p w14:paraId="48EE68C8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légúti elzáródás, és ellátása</w:t>
      </w:r>
    </w:p>
    <w:p w14:paraId="7D3699AB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légúti idegentest</w:t>
      </w:r>
    </w:p>
    <w:p w14:paraId="32B22D3B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Gyulladásos légúti kórképek az </w:t>
      </w:r>
      <w:proofErr w:type="spellStart"/>
      <w:r w:rsidRPr="00B87F52">
        <w:rPr>
          <w:rFonts w:cs="Times New Roman"/>
        </w:rPr>
        <w:t>oxiológiában</w:t>
      </w:r>
      <w:proofErr w:type="spellEnd"/>
    </w:p>
    <w:p w14:paraId="787E10DD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</w:t>
      </w:r>
      <w:proofErr w:type="spellStart"/>
      <w:r w:rsidRPr="00B87F52">
        <w:rPr>
          <w:rFonts w:cs="Times New Roman"/>
        </w:rPr>
        <w:t>anafilaxiás</w:t>
      </w:r>
      <w:proofErr w:type="spellEnd"/>
      <w:r w:rsidRPr="00B87F52">
        <w:rPr>
          <w:rFonts w:cs="Times New Roman"/>
        </w:rPr>
        <w:t xml:space="preserve"> (allergiás) reakció (minden stádiuma), és ellátása</w:t>
      </w:r>
    </w:p>
    <w:p w14:paraId="1759E5B9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Obstruktív</w:t>
      </w:r>
      <w:proofErr w:type="spellEnd"/>
      <w:r w:rsidRPr="00B87F52">
        <w:rPr>
          <w:rFonts w:cs="Times New Roman"/>
        </w:rPr>
        <w:t xml:space="preserve"> légúti betegségek az </w:t>
      </w:r>
      <w:proofErr w:type="spellStart"/>
      <w:r w:rsidRPr="00B87F52">
        <w:rPr>
          <w:rFonts w:cs="Times New Roman"/>
        </w:rPr>
        <w:t>oxiológiában</w:t>
      </w:r>
      <w:proofErr w:type="spellEnd"/>
    </w:p>
    <w:p w14:paraId="36B44706" w14:textId="17AB1B7F" w:rsidR="00A23F09" w:rsidRPr="00B87F52" w:rsidRDefault="00B926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orrvérzés, és ellátása</w:t>
      </w:r>
    </w:p>
    <w:p w14:paraId="1A4A8ED0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157225" w14:textId="080C4F16" w:rsidR="00A23F09" w:rsidRPr="00B87F52" w:rsidRDefault="00B926D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„B” – légzés </w:t>
      </w:r>
      <w:proofErr w:type="spellStart"/>
      <w:r w:rsidRPr="00B87F52">
        <w:rPr>
          <w:rFonts w:cs="Times New Roman"/>
          <w:b/>
          <w:i/>
        </w:rPr>
        <w:t>oxiológiája</w:t>
      </w:r>
      <w:proofErr w:type="spellEnd"/>
    </w:p>
    <w:p w14:paraId="37E16B3A" w14:textId="77777777" w:rsidR="00B926D5" w:rsidRPr="00B87F52" w:rsidRDefault="00B926D5" w:rsidP="00B926D5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Obstruktív</w:t>
      </w:r>
      <w:proofErr w:type="spellEnd"/>
      <w:r w:rsidRPr="00B87F52">
        <w:rPr>
          <w:rFonts w:cs="Times New Roman"/>
        </w:rPr>
        <w:t xml:space="preserve"> légzőszervi betegségek az </w:t>
      </w:r>
      <w:proofErr w:type="spellStart"/>
      <w:r w:rsidRPr="00B87F52">
        <w:rPr>
          <w:rFonts w:cs="Times New Roman"/>
        </w:rPr>
        <w:t>oxiológiában</w:t>
      </w:r>
      <w:proofErr w:type="spellEnd"/>
    </w:p>
    <w:p w14:paraId="5DDB547A" w14:textId="77777777" w:rsidR="00B926D5" w:rsidRPr="00B87F52" w:rsidRDefault="00B926D5" w:rsidP="00B926D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Restriktív légzőszervi betegségek az </w:t>
      </w:r>
      <w:proofErr w:type="spellStart"/>
      <w:r w:rsidRPr="00B87F52">
        <w:rPr>
          <w:rFonts w:cs="Times New Roman"/>
        </w:rPr>
        <w:t>oxiológiában</w:t>
      </w:r>
      <w:proofErr w:type="spellEnd"/>
    </w:p>
    <w:p w14:paraId="4244C64E" w14:textId="77777777" w:rsidR="00B926D5" w:rsidRPr="00B87F52" w:rsidRDefault="00B926D5" w:rsidP="00B926D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Diffúziós zavarok az </w:t>
      </w:r>
      <w:proofErr w:type="spellStart"/>
      <w:r w:rsidRPr="00B87F52">
        <w:rPr>
          <w:rFonts w:cs="Times New Roman"/>
        </w:rPr>
        <w:t>oxiológiában</w:t>
      </w:r>
      <w:proofErr w:type="spellEnd"/>
    </w:p>
    <w:p w14:paraId="63786D15" w14:textId="77777777" w:rsidR="00B926D5" w:rsidRPr="00B87F52" w:rsidRDefault="00B926D5" w:rsidP="00B926D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Kisvérköri keringési zavarok</w:t>
      </w:r>
    </w:p>
    <w:p w14:paraId="7AC8BB6C" w14:textId="1DFDBB2A" w:rsidR="00A23F09" w:rsidRPr="00B87F52" w:rsidRDefault="00B926D5" w:rsidP="00B926D5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légzésszabályozás zavarainak </w:t>
      </w:r>
      <w:proofErr w:type="spellStart"/>
      <w:r w:rsidRPr="00B87F52">
        <w:rPr>
          <w:rFonts w:cs="Times New Roman"/>
        </w:rPr>
        <w:t>oxiológiája</w:t>
      </w:r>
      <w:proofErr w:type="spellEnd"/>
    </w:p>
    <w:p w14:paraId="01CB111B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5BD774" w14:textId="6955664D" w:rsidR="00A23F09" w:rsidRPr="00B87F52" w:rsidRDefault="00C50BB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„</w:t>
      </w:r>
      <w:r w:rsidR="00B926D5" w:rsidRPr="00B87F52">
        <w:rPr>
          <w:rFonts w:cs="Times New Roman"/>
          <w:b/>
          <w:i/>
        </w:rPr>
        <w:t xml:space="preserve">C”- keringés </w:t>
      </w:r>
      <w:proofErr w:type="spellStart"/>
      <w:r w:rsidR="00B926D5" w:rsidRPr="00B87F52">
        <w:rPr>
          <w:rFonts w:cs="Times New Roman"/>
          <w:b/>
          <w:i/>
        </w:rPr>
        <w:t>oxiológiája</w:t>
      </w:r>
      <w:proofErr w:type="spellEnd"/>
      <w:r w:rsidR="00B926D5" w:rsidRPr="00B87F52">
        <w:rPr>
          <w:rFonts w:cs="Times New Roman"/>
          <w:b/>
          <w:i/>
        </w:rPr>
        <w:t xml:space="preserve"> </w:t>
      </w:r>
    </w:p>
    <w:p w14:paraId="369EC691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 xml:space="preserve">Heveny </w:t>
      </w:r>
      <w:proofErr w:type="spellStart"/>
      <w:r w:rsidRPr="00B87F52">
        <w:rPr>
          <w:rFonts w:cs="Times New Roman"/>
        </w:rPr>
        <w:t>balszívfél</w:t>
      </w:r>
      <w:proofErr w:type="spellEnd"/>
      <w:r w:rsidRPr="00B87F52">
        <w:rPr>
          <w:rFonts w:cs="Times New Roman"/>
        </w:rPr>
        <w:t xml:space="preserve"> elégtelenség</w:t>
      </w:r>
    </w:p>
    <w:p w14:paraId="0434781B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Heveny </w:t>
      </w:r>
      <w:proofErr w:type="spellStart"/>
      <w:r w:rsidRPr="00B87F52">
        <w:rPr>
          <w:rFonts w:cs="Times New Roman"/>
        </w:rPr>
        <w:t>jobbszívfél</w:t>
      </w:r>
      <w:proofErr w:type="spellEnd"/>
      <w:r w:rsidRPr="00B87F52">
        <w:rPr>
          <w:rFonts w:cs="Times New Roman"/>
        </w:rPr>
        <w:t xml:space="preserve"> elégtelenség</w:t>
      </w:r>
    </w:p>
    <w:p w14:paraId="6BF04599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Akut </w:t>
      </w:r>
      <w:proofErr w:type="spellStart"/>
      <w:r w:rsidRPr="00B87F52">
        <w:rPr>
          <w:rFonts w:cs="Times New Roman"/>
        </w:rPr>
        <w:t>koronária</w:t>
      </w:r>
      <w:proofErr w:type="spellEnd"/>
      <w:r w:rsidRPr="00B87F52">
        <w:rPr>
          <w:rFonts w:cs="Times New Roman"/>
        </w:rPr>
        <w:t xml:space="preserve"> szindróma (angina </w:t>
      </w:r>
      <w:proofErr w:type="spellStart"/>
      <w:r w:rsidRPr="00B87F52">
        <w:rPr>
          <w:rFonts w:cs="Times New Roman"/>
        </w:rPr>
        <w:t>pectoris</w:t>
      </w:r>
      <w:proofErr w:type="spellEnd"/>
      <w:r w:rsidRPr="00B87F52">
        <w:rPr>
          <w:rFonts w:cs="Times New Roman"/>
        </w:rPr>
        <w:t>, STEMI, NSTEMI)</w:t>
      </w:r>
    </w:p>
    <w:p w14:paraId="7BAAFBB5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Periarreszt</w:t>
      </w:r>
      <w:proofErr w:type="spellEnd"/>
      <w:r w:rsidRPr="00B87F52">
        <w:rPr>
          <w:rFonts w:cs="Times New Roman"/>
        </w:rPr>
        <w:t xml:space="preserve"> ritmuszavarok (</w:t>
      </w:r>
      <w:proofErr w:type="spellStart"/>
      <w:r w:rsidRPr="00B87F52">
        <w:rPr>
          <w:rFonts w:cs="Times New Roman"/>
        </w:rPr>
        <w:t>bradycardiák</w:t>
      </w:r>
      <w:proofErr w:type="spellEnd"/>
      <w:r w:rsidRPr="00B87F52">
        <w:rPr>
          <w:rFonts w:cs="Times New Roman"/>
        </w:rPr>
        <w:t xml:space="preserve">, </w:t>
      </w:r>
      <w:proofErr w:type="spellStart"/>
      <w:r w:rsidRPr="00B87F52">
        <w:rPr>
          <w:rFonts w:cs="Times New Roman"/>
        </w:rPr>
        <w:t>tachycardiák</w:t>
      </w:r>
      <w:proofErr w:type="spellEnd"/>
      <w:r w:rsidRPr="00B87F52">
        <w:rPr>
          <w:rFonts w:cs="Times New Roman"/>
        </w:rPr>
        <w:t xml:space="preserve"> (ERC szerint)</w:t>
      </w:r>
    </w:p>
    <w:p w14:paraId="69875C24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Hipertenzív</w:t>
      </w:r>
      <w:proofErr w:type="spellEnd"/>
      <w:r w:rsidRPr="00B87F52">
        <w:rPr>
          <w:rFonts w:cs="Times New Roman"/>
        </w:rPr>
        <w:t xml:space="preserve"> állapotok</w:t>
      </w:r>
    </w:p>
    <w:p w14:paraId="08E6C7FE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Sokk (minden forma)</w:t>
      </w:r>
    </w:p>
    <w:p w14:paraId="189318DE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Syncopék</w:t>
      </w:r>
      <w:proofErr w:type="spellEnd"/>
    </w:p>
    <w:p w14:paraId="5E2DBBF6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Akut érbetegségek</w:t>
      </w:r>
    </w:p>
    <w:p w14:paraId="1B90B8DE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homeosztázis</w:t>
      </w:r>
      <w:proofErr w:type="spellEnd"/>
      <w:r w:rsidRPr="00B87F52">
        <w:rPr>
          <w:rFonts w:cs="Times New Roman"/>
        </w:rPr>
        <w:t xml:space="preserve"> zavarainak </w:t>
      </w:r>
      <w:proofErr w:type="spellStart"/>
      <w:r w:rsidRPr="00B87F52">
        <w:rPr>
          <w:rFonts w:cs="Times New Roman"/>
        </w:rPr>
        <w:t>oxiológiai</w:t>
      </w:r>
      <w:proofErr w:type="spellEnd"/>
      <w:r w:rsidRPr="00B87F52">
        <w:rPr>
          <w:rFonts w:cs="Times New Roman"/>
        </w:rPr>
        <w:t xml:space="preserve"> vonatkozásai</w:t>
      </w:r>
    </w:p>
    <w:p w14:paraId="1A10D0BA" w14:textId="77777777" w:rsidR="00B926D5" w:rsidRPr="00B87F52" w:rsidRDefault="00B926D5" w:rsidP="00B926D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Hypotermia</w:t>
      </w:r>
      <w:proofErr w:type="spellEnd"/>
    </w:p>
    <w:p w14:paraId="08731098" w14:textId="5E1C8244" w:rsidR="00A23F09" w:rsidRPr="00B87F52" w:rsidRDefault="00B926D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Anyagcsere zavarok</w:t>
      </w:r>
      <w:proofErr w:type="gram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oxiológiai</w:t>
      </w:r>
      <w:proofErr w:type="spellEnd"/>
      <w:r w:rsidRPr="00B87F52">
        <w:rPr>
          <w:rFonts w:cs="Times New Roman"/>
        </w:rPr>
        <w:t xml:space="preserve"> vonatkozásai</w:t>
      </w:r>
    </w:p>
    <w:p w14:paraId="06BE654A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50411B" w14:textId="4741BD13" w:rsidR="00A23F09" w:rsidRPr="00B87F52" w:rsidRDefault="0041224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„D” – idegrendszer </w:t>
      </w:r>
      <w:proofErr w:type="spellStart"/>
      <w:r w:rsidRPr="00B87F52">
        <w:rPr>
          <w:rFonts w:cs="Times New Roman"/>
          <w:b/>
          <w:i/>
        </w:rPr>
        <w:t>oxiológiája</w:t>
      </w:r>
      <w:proofErr w:type="spellEnd"/>
    </w:p>
    <w:p w14:paraId="24760CC5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Stroke</w:t>
      </w:r>
    </w:p>
    <w:p w14:paraId="5FD4B569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Agyérkatasztrófák</w:t>
      </w:r>
      <w:proofErr w:type="spellEnd"/>
    </w:p>
    <w:p w14:paraId="7E4060CC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idegrendszer gyulladásos kórképeinek </w:t>
      </w:r>
      <w:proofErr w:type="spellStart"/>
      <w:r w:rsidRPr="00B87F52">
        <w:rPr>
          <w:rFonts w:cs="Times New Roman"/>
        </w:rPr>
        <w:t>oxiológiája</w:t>
      </w:r>
      <w:proofErr w:type="spellEnd"/>
    </w:p>
    <w:p w14:paraId="06CE6248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fájdalom </w:t>
      </w:r>
      <w:proofErr w:type="spellStart"/>
      <w:r w:rsidRPr="00B87F52">
        <w:rPr>
          <w:rFonts w:cs="Times New Roman"/>
        </w:rPr>
        <w:t>oxiológiája</w:t>
      </w:r>
      <w:proofErr w:type="spellEnd"/>
    </w:p>
    <w:p w14:paraId="369D147C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eszmélet (éberségi szint) zavarai (</w:t>
      </w:r>
      <w:proofErr w:type="spellStart"/>
      <w:r w:rsidRPr="00B87F52">
        <w:rPr>
          <w:rFonts w:cs="Times New Roman"/>
        </w:rPr>
        <w:t>hypnoid</w:t>
      </w:r>
      <w:proofErr w:type="spellEnd"/>
      <w:r w:rsidRPr="00B87F52">
        <w:rPr>
          <w:rFonts w:cs="Times New Roman"/>
        </w:rPr>
        <w:t xml:space="preserve"> tudatzavarok)</w:t>
      </w:r>
    </w:p>
    <w:p w14:paraId="4327B8F5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nem </w:t>
      </w:r>
      <w:proofErr w:type="spellStart"/>
      <w:r w:rsidRPr="00B87F52">
        <w:rPr>
          <w:rFonts w:cs="Times New Roman"/>
        </w:rPr>
        <w:t>hypnoid</w:t>
      </w:r>
      <w:proofErr w:type="spellEnd"/>
      <w:r w:rsidRPr="00B87F52">
        <w:rPr>
          <w:rFonts w:cs="Times New Roman"/>
        </w:rPr>
        <w:t xml:space="preserve"> tudatzavarok </w:t>
      </w:r>
      <w:proofErr w:type="spellStart"/>
      <w:r w:rsidRPr="00B87F52">
        <w:rPr>
          <w:rFonts w:cs="Times New Roman"/>
        </w:rPr>
        <w:t>oxiológiája</w:t>
      </w:r>
      <w:proofErr w:type="spellEnd"/>
    </w:p>
    <w:p w14:paraId="65EF55A9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gramStart"/>
      <w:r w:rsidRPr="00B87F52">
        <w:rPr>
          <w:rFonts w:cs="Times New Roman"/>
        </w:rPr>
        <w:t>tudat tartalmi</w:t>
      </w:r>
      <w:proofErr w:type="gramEnd"/>
      <w:r w:rsidRPr="00B87F52">
        <w:rPr>
          <w:rFonts w:cs="Times New Roman"/>
        </w:rPr>
        <w:t xml:space="preserve"> zavarainak (</w:t>
      </w:r>
      <w:proofErr w:type="spellStart"/>
      <w:r w:rsidRPr="00B87F52">
        <w:rPr>
          <w:rFonts w:cs="Times New Roman"/>
        </w:rPr>
        <w:t>tenebrositas</w:t>
      </w:r>
      <w:proofErr w:type="spellEnd"/>
      <w:r w:rsidRPr="00B87F52">
        <w:rPr>
          <w:rFonts w:cs="Times New Roman"/>
        </w:rPr>
        <w:t xml:space="preserve">, </w:t>
      </w:r>
      <w:proofErr w:type="spellStart"/>
      <w:r w:rsidRPr="00B87F52">
        <w:rPr>
          <w:rFonts w:cs="Times New Roman"/>
        </w:rPr>
        <w:t>delirium</w:t>
      </w:r>
      <w:proofErr w:type="spellEnd"/>
      <w:r w:rsidRPr="00B87F52">
        <w:rPr>
          <w:rFonts w:cs="Times New Roman"/>
        </w:rPr>
        <w:t xml:space="preserve">, </w:t>
      </w:r>
      <w:proofErr w:type="spellStart"/>
      <w:r w:rsidRPr="00B87F52">
        <w:rPr>
          <w:rFonts w:cs="Times New Roman"/>
        </w:rPr>
        <w:t>amentia</w:t>
      </w:r>
      <w:proofErr w:type="spellEnd"/>
      <w:r w:rsidRPr="00B87F52">
        <w:rPr>
          <w:rFonts w:cs="Times New Roman"/>
        </w:rPr>
        <w:t xml:space="preserve">) </w:t>
      </w:r>
      <w:proofErr w:type="spellStart"/>
      <w:r w:rsidRPr="00B87F52">
        <w:rPr>
          <w:rFonts w:cs="Times New Roman"/>
        </w:rPr>
        <w:t>oxiológiája</w:t>
      </w:r>
      <w:proofErr w:type="spellEnd"/>
    </w:p>
    <w:p w14:paraId="29B61940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Pszichiátriai betegségek (szenvedélybetegségek, magatartászavarok, skizofrénia) </w:t>
      </w:r>
      <w:proofErr w:type="spellStart"/>
      <w:r w:rsidRPr="00B87F52">
        <w:rPr>
          <w:rFonts w:cs="Times New Roman"/>
        </w:rPr>
        <w:t>oxiológiai</w:t>
      </w:r>
      <w:proofErr w:type="spellEnd"/>
      <w:r w:rsidRPr="00B87F52">
        <w:rPr>
          <w:rFonts w:cs="Times New Roman"/>
        </w:rPr>
        <w:t xml:space="preserve"> vonatkozásai, a veszélyeztető állapot</w:t>
      </w:r>
    </w:p>
    <w:p w14:paraId="769DAAA0" w14:textId="6EBA0E03" w:rsidR="00A23F09" w:rsidRPr="00B87F52" w:rsidRDefault="0041224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Epilepszia, és görcsállapotok</w:t>
      </w:r>
    </w:p>
    <w:p w14:paraId="72B88E9C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A7A720" w14:textId="674F4F75" w:rsidR="00A23F09" w:rsidRPr="00B87F52" w:rsidRDefault="0041224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„E” egész test </w:t>
      </w:r>
      <w:proofErr w:type="gramStart"/>
      <w:r w:rsidRPr="00B87F52">
        <w:rPr>
          <w:rFonts w:cs="Times New Roman"/>
          <w:b/>
          <w:i/>
        </w:rPr>
        <w:t>egész eset</w:t>
      </w:r>
      <w:proofErr w:type="gramEnd"/>
      <w:r w:rsidRPr="00B87F52">
        <w:rPr>
          <w:rFonts w:cs="Times New Roman"/>
          <w:b/>
          <w:i/>
        </w:rPr>
        <w:t xml:space="preserve"> </w:t>
      </w:r>
    </w:p>
    <w:p w14:paraId="48B9426C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anamnézis felvétele</w:t>
      </w:r>
    </w:p>
    <w:p w14:paraId="063611B0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Környezet értékelése</w:t>
      </w:r>
    </w:p>
    <w:p w14:paraId="6351485B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Elektrotrauma</w:t>
      </w:r>
      <w:proofErr w:type="spellEnd"/>
    </w:p>
    <w:p w14:paraId="4051A679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Hypoterm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hőártalmak</w:t>
      </w:r>
      <w:proofErr w:type="spellEnd"/>
    </w:p>
    <w:p w14:paraId="4FC338C9" w14:textId="176C3A83" w:rsidR="00A23F09" w:rsidRPr="00B87F52" w:rsidRDefault="0041224A" w:rsidP="0041224A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Hyperterm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hőártalmak</w:t>
      </w:r>
      <w:proofErr w:type="spellEnd"/>
    </w:p>
    <w:p w14:paraId="0F665FC6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74DFDB" w14:textId="1A88FA13" w:rsidR="00A23F09" w:rsidRPr="00B87F52" w:rsidRDefault="0041224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Traumatológiai </w:t>
      </w:r>
      <w:proofErr w:type="spellStart"/>
      <w:r w:rsidRPr="00B87F52">
        <w:rPr>
          <w:rFonts w:cs="Times New Roman"/>
          <w:b/>
          <w:i/>
        </w:rPr>
        <w:t>oxiológia</w:t>
      </w:r>
      <w:proofErr w:type="spellEnd"/>
      <w:r w:rsidRPr="00B87F52">
        <w:rPr>
          <w:rFonts w:cs="Times New Roman"/>
          <w:b/>
          <w:i/>
        </w:rPr>
        <w:t xml:space="preserve"> </w:t>
      </w:r>
    </w:p>
    <w:p w14:paraId="18491EAB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Koponyasérülések, és ellátásuk</w:t>
      </w:r>
    </w:p>
    <w:p w14:paraId="482A547F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Gerincsérülések és ellátásuk</w:t>
      </w:r>
    </w:p>
    <w:p w14:paraId="1AF865D4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Mellkas sérülések és ellátásuk</w:t>
      </w:r>
    </w:p>
    <w:p w14:paraId="466739C0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Hasi sérülések és ellátásuk</w:t>
      </w:r>
    </w:p>
    <w:p w14:paraId="011F5C63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Medence sérülések</w:t>
      </w:r>
      <w:proofErr w:type="gramEnd"/>
      <w:r w:rsidRPr="00B87F52">
        <w:rPr>
          <w:rFonts w:cs="Times New Roman"/>
        </w:rPr>
        <w:t xml:space="preserve"> és ellátásuk</w:t>
      </w:r>
    </w:p>
    <w:p w14:paraId="2B27E914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Végtag sérülések</w:t>
      </w:r>
      <w:proofErr w:type="gramEnd"/>
      <w:r w:rsidRPr="00B87F52">
        <w:rPr>
          <w:rFonts w:cs="Times New Roman"/>
        </w:rPr>
        <w:t xml:space="preserve"> és ellátásuk</w:t>
      </w:r>
    </w:p>
    <w:p w14:paraId="35257710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Súlyos sérültek ellátása</w:t>
      </w:r>
    </w:p>
    <w:p w14:paraId="4FBCC5D9" w14:textId="79557B23" w:rsidR="00A23F09" w:rsidRPr="00B87F52" w:rsidRDefault="0041224A" w:rsidP="0041224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Égési sérülések ellátása</w:t>
      </w:r>
    </w:p>
    <w:p w14:paraId="17FF0840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EC40BD" w14:textId="18AD5886" w:rsidR="00A23F09" w:rsidRPr="00B87F52" w:rsidRDefault="00C50BB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Sebészet </w:t>
      </w:r>
      <w:proofErr w:type="spellStart"/>
      <w:r w:rsidRPr="00B87F52">
        <w:rPr>
          <w:rFonts w:cs="Times New Roman"/>
          <w:b/>
          <w:i/>
        </w:rPr>
        <w:t>oxiogiája</w:t>
      </w:r>
      <w:proofErr w:type="spellEnd"/>
    </w:p>
    <w:p w14:paraId="5A9826E9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Oesophagus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varix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ruptúra</w:t>
      </w:r>
      <w:proofErr w:type="spellEnd"/>
    </w:p>
    <w:p w14:paraId="1A19ACA3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Cholecystitis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acuta</w:t>
      </w:r>
      <w:proofErr w:type="spellEnd"/>
    </w:p>
    <w:p w14:paraId="6600A395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Acut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pancreatitis</w:t>
      </w:r>
      <w:proofErr w:type="spellEnd"/>
    </w:p>
    <w:p w14:paraId="41907813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Gyomor, </w:t>
      </w:r>
      <w:proofErr w:type="spellStart"/>
      <w:r w:rsidRPr="00B87F52">
        <w:rPr>
          <w:rFonts w:cs="Times New Roman"/>
        </w:rPr>
        <w:t>duodenum</w:t>
      </w:r>
      <w:proofErr w:type="spellEnd"/>
      <w:r w:rsidRPr="00B87F52">
        <w:rPr>
          <w:rFonts w:cs="Times New Roman"/>
        </w:rPr>
        <w:t xml:space="preserve"> perforáció</w:t>
      </w:r>
    </w:p>
    <w:p w14:paraId="5E5B4EC9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Ileus</w:t>
      </w:r>
      <w:proofErr w:type="spellEnd"/>
    </w:p>
    <w:p w14:paraId="6FEA65B6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Mesenterialis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trombosis</w:t>
      </w:r>
      <w:proofErr w:type="spellEnd"/>
      <w:r w:rsidRPr="00B87F52">
        <w:rPr>
          <w:rFonts w:cs="Times New Roman"/>
        </w:rPr>
        <w:t>/</w:t>
      </w:r>
      <w:proofErr w:type="spellStart"/>
      <w:r w:rsidRPr="00B87F52">
        <w:rPr>
          <w:rFonts w:cs="Times New Roman"/>
        </w:rPr>
        <w:t>embolia</w:t>
      </w:r>
      <w:proofErr w:type="spellEnd"/>
    </w:p>
    <w:p w14:paraId="0E4CD827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Appendicitis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acuta</w:t>
      </w:r>
      <w:proofErr w:type="spellEnd"/>
    </w:p>
    <w:p w14:paraId="350D0C56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Aorta </w:t>
      </w:r>
      <w:proofErr w:type="spellStart"/>
      <w:r w:rsidRPr="00B87F52">
        <w:rPr>
          <w:rFonts w:cs="Times New Roman"/>
        </w:rPr>
        <w:t>aneurizma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ruptúra</w:t>
      </w:r>
      <w:proofErr w:type="spellEnd"/>
    </w:p>
    <w:p w14:paraId="4DF10C77" w14:textId="27985693" w:rsidR="00A23F09" w:rsidRPr="00B87F52" w:rsidRDefault="0041224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Kizárt sérv</w:t>
      </w:r>
    </w:p>
    <w:p w14:paraId="1A3E15F4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30A1B9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46B9227A" w14:textId="631D618C" w:rsidR="00A23F09" w:rsidRPr="00B87F52" w:rsidRDefault="0041224A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Szaktanterem</w:t>
      </w:r>
    </w:p>
    <w:p w14:paraId="476C8E38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4E4EB19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1D1BFF6B" w14:textId="268498E0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56225D79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2BCC77C" w14:textId="51C730C5" w:rsidR="00A23F09" w:rsidRPr="00B87F52" w:rsidRDefault="0041224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Csecsemő és gyermekgyógyászati </w:t>
      </w:r>
      <w:proofErr w:type="spellStart"/>
      <w:r w:rsidRPr="00B87F52">
        <w:rPr>
          <w:rFonts w:cs="Times New Roman"/>
          <w:b/>
        </w:rPr>
        <w:t>oxiológia</w:t>
      </w:r>
      <w:proofErr w:type="spellEnd"/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BC30A3" w:rsidRPr="00B87F52">
        <w:rPr>
          <w:rFonts w:cs="Times New Roman"/>
          <w:b/>
        </w:rPr>
        <w:t>31</w:t>
      </w:r>
      <w:r w:rsidR="00A23F09" w:rsidRPr="00B87F52">
        <w:rPr>
          <w:rFonts w:cs="Times New Roman"/>
          <w:b/>
        </w:rPr>
        <w:t xml:space="preserve"> óra/</w:t>
      </w:r>
      <w:r w:rsidR="00BC30A3" w:rsidRPr="00B87F52">
        <w:rPr>
          <w:rFonts w:cs="Times New Roman"/>
          <w:b/>
        </w:rPr>
        <w:t>31</w:t>
      </w:r>
      <w:r w:rsidR="00A23F09" w:rsidRPr="00B87F52">
        <w:rPr>
          <w:rFonts w:cs="Times New Roman"/>
          <w:b/>
        </w:rPr>
        <w:t xml:space="preserve"> óra*</w:t>
      </w:r>
    </w:p>
    <w:p w14:paraId="4F3DCB45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10ABED36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EB7ED9C" w14:textId="636FC436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61234DF7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272E3D5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2C9B39D2" w14:textId="3503DA1E" w:rsidR="00A23F09" w:rsidRPr="00B87F52" w:rsidRDefault="0041224A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tanításának célja a gyermekgyógyászat </w:t>
      </w:r>
      <w:proofErr w:type="spellStart"/>
      <w:r w:rsidRPr="00B87F52">
        <w:rPr>
          <w:rFonts w:cs="Times New Roman"/>
        </w:rPr>
        <w:t>oxiológiai</w:t>
      </w:r>
      <w:proofErr w:type="spellEnd"/>
      <w:r w:rsidRPr="00B87F52">
        <w:rPr>
          <w:rFonts w:cs="Times New Roman"/>
        </w:rPr>
        <w:t xml:space="preserve"> vonatkozásainak ismertetése, a hallgató felkészítése a </w:t>
      </w:r>
      <w:proofErr w:type="spellStart"/>
      <w:r w:rsidRPr="00B87F52">
        <w:rPr>
          <w:rFonts w:cs="Times New Roman"/>
        </w:rPr>
        <w:t>praehospitális</w:t>
      </w:r>
      <w:proofErr w:type="spellEnd"/>
      <w:r w:rsidRPr="00B87F52">
        <w:rPr>
          <w:rFonts w:cs="Times New Roman"/>
        </w:rPr>
        <w:t xml:space="preserve"> környezetben végzett csecsemő és gyermekellátásra. Az </w:t>
      </w:r>
      <w:proofErr w:type="spellStart"/>
      <w:r w:rsidRPr="00B87F52">
        <w:rPr>
          <w:rFonts w:cs="Times New Roman"/>
        </w:rPr>
        <w:t>oxiológiában</w:t>
      </w:r>
      <w:proofErr w:type="spellEnd"/>
      <w:r w:rsidRPr="00B87F52">
        <w:rPr>
          <w:rFonts w:cs="Times New Roman"/>
        </w:rPr>
        <w:t xml:space="preserve"> nagy jelentőséggel bíró csecsemő és gyermekgyógyászati kórképek, és ellátásuk bemutatása.</w:t>
      </w:r>
    </w:p>
    <w:p w14:paraId="5A060627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3426F058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2DB751F9" w14:textId="77777777" w:rsidR="0041224A" w:rsidRPr="00B87F52" w:rsidRDefault="0041224A" w:rsidP="0041224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Munkahelyi egészség és biztonság</w:t>
      </w:r>
    </w:p>
    <w:p w14:paraId="6CD08D54" w14:textId="77777777" w:rsidR="0041224A" w:rsidRPr="00B87F52" w:rsidRDefault="0041224A" w:rsidP="0041224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17CAC17C" w14:textId="77777777" w:rsidR="0041224A" w:rsidRPr="00B87F52" w:rsidRDefault="0041224A" w:rsidP="0041224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Szakmai kommunikáció</w:t>
      </w:r>
    </w:p>
    <w:p w14:paraId="586D7029" w14:textId="77777777" w:rsidR="0041224A" w:rsidRPr="00B87F52" w:rsidRDefault="0041224A" w:rsidP="0041224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Ápolástan gondozástan</w:t>
      </w:r>
    </w:p>
    <w:p w14:paraId="7974C4FC" w14:textId="06C10063" w:rsidR="0041224A" w:rsidRPr="00B87F52" w:rsidRDefault="0041224A" w:rsidP="0041224A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</w:t>
      </w:r>
      <w:r w:rsidR="00302258" w:rsidRPr="00B87F52">
        <w:rPr>
          <w:rFonts w:cs="Times New Roman"/>
        </w:rPr>
        <w:t>umi</w:t>
      </w:r>
      <w:proofErr w:type="spellEnd"/>
      <w:r w:rsidRPr="00B87F52">
        <w:rPr>
          <w:rFonts w:cs="Times New Roman"/>
        </w:rPr>
        <w:t xml:space="preserve"> alapozó ismeretek</w:t>
      </w:r>
    </w:p>
    <w:p w14:paraId="0FB5ED90" w14:textId="77777777" w:rsidR="0041224A" w:rsidRPr="00B87F52" w:rsidRDefault="0041224A" w:rsidP="0041224A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szakismeretek</w:t>
      </w:r>
    </w:p>
    <w:p w14:paraId="51676416" w14:textId="77777777" w:rsidR="0041224A" w:rsidRPr="00B87F52" w:rsidRDefault="0041224A" w:rsidP="0041224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Diagnosztikai és terápiás alapismeretek</w:t>
      </w:r>
    </w:p>
    <w:p w14:paraId="54DF2234" w14:textId="0677715E" w:rsidR="00A23F09" w:rsidRPr="00B87F52" w:rsidRDefault="0041224A" w:rsidP="0041224A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gyakorlat</w:t>
      </w:r>
    </w:p>
    <w:p w14:paraId="0F30149D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29377D8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2E6964C6" w14:textId="39755054" w:rsidR="00A23F09" w:rsidRPr="00B87F52" w:rsidRDefault="0041224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Csecsemő és gyermek ellátás </w:t>
      </w:r>
      <w:proofErr w:type="spellStart"/>
      <w:r w:rsidRPr="00B87F52">
        <w:rPr>
          <w:rFonts w:cs="Times New Roman"/>
          <w:b/>
          <w:i/>
        </w:rPr>
        <w:t>oxiológiai</w:t>
      </w:r>
      <w:proofErr w:type="spellEnd"/>
      <w:r w:rsidRPr="00B87F52">
        <w:rPr>
          <w:rFonts w:cs="Times New Roman"/>
          <w:b/>
          <w:i/>
        </w:rPr>
        <w:t xml:space="preserve"> specifikumai </w:t>
      </w:r>
    </w:p>
    <w:p w14:paraId="0272475D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csecsemő, és gyermek sürgősségi ellátás szervezése</w:t>
      </w:r>
    </w:p>
    <w:p w14:paraId="752871DB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Anatómiai és élettani különbségek áttekintése</w:t>
      </w:r>
    </w:p>
    <w:p w14:paraId="2BA4CBCF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Kommunikáció csecsemő és gyermekellátás közben</w:t>
      </w:r>
    </w:p>
    <w:p w14:paraId="6C2B884F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csecsemő és gyermek ellátást segítő eszközök</w:t>
      </w:r>
    </w:p>
    <w:p w14:paraId="22562A1D" w14:textId="3C4F2EB6" w:rsidR="00A23F09" w:rsidRPr="00B87F52" w:rsidRDefault="0041224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ABCDE vizsgálat csecsemő és gyermekkorban</w:t>
      </w:r>
    </w:p>
    <w:p w14:paraId="44BFCF4A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9A6CCE" w14:textId="4FAC43F2" w:rsidR="00A23F09" w:rsidRPr="00B87F52" w:rsidRDefault="0041224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„A” és „B” légút és légzés </w:t>
      </w:r>
    </w:p>
    <w:p w14:paraId="34F068AF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légutak átjárhatóságának </w:t>
      </w:r>
      <w:proofErr w:type="spellStart"/>
      <w:r w:rsidRPr="00B87F52">
        <w:rPr>
          <w:rFonts w:cs="Times New Roman"/>
        </w:rPr>
        <w:t>megítésése</w:t>
      </w:r>
      <w:proofErr w:type="spellEnd"/>
      <w:r w:rsidRPr="00B87F52">
        <w:rPr>
          <w:rFonts w:cs="Times New Roman"/>
        </w:rPr>
        <w:t xml:space="preserve"> csecsemő és gyermekkorban</w:t>
      </w:r>
    </w:p>
    <w:p w14:paraId="05ECD44D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Légútbiztosítás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csecsmő</w:t>
      </w:r>
      <w:proofErr w:type="spellEnd"/>
      <w:r w:rsidRPr="00B87F52">
        <w:rPr>
          <w:rFonts w:cs="Times New Roman"/>
        </w:rPr>
        <w:t xml:space="preserve"> és gyermekkorban</w:t>
      </w:r>
    </w:p>
    <w:p w14:paraId="69992F77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légzés megítélése csecsemő és gyermekkorban</w:t>
      </w:r>
    </w:p>
    <w:p w14:paraId="34BEC97D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Lélegeztetés csecsemő és gyermekkorban</w:t>
      </w:r>
    </w:p>
    <w:p w14:paraId="16449169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Légúti idegentest eltávolítása csecsemő és gyermekkorban (ERC szerint)</w:t>
      </w:r>
    </w:p>
    <w:p w14:paraId="5F8B2A2E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Bölcsőhalál</w:t>
      </w:r>
    </w:p>
    <w:p w14:paraId="78DE1A06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ALTE</w:t>
      </w:r>
    </w:p>
    <w:p w14:paraId="7B9946EC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Légzési elégtelenség csecsemő és gyermekkorban</w:t>
      </w:r>
    </w:p>
    <w:p w14:paraId="4242B78E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Krupp</w:t>
      </w:r>
    </w:p>
    <w:p w14:paraId="1488AB1D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Aszthma</w:t>
      </w:r>
      <w:proofErr w:type="spellEnd"/>
    </w:p>
    <w:p w14:paraId="56DD054A" w14:textId="6B008A86" w:rsidR="00A23F09" w:rsidRPr="00B87F52" w:rsidRDefault="0041224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Bronchiolitis</w:t>
      </w:r>
      <w:proofErr w:type="spellEnd"/>
    </w:p>
    <w:p w14:paraId="0ECF1D7C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20DCFE" w14:textId="00D49926" w:rsidR="00A23F09" w:rsidRPr="00B87F52" w:rsidRDefault="0041224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„C” keringés</w:t>
      </w:r>
    </w:p>
    <w:p w14:paraId="2744863F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keringés megítélése csecsemő és gyermekkorban</w:t>
      </w:r>
    </w:p>
    <w:p w14:paraId="0ADEEF5D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Sokk csecsemő és gyermekkorban</w:t>
      </w:r>
    </w:p>
    <w:p w14:paraId="48B7CC7B" w14:textId="6E8916F0" w:rsidR="00A23F09" w:rsidRPr="00B87F52" w:rsidRDefault="0041224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Szívritmuszavarok csecsemő és gyermekkorban</w:t>
      </w:r>
    </w:p>
    <w:p w14:paraId="1C41F791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2C55C3" w14:textId="18F96591" w:rsidR="00A23F09" w:rsidRPr="00B87F52" w:rsidRDefault="0041224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„D” idegrendszer</w:t>
      </w:r>
    </w:p>
    <w:p w14:paraId="54807C45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idegrendszer megítélése csecsemő és gyermekkorban</w:t>
      </w:r>
    </w:p>
    <w:p w14:paraId="602C3E67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Epilepszia csecsemő és gyermekkorban</w:t>
      </w:r>
    </w:p>
    <w:p w14:paraId="1C62DF5E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Láz és lázgörcs csecsemő és gyermekkorban</w:t>
      </w:r>
    </w:p>
    <w:p w14:paraId="181FECD9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Görcsállapotok csecsemő és gyermekkorban</w:t>
      </w:r>
    </w:p>
    <w:p w14:paraId="1BCDF030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Tudatzavarok csecsemő és gyermekkorban</w:t>
      </w:r>
    </w:p>
    <w:p w14:paraId="3914C926" w14:textId="289036CE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Agyhártya-, agyvelőgyulladás </w:t>
      </w:r>
      <w:proofErr w:type="spellStart"/>
      <w:r w:rsidRPr="00B87F52">
        <w:rPr>
          <w:rFonts w:cs="Times New Roman"/>
        </w:rPr>
        <w:t>oxiológiai</w:t>
      </w:r>
      <w:proofErr w:type="spellEnd"/>
      <w:r w:rsidRPr="00B87F52">
        <w:rPr>
          <w:rFonts w:cs="Times New Roman"/>
        </w:rPr>
        <w:t xml:space="preserve"> vonatkozásai</w:t>
      </w:r>
    </w:p>
    <w:p w14:paraId="3EB0EBA0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4C2A46" w14:textId="79CC4638" w:rsidR="00A23F09" w:rsidRPr="00B87F52" w:rsidRDefault="0041224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„E” egész test </w:t>
      </w:r>
      <w:proofErr w:type="gramStart"/>
      <w:r w:rsidRPr="00B87F52">
        <w:rPr>
          <w:rFonts w:cs="Times New Roman"/>
          <w:b/>
          <w:i/>
        </w:rPr>
        <w:t>egész eset</w:t>
      </w:r>
      <w:proofErr w:type="gramEnd"/>
    </w:p>
    <w:p w14:paraId="1243D496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anamnézis felvétele</w:t>
      </w:r>
    </w:p>
    <w:p w14:paraId="4F3F29CD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csecsemő és gyermek sérültellátás </w:t>
      </w:r>
      <w:proofErr w:type="spellStart"/>
      <w:r w:rsidRPr="00B87F52">
        <w:rPr>
          <w:rFonts w:cs="Times New Roman"/>
        </w:rPr>
        <w:t>praehospitális</w:t>
      </w:r>
      <w:proofErr w:type="spellEnd"/>
      <w:r w:rsidRPr="00B87F52">
        <w:rPr>
          <w:rFonts w:cs="Times New Roman"/>
        </w:rPr>
        <w:t xml:space="preserve"> jellegzetességei</w:t>
      </w:r>
    </w:p>
    <w:p w14:paraId="453376DD" w14:textId="77777777" w:rsidR="0041224A" w:rsidRPr="00B87F52" w:rsidRDefault="0041224A" w:rsidP="0041224A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Praehospitalis</w:t>
      </w:r>
      <w:proofErr w:type="spellEnd"/>
      <w:r w:rsidRPr="00B87F52">
        <w:rPr>
          <w:rFonts w:cs="Times New Roman"/>
        </w:rPr>
        <w:t xml:space="preserve"> sérült vizsgálat és ellátás csecsemő és gyermekkorban</w:t>
      </w:r>
    </w:p>
    <w:p w14:paraId="18FE8E68" w14:textId="6263CA82" w:rsidR="00A23F09" w:rsidRPr="00B87F52" w:rsidRDefault="0041224A" w:rsidP="0041224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Gyermekbántalmazás</w:t>
      </w:r>
    </w:p>
    <w:p w14:paraId="78A9F07D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7BDAE8" w14:textId="241E0DB9" w:rsidR="00A23F09" w:rsidRPr="00B87F52" w:rsidRDefault="0041224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Újraélesztés</w:t>
      </w:r>
    </w:p>
    <w:p w14:paraId="3C8FDD1A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Újszülött élesztés</w:t>
      </w:r>
    </w:p>
    <w:p w14:paraId="7621F70C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Csecsemő és gyermek BLS</w:t>
      </w:r>
    </w:p>
    <w:p w14:paraId="100F87F1" w14:textId="77777777" w:rsidR="0041224A" w:rsidRPr="00B87F52" w:rsidRDefault="0041224A" w:rsidP="0041224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Defibrilláció</w:t>
      </w:r>
      <w:proofErr w:type="spellEnd"/>
      <w:r w:rsidRPr="00B87F52">
        <w:rPr>
          <w:rFonts w:cs="Times New Roman"/>
        </w:rPr>
        <w:t xml:space="preserve"> gyermekkorban</w:t>
      </w:r>
    </w:p>
    <w:p w14:paraId="79E03686" w14:textId="202E1BB9" w:rsidR="00A23F09" w:rsidRPr="00B87F52" w:rsidRDefault="0041224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Csecsemő és gyermek XBLS</w:t>
      </w:r>
    </w:p>
    <w:p w14:paraId="23EA577C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BB9C98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3F733322" w14:textId="0D845FAE" w:rsidR="00A23F09" w:rsidRPr="00B87F52" w:rsidRDefault="0041224A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Szaktanterem</w:t>
      </w:r>
    </w:p>
    <w:p w14:paraId="417D76DE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CACE244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2F710945" w14:textId="63EBC2EB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1E7D693F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9FE8083" w14:textId="35E8211F" w:rsidR="00A23F09" w:rsidRPr="00B87F52" w:rsidRDefault="00C475D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Szülészet-nőgyógyászati </w:t>
      </w:r>
      <w:proofErr w:type="spellStart"/>
      <w:r w:rsidRPr="00B87F52">
        <w:rPr>
          <w:rFonts w:cs="Times New Roman"/>
          <w:b/>
        </w:rPr>
        <w:t>oxiológia</w:t>
      </w:r>
      <w:proofErr w:type="spellEnd"/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BC30A3" w:rsidRPr="00B87F52">
        <w:rPr>
          <w:rFonts w:cs="Times New Roman"/>
          <w:b/>
        </w:rPr>
        <w:t>31</w:t>
      </w:r>
      <w:r w:rsidR="00A23F09" w:rsidRPr="00B87F52">
        <w:rPr>
          <w:rFonts w:cs="Times New Roman"/>
          <w:b/>
        </w:rPr>
        <w:t xml:space="preserve"> óra/</w:t>
      </w:r>
      <w:r w:rsidR="00BC30A3" w:rsidRPr="00B87F52">
        <w:rPr>
          <w:rFonts w:cs="Times New Roman"/>
          <w:b/>
        </w:rPr>
        <w:t>31</w:t>
      </w:r>
      <w:r w:rsidR="00A23F09" w:rsidRPr="00B87F52">
        <w:rPr>
          <w:rFonts w:cs="Times New Roman"/>
          <w:b/>
        </w:rPr>
        <w:t xml:space="preserve"> óra*</w:t>
      </w:r>
    </w:p>
    <w:p w14:paraId="5394D6DD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1003BBBF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A465198" w14:textId="4DFAFEEF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76B531CC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044496F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17EC157D" w14:textId="77777777" w:rsidR="00C475D7" w:rsidRPr="00B87F52" w:rsidRDefault="00C475D7" w:rsidP="00C475D7">
      <w:pPr>
        <w:rPr>
          <w:rFonts w:cs="Times New Roman"/>
        </w:rPr>
      </w:pPr>
      <w:r w:rsidRPr="00B87F52">
        <w:rPr>
          <w:rFonts w:cs="Times New Roman"/>
        </w:rPr>
        <w:t xml:space="preserve">A tantárgy tanításának célja a szülészet-nőgyógyászat </w:t>
      </w:r>
      <w:proofErr w:type="spellStart"/>
      <w:r w:rsidRPr="00B87F52">
        <w:rPr>
          <w:rFonts w:cs="Times New Roman"/>
        </w:rPr>
        <w:t>oxiológiai</w:t>
      </w:r>
      <w:proofErr w:type="spellEnd"/>
      <w:r w:rsidRPr="00B87F52">
        <w:rPr>
          <w:rFonts w:cs="Times New Roman"/>
        </w:rPr>
        <w:t xml:space="preserve"> vonatkozásainak ismertetése, a hallgató felkészítése a </w:t>
      </w:r>
      <w:proofErr w:type="spellStart"/>
      <w:r w:rsidRPr="00B87F52">
        <w:rPr>
          <w:rFonts w:cs="Times New Roman"/>
        </w:rPr>
        <w:t>praehospitális</w:t>
      </w:r>
      <w:proofErr w:type="spellEnd"/>
      <w:r w:rsidRPr="00B87F52">
        <w:rPr>
          <w:rFonts w:cs="Times New Roman"/>
        </w:rPr>
        <w:t xml:space="preserve"> környezetben való szülészet-nőgyógyászati ellátásra. Az </w:t>
      </w:r>
      <w:proofErr w:type="spellStart"/>
      <w:r w:rsidRPr="00B87F52">
        <w:rPr>
          <w:rFonts w:cs="Times New Roman"/>
        </w:rPr>
        <w:t>oxiológiában</w:t>
      </w:r>
      <w:proofErr w:type="spellEnd"/>
      <w:r w:rsidRPr="00B87F52">
        <w:rPr>
          <w:rFonts w:cs="Times New Roman"/>
        </w:rPr>
        <w:t xml:space="preserve"> nagy jelentőséggel bíró nőgyógyászati kórképek ismertetése, ellátásuk bemutatása. A korábbi tanulmányokra építkezve a várandósság rövid bemutatása, szövődménymentes szülés folyamata, valamint a szövődmények ismertetése. A kórházon kívüli szülésvezetés bemutatása, és az újszülött első ellátása.</w:t>
      </w:r>
    </w:p>
    <w:p w14:paraId="0A438A7D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C2486FE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58350FF1" w14:textId="77777777" w:rsidR="00C475D7" w:rsidRPr="00B87F52" w:rsidRDefault="00C475D7" w:rsidP="00C475D7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06B185E4" w14:textId="77777777" w:rsidR="00C475D7" w:rsidRPr="00B87F52" w:rsidRDefault="00C475D7" w:rsidP="00C475D7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Szakmai kommunikáció</w:t>
      </w:r>
    </w:p>
    <w:p w14:paraId="636A4089" w14:textId="77777777" w:rsidR="00C475D7" w:rsidRPr="00B87F52" w:rsidRDefault="00C475D7" w:rsidP="00C475D7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Ápolástan gondozástan</w:t>
      </w:r>
    </w:p>
    <w:p w14:paraId="7E3AB742" w14:textId="77777777" w:rsidR="00C475D7" w:rsidRPr="00B87F52" w:rsidRDefault="00C475D7" w:rsidP="00C475D7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lastRenderedPageBreak/>
        <w:t>Ápolástan gondozástan gyakorlat</w:t>
      </w:r>
    </w:p>
    <w:p w14:paraId="2D9569F8" w14:textId="77777777" w:rsidR="00C475D7" w:rsidRPr="00B87F52" w:rsidRDefault="00C475D7" w:rsidP="00C475D7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szakismeretek</w:t>
      </w:r>
    </w:p>
    <w:p w14:paraId="580F26D5" w14:textId="77777777" w:rsidR="00C475D7" w:rsidRPr="00B87F52" w:rsidRDefault="00C475D7" w:rsidP="00C475D7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Diagnosztikai és terápiás alapismeretek</w:t>
      </w:r>
    </w:p>
    <w:p w14:paraId="005BB736" w14:textId="5851AE1E" w:rsidR="00A23F09" w:rsidRPr="00B87F52" w:rsidRDefault="00C475D7" w:rsidP="00C475D7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Az </w:t>
      </w:r>
      <w:proofErr w:type="spellStart"/>
      <w:r w:rsidRPr="00B87F52">
        <w:rPr>
          <w:rFonts w:cs="Times New Roman"/>
        </w:rPr>
        <w:t>oxiológia</w:t>
      </w:r>
      <w:proofErr w:type="spellEnd"/>
      <w:r w:rsidRPr="00B87F52">
        <w:rPr>
          <w:rFonts w:cs="Times New Roman"/>
        </w:rPr>
        <w:t xml:space="preserve"> alapjai</w:t>
      </w:r>
    </w:p>
    <w:p w14:paraId="59904C89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FD50D46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7B6AEEB3" w14:textId="6CD36DA1" w:rsidR="00A23F09" w:rsidRPr="00B87F52" w:rsidRDefault="00C475D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Szülészet</w:t>
      </w:r>
    </w:p>
    <w:p w14:paraId="4CC68722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helyszíni tevékenység általános szabályai akut szülészeti-nőgyógyászati esetekben</w:t>
      </w:r>
    </w:p>
    <w:p w14:paraId="773AF8C4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női reproduktív szervek anatómiai és élettani áttekintése</w:t>
      </w:r>
    </w:p>
    <w:p w14:paraId="2C667A1B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Terhesség</w:t>
      </w:r>
    </w:p>
    <w:p w14:paraId="72671DDF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terhesség felismerése</w:t>
      </w:r>
    </w:p>
    <w:p w14:paraId="78F1D976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Terhesgondozás</w:t>
      </w:r>
      <w:proofErr w:type="spellEnd"/>
    </w:p>
    <w:p w14:paraId="713081F8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kóros terhesség</w:t>
      </w:r>
    </w:p>
    <w:p w14:paraId="6CF6FBE8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Vetélés</w:t>
      </w:r>
    </w:p>
    <w:p w14:paraId="5A2AD403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norrmál</w:t>
      </w:r>
      <w:proofErr w:type="spellEnd"/>
      <w:r w:rsidRPr="00B87F52">
        <w:rPr>
          <w:rFonts w:cs="Times New Roman"/>
        </w:rPr>
        <w:t xml:space="preserve"> szülés</w:t>
      </w:r>
    </w:p>
    <w:p w14:paraId="3814641C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Praehospitalis</w:t>
      </w:r>
      <w:proofErr w:type="spellEnd"/>
      <w:r w:rsidRPr="00B87F52">
        <w:rPr>
          <w:rFonts w:cs="Times New Roman"/>
        </w:rPr>
        <w:t xml:space="preserve"> szülésvezetés</w:t>
      </w:r>
    </w:p>
    <w:p w14:paraId="01516B08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érett újszülött ellátása</w:t>
      </w:r>
    </w:p>
    <w:p w14:paraId="2B83B1C1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adaptáció segítése (éretlen újszülött ellátása)</w:t>
      </w:r>
    </w:p>
    <w:p w14:paraId="7646F428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Ikerterhesség ikerszülés</w:t>
      </w:r>
    </w:p>
    <w:p w14:paraId="1B118CF8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Koraszülés</w:t>
      </w:r>
    </w:p>
    <w:p w14:paraId="0B59CDA7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Patológiás szülés</w:t>
      </w:r>
    </w:p>
    <w:p w14:paraId="4928F52F" w14:textId="37614F40" w:rsidR="00A23F09" w:rsidRPr="00B87F52" w:rsidRDefault="00C475D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császármetszés</w:t>
      </w:r>
    </w:p>
    <w:p w14:paraId="2B2A2956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52D9DA" w14:textId="1CC428B9" w:rsidR="00A23F09" w:rsidRPr="00B87F52" w:rsidRDefault="00C475D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Nőgyógyászat </w:t>
      </w:r>
    </w:p>
    <w:p w14:paraId="1681ED80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szeméremtest betegségei</w:t>
      </w:r>
    </w:p>
    <w:p w14:paraId="11810FCF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hüvely betegségei</w:t>
      </w:r>
    </w:p>
    <w:p w14:paraId="1F48368B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méh betegségei</w:t>
      </w:r>
    </w:p>
    <w:p w14:paraId="30612AC5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menstruáció rendellenességei</w:t>
      </w:r>
    </w:p>
    <w:p w14:paraId="1AB28ADB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Nőgyógyászati vérzéssel járó kórképek és </w:t>
      </w:r>
      <w:proofErr w:type="spellStart"/>
      <w:r w:rsidRPr="00B87F52">
        <w:rPr>
          <w:rFonts w:cs="Times New Roman"/>
        </w:rPr>
        <w:t>praehospitális</w:t>
      </w:r>
      <w:proofErr w:type="spellEnd"/>
      <w:r w:rsidRPr="00B87F52">
        <w:rPr>
          <w:rFonts w:cs="Times New Roman"/>
        </w:rPr>
        <w:t xml:space="preserve"> ellátásuk</w:t>
      </w:r>
    </w:p>
    <w:p w14:paraId="4E85AB61" w14:textId="77777777" w:rsidR="00C475D7" w:rsidRPr="00B87F52" w:rsidRDefault="00C475D7" w:rsidP="00C475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Méhen kívüli terhesség</w:t>
      </w:r>
    </w:p>
    <w:p w14:paraId="26F63B35" w14:textId="455DD95C" w:rsidR="00A23F09" w:rsidRPr="00B87F52" w:rsidRDefault="00C475D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Fogamzásgátlás</w:t>
      </w:r>
    </w:p>
    <w:p w14:paraId="3C687544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C726AD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066CD7D1" w14:textId="40A2E11A" w:rsidR="00A23F09" w:rsidRPr="00B87F52" w:rsidRDefault="00C475D7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Szaktanterem</w:t>
      </w:r>
    </w:p>
    <w:p w14:paraId="43A26F52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4B6BADE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312B9D3B" w14:textId="5EAB652F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713BBE51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153D1EE" w14:textId="3CD3D30F" w:rsidR="00A23F09" w:rsidRPr="00B87F52" w:rsidRDefault="00D20C2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B87F52">
        <w:rPr>
          <w:rFonts w:cs="Times New Roman"/>
          <w:b/>
        </w:rPr>
        <w:t>Toxicologia</w:t>
      </w:r>
      <w:proofErr w:type="spellEnd"/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BC30A3" w:rsidRPr="00B87F52">
        <w:rPr>
          <w:rFonts w:cs="Times New Roman"/>
          <w:b/>
        </w:rPr>
        <w:t>16</w:t>
      </w:r>
      <w:r w:rsidR="00A23F09" w:rsidRPr="00B87F52">
        <w:rPr>
          <w:rFonts w:cs="Times New Roman"/>
          <w:b/>
        </w:rPr>
        <w:t xml:space="preserve"> óra/</w:t>
      </w:r>
      <w:r w:rsidR="00BC30A3" w:rsidRPr="00B87F52">
        <w:rPr>
          <w:rFonts w:cs="Times New Roman"/>
          <w:b/>
        </w:rPr>
        <w:t>16</w:t>
      </w:r>
      <w:r w:rsidR="00A23F09" w:rsidRPr="00B87F52">
        <w:rPr>
          <w:rFonts w:cs="Times New Roman"/>
          <w:b/>
        </w:rPr>
        <w:t xml:space="preserve"> óra*</w:t>
      </w:r>
    </w:p>
    <w:p w14:paraId="37A979EB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7BB6F9EB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359EAC80" w14:textId="735C967A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234C755B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73EE924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622620BF" w14:textId="25614C26" w:rsidR="00A23F09" w:rsidRPr="00B87F52" w:rsidRDefault="00D20C2C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tanításának célja az </w:t>
      </w:r>
      <w:proofErr w:type="spellStart"/>
      <w:r w:rsidRPr="00B87F52">
        <w:rPr>
          <w:rFonts w:cs="Times New Roman"/>
        </w:rPr>
        <w:t>toxiclógia</w:t>
      </w:r>
      <w:proofErr w:type="spellEnd"/>
      <w:r w:rsidRPr="00B87F52">
        <w:rPr>
          <w:rFonts w:cs="Times New Roman"/>
        </w:rPr>
        <w:t xml:space="preserve"> mint szakterület ismertetése. A nagy jelentőséggel bíró mérgezések ismertetése, </w:t>
      </w:r>
      <w:proofErr w:type="spellStart"/>
      <w:r w:rsidRPr="00B87F52">
        <w:rPr>
          <w:rFonts w:cs="Times New Roman"/>
        </w:rPr>
        <w:t>praehospitalis</w:t>
      </w:r>
      <w:proofErr w:type="spellEnd"/>
      <w:r w:rsidRPr="00B87F52">
        <w:rPr>
          <w:rFonts w:cs="Times New Roman"/>
        </w:rPr>
        <w:t xml:space="preserve"> ellátásuk lehetőségei. A hallgató felkészítése a </w:t>
      </w:r>
      <w:proofErr w:type="spellStart"/>
      <w:r w:rsidRPr="00B87F52">
        <w:rPr>
          <w:rFonts w:cs="Times New Roman"/>
        </w:rPr>
        <w:t>praehospitális</w:t>
      </w:r>
      <w:proofErr w:type="spellEnd"/>
      <w:r w:rsidRPr="00B87F52">
        <w:rPr>
          <w:rFonts w:cs="Times New Roman"/>
        </w:rPr>
        <w:t xml:space="preserve"> környezetben végzett </w:t>
      </w:r>
      <w:proofErr w:type="spellStart"/>
      <w:r w:rsidRPr="00B87F52">
        <w:rPr>
          <w:rFonts w:cs="Times New Roman"/>
        </w:rPr>
        <w:t>toxicologiai</w:t>
      </w:r>
      <w:proofErr w:type="spellEnd"/>
      <w:r w:rsidRPr="00B87F52">
        <w:rPr>
          <w:rFonts w:cs="Times New Roman"/>
        </w:rPr>
        <w:t>, egészségügyi ellátásra.</w:t>
      </w:r>
    </w:p>
    <w:p w14:paraId="20B3093A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6BC318EC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lastRenderedPageBreak/>
        <w:t>Kapcsolódó közismereti, szakmai tartalmak</w:t>
      </w:r>
    </w:p>
    <w:p w14:paraId="3751C35E" w14:textId="77777777" w:rsidR="00D20C2C" w:rsidRPr="00B87F52" w:rsidRDefault="00D20C2C" w:rsidP="00D20C2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Munkahelyi egészség és biztonság</w:t>
      </w:r>
    </w:p>
    <w:p w14:paraId="56C0BE85" w14:textId="77777777" w:rsidR="00D20C2C" w:rsidRPr="00B87F52" w:rsidRDefault="00D20C2C" w:rsidP="00D20C2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3B59D832" w14:textId="77777777" w:rsidR="00D20C2C" w:rsidRPr="00B87F52" w:rsidRDefault="00D20C2C" w:rsidP="00D20C2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Szakmai kommunikáció</w:t>
      </w:r>
    </w:p>
    <w:p w14:paraId="00C7D4E1" w14:textId="77777777" w:rsidR="00D20C2C" w:rsidRPr="00B87F52" w:rsidRDefault="00D20C2C" w:rsidP="00D20C2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Ápolástan gondozástan</w:t>
      </w:r>
    </w:p>
    <w:p w14:paraId="0D3E5FA2" w14:textId="5BBF9490" w:rsidR="00D20C2C" w:rsidRPr="00B87F52" w:rsidRDefault="00D20C2C" w:rsidP="00D20C2C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</w:t>
      </w:r>
      <w:r w:rsidR="00302258" w:rsidRPr="00B87F52">
        <w:rPr>
          <w:rFonts w:cs="Times New Roman"/>
        </w:rPr>
        <w:t>umi</w:t>
      </w:r>
      <w:proofErr w:type="spellEnd"/>
      <w:r w:rsidRPr="00B87F52">
        <w:rPr>
          <w:rFonts w:cs="Times New Roman"/>
        </w:rPr>
        <w:t xml:space="preserve"> alapozó ismeretek</w:t>
      </w:r>
    </w:p>
    <w:p w14:paraId="2CE77D8E" w14:textId="77777777" w:rsidR="00D20C2C" w:rsidRPr="00B87F52" w:rsidRDefault="00D20C2C" w:rsidP="00D20C2C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Diagnosztikai és terápiás alapismeretek</w:t>
      </w:r>
    </w:p>
    <w:p w14:paraId="36CF8600" w14:textId="20B70DE9" w:rsidR="00A23F09" w:rsidRPr="00B87F52" w:rsidRDefault="00D20C2C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Az </w:t>
      </w:r>
      <w:proofErr w:type="spellStart"/>
      <w:r w:rsidRPr="00B87F52">
        <w:rPr>
          <w:rFonts w:cs="Times New Roman"/>
        </w:rPr>
        <w:t>oxiológia</w:t>
      </w:r>
      <w:proofErr w:type="spellEnd"/>
      <w:r w:rsidRPr="00B87F52">
        <w:rPr>
          <w:rFonts w:cs="Times New Roman"/>
        </w:rPr>
        <w:t xml:space="preserve"> alapjai</w:t>
      </w:r>
    </w:p>
    <w:p w14:paraId="299D5E04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25488AA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100BB35C" w14:textId="1BE68862" w:rsidR="00A23F09" w:rsidRPr="00B87F52" w:rsidRDefault="00D20C2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Toxikus ártalmak és ellátásuk</w:t>
      </w:r>
    </w:p>
    <w:p w14:paraId="4013F708" w14:textId="77777777" w:rsidR="00D20C2C" w:rsidRPr="00B87F52" w:rsidRDefault="00D20C2C" w:rsidP="00D20C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méreg és mérgezés fogalma</w:t>
      </w:r>
    </w:p>
    <w:p w14:paraId="58F8C725" w14:textId="77777777" w:rsidR="00D20C2C" w:rsidRPr="00B87F52" w:rsidRDefault="00D20C2C" w:rsidP="00D20C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Expozíció</w:t>
      </w:r>
    </w:p>
    <w:p w14:paraId="5AFCBD18" w14:textId="77777777" w:rsidR="00D20C2C" w:rsidRPr="00B87F52" w:rsidRDefault="00D20C2C" w:rsidP="00D20C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Behatolási kapu</w:t>
      </w:r>
    </w:p>
    <w:p w14:paraId="2CEF15B7" w14:textId="77777777" w:rsidR="00D20C2C" w:rsidRPr="00B87F52" w:rsidRDefault="00D20C2C" w:rsidP="00D20C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méreg sorsa a szervezetben</w:t>
      </w:r>
    </w:p>
    <w:p w14:paraId="6B20D8B5" w14:textId="77777777" w:rsidR="00D20C2C" w:rsidRPr="00B87F52" w:rsidRDefault="00D20C2C" w:rsidP="00D20C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Specifikus és </w:t>
      </w:r>
      <w:proofErr w:type="spellStart"/>
      <w:r w:rsidRPr="00B87F52">
        <w:rPr>
          <w:rFonts w:cs="Times New Roman"/>
        </w:rPr>
        <w:t>aspecifikus</w:t>
      </w:r>
      <w:proofErr w:type="spellEnd"/>
      <w:r w:rsidRPr="00B87F52">
        <w:rPr>
          <w:rFonts w:cs="Times New Roman"/>
        </w:rPr>
        <w:t xml:space="preserve"> toxikológiai terápia</w:t>
      </w:r>
    </w:p>
    <w:p w14:paraId="66267FAD" w14:textId="77777777" w:rsidR="00D20C2C" w:rsidRPr="00B87F52" w:rsidRDefault="00D20C2C" w:rsidP="00D20C2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méreg eltávolítása a szervezetből</w:t>
      </w:r>
    </w:p>
    <w:p w14:paraId="2A704D08" w14:textId="31770BF8" w:rsidR="00A23F09" w:rsidRPr="00B87F52" w:rsidRDefault="00D20C2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Dekontamináció</w:t>
      </w:r>
      <w:proofErr w:type="spellEnd"/>
    </w:p>
    <w:p w14:paraId="3F12EB41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47F749" w14:textId="3AFA4C0D" w:rsidR="00A23F09" w:rsidRPr="00B87F52" w:rsidRDefault="007B0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Mérgezések típusai</w:t>
      </w:r>
    </w:p>
    <w:p w14:paraId="3EADD9FF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Gázmérgezések jellemzői</w:t>
      </w:r>
    </w:p>
    <w:p w14:paraId="2E90D704" w14:textId="4205B298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legfontosabb gázmérgezések és ellátásuk (CO, CO2, NH3, HCN, CL2)</w:t>
      </w:r>
    </w:p>
    <w:p w14:paraId="059583F5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Gyógyszermérgezések jellemzői</w:t>
      </w:r>
    </w:p>
    <w:p w14:paraId="53F3F6C4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legfontosabb gyógyszermérgezések</w:t>
      </w:r>
    </w:p>
    <w:p w14:paraId="514E8FD9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Altatószerek</w:t>
      </w:r>
    </w:p>
    <w:p w14:paraId="4DF15F15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</w:r>
      <w:proofErr w:type="spellStart"/>
      <w:r w:rsidRPr="00B87F52">
        <w:rPr>
          <w:rFonts w:cs="Times New Roman"/>
        </w:rPr>
        <w:t>Aminophenazon</w:t>
      </w:r>
      <w:proofErr w:type="spellEnd"/>
    </w:p>
    <w:p w14:paraId="3FD98E02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</w:r>
      <w:proofErr w:type="gramStart"/>
      <w:r w:rsidRPr="00B87F52">
        <w:rPr>
          <w:rFonts w:cs="Times New Roman"/>
        </w:rPr>
        <w:t>Béta blokkolók</w:t>
      </w:r>
      <w:proofErr w:type="gramEnd"/>
    </w:p>
    <w:p w14:paraId="1829B35A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Atropin</w:t>
      </w:r>
    </w:p>
    <w:p w14:paraId="12D24842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Digitálisz</w:t>
      </w:r>
    </w:p>
    <w:p w14:paraId="282AC72C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Morfin</w:t>
      </w:r>
    </w:p>
    <w:p w14:paraId="0C27A97F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</w:r>
      <w:proofErr w:type="spellStart"/>
      <w:r w:rsidRPr="00B87F52">
        <w:rPr>
          <w:rFonts w:cs="Times New Roman"/>
        </w:rPr>
        <w:t>Paracetamol</w:t>
      </w:r>
      <w:proofErr w:type="spellEnd"/>
    </w:p>
    <w:p w14:paraId="689E1DB0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Kábítószerek okozta mérgezések (klasszikus és </w:t>
      </w:r>
      <w:proofErr w:type="spellStart"/>
      <w:r w:rsidRPr="00B87F52">
        <w:rPr>
          <w:rFonts w:cs="Times New Roman"/>
        </w:rPr>
        <w:t>dizájner</w:t>
      </w:r>
      <w:proofErr w:type="spellEnd"/>
      <w:r w:rsidRPr="00B87F52">
        <w:rPr>
          <w:rFonts w:cs="Times New Roman"/>
        </w:rPr>
        <w:t xml:space="preserve"> drogok)</w:t>
      </w:r>
    </w:p>
    <w:p w14:paraId="14E5DDC1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Ipari oldószerek okozta mérgezések</w:t>
      </w:r>
    </w:p>
    <w:p w14:paraId="5178EF68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 xml:space="preserve">Benzin és </w:t>
      </w:r>
      <w:proofErr w:type="gramStart"/>
      <w:r w:rsidRPr="00B87F52">
        <w:rPr>
          <w:rFonts w:cs="Times New Roman"/>
        </w:rPr>
        <w:t>benzol mérgezés</w:t>
      </w:r>
      <w:proofErr w:type="gramEnd"/>
    </w:p>
    <w:p w14:paraId="27854EC3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Etilalkohol mérgezés</w:t>
      </w:r>
    </w:p>
    <w:p w14:paraId="402B4A7C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</w:r>
      <w:proofErr w:type="gramStart"/>
      <w:r w:rsidRPr="00B87F52">
        <w:rPr>
          <w:rFonts w:cs="Times New Roman"/>
        </w:rPr>
        <w:t>Metilalkohol mérgezés</w:t>
      </w:r>
      <w:proofErr w:type="gramEnd"/>
    </w:p>
    <w:p w14:paraId="57D54100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Lúgmérgezések</w:t>
      </w:r>
    </w:p>
    <w:p w14:paraId="2B2B818E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Savmérgezések</w:t>
      </w:r>
    </w:p>
    <w:p w14:paraId="3F15F549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Mezőgazdasági mérgezések</w:t>
      </w:r>
    </w:p>
    <w:p w14:paraId="486FBD0C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Ételmérgezések</w:t>
      </w:r>
    </w:p>
    <w:p w14:paraId="30E67B05" w14:textId="01B452CD" w:rsidR="00A23F09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Gombamérgezések</w:t>
      </w:r>
    </w:p>
    <w:p w14:paraId="150A3DF2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29D987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578B07C7" w14:textId="50AA52D8" w:rsidR="00A23F09" w:rsidRPr="00B87F52" w:rsidRDefault="007B01C6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Szaktanterem</w:t>
      </w:r>
    </w:p>
    <w:p w14:paraId="0BB6412D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DB6BAE7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062CFCF3" w14:textId="20C0A886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06F09F44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81AB4E4" w14:textId="77777777" w:rsidR="00A23F09" w:rsidRPr="00B87F52" w:rsidRDefault="00A23F09" w:rsidP="00A23F09">
      <w:pPr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139A69B8" w14:textId="6FA136D3" w:rsidR="00A23F09" w:rsidRPr="00B87F52" w:rsidRDefault="007B01C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lastRenderedPageBreak/>
        <w:t xml:space="preserve">Tömeges baleset - katasztrófa ellátás </w:t>
      </w:r>
      <w:r w:rsidR="00A23F09" w:rsidRPr="00B87F52">
        <w:rPr>
          <w:rFonts w:cs="Times New Roman"/>
          <w:b/>
        </w:rPr>
        <w:t>tantárgy</w:t>
      </w:r>
      <w:r w:rsidR="00A23F09" w:rsidRPr="00B87F52">
        <w:rPr>
          <w:rFonts w:cs="Times New Roman"/>
          <w:b/>
        </w:rPr>
        <w:tab/>
      </w:r>
      <w:r w:rsidR="00BC30A3" w:rsidRPr="00B87F52">
        <w:rPr>
          <w:rFonts w:cs="Times New Roman"/>
          <w:b/>
        </w:rPr>
        <w:t>16</w:t>
      </w:r>
      <w:r w:rsidR="00A23F09" w:rsidRPr="00B87F52">
        <w:rPr>
          <w:rFonts w:cs="Times New Roman"/>
          <w:b/>
        </w:rPr>
        <w:t xml:space="preserve"> óra/</w:t>
      </w:r>
      <w:r w:rsidR="00BC30A3" w:rsidRPr="00B87F52">
        <w:rPr>
          <w:rFonts w:cs="Times New Roman"/>
          <w:b/>
        </w:rPr>
        <w:t>16</w:t>
      </w:r>
      <w:r w:rsidR="00A23F09" w:rsidRPr="00B87F52">
        <w:rPr>
          <w:rFonts w:cs="Times New Roman"/>
          <w:b/>
        </w:rPr>
        <w:t xml:space="preserve"> óra*</w:t>
      </w:r>
    </w:p>
    <w:p w14:paraId="25D677FC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2FC5C49B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11441C7" w14:textId="7BF27950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112C5679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6CFE1800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6AEBB31B" w14:textId="41D72211" w:rsidR="00A23F09" w:rsidRPr="00B87F52" w:rsidRDefault="007B01C6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tanításának célja a tömeges baleset – katasztrófa ellátás specifikumainak bemutatása. A hallgató felkészítése a tömeges baleset – katasztrófa helyszínén végzett egészségügyi ellátás szervezésére és kivitelezésére.  A kárhelyen történő együttműködés ismertetése más szervekkel</w:t>
      </w:r>
    </w:p>
    <w:p w14:paraId="6F42FD6E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8015114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1CFAAB76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579084A3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Szakmai kommunikáció</w:t>
      </w:r>
    </w:p>
    <w:p w14:paraId="5E3D58F3" w14:textId="2444AD17" w:rsidR="007B01C6" w:rsidRPr="00B87F52" w:rsidRDefault="007B01C6" w:rsidP="007B01C6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</w:t>
      </w:r>
      <w:r w:rsidR="00302258" w:rsidRPr="00B87F52">
        <w:rPr>
          <w:rFonts w:cs="Times New Roman"/>
        </w:rPr>
        <w:t>umi</w:t>
      </w:r>
      <w:proofErr w:type="spellEnd"/>
      <w:r w:rsidRPr="00B87F52">
        <w:rPr>
          <w:rFonts w:cs="Times New Roman"/>
        </w:rPr>
        <w:t xml:space="preserve"> alapismeretek</w:t>
      </w:r>
    </w:p>
    <w:p w14:paraId="728A4627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szakismeretek</w:t>
      </w:r>
    </w:p>
    <w:p w14:paraId="3DB24B3E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Diagnosztikai és terápiás alapismeretek</w:t>
      </w:r>
    </w:p>
    <w:p w14:paraId="7BFD53C6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Oxiológia</w:t>
      </w:r>
      <w:proofErr w:type="spellEnd"/>
      <w:r w:rsidRPr="00B87F52">
        <w:rPr>
          <w:rFonts w:cs="Times New Roman"/>
        </w:rPr>
        <w:t xml:space="preserve"> alapjai</w:t>
      </w:r>
    </w:p>
    <w:p w14:paraId="4083D35B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Mentéstechnika</w:t>
      </w:r>
    </w:p>
    <w:p w14:paraId="659070A9" w14:textId="1C5030CA" w:rsidR="00A23F09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Logisztika</w:t>
      </w:r>
    </w:p>
    <w:p w14:paraId="713F0218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94058D8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549D0F57" w14:textId="0792A53C" w:rsidR="00A23F09" w:rsidRPr="00B87F52" w:rsidRDefault="007B0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Tömeges balesetek</w:t>
      </w:r>
    </w:p>
    <w:p w14:paraId="3BBE52C7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tömeges baleset fogalma</w:t>
      </w:r>
    </w:p>
    <w:p w14:paraId="0F7A7396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kárhely</w:t>
      </w:r>
    </w:p>
    <w:p w14:paraId="67B10C6B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Veszélyes anyaggal szennyezett kárhely</w:t>
      </w:r>
    </w:p>
    <w:p w14:paraId="0E36574A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Sérültosztályozás (TRIAGE)</w:t>
      </w:r>
    </w:p>
    <w:p w14:paraId="55BF735F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ellátás lehetőségei</w:t>
      </w:r>
    </w:p>
    <w:p w14:paraId="2CB9D3E9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Szállítás</w:t>
      </w:r>
    </w:p>
    <w:p w14:paraId="5ED4CE02" w14:textId="68DC392F" w:rsidR="00A23F09" w:rsidRPr="00B87F52" w:rsidRDefault="007B0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Tömeges kárhely felszámolásának speciális eszközei</w:t>
      </w:r>
    </w:p>
    <w:p w14:paraId="638AA081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F00BEE" w14:textId="256E9437" w:rsidR="00A23F09" w:rsidRPr="00B87F52" w:rsidRDefault="007B0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Katasztrófák</w:t>
      </w:r>
    </w:p>
    <w:p w14:paraId="37C8CEC1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katasztrófa fogalma</w:t>
      </w:r>
    </w:p>
    <w:p w14:paraId="2DB09057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katasztrófák felosztása</w:t>
      </w:r>
    </w:p>
    <w:p w14:paraId="699E255B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katasztrófavédelem szervezetei</w:t>
      </w:r>
    </w:p>
    <w:p w14:paraId="730C0665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Felkészülés a katasztrófák elhárítására</w:t>
      </w:r>
    </w:p>
    <w:p w14:paraId="174AB34F" w14:textId="0DB4105B" w:rsidR="00A23F09" w:rsidRPr="00B87F52" w:rsidRDefault="007B0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Sürgősségi ellátás katasztrófa helyzetekben</w:t>
      </w:r>
    </w:p>
    <w:p w14:paraId="4FE42EDA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CDAC00" w14:textId="49602576" w:rsidR="00A23F09" w:rsidRPr="00B87F52" w:rsidRDefault="007B0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Tömeges balesetek – katasztrófák felszámolása</w:t>
      </w:r>
    </w:p>
    <w:p w14:paraId="2D63E957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Riasztás rendkívüli események kapcsán</w:t>
      </w:r>
    </w:p>
    <w:p w14:paraId="6CFB7E8D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Vészhelyzeti irányító központ szerepe</w:t>
      </w:r>
    </w:p>
    <w:p w14:paraId="0732E029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Kommunikáció a kárhelyen a mentésirányítással, és a társszervekkel</w:t>
      </w:r>
    </w:p>
    <w:p w14:paraId="45CE3EF7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Szervezési feladatok rendkívüli esetekben</w:t>
      </w:r>
    </w:p>
    <w:p w14:paraId="14525ACE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Tömeges riasztás</w:t>
      </w:r>
    </w:p>
    <w:p w14:paraId="367258D8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kárhelyparancsnok</w:t>
      </w:r>
      <w:proofErr w:type="spellEnd"/>
      <w:r w:rsidRPr="00B87F52">
        <w:rPr>
          <w:rFonts w:cs="Times New Roman"/>
        </w:rPr>
        <w:t xml:space="preserve"> feladatai</w:t>
      </w:r>
    </w:p>
    <w:p w14:paraId="5BC71F4C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Társszervek bevonása</w:t>
      </w:r>
    </w:p>
    <w:p w14:paraId="010895BB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Dokumentáció</w:t>
      </w:r>
    </w:p>
    <w:p w14:paraId="4274D710" w14:textId="573EF31D" w:rsidR="00A23F09" w:rsidRPr="00B87F52" w:rsidRDefault="007B0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Krízis intervenció</w:t>
      </w:r>
    </w:p>
    <w:p w14:paraId="2501831E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31D39A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2A8FBAEA" w14:textId="25E2F10D" w:rsidR="00A23F09" w:rsidRPr="00B87F52" w:rsidRDefault="007B01C6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lastRenderedPageBreak/>
        <w:t>Tanterem</w:t>
      </w:r>
    </w:p>
    <w:p w14:paraId="67027700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435EC14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73AE8332" w14:textId="216FC3C1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08EBFD65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2183C8A" w14:textId="69D2157F" w:rsidR="00A23F09" w:rsidRPr="00B87F52" w:rsidRDefault="007B01C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Sürgősségi ellátás </w:t>
      </w:r>
      <w:proofErr w:type="gramStart"/>
      <w:r w:rsidRPr="00B87F52">
        <w:rPr>
          <w:rFonts w:cs="Times New Roman"/>
          <w:b/>
        </w:rPr>
        <w:t>gyakorlat</w:t>
      </w:r>
      <w:r w:rsidR="007C1134" w:rsidRPr="00B87F52">
        <w:rPr>
          <w:rFonts w:cs="Times New Roman"/>
          <w:b/>
        </w:rPr>
        <w:t>a</w:t>
      </w:r>
      <w:r w:rsidRPr="00B87F52">
        <w:rPr>
          <w:rFonts w:cs="Times New Roman"/>
          <w:b/>
        </w:rPr>
        <w:t xml:space="preserve"> </w:t>
      </w:r>
      <w:r w:rsidR="00A23F09" w:rsidRPr="00B87F52">
        <w:rPr>
          <w:rFonts w:cs="Times New Roman"/>
          <w:b/>
        </w:rPr>
        <w:t xml:space="preserve"> tantárgy</w:t>
      </w:r>
      <w:proofErr w:type="gramEnd"/>
      <w:r w:rsidR="00A23F09" w:rsidRPr="00B87F52">
        <w:rPr>
          <w:rFonts w:cs="Times New Roman"/>
          <w:b/>
        </w:rPr>
        <w:tab/>
      </w:r>
      <w:r w:rsidR="00BC30A3" w:rsidRPr="00B87F52">
        <w:rPr>
          <w:rFonts w:cs="Times New Roman"/>
          <w:b/>
        </w:rPr>
        <w:t>512</w:t>
      </w:r>
      <w:r w:rsidR="00A23F09" w:rsidRPr="00B87F52">
        <w:rPr>
          <w:rFonts w:cs="Times New Roman"/>
          <w:b/>
        </w:rPr>
        <w:t xml:space="preserve"> óra/</w:t>
      </w:r>
      <w:r w:rsidR="00BC30A3" w:rsidRPr="00B87F52">
        <w:rPr>
          <w:rFonts w:cs="Times New Roman"/>
          <w:b/>
        </w:rPr>
        <w:t>512</w:t>
      </w:r>
      <w:r w:rsidR="00A23F09" w:rsidRPr="00B87F52">
        <w:rPr>
          <w:rFonts w:cs="Times New Roman"/>
          <w:b/>
        </w:rPr>
        <w:t xml:space="preserve"> óra*</w:t>
      </w:r>
    </w:p>
    <w:p w14:paraId="46D73F71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4AA9AC90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6A4DFA55" w14:textId="710C4371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4C898FE8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46288E1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6329F228" w14:textId="40704110" w:rsidR="00A23F09" w:rsidRPr="00B87F52" w:rsidRDefault="007B01C6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tanításának célja a hallgató bevonása a mindennapi sürgősségi egészségügyi ellátásba, építkezve a korábbi elméleti és gyakorlati képzésére. A sürgősségi ellátó rendszer felépítésének, és működésének megismerése.</w:t>
      </w:r>
    </w:p>
    <w:p w14:paraId="5B3BE13D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33CD2E7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07E5B71A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12AE1C77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Szakmai kommunikáció</w:t>
      </w:r>
    </w:p>
    <w:p w14:paraId="3C86C7AA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Ápolástan gondozástan</w:t>
      </w:r>
    </w:p>
    <w:p w14:paraId="19A694B5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Ápolástan gondozástan gyakorlat</w:t>
      </w:r>
    </w:p>
    <w:p w14:paraId="26A3B654" w14:textId="322EAE6F" w:rsidR="007B01C6" w:rsidRPr="00B87F52" w:rsidRDefault="007B01C6" w:rsidP="007B01C6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</w:t>
      </w:r>
      <w:r w:rsidR="00302258" w:rsidRPr="00B87F52">
        <w:rPr>
          <w:rFonts w:cs="Times New Roman"/>
        </w:rPr>
        <w:t>umi</w:t>
      </w:r>
      <w:proofErr w:type="spellEnd"/>
      <w:r w:rsidRPr="00B87F52">
        <w:rPr>
          <w:rFonts w:cs="Times New Roman"/>
        </w:rPr>
        <w:t xml:space="preserve"> alapozó ismeretek</w:t>
      </w:r>
    </w:p>
    <w:p w14:paraId="71966E6F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szakismeretek</w:t>
      </w:r>
    </w:p>
    <w:p w14:paraId="331781D3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Diagnosztikai és terápiás alapismeretek</w:t>
      </w:r>
    </w:p>
    <w:p w14:paraId="27DC4BE7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asszisztensi feladatok</w:t>
      </w:r>
    </w:p>
    <w:p w14:paraId="4958A500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Oxiológia</w:t>
      </w:r>
      <w:proofErr w:type="spellEnd"/>
      <w:r w:rsidRPr="00B87F52">
        <w:rPr>
          <w:rFonts w:cs="Times New Roman"/>
        </w:rPr>
        <w:t xml:space="preserve"> alapjai</w:t>
      </w:r>
    </w:p>
    <w:p w14:paraId="68BEC0CC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Csecsemő és gyermekgyógyászati </w:t>
      </w:r>
      <w:proofErr w:type="spellStart"/>
      <w:r w:rsidRPr="00B87F52">
        <w:rPr>
          <w:rFonts w:cs="Times New Roman"/>
        </w:rPr>
        <w:t>oxiológia</w:t>
      </w:r>
      <w:proofErr w:type="spellEnd"/>
    </w:p>
    <w:p w14:paraId="6F73B76A" w14:textId="73B07D51" w:rsidR="00A23F09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Szülészet nőgyógyászati </w:t>
      </w:r>
      <w:proofErr w:type="spellStart"/>
      <w:r w:rsidRPr="00B87F52">
        <w:rPr>
          <w:rFonts w:cs="Times New Roman"/>
        </w:rPr>
        <w:t>oxiológia</w:t>
      </w:r>
      <w:proofErr w:type="spellEnd"/>
    </w:p>
    <w:p w14:paraId="3725D237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Toxicologia</w:t>
      </w:r>
      <w:proofErr w:type="spellEnd"/>
    </w:p>
    <w:p w14:paraId="40FE651E" w14:textId="77777777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Mentéstechnika</w:t>
      </w:r>
    </w:p>
    <w:p w14:paraId="54C47912" w14:textId="7A7A0144" w:rsidR="007B01C6" w:rsidRPr="00B87F52" w:rsidRDefault="007B01C6" w:rsidP="007B01C6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Logisztika</w:t>
      </w:r>
    </w:p>
    <w:p w14:paraId="455052FF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358CD349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76925868" w14:textId="3D9D14E3" w:rsidR="00A23F09" w:rsidRPr="00B87F52" w:rsidRDefault="007B0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Orvosi ügyelet</w:t>
      </w:r>
    </w:p>
    <w:p w14:paraId="3229C839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orvosi ügyeleti rendszer felépítése</w:t>
      </w:r>
    </w:p>
    <w:p w14:paraId="07F2F09A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orvosi ügyelet működési rendje</w:t>
      </w:r>
    </w:p>
    <w:p w14:paraId="0E04F8C6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Bejelentések felvétele</w:t>
      </w:r>
    </w:p>
    <w:p w14:paraId="6FC87993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Prioritásképzés, riasztás</w:t>
      </w:r>
    </w:p>
    <w:p w14:paraId="78ECFEB3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Diagnosztikus és terápiás lehetőségek az orvosi ügyeleten</w:t>
      </w:r>
    </w:p>
    <w:p w14:paraId="36F4146F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Járóbeteg</w:t>
      </w:r>
      <w:proofErr w:type="spellEnd"/>
      <w:r w:rsidRPr="00B87F52">
        <w:rPr>
          <w:rFonts w:cs="Times New Roman"/>
        </w:rPr>
        <w:t xml:space="preserve"> ellátás</w:t>
      </w:r>
    </w:p>
    <w:p w14:paraId="4CC0C675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Ellátás a beteg lakásán</w:t>
      </w:r>
    </w:p>
    <w:p w14:paraId="7A8CBC97" w14:textId="610D2705" w:rsidR="00A23F09" w:rsidRPr="00B87F52" w:rsidRDefault="007B0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Dokumentáció</w:t>
      </w:r>
    </w:p>
    <w:p w14:paraId="509EDAD5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2BDEC0" w14:textId="45E244F3" w:rsidR="00A23F09" w:rsidRPr="00B87F52" w:rsidRDefault="007B0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B87F52">
        <w:rPr>
          <w:rFonts w:cs="Times New Roman"/>
          <w:b/>
          <w:i/>
        </w:rPr>
        <w:t>Mentőgépkocsi</w:t>
      </w:r>
      <w:proofErr w:type="spellEnd"/>
      <w:r w:rsidRPr="00B87F52">
        <w:rPr>
          <w:rFonts w:cs="Times New Roman"/>
          <w:b/>
          <w:i/>
        </w:rPr>
        <w:t xml:space="preserve">, kiemelt </w:t>
      </w:r>
      <w:proofErr w:type="spellStart"/>
      <w:r w:rsidRPr="00B87F52">
        <w:rPr>
          <w:rFonts w:cs="Times New Roman"/>
          <w:b/>
          <w:i/>
        </w:rPr>
        <w:t>mentőgépkocsi</w:t>
      </w:r>
      <w:proofErr w:type="spellEnd"/>
    </w:p>
    <w:p w14:paraId="4D4F2B32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Mentőgépkocsi</w:t>
      </w:r>
      <w:proofErr w:type="spellEnd"/>
      <w:r w:rsidRPr="00B87F52">
        <w:rPr>
          <w:rFonts w:cs="Times New Roman"/>
        </w:rPr>
        <w:t xml:space="preserve"> felszerelése</w:t>
      </w:r>
    </w:p>
    <w:p w14:paraId="713909E2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Kiemelt </w:t>
      </w:r>
      <w:proofErr w:type="spellStart"/>
      <w:r w:rsidRPr="00B87F52">
        <w:rPr>
          <w:rFonts w:cs="Times New Roman"/>
        </w:rPr>
        <w:t>mentőgépkocsi</w:t>
      </w:r>
      <w:proofErr w:type="spellEnd"/>
      <w:r w:rsidRPr="00B87F52">
        <w:rPr>
          <w:rFonts w:cs="Times New Roman"/>
        </w:rPr>
        <w:t xml:space="preserve"> felszerelése</w:t>
      </w:r>
    </w:p>
    <w:p w14:paraId="343D1272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mentőképkocsi</w:t>
      </w:r>
      <w:proofErr w:type="spellEnd"/>
      <w:r w:rsidRPr="00B87F52">
        <w:rPr>
          <w:rFonts w:cs="Times New Roman"/>
        </w:rPr>
        <w:t xml:space="preserve">/kiemelt </w:t>
      </w:r>
      <w:proofErr w:type="spellStart"/>
      <w:r w:rsidRPr="00B87F52">
        <w:rPr>
          <w:rFonts w:cs="Times New Roman"/>
        </w:rPr>
        <w:t>mentőgépkocsi</w:t>
      </w:r>
      <w:proofErr w:type="spellEnd"/>
      <w:r w:rsidRPr="00B87F52">
        <w:rPr>
          <w:rFonts w:cs="Times New Roman"/>
        </w:rPr>
        <w:t xml:space="preserve"> személyzete</w:t>
      </w:r>
    </w:p>
    <w:p w14:paraId="25F97642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Diagnosztikus és terápiás lehetőségek </w:t>
      </w:r>
      <w:proofErr w:type="spellStart"/>
      <w:r w:rsidRPr="00B87F52">
        <w:rPr>
          <w:rFonts w:cs="Times New Roman"/>
        </w:rPr>
        <w:t>mentőgépkocsin</w:t>
      </w:r>
      <w:proofErr w:type="spellEnd"/>
      <w:r w:rsidRPr="00B87F52">
        <w:rPr>
          <w:rFonts w:cs="Times New Roman"/>
        </w:rPr>
        <w:t xml:space="preserve">/kiemelt </w:t>
      </w:r>
      <w:proofErr w:type="spellStart"/>
      <w:r w:rsidRPr="00B87F52">
        <w:rPr>
          <w:rFonts w:cs="Times New Roman"/>
        </w:rPr>
        <w:t>mentőgépkocsin</w:t>
      </w:r>
      <w:proofErr w:type="spellEnd"/>
    </w:p>
    <w:p w14:paraId="6E3A8975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 mentési tevékenységbe</w:t>
      </w:r>
    </w:p>
    <w:p w14:paraId="56B83248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Riasztási rend</w:t>
      </w:r>
    </w:p>
    <w:p w14:paraId="6CFDBF88" w14:textId="5D4FF4DF" w:rsidR="00A23F09" w:rsidRPr="00B87F52" w:rsidRDefault="007B0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Dokumentációs feladatok</w:t>
      </w:r>
    </w:p>
    <w:p w14:paraId="5F7200FA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DA9BE2A" w14:textId="4218E745" w:rsidR="00A23F09" w:rsidRPr="00B87F52" w:rsidRDefault="007B0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B87F52">
        <w:rPr>
          <w:rFonts w:cs="Times New Roman"/>
          <w:b/>
          <w:i/>
        </w:rPr>
        <w:t>Esetkocsi</w:t>
      </w:r>
      <w:proofErr w:type="spellEnd"/>
      <w:r w:rsidRPr="00B87F52">
        <w:rPr>
          <w:rFonts w:cs="Times New Roman"/>
          <w:b/>
          <w:i/>
        </w:rPr>
        <w:t xml:space="preserve"> </w:t>
      </w:r>
    </w:p>
    <w:p w14:paraId="774EC336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</w:t>
      </w:r>
      <w:proofErr w:type="spellStart"/>
      <w:r w:rsidRPr="00B87F52">
        <w:rPr>
          <w:rFonts w:cs="Times New Roman"/>
        </w:rPr>
        <w:t>esetkocsi</w:t>
      </w:r>
      <w:proofErr w:type="spellEnd"/>
      <w:r w:rsidRPr="00B87F52">
        <w:rPr>
          <w:rFonts w:cs="Times New Roman"/>
        </w:rPr>
        <w:t xml:space="preserve"> felszerelése</w:t>
      </w:r>
    </w:p>
    <w:p w14:paraId="23A3D98B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</w:t>
      </w:r>
      <w:proofErr w:type="spellStart"/>
      <w:r w:rsidRPr="00B87F52">
        <w:rPr>
          <w:rFonts w:cs="Times New Roman"/>
        </w:rPr>
        <w:t>esetkocsi</w:t>
      </w:r>
      <w:proofErr w:type="spellEnd"/>
      <w:r w:rsidRPr="00B87F52">
        <w:rPr>
          <w:rFonts w:cs="Times New Roman"/>
        </w:rPr>
        <w:t xml:space="preserve"> személyzete</w:t>
      </w:r>
    </w:p>
    <w:p w14:paraId="5FDD64C3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Riasztási rend</w:t>
      </w:r>
    </w:p>
    <w:p w14:paraId="4B6F80AE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Diagnosztikus és terápiás lehetőségek </w:t>
      </w:r>
      <w:proofErr w:type="spellStart"/>
      <w:r w:rsidRPr="00B87F52">
        <w:rPr>
          <w:rFonts w:cs="Times New Roman"/>
        </w:rPr>
        <w:t>esetkocsin</w:t>
      </w:r>
      <w:proofErr w:type="spellEnd"/>
    </w:p>
    <w:p w14:paraId="0FA86603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 mentési tevékenységbe</w:t>
      </w:r>
    </w:p>
    <w:p w14:paraId="670664A1" w14:textId="0A34D10D" w:rsidR="00A23F09" w:rsidRPr="00B87F52" w:rsidRDefault="007B0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Dokumnetációs</w:t>
      </w:r>
      <w:proofErr w:type="spellEnd"/>
      <w:r w:rsidRPr="00B87F52">
        <w:rPr>
          <w:rFonts w:cs="Times New Roman"/>
        </w:rPr>
        <w:t xml:space="preserve"> feladatok</w:t>
      </w:r>
    </w:p>
    <w:p w14:paraId="274490CD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4F6B19" w14:textId="6B6D77FF" w:rsidR="00A23F09" w:rsidRPr="00B87F52" w:rsidRDefault="007B0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Sürgősségi osztály</w:t>
      </w:r>
    </w:p>
    <w:p w14:paraId="7762B160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sürgősségi osztály működési rendje</w:t>
      </w:r>
    </w:p>
    <w:p w14:paraId="203BA271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sürgősségi osztály személyi és tárgyi feltételei</w:t>
      </w:r>
    </w:p>
    <w:p w14:paraId="2AD3988D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betegek fogadása</w:t>
      </w:r>
    </w:p>
    <w:p w14:paraId="1290285A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Triage</w:t>
      </w:r>
      <w:proofErr w:type="spellEnd"/>
    </w:p>
    <w:p w14:paraId="3F68B0FA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Sürgősségi betegvizsgálat</w:t>
      </w:r>
    </w:p>
    <w:p w14:paraId="2E5A4E13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betegek megfigyelése</w:t>
      </w:r>
    </w:p>
    <w:p w14:paraId="5971EDEA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Diagnosztikai és terápiás lehetőségek a sürgősségi osztályon</w:t>
      </w:r>
    </w:p>
    <w:p w14:paraId="02C120FF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gyógyszereléshez, segédkezés a gyógyszerbevitelben</w:t>
      </w:r>
    </w:p>
    <w:p w14:paraId="461B9B32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 és infúziós terápiához</w:t>
      </w:r>
    </w:p>
    <w:p w14:paraId="2C1DAEB9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vércsoport meghatározáshoz</w:t>
      </w:r>
    </w:p>
    <w:p w14:paraId="09C4CCB9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testváladékok megfigyelése és felfogása</w:t>
      </w:r>
    </w:p>
    <w:p w14:paraId="5DEE7CB1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Vérvétel </w:t>
      </w:r>
    </w:p>
    <w:p w14:paraId="213287F1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az ápolási/szakápolási folyamatba</w:t>
      </w:r>
    </w:p>
    <w:p w14:paraId="2A95E2C6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vezetése.</w:t>
      </w:r>
    </w:p>
    <w:p w14:paraId="53297E93" w14:textId="77777777" w:rsidR="007B01C6" w:rsidRPr="00B87F52" w:rsidRDefault="007B01C6" w:rsidP="007B01C6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 beteg ember szükségleteinek a kielégítésében</w:t>
      </w:r>
    </w:p>
    <w:p w14:paraId="30CC8C87" w14:textId="5E3DBB91" w:rsidR="00A23F09" w:rsidRPr="00B87F52" w:rsidRDefault="007B01C6" w:rsidP="007B01C6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Intrahospitális</w:t>
      </w:r>
      <w:proofErr w:type="spellEnd"/>
      <w:r w:rsidRPr="00B87F52">
        <w:rPr>
          <w:rFonts w:cs="Times New Roman"/>
        </w:rPr>
        <w:t xml:space="preserve"> transzport</w:t>
      </w:r>
    </w:p>
    <w:p w14:paraId="3237E6FE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A570D9" w14:textId="71A8EC29" w:rsidR="00A23F09" w:rsidRPr="00B87F52" w:rsidRDefault="007B0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B87F52">
        <w:rPr>
          <w:rFonts w:cs="Times New Roman"/>
          <w:b/>
          <w:i/>
        </w:rPr>
        <w:t>Toxicologiai</w:t>
      </w:r>
      <w:proofErr w:type="spellEnd"/>
      <w:r w:rsidRPr="00B87F52">
        <w:rPr>
          <w:rFonts w:cs="Times New Roman"/>
          <w:b/>
          <w:i/>
        </w:rPr>
        <w:t xml:space="preserve"> osztály</w:t>
      </w:r>
    </w:p>
    <w:p w14:paraId="2ED0EE56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toxicologiai</w:t>
      </w:r>
      <w:proofErr w:type="spellEnd"/>
      <w:r w:rsidRPr="00B87F52">
        <w:rPr>
          <w:rFonts w:cs="Times New Roman"/>
        </w:rPr>
        <w:t xml:space="preserve"> osztály működési rendje, szervezeti felépítése</w:t>
      </w:r>
    </w:p>
    <w:p w14:paraId="20541856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betegek fogadása, felvétele</w:t>
      </w:r>
    </w:p>
    <w:p w14:paraId="55364C78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Toxicologiai</w:t>
      </w:r>
      <w:proofErr w:type="spellEnd"/>
      <w:r w:rsidRPr="00B87F52">
        <w:rPr>
          <w:rFonts w:cs="Times New Roman"/>
        </w:rPr>
        <w:t xml:space="preserve"> diagnosztika és terápia</w:t>
      </w:r>
    </w:p>
    <w:p w14:paraId="1F207E66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gyógyszereléshez, segédkezés a gyógyszerbevitelben</w:t>
      </w:r>
    </w:p>
    <w:p w14:paraId="3C9DCAA0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 és infúziós terápiához</w:t>
      </w:r>
    </w:p>
    <w:p w14:paraId="0C731F1D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vércsoport meghatározáshoz</w:t>
      </w:r>
    </w:p>
    <w:p w14:paraId="377D5DD9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testváladékok megfigyelése és felfogása</w:t>
      </w:r>
    </w:p>
    <w:p w14:paraId="5F861E27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Vérvétel</w:t>
      </w:r>
    </w:p>
    <w:p w14:paraId="373FB395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az ápolási/szakápolási folyamatba</w:t>
      </w:r>
    </w:p>
    <w:p w14:paraId="21D926CF" w14:textId="77777777" w:rsidR="007B01C6" w:rsidRPr="00B87F52" w:rsidRDefault="007B01C6" w:rsidP="007B01C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vezetése</w:t>
      </w:r>
    </w:p>
    <w:p w14:paraId="7462253F" w14:textId="5418FC09" w:rsidR="00A23F09" w:rsidRPr="00B87F52" w:rsidRDefault="007B0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 beteg ember szükségleteinek a kielégítésében</w:t>
      </w:r>
    </w:p>
    <w:p w14:paraId="5D89C3E7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3BD87F" w14:textId="7788BBC3" w:rsidR="00A23F09" w:rsidRPr="00B87F52" w:rsidRDefault="00020E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Szülészeti osztály</w:t>
      </w:r>
    </w:p>
    <w:p w14:paraId="190253BC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szülészeti osztály működési trendje szervezeti felépítése</w:t>
      </w:r>
    </w:p>
    <w:p w14:paraId="095317A3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betegek fogadása, felvétele</w:t>
      </w:r>
    </w:p>
    <w:p w14:paraId="53BE6E81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Diagnosztikai lehetőségek a szülészetben</w:t>
      </w:r>
    </w:p>
    <w:p w14:paraId="4BA21DBC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Szülöszoba</w:t>
      </w:r>
      <w:proofErr w:type="spellEnd"/>
    </w:p>
    <w:p w14:paraId="255B8B17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Gyermekágy</w:t>
      </w:r>
    </w:p>
    <w:p w14:paraId="43F3CA5F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Terhespatológia</w:t>
      </w:r>
      <w:proofErr w:type="spellEnd"/>
      <w:r w:rsidRPr="00B87F52">
        <w:rPr>
          <w:rFonts w:cs="Times New Roman"/>
        </w:rPr>
        <w:t xml:space="preserve"> </w:t>
      </w:r>
    </w:p>
    <w:p w14:paraId="7AA77041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gyógyszereléshez, segédkezés a gyógyszerbevitelben.</w:t>
      </w:r>
    </w:p>
    <w:p w14:paraId="048A7457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 és infúziós terápiához.</w:t>
      </w:r>
    </w:p>
    <w:p w14:paraId="4E9DD17F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Előkészítés vércsoport meghatározáshoz.</w:t>
      </w:r>
    </w:p>
    <w:p w14:paraId="177ACF34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testváladékok megfigyelése és felfogása</w:t>
      </w:r>
    </w:p>
    <w:p w14:paraId="5D6BBE1A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Vérvétel</w:t>
      </w:r>
    </w:p>
    <w:p w14:paraId="0968DED7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az ápolási/szakápolási folyamatba</w:t>
      </w:r>
    </w:p>
    <w:p w14:paraId="17398718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vezetése</w:t>
      </w:r>
    </w:p>
    <w:p w14:paraId="150064E9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 beteg ember szükségleteinek a kielégítésében:</w:t>
      </w:r>
    </w:p>
    <w:p w14:paraId="4DBAF9DF" w14:textId="1A4D1F9D" w:rsidR="00A23F09" w:rsidRPr="00B87F52" w:rsidRDefault="00020E8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Ápolás a szülészeti osztályon</w:t>
      </w:r>
    </w:p>
    <w:p w14:paraId="1BC27B7E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10CDDC" w14:textId="767844CE" w:rsidR="00A23F09" w:rsidRPr="00B87F52" w:rsidRDefault="00020E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Traumatológia</w:t>
      </w:r>
    </w:p>
    <w:p w14:paraId="28F95848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traumatológiai osztály szervezeti felépítésének bemutatása</w:t>
      </w:r>
    </w:p>
    <w:p w14:paraId="00BC9003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 és tűzvédelmi szabályok megismerése</w:t>
      </w:r>
    </w:p>
    <w:p w14:paraId="5CED6C00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Sérültek fogadása, első vizsgálata</w:t>
      </w:r>
    </w:p>
    <w:p w14:paraId="1B551C96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sebkötözések</w:t>
      </w:r>
    </w:p>
    <w:p w14:paraId="2B366A9B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Sebek dezinficiálása</w:t>
      </w:r>
    </w:p>
    <w:p w14:paraId="61A4740E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Típuskötések alkalmazása</w:t>
      </w:r>
    </w:p>
    <w:p w14:paraId="7D051C51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Kötözések a fejen és a nyakon, kötözések a mellkason</w:t>
      </w:r>
    </w:p>
    <w:p w14:paraId="481C4A75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Has-, lágyék- és gáttáji kötözések</w:t>
      </w:r>
    </w:p>
    <w:p w14:paraId="00614E3D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Kötözések az alsó és felső végtagon</w:t>
      </w:r>
    </w:p>
    <w:p w14:paraId="30032492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Csonttörések ellátása</w:t>
      </w:r>
    </w:p>
    <w:p w14:paraId="039EC78A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Rögzítő kötések, gipszelések</w:t>
      </w:r>
    </w:p>
    <w:p w14:paraId="7D59BA78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törések vértelen helyretétele, </w:t>
      </w:r>
      <w:proofErr w:type="spellStart"/>
      <w:r w:rsidRPr="00B87F52">
        <w:rPr>
          <w:rFonts w:cs="Times New Roman"/>
        </w:rPr>
        <w:t>repozició</w:t>
      </w:r>
      <w:proofErr w:type="spellEnd"/>
    </w:p>
    <w:p w14:paraId="7653766A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gyógyszereléshez, segédkezés a gyógyszerbevitelben</w:t>
      </w:r>
    </w:p>
    <w:p w14:paraId="7AF2C534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 és infúziós terápiához</w:t>
      </w:r>
    </w:p>
    <w:p w14:paraId="4E84501B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vércsoport meghatározáshoz</w:t>
      </w:r>
    </w:p>
    <w:p w14:paraId="4501EB28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testváladékok megfigyelése és felfogása</w:t>
      </w:r>
    </w:p>
    <w:p w14:paraId="75A74514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Vérvétel</w:t>
      </w:r>
    </w:p>
    <w:p w14:paraId="2D121185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Súlyos sérült ellátásának megfigyelése, </w:t>
      </w:r>
      <w:proofErr w:type="spellStart"/>
      <w:r w:rsidRPr="00B87F52">
        <w:rPr>
          <w:rFonts w:cs="Times New Roman"/>
        </w:rPr>
        <w:t>sokktalanítás</w:t>
      </w:r>
      <w:proofErr w:type="spellEnd"/>
    </w:p>
    <w:p w14:paraId="2936DB88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az ápolási/szakápolási folyamatba</w:t>
      </w:r>
    </w:p>
    <w:p w14:paraId="3890BD6F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az ápolási folyamatban</w:t>
      </w:r>
    </w:p>
    <w:p w14:paraId="23C01AAD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vezetése</w:t>
      </w:r>
    </w:p>
    <w:p w14:paraId="1BCC200A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 beteg ember szükségleteinek a kielégítésében</w:t>
      </w:r>
    </w:p>
    <w:p w14:paraId="4C42DBD8" w14:textId="782D66D5" w:rsidR="00A23F09" w:rsidRPr="00B87F52" w:rsidRDefault="00020E8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Légzés, testhőmérséklet, környezeti veszélyek elkerülése</w:t>
      </w:r>
    </w:p>
    <w:p w14:paraId="00CEE701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5E3DFE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1E7D101E" w14:textId="49496C8F" w:rsidR="00A23F09" w:rsidRPr="00B87F52" w:rsidRDefault="00020E8F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Háziorvosi ügyelet, </w:t>
      </w:r>
      <w:proofErr w:type="spellStart"/>
      <w:r w:rsidRPr="00B87F52">
        <w:rPr>
          <w:rFonts w:cs="Times New Roman"/>
        </w:rPr>
        <w:t>mentőgépkocsi</w:t>
      </w:r>
      <w:proofErr w:type="spellEnd"/>
      <w:r w:rsidRPr="00B87F52">
        <w:rPr>
          <w:rFonts w:cs="Times New Roman"/>
        </w:rPr>
        <w:t xml:space="preserve">/kiemelt </w:t>
      </w:r>
      <w:proofErr w:type="spellStart"/>
      <w:r w:rsidRPr="00B87F52">
        <w:rPr>
          <w:rFonts w:cs="Times New Roman"/>
        </w:rPr>
        <w:t>mentőgépkocsi</w:t>
      </w:r>
      <w:proofErr w:type="spellEnd"/>
      <w:r w:rsidRPr="00B87F52">
        <w:rPr>
          <w:rFonts w:cs="Times New Roman"/>
        </w:rPr>
        <w:t xml:space="preserve">, </w:t>
      </w:r>
      <w:proofErr w:type="spellStart"/>
      <w:r w:rsidRPr="00B87F52">
        <w:rPr>
          <w:rFonts w:cs="Times New Roman"/>
        </w:rPr>
        <w:t>Esetkocsi</w:t>
      </w:r>
      <w:proofErr w:type="spellEnd"/>
      <w:r w:rsidRPr="00B87F52">
        <w:rPr>
          <w:rFonts w:cs="Times New Roman"/>
        </w:rPr>
        <w:t xml:space="preserve">, Sürgősségi osztály </w:t>
      </w:r>
      <w:proofErr w:type="spellStart"/>
      <w:r w:rsidRPr="00B87F52">
        <w:rPr>
          <w:rFonts w:cs="Times New Roman"/>
        </w:rPr>
        <w:t>Toxicologia</w:t>
      </w:r>
      <w:proofErr w:type="spellEnd"/>
      <w:r w:rsidRPr="00B87F52">
        <w:rPr>
          <w:rFonts w:cs="Times New Roman"/>
        </w:rPr>
        <w:t>, Szülészeti osztály Traumatológiai osztály</w:t>
      </w:r>
    </w:p>
    <w:p w14:paraId="3EE01661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BEB7E97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1464700D" w14:textId="699E78FD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6C2B6CAD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8F50D66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4C0FF944" w14:textId="77777777" w:rsidR="00A23F09" w:rsidRPr="00B87F52" w:rsidRDefault="00A23F09" w:rsidP="00A23F09">
      <w:pPr>
        <w:rPr>
          <w:rFonts w:cs="Times New Roman"/>
        </w:rPr>
      </w:pPr>
    </w:p>
    <w:p w14:paraId="1BDA7F2C" w14:textId="77777777" w:rsidR="00A23F09" w:rsidRPr="00B87F5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284D69D1" w14:textId="34742C85" w:rsidR="00A23F09" w:rsidRPr="00B87F52" w:rsidRDefault="00020E8F" w:rsidP="00A23F09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11165-16</w:t>
      </w:r>
      <w:r w:rsidR="00A23F09" w:rsidRPr="00B87F52">
        <w:rPr>
          <w:rFonts w:cs="Times New Roman"/>
          <w:b/>
          <w:sz w:val="36"/>
        </w:rPr>
        <w:t xml:space="preserve"> azonosító számú</w:t>
      </w:r>
    </w:p>
    <w:p w14:paraId="3CE13E8F" w14:textId="25975EF9" w:rsidR="00A23F09" w:rsidRPr="00B87F52" w:rsidRDefault="00020E8F" w:rsidP="00A23F09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Mentéstechnika</w:t>
      </w:r>
    </w:p>
    <w:p w14:paraId="2829C04E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64C32755" w14:textId="77777777" w:rsidR="00A23F09" w:rsidRPr="00B87F5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2DC8CE28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0B99AC0D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216A2832" w14:textId="4DE044F0" w:rsidR="00A23F09" w:rsidRPr="00B87F52" w:rsidRDefault="00A23F09" w:rsidP="00A23F09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020E8F" w:rsidRPr="00B87F52">
        <w:rPr>
          <w:rFonts w:cs="Times New Roman"/>
        </w:rPr>
        <w:t>11165-16</w:t>
      </w:r>
      <w:r w:rsidRPr="00B87F52">
        <w:rPr>
          <w:rFonts w:cs="Times New Roman"/>
        </w:rPr>
        <w:t xml:space="preserve"> azonosító számú </w:t>
      </w:r>
      <w:r w:rsidR="00020E8F" w:rsidRPr="00B87F52">
        <w:rPr>
          <w:rFonts w:cs="Times New Roman"/>
        </w:rPr>
        <w:t>Mentéstechnika</w:t>
      </w:r>
      <w:r w:rsidRPr="00B87F52">
        <w:rPr>
          <w:rFonts w:cs="Times New Roman"/>
        </w:rPr>
        <w:t xml:space="preserve">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Ind w:w="-198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17"/>
        <w:gridCol w:w="567"/>
      </w:tblGrid>
      <w:tr w:rsidR="00B87F52" w:rsidRPr="0096219C" w14:paraId="2288D5DC" w14:textId="77777777" w:rsidTr="0096219C">
        <w:trPr>
          <w:cantSplit/>
          <w:trHeight w:val="187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94C5DB" w14:textId="77777777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677252B" w14:textId="4EB1DB6B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Mentéstechnika</w:t>
            </w:r>
          </w:p>
        </w:tc>
      </w:tr>
      <w:tr w:rsidR="00B87F52" w:rsidRPr="0096219C" w14:paraId="4A1CE5A6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  <w:jc w:val="center"/>
        </w:trPr>
        <w:tc>
          <w:tcPr>
            <w:tcW w:w="7084" w:type="dxa"/>
            <w:gridSpan w:val="2"/>
            <w:shd w:val="clear" w:color="auto" w:fill="auto"/>
            <w:noWrap/>
            <w:vAlign w:val="center"/>
            <w:hideMark/>
          </w:tcPr>
          <w:p w14:paraId="0815DF1C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B87F52" w:rsidRPr="0096219C" w14:paraId="6364EEBB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6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51A2FF26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helyszínen tájékozódik, a helyszín biztonságosságát felméri/kompetenciájának megfelelően biztosítja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5233995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0AC9A47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6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32276176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 beteg állapotát az életkori sajátosságoknak megfelelően felméri az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ABCDE-szemlélet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szerint, szaksegítséget nyújt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BD2CA6E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FA88AB6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08A7781A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A- </w:t>
            </w:r>
            <w:proofErr w:type="gramStart"/>
            <w:r w:rsidRPr="0096219C">
              <w:rPr>
                <w:rFonts w:eastAsia="Times New Roman" w:cs="Times New Roman"/>
                <w:szCs w:val="24"/>
                <w:lang w:eastAsia="hu-HU"/>
              </w:rPr>
              <w:t>A</w:t>
            </w:r>
            <w:proofErr w:type="gram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légút átjárhatóságát, veszélyeztetettségét megítéli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BB73CEA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D98CE69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5FDE60AD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Átjárható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légutat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biztosít eszköz nélkül,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pharingealis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eszközzel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12FB0A6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2228281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7A336097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Garatváladékot szívó készülékkel leszív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00D87E1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D6CE3EE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40F55871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Légúti idegentestet eltávolít eszköz nélkül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F4ECF21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91B5CF3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4570EB1E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 - A légzést megítéli veszélyeztetettségét felméri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7F8A695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48EB37F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69C9A04E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Lélegeztet </w:t>
            </w:r>
            <w:proofErr w:type="gramStart"/>
            <w:r w:rsidRPr="0096219C">
              <w:rPr>
                <w:rFonts w:eastAsia="Times New Roman" w:cs="Times New Roman"/>
                <w:szCs w:val="24"/>
                <w:lang w:eastAsia="hu-HU"/>
              </w:rPr>
              <w:t>ballonnal</w:t>
            </w:r>
            <w:proofErr w:type="gram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maszkkal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717BBDB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D11B74C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5189018D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Pulzoximétert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alkalmaz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00D6614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B24F5C2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5BB1DAFD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Oxigén terápiát alkalmaz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12B09D4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5AB8736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70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53F51B52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C - A keringést felméri veszélyeztetettségét felismeri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D25FEC3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F5674EA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106EEC93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Centrális, és perifériás pulzust tapint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A768199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D583127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32D026E6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Vérnyomást mér,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CRT-t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megítél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67122FD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828A899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6B629F13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EKG-t és telemetrikus EKG-t készít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17D8A1F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7120563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1AD8A730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D - Megítéli és skálázza a beteg eszmélet-, és tudatállapotát, AVPU felmérést végez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492995C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94CF33A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59656BD3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stroke tüneteit felismeri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22E654B9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5164DE9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181BF6DA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Vércukor meghatározást végez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3D9C990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F913E96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53B7D11D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 - A sérüléseket felismeri, gyors-, és részletes trauma vizsgálatot végez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DDE2DD6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C8DEA4A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621AE425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Vérzést csillapít manuálisan, nyomókötéssel, valamint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tourniquet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alkalmazásával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3CAF4F9C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FA8BE70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5B61F1D2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Elsődleges sebellátást végez kötözéseket alkalmaz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5786F66E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33C6365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379EBEC8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Sérülések eszközös rögzítését végzi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6009CE4E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0699D25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25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6EBE0A75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Immobilizáció eszközeit alkalmazza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0BA41295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4A76ADC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5EBE6510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Katasztrófa helyzetek tömeges balesetek felszámolásában közreműködik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493801BC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072C82B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25BB1A11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Újraélesztést végez (BLS, XBLS - AED),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ALS-ben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közreműködik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15E3D518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B407693" w14:textId="77777777" w:rsidTr="009621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65"/>
          <w:jc w:val="center"/>
        </w:trPr>
        <w:tc>
          <w:tcPr>
            <w:tcW w:w="6517" w:type="dxa"/>
            <w:shd w:val="clear" w:color="auto" w:fill="auto"/>
            <w:vAlign w:val="center"/>
            <w:hideMark/>
          </w:tcPr>
          <w:p w14:paraId="2E75FA48" w14:textId="77777777" w:rsidR="00020E8F" w:rsidRPr="0096219C" w:rsidRDefault="00020E8F" w:rsidP="0096219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 állapotváltozását megfigyeli, állapotrosszabbodást észlel és a szükséges beavatkozásokat/intézkedéseket megteszi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14:paraId="7F0F5BC4" w14:textId="77777777" w:rsidR="00020E8F" w:rsidRPr="0096219C" w:rsidRDefault="00020E8F" w:rsidP="0096219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AF02D8E" w14:textId="77777777" w:rsidTr="0096219C">
        <w:trPr>
          <w:trHeight w:val="255"/>
          <w:jc w:val="center"/>
        </w:trPr>
        <w:tc>
          <w:tcPr>
            <w:tcW w:w="7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F77DF0" w14:textId="775768E0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lastRenderedPageBreak/>
              <w:t>SZAKMAI ISMERETEK</w:t>
            </w:r>
          </w:p>
        </w:tc>
      </w:tr>
      <w:tr w:rsidR="00B87F52" w:rsidRPr="0096219C" w14:paraId="75EE5C9D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109E3E" w14:textId="70BAB4CE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 helyszín jelentősége, helyszínbiztosítás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szsbályai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37B86" w14:textId="45B731A8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D44B705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63E526" w14:textId="1FF8C663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Időfaktor fogalma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AD539" w14:textId="25DF7AF7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8A3FC19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2E20CC" w14:textId="097D15A6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 reakcióképességének fogalma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CEDC0" w14:textId="1EB43276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180E819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0B303C" w14:textId="02009257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légúti protokoll alkalmazása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64FE2" w14:textId="6AFAD34B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7FD717C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54F228" w14:textId="2235E08C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Légútbiztosítás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eszköz nélkül, és eszközzel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AB1A9" w14:textId="07F4105D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1940A2B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F77D16" w14:textId="3924676C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fulladó beteg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68311" w14:textId="44A07772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B0E2EB3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56D5DB" w14:textId="5B1328C1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Lélegeztetés eszköz nélkül és eszközzel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72247" w14:textId="090F53E0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11D8389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223815" w14:textId="2C117119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Oxigénterápia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E5A2A" w14:textId="342C92D1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B547AE0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4BDA69" w14:textId="2D092163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 keringésének megítélése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6DE76" w14:textId="5252950D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47380E1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FAD5A5" w14:textId="452CF581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 keringés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monitorizálásának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eszközös, és eszköz nélküli módszerei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2CE92" w14:textId="68D33146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1D3B462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23E4EC" w14:textId="09163B5A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Alapszintű (BLS), és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és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a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kiterjeasztett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alapszintű (XBLS) újraélesztés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1F984" w14:textId="34EF94E8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97C0D22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BBB300" w14:textId="68A15766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A 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defibrilláció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jelentősége, az AED használata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ECA1A" w14:textId="10A2CBAF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64E60A7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109D54" w14:textId="506CB411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 eszmélet és tudatállapotának megítélése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708067" w14:textId="7544D28E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BBD2438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DEB5A5" w14:textId="6C4E7E61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gyors sérültvizsgálat lépései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B3FA7" w14:textId="1A53458D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815D8BB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235D92" w14:textId="07A004DF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Állapotkövető ellenőrző vizsgálat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9932A" w14:textId="20E79FE7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525AA06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283A2C" w14:textId="70EE1FEE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Vérzéscsillapítás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CABAF" w14:textId="7A4BE472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FB65FF5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F875CF" w14:textId="4C87D456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Sebellátás, kötözés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C4091" w14:textId="11E9C8E0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A09E130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8BEFBB" w14:textId="50CC06DA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Az immobilizáció eszközei és használatuk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8957A" w14:textId="3E2FABFE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4A7AFC3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10D4B8" w14:textId="2351E238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Tömeges baleset és katasztrófák felszámolása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D47FF" w14:textId="17604FB8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B4AB850" w14:textId="77777777" w:rsidTr="0096219C">
        <w:trPr>
          <w:trHeight w:val="255"/>
          <w:jc w:val="center"/>
        </w:trPr>
        <w:tc>
          <w:tcPr>
            <w:tcW w:w="7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7E1B50" w14:textId="02467770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87F52" w:rsidRPr="0096219C" w14:paraId="2CB5BBAC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8DC215" w14:textId="5A90BF21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Állapotfelmérés módszereinek alkalmazása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B847B" w14:textId="7E01459A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9F9F3C6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ED77F2" w14:textId="11D82560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Újraélesztés eszközeinek használata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F5D2C" w14:textId="2C1E943D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2A6ED39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09F8FB" w14:textId="749A8D59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Légútbiztosítás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>, lélegeztetés eszközeinek használata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16702" w14:textId="0AF8133D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4A52F1B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E777DA" w14:textId="6A06B8A4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Sebellátás, kötözés eszközeinek használata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DBF5B" w14:textId="1EE64F3C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6A657A1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0CE3BE" w14:textId="047A7A9B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Rögzítő eszközök használata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9CE0F" w14:textId="69BE3C8F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C3CDB23" w14:textId="77777777" w:rsidTr="0096219C">
        <w:trPr>
          <w:trHeight w:val="255"/>
          <w:jc w:val="center"/>
        </w:trPr>
        <w:tc>
          <w:tcPr>
            <w:tcW w:w="7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B948E0" w14:textId="58B42362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87F52" w:rsidRPr="0096219C" w14:paraId="53E66EA0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AFA1CA" w14:textId="799309CE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E6E37" w14:textId="18EC13EE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717F671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2EE098" w14:textId="33C5611C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AF35A" w14:textId="362B4C3C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E4E997E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5647B5" w14:textId="36186434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Stressztűrő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képesség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9D1EF" w14:textId="60C8E087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F85DE29" w14:textId="77777777" w:rsidTr="0096219C">
        <w:trPr>
          <w:trHeight w:val="255"/>
          <w:jc w:val="center"/>
        </w:trPr>
        <w:tc>
          <w:tcPr>
            <w:tcW w:w="7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8F1CF5" w14:textId="6B52D972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87F52" w:rsidRPr="0096219C" w14:paraId="5B83D09E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6AE02F" w14:textId="6AE71B95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Kapcsolatteremtő képesség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72359" w14:textId="3F1A0955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0AA6629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E89DE7" w14:textId="541E15F3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E6D0D" w14:textId="213CEA37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E8BDF6A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5C72FA" w14:textId="0706D2AF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3A349" w14:textId="2BCD29B7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DC75C95" w14:textId="77777777" w:rsidTr="0096219C">
        <w:trPr>
          <w:trHeight w:val="255"/>
          <w:jc w:val="center"/>
        </w:trPr>
        <w:tc>
          <w:tcPr>
            <w:tcW w:w="70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519B7F" w14:textId="3815BE1B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87F52" w:rsidRPr="0096219C" w14:paraId="0627E4FC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243BA5" w14:textId="43883BF6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112792" w14:textId="5C7130D8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E30C6AE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3FDF80" w14:textId="0042B990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Problémamegoldás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E293D" w14:textId="1AD56D35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6219C" w:rsidRPr="0096219C" w14:paraId="3E169E68" w14:textId="77777777" w:rsidTr="0096219C">
        <w:trPr>
          <w:trHeight w:val="255"/>
          <w:jc w:val="center"/>
        </w:trPr>
        <w:tc>
          <w:tcPr>
            <w:tcW w:w="6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7B388A" w14:textId="04C7BEB2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4E3DF" w14:textId="7DEB6E01" w:rsidR="00020E8F" w:rsidRPr="0096219C" w:rsidRDefault="00020E8F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DA8C94C" w14:textId="77777777" w:rsidR="00A23F09" w:rsidRPr="00B87F52" w:rsidRDefault="00A23F09" w:rsidP="00A23F09">
      <w:pPr>
        <w:rPr>
          <w:rFonts w:cs="Times New Roman"/>
        </w:rPr>
      </w:pPr>
    </w:p>
    <w:p w14:paraId="4B5D6B12" w14:textId="5974B036" w:rsidR="00A23F09" w:rsidRPr="00B87F52" w:rsidRDefault="00020E8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Mentéstechnika </w:t>
      </w:r>
      <w:r w:rsidR="00A23F09" w:rsidRPr="00B87F52">
        <w:rPr>
          <w:rFonts w:cs="Times New Roman"/>
          <w:b/>
        </w:rPr>
        <w:t>tantárgy</w:t>
      </w:r>
      <w:r w:rsidR="00A23F09" w:rsidRPr="00B87F52">
        <w:rPr>
          <w:rFonts w:cs="Times New Roman"/>
          <w:b/>
        </w:rPr>
        <w:tab/>
      </w:r>
      <w:r w:rsidR="00BC30A3" w:rsidRPr="00B87F52">
        <w:rPr>
          <w:rFonts w:cs="Times New Roman"/>
          <w:b/>
        </w:rPr>
        <w:t>62</w:t>
      </w:r>
      <w:r w:rsidR="00A23F09" w:rsidRPr="00B87F52">
        <w:rPr>
          <w:rFonts w:cs="Times New Roman"/>
          <w:b/>
        </w:rPr>
        <w:t xml:space="preserve"> óra/</w:t>
      </w:r>
      <w:r w:rsidR="00BC30A3" w:rsidRPr="00B87F52">
        <w:rPr>
          <w:rFonts w:cs="Times New Roman"/>
          <w:b/>
        </w:rPr>
        <w:t>62</w:t>
      </w:r>
      <w:r w:rsidR="00A23F09" w:rsidRPr="00B87F52">
        <w:rPr>
          <w:rFonts w:cs="Times New Roman"/>
          <w:b/>
        </w:rPr>
        <w:t xml:space="preserve"> óra*</w:t>
      </w:r>
    </w:p>
    <w:p w14:paraId="59E17FFB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3AF7B659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C1B38F7" w14:textId="122FC776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4B654441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6F85A5E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66C4BF31" w14:textId="715E31F5" w:rsidR="00A23F09" w:rsidRPr="00B87F52" w:rsidRDefault="00020E8F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lastRenderedPageBreak/>
        <w:t xml:space="preserve">A tantárgy tanításának célja, hogy a korábbi tantárgyak ismeretanyagára épülve a hallgató megismerje és elsajátítsa a </w:t>
      </w:r>
      <w:proofErr w:type="spellStart"/>
      <w:r w:rsidRPr="00B87F52">
        <w:rPr>
          <w:rFonts w:cs="Times New Roman"/>
        </w:rPr>
        <w:t>praehospitalis</w:t>
      </w:r>
      <w:proofErr w:type="spellEnd"/>
      <w:r w:rsidRPr="00B87F52">
        <w:rPr>
          <w:rFonts w:cs="Times New Roman"/>
        </w:rPr>
        <w:t xml:space="preserve"> ellátás során alkalmazott protokollokat, mentési technikákat, mentéstechnikai eszközöket. Az elsajátított ismereteknek, készségeknek eszközök használatának beépítése az ellátási folyamatba, valamint ezek gyakorlása.</w:t>
      </w:r>
    </w:p>
    <w:p w14:paraId="45AF84A8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4E7AD38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55E0256C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Munkahelyi egészség és biztonság</w:t>
      </w:r>
    </w:p>
    <w:p w14:paraId="1308720F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460C6A69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Szakmai kommunikáció</w:t>
      </w:r>
    </w:p>
    <w:p w14:paraId="655B2A7D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Ápolástan gondozástan</w:t>
      </w:r>
    </w:p>
    <w:p w14:paraId="7579F046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Ápolástan gondozástan gyakorlat</w:t>
      </w:r>
    </w:p>
    <w:p w14:paraId="620398BA" w14:textId="38227AC0" w:rsidR="00020E8F" w:rsidRPr="00B87F52" w:rsidRDefault="00020E8F" w:rsidP="00020E8F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</w:t>
      </w:r>
      <w:r w:rsidR="00302258" w:rsidRPr="00B87F52">
        <w:rPr>
          <w:rFonts w:cs="Times New Roman"/>
        </w:rPr>
        <w:t>umi</w:t>
      </w:r>
      <w:proofErr w:type="spellEnd"/>
      <w:r w:rsidRPr="00B87F52">
        <w:rPr>
          <w:rFonts w:cs="Times New Roman"/>
        </w:rPr>
        <w:t xml:space="preserve"> alapozó ismeretek</w:t>
      </w:r>
    </w:p>
    <w:p w14:paraId="3F06F59B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szakismeretek</w:t>
      </w:r>
    </w:p>
    <w:p w14:paraId="09091394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Diagnosztikai és terápiás alapismeretek</w:t>
      </w:r>
    </w:p>
    <w:p w14:paraId="3C40C731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gyakorlat</w:t>
      </w:r>
    </w:p>
    <w:p w14:paraId="1C268602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Oxiológia</w:t>
      </w:r>
      <w:proofErr w:type="spellEnd"/>
      <w:r w:rsidRPr="00B87F52">
        <w:rPr>
          <w:rFonts w:cs="Times New Roman"/>
        </w:rPr>
        <w:t xml:space="preserve"> alapjai</w:t>
      </w:r>
    </w:p>
    <w:p w14:paraId="0CEFC116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Csecsemő és gyermekgyógyászati </w:t>
      </w:r>
      <w:proofErr w:type="spellStart"/>
      <w:r w:rsidRPr="00B87F52">
        <w:rPr>
          <w:rFonts w:cs="Times New Roman"/>
        </w:rPr>
        <w:t>oxiológia</w:t>
      </w:r>
      <w:proofErr w:type="spellEnd"/>
    </w:p>
    <w:p w14:paraId="64CF31F8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Toxicologia</w:t>
      </w:r>
      <w:proofErr w:type="spellEnd"/>
    </w:p>
    <w:p w14:paraId="7BBCF425" w14:textId="77777777" w:rsidR="00020E8F" w:rsidRPr="00B87F52" w:rsidRDefault="00020E8F" w:rsidP="00020E8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Szülészet – nőgyógyászat </w:t>
      </w:r>
      <w:proofErr w:type="spellStart"/>
      <w:r w:rsidRPr="00B87F52">
        <w:rPr>
          <w:rFonts w:cs="Times New Roman"/>
        </w:rPr>
        <w:t>oxiológiai</w:t>
      </w:r>
      <w:proofErr w:type="spellEnd"/>
      <w:r w:rsidRPr="00B87F52">
        <w:rPr>
          <w:rFonts w:cs="Times New Roman"/>
        </w:rPr>
        <w:t xml:space="preserve"> vonatkozásai</w:t>
      </w:r>
    </w:p>
    <w:p w14:paraId="66ED0A4B" w14:textId="1AEF35B7" w:rsidR="00A23F09" w:rsidRPr="00B87F52" w:rsidRDefault="00020E8F" w:rsidP="00020E8F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Sürgősségi ellátás gyakorlat</w:t>
      </w:r>
    </w:p>
    <w:p w14:paraId="2EB0CDFE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FDB4E95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2B6284A5" w14:textId="6F289C37" w:rsidR="00A23F09" w:rsidRPr="00B87F52" w:rsidRDefault="00020E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A helyszín</w:t>
      </w:r>
    </w:p>
    <w:p w14:paraId="7EF53B6D" w14:textId="77777777" w:rsidR="00020E8F" w:rsidRPr="00B87F52" w:rsidRDefault="00020E8F" w:rsidP="00020E8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helyszín fogalma</w:t>
      </w:r>
    </w:p>
    <w:p w14:paraId="20F5BDD5" w14:textId="77777777" w:rsidR="00020E8F" w:rsidRPr="00B87F52" w:rsidRDefault="00020E8F" w:rsidP="00020E8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gramStart"/>
      <w:r w:rsidRPr="00B87F52">
        <w:rPr>
          <w:rFonts w:cs="Times New Roman"/>
        </w:rPr>
        <w:t>helyszín</w:t>
      </w:r>
      <w:proofErr w:type="gramEnd"/>
      <w:r w:rsidRPr="00B87F52">
        <w:rPr>
          <w:rFonts w:cs="Times New Roman"/>
        </w:rPr>
        <w:t xml:space="preserve"> mint információforrás</w:t>
      </w:r>
    </w:p>
    <w:p w14:paraId="0E806A53" w14:textId="77777777" w:rsidR="00020E8F" w:rsidRPr="00B87F52" w:rsidRDefault="00020E8F" w:rsidP="00020E8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helyszín biztonságossága, a helyszínbiztonság felmérése</w:t>
      </w:r>
    </w:p>
    <w:p w14:paraId="6F7BB2BD" w14:textId="77777777" w:rsidR="00020E8F" w:rsidRPr="00B87F52" w:rsidRDefault="00020E8F" w:rsidP="00020E8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helyszín biztonságossá tételének lehetőségei (saját erőből, társszervek által), kimentés</w:t>
      </w:r>
    </w:p>
    <w:p w14:paraId="7784EC86" w14:textId="77777777" w:rsidR="00020E8F" w:rsidRPr="00B87F52" w:rsidRDefault="00020E8F" w:rsidP="00020E8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környezetének értékelése</w:t>
      </w:r>
    </w:p>
    <w:p w14:paraId="4172D83A" w14:textId="77777777" w:rsidR="00020E8F" w:rsidRPr="00B87F52" w:rsidRDefault="00020E8F" w:rsidP="00020E8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első benyomás</w:t>
      </w:r>
    </w:p>
    <w:p w14:paraId="6DDDF32C" w14:textId="77777777" w:rsidR="00020E8F" w:rsidRPr="00B87F52" w:rsidRDefault="00020E8F" w:rsidP="00020E8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ABCDE szemléletű betegvizsgálat, és ellátás</w:t>
      </w:r>
    </w:p>
    <w:p w14:paraId="76C6D179" w14:textId="77777777" w:rsidR="00020E8F" w:rsidRPr="00B87F52" w:rsidRDefault="00020E8F" w:rsidP="00020E8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reakcióképesség, és vizsgálata (AVPU)</w:t>
      </w:r>
    </w:p>
    <w:p w14:paraId="445EFDC7" w14:textId="77777777" w:rsidR="00020E8F" w:rsidRPr="00B87F52" w:rsidRDefault="00020E8F" w:rsidP="00020E8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Életkori sajátosságok</w:t>
      </w:r>
    </w:p>
    <w:p w14:paraId="7D877199" w14:textId="0B3A87A6" w:rsidR="00A23F09" w:rsidRPr="00B87F52" w:rsidRDefault="00020E8F" w:rsidP="00020E8F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Csoportdiagnózis</w:t>
      </w:r>
    </w:p>
    <w:p w14:paraId="501DFB9C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4A616C" w14:textId="6BE31B78" w:rsidR="00A23F09" w:rsidRPr="00B87F52" w:rsidRDefault="00020E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„A” légutak </w:t>
      </w:r>
    </w:p>
    <w:p w14:paraId="74ED5850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légutak átjárhatóságának, veszélyeztetettségének, elzáródásának megítélése</w:t>
      </w:r>
    </w:p>
    <w:p w14:paraId="5061DFD6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Eszköz nélküli </w:t>
      </w:r>
      <w:proofErr w:type="spellStart"/>
      <w:r w:rsidRPr="00B87F52">
        <w:rPr>
          <w:rFonts w:cs="Times New Roman"/>
        </w:rPr>
        <w:t>légútbiztosítási</w:t>
      </w:r>
      <w:proofErr w:type="spellEnd"/>
      <w:r w:rsidRPr="00B87F52">
        <w:rPr>
          <w:rFonts w:cs="Times New Roman"/>
        </w:rPr>
        <w:t xml:space="preserve"> eljárások, és alkalmazásuk</w:t>
      </w:r>
    </w:p>
    <w:p w14:paraId="55D4E870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Száj-, garat </w:t>
      </w:r>
      <w:proofErr w:type="spellStart"/>
      <w:r w:rsidRPr="00B87F52">
        <w:rPr>
          <w:rFonts w:cs="Times New Roman"/>
        </w:rPr>
        <w:t>toilette</w:t>
      </w:r>
      <w:proofErr w:type="spellEnd"/>
      <w:r w:rsidRPr="00B87F52">
        <w:rPr>
          <w:rFonts w:cs="Times New Roman"/>
        </w:rPr>
        <w:t>, légúti leszívás manuális, és elektromos szívókészülékekkel</w:t>
      </w:r>
    </w:p>
    <w:p w14:paraId="63E5E667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Légúti idegentest protokoll alkalmazása (ERC szerint)</w:t>
      </w:r>
    </w:p>
    <w:p w14:paraId="05C4F5D5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Pharingealis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légútbiztosító</w:t>
      </w:r>
      <w:proofErr w:type="spellEnd"/>
      <w:r w:rsidRPr="00B87F52">
        <w:rPr>
          <w:rFonts w:cs="Times New Roman"/>
        </w:rPr>
        <w:t xml:space="preserve"> eszközök, és használatuk (OPA, NPA)</w:t>
      </w:r>
    </w:p>
    <w:p w14:paraId="732F6F89" w14:textId="13D0BB25" w:rsidR="00A23F09" w:rsidRPr="00B87F52" w:rsidRDefault="00020E8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Invazív</w:t>
      </w:r>
      <w:proofErr w:type="spellEnd"/>
      <w:r w:rsidRPr="00B87F52">
        <w:rPr>
          <w:rFonts w:cs="Times New Roman"/>
        </w:rPr>
        <w:t xml:space="preserve"> </w:t>
      </w:r>
      <w:proofErr w:type="spellStart"/>
      <w:r w:rsidRPr="00B87F52">
        <w:rPr>
          <w:rFonts w:cs="Times New Roman"/>
        </w:rPr>
        <w:t>légútbiztosítás</w:t>
      </w:r>
      <w:proofErr w:type="spellEnd"/>
    </w:p>
    <w:p w14:paraId="49A842E6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D6CD42" w14:textId="4976662D" w:rsidR="00A23F09" w:rsidRPr="00B87F52" w:rsidRDefault="00020E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„B” légzés </w:t>
      </w:r>
    </w:p>
    <w:p w14:paraId="56479C67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légzés megítélése, a nehezített légzés felismerése</w:t>
      </w:r>
    </w:p>
    <w:p w14:paraId="1448078B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Oxigénterápia alkalmazása</w:t>
      </w:r>
    </w:p>
    <w:p w14:paraId="2A561718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SpO2 és mérése valamint megítélése</w:t>
      </w:r>
    </w:p>
    <w:p w14:paraId="43C0C504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Eszköz nélküli lélegeztetés</w:t>
      </w:r>
    </w:p>
    <w:p w14:paraId="5553075D" w14:textId="77777777" w:rsidR="00020E8F" w:rsidRPr="00B87F52" w:rsidRDefault="00020E8F" w:rsidP="00020E8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Lélegeztetés </w:t>
      </w:r>
      <w:proofErr w:type="gramStart"/>
      <w:r w:rsidRPr="00B87F52">
        <w:rPr>
          <w:rFonts w:cs="Times New Roman"/>
        </w:rPr>
        <w:t>ballonnal</w:t>
      </w:r>
      <w:proofErr w:type="gramEnd"/>
      <w:r w:rsidRPr="00B87F52">
        <w:rPr>
          <w:rFonts w:cs="Times New Roman"/>
        </w:rPr>
        <w:t xml:space="preserve"> maszkkal</w:t>
      </w:r>
    </w:p>
    <w:p w14:paraId="2BA19D76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222953A" w14:textId="4FD78EB2" w:rsidR="00A23F09" w:rsidRPr="00B87F52" w:rsidRDefault="007A40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lastRenderedPageBreak/>
        <w:t xml:space="preserve">„C” keringés </w:t>
      </w:r>
    </w:p>
    <w:p w14:paraId="3633EECB" w14:textId="77777777" w:rsidR="00216E7A" w:rsidRPr="00B87F52" w:rsidRDefault="00216E7A" w:rsidP="00216E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bőr és a nyálkahártyák megítélése</w:t>
      </w:r>
    </w:p>
    <w:p w14:paraId="015CA4A9" w14:textId="77777777" w:rsidR="00216E7A" w:rsidRPr="00B87F52" w:rsidRDefault="00216E7A" w:rsidP="00216E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Centrális és perifériás pulzus tapintása és értékelése</w:t>
      </w:r>
    </w:p>
    <w:p w14:paraId="5A25A2BD" w14:textId="77777777" w:rsidR="00216E7A" w:rsidRPr="00B87F52" w:rsidRDefault="00216E7A" w:rsidP="00216E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Vérnyomásmérés, és értékelése</w:t>
      </w:r>
    </w:p>
    <w:p w14:paraId="70E1011A" w14:textId="77777777" w:rsidR="00216E7A" w:rsidRPr="00B87F52" w:rsidRDefault="00216E7A" w:rsidP="00216E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CRT vizsgálata, és értékelése</w:t>
      </w:r>
    </w:p>
    <w:p w14:paraId="02F442F4" w14:textId="77777777" w:rsidR="00216E7A" w:rsidRPr="00B87F52" w:rsidRDefault="00216E7A" w:rsidP="00216E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Praehospitalis</w:t>
      </w:r>
      <w:proofErr w:type="spellEnd"/>
      <w:r w:rsidRPr="00B87F52">
        <w:rPr>
          <w:rFonts w:cs="Times New Roman"/>
        </w:rPr>
        <w:t xml:space="preserve"> EKG készítése</w:t>
      </w:r>
    </w:p>
    <w:p w14:paraId="768405EC" w14:textId="552D1275" w:rsidR="00A23F09" w:rsidRPr="00B87F52" w:rsidRDefault="00216E7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Telemetrikus EKG készítése, telemetrikus EKG küldése</w:t>
      </w:r>
    </w:p>
    <w:p w14:paraId="3D29E753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E41589" w14:textId="77F137AC" w:rsidR="00A23F09" w:rsidRPr="00B87F52" w:rsidRDefault="00216E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„D” idegrendszer </w:t>
      </w:r>
    </w:p>
    <w:p w14:paraId="0A354F42" w14:textId="77777777" w:rsidR="00216E7A" w:rsidRPr="00B87F52" w:rsidRDefault="00216E7A" w:rsidP="00216E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GCS vizsgálata és értékelése</w:t>
      </w:r>
    </w:p>
    <w:p w14:paraId="3A2E4BCD" w14:textId="77777777" w:rsidR="00216E7A" w:rsidRPr="00B87F52" w:rsidRDefault="00216E7A" w:rsidP="00216E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eszmélet és tudatállapot megítélése</w:t>
      </w:r>
    </w:p>
    <w:p w14:paraId="1D1ED37D" w14:textId="77777777" w:rsidR="00216E7A" w:rsidRPr="00B87F52" w:rsidRDefault="00216E7A" w:rsidP="00216E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Érzés és mozgászavarok vizsgálata és értékelése</w:t>
      </w:r>
    </w:p>
    <w:p w14:paraId="36765E61" w14:textId="13003EFA" w:rsidR="00A23F09" w:rsidRPr="00B87F52" w:rsidRDefault="00216E7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Vércukorérték meghatározása, és értékelése</w:t>
      </w:r>
    </w:p>
    <w:p w14:paraId="0B7CB7DE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0F718C" w14:textId="72955999" w:rsidR="00A23F09" w:rsidRPr="00B87F52" w:rsidRDefault="00216E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„E” egésztest </w:t>
      </w:r>
      <w:proofErr w:type="gramStart"/>
      <w:r w:rsidRPr="00B87F52">
        <w:rPr>
          <w:rFonts w:cs="Times New Roman"/>
          <w:b/>
          <w:i/>
        </w:rPr>
        <w:t>egész eset</w:t>
      </w:r>
      <w:proofErr w:type="gramEnd"/>
    </w:p>
    <w:p w14:paraId="0BAA5E6A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Elsődleges és másodlagos és állapotkövető sérültvizsgálat</w:t>
      </w:r>
    </w:p>
    <w:p w14:paraId="21F4BA56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Sebek, sebzések</w:t>
      </w:r>
    </w:p>
    <w:p w14:paraId="449D4710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Sebellátás lépése, sebkötözés, rögzítő </w:t>
      </w:r>
      <w:proofErr w:type="spellStart"/>
      <w:r w:rsidRPr="00B87F52">
        <w:rPr>
          <w:rFonts w:cs="Times New Roman"/>
        </w:rPr>
        <w:t>kötéseki</w:t>
      </w:r>
      <w:proofErr w:type="spellEnd"/>
    </w:p>
    <w:p w14:paraId="60BC1823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Vérzések ellátása</w:t>
      </w:r>
    </w:p>
    <w:p w14:paraId="2AF6E310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Vérzéscsillapítás nyomáspont alkalmazásával, direkt nyomással, nyomókötéssel, valamint </w:t>
      </w:r>
      <w:proofErr w:type="spellStart"/>
      <w:r w:rsidRPr="00B87F52">
        <w:rPr>
          <w:rFonts w:cs="Times New Roman"/>
        </w:rPr>
        <w:t>tourniquet</w:t>
      </w:r>
      <w:proofErr w:type="spellEnd"/>
      <w:r w:rsidRPr="00B87F52">
        <w:rPr>
          <w:rFonts w:cs="Times New Roman"/>
        </w:rPr>
        <w:t xml:space="preserve"> alkalmazásával</w:t>
      </w:r>
    </w:p>
    <w:p w14:paraId="5C71A950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Rögzítőeszközök</w:t>
      </w:r>
      <w:proofErr w:type="spellEnd"/>
      <w:r w:rsidRPr="00B87F52">
        <w:rPr>
          <w:rFonts w:cs="Times New Roman"/>
        </w:rPr>
        <w:t xml:space="preserve"> használata</w:t>
      </w:r>
    </w:p>
    <w:p w14:paraId="0F794D5D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</w:r>
      <w:proofErr w:type="spellStart"/>
      <w:r w:rsidRPr="00B87F52">
        <w:rPr>
          <w:rFonts w:cs="Times New Roman"/>
        </w:rPr>
        <w:t>Cramer</w:t>
      </w:r>
      <w:proofErr w:type="spellEnd"/>
      <w:r w:rsidRPr="00B87F52">
        <w:rPr>
          <w:rFonts w:cs="Times New Roman"/>
        </w:rPr>
        <w:t xml:space="preserve"> sín</w:t>
      </w:r>
    </w:p>
    <w:p w14:paraId="3B99A075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Vákuum sín</w:t>
      </w:r>
    </w:p>
    <w:p w14:paraId="0FAD80C6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Vákuum matrac</w:t>
      </w:r>
    </w:p>
    <w:p w14:paraId="0E31DE5C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Nyakrögzítő gallér</w:t>
      </w:r>
    </w:p>
    <w:p w14:paraId="2A2C2C44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Medence öv</w:t>
      </w:r>
    </w:p>
    <w:p w14:paraId="7BAAF30F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Húzósín</w:t>
      </w:r>
    </w:p>
    <w:p w14:paraId="683B75CA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Lapáthordágy</w:t>
      </w:r>
    </w:p>
    <w:p w14:paraId="4C22C396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ab/>
        <w:t>Gerinchordágy</w:t>
      </w:r>
    </w:p>
    <w:p w14:paraId="6CB63F56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Szülésvezetés intézeten kívül</w:t>
      </w:r>
    </w:p>
    <w:p w14:paraId="4983FE8C" w14:textId="26A8AB06" w:rsidR="00A23F09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Tömeges baleset – katasztrófa felszámolásának elvei</w:t>
      </w:r>
    </w:p>
    <w:p w14:paraId="67C90FE8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742953" w14:textId="48E746CE" w:rsidR="00A23F09" w:rsidRPr="00B87F52" w:rsidRDefault="00216E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Újraélesztés</w:t>
      </w:r>
    </w:p>
    <w:p w14:paraId="372C6F17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BLS</w:t>
      </w:r>
    </w:p>
    <w:p w14:paraId="3EAE87E4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XBLS</w:t>
      </w:r>
    </w:p>
    <w:p w14:paraId="48A01B0E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AED alkalmazása</w:t>
      </w:r>
    </w:p>
    <w:p w14:paraId="2E621A2A" w14:textId="413AD123" w:rsidR="00A23F09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ALS algoritmus</w:t>
      </w:r>
    </w:p>
    <w:p w14:paraId="04927BE7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5E31C4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27A80692" w14:textId="7D257203" w:rsidR="00A23F09" w:rsidRPr="00B87F52" w:rsidRDefault="00216E7A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mentéstechnika tantárgyat demonstrációs teremben csoportbontásban szükséges tanítani.</w:t>
      </w:r>
    </w:p>
    <w:p w14:paraId="7410C4C3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99F75AF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55729024" w14:textId="7C148973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27109F8E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3A64B610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44A9466C" w14:textId="77777777" w:rsidR="00A23F09" w:rsidRPr="00B87F52" w:rsidRDefault="00A23F09" w:rsidP="00A23F09">
      <w:pPr>
        <w:rPr>
          <w:rFonts w:cs="Times New Roman"/>
        </w:rPr>
      </w:pPr>
    </w:p>
    <w:p w14:paraId="2CFF896F" w14:textId="77777777" w:rsidR="00A23F09" w:rsidRPr="00B87F52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624825E3" w14:textId="6E618A48" w:rsidR="00A23F09" w:rsidRPr="00B87F52" w:rsidRDefault="00216E7A" w:rsidP="00A23F09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11164-16</w:t>
      </w:r>
      <w:r w:rsidR="00A23F09" w:rsidRPr="00B87F52">
        <w:rPr>
          <w:rFonts w:cs="Times New Roman"/>
          <w:b/>
          <w:sz w:val="36"/>
        </w:rPr>
        <w:t xml:space="preserve"> azonosító számú</w:t>
      </w:r>
    </w:p>
    <w:p w14:paraId="04E26902" w14:textId="0C8988E6" w:rsidR="00A23F09" w:rsidRPr="00B87F52" w:rsidRDefault="00216E7A" w:rsidP="00A23F09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Logisztika</w:t>
      </w:r>
    </w:p>
    <w:p w14:paraId="7CE328A5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319B479D" w14:textId="77777777" w:rsidR="00A23F09" w:rsidRPr="00B87F52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2D172DAD" w14:textId="77777777" w:rsidR="00A23F09" w:rsidRPr="00B87F52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6D3FFEF1" w14:textId="77777777" w:rsidR="00A23F09" w:rsidRPr="00B87F52" w:rsidRDefault="00A23F09" w:rsidP="00A23F09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4B244D20" w14:textId="2F8EDE67" w:rsidR="00A23F09" w:rsidRPr="00B87F52" w:rsidRDefault="00A23F09" w:rsidP="00A23F09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216E7A" w:rsidRPr="00B87F52">
        <w:rPr>
          <w:rFonts w:cs="Times New Roman"/>
        </w:rPr>
        <w:t>11164-16</w:t>
      </w:r>
      <w:r w:rsidRPr="00B87F52">
        <w:rPr>
          <w:rFonts w:cs="Times New Roman"/>
        </w:rPr>
        <w:t xml:space="preserve"> azonosító számú </w:t>
      </w:r>
      <w:r w:rsidR="00216E7A" w:rsidRPr="00B87F52">
        <w:rPr>
          <w:rFonts w:cs="Times New Roman"/>
        </w:rPr>
        <w:t>Logisztika</w:t>
      </w:r>
      <w:r w:rsidRPr="00B87F52">
        <w:rPr>
          <w:rFonts w:cs="Times New Roman"/>
        </w:rPr>
        <w:t xml:space="preserve">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Ind w:w="-126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33"/>
        <w:gridCol w:w="758"/>
        <w:gridCol w:w="758"/>
        <w:gridCol w:w="759"/>
      </w:tblGrid>
      <w:tr w:rsidR="00B87F52" w:rsidRPr="0096219C" w14:paraId="7EA9EEC7" w14:textId="77777777" w:rsidTr="0096219C">
        <w:trPr>
          <w:cantSplit/>
          <w:trHeight w:val="1697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F9BEB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DFD514D" w14:textId="2993A70E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Betegszállítás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A24C307" w14:textId="655F1A50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Irányítás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F5AA508" w14:textId="42E39089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Logisztika gyakorlat</w:t>
            </w:r>
            <w:r w:rsidR="00F70D3B" w:rsidRPr="0096219C">
              <w:rPr>
                <w:rFonts w:eastAsia="Times New Roman" w:cs="Times New Roman"/>
                <w:szCs w:val="24"/>
                <w:lang w:eastAsia="hu-HU"/>
              </w:rPr>
              <w:t>ok</w:t>
            </w:r>
          </w:p>
        </w:tc>
      </w:tr>
      <w:tr w:rsidR="00B87F52" w:rsidRPr="0096219C" w14:paraId="4242CF29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3A5049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6F46F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C2018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7DD10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64B8C28A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123362" w14:textId="73221168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 szállíthatóságát megítéli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A0821" w14:textId="7D02BD96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67F13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5F8BC" w14:textId="6D30189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BA0554D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0C19F4" w14:textId="692CC88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Előkészíti, valamint szállítja a beteget az egészségügyi intézménybe-. Egészségügyi intézményen belüli-, egészségügyi intézmények között-, valamint egészségügyi intézményből-, történő egyéb helyre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C55BF" w14:textId="7616A5C2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24B64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30E59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43D02F55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F53932" w14:textId="5DE1E9D4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Állapotának megfelelően mobilizálja, és pozícionálja a beteget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02548" w14:textId="3ED448A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30723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5843C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292C8FA8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B4B256" w14:textId="70F3F1F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Betegrögzítő és szállító eszközöket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2A5AA5" w14:textId="5995FBD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437C5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C5383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728F8E67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8FFBE5" w14:textId="69EAB3E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Gondoskodik a beteg- és környezetbiztonságáról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F4E32" w14:textId="6C0588F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78B03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CCA6D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268634EE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56EE9F" w14:textId="2B64BEA8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Menetokmányokat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0CFE24" w14:textId="52F2F2CB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E5D48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D6175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65E2C267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A94B62" w14:textId="74D3590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 egészségügyi dokumentációját vezeti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D9590" w14:textId="6B0AAD64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FA088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E7ED6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1A7AF391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48D6E3" w14:textId="13AAC559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Térinformatikai rendszereket (GPS)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8AAC4" w14:textId="1961B01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BF50C" w14:textId="53AD2424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4B103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4EA37893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DEC02A" w14:textId="3450655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Rádión forgalmaz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EF7D4" w14:textId="0B4CF33B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66180" w14:textId="221BE77E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72B1D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2685BF2B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55915E" w14:textId="238C841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Segítséget/</w:t>
            </w: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segélykocsit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hív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6A78E" w14:textId="60B3825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6B55A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7EB1A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710C7D0D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038D90" w14:textId="619B978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Tájékoztatja a beteget/hozzátartozót/átvevőt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ACF50" w14:textId="2911B731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00F9A" w14:textId="27ADAAC5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32AC3" w14:textId="4C7D047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C4C4D75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2653B0" w14:textId="7321D65F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Beteget egészségügyi intézményben elhelyez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53312" w14:textId="7429E5BB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512DB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9122D0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0418E0F4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447BA3" w14:textId="065F3471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Telekommunikációs eszközöket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7F90D" w14:textId="0D6B901F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A4397" w14:textId="7284AA29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F9F7D" w14:textId="6680C9DF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9337341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7A9A3A" w14:textId="650C030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Betegszállítás irányításában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7B75A3" w14:textId="18DC81E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5CF4DD" w14:textId="5E703F6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A8580" w14:textId="133D2D02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C100DDB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D97AC6" w14:textId="2CF4705B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Eligazodik a sürgősségi ellátás rendszerében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7E8EE" w14:textId="3887299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FB49F" w14:textId="3453CAEB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812084" w14:textId="0D9C6846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08D9ED5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F05AF5" w14:textId="4459032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Betegutat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E3F05" w14:textId="25DB7C3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490BC" w14:textId="7039EE0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1681F" w14:textId="796E43E8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ADBB970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1320F3" w14:textId="16301DB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Helikoptert fogad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406BC" w14:textId="4EF171E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328E5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4C7CA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159FCB01" w14:textId="77777777" w:rsidTr="0096219C">
        <w:trPr>
          <w:trHeight w:val="255"/>
          <w:jc w:val="center"/>
        </w:trPr>
        <w:tc>
          <w:tcPr>
            <w:tcW w:w="78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412C58" w14:textId="6379B9D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B87F52" w:rsidRPr="0096219C" w14:paraId="49B04C67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3BB3AA" w14:textId="230274FF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Folyamatirányítás lépései és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8537B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75D8B" w14:textId="304F3035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C5863" w14:textId="68F9255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FCE2B0F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6FF78B" w14:textId="391B3EE5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Protokollok, eljárási szabályok, munkautasítások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84717" w14:textId="6548B66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C3504" w14:textId="318B4845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AB75E" w14:textId="47603C48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150E2D8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56A999" w14:textId="5223A0C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Prioritásképzés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B559E7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6CE8E" w14:textId="3BDC8AA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EFD0C" w14:textId="16C0DD2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21C098B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1B3983" w14:textId="7FF0CD86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Sürgősségi ellátási rendszer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79FD2E" w14:textId="54097BE6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29617" w14:textId="0AE307E4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4DC08" w14:textId="42B2676E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6C90EB0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A6E866" w14:textId="5136CA3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 és környezetbiztonság eljárás elemeinek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E4ECC" w14:textId="3DF979D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1B55C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76EAD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19216080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454F06" w14:textId="26C4650E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Betegszállítás és mentés irányítása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59842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EF837" w14:textId="5765A12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52075" w14:textId="70E4318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9AB459D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7FDE9A" w14:textId="3189FFB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Betegelhelyezés beutalás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B7417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16E65" w14:textId="16245D9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502F1" w14:textId="0C27F7C0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8CF842A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9A794B" w14:textId="74583E90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Betegutatk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az egészségügyi ellátórendszerben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C033F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548EC" w14:textId="786514E4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B790D" w14:textId="58DF755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0D30AD3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0E4049" w14:textId="0FA4CCCB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 feltalálása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50244" w14:textId="405140D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4CB0F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EEEEB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516D182E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532E92" w14:textId="083161AF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 állapotának megítélése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E82C9" w14:textId="697D276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C3A81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D2666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7DA3F0BE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45865C" w14:textId="1E38AFE9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szállíthatóság kritériumai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0559B" w14:textId="7FC13EC1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10183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3CF24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295DA27E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57B272" w14:textId="339177E6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betegszállítás előkészítése, megszervezése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5835F" w14:textId="6EB1857F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DCA0D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D15D5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5BE60BD2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2F9132" w14:textId="2B5B5C4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betegszállítás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1E157" w14:textId="6AEF4B62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E8699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E53B5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0CF7DFD0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605E18" w14:textId="792BCEA8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 rögzítése és mobilizálása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067A49" w14:textId="20A3FE24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E2BDE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5CC52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7EAE1E70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D21548" w14:textId="78D2BA80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Kényelmi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75182" w14:textId="4749BE9B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EC6B5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A0FD5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152A9859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80C54A" w14:textId="1E233AD8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Szállítási trauma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D62B3" w14:textId="48952B66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05D6B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CBD66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5994B4AE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68CD22" w14:textId="296C47CF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 állapotváltozásának, megfigyelése szállítás alatt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26E90" w14:textId="2CEBD008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862A7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D806C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5B1AC2CC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30FE4C" w14:textId="2CB004D2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lastRenderedPageBreak/>
              <w:t>A beteg átadása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87CC8" w14:textId="77B5B7A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7CFF6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1D8E5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47092FF5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C67CD1" w14:textId="4681ACF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betegszállítás dokumentációja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F2B08" w14:textId="77D6175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281DC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CB85B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7E7EAE75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49D547" w14:textId="5CF7B45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Rádió forgalmazás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7D663" w14:textId="25CF4959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88CC0" w14:textId="1C3DB4F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C7418" w14:textId="06538B0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57152DE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AB3914" w14:textId="3784D2C2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 és tűzvédelem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9973E" w14:textId="7D963A95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C23B4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285BC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96219C" w14:paraId="2A5F836E" w14:textId="77777777" w:rsidTr="0096219C">
        <w:trPr>
          <w:trHeight w:val="255"/>
          <w:jc w:val="center"/>
        </w:trPr>
        <w:tc>
          <w:tcPr>
            <w:tcW w:w="78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D22EF0" w14:textId="5E039D4B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B87F52" w:rsidRPr="0096219C" w14:paraId="4BC65027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9BE0AB" w14:textId="11FDB2F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6BD69" w14:textId="4CC6D264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D5550" w14:textId="0282366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EB4AF" w14:textId="586E9CE2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3D71EFB1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993891" w14:textId="570525C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Komplex jelzésrendszerek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BFA61" w14:textId="7B8814C4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11DB3" w14:textId="2E91A79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D3A49" w14:textId="24D7974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0F3E140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0F32D8" w14:textId="4715197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Betegszállítás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E90FC" w14:textId="0F7F7D98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D11F4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68186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96219C" w14:paraId="51926A95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FFCE04" w14:textId="790FA76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96219C">
              <w:rPr>
                <w:rFonts w:eastAsia="Times New Roman" w:cs="Times New Roman"/>
                <w:szCs w:val="24"/>
                <w:lang w:eastAsia="hu-HU"/>
              </w:rPr>
              <w:t>Risztás</w:t>
            </w:r>
            <w:proofErr w:type="spellEnd"/>
            <w:r w:rsidRPr="0096219C">
              <w:rPr>
                <w:rFonts w:eastAsia="Times New Roman" w:cs="Times New Roman"/>
                <w:szCs w:val="24"/>
                <w:lang w:eastAsia="hu-HU"/>
              </w:rPr>
              <w:t xml:space="preserve">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F4C70" w14:textId="6896DD82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44E7D" w14:textId="7EBCA70E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3D72C" w14:textId="2661B455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73FD715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7D092E" w14:textId="672B40FB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5F875" w14:textId="0168D3C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99D09" w14:textId="2D920131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A37EB" w14:textId="5544849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16772681" w14:textId="77777777" w:rsidTr="0096219C">
        <w:trPr>
          <w:trHeight w:val="255"/>
          <w:jc w:val="center"/>
        </w:trPr>
        <w:tc>
          <w:tcPr>
            <w:tcW w:w="78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42605A" w14:textId="3EE9DDEB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B87F52" w:rsidRPr="0096219C" w14:paraId="12CDB962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E75AC6" w14:textId="794D8FD5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Erős fizikum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23777" w14:textId="2F93D72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6D2C2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02023" w14:textId="7777777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96219C" w14:paraId="07EDB893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709136" w14:textId="45CE87B4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F8595" w14:textId="1F38EAB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46B1E" w14:textId="65908D99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E040A" w14:textId="759505BD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9DDCC3E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F3F170" w14:textId="3CF13D4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824555" w14:textId="0DC926C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A9A15" w14:textId="78E0C95F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5E70D" w14:textId="629A4D1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87340F7" w14:textId="77777777" w:rsidTr="0096219C">
        <w:trPr>
          <w:trHeight w:val="255"/>
          <w:jc w:val="center"/>
        </w:trPr>
        <w:tc>
          <w:tcPr>
            <w:tcW w:w="78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579EC8" w14:textId="7BA06D5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B87F52" w:rsidRPr="0096219C" w14:paraId="6FAFEDA5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64F7FF" w14:textId="4B3CB65F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AA556" w14:textId="732D35D9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5BAD1" w14:textId="2877AFC8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CD765" w14:textId="129F5F81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83B65A7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D34710" w14:textId="19B7A870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A154A" w14:textId="35C59267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FA7FA" w14:textId="778E385B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BF178" w14:textId="2614EB14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3FC6E7C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33097B" w14:textId="0627457F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F8D39" w14:textId="2BA1C05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D99FDE" w14:textId="775C09E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6F185" w14:textId="20F54714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4255B03" w14:textId="77777777" w:rsidTr="0096219C">
        <w:trPr>
          <w:trHeight w:val="255"/>
          <w:jc w:val="center"/>
        </w:trPr>
        <w:tc>
          <w:tcPr>
            <w:tcW w:w="78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E2500A" w14:textId="68E7AE96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B87F52" w:rsidRPr="0096219C" w14:paraId="4ADC25A6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64C755" w14:textId="7A9D3182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FAD0B" w14:textId="7B81511E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E5C6F" w14:textId="2B11E6B5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CD536" w14:textId="68CC7C80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3DC9B44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7A7CF4" w14:textId="513D55C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89667" w14:textId="391141A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EA757" w14:textId="660FCB7A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677BE" w14:textId="06FDE92E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6219C" w:rsidRPr="0096219C" w14:paraId="7F271490" w14:textId="77777777" w:rsidTr="0096219C">
        <w:trPr>
          <w:trHeight w:val="255"/>
          <w:jc w:val="center"/>
        </w:trPr>
        <w:tc>
          <w:tcPr>
            <w:tcW w:w="5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5B7AF3" w14:textId="194CC36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Intenzív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8A5C7" w14:textId="30F0762C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C938A" w14:textId="13F23B39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50393" w14:textId="4ED6A6E3" w:rsidR="00216E7A" w:rsidRPr="0096219C" w:rsidRDefault="00216E7A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C51ED35" w14:textId="77777777" w:rsidR="00A23F09" w:rsidRPr="00B87F52" w:rsidRDefault="00A23F09" w:rsidP="00A23F09">
      <w:pPr>
        <w:rPr>
          <w:rFonts w:cs="Times New Roman"/>
        </w:rPr>
      </w:pPr>
    </w:p>
    <w:p w14:paraId="0E2B4696" w14:textId="6CB4449D" w:rsidR="00A23F09" w:rsidRPr="00B87F52" w:rsidRDefault="00216E7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Betegszállítás </w:t>
      </w:r>
      <w:r w:rsidR="00A23F09" w:rsidRPr="00B87F52">
        <w:rPr>
          <w:rFonts w:cs="Times New Roman"/>
          <w:b/>
        </w:rPr>
        <w:t>tantárgy</w:t>
      </w:r>
      <w:r w:rsidR="00A23F09" w:rsidRPr="00B87F52">
        <w:rPr>
          <w:rFonts w:cs="Times New Roman"/>
          <w:b/>
        </w:rPr>
        <w:tab/>
      </w:r>
      <w:r w:rsidR="00BC30A3" w:rsidRPr="00B87F52">
        <w:rPr>
          <w:rFonts w:cs="Times New Roman"/>
          <w:b/>
        </w:rPr>
        <w:t>16</w:t>
      </w:r>
      <w:r w:rsidR="00A23F09" w:rsidRPr="00B87F52">
        <w:rPr>
          <w:rFonts w:cs="Times New Roman"/>
          <w:b/>
        </w:rPr>
        <w:t xml:space="preserve"> óra/</w:t>
      </w:r>
      <w:r w:rsidR="00BC30A3" w:rsidRPr="00B87F52">
        <w:rPr>
          <w:rFonts w:cs="Times New Roman"/>
          <w:b/>
        </w:rPr>
        <w:t>16</w:t>
      </w:r>
      <w:r w:rsidR="00A23F09" w:rsidRPr="00B87F52">
        <w:rPr>
          <w:rFonts w:cs="Times New Roman"/>
          <w:b/>
        </w:rPr>
        <w:t xml:space="preserve"> óra*</w:t>
      </w:r>
    </w:p>
    <w:p w14:paraId="2D3FA23A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7D3F4FF7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0EBA478" w14:textId="1B77318E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6B11307C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D7DFB4A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023CB3F9" w14:textId="77777777" w:rsidR="00216E7A" w:rsidRPr="00B87F52" w:rsidRDefault="00216E7A" w:rsidP="00216E7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Megismertetni a betegszállítás és mentésirányítás rendszerét.</w:t>
      </w:r>
    </w:p>
    <w:p w14:paraId="6DD10084" w14:textId="77777777" w:rsidR="00216E7A" w:rsidRPr="00B87F52" w:rsidRDefault="00216E7A" w:rsidP="00216E7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Bemutatni a beteg elhelyezés folyamatát. Begyakoroltatni a biztonságos betegszállítás módszereinek, eszközeinek az alkalmazását.</w:t>
      </w:r>
    </w:p>
    <w:p w14:paraId="598C94C0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01335E0C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53F25B3A" w14:textId="77777777" w:rsidR="00216E7A" w:rsidRPr="00B87F52" w:rsidRDefault="00216E7A" w:rsidP="00216E7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13A2AEF8" w14:textId="77777777" w:rsidR="00216E7A" w:rsidRPr="00B87F52" w:rsidRDefault="00216E7A" w:rsidP="00216E7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Munkavédelmi alapismeretek</w:t>
      </w:r>
    </w:p>
    <w:p w14:paraId="631F0CF9" w14:textId="77777777" w:rsidR="00216E7A" w:rsidRPr="00B87F52" w:rsidRDefault="00216E7A" w:rsidP="00216E7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Alapápolás</w:t>
      </w:r>
    </w:p>
    <w:p w14:paraId="3941A518" w14:textId="77777777" w:rsidR="00216E7A" w:rsidRPr="00B87F52" w:rsidRDefault="00216E7A" w:rsidP="00216E7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Elsősegélynyújtás</w:t>
      </w:r>
    </w:p>
    <w:p w14:paraId="2AABB319" w14:textId="26674E21" w:rsidR="00A23F09" w:rsidRPr="00B87F52" w:rsidRDefault="00216E7A" w:rsidP="00216E7A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Mentéstechnika</w:t>
      </w:r>
    </w:p>
    <w:p w14:paraId="18029D87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3762020C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45F558D1" w14:textId="04BDF6C1" w:rsidR="00A23F09" w:rsidRPr="00B87F52" w:rsidRDefault="00216E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Felkészülés a szállításra</w:t>
      </w:r>
    </w:p>
    <w:p w14:paraId="55ED9780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szállíthatóságának megítélése</w:t>
      </w:r>
    </w:p>
    <w:p w14:paraId="16D9EFC8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előkészítése</w:t>
      </w:r>
    </w:p>
    <w:p w14:paraId="41D07CCF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környezet előkészítése</w:t>
      </w:r>
    </w:p>
    <w:p w14:paraId="7650F108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mobilizáció eszközeinek az előkészítése</w:t>
      </w:r>
    </w:p>
    <w:p w14:paraId="1A3BA5F6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Mentő és betegszállító járművek jellemzői</w:t>
      </w:r>
    </w:p>
    <w:p w14:paraId="705D32F9" w14:textId="7D5A9120" w:rsidR="00A23F09" w:rsidRPr="00B87F52" w:rsidRDefault="00216E7A" w:rsidP="00216E7A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Légimentő</w:t>
      </w:r>
      <w:proofErr w:type="spellEnd"/>
      <w:r w:rsidRPr="00B87F52">
        <w:rPr>
          <w:rFonts w:cs="Times New Roman"/>
        </w:rPr>
        <w:t xml:space="preserve"> jármű jellemzői</w:t>
      </w:r>
    </w:p>
    <w:p w14:paraId="42796D9F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6F4DA5" w14:textId="416FBBB0" w:rsidR="00A23F09" w:rsidRPr="00B87F52" w:rsidRDefault="00216E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lastRenderedPageBreak/>
        <w:t>Mobilizálás</w:t>
      </w:r>
    </w:p>
    <w:p w14:paraId="3F711D18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Testhelyzetek szállítás alatt</w:t>
      </w:r>
    </w:p>
    <w:p w14:paraId="717602AC" w14:textId="77777777" w:rsidR="00216E7A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Mobilizálás eszköz nélkül (</w:t>
      </w:r>
      <w:proofErr w:type="spellStart"/>
      <w:r w:rsidRPr="00B87F52">
        <w:rPr>
          <w:rFonts w:cs="Times New Roman"/>
        </w:rPr>
        <w:t>Rautek-műfogás</w:t>
      </w:r>
      <w:proofErr w:type="spellEnd"/>
      <w:r w:rsidRPr="00B87F52">
        <w:rPr>
          <w:rFonts w:cs="Times New Roman"/>
        </w:rPr>
        <w:t>)</w:t>
      </w:r>
    </w:p>
    <w:p w14:paraId="14028777" w14:textId="57518256" w:rsidR="00A23F09" w:rsidRPr="00B87F52" w:rsidRDefault="00216E7A" w:rsidP="00216E7A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Betegmozgatás eszközei</w:t>
      </w:r>
    </w:p>
    <w:p w14:paraId="40138F83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755FAB" w14:textId="184A9CAB" w:rsidR="00A23F09" w:rsidRPr="00B87F52" w:rsidRDefault="003527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Navigációs ismeretek</w:t>
      </w:r>
    </w:p>
    <w:p w14:paraId="45D70C32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Térképismeret</w:t>
      </w:r>
    </w:p>
    <w:p w14:paraId="65FBB713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Térinformatikai rendszerek</w:t>
      </w:r>
    </w:p>
    <w:p w14:paraId="04AB36BD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GPS</w:t>
      </w:r>
    </w:p>
    <w:p w14:paraId="375F942D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Tetra-rendszer</w:t>
      </w:r>
    </w:p>
    <w:p w14:paraId="6371FAC7" w14:textId="565981E5" w:rsidR="00A23F09" w:rsidRPr="00B87F52" w:rsidRDefault="0035279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Telekommunikációs rendszerek</w:t>
      </w:r>
    </w:p>
    <w:p w14:paraId="42D91358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AE9BCE" w14:textId="58DFDBF3" w:rsidR="00A23F09" w:rsidRPr="00B87F52" w:rsidRDefault="003527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Teendők a betegszállítás alatt </w:t>
      </w:r>
    </w:p>
    <w:p w14:paraId="35A5C08B" w14:textId="77777777" w:rsidR="00352794" w:rsidRPr="00B87F52" w:rsidRDefault="00352794" w:rsidP="00352794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betegállapotának megfigyelése szállítás alatt</w:t>
      </w:r>
    </w:p>
    <w:p w14:paraId="32D85BFB" w14:textId="77777777" w:rsidR="00352794" w:rsidRPr="00B87F52" w:rsidRDefault="00352794" w:rsidP="00352794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szállítási trauma </w:t>
      </w:r>
    </w:p>
    <w:p w14:paraId="314D6A9A" w14:textId="77777777" w:rsidR="00352794" w:rsidRPr="00B87F52" w:rsidRDefault="00352794" w:rsidP="00352794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útvonalak optimalizálása </w:t>
      </w:r>
    </w:p>
    <w:p w14:paraId="01FF5530" w14:textId="77777777" w:rsidR="00352794" w:rsidRPr="00B87F52" w:rsidRDefault="00352794" w:rsidP="00352794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Figyelmeztető jelzések használata</w:t>
      </w:r>
    </w:p>
    <w:p w14:paraId="3B73D19A" w14:textId="77777777" w:rsidR="00352794" w:rsidRPr="00B87F52" w:rsidRDefault="00352794" w:rsidP="00352794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Megkülönböztető jelzések a használata</w:t>
      </w:r>
    </w:p>
    <w:p w14:paraId="139BFCD0" w14:textId="653CDF81" w:rsidR="00A23F09" w:rsidRPr="00B87F52" w:rsidRDefault="00352794" w:rsidP="00352794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Atraumatikus</w:t>
      </w:r>
      <w:proofErr w:type="spellEnd"/>
      <w:r w:rsidRPr="00B87F52">
        <w:rPr>
          <w:rFonts w:cs="Times New Roman"/>
        </w:rPr>
        <w:t xml:space="preserve"> közlekedés, defenzív vezetési technika</w:t>
      </w:r>
    </w:p>
    <w:p w14:paraId="623E7C45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D4D9AB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27AF4B11" w14:textId="10E45A04" w:rsidR="00A23F09" w:rsidRPr="00B87F52" w:rsidRDefault="00352794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Demonstrációs terem csoportbontásban</w:t>
      </w:r>
    </w:p>
    <w:p w14:paraId="0ADF8BC4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5131F9D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09B0963E" w14:textId="3DCCF396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56807195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0066A12" w14:textId="233A7F28" w:rsidR="00A23F09" w:rsidRPr="00B87F52" w:rsidRDefault="0035279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 xml:space="preserve">Irányítás </w:t>
      </w:r>
      <w:r w:rsidR="00A23F09" w:rsidRPr="00B87F52">
        <w:rPr>
          <w:rFonts w:cs="Times New Roman"/>
          <w:b/>
        </w:rPr>
        <w:t>tantárgy</w:t>
      </w:r>
      <w:r w:rsidR="00A23F09" w:rsidRPr="00B87F52">
        <w:rPr>
          <w:rFonts w:cs="Times New Roman"/>
          <w:b/>
        </w:rPr>
        <w:tab/>
      </w:r>
      <w:r w:rsidR="00BC30A3" w:rsidRPr="00B87F52">
        <w:rPr>
          <w:rFonts w:cs="Times New Roman"/>
          <w:b/>
        </w:rPr>
        <w:t>16</w:t>
      </w:r>
      <w:r w:rsidR="00A23F09" w:rsidRPr="00B87F52">
        <w:rPr>
          <w:rFonts w:cs="Times New Roman"/>
          <w:b/>
        </w:rPr>
        <w:t xml:space="preserve"> óra/</w:t>
      </w:r>
      <w:r w:rsidR="00BC30A3" w:rsidRPr="00B87F52">
        <w:rPr>
          <w:rFonts w:cs="Times New Roman"/>
          <w:b/>
        </w:rPr>
        <w:t>16</w:t>
      </w:r>
      <w:r w:rsidR="00A23F09" w:rsidRPr="00B87F52">
        <w:rPr>
          <w:rFonts w:cs="Times New Roman"/>
          <w:b/>
        </w:rPr>
        <w:t xml:space="preserve"> óra*</w:t>
      </w:r>
    </w:p>
    <w:p w14:paraId="51201B6A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57C89A68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45D86D02" w14:textId="5462426D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1ADACEC7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73B7518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1F07FA87" w14:textId="74BFC855" w:rsidR="00A23F09" w:rsidRPr="00B87F52" w:rsidRDefault="00352794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Az irányítás tantárgy célja a betegszállítás és mentésirányítás rendszer bemutatása, az irányítási folyamat felvázolása, az irányításban dolgozó szakemberek munkájának a bemutatása.</w:t>
      </w:r>
    </w:p>
    <w:p w14:paraId="1022DA99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428D2FC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262D72C0" w14:textId="77777777" w:rsidR="00352794" w:rsidRPr="00B87F52" w:rsidRDefault="00352794" w:rsidP="0035279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3897EE64" w14:textId="77777777" w:rsidR="00352794" w:rsidRPr="00B87F52" w:rsidRDefault="00352794" w:rsidP="0035279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Elsősegélynyújtás</w:t>
      </w:r>
    </w:p>
    <w:p w14:paraId="37A14679" w14:textId="77777777" w:rsidR="00352794" w:rsidRPr="00B87F52" w:rsidRDefault="00352794" w:rsidP="0035279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Mentéstechnika</w:t>
      </w:r>
    </w:p>
    <w:p w14:paraId="4D32D840" w14:textId="4119691F" w:rsidR="00A23F09" w:rsidRPr="00B87F52" w:rsidRDefault="00352794" w:rsidP="00352794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ismeretek</w:t>
      </w:r>
    </w:p>
    <w:p w14:paraId="329EECC3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15EDC2B1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5D52CF93" w14:textId="7B1BE8C1" w:rsidR="00A23F09" w:rsidRPr="00B87F52" w:rsidRDefault="003527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Az egészségügyi ellátórendszer felépítése </w:t>
      </w:r>
    </w:p>
    <w:p w14:paraId="2AAC6E6A" w14:textId="77777777" w:rsidR="00352794" w:rsidRPr="00B87F52" w:rsidRDefault="00352794" w:rsidP="00352794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Alapellátás</w:t>
      </w:r>
    </w:p>
    <w:p w14:paraId="34149307" w14:textId="77777777" w:rsidR="00352794" w:rsidRPr="00B87F52" w:rsidRDefault="00352794" w:rsidP="00352794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Járóbeteg-szakellátás</w:t>
      </w:r>
    </w:p>
    <w:p w14:paraId="14594811" w14:textId="77777777" w:rsidR="00352794" w:rsidRPr="00B87F52" w:rsidRDefault="00352794" w:rsidP="00352794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Fekvőbeteg-szakellátás</w:t>
      </w:r>
    </w:p>
    <w:p w14:paraId="402E6375" w14:textId="77777777" w:rsidR="00352794" w:rsidRPr="00B87F52" w:rsidRDefault="00352794" w:rsidP="00352794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Sürgősségi betegellátás rendszere</w:t>
      </w:r>
    </w:p>
    <w:p w14:paraId="4CF21AFC" w14:textId="4EAA4A95" w:rsidR="00A23F09" w:rsidRPr="00B87F52" w:rsidRDefault="00352794" w:rsidP="00352794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területi ellátási kötelezettség (TEK)</w:t>
      </w:r>
    </w:p>
    <w:p w14:paraId="7F02148D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DB71B7" w14:textId="5CF9434F" w:rsidR="00A23F09" w:rsidRPr="00B87F52" w:rsidRDefault="003527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A betegszállítás irányítása </w:t>
      </w:r>
    </w:p>
    <w:p w14:paraId="1B823B07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betegszállítás szabályozása</w:t>
      </w:r>
    </w:p>
    <w:p w14:paraId="6E1F3948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szállítás rendszere, szereplői</w:t>
      </w:r>
    </w:p>
    <w:p w14:paraId="3EE572C5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beutalási rendszer alapelvei </w:t>
      </w:r>
    </w:p>
    <w:p w14:paraId="0370D3E6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betegszállítás dokumentációja</w:t>
      </w:r>
    </w:p>
    <w:p w14:paraId="1A7DDA5A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betegszállítás irányítás folyamata és szereplői</w:t>
      </w:r>
    </w:p>
    <w:p w14:paraId="692E6039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betegszállítás felvétele</w:t>
      </w:r>
    </w:p>
    <w:p w14:paraId="236A5E66" w14:textId="15001EA7" w:rsidR="00A23F09" w:rsidRPr="00B87F52" w:rsidRDefault="0035279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betegszállítás szervezése</w:t>
      </w:r>
    </w:p>
    <w:p w14:paraId="40A4A3BE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B429E0" w14:textId="06DD85E4" w:rsidR="00A23F09" w:rsidRPr="00B87F52" w:rsidRDefault="003527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A mentés irányítása </w:t>
      </w:r>
    </w:p>
    <w:p w14:paraId="18D06162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mentés szabályozása</w:t>
      </w:r>
    </w:p>
    <w:p w14:paraId="0D34AFF7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mentés hazai rendszere, szereplői</w:t>
      </w:r>
    </w:p>
    <w:p w14:paraId="394F5585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OMSZ feladatai</w:t>
      </w:r>
    </w:p>
    <w:p w14:paraId="3390B166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mentés dokumentációja</w:t>
      </w:r>
    </w:p>
    <w:p w14:paraId="50F266FA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mentés irányítás folyamata és szereplői</w:t>
      </w:r>
    </w:p>
    <w:p w14:paraId="7E656540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bejelentés felvétele</w:t>
      </w:r>
    </w:p>
    <w:p w14:paraId="12EA3FB0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mentés szervezése</w:t>
      </w:r>
    </w:p>
    <w:p w14:paraId="3F9A0B18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Mentőegység típusok felszerelése és kompetenciái</w:t>
      </w:r>
    </w:p>
    <w:p w14:paraId="13A86E7D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Speciális mentő típusok</w:t>
      </w:r>
    </w:p>
    <w:p w14:paraId="552E9AF0" w14:textId="3DA93DF2" w:rsidR="00A23F09" w:rsidRPr="00B87F52" w:rsidRDefault="0035279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Több fokozatú mentésszervezés, randevúelv</w:t>
      </w:r>
    </w:p>
    <w:p w14:paraId="20BA3C44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FADC20" w14:textId="2B404E87" w:rsidR="00A23F09" w:rsidRPr="00B87F52" w:rsidRDefault="003527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Kommunikáció az irányításban </w:t>
      </w:r>
    </w:p>
    <w:p w14:paraId="75F1393A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Kommunikáció vészhelyzetben</w:t>
      </w:r>
    </w:p>
    <w:p w14:paraId="422D66A6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Kérdezési technikák</w:t>
      </w:r>
    </w:p>
    <w:p w14:paraId="62C7BC74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Kérdezési protokollok</w:t>
      </w:r>
    </w:p>
    <w:p w14:paraId="2395994A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Telefonos tanácsadás módszerei</w:t>
      </w:r>
    </w:p>
    <w:p w14:paraId="3D267BFB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Kommunikáció </w:t>
      </w:r>
    </w:p>
    <w:p w14:paraId="086F2CB2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a</w:t>
      </w:r>
      <w:proofErr w:type="gramEnd"/>
      <w:r w:rsidRPr="00B87F52">
        <w:rPr>
          <w:rFonts w:cs="Times New Roman"/>
        </w:rPr>
        <w:t xml:space="preserve"> bejelentővel</w:t>
      </w:r>
    </w:p>
    <w:p w14:paraId="2C125A58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a</w:t>
      </w:r>
      <w:proofErr w:type="gramEnd"/>
      <w:r w:rsidRPr="00B87F52">
        <w:rPr>
          <w:rFonts w:cs="Times New Roman"/>
        </w:rPr>
        <w:t xml:space="preserve"> társszervekkel</w:t>
      </w:r>
    </w:p>
    <w:p w14:paraId="5720A5DA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a</w:t>
      </w:r>
      <w:proofErr w:type="gramEnd"/>
      <w:r w:rsidRPr="00B87F52">
        <w:rPr>
          <w:rFonts w:cs="Times New Roman"/>
        </w:rPr>
        <w:t xml:space="preserve"> médiával</w:t>
      </w:r>
    </w:p>
    <w:p w14:paraId="1A878BC4" w14:textId="77777777" w:rsidR="00352794" w:rsidRPr="00B87F52" w:rsidRDefault="00352794" w:rsidP="003527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rádióforgalmazás szabályai</w:t>
      </w:r>
    </w:p>
    <w:p w14:paraId="1F1169D2" w14:textId="7CE3082F" w:rsidR="00A23F09" w:rsidRPr="00B87F52" w:rsidRDefault="0035279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Telekommunikációs eszközök használata</w:t>
      </w:r>
    </w:p>
    <w:p w14:paraId="2CBDFC45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F1D5E5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40A779F9" w14:textId="7F7545AE" w:rsidR="00A23F09" w:rsidRPr="00B87F52" w:rsidRDefault="00352794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Tanterem</w:t>
      </w:r>
    </w:p>
    <w:p w14:paraId="73FF1FBE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0797BF5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5F954FCD" w14:textId="57EF7B18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7E235797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CE4402E" w14:textId="77777777" w:rsidR="00A23F09" w:rsidRPr="00B87F52" w:rsidRDefault="00A23F09" w:rsidP="00A23F09">
      <w:pPr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4B7EF628" w14:textId="589B386C" w:rsidR="00A23F09" w:rsidRPr="00B87F52" w:rsidRDefault="0035279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lastRenderedPageBreak/>
        <w:t>Logisztikai gyakorlatok</w:t>
      </w:r>
      <w:r w:rsidR="00A23F09" w:rsidRPr="00B87F52">
        <w:rPr>
          <w:rFonts w:cs="Times New Roman"/>
          <w:b/>
        </w:rPr>
        <w:t xml:space="preserve"> tantárgy</w:t>
      </w:r>
      <w:r w:rsidR="00A23F09" w:rsidRPr="00B87F52">
        <w:rPr>
          <w:rFonts w:cs="Times New Roman"/>
          <w:b/>
        </w:rPr>
        <w:tab/>
      </w:r>
      <w:r w:rsidR="00BC30A3" w:rsidRPr="00B87F52">
        <w:rPr>
          <w:rFonts w:cs="Times New Roman"/>
          <w:b/>
        </w:rPr>
        <w:t>124</w:t>
      </w:r>
      <w:r w:rsidR="00A23F09" w:rsidRPr="00B87F52">
        <w:rPr>
          <w:rFonts w:cs="Times New Roman"/>
          <w:b/>
        </w:rPr>
        <w:t xml:space="preserve"> óra/</w:t>
      </w:r>
      <w:r w:rsidR="00BC30A3" w:rsidRPr="00B87F52">
        <w:rPr>
          <w:rFonts w:cs="Times New Roman"/>
          <w:b/>
        </w:rPr>
        <w:t>124</w:t>
      </w:r>
      <w:r w:rsidR="00A23F09" w:rsidRPr="00B87F52">
        <w:rPr>
          <w:rFonts w:cs="Times New Roman"/>
          <w:b/>
        </w:rPr>
        <w:t xml:space="preserve"> óra*</w:t>
      </w:r>
    </w:p>
    <w:p w14:paraId="60B64761" w14:textId="77777777" w:rsidR="00A23F09" w:rsidRPr="00B87F52" w:rsidRDefault="00A23F09" w:rsidP="00A23F09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4BDD2ED4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F5A45A4" w14:textId="785574EE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 főszakképesítéshez kapcsolódik.</w:t>
      </w:r>
    </w:p>
    <w:p w14:paraId="452EA17C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28F5E418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7C3C4295" w14:textId="642B2333" w:rsidR="00A23F09" w:rsidRPr="00B87F52" w:rsidRDefault="00352794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betegszállítással, betegszállítás és mentésirányítással kapcsolatos elméleti ismeretek gyakorlatban történő átültetése, gyakoroltatása.</w:t>
      </w:r>
    </w:p>
    <w:p w14:paraId="2ED3547A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7C5C9A05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37B0B1A6" w14:textId="77777777" w:rsidR="00352794" w:rsidRPr="00B87F52" w:rsidRDefault="00352794" w:rsidP="0035279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Egészségügyi alapismeretek</w:t>
      </w:r>
    </w:p>
    <w:p w14:paraId="109C0F64" w14:textId="77777777" w:rsidR="00352794" w:rsidRPr="00B87F52" w:rsidRDefault="00352794" w:rsidP="0035279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Elsősegélynyújtás</w:t>
      </w:r>
    </w:p>
    <w:p w14:paraId="4E0719E3" w14:textId="77777777" w:rsidR="00352794" w:rsidRPr="00B87F52" w:rsidRDefault="00352794" w:rsidP="0035279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Mentéstechnika</w:t>
      </w:r>
    </w:p>
    <w:p w14:paraId="078D9985" w14:textId="0178F9E7" w:rsidR="00A23F09" w:rsidRPr="00B87F52" w:rsidRDefault="00352794" w:rsidP="00352794">
      <w:pPr>
        <w:spacing w:after="0"/>
        <w:ind w:left="426"/>
        <w:rPr>
          <w:rFonts w:cs="Times New Roman"/>
        </w:rPr>
      </w:pP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ismeretek</w:t>
      </w:r>
    </w:p>
    <w:p w14:paraId="5E4745C7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6F4CC18D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Témakörök</w:t>
      </w:r>
    </w:p>
    <w:p w14:paraId="6EAA2B64" w14:textId="64681D3F" w:rsidR="00A23F09" w:rsidRPr="00B87F52" w:rsidRDefault="009877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 xml:space="preserve">Mentésirányítás gyakorlat </w:t>
      </w:r>
    </w:p>
    <w:p w14:paraId="1496EF80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mentésirányítás szervezeti felépítése</w:t>
      </w:r>
    </w:p>
    <w:p w14:paraId="7D6EBFD6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Munkakörök a mentésirányításban</w:t>
      </w:r>
    </w:p>
    <w:p w14:paraId="1CC279BE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segélykérés, bejelentés felvétele</w:t>
      </w:r>
    </w:p>
    <w:p w14:paraId="6BC53162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Kérdezési protokollok</w:t>
      </w:r>
    </w:p>
    <w:p w14:paraId="070461C2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Helymeghatározó rendszerek</w:t>
      </w:r>
    </w:p>
    <w:p w14:paraId="4E270B58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Kivonuló egységek riasztása, feladatkiadás</w:t>
      </w:r>
    </w:p>
    <w:p w14:paraId="4AEB0DD4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Kapcsolattartás a mentőegységekkel</w:t>
      </w:r>
    </w:p>
    <w:p w14:paraId="340ED92D" w14:textId="7638611D" w:rsidR="00A23F09" w:rsidRPr="00B87F52" w:rsidRDefault="0098773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mentés irányítás dokumentációja</w:t>
      </w:r>
    </w:p>
    <w:p w14:paraId="6BF299EE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AE51FD" w14:textId="58D2A2BF" w:rsidR="00A23F09" w:rsidRPr="00B87F52" w:rsidRDefault="0098773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87F52">
        <w:rPr>
          <w:rFonts w:cs="Times New Roman"/>
          <w:b/>
          <w:i/>
        </w:rPr>
        <w:t>Betegszállítás irányítási gyakorlat</w:t>
      </w:r>
    </w:p>
    <w:p w14:paraId="46FDF10D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betegszállítás irányítás szervezeti felépítése</w:t>
      </w:r>
    </w:p>
    <w:p w14:paraId="171566E7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Munkakörök a szállításirányításban</w:t>
      </w:r>
    </w:p>
    <w:p w14:paraId="2B197AF8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betegszállítás felvétele</w:t>
      </w:r>
    </w:p>
    <w:p w14:paraId="0B8F47C6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Kivonuló egységek riasztása, feladatkiadás</w:t>
      </w:r>
    </w:p>
    <w:p w14:paraId="12C13BF1" w14:textId="77777777" w:rsidR="00987735" w:rsidRPr="00B87F52" w:rsidRDefault="00987735" w:rsidP="0098773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Kapcsolattartás a betegszállító egységekkel</w:t>
      </w:r>
    </w:p>
    <w:p w14:paraId="265C9141" w14:textId="38E74FAB" w:rsidR="00A23F09" w:rsidRPr="00B87F52" w:rsidRDefault="0098773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betegszállítás irányítás dokumentációja</w:t>
      </w:r>
    </w:p>
    <w:p w14:paraId="1CE8173C" w14:textId="77777777" w:rsidR="00A23F09" w:rsidRPr="00B87F52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88B606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5EBBF3F9" w14:textId="2FA5E400" w:rsidR="00A23F09" w:rsidRPr="00B87F52" w:rsidRDefault="00987735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mentésirányítást mentésirányítási csoportban, a betegszállítás irányítási gyakorlatot az </w:t>
      </w:r>
      <w:proofErr w:type="spellStart"/>
      <w:r w:rsidRPr="00B87F52">
        <w:rPr>
          <w:rFonts w:cs="Times New Roman"/>
        </w:rPr>
        <w:t>OMSZ-hoz</w:t>
      </w:r>
      <w:proofErr w:type="spellEnd"/>
      <w:r w:rsidRPr="00B87F52">
        <w:rPr>
          <w:rFonts w:cs="Times New Roman"/>
        </w:rPr>
        <w:t xml:space="preserve"> integrált betegszállítás irányítási csoportban kell letölteni.</w:t>
      </w:r>
    </w:p>
    <w:p w14:paraId="6B8B7198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6E519326" w14:textId="77777777" w:rsidR="00A23F09" w:rsidRPr="00B87F52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4A871423" w14:textId="7E937FFB" w:rsidR="00A23F09" w:rsidRPr="00B87F52" w:rsidRDefault="00A23F09" w:rsidP="00A23F09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3B1C5BF4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p w14:paraId="59E60CE5" w14:textId="77777777" w:rsidR="003D41A8" w:rsidRPr="00B87F52" w:rsidRDefault="003D41A8" w:rsidP="003D41A8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698993B1" w14:textId="77777777" w:rsidR="003D41A8" w:rsidRPr="00B87F52" w:rsidRDefault="003D41A8" w:rsidP="003D41A8">
      <w:pPr>
        <w:rPr>
          <w:rFonts w:cs="Times New Roman"/>
        </w:rPr>
      </w:pPr>
    </w:p>
    <w:p w14:paraId="5DF3D9B8" w14:textId="77777777" w:rsidR="003D41A8" w:rsidRPr="00B87F52" w:rsidRDefault="003D41A8" w:rsidP="003D41A8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6EF461AD" w14:textId="4BC0A09C" w:rsidR="003D41A8" w:rsidRPr="00B87F52" w:rsidRDefault="00F77F6E" w:rsidP="003D41A8">
      <w:pPr>
        <w:spacing w:after="480"/>
        <w:jc w:val="center"/>
        <w:rPr>
          <w:rFonts w:cs="Times New Roman"/>
          <w:b/>
          <w:sz w:val="36"/>
        </w:rPr>
      </w:pPr>
      <w:bookmarkStart w:id="12" w:name="_Hlk507617475"/>
      <w:r w:rsidRPr="00B87F52">
        <w:rPr>
          <w:rFonts w:cs="Times New Roman"/>
          <w:b/>
          <w:sz w:val="36"/>
        </w:rPr>
        <w:t>11500-12</w:t>
      </w:r>
      <w:bookmarkEnd w:id="12"/>
      <w:r w:rsidR="003D41A8" w:rsidRPr="00B87F52">
        <w:rPr>
          <w:rFonts w:cs="Times New Roman"/>
          <w:b/>
          <w:sz w:val="36"/>
        </w:rPr>
        <w:t xml:space="preserve"> azonosító számú</w:t>
      </w:r>
    </w:p>
    <w:p w14:paraId="30541106" w14:textId="093451DA" w:rsidR="003D41A8" w:rsidRPr="00B87F52" w:rsidRDefault="00F77F6E" w:rsidP="003D41A8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Munkahelyi egészség és biztonság</w:t>
      </w:r>
    </w:p>
    <w:p w14:paraId="241DF1AB" w14:textId="77777777" w:rsidR="003D41A8" w:rsidRPr="00B87F52" w:rsidRDefault="003D41A8" w:rsidP="003D41A8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2BCCE279" w14:textId="77777777" w:rsidR="003D41A8" w:rsidRPr="00B87F52" w:rsidRDefault="003D41A8" w:rsidP="003D41A8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6E18FC05" w14:textId="77777777" w:rsidR="003D41A8" w:rsidRPr="00B87F52" w:rsidRDefault="003D41A8" w:rsidP="003D41A8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4F893145" w14:textId="77777777" w:rsidR="003D41A8" w:rsidRPr="00B87F52" w:rsidRDefault="003D41A8" w:rsidP="003D41A8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5D33FBCE" w14:textId="1A680719" w:rsidR="003D41A8" w:rsidRPr="00B87F52" w:rsidRDefault="003D41A8" w:rsidP="003D41A8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F77F6E" w:rsidRPr="00B87F52">
        <w:rPr>
          <w:rFonts w:cs="Times New Roman"/>
        </w:rPr>
        <w:t>11500-12</w:t>
      </w:r>
      <w:r w:rsidRPr="00B87F52">
        <w:rPr>
          <w:rFonts w:cs="Times New Roman"/>
        </w:rPr>
        <w:t xml:space="preserve"> azonosító számú </w:t>
      </w:r>
      <w:r w:rsidR="00F77F6E" w:rsidRPr="00B87F52">
        <w:rPr>
          <w:rFonts w:cs="Times New Roman"/>
        </w:rPr>
        <w:t>Munkahelyi egészség és biztonság</w:t>
      </w:r>
      <w:r w:rsidRPr="00B87F52">
        <w:rPr>
          <w:rFonts w:cs="Times New Roman"/>
        </w:rPr>
        <w:t xml:space="preserve">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Ind w:w="-150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806"/>
        <w:gridCol w:w="758"/>
      </w:tblGrid>
      <w:tr w:rsidR="00B87F52" w:rsidRPr="0096219C" w14:paraId="1D7810FE" w14:textId="77777777" w:rsidTr="0096219C">
        <w:trPr>
          <w:cantSplit/>
          <w:trHeight w:val="1697"/>
          <w:jc w:val="center"/>
        </w:trPr>
        <w:tc>
          <w:tcPr>
            <w:tcW w:w="6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500293" w14:textId="77777777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E7F9B17" w14:textId="716BC298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Munkahelyi egészség és biztonság</w:t>
            </w:r>
          </w:p>
        </w:tc>
      </w:tr>
      <w:tr w:rsidR="00B87F52" w:rsidRPr="0096219C" w14:paraId="0E02BD7A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0B1B9" w14:textId="1D6241AD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ECAB1" w14:textId="77777777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0BC7FCE9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B9F2E" w14:textId="5D7E5CB8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6617C" w14:textId="53B7D4A3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0F4C266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E35E3" w14:textId="4E654A3B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604A0" w14:textId="1EDD8B2F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053C82C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27E66" w14:textId="34314412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7E380" w14:textId="610D30A4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67A73CB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3285D" w14:textId="520FF611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02C3D" w14:textId="495FD8FF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A42D85C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92F0D" w14:textId="7D147AE9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EECC0" w14:textId="15BC3967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D12C45E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34094" w14:textId="70F2E886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12A9B" w14:textId="77777777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1B825D24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432FA" w14:textId="7BCEF466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458CB" w14:textId="4D82E816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4F49EDF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BEA65" w14:textId="320E77B9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C06FF" w14:textId="7013C4FA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55517E0F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FAB13" w14:textId="4178A3AE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2DE7C" w14:textId="4C2C239A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656EA04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DD8EC" w14:textId="545E992B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7968C" w14:textId="4C26F8BD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F02D68C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C5539" w14:textId="0E2136A4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E4745" w14:textId="2B39EC19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227793C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D7F10" w14:textId="68234F99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09096" w14:textId="2DB19C97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FF88CFF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2DFF7" w14:textId="11D117F0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6F999" w14:textId="1D9005D1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6C0F97F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603DB" w14:textId="487A5522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EADA4" w14:textId="1820C854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40435D2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05DF1" w14:textId="3CB2033A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0DA76" w14:textId="14329134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35F9930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18663" w14:textId="72F93627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D80A6" w14:textId="77777777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4C24B260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48AB3" w14:textId="5D9F7432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9BAB6" w14:textId="49399015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2F60E93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BF34E" w14:textId="40596160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1B66D" w14:textId="3FF9815B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66BE2469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9F36B" w14:textId="61E465F6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C3DCB" w14:textId="12286968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71481279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7CABB" w14:textId="336088DC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921B5" w14:textId="77777777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1BD9D80E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991A2" w14:textId="56D4AFE1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4E06D" w14:textId="386C2ADF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D4DD222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24ADC" w14:textId="28B58893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E8F1E" w14:textId="574547E4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7BCE728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323E9" w14:textId="17E3E387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59F60" w14:textId="1C9C6286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F6B266B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CA10E" w14:textId="367C762A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B606A" w14:textId="77777777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1B4E18C8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DABC4" w14:textId="793D9715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35052" w14:textId="4ADA0C85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2EB84197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97B23" w14:textId="2A1F28F4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5B652" w14:textId="0872DBEE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0B6C2915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901D0" w14:textId="396BF149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77F19" w14:textId="7D143D5B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896CD87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0AFDE" w14:textId="0C82C2F9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BC0E" w14:textId="77777777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96219C" w14:paraId="2EFC6D1A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78CC2" w14:textId="0438F9E9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FCAB7" w14:textId="18D821A9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96219C" w14:paraId="4B59BC37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238AB" w14:textId="369004D8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4B0C3" w14:textId="4E16B200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6219C" w:rsidRPr="0096219C" w14:paraId="303D9C3F" w14:textId="77777777" w:rsidTr="0096219C">
        <w:trPr>
          <w:trHeight w:val="255"/>
          <w:jc w:val="center"/>
        </w:trPr>
        <w:tc>
          <w:tcPr>
            <w:tcW w:w="6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6568F" w14:textId="57B79A8B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377DA" w14:textId="39B09998" w:rsidR="00F77F6E" w:rsidRPr="0096219C" w:rsidRDefault="00F77F6E" w:rsidP="009621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96219C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7A241A3" w14:textId="77777777" w:rsidR="003D41A8" w:rsidRPr="00B87F52" w:rsidRDefault="003D41A8" w:rsidP="003D41A8">
      <w:pPr>
        <w:rPr>
          <w:rFonts w:cs="Times New Roman"/>
        </w:rPr>
      </w:pPr>
    </w:p>
    <w:p w14:paraId="46BCC329" w14:textId="77777777" w:rsidR="003D41A8" w:rsidRPr="00B87F52" w:rsidRDefault="003D41A8" w:rsidP="003D41A8">
      <w:pPr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5297D788" w14:textId="4C5DF0AB" w:rsidR="003D41A8" w:rsidRPr="00B87F52" w:rsidRDefault="006D353E" w:rsidP="003D41A8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lastRenderedPageBreak/>
        <w:t>Munkahelyi egészség és biztonság</w:t>
      </w:r>
      <w:r w:rsidR="003D41A8" w:rsidRPr="00B87F52">
        <w:rPr>
          <w:rFonts w:cs="Times New Roman"/>
          <w:b/>
        </w:rPr>
        <w:t xml:space="preserve"> tantárgy</w:t>
      </w:r>
      <w:r w:rsidR="003D41A8" w:rsidRPr="00B87F52">
        <w:rPr>
          <w:rFonts w:cs="Times New Roman"/>
          <w:b/>
        </w:rPr>
        <w:tab/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óra/</w:t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óra*</w:t>
      </w:r>
    </w:p>
    <w:p w14:paraId="26345BDE" w14:textId="77777777" w:rsidR="003D41A8" w:rsidRPr="00B87F52" w:rsidRDefault="003D41A8" w:rsidP="003D41A8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41B516DC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5B3ACD23" w14:textId="343C510D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az </w:t>
      </w:r>
      <w:r w:rsidR="0088660E" w:rsidRPr="00B87F52">
        <w:rPr>
          <w:rFonts w:cs="Times New Roman"/>
        </w:rPr>
        <w:t xml:space="preserve">52 720 01 általános ápolási és egészségügyi asszisztens </w:t>
      </w:r>
      <w:r w:rsidR="00F77F6E" w:rsidRPr="00B87F52">
        <w:rPr>
          <w:rFonts w:cs="Times New Roman"/>
        </w:rPr>
        <w:t>mellék</w:t>
      </w:r>
      <w:r w:rsidR="0096219C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79DCA209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204129CF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2D24BD05" w14:textId="77777777" w:rsidR="006D353E" w:rsidRPr="00B87F52" w:rsidRDefault="006D353E" w:rsidP="006D353E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</w:t>
      </w:r>
      <w:proofErr w:type="gramStart"/>
      <w:r w:rsidRPr="00B87F52">
        <w:rPr>
          <w:rFonts w:cs="Times New Roman"/>
        </w:rPr>
        <w:t>a(</w:t>
      </w:r>
      <w:proofErr w:type="gramEnd"/>
      <w:r w:rsidRPr="00B87F52">
        <w:rPr>
          <w:rFonts w:cs="Times New Roman"/>
        </w:rPr>
        <w:t>z) fő és 52 720 01 Általános ápolási és egészségügyi asszisztens mellék szakképesítéshez kapcsolódik.</w:t>
      </w:r>
    </w:p>
    <w:p w14:paraId="75743B9C" w14:textId="77777777" w:rsidR="006D353E" w:rsidRPr="00B87F52" w:rsidRDefault="006D353E" w:rsidP="006D353E">
      <w:pPr>
        <w:spacing w:after="0"/>
        <w:ind w:left="426"/>
        <w:rPr>
          <w:rFonts w:cs="Times New Roman"/>
        </w:rPr>
      </w:pPr>
    </w:p>
    <w:p w14:paraId="7EEDAB75" w14:textId="071FC4DD" w:rsidR="003D41A8" w:rsidRPr="00B87F52" w:rsidRDefault="006D353E" w:rsidP="006D353E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Munkahelyi egészség és biztonság tantárgy valamennyi témakörének szakmai tartalma megegyezik a főszakképesítésben található 111512-12 modulhoz tartozó tantárgy témaköreinek szakmai tartalmával.</w:t>
      </w:r>
    </w:p>
    <w:p w14:paraId="7ED7AFB8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37D2EBD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6476DD1A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F0D237C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10375095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351B1728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6B5427C1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F017BF5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46FD15A9" w14:textId="061C7633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7634D2F3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C9EDB8D" w14:textId="77777777" w:rsidR="003D41A8" w:rsidRPr="00B87F52" w:rsidRDefault="003D41A8" w:rsidP="003D41A8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3559766E" w14:textId="77777777" w:rsidR="003D41A8" w:rsidRPr="00B87F52" w:rsidRDefault="003D41A8" w:rsidP="003D41A8">
      <w:pPr>
        <w:rPr>
          <w:rFonts w:cs="Times New Roman"/>
        </w:rPr>
      </w:pPr>
    </w:p>
    <w:p w14:paraId="44213B5E" w14:textId="77777777" w:rsidR="003D41A8" w:rsidRPr="00B87F52" w:rsidRDefault="003D41A8" w:rsidP="003D41A8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49EF6415" w14:textId="7E403424" w:rsidR="003D41A8" w:rsidRPr="00B87F52" w:rsidRDefault="006D353E" w:rsidP="003D41A8">
      <w:pPr>
        <w:spacing w:after="480"/>
        <w:jc w:val="center"/>
        <w:rPr>
          <w:rFonts w:cs="Times New Roman"/>
          <w:b/>
          <w:sz w:val="36"/>
        </w:rPr>
      </w:pPr>
      <w:bookmarkStart w:id="13" w:name="_Hlk507617923"/>
      <w:r w:rsidRPr="00B87F52">
        <w:rPr>
          <w:rFonts w:cs="Times New Roman"/>
          <w:b/>
          <w:sz w:val="36"/>
        </w:rPr>
        <w:t>11110-16</w:t>
      </w:r>
      <w:bookmarkEnd w:id="13"/>
      <w:r w:rsidR="003D41A8" w:rsidRPr="00B87F52">
        <w:rPr>
          <w:rFonts w:cs="Times New Roman"/>
          <w:b/>
          <w:sz w:val="36"/>
        </w:rPr>
        <w:t xml:space="preserve"> azonosító számú</w:t>
      </w:r>
    </w:p>
    <w:p w14:paraId="7FDF58C9" w14:textId="4CFB12F9" w:rsidR="003D41A8" w:rsidRPr="00B87F52" w:rsidRDefault="006D353E" w:rsidP="003D41A8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Egészségügyi alapismeretek</w:t>
      </w:r>
    </w:p>
    <w:p w14:paraId="365E0B16" w14:textId="77777777" w:rsidR="003D41A8" w:rsidRPr="00B87F52" w:rsidRDefault="003D41A8" w:rsidP="003D41A8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50DC0C67" w14:textId="77777777" w:rsidR="003D41A8" w:rsidRPr="00B87F52" w:rsidRDefault="003D41A8" w:rsidP="003D41A8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24D4BB37" w14:textId="77777777" w:rsidR="003D41A8" w:rsidRPr="00B87F52" w:rsidRDefault="003D41A8" w:rsidP="003D41A8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101EE0C2" w14:textId="77777777" w:rsidR="003D41A8" w:rsidRPr="00B87F52" w:rsidRDefault="003D41A8" w:rsidP="003D41A8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0BA139A9" w14:textId="26E53A53" w:rsidR="003D41A8" w:rsidRPr="00B87F52" w:rsidRDefault="003D41A8" w:rsidP="003D41A8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6D353E" w:rsidRPr="00B87F52">
        <w:rPr>
          <w:rFonts w:cs="Times New Roman"/>
        </w:rPr>
        <w:t>11110-16</w:t>
      </w:r>
      <w:r w:rsidRPr="00B87F52">
        <w:rPr>
          <w:rFonts w:cs="Times New Roman"/>
        </w:rPr>
        <w:t xml:space="preserve"> azonosító számú </w:t>
      </w:r>
      <w:r w:rsidR="006D353E" w:rsidRPr="00B87F52">
        <w:rPr>
          <w:rFonts w:cs="Times New Roman"/>
        </w:rPr>
        <w:t>Egészségügyi alapismeretek</w:t>
      </w:r>
      <w:r w:rsidRPr="00B87F52">
        <w:rPr>
          <w:rFonts w:cs="Times New Roman"/>
        </w:rPr>
        <w:t xml:space="preserve">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Ind w:w="-15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13"/>
        <w:gridCol w:w="758"/>
        <w:gridCol w:w="758"/>
      </w:tblGrid>
      <w:tr w:rsidR="00B87F52" w:rsidRPr="00FE1BED" w14:paraId="45CCAD39" w14:textId="77777777" w:rsidTr="00FE1BED">
        <w:trPr>
          <w:cantSplit/>
          <w:trHeight w:val="1697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77EFA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6309C6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1ECD5A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Szakmai kommunikáció</w:t>
            </w:r>
          </w:p>
        </w:tc>
      </w:tr>
      <w:tr w:rsidR="00B87F52" w:rsidRPr="00FE1BED" w14:paraId="16213097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1E49D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3605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311D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FE1BED" w14:paraId="31743548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51DA8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Hivatása gyakorlása során az egészségügyi dolgozóval szemben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támaszott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etikai, jogi követelményeknek megfelelő viselkedést, magatartást tanúsít, tiszteletben tartja az emberi méltóságot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89C4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FE44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27DB749E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2CD05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Napi feladatait előítélet </w:t>
            </w:r>
            <w:proofErr w:type="gramStart"/>
            <w:r w:rsidRPr="00FE1BED">
              <w:rPr>
                <w:rFonts w:eastAsia="Times New Roman" w:cs="Times New Roman"/>
                <w:szCs w:val="24"/>
                <w:lang w:eastAsia="hu-HU"/>
              </w:rPr>
              <w:t>mentesen</w:t>
            </w:r>
            <w:proofErr w:type="gramEnd"/>
            <w:r w:rsidRPr="00FE1BED">
              <w:rPr>
                <w:rFonts w:eastAsia="Times New Roman" w:cs="Times New Roman"/>
                <w:szCs w:val="24"/>
                <w:lang w:eastAsia="hu-HU"/>
              </w:rPr>
              <w:t>, az egyenlő bánásmód szabályait betartva látja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0800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B724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5BE3388C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15AA0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Szakmai munkája során figyelembe veszi a különböző kultúrkörökből érkező betegek ellátásának jellegzetességeit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916E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06A8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B143DA5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FD309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FE1BED">
              <w:rPr>
                <w:rFonts w:eastAsia="Times New Roman" w:cs="Times New Roman"/>
                <w:szCs w:val="24"/>
                <w:lang w:eastAsia="hu-HU"/>
              </w:rPr>
              <w:t>Biztosítja</w:t>
            </w:r>
            <w:proofErr w:type="gram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és munkája során érvényesíti a betegjogokat, betartja az adatkezelési, adatvédelmi jogszabályokat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E19F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74EB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134F4D5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8D910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161D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3DDE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3DDC6C9C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A16A4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Segítő hivatását felelősséggel, empatikusan, toleránsan gyakorolja, </w:t>
            </w:r>
            <w:proofErr w:type="gramStart"/>
            <w:r w:rsidRPr="00FE1BED">
              <w:rPr>
                <w:rFonts w:eastAsia="Times New Roman" w:cs="Times New Roman"/>
                <w:szCs w:val="24"/>
                <w:lang w:eastAsia="hu-HU"/>
              </w:rPr>
              <w:t>a  vele</w:t>
            </w:r>
            <w:proofErr w:type="gram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kapcsolatba kerülő egészséges vagy beteg ember személyiségét tiszteletben tartja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6993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04C5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F22634B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3F647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Felismeri a betegségből adódó szorongást, elutasító viselkedést, önvédelmi reakciókat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D906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AA11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437588AF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4804B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Felismeri az agresszió megnyilvánulási formáit, a bántalmazott gyermek vagy felnőtt viselkedését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9E3D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625D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6F8AAFD2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097F8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Alkalmazza a szakmai terminológia helyesírási és kiejtési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E7C1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9A751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3BDE3F7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87FB9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Alkalmazza az orvosi latinban használatos megnevezéseket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C4DF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6C7D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DBE8D34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DF588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Adekvátan, kongruensen és hitelesen kommunikál a munkatársakkal, a beteggel és a hozzátartozóval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48FD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FA9B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A99F84E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3BAE7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 betegellátás során tudatosan használja a nonverbális csatornákat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A0523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EB2B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326F2879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D7B79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Felismeri a kommunikációs folyamatban bekövetkezett zavarokat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B850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B67F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D369C39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7082F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Megfelelően kommunikál látás-, hallás-, beszédsérült személlyel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D5C3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7175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BD72FC9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14251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kommunikációfelvétel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és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-tartás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szabályait autizmus spektrumzavar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F392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11CB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F8C91FA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50F84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Segíti akadályozott személyeket a kommunikációjukban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528A5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2532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343BD85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C8EE0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Támogatja az egészséges életmód kialakítását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F491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4086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2467F658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CA908D" w14:textId="374BDD7F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Eligazodik az egészségügyi ellátórendszerben, alkalmazza a prevenció -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kuráció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- rehabilitáció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8470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93D7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521ED477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6247F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betegutak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F98D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715D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30857E12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C9CBE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Demográfiai és egészségügyi statisztikai adatokat értelmez.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F006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F59D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6003016E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42358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Felismeri a rizikófaktorokat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C76B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32982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2D0BDEEA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5AB1E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Részt vesz szűrővizsgálatokban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7B5B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2524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2C1E85F6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737E6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Környezettudatosan gondolkodik, felismeri az egészséget </w:t>
            </w:r>
            <w:r w:rsidRPr="00FE1BED">
              <w:rPr>
                <w:rFonts w:eastAsia="Times New Roman" w:cs="Times New Roman"/>
                <w:szCs w:val="24"/>
                <w:lang w:eastAsia="hu-HU"/>
              </w:rPr>
              <w:lastRenderedPageBreak/>
              <w:t>veszélyeztető környezeti veszélyforrásokat, kémiai, fizikai és biológiai környezeti károsító hatásokat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5865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EBB2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708DDB1F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05EA1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Veszélyes hulladékot kezel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21EE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8D77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5020138E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1C22A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Részt vesz a közösségi egészségfejlesztési programok szervezésében,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969C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B073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1E76107F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9B1B3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08EC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3761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FE1BED" w14:paraId="37864FF4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639E3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Általános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8B7A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9A90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5EDF9937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B6186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Egészségügyi 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2522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660E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7ED3CCF8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05BF0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E468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4CB3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412A20BA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6B52D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Egyenlő bánásmód alapelvei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4ADD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DAE0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32D1B41C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3665C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Transz- és multikulturális ápolás, ápolásetika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B2D7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C854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32975E7B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F75C4E" w14:textId="747D352A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Alaptörvény, sarkalatos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CF6C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3ECF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3B77327C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1073D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Egészségügyi törvény és egészségügyre vonatkozó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8F32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D5A06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4423D0D8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D8992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Általános 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98D9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AD5A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19A178B9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0FD28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Személyiséglélektan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B3EC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4670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19DFDA6E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A10A6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Szociálpszichológia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7F56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EDCF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48BEE6EB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CB7A9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Önsegítő csoportok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BABE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EB91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3143B1C2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AD971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Orvosi latin 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B3A4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6C01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48B2F324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0727F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Kommunikációs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3C81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063D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18329E4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26833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Általános és infokommunikációs akadálymentesítés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84DEB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04D5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EB85D73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EAE74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Kommunikációs zavarok felismerése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71AE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106A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7B21E9C8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E5F47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Népegészségügy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17F6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0A4E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17743012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1297A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Az egészségügyi ellátórendszer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03D5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D95B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3918F3D6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64DFA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Minőségügyi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5F87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8E5E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2C3C6416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4F2A9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Statisztika és demográfia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0C91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FCEC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3964DF7D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D877E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Népegészségügyi jelentőségű szűrővizsgálatok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BF56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2B4F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003356E2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DE98F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Prevenció és rehabilitáció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05FA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17A0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5EF3130E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98C4A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Egészségfejlesztés, közösségi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C855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3766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46496FCF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2EE9A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Környezetegészségügy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6CF9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77DF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17640AB4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533FA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Környezettudatos életmód, környezeti veszélyforrások és kockázati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EA3C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D80D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5B594E3B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FB4C0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Munkabiztonsági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0313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DA75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B87F52" w:rsidRPr="00FE1BED" w14:paraId="43907C8A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1B0BE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5121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3960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36324162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0691BA" w14:textId="026D78E8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14D0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427A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0CDE425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030EEA" w14:textId="3CC41E72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Adekvát kommunikáció akadályozott személyekkel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FF75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046E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A0FC5E7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B5FE1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176F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EF45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54BA7678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282022" w14:textId="4AD0BDCD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5A3C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9B53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3F74E083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5FB1D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71DB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7BB25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0600E21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D5CA93" w14:textId="450E4FC4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919B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CFAD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5450D83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0AB5C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C1FB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A289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3C83F116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244BCF" w14:textId="5116FA6D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D094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9FB2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8D203CE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C4B980" w14:textId="79921AD6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D3B8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2076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5935B209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E8E16E" w14:textId="751C6B84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D32D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55CC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525903E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FBD86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934F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2C4D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0074F2BB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1B8034" w14:textId="5E5596D2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21C7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BB9D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E6639A1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9094F3" w14:textId="1487D779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EFDC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A95E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43D34" w:rsidRPr="00FE1BED" w14:paraId="11EA5051" w14:textId="77777777" w:rsidTr="00FE1BED">
        <w:trPr>
          <w:trHeight w:val="255"/>
          <w:jc w:val="center"/>
        </w:trPr>
        <w:tc>
          <w:tcPr>
            <w:tcW w:w="6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BDA67C" w14:textId="3A6206FD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Rendszerekben történő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8CA7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B6AB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BAFA9C7" w14:textId="77777777" w:rsidR="003D41A8" w:rsidRPr="00B87F52" w:rsidRDefault="003D41A8" w:rsidP="003D41A8">
      <w:pPr>
        <w:rPr>
          <w:rFonts w:cs="Times New Roman"/>
        </w:rPr>
      </w:pPr>
    </w:p>
    <w:p w14:paraId="2469047A" w14:textId="1D19795E" w:rsidR="003D41A8" w:rsidRPr="00B87F52" w:rsidRDefault="00943D34" w:rsidP="003D41A8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lastRenderedPageBreak/>
        <w:t>Egészségügyi alapismeretek</w:t>
      </w:r>
      <w:r w:rsidR="003D41A8" w:rsidRPr="00B87F52">
        <w:rPr>
          <w:rFonts w:cs="Times New Roman"/>
          <w:b/>
        </w:rPr>
        <w:t xml:space="preserve"> tantárgy</w:t>
      </w:r>
      <w:r w:rsidR="003D41A8" w:rsidRPr="00B87F52">
        <w:rPr>
          <w:rFonts w:cs="Times New Roman"/>
          <w:b/>
        </w:rPr>
        <w:tab/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óra/</w:t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óra*</w:t>
      </w:r>
    </w:p>
    <w:p w14:paraId="6BDD8AB1" w14:textId="77777777" w:rsidR="003D41A8" w:rsidRPr="00B87F52" w:rsidRDefault="003D41A8" w:rsidP="003D41A8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2D1EA85B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C2D6EDF" w14:textId="2A837C63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az </w:t>
      </w:r>
      <w:r w:rsidR="00F43278" w:rsidRPr="00B87F52">
        <w:rPr>
          <w:rFonts w:cs="Times New Roman"/>
        </w:rPr>
        <w:t xml:space="preserve">52 720 01 általános ápolási és egészségügyi asszisztens </w:t>
      </w:r>
      <w:r w:rsidR="00943D34" w:rsidRPr="00B87F52">
        <w:rPr>
          <w:rFonts w:cs="Times New Roman"/>
        </w:rPr>
        <w:t>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46032340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16C179C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043D74F9" w14:textId="2A6D2F8B" w:rsidR="00943D34" w:rsidRPr="00B87F52" w:rsidRDefault="00943D34" w:rsidP="00943D3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az 52 720 01 általános ápolási és egészségügyi asszisztens 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44BD1F51" w14:textId="77777777" w:rsidR="00943D34" w:rsidRPr="00B87F52" w:rsidRDefault="00943D34" w:rsidP="00943D34">
      <w:pPr>
        <w:spacing w:after="0"/>
        <w:ind w:left="426"/>
        <w:rPr>
          <w:rFonts w:cs="Times New Roman"/>
        </w:rPr>
      </w:pPr>
    </w:p>
    <w:p w14:paraId="2AD2687B" w14:textId="26673C5F" w:rsidR="003D41A8" w:rsidRPr="00B87F52" w:rsidRDefault="00943D34" w:rsidP="00943D3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Egészségügyi alapismeretek tantárgy valamennyi témakörének szakmai tartalma megegyezik a főszakképesítésben található 11110-16 modulhoz tartozó Egészségügyi alapismeretek tantárgy témaköreinek szakmai tartalmával.</w:t>
      </w:r>
    </w:p>
    <w:p w14:paraId="64FF01FC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25FC1AF2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53A27168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19E5852A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28656A2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76B62C56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45CFD4E2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6A6A7831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1191CD8A" w14:textId="51228896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2186E387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213A9659" w14:textId="2D289CC3" w:rsidR="003D41A8" w:rsidRPr="00B87F52" w:rsidRDefault="00943D34" w:rsidP="003D41A8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Szakmai kommunikáció</w:t>
      </w:r>
      <w:r w:rsidR="003D41A8" w:rsidRPr="00B87F52">
        <w:rPr>
          <w:rFonts w:cs="Times New Roman"/>
          <w:b/>
        </w:rPr>
        <w:t xml:space="preserve"> tantárgy</w:t>
      </w:r>
      <w:r w:rsidR="003D41A8" w:rsidRPr="00B87F52">
        <w:rPr>
          <w:rFonts w:cs="Times New Roman"/>
          <w:b/>
        </w:rPr>
        <w:tab/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óra/</w:t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óra*</w:t>
      </w:r>
    </w:p>
    <w:p w14:paraId="5FA6A8C6" w14:textId="77777777" w:rsidR="003D41A8" w:rsidRPr="00B87F52" w:rsidRDefault="003D41A8" w:rsidP="003D41A8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17A5A8F8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4950014B" w14:textId="6A80A3C1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az </w:t>
      </w:r>
      <w:r w:rsidR="00F43278" w:rsidRPr="00B87F52">
        <w:rPr>
          <w:rFonts w:cs="Times New Roman"/>
        </w:rPr>
        <w:t xml:space="preserve">52 720 01 általános ápolási és egészségügyi asszisztens </w:t>
      </w:r>
      <w:r w:rsidR="00943D34" w:rsidRPr="00B87F52">
        <w:rPr>
          <w:rFonts w:cs="Times New Roman"/>
        </w:rPr>
        <w:t>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1D4E73DD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65BFA20D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611F3C11" w14:textId="790AC85D" w:rsidR="00943D34" w:rsidRPr="00B87F52" w:rsidRDefault="00943D34" w:rsidP="00943D3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az 52 720 01 általános ápolási és egészségügyi asszisztens 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06503850" w14:textId="77777777" w:rsidR="00943D34" w:rsidRPr="00B87F52" w:rsidRDefault="00943D34" w:rsidP="00943D34">
      <w:pPr>
        <w:spacing w:after="0"/>
        <w:ind w:left="426"/>
        <w:rPr>
          <w:rFonts w:cs="Times New Roman"/>
        </w:rPr>
      </w:pPr>
    </w:p>
    <w:p w14:paraId="03B8B27B" w14:textId="4E8D0A43" w:rsidR="003D41A8" w:rsidRPr="00B87F52" w:rsidRDefault="00943D34" w:rsidP="00943D3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Szakmai kommunikáció tantárgy valamennyi témakörének szakmai tartalma megegyezik a főszakképesítésben található 11110-16 modulhoz tartozó Szakmai kommunikáció tantárgy témaköreinek szakmai tartalmával.</w:t>
      </w:r>
    </w:p>
    <w:p w14:paraId="5FA3BF6B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27F3688E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3FFECCA7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2CFDFDEF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2A5F897F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2E2A993A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3451E39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01B7CEE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39945927" w14:textId="5EDDA6B5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0B2D0AD5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5F81B2A7" w14:textId="77777777" w:rsidR="003D41A8" w:rsidRPr="00B87F52" w:rsidRDefault="003D41A8" w:rsidP="003D41A8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0DAF8903" w14:textId="77777777" w:rsidR="003D41A8" w:rsidRPr="00B87F52" w:rsidRDefault="003D41A8" w:rsidP="003D41A8">
      <w:pPr>
        <w:rPr>
          <w:rFonts w:cs="Times New Roman"/>
        </w:rPr>
      </w:pPr>
    </w:p>
    <w:p w14:paraId="2227F17D" w14:textId="77777777" w:rsidR="003D41A8" w:rsidRPr="00B87F52" w:rsidRDefault="003D41A8" w:rsidP="003D41A8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71680121" w14:textId="28DB4A75" w:rsidR="003D41A8" w:rsidRPr="00B87F52" w:rsidRDefault="00943D34" w:rsidP="003D41A8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11221-16</w:t>
      </w:r>
      <w:r w:rsidR="003D41A8" w:rsidRPr="00B87F52">
        <w:rPr>
          <w:rFonts w:cs="Times New Roman"/>
          <w:b/>
          <w:sz w:val="36"/>
        </w:rPr>
        <w:t xml:space="preserve"> azonosító számú</w:t>
      </w:r>
    </w:p>
    <w:p w14:paraId="3E003C16" w14:textId="030DCB3D" w:rsidR="003D41A8" w:rsidRPr="00B87F52" w:rsidRDefault="00943D34" w:rsidP="003D41A8">
      <w:pPr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Alapápolás</w:t>
      </w:r>
    </w:p>
    <w:p w14:paraId="2A0DDD74" w14:textId="77777777" w:rsidR="003D41A8" w:rsidRPr="00B87F52" w:rsidRDefault="003D41A8" w:rsidP="003D41A8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70F56D3A" w14:textId="77777777" w:rsidR="003D41A8" w:rsidRPr="00B87F52" w:rsidRDefault="003D41A8" w:rsidP="003D41A8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126C2BDB" w14:textId="77777777" w:rsidR="003D41A8" w:rsidRPr="00B87F52" w:rsidRDefault="003D41A8" w:rsidP="003D41A8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5ADB25AE" w14:textId="77777777" w:rsidR="003D41A8" w:rsidRPr="00B87F52" w:rsidRDefault="003D41A8" w:rsidP="003D41A8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24417C19" w14:textId="3D530FFC" w:rsidR="003D41A8" w:rsidRPr="00B87F52" w:rsidRDefault="003D41A8" w:rsidP="003D41A8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943D34" w:rsidRPr="00B87F52">
        <w:rPr>
          <w:rFonts w:cs="Times New Roman"/>
        </w:rPr>
        <w:t>11221-16</w:t>
      </w:r>
      <w:r w:rsidRPr="00B87F52">
        <w:rPr>
          <w:rFonts w:cs="Times New Roman"/>
        </w:rPr>
        <w:t xml:space="preserve"> azonosító számú </w:t>
      </w:r>
      <w:r w:rsidR="00943D34" w:rsidRPr="00B87F52">
        <w:rPr>
          <w:rFonts w:cs="Times New Roman"/>
        </w:rPr>
        <w:t>Alapápolás</w:t>
      </w:r>
      <w:r w:rsidRPr="00B87F52">
        <w:rPr>
          <w:rFonts w:cs="Times New Roman"/>
        </w:rPr>
        <w:t xml:space="preserve">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Ind w:w="-225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23"/>
        <w:gridCol w:w="758"/>
      </w:tblGrid>
      <w:tr w:rsidR="00B87F52" w:rsidRPr="00FE1BED" w14:paraId="54283287" w14:textId="77777777" w:rsidTr="00FE1BED">
        <w:trPr>
          <w:cantSplit/>
          <w:trHeight w:val="1697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0B25F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EBB57E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cs="Times New Roman"/>
                <w:szCs w:val="24"/>
              </w:rPr>
              <w:t xml:space="preserve">Ápolástan-gondozástan </w:t>
            </w:r>
          </w:p>
        </w:tc>
      </w:tr>
      <w:tr w:rsidR="00B87F52" w:rsidRPr="00FE1BED" w14:paraId="4DE7FF5D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27375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1E2D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FE1BED" w14:paraId="2422BEAF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3C618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Közreműködik az egészség megőrzésében és helyreállításában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69AF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6B356FB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F9FCB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Részt vesz az egészséges újszülött, csecsemő és gyermek szükségleteinek biztosításában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60DAB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759D3AF8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1C8D0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Biztosítja az egyén komfortját különböző életszakaszokban, élethelyzetekben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A7DE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CAA2344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EC287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Gondozási feladatokat lát el a fejlődési életszakaszoknak és a különböző élethelyzeteknek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843B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66603E5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17972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Elhelyezi a beteget, részt vesz a betegfelvétel, átadás és elbocsátás ápolói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DCC5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C50C1F0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B0488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Ápolási modelleknek megfelelően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C2A5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0634363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2D03E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Részt vesz az ápolási folyamat tervezésében, kivitelezésében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BAE8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5114EDBD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D1EB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Akadályozott személyt segít, gondoz, ápol, rehabilitációs programjaiban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FD54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DABE8DF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F13E4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Segíti a beteget alapvető szükségleteinek kielégítésében, a betegbiztonság és a betegjogok szem előtt 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01D9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46A357C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1183A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Betegmegfigyelést végez, az eredményeket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dokumentáljaKardinális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tüneteket észlel, mér, EKG-t készít,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pulzoximetriát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végez, az eredményt rögzíti és jelenti, sürgős esetben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3C8C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9154D56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92C2E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Felismeri a beteg megváltozott szükségleteit, a betegmegfigyelés során észlelt tüneteket jelzi és jelenti, életet veszélyeztető tüneteket, tünet együtteseket felismer és haladéktalanul intézkedik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C884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765A4A48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44969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Biztonságos és higiénikus betegkörnyezetet teremt az aszeptikus betegellátás figyelembevétele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2CB9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F302DBF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E09CD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Pozícionálja, mobilizálja a beteget, mozgást segítő eszközöket biztonsággal alkalmaz,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E11D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BDC45D1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57AAE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Megfelelően és biztonságosan alkalmazza a gyógyászati segédeszközöket, az ápolási, kényelmi és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antidecubitus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eszközöket, kötszereket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3B0A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EC0F6D2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6F2C4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Előkészít különböző vizsgálatokhoz beavatkozásokhoz, kompetenciájának megfelelően felkészíti a beteget, illetve segédkezik a beavatkozások kivitelezésében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2995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89410EF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C99EE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Testváladékokat megfigyel, felfog, gyűjt, mér, váladékfelfogó eszközöket szakszerűen használ, kezel, fertőtlenít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1916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5FFA2313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5A659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Fizikális lázcsillapítást végez, hideg-meleghatást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8E1C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B80EBAE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2067F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Felismeri a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decubitus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jeleit, súlyosságát megállapítja, részt vesz az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072C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E931C3A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DE377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Felismeri az élősködővel fertőzött beteget, részt vesz az </w:t>
            </w:r>
            <w:r w:rsidRPr="00FE1BED">
              <w:rPr>
                <w:rFonts w:eastAsia="Times New Roman" w:cs="Times New Roman"/>
                <w:szCs w:val="24"/>
                <w:lang w:eastAsia="hu-HU"/>
              </w:rPr>
              <w:lastRenderedPageBreak/>
              <w:t>ellátásában, izolálásában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1E3F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</w:tr>
      <w:tr w:rsidR="00B87F52" w:rsidRPr="00FE1BED" w14:paraId="354A59F9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AE97F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lastRenderedPageBreak/>
              <w:t>Idős beteget életkorának, szellemi és fizikai adottságainak megfelelően ápol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08AFB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7D2765B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6A726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Terminális állapotban lévő, illetve haldokló betegek alapápolási feladatait ellátja, halott körüli teendőket ellát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3EE8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19B28B6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1340B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Részt vesz a szakszerű és jogszerű fizikai korlátozás kivitelezésében, majd a fokozott betegmegfigyelésben, a fizikailag korlátozott beteg szükségleteinek kielégítésében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6586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E65D462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75A32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Részt vesz a viziteken, megbeszéléseken, a gyógyító team tagjaival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13BF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42E4538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919E2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Etikus és felelősségteljes magatartást tanúsítva segítő, támogató kapcsolatot tart a beteggel, hozzátartozókkal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CFCE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3DD2AC1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22240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Munkája során figyelembe veszi a betegség személyiségre gyakorolt hatását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CDA3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0213D68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BE0AB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Betartja a betegbiztonságra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E488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BC02D6E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3D9AD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Munkavégzése során alkalmazza az ápoláslélektan alapelveit és speciális vonatkozásait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B198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78A9B24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9BD4C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Alkalmazza a fertőtlenítő eljárásokat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3F1EB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5BF98518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6E783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5A78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FE1BED" w14:paraId="1FD020B3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73BE6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Egészséges ember fejlődése, fejlődéslélektana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BBF8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78C6FBD8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83276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Egészséges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B72F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E86794E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B8868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Prevenció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EBD7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5D3978FF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E89CB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Egészséges életmód, életvitel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0402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E988E2D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E3B94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Újszülött-, csecsemő- és gyermekgondozás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7050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E545A44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930ED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Idős ember gondozása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E2F2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70762270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17ADD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Akadályozott emberek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58B8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5FA5C1A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141A9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Esélyegyenlőség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C44D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68CFFAD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AC236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Ápolási elméletek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78EC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7F363268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3936B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Ápolásetika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5AE8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41E5491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38C22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Ápoláslélektan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D547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4C05598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9EF16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Team-munka szerepe, jelentősége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FD52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42093EF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A04C6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Betegfelvétel, betegátadás, elbocsátás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027B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55A63FE1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D82CB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Alapszükségletek szerinti ápolás és betegellátás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3829B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61D809D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ED7D1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Megváltozott szükségletek felmérése, kielégítése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5D4B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9EF5D5B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DBD99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Ápolási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7EF9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F904A75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DD3C4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Vizsgálatok, segédkezés vizsgálatoknál és beavatkozásoknál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F6AC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4BD1EE8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852F2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Betegmegfigyelés és riasztás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6E3A3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2B0E3F3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57A7F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Kardinális tünetek mérése, észlelése, regisztrálása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26D1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C6AF6FC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25C92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Aszeptikus betegellátás, higiéné és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nosocomialis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surveillance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1C76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FCB1749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91E91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Fertőtlenítés és egyszer használatos anyagok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8763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DF09E7C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490B1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Betegbiztonság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A197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DD55F04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FCDF3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Egészségügyi dokumentáció vezetése és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C884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A2DD052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AAF80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Ápolási dokumentáció vezetése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989F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7F75F7D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9DB79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9524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636C2AE0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1720A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Szakmai nyelvű kommunikáció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C127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8C9ADC8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B5CB8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Alapápolási és gondozási tevékenységek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F144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7EB8E07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1C77C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Egyszerűbb terápiás, diagnosztikus célú vizsgálatok, beavatkozások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C920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3D89A823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B4A12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lastRenderedPageBreak/>
              <w:t>Az ápolás, a betegmegfigyelés és riasztás eszközeinek adekvát és biztonságos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7EDC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28966CB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040D1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Eszközök előkészítése,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65AE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0BE6CCB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3959A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148B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361FAA4B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606DF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70B0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B299B76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D4DE6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5097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5771F4EE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3DC74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388C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1905710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CE3DB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2FEA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6A648F88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68C71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ACC1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5840CF07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E333F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C6EB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7D1E639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532A3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8592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A6B3AAF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79C82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FBFB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43706392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B7059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5D7C2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2AA5CE6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A8A07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1F46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43D34" w:rsidRPr="00FE1BED" w14:paraId="5C6B3C02" w14:textId="77777777" w:rsidTr="00FE1BED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BACDF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BE0C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3F028D9" w14:textId="77777777" w:rsidR="003D41A8" w:rsidRPr="00B87F52" w:rsidRDefault="003D41A8" w:rsidP="003D41A8">
      <w:pPr>
        <w:rPr>
          <w:rFonts w:cs="Times New Roman"/>
        </w:rPr>
      </w:pPr>
    </w:p>
    <w:p w14:paraId="20B0888F" w14:textId="2B244755" w:rsidR="003D41A8" w:rsidRPr="00B87F52" w:rsidRDefault="00943D34" w:rsidP="003D41A8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31. Ápolástan-gondozástan</w:t>
      </w:r>
      <w:r w:rsidR="003D41A8" w:rsidRPr="00B87F52">
        <w:rPr>
          <w:rFonts w:cs="Times New Roman"/>
          <w:b/>
        </w:rPr>
        <w:t xml:space="preserve"> tantárgy</w:t>
      </w:r>
      <w:r w:rsidR="003D41A8" w:rsidRPr="00B87F52">
        <w:rPr>
          <w:rFonts w:cs="Times New Roman"/>
          <w:b/>
        </w:rPr>
        <w:tab/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óra/</w:t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óra*</w:t>
      </w:r>
    </w:p>
    <w:p w14:paraId="2F739F01" w14:textId="77777777" w:rsidR="003D41A8" w:rsidRPr="00B87F52" w:rsidRDefault="003D41A8" w:rsidP="003D41A8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01A7C707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1C8B0CF8" w14:textId="068B57F3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az </w:t>
      </w:r>
      <w:r w:rsidR="00F43278" w:rsidRPr="00B87F52">
        <w:rPr>
          <w:rFonts w:cs="Times New Roman"/>
        </w:rPr>
        <w:t xml:space="preserve">52 720 01 általános ápolási és egészségügyi asszisztens </w:t>
      </w:r>
      <w:r w:rsidR="00943D34" w:rsidRPr="00B87F52">
        <w:rPr>
          <w:rFonts w:cs="Times New Roman"/>
        </w:rPr>
        <w:t>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1D7D4D21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6B04B175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08A63647" w14:textId="6E636D1E" w:rsidR="00943D34" w:rsidRPr="00B87F52" w:rsidRDefault="00943D34" w:rsidP="00943D3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az 52 720 01 Általános ápolási és egészségügyi asszisztens 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6B7CE994" w14:textId="77777777" w:rsidR="00943D34" w:rsidRPr="00B87F52" w:rsidRDefault="00943D34" w:rsidP="00943D34">
      <w:pPr>
        <w:spacing w:after="0"/>
        <w:ind w:left="426"/>
        <w:rPr>
          <w:rFonts w:cs="Times New Roman"/>
        </w:rPr>
      </w:pPr>
    </w:p>
    <w:p w14:paraId="2E18BC1F" w14:textId="3219BDEA" w:rsidR="003D41A8" w:rsidRPr="00B87F52" w:rsidRDefault="00943D34" w:rsidP="00943D34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Ápolástan-gondozástan tantárgy valamennyi témakörének szakmai tartalma megegyezik a főszakképesítésben található 11221-16 modulhoz tartozó Alapápolás tantárgy témaköreinek szakmai tartalmával.</w:t>
      </w:r>
    </w:p>
    <w:p w14:paraId="05F5AEA2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D392743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54A407D6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3CD760F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55C4BFF3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78049F2C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645B4947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1E70FFB3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700E29CD" w14:textId="61B2DE33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6A668B04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63E995C" w14:textId="77777777" w:rsidR="003D41A8" w:rsidRPr="00B87F52" w:rsidRDefault="003D41A8" w:rsidP="003D41A8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1A8E2216" w14:textId="77777777" w:rsidR="003D41A8" w:rsidRPr="00B87F52" w:rsidRDefault="003D41A8" w:rsidP="003D41A8">
      <w:pPr>
        <w:rPr>
          <w:rFonts w:cs="Times New Roman"/>
        </w:rPr>
      </w:pPr>
    </w:p>
    <w:p w14:paraId="59BE5A4A" w14:textId="77777777" w:rsidR="003D41A8" w:rsidRPr="00B87F52" w:rsidRDefault="003D41A8" w:rsidP="003D41A8">
      <w:pPr>
        <w:spacing w:before="28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A</w:t>
      </w:r>
    </w:p>
    <w:p w14:paraId="769AC0D7" w14:textId="62F77C5E" w:rsidR="003D41A8" w:rsidRPr="00B87F52" w:rsidRDefault="00943D34" w:rsidP="003D41A8">
      <w:pPr>
        <w:spacing w:after="480"/>
        <w:jc w:val="center"/>
        <w:rPr>
          <w:rFonts w:cs="Times New Roman"/>
          <w:b/>
          <w:sz w:val="36"/>
        </w:rPr>
      </w:pPr>
      <w:r w:rsidRPr="00B87F52">
        <w:rPr>
          <w:rFonts w:cs="Times New Roman"/>
          <w:b/>
          <w:sz w:val="36"/>
        </w:rPr>
        <w:t>11222-16</w:t>
      </w:r>
      <w:r w:rsidR="003D41A8" w:rsidRPr="00B87F52">
        <w:rPr>
          <w:rFonts w:cs="Times New Roman"/>
          <w:b/>
          <w:sz w:val="36"/>
        </w:rPr>
        <w:t xml:space="preserve"> azonosító számú</w:t>
      </w:r>
    </w:p>
    <w:p w14:paraId="29E4F0E4" w14:textId="558CC947" w:rsidR="003D41A8" w:rsidRPr="00B87F52" w:rsidRDefault="00943D34" w:rsidP="003D41A8">
      <w:pPr>
        <w:jc w:val="center"/>
        <w:rPr>
          <w:rFonts w:cs="Times New Roman"/>
          <w:b/>
          <w:sz w:val="36"/>
        </w:rPr>
      </w:pPr>
      <w:proofErr w:type="spellStart"/>
      <w:r w:rsidRPr="00B87F52">
        <w:rPr>
          <w:rFonts w:cs="Times New Roman"/>
          <w:b/>
          <w:sz w:val="36"/>
        </w:rPr>
        <w:t>Klinikumi</w:t>
      </w:r>
      <w:proofErr w:type="spellEnd"/>
      <w:r w:rsidRPr="00B87F52">
        <w:rPr>
          <w:rFonts w:cs="Times New Roman"/>
          <w:b/>
          <w:sz w:val="36"/>
        </w:rPr>
        <w:t xml:space="preserve"> ismeretek</w:t>
      </w:r>
    </w:p>
    <w:p w14:paraId="4EFA2D2C" w14:textId="77777777" w:rsidR="003D41A8" w:rsidRPr="00B87F52" w:rsidRDefault="003D41A8" w:rsidP="003D41A8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megnevezésű</w:t>
      </w:r>
      <w:proofErr w:type="gramEnd"/>
    </w:p>
    <w:p w14:paraId="6EA3E2B9" w14:textId="77777777" w:rsidR="003D41A8" w:rsidRPr="00B87F52" w:rsidRDefault="003D41A8" w:rsidP="003D41A8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szakmai</w:t>
      </w:r>
      <w:proofErr w:type="gramEnd"/>
      <w:r w:rsidRPr="00B87F52">
        <w:rPr>
          <w:rFonts w:cs="Times New Roman"/>
          <w:b/>
          <w:sz w:val="36"/>
        </w:rPr>
        <w:t xml:space="preserve"> követelménymodul</w:t>
      </w:r>
    </w:p>
    <w:p w14:paraId="203DC912" w14:textId="77777777" w:rsidR="003D41A8" w:rsidRPr="00B87F52" w:rsidRDefault="003D41A8" w:rsidP="003D41A8">
      <w:pPr>
        <w:jc w:val="center"/>
        <w:rPr>
          <w:rFonts w:cs="Times New Roman"/>
          <w:b/>
          <w:sz w:val="36"/>
        </w:rPr>
      </w:pPr>
      <w:proofErr w:type="gramStart"/>
      <w:r w:rsidRPr="00B87F52">
        <w:rPr>
          <w:rFonts w:cs="Times New Roman"/>
          <w:b/>
          <w:sz w:val="36"/>
        </w:rPr>
        <w:t>tantárgyai</w:t>
      </w:r>
      <w:proofErr w:type="gramEnd"/>
      <w:r w:rsidRPr="00B87F52">
        <w:rPr>
          <w:rFonts w:cs="Times New Roman"/>
          <w:b/>
          <w:sz w:val="36"/>
        </w:rPr>
        <w:t>, témakörei</w:t>
      </w:r>
    </w:p>
    <w:p w14:paraId="7D5786BC" w14:textId="77777777" w:rsidR="003D41A8" w:rsidRPr="00B87F52" w:rsidRDefault="003D41A8" w:rsidP="003D41A8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21D8DA47" w14:textId="27C346E6" w:rsidR="003D41A8" w:rsidRPr="00B87F52" w:rsidRDefault="003D41A8" w:rsidP="003D41A8">
      <w:pPr>
        <w:rPr>
          <w:rFonts w:cs="Times New Roman"/>
        </w:rPr>
      </w:pPr>
      <w:r w:rsidRPr="00B87F52">
        <w:rPr>
          <w:rFonts w:cs="Times New Roman"/>
        </w:rPr>
        <w:lastRenderedPageBreak/>
        <w:t xml:space="preserve">A </w:t>
      </w:r>
      <w:r w:rsidR="00943D34" w:rsidRPr="00B87F52">
        <w:rPr>
          <w:rFonts w:cs="Times New Roman"/>
        </w:rPr>
        <w:t>11222-16</w:t>
      </w:r>
      <w:r w:rsidRPr="00B87F52">
        <w:rPr>
          <w:rFonts w:cs="Times New Roman"/>
        </w:rPr>
        <w:t xml:space="preserve"> azonosító számú </w:t>
      </w:r>
      <w:proofErr w:type="spellStart"/>
      <w:r w:rsidR="00943D34" w:rsidRPr="00B87F52">
        <w:rPr>
          <w:rFonts w:cs="Times New Roman"/>
        </w:rPr>
        <w:t>Klinikumi</w:t>
      </w:r>
      <w:proofErr w:type="spellEnd"/>
      <w:r w:rsidR="00943D34" w:rsidRPr="00B87F52">
        <w:rPr>
          <w:rFonts w:cs="Times New Roman"/>
        </w:rPr>
        <w:t xml:space="preserve"> ismeretek</w:t>
      </w:r>
      <w:r w:rsidRPr="00B87F52">
        <w:rPr>
          <w:rFonts w:cs="Times New Roman"/>
        </w:rPr>
        <w:t xml:space="preserve"> megnevezésű szakmai követelménymodulhoz tartozó tantárgyak és témakörök oktatása során </w:t>
      </w:r>
      <w:r w:rsidR="00231573">
        <w:rPr>
          <w:rFonts w:cs="Times New Roman"/>
        </w:rPr>
        <w:t>fejlesztendő kompetenciák:</w:t>
      </w:r>
    </w:p>
    <w:tbl>
      <w:tblPr>
        <w:tblW w:w="0" w:type="auto"/>
        <w:jc w:val="center"/>
        <w:tblInd w:w="-40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675"/>
        <w:gridCol w:w="758"/>
        <w:gridCol w:w="758"/>
        <w:gridCol w:w="759"/>
        <w:gridCol w:w="758"/>
      </w:tblGrid>
      <w:tr w:rsidR="00B87F52" w:rsidRPr="00FE1BED" w14:paraId="6B478618" w14:textId="77777777" w:rsidTr="00FE1BED">
        <w:trPr>
          <w:cantSplit/>
          <w:trHeight w:val="2291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B7D6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237AEC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Klinikai alapozó ismeretek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D386BD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szakismertek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88D303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Diagnosztikai és terápiás alapismeretek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B80123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Klinikumi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gyakorlatok</w:t>
            </w:r>
          </w:p>
        </w:tc>
      </w:tr>
      <w:tr w:rsidR="00B87F52" w:rsidRPr="00FE1BED" w14:paraId="5F68BC9A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F036D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FELADATOK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3993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989A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3A29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72490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FE1BED" w14:paraId="2A730F28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18542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Felismeri az emberi test élettani működésétől és az ettől eltérő állapotokat,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1782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BEA3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4ABE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37CA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FE1BED" w14:paraId="50125814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19333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Felismeri a veszélyhelyzeteket, kritikus állapotokat, haladéktalanul intézkedik és részt vesz az életveszély elhárításában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FB6D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5ACA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DE0B2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F2B7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FFAAD54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C9E2C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Szakszerűen nyújt elsősegélyt, részt vesz az elsődleges ellátásban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E2BF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9486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C18B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D419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56D8ED14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D8371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Gyógyszereléshez előkészít, segédkezik a gyógyszer szervezetbe történő juttatásában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5994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6670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A50E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E88F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BF766FB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0BFC7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Alkalmazza a zárt vérvételi technikákat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075A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DA7F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F24A3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4CC8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FEAAE0A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36826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Betegágy melletti vércukor meghatározást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56D6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1F27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06D7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54A9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3FA80D97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2377C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Vizeletvizsgálathoz előkészíti a beteget, gyorsteszttel vizeletvizsgálatot végez, vizsgálati anyagot vesz gyűjtött vizeletből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78F8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8D26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D90E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C46E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71360478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1E2A4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Mintát vesz köpetből, torok-, szem-, orr, fülváladékból, sebváladékból, székletből, </w:t>
            </w:r>
            <w:proofErr w:type="gramStart"/>
            <w:r w:rsidRPr="00FE1BED">
              <w:rPr>
                <w:rFonts w:eastAsia="Times New Roman" w:cs="Times New Roman"/>
                <w:szCs w:val="24"/>
                <w:lang w:eastAsia="hu-HU"/>
              </w:rPr>
              <w:t>hányadékból</w:t>
            </w:r>
            <w:proofErr w:type="gram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és egyéb testváladékokból, azokat megfelelően kezeli és gondoskodik a vizsgálatra történő eljuttatásukról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7D5A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B6F6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DD49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2006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086C1E7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56715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Előkészíti a beteget vizsgálatokhoz, segédkezik a betegnek a vizsgálat előtt és után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8141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69FC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B5ED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9252F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04C2EE3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C9767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Betegmegfigyelést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35C6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C778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1E13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9C1C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1EF7219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AF7F6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Előkészít injekciózáshoz, orvosi indikáció alapján közreműködik a gyógyszerelésben,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ic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sc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im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injekciót 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74A1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22C9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6A8B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2CC2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67ADB9C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F9194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Előkészít infúziós terápiához, segédkezik infúziós terápia kivitelezésében, megfigyeli a beteget az infúziós terápia alatt és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A82D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B579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C06A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7595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33F80863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47BF5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Alkalmazza a fájdalomcsillapítás nem gyógyszeres formáit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389D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C3A9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0FE9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E395D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2244A26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66890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Fizikális lázcsillapítást végez,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444F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7572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76AA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4643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A5E2E67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3D5CE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Alkalmazza a meleg és hideg terápiás módszereket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3217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C736C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E6AC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259D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016D10C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270B5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nosocomialis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surveillance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A23D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D4A1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0388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5B3F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B5AC1D8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5E6E8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lastRenderedPageBreak/>
              <w:t>Közreműködik a belgyógyászati betegek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43C7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F826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9C07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89CF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3A2ACB94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CB369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Részt vesz a sebészeti és </w:t>
            </w:r>
            <w:proofErr w:type="spellStart"/>
            <w:r w:rsidRPr="00FE1BED">
              <w:rPr>
                <w:rFonts w:eastAsia="Times New Roman" w:cs="Times New Roman"/>
                <w:szCs w:val="24"/>
                <w:lang w:eastAsia="hu-HU"/>
              </w:rPr>
              <w:t>tarumatológiai</w:t>
            </w:r>
            <w:proofErr w:type="spellEnd"/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 betegek ellátásában és ápolásában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9FE6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A143B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02B0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ECFE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90618D7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D0AD8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Segédkezik a beteg gyermekek s ellátásában és ápolásában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D054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15A3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E40B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4FBA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1D02F79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F3E9A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703E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CBDA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3C31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0685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FE1BED" w14:paraId="36C046BC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B9E23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Anatómia-élettan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826B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2AA2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75CC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0509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FE1BED" w14:paraId="49466789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6675A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Általános kórtan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BB1C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0D92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81C5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407A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FE1BED" w14:paraId="024B5FC2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FED2C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Mikrobiológia-járványtan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803B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44A6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6CB4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11A5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FE1BED" w14:paraId="33B7EBD9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A5502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Elsősegélynyújtás, első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094E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CF84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C67A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20E3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B87F52" w:rsidRPr="00FE1BED" w14:paraId="66686ED9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DFA4D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Gyógyszertan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35C0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E562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C74C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8E93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776CAA7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7162C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Gyógyszerelés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683D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CC75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9291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9CC7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08DF214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492A3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Diagnosztikus és terápiás beavatkozások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5F0C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3BA8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7563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2290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7249352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8CA3A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Diagnosztikus és terápiás eszközök előkészítése, használata, fertőtlenítése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E6AC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3FD7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F5A2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D3670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7BD22BE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347C7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Betegmegfigyelés és segédkezés diagnosztikus és terápiás beavatkozások előtt, alatt, után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7CC9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114F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DD826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E1426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C76B990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EA84D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Általános orvostan és belgyógyászat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7710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78DC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C6F7A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71B1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28CFE30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B9A75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Általános sebészet és traumatológia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5D9A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C7B3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0D89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29F7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D8CAFBF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003C72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Gyermekgyógyászat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BC66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7CB0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4319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005A1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33C996A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3EFD3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5F89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F3E4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5202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05E4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01F6BE49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D63B0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 xml:space="preserve">A beteg előkészítése, a diagnosztikus és terápiás beavatkozásokhoz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2FB8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8DD5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FFDE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CD36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332FF61F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EE9BE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Biztonságos betegkörnyezet biztosítása a diagnosztikus és terápiás beavatkozások, tevékenységek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0059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49CB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D37A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BEDD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200ACFD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01D2C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Betegmegfigyeléssel és vizsgálati anyagokkal kapcsolatos teendők ellátása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F51F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8436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DA12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B2E0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5FCB3EC7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F92A7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Elsősegélynyújtás, riasztás, segédkezés az elsődleges ellátás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F1F2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AF8C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5D8E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013F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676AD62A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3433C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3512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E1D2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1AAB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F6CB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5B6A4F17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6E4C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244E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A6A1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5178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5473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CAF6DF3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69091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E61C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96EB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28A25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8D13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0A83989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19A88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62B45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DF02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40ED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A512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34C75525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B3F39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5CCB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C59E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10A2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9FF00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2C6B14F9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1A2CC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5B5C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C409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6561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09E0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48A2EA24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106CE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D8DBD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366A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4CF3C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AEF2B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1EF22237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FD4AC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BB7F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D9DF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172F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3E84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0DC62DF6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17639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b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42F88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05D8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00FE40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6C0F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</w:tr>
      <w:tr w:rsidR="00B87F52" w:rsidRPr="00FE1BED" w14:paraId="52FEFB07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DDE2A7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CE18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5E9F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D795A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55C9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B87F52" w:rsidRPr="00FE1BED" w14:paraId="2FDFAC2D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F12F76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Következtetési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6754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DA2C5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A3D13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5F61E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943D34" w:rsidRPr="00FE1BED" w14:paraId="5EE89AED" w14:textId="77777777" w:rsidTr="00FE1BED">
        <w:trPr>
          <w:trHeight w:val="255"/>
          <w:jc w:val="center"/>
        </w:trPr>
        <w:tc>
          <w:tcPr>
            <w:tcW w:w="4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DCF491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A környezet tisztántartása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F3DAF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E48B4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7EAF9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CE142B" w14:textId="77777777" w:rsidR="00943D34" w:rsidRPr="00FE1BED" w:rsidRDefault="00943D34" w:rsidP="00FE1BED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FE1BE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36D579D" w14:textId="77777777" w:rsidR="003D41A8" w:rsidRPr="00B87F52" w:rsidRDefault="003D41A8" w:rsidP="003D41A8">
      <w:pPr>
        <w:rPr>
          <w:rFonts w:cs="Times New Roman"/>
        </w:rPr>
      </w:pPr>
    </w:p>
    <w:p w14:paraId="64C6E88A" w14:textId="77777777" w:rsidR="003D41A8" w:rsidRPr="00B87F52" w:rsidRDefault="003D41A8" w:rsidP="003D41A8">
      <w:pPr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3DD3F36A" w14:textId="44D07D91" w:rsidR="003D41A8" w:rsidRPr="00B87F52" w:rsidRDefault="00943D34" w:rsidP="003D41A8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lastRenderedPageBreak/>
        <w:t xml:space="preserve">33. Klinikai alapozó ismeretek </w:t>
      </w:r>
      <w:r w:rsidR="003D41A8" w:rsidRPr="00B87F52">
        <w:rPr>
          <w:rFonts w:cs="Times New Roman"/>
          <w:b/>
        </w:rPr>
        <w:t>tantárgy</w:t>
      </w:r>
      <w:r w:rsidR="003D41A8" w:rsidRPr="00B87F52">
        <w:rPr>
          <w:rFonts w:cs="Times New Roman"/>
          <w:b/>
        </w:rPr>
        <w:tab/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óra/</w:t>
      </w:r>
      <w:r w:rsidR="006E7921"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óra*</w:t>
      </w:r>
    </w:p>
    <w:p w14:paraId="072DF7F6" w14:textId="77777777" w:rsidR="003D41A8" w:rsidRPr="00B87F52" w:rsidRDefault="003D41A8" w:rsidP="003D41A8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098E52AA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406035F" w14:textId="72F1C311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az </w:t>
      </w:r>
      <w:r w:rsidR="00F43278" w:rsidRPr="00B87F52">
        <w:rPr>
          <w:rFonts w:cs="Times New Roman"/>
        </w:rPr>
        <w:t>52 720 01 általános ápolási és egészségügyi asszisztens me</w:t>
      </w:r>
      <w:r w:rsidR="006E7921" w:rsidRPr="00B87F52">
        <w:rPr>
          <w:rFonts w:cs="Times New Roman"/>
        </w:rPr>
        <w:t>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65BC3584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05DF946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1D84C0DE" w14:textId="310844C6" w:rsidR="006E7921" w:rsidRPr="00B87F52" w:rsidRDefault="006E7921" w:rsidP="006E792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az 52 720 01 Általános ápolási és egészségügyi asszisztens 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08E7BEA6" w14:textId="77777777" w:rsidR="006E7921" w:rsidRPr="00B87F52" w:rsidRDefault="006E7921" w:rsidP="006E7921">
      <w:pPr>
        <w:spacing w:after="0"/>
        <w:ind w:left="426"/>
        <w:rPr>
          <w:rFonts w:cs="Times New Roman"/>
        </w:rPr>
      </w:pPr>
    </w:p>
    <w:p w14:paraId="3030B09F" w14:textId="3D898A0C" w:rsidR="003D41A8" w:rsidRPr="00B87F52" w:rsidRDefault="006E7921" w:rsidP="006E792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alapozó ismeretek tantárgy valamennyi témakörének szakmai tartalma megegyezik a főszakképesítésben található 11222-16 modulhoz tartozó Klinikai alapozó ismeretek tantárgy témaköreinek szakmai tartalmával.</w:t>
      </w:r>
    </w:p>
    <w:p w14:paraId="56F49476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7FF04CC7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40BE6D4C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6473D1F3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6E32F0D1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334D6FD9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CC89D4B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20479BB3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762CF472" w14:textId="631DEA3B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35AAB220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34D72BD" w14:textId="25433666" w:rsidR="003D41A8" w:rsidRPr="00B87F52" w:rsidRDefault="006E7921" w:rsidP="003D41A8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B87F52">
        <w:rPr>
          <w:rFonts w:cs="Times New Roman"/>
          <w:b/>
        </w:rPr>
        <w:t>Klinikumi</w:t>
      </w:r>
      <w:proofErr w:type="spellEnd"/>
      <w:r w:rsidRPr="00B87F52">
        <w:rPr>
          <w:rFonts w:cs="Times New Roman"/>
          <w:b/>
        </w:rPr>
        <w:t xml:space="preserve"> szakismeretek </w:t>
      </w:r>
      <w:r w:rsidR="003D41A8" w:rsidRPr="00B87F52">
        <w:rPr>
          <w:rFonts w:cs="Times New Roman"/>
          <w:b/>
        </w:rPr>
        <w:t>tantárgy</w:t>
      </w:r>
      <w:r w:rsidR="003D41A8" w:rsidRPr="00B87F52">
        <w:rPr>
          <w:rFonts w:cs="Times New Roman"/>
          <w:b/>
        </w:rPr>
        <w:tab/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óra/</w:t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óra*</w:t>
      </w:r>
    </w:p>
    <w:p w14:paraId="4D376173" w14:textId="77777777" w:rsidR="003D41A8" w:rsidRPr="00B87F52" w:rsidRDefault="003D41A8" w:rsidP="003D41A8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60A259BC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4F5973C9" w14:textId="014EDFEE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az </w:t>
      </w:r>
      <w:r w:rsidR="00056859" w:rsidRPr="00B87F52">
        <w:rPr>
          <w:rFonts w:cs="Times New Roman"/>
        </w:rPr>
        <w:t xml:space="preserve">52 720 01 általános ápolási és egészségügyi asszisztens </w:t>
      </w:r>
      <w:r w:rsidR="006E7921" w:rsidRPr="00B87F52">
        <w:rPr>
          <w:rFonts w:cs="Times New Roman"/>
        </w:rPr>
        <w:t>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35BBD4D7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1E10863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51BFA457" w14:textId="3FF0B8A1" w:rsidR="006E7921" w:rsidRPr="00B87F52" w:rsidRDefault="006E7921" w:rsidP="006E792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az 52 720 01 Általános ápolási és egészségügyi asszisztens 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401075DF" w14:textId="77777777" w:rsidR="006E7921" w:rsidRPr="00B87F52" w:rsidRDefault="006E7921" w:rsidP="006E7921">
      <w:pPr>
        <w:spacing w:after="0"/>
        <w:ind w:left="426"/>
        <w:rPr>
          <w:rFonts w:cs="Times New Roman"/>
        </w:rPr>
      </w:pPr>
    </w:p>
    <w:p w14:paraId="310B6DFF" w14:textId="5286C4CD" w:rsidR="003D41A8" w:rsidRPr="00B87F52" w:rsidRDefault="006E7921" w:rsidP="006E792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szakismeretek tantárgy valamennyi témakörének szakmai tartalma megegyezik a főszakképesítésben található 11222-16 modulhoz tartozó Klinikai szakismeretek tantárgy témaköreinek szakmai tartalmával.</w:t>
      </w:r>
    </w:p>
    <w:p w14:paraId="1E8793AD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52391BA1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73E5C9C6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517AAC69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228A09EF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24ABEB18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7266C651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63BA9BF7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08FE3052" w14:textId="2AAAFD04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1A90683F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0FC040B" w14:textId="77777777" w:rsidR="003D41A8" w:rsidRPr="00B87F52" w:rsidRDefault="003D41A8" w:rsidP="003D41A8">
      <w:pPr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4F33D497" w14:textId="134ECB62" w:rsidR="003D41A8" w:rsidRPr="00B87F52" w:rsidRDefault="006E7921" w:rsidP="003D41A8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lastRenderedPageBreak/>
        <w:t>Diagnosztikai és terápiás ismeretek</w:t>
      </w:r>
      <w:r w:rsidR="003D41A8" w:rsidRPr="00B87F52">
        <w:rPr>
          <w:rFonts w:cs="Times New Roman"/>
          <w:b/>
        </w:rPr>
        <w:t xml:space="preserve"> tantárgy</w:t>
      </w:r>
      <w:r w:rsidR="003D41A8" w:rsidRPr="00B87F52">
        <w:rPr>
          <w:rFonts w:cs="Times New Roman"/>
          <w:b/>
        </w:rPr>
        <w:tab/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óra/</w:t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óra*</w:t>
      </w:r>
    </w:p>
    <w:p w14:paraId="126F8059" w14:textId="77777777" w:rsidR="003D41A8" w:rsidRPr="00B87F52" w:rsidRDefault="003D41A8" w:rsidP="003D41A8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5A9B817D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1AC38A3B" w14:textId="58C4FB50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az </w:t>
      </w:r>
      <w:r w:rsidR="00056859" w:rsidRPr="00B87F52">
        <w:rPr>
          <w:rFonts w:cs="Times New Roman"/>
        </w:rPr>
        <w:t xml:space="preserve">52 720 01 általános ápolási és egészségügyi asszisztens </w:t>
      </w:r>
      <w:r w:rsidR="006E7921" w:rsidRPr="00B87F52">
        <w:rPr>
          <w:rFonts w:cs="Times New Roman"/>
        </w:rPr>
        <w:t>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5A9AA989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7A66DE22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20A415DC" w14:textId="6F3889E2" w:rsidR="006E7921" w:rsidRPr="00B87F52" w:rsidRDefault="006E7921" w:rsidP="006E792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az 52 720 01 általános Ápolási és egészségügyi asszisztens 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51E76845" w14:textId="77777777" w:rsidR="006E7921" w:rsidRPr="00B87F52" w:rsidRDefault="006E7921" w:rsidP="006E7921">
      <w:pPr>
        <w:spacing w:after="0"/>
        <w:ind w:left="426"/>
        <w:rPr>
          <w:rFonts w:cs="Times New Roman"/>
        </w:rPr>
      </w:pPr>
    </w:p>
    <w:p w14:paraId="5764B7BC" w14:textId="3598069E" w:rsidR="003D41A8" w:rsidRPr="00B87F52" w:rsidRDefault="006E7921" w:rsidP="006E792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Diagnosztikai és terápiás alapismeretek tantárgy valamennyi témakörének szakmai tartalma megegyezik főszakképesítésben található 11222-16 modulhoz tartozó Diagnosztikai és terápiás tantárgy témaköreinek szakmai tartalmával.</w:t>
      </w:r>
    </w:p>
    <w:p w14:paraId="4DE98B07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13875C52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4AED61EC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FD2740D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4B4B9D4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24499A03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6A62E12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72C226FA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1D5E3165" w14:textId="6931334D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4199AACF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490F997C" w14:textId="7E9B0B13" w:rsidR="003D41A8" w:rsidRPr="00B87F52" w:rsidRDefault="006E7921" w:rsidP="003D41A8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B87F52">
        <w:rPr>
          <w:rFonts w:cs="Times New Roman"/>
          <w:b/>
        </w:rPr>
        <w:t>Klinikumi</w:t>
      </w:r>
      <w:proofErr w:type="spellEnd"/>
      <w:r w:rsidRPr="00B87F52">
        <w:rPr>
          <w:rFonts w:cs="Times New Roman"/>
          <w:b/>
        </w:rPr>
        <w:t xml:space="preserve"> gyakorlat</w:t>
      </w:r>
      <w:r w:rsidR="003D41A8" w:rsidRPr="00B87F52">
        <w:rPr>
          <w:rFonts w:cs="Times New Roman"/>
          <w:b/>
        </w:rPr>
        <w:t xml:space="preserve"> tantárgy</w:t>
      </w:r>
      <w:r w:rsidR="003D41A8" w:rsidRPr="00B87F52">
        <w:rPr>
          <w:rFonts w:cs="Times New Roman"/>
          <w:b/>
        </w:rPr>
        <w:tab/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óra/</w:t>
      </w:r>
      <w:r w:rsidRPr="00B87F52">
        <w:rPr>
          <w:rFonts w:cs="Times New Roman"/>
          <w:b/>
        </w:rPr>
        <w:t>0</w:t>
      </w:r>
      <w:r w:rsidR="003D41A8" w:rsidRPr="00B87F52">
        <w:rPr>
          <w:rFonts w:cs="Times New Roman"/>
          <w:b/>
        </w:rPr>
        <w:t xml:space="preserve"> óra*</w:t>
      </w:r>
    </w:p>
    <w:p w14:paraId="767FF81F" w14:textId="77777777" w:rsidR="003D41A8" w:rsidRPr="00B87F52" w:rsidRDefault="003D41A8" w:rsidP="003D41A8">
      <w:pPr>
        <w:spacing w:after="0"/>
        <w:jc w:val="right"/>
        <w:rPr>
          <w:rFonts w:cs="Times New Roman"/>
          <w:sz w:val="20"/>
        </w:rPr>
      </w:pPr>
      <w:r w:rsidRPr="00B87F52">
        <w:rPr>
          <w:rFonts w:cs="Times New Roman"/>
          <w:sz w:val="20"/>
        </w:rPr>
        <w:t>* 9-13. évfolyamon megszervezett képzés/13. és 14. évfolyamon megszervezett képzés</w:t>
      </w:r>
    </w:p>
    <w:p w14:paraId="265EA171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17644059" w14:textId="01E07EB8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tantárgy az </w:t>
      </w:r>
      <w:r w:rsidR="00056859" w:rsidRPr="00B87F52">
        <w:rPr>
          <w:rFonts w:cs="Times New Roman"/>
        </w:rPr>
        <w:t xml:space="preserve">52 720 01 általános ápolási és egészségügyi asszisztens </w:t>
      </w:r>
      <w:r w:rsidR="006E7921" w:rsidRPr="00B87F52">
        <w:rPr>
          <w:rFonts w:cs="Times New Roman"/>
        </w:rPr>
        <w:t>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7C055711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73EA24FA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tanításának célja</w:t>
      </w:r>
    </w:p>
    <w:p w14:paraId="5DB0A64D" w14:textId="6C97A11D" w:rsidR="006E7921" w:rsidRPr="00B87F52" w:rsidRDefault="006E7921" w:rsidP="006E792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>A tantárgy az fő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 xml:space="preserve"> és 52 720 01 Általános ápolási és egészségügyi asszisztens mellék</w:t>
      </w:r>
      <w:r w:rsidR="00FE1BED">
        <w:rPr>
          <w:rFonts w:cs="Times New Roman"/>
        </w:rPr>
        <w:t>-</w:t>
      </w:r>
      <w:r w:rsidRPr="00B87F52">
        <w:rPr>
          <w:rFonts w:cs="Times New Roman"/>
        </w:rPr>
        <w:t>szakképesítéshez kapcsolódik.</w:t>
      </w:r>
    </w:p>
    <w:p w14:paraId="5CE8BDE0" w14:textId="77777777" w:rsidR="006E7921" w:rsidRPr="00B87F52" w:rsidRDefault="006E7921" w:rsidP="006E7921">
      <w:pPr>
        <w:spacing w:after="0"/>
        <w:ind w:left="426"/>
        <w:rPr>
          <w:rFonts w:cs="Times New Roman"/>
        </w:rPr>
      </w:pPr>
    </w:p>
    <w:p w14:paraId="78998A1F" w14:textId="67C91569" w:rsidR="003D41A8" w:rsidRPr="00B87F52" w:rsidRDefault="006E7921" w:rsidP="006E7921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</w:t>
      </w:r>
      <w:proofErr w:type="spellStart"/>
      <w:r w:rsidRPr="00B87F52">
        <w:rPr>
          <w:rFonts w:cs="Times New Roman"/>
        </w:rPr>
        <w:t>Klinikumi</w:t>
      </w:r>
      <w:proofErr w:type="spellEnd"/>
      <w:r w:rsidRPr="00B87F52">
        <w:rPr>
          <w:rFonts w:cs="Times New Roman"/>
        </w:rPr>
        <w:t xml:space="preserve"> gyakorlat tantárgy valamennyi témakörének szakmai tartalma megegyezik a főszakképesítésben található 11222-16 modulhoz tartozó Klinikai gyakorlat tantárgy témaköreinek szakmai tartalmával.</w:t>
      </w:r>
    </w:p>
    <w:p w14:paraId="3554B87B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E360BD9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Kapcsolódó közismereti, szakmai tartalmak</w:t>
      </w:r>
    </w:p>
    <w:p w14:paraId="4A712A0C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7266DA42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0F700AA3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képzés javasolt helyszíne (ajánlás)</w:t>
      </w:r>
    </w:p>
    <w:p w14:paraId="5854B773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450EA55F" w14:textId="77777777" w:rsidR="003D41A8" w:rsidRPr="00B87F52" w:rsidRDefault="003D41A8" w:rsidP="003D41A8">
      <w:pPr>
        <w:spacing w:after="0"/>
        <w:ind w:left="426"/>
        <w:rPr>
          <w:rFonts w:cs="Times New Roman"/>
        </w:rPr>
      </w:pPr>
    </w:p>
    <w:p w14:paraId="3C30FAE7" w14:textId="77777777" w:rsidR="003D41A8" w:rsidRPr="00B87F52" w:rsidRDefault="003D41A8" w:rsidP="003D41A8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>A tantárgy értékelésének módja</w:t>
      </w:r>
    </w:p>
    <w:p w14:paraId="3E16445D" w14:textId="0DC4C867" w:rsidR="003D41A8" w:rsidRPr="00B87F52" w:rsidRDefault="003D41A8" w:rsidP="003D41A8">
      <w:pPr>
        <w:spacing w:after="0"/>
        <w:ind w:left="426"/>
        <w:rPr>
          <w:rFonts w:cs="Times New Roman"/>
        </w:rPr>
      </w:pPr>
      <w:r w:rsidRPr="00B87F52">
        <w:rPr>
          <w:rFonts w:cs="Times New Roman"/>
        </w:rPr>
        <w:t xml:space="preserve">A nemzeti köznevelésről szóló 2011. évi </w:t>
      </w:r>
      <w:r w:rsidR="00231573">
        <w:rPr>
          <w:rFonts w:cs="Times New Roman"/>
        </w:rPr>
        <w:t xml:space="preserve">CXC. törvény </w:t>
      </w:r>
      <w:r w:rsidRPr="00B87F52">
        <w:rPr>
          <w:rFonts w:cs="Times New Roman"/>
        </w:rPr>
        <w:t xml:space="preserve">54. § </w:t>
      </w:r>
      <w:r w:rsidR="003F0D32">
        <w:rPr>
          <w:rFonts w:cs="Times New Roman"/>
        </w:rPr>
        <w:t>(2) bekezdés a)</w:t>
      </w:r>
      <w:r w:rsidRPr="00B87F52">
        <w:rPr>
          <w:rFonts w:cs="Times New Roman"/>
        </w:rPr>
        <w:t xml:space="preserve"> pontja szerinti értékeléssel.</w:t>
      </w:r>
    </w:p>
    <w:p w14:paraId="229E112F" w14:textId="77777777" w:rsidR="00FE1BED" w:rsidRDefault="00FE1BED" w:rsidP="00FE1BE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2505F990" w14:textId="77777777" w:rsidR="00FE1BED" w:rsidRPr="00D52C63" w:rsidRDefault="00FE1BED" w:rsidP="00FE1BED">
      <w:pPr>
        <w:rPr>
          <w:rFonts w:cs="Times New Roman"/>
        </w:rPr>
      </w:pPr>
    </w:p>
    <w:p w14:paraId="7143D9B5" w14:textId="77777777" w:rsidR="00FE1BED" w:rsidRPr="00D52C63" w:rsidRDefault="00FE1BED" w:rsidP="00FE1BED">
      <w:pPr>
        <w:spacing w:before="2880"/>
        <w:jc w:val="center"/>
        <w:rPr>
          <w:rFonts w:cs="Times New Roman"/>
          <w:b/>
          <w:sz w:val="36"/>
        </w:rPr>
      </w:pPr>
    </w:p>
    <w:p w14:paraId="5303F122" w14:textId="77777777" w:rsidR="00FE1BED" w:rsidRPr="00D52C63" w:rsidRDefault="00FE1BED" w:rsidP="00FE1BED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59469345" w14:textId="77777777" w:rsidR="00FE1BED" w:rsidRPr="00D52C63" w:rsidRDefault="00FE1BED" w:rsidP="00FE1BED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038CA9D1" w14:textId="33256DB1" w:rsidR="00FE1BED" w:rsidRPr="00644690" w:rsidRDefault="00FE1BED" w:rsidP="00FE1BED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131 ó</w:t>
      </w:r>
      <w:r w:rsidRPr="00644690">
        <w:rPr>
          <w:b/>
        </w:rPr>
        <w:t>ra</w:t>
      </w:r>
    </w:p>
    <w:p w14:paraId="465B720B" w14:textId="77777777" w:rsidR="00FE1BED" w:rsidRDefault="00FE1BED" w:rsidP="00FE1BED">
      <w:pPr>
        <w:spacing w:after="0"/>
        <w:ind w:left="426"/>
      </w:pPr>
    </w:p>
    <w:p w14:paraId="3D32F5E6" w14:textId="77777777" w:rsidR="00FE1BED" w:rsidRDefault="00FE1BED" w:rsidP="00FE1BED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67105397" w14:textId="77777777" w:rsidR="00FE1BED" w:rsidRDefault="00FE1BED" w:rsidP="00FE1BED">
      <w:pPr>
        <w:spacing w:after="0"/>
        <w:ind w:left="426"/>
      </w:pPr>
    </w:p>
    <w:p w14:paraId="7863BC4A" w14:textId="77777777" w:rsidR="00FE1BED" w:rsidRDefault="00FE1BED" w:rsidP="00FE1BED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253B6D6D" w14:textId="77777777" w:rsidR="00FE1BED" w:rsidRDefault="00FE1BED" w:rsidP="00FE1BED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73E1C2E4" w14:textId="77777777" w:rsidR="00FE1BED" w:rsidRPr="002B5BF7" w:rsidRDefault="00FE1BED" w:rsidP="00FE1BED">
      <w:pPr>
        <w:spacing w:after="0"/>
        <w:ind w:left="426"/>
      </w:pPr>
    </w:p>
    <w:p w14:paraId="36FE8BEE" w14:textId="77777777" w:rsidR="00FE1BED" w:rsidRPr="00644690" w:rsidRDefault="00FE1BED" w:rsidP="00FE1BE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5E4B00E7" w14:textId="732627A2" w:rsidR="00FE1BED" w:rsidRDefault="00FE1BED" w:rsidP="00FE1BED">
      <w:pPr>
        <w:spacing w:after="0"/>
        <w:ind w:left="426"/>
      </w:pPr>
      <w:r w:rsidRPr="003A56AA">
        <w:t xml:space="preserve">A nemzeti köznevelésről szóló 2011. évi </w:t>
      </w:r>
      <w:r w:rsidR="00231573">
        <w:t xml:space="preserve">CXC. törvény </w:t>
      </w:r>
      <w:r w:rsidRPr="003A56AA">
        <w:t xml:space="preserve">54. § </w:t>
      </w:r>
      <w:r w:rsidR="003F0D32">
        <w:t>(2) bekezdés a)</w:t>
      </w:r>
      <w:r w:rsidRPr="003A56AA">
        <w:t xml:space="preserve"> pontja szerinti értékeléssel.</w:t>
      </w:r>
    </w:p>
    <w:p w14:paraId="7E6E76C8" w14:textId="77777777" w:rsidR="00FE1BED" w:rsidRDefault="00FE1BED" w:rsidP="00FE1BED">
      <w:pPr>
        <w:spacing w:after="0"/>
        <w:ind w:left="426"/>
      </w:pPr>
    </w:p>
    <w:p w14:paraId="222CE0EF" w14:textId="77777777" w:rsidR="002213F2" w:rsidRPr="00B87F52" w:rsidRDefault="002213F2" w:rsidP="002213F2">
      <w:pPr>
        <w:spacing w:after="200" w:line="276" w:lineRule="auto"/>
        <w:jc w:val="left"/>
        <w:rPr>
          <w:rFonts w:cs="Times New Roman"/>
        </w:rPr>
      </w:pPr>
      <w:r w:rsidRPr="00B87F52">
        <w:rPr>
          <w:rFonts w:cs="Times New Roman"/>
        </w:rPr>
        <w:br w:type="page"/>
      </w:r>
    </w:p>
    <w:p w14:paraId="2EBDEAD2" w14:textId="77777777" w:rsidR="002213F2" w:rsidRPr="00B87F52" w:rsidRDefault="002213F2" w:rsidP="002213F2">
      <w:pPr>
        <w:spacing w:after="0"/>
        <w:jc w:val="center"/>
        <w:rPr>
          <w:rFonts w:cs="Times New Roman"/>
          <w:b/>
          <w:caps/>
        </w:rPr>
      </w:pPr>
      <w:r w:rsidRPr="00B87F52">
        <w:rPr>
          <w:rFonts w:cs="Times New Roman"/>
          <w:b/>
          <w:caps/>
        </w:rPr>
        <w:lastRenderedPageBreak/>
        <w:t>Összefüggő szakmai gyakorlat</w:t>
      </w:r>
    </w:p>
    <w:p w14:paraId="46E64465" w14:textId="77777777" w:rsidR="002213F2" w:rsidRPr="00B87F52" w:rsidRDefault="002213F2" w:rsidP="002213F2">
      <w:pPr>
        <w:spacing w:after="0"/>
        <w:rPr>
          <w:rFonts w:cs="Times New Roman"/>
        </w:rPr>
      </w:pPr>
    </w:p>
    <w:p w14:paraId="0ADAA2D2" w14:textId="77777777" w:rsidR="002213F2" w:rsidRPr="00B87F52" w:rsidRDefault="002213F2" w:rsidP="002213F2">
      <w:pPr>
        <w:spacing w:after="0"/>
        <w:jc w:val="center"/>
        <w:rPr>
          <w:rFonts w:cs="Times New Roman"/>
          <w:b/>
        </w:rPr>
      </w:pPr>
      <w:r w:rsidRPr="00B87F52">
        <w:rPr>
          <w:rFonts w:cs="Times New Roman"/>
          <w:b/>
        </w:rPr>
        <w:t>I. Öt évfolyamos oktatás közismereti képzéssel</w:t>
      </w:r>
    </w:p>
    <w:p w14:paraId="00A51AC0" w14:textId="77777777" w:rsidR="002213F2" w:rsidRPr="00B87F52" w:rsidRDefault="002213F2" w:rsidP="002213F2">
      <w:pPr>
        <w:spacing w:after="0"/>
        <w:jc w:val="center"/>
        <w:rPr>
          <w:rFonts w:cs="Times New Roman"/>
        </w:rPr>
      </w:pPr>
      <w:r w:rsidRPr="00B87F52">
        <w:rPr>
          <w:rFonts w:cs="Times New Roman"/>
        </w:rPr>
        <w:t>10. évfolyamot követően 140 óra</w:t>
      </w:r>
    </w:p>
    <w:p w14:paraId="58FFDDAA" w14:textId="77777777" w:rsidR="002213F2" w:rsidRPr="00B87F52" w:rsidRDefault="002213F2" w:rsidP="002213F2">
      <w:pPr>
        <w:spacing w:after="0"/>
        <w:jc w:val="center"/>
        <w:rPr>
          <w:rFonts w:cs="Times New Roman"/>
        </w:rPr>
      </w:pPr>
      <w:r w:rsidRPr="00B87F52">
        <w:rPr>
          <w:rFonts w:cs="Times New Roman"/>
        </w:rPr>
        <w:t>11. évfolyamot követően 140 óra</w:t>
      </w:r>
    </w:p>
    <w:p w14:paraId="6AE79926" w14:textId="77777777" w:rsidR="002213F2" w:rsidRPr="00B87F52" w:rsidRDefault="002213F2" w:rsidP="002213F2">
      <w:pPr>
        <w:spacing w:after="0"/>
        <w:rPr>
          <w:rFonts w:cs="Times New Roman"/>
        </w:rPr>
      </w:pPr>
    </w:p>
    <w:p w14:paraId="4CC2AEF4" w14:textId="77777777" w:rsidR="009E7AB9" w:rsidRPr="00B87F52" w:rsidRDefault="009E7AB9" w:rsidP="009E7AB9">
      <w:pPr>
        <w:spacing w:after="0"/>
        <w:rPr>
          <w:rFonts w:cs="Times New Roman"/>
        </w:rPr>
      </w:pPr>
      <w:r w:rsidRPr="00B87F52">
        <w:rPr>
          <w:rFonts w:cs="Times New Roman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14:paraId="63BE93AA" w14:textId="77777777" w:rsidR="009E7AB9" w:rsidRPr="00B87F52" w:rsidRDefault="009E7AB9" w:rsidP="009E7AB9">
      <w:pPr>
        <w:spacing w:after="0"/>
        <w:rPr>
          <w:rFonts w:cs="Times New Roman"/>
        </w:rPr>
      </w:pPr>
    </w:p>
    <w:p w14:paraId="2133D679" w14:textId="77777777" w:rsidR="009E7AB9" w:rsidRPr="00B87F52" w:rsidRDefault="009E7AB9" w:rsidP="009E7AB9">
      <w:pPr>
        <w:spacing w:after="0"/>
        <w:rPr>
          <w:rFonts w:cs="Times New Roman"/>
        </w:rPr>
      </w:pPr>
      <w:r w:rsidRPr="00B87F52">
        <w:rPr>
          <w:rFonts w:cs="Times New Roman"/>
        </w:rPr>
        <w:t>A 10. évfolyamot követő szakmai gyakorlat szakmai tartalma:</w:t>
      </w:r>
    </w:p>
    <w:p w14:paraId="5CB7A125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  <w:b/>
        </w:rPr>
        <w:t>Csecsemő és kisgyermekgondozás gyakorlat</w:t>
      </w:r>
      <w:r w:rsidRPr="00B87F52">
        <w:rPr>
          <w:rFonts w:cs="Times New Roman"/>
        </w:rPr>
        <w:t>:</w:t>
      </w:r>
    </w:p>
    <w:p w14:paraId="0BADE355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intézmény felépítése, munkarendje.</w:t>
      </w:r>
    </w:p>
    <w:p w14:paraId="28F6F405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tűzvédelmi szabályok megismerése, betartása.</w:t>
      </w:r>
    </w:p>
    <w:p w14:paraId="24FC29E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Napirend megismerése, napirend szerinti munkavégzés.</w:t>
      </w:r>
    </w:p>
    <w:p w14:paraId="78DF49D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gyermek fogadása.</w:t>
      </w:r>
    </w:p>
    <w:p w14:paraId="2920CAA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Részvétel a napi gondozási feladatokban.</w:t>
      </w:r>
    </w:p>
    <w:p w14:paraId="6A0AFA6C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csecsemő és gyermekgondozás eszközeinek használata, tisztítása, fertőtlenítése.</w:t>
      </w:r>
    </w:p>
    <w:p w14:paraId="4236034F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Mosdatás, fürösztés feladatai.</w:t>
      </w:r>
    </w:p>
    <w:p w14:paraId="2D29D421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Pelenkázás, tisztázás.</w:t>
      </w:r>
    </w:p>
    <w:p w14:paraId="38BBB514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Időjárásnak megfelelő öltözet biztosítása.</w:t>
      </w:r>
    </w:p>
    <w:p w14:paraId="141E97DC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Öltöztetés.</w:t>
      </w:r>
    </w:p>
    <w:p w14:paraId="74B4935B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Levegőztetés.</w:t>
      </w:r>
    </w:p>
    <w:p w14:paraId="4E86125A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csecsemő és a gyermek táplálása.</w:t>
      </w:r>
    </w:p>
    <w:p w14:paraId="087AF02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Részvétel a gyermekkel való egyéni és csoportos foglalkozásokban.</w:t>
      </w:r>
    </w:p>
    <w:p w14:paraId="6F5A9E8A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a helyes szokások kialakításában.</w:t>
      </w:r>
    </w:p>
    <w:p w14:paraId="028106B4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Részvétel a játéktevékenységben. </w:t>
      </w:r>
    </w:p>
    <w:p w14:paraId="2AEAD087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játékok tisztántartása. </w:t>
      </w:r>
    </w:p>
    <w:p w14:paraId="0D4E9A2C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Altatás, pihenés biztosítása.</w:t>
      </w:r>
    </w:p>
    <w:p w14:paraId="1B7D4D4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</w:p>
    <w:p w14:paraId="310A2E41" w14:textId="77777777" w:rsidR="009E7AB9" w:rsidRPr="00B87F52" w:rsidRDefault="009E7AB9" w:rsidP="009E7AB9">
      <w:pPr>
        <w:spacing w:after="0"/>
        <w:ind w:left="851"/>
        <w:rPr>
          <w:rFonts w:cs="Times New Roman"/>
          <w:b/>
        </w:rPr>
      </w:pPr>
      <w:r w:rsidRPr="00B87F52">
        <w:rPr>
          <w:rFonts w:cs="Times New Roman"/>
          <w:b/>
        </w:rPr>
        <w:t>Gondozási feladatok felnőtt korban:</w:t>
      </w:r>
    </w:p>
    <w:p w14:paraId="6E9D337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intézmény felépítésének, munkarendjének megismerése.</w:t>
      </w:r>
    </w:p>
    <w:p w14:paraId="1FCBB9B1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környezetvédelmi, tűzvédelmi szabályok megismerése, betartása a napi munkavégzés során.</w:t>
      </w:r>
    </w:p>
    <w:p w14:paraId="659F78F7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napirend megismerése, részvétel a napi gondozási feladatokban. </w:t>
      </w:r>
    </w:p>
    <w:p w14:paraId="31F08861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Megfigyelési feladatok elvégzése, eredmények dokumentálása:</w:t>
      </w:r>
    </w:p>
    <w:p w14:paraId="73ACB33F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magatartás</w:t>
      </w:r>
      <w:proofErr w:type="gramEnd"/>
      <w:r w:rsidRPr="00B87F52">
        <w:rPr>
          <w:rFonts w:cs="Times New Roman"/>
        </w:rPr>
        <w:t>, viselkedés.</w:t>
      </w:r>
    </w:p>
    <w:p w14:paraId="4365791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testalkat</w:t>
      </w:r>
      <w:proofErr w:type="gramEnd"/>
      <w:r w:rsidRPr="00B87F52">
        <w:rPr>
          <w:rFonts w:cs="Times New Roman"/>
        </w:rPr>
        <w:t>, járás.</w:t>
      </w:r>
    </w:p>
    <w:p w14:paraId="26E23A59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érzékszervek</w:t>
      </w:r>
      <w:proofErr w:type="gramEnd"/>
      <w:r w:rsidRPr="00B87F52">
        <w:rPr>
          <w:rFonts w:cs="Times New Roman"/>
        </w:rPr>
        <w:t xml:space="preserve"> működése.</w:t>
      </w:r>
    </w:p>
    <w:p w14:paraId="4FE5328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tudatállapot</w:t>
      </w:r>
      <w:proofErr w:type="gramEnd"/>
      <w:r w:rsidRPr="00B87F52">
        <w:rPr>
          <w:rFonts w:cs="Times New Roman"/>
        </w:rPr>
        <w:t>.</w:t>
      </w:r>
    </w:p>
    <w:p w14:paraId="26CF9EB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fekvés</w:t>
      </w:r>
      <w:proofErr w:type="gramEnd"/>
      <w:r w:rsidRPr="00B87F52">
        <w:rPr>
          <w:rFonts w:cs="Times New Roman"/>
        </w:rPr>
        <w:t xml:space="preserve">, alvás megfigyelése. </w:t>
      </w:r>
    </w:p>
    <w:p w14:paraId="06078A47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bőr</w:t>
      </w:r>
      <w:proofErr w:type="gramEnd"/>
      <w:r w:rsidRPr="00B87F52">
        <w:rPr>
          <w:rFonts w:cs="Times New Roman"/>
        </w:rPr>
        <w:t>, bőrfüggelékek, hajas fejbőr.</w:t>
      </w:r>
    </w:p>
    <w:p w14:paraId="6A506C14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kardinális</w:t>
      </w:r>
      <w:proofErr w:type="gramEnd"/>
      <w:r w:rsidRPr="00B87F52">
        <w:rPr>
          <w:rFonts w:cs="Times New Roman"/>
        </w:rPr>
        <w:t xml:space="preserve"> tünetek megfigyelése. </w:t>
      </w:r>
    </w:p>
    <w:p w14:paraId="2A4F348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testváladékok</w:t>
      </w:r>
      <w:proofErr w:type="gramEnd"/>
      <w:r w:rsidRPr="00B87F52">
        <w:rPr>
          <w:rFonts w:cs="Times New Roman"/>
        </w:rPr>
        <w:t xml:space="preserve"> megfigyelése.</w:t>
      </w:r>
    </w:p>
    <w:p w14:paraId="3B9DE84B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fájdalom</w:t>
      </w:r>
      <w:proofErr w:type="gramEnd"/>
      <w:r w:rsidRPr="00B87F52">
        <w:rPr>
          <w:rFonts w:cs="Times New Roman"/>
        </w:rPr>
        <w:t xml:space="preserve"> megfigyelése.</w:t>
      </w:r>
    </w:p>
    <w:p w14:paraId="33E55E4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folyadékháztartás</w:t>
      </w:r>
      <w:proofErr w:type="gramEnd"/>
      <w:r w:rsidRPr="00B87F52">
        <w:rPr>
          <w:rFonts w:cs="Times New Roman"/>
        </w:rPr>
        <w:t xml:space="preserve"> megfigyelése</w:t>
      </w:r>
    </w:p>
    <w:p w14:paraId="015E0217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gondozott szükségleteinek figyelembe vétele, kielégítésének segítése:</w:t>
      </w:r>
    </w:p>
    <w:p w14:paraId="0E82E65A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táplálkozás</w:t>
      </w:r>
      <w:proofErr w:type="gramEnd"/>
      <w:r w:rsidRPr="00B87F52">
        <w:rPr>
          <w:rFonts w:cs="Times New Roman"/>
        </w:rPr>
        <w:t>, folyadékfogyasztás segítése.</w:t>
      </w:r>
    </w:p>
    <w:p w14:paraId="4ECBD4C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hely-</w:t>
      </w:r>
      <w:proofErr w:type="gramEnd"/>
      <w:r w:rsidRPr="00B87F52">
        <w:rPr>
          <w:rFonts w:cs="Times New Roman"/>
        </w:rPr>
        <w:t xml:space="preserve"> és helyzetváltoztatás segítése.</w:t>
      </w:r>
    </w:p>
    <w:p w14:paraId="7CAF9419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segítségnyújtás</w:t>
      </w:r>
      <w:proofErr w:type="gramEnd"/>
      <w:r w:rsidRPr="00B87F52">
        <w:rPr>
          <w:rFonts w:cs="Times New Roman"/>
        </w:rPr>
        <w:t xml:space="preserve"> a gondozott testének tisztántartásában. </w:t>
      </w:r>
    </w:p>
    <w:p w14:paraId="76D18082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lastRenderedPageBreak/>
        <w:t>ágyazás</w:t>
      </w:r>
      <w:proofErr w:type="gramEnd"/>
      <w:r w:rsidRPr="00B87F52">
        <w:rPr>
          <w:rFonts w:cs="Times New Roman"/>
        </w:rPr>
        <w:t>, ágyneműcsere.</w:t>
      </w:r>
    </w:p>
    <w:p w14:paraId="5E3BFE2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ürítési</w:t>
      </w:r>
      <w:proofErr w:type="gramEnd"/>
      <w:r w:rsidRPr="00B87F52">
        <w:rPr>
          <w:rFonts w:cs="Times New Roman"/>
        </w:rPr>
        <w:t xml:space="preserve"> szükségletek kielégítésének segítése.</w:t>
      </w:r>
    </w:p>
    <w:p w14:paraId="3E90F80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incontinens</w:t>
      </w:r>
      <w:proofErr w:type="spellEnd"/>
      <w:r w:rsidRPr="00B87F52">
        <w:rPr>
          <w:rFonts w:cs="Times New Roman"/>
        </w:rPr>
        <w:t xml:space="preserve"> beteg ápolása.</w:t>
      </w:r>
    </w:p>
    <w:p w14:paraId="5A88F02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decubitus</w:t>
      </w:r>
      <w:proofErr w:type="spellEnd"/>
      <w:r w:rsidRPr="00B87F52">
        <w:rPr>
          <w:rFonts w:cs="Times New Roman"/>
        </w:rPr>
        <w:t xml:space="preserve"> megelőzés.</w:t>
      </w:r>
    </w:p>
    <w:p w14:paraId="5272C5F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Ápolási-gondozás eszközeinek szakszerű használata, tisztítása, fertőtlenítése.</w:t>
      </w:r>
    </w:p>
    <w:p w14:paraId="18206EF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Fertőtlenítő eljárások alkalmazása.</w:t>
      </w:r>
    </w:p>
    <w:p w14:paraId="2F4EC1D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Akadályozott ember (mozgásszervi, látási, hallási, értelmi) segítése a mozgásban, higiénében, pihenésben, táplálkozásban, ürítésben, öltözködésben, kommunikációban.</w:t>
      </w:r>
    </w:p>
    <w:p w14:paraId="7B6F3E74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intézményben alkalmazott dokumentáció megismerése.</w:t>
      </w:r>
    </w:p>
    <w:p w14:paraId="75BBD0D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</w:p>
    <w:p w14:paraId="4146B253" w14:textId="77777777" w:rsidR="009E7AB9" w:rsidRPr="00B87F52" w:rsidRDefault="009E7AB9" w:rsidP="009E7AB9">
      <w:pPr>
        <w:spacing w:after="0"/>
        <w:ind w:left="851"/>
        <w:rPr>
          <w:rFonts w:cs="Times New Roman"/>
          <w:b/>
        </w:rPr>
      </w:pPr>
      <w:proofErr w:type="spellStart"/>
      <w:r w:rsidRPr="00B87F52">
        <w:rPr>
          <w:rFonts w:cs="Times New Roman"/>
          <w:b/>
        </w:rPr>
        <w:t>Járóbetegellátás</w:t>
      </w:r>
      <w:proofErr w:type="spellEnd"/>
      <w:r w:rsidRPr="00B87F52">
        <w:rPr>
          <w:rFonts w:cs="Times New Roman"/>
          <w:b/>
        </w:rPr>
        <w:t xml:space="preserve"> gyakorlat</w:t>
      </w:r>
    </w:p>
    <w:p w14:paraId="5033F03F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intézmény felépítése, munkarendje.</w:t>
      </w:r>
    </w:p>
    <w:p w14:paraId="73946F69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tűzvédelmi, környezetvédelmi szabályok megismerése, betartása a munkavégzés során.</w:t>
      </w:r>
    </w:p>
    <w:p w14:paraId="2082F6C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fogadása, ellátása.</w:t>
      </w:r>
    </w:p>
    <w:p w14:paraId="5B41C57F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betegellátás menete, dokumentációja, adatok rögzítése.</w:t>
      </w:r>
    </w:p>
    <w:p w14:paraId="0542827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Orvosi vizsgálatokban való segédkezés, asszisztálás.</w:t>
      </w:r>
    </w:p>
    <w:p w14:paraId="6394B7B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tüneteinek megfigyelése, dokumentálása.</w:t>
      </w:r>
    </w:p>
    <w:p w14:paraId="5B590487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adatainak kezelése, adminisztráció, dokumentáció.</w:t>
      </w:r>
    </w:p>
    <w:p w14:paraId="010FA47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Gondozottak ellátása, rendszeres vizsgálata.</w:t>
      </w:r>
    </w:p>
    <w:p w14:paraId="5024E82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Légzés, pulzus, vérnyomás mérése, dokumentálása. </w:t>
      </w:r>
    </w:p>
    <w:p w14:paraId="32EC181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Egészségnevelési feladatok.</w:t>
      </w:r>
    </w:p>
    <w:p w14:paraId="2664CE19" w14:textId="77777777" w:rsidR="009E7AB9" w:rsidRPr="00B87F52" w:rsidRDefault="009E7AB9" w:rsidP="009E7AB9">
      <w:pPr>
        <w:spacing w:after="0"/>
        <w:rPr>
          <w:rFonts w:cs="Times New Roman"/>
        </w:rPr>
      </w:pPr>
    </w:p>
    <w:p w14:paraId="04436137" w14:textId="77777777" w:rsidR="009E7AB9" w:rsidRPr="00B87F52" w:rsidRDefault="009E7AB9" w:rsidP="009E7AB9">
      <w:pPr>
        <w:spacing w:after="0"/>
        <w:rPr>
          <w:rFonts w:cs="Times New Roman"/>
        </w:rPr>
      </w:pPr>
      <w:r w:rsidRPr="00B87F52">
        <w:rPr>
          <w:rFonts w:cs="Times New Roman"/>
        </w:rPr>
        <w:t>A 11. évfolyamot követő szakmai gyakorlat szakmai tartalma:</w:t>
      </w:r>
    </w:p>
    <w:p w14:paraId="27F51D13" w14:textId="77777777" w:rsidR="009E7AB9" w:rsidRPr="00B87F52" w:rsidRDefault="009E7AB9" w:rsidP="009E7AB9">
      <w:pPr>
        <w:spacing w:after="0"/>
        <w:rPr>
          <w:rFonts w:cs="Times New Roman"/>
        </w:rPr>
      </w:pPr>
    </w:p>
    <w:p w14:paraId="01692E2F" w14:textId="77777777" w:rsidR="009E7AB9" w:rsidRPr="00B87F52" w:rsidRDefault="009E7AB9" w:rsidP="009E7AB9">
      <w:pPr>
        <w:spacing w:after="0"/>
        <w:ind w:left="851"/>
        <w:rPr>
          <w:rFonts w:cs="Times New Roman"/>
          <w:b/>
        </w:rPr>
      </w:pPr>
      <w:r w:rsidRPr="00B87F52">
        <w:rPr>
          <w:rFonts w:cs="Times New Roman"/>
          <w:b/>
        </w:rPr>
        <w:t>Belgyógyászati gyakorlat</w:t>
      </w:r>
    </w:p>
    <w:p w14:paraId="3B1D711B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beteg </w:t>
      </w:r>
      <w:proofErr w:type="spellStart"/>
      <w:r w:rsidRPr="00B87F52">
        <w:rPr>
          <w:rFonts w:cs="Times New Roman"/>
        </w:rPr>
        <w:t>kültakarójának</w:t>
      </w:r>
      <w:proofErr w:type="spellEnd"/>
      <w:r w:rsidRPr="00B87F52">
        <w:rPr>
          <w:rFonts w:cs="Times New Roman"/>
        </w:rPr>
        <w:t xml:space="preserve"> a megfigyelése.</w:t>
      </w:r>
    </w:p>
    <w:p w14:paraId="7388DCD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tudatának, tudatállapotának megfigyelése.</w:t>
      </w:r>
    </w:p>
    <w:p w14:paraId="648D2D1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Kardinális tünetek: a pulzus, vérnyomás, testhőmérséklet, légzés megfigyelése.</w:t>
      </w:r>
    </w:p>
    <w:p w14:paraId="17070D3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testváladék megfigyelése és felfogása, mérése.</w:t>
      </w:r>
    </w:p>
    <w:p w14:paraId="0493C71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Vérvétel.</w:t>
      </w:r>
    </w:p>
    <w:p w14:paraId="344A50D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Vércukor meghatározás végzése gyorstesztekkel.</w:t>
      </w:r>
    </w:p>
    <w:p w14:paraId="220D2A5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Betegmegfigyelő monitorok alkalmazása: EKG, pulzus, légző, hő, </w:t>
      </w:r>
      <w:proofErr w:type="spellStart"/>
      <w:r w:rsidRPr="00B87F52">
        <w:rPr>
          <w:rFonts w:cs="Times New Roman"/>
        </w:rPr>
        <w:t>szaturáció</w:t>
      </w:r>
      <w:proofErr w:type="spellEnd"/>
      <w:r w:rsidRPr="00B87F52">
        <w:rPr>
          <w:rFonts w:cs="Times New Roman"/>
        </w:rPr>
        <w:t xml:space="preserve">. </w:t>
      </w:r>
    </w:p>
    <w:p w14:paraId="6E1F2A31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megfigyelések dokumentálása.</w:t>
      </w:r>
    </w:p>
    <w:p w14:paraId="3CA2960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Betegvizsgálat megfigyelése.</w:t>
      </w:r>
    </w:p>
    <w:p w14:paraId="4462910A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Diagnosztikai beavatkozások megfigyelése.</w:t>
      </w:r>
    </w:p>
    <w:p w14:paraId="1463083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különböző kórfolyamatok megfigyelése.</w:t>
      </w:r>
    </w:p>
    <w:p w14:paraId="363E3EA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Előkészítés gyógyszereléshez, segédkezés a gyógyszerbevitelben. </w:t>
      </w:r>
    </w:p>
    <w:p w14:paraId="0CF67A5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 és infúziós terápiához.</w:t>
      </w:r>
    </w:p>
    <w:p w14:paraId="66C118A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Terápiás beavatkozások megfigyelése.</w:t>
      </w:r>
    </w:p>
    <w:p w14:paraId="18DA9FF9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Ellátási folyamat kísérése.</w:t>
      </w:r>
    </w:p>
    <w:p w14:paraId="1637D1E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az ápolási/szakápolási folyamatba.</w:t>
      </w:r>
    </w:p>
    <w:p w14:paraId="767B3D9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folyamat: felmérés, ápolási diagnózis, ápolási terv, az ápolás kivitelezése, értékelés megfigyelés.</w:t>
      </w:r>
    </w:p>
    <w:p w14:paraId="70F7958F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vezetése.</w:t>
      </w:r>
    </w:p>
    <w:p w14:paraId="653193F2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</w:t>
      </w:r>
    </w:p>
    <w:p w14:paraId="3A0594A3" w14:textId="77777777" w:rsidR="009E7AB9" w:rsidRPr="00B87F52" w:rsidRDefault="009E7AB9" w:rsidP="009E7AB9">
      <w:pPr>
        <w:spacing w:after="0"/>
        <w:rPr>
          <w:rFonts w:cs="Times New Roman"/>
        </w:rPr>
      </w:pPr>
    </w:p>
    <w:p w14:paraId="0324165F" w14:textId="77777777" w:rsidR="009E7AB9" w:rsidRPr="00B87F52" w:rsidRDefault="009E7AB9" w:rsidP="009E7AB9">
      <w:pPr>
        <w:spacing w:after="0"/>
        <w:rPr>
          <w:rFonts w:cs="Times New Roman"/>
          <w:b/>
        </w:rPr>
      </w:pPr>
      <w:r w:rsidRPr="00B87F52">
        <w:rPr>
          <w:rFonts w:cs="Times New Roman"/>
        </w:rPr>
        <w:lastRenderedPageBreak/>
        <w:tab/>
        <w:t xml:space="preserve">  </w:t>
      </w:r>
      <w:r w:rsidRPr="00B87F52">
        <w:rPr>
          <w:rFonts w:cs="Times New Roman"/>
          <w:b/>
        </w:rPr>
        <w:t>Sebészeti gyakorlat</w:t>
      </w:r>
    </w:p>
    <w:p w14:paraId="1A7AF63B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Sebellátás.</w:t>
      </w:r>
    </w:p>
    <w:p w14:paraId="7A45065B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Kötözésben segédkezés.</w:t>
      </w:r>
    </w:p>
    <w:p w14:paraId="4511C87F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Szövetegyesítő eljárások megfigyelése.</w:t>
      </w:r>
    </w:p>
    <w:p w14:paraId="5645784B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Sebváladékok megfigyelése. </w:t>
      </w:r>
    </w:p>
    <w:p w14:paraId="4224AC0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Drének</w:t>
      </w:r>
      <w:proofErr w:type="spellEnd"/>
      <w:r w:rsidRPr="00B87F52">
        <w:rPr>
          <w:rFonts w:cs="Times New Roman"/>
        </w:rPr>
        <w:t xml:space="preserve"> megfigyelése.</w:t>
      </w:r>
    </w:p>
    <w:p w14:paraId="13E7D5F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Műtétek.</w:t>
      </w:r>
    </w:p>
    <w:p w14:paraId="40084DA1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műtő felszerelésének, eszközeinek a megismerése.</w:t>
      </w:r>
    </w:p>
    <w:p w14:paraId="1996FEB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Általános műtéti előkészítésben segédkezés.</w:t>
      </w:r>
    </w:p>
    <w:p w14:paraId="50B69B87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Kissebészeti beavatkozások megfigyelése.</w:t>
      </w:r>
    </w:p>
    <w:p w14:paraId="08797D3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Egynapos sebészeti beavatkozások megfigyelése. </w:t>
      </w:r>
    </w:p>
    <w:p w14:paraId="37C53B1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fájdalomcsillapítási eljárások megfigyelése.</w:t>
      </w:r>
    </w:p>
    <w:p w14:paraId="2477A25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Általános műtéti utókezelésben segédkezés.</w:t>
      </w:r>
    </w:p>
    <w:p w14:paraId="1C9CA38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Aszepszis/antiszepszis.</w:t>
      </w:r>
    </w:p>
    <w:p w14:paraId="403B22E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Kézfertőtlenítés.</w:t>
      </w:r>
    </w:p>
    <w:p w14:paraId="37B7BB9C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Kötözőkocsi</w:t>
      </w:r>
      <w:proofErr w:type="spellEnd"/>
      <w:r w:rsidRPr="00B87F52">
        <w:rPr>
          <w:rFonts w:cs="Times New Roman"/>
        </w:rPr>
        <w:t xml:space="preserve"> eszközeinek fertőtlenítésében, sterilizálásában való közreműködés.</w:t>
      </w:r>
    </w:p>
    <w:p w14:paraId="1EA51D8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előkészítése képalkotó vizsgálatokhoz, endoszkópos beavatkozásához.</w:t>
      </w:r>
    </w:p>
    <w:p w14:paraId="3F6A6CF4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testváladékokat megfigyelése és felfogása.</w:t>
      </w:r>
    </w:p>
    <w:p w14:paraId="70E2AD3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Vérvétel.</w:t>
      </w:r>
    </w:p>
    <w:p w14:paraId="431C42B7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gyógyszereléshez, segédkezés a gyógyszerbevitelben.</w:t>
      </w:r>
    </w:p>
    <w:p w14:paraId="2E384C9C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 és infúziós terápiához.</w:t>
      </w:r>
    </w:p>
    <w:p w14:paraId="40DFC64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Előkészítés és segédkezés a punkciók és </w:t>
      </w:r>
      <w:proofErr w:type="spellStart"/>
      <w:r w:rsidRPr="00B87F52">
        <w:rPr>
          <w:rFonts w:cs="Times New Roman"/>
        </w:rPr>
        <w:t>biopsziák</w:t>
      </w:r>
      <w:proofErr w:type="spellEnd"/>
      <w:r w:rsidRPr="00B87F52">
        <w:rPr>
          <w:rFonts w:cs="Times New Roman"/>
        </w:rPr>
        <w:t xml:space="preserve"> kivitelezésében.</w:t>
      </w:r>
    </w:p>
    <w:p w14:paraId="63C56D5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az ápolási/szakápolási folyamatba.</w:t>
      </w:r>
    </w:p>
    <w:p w14:paraId="27FFEE75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az ápolási folyamatban.</w:t>
      </w:r>
    </w:p>
    <w:p w14:paraId="206BC829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vezetése.</w:t>
      </w:r>
    </w:p>
    <w:p w14:paraId="61EA959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Segédkezés a beteg ember szükségleteinek a kielégítésében: </w:t>
      </w:r>
    </w:p>
    <w:p w14:paraId="7F790995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mozgás</w:t>
      </w:r>
      <w:proofErr w:type="gramEnd"/>
      <w:r w:rsidRPr="00B87F52">
        <w:rPr>
          <w:rFonts w:cs="Times New Roman"/>
        </w:rPr>
        <w:t xml:space="preserve">, pihenés, higiéné, táplálkozás, folyadékfelvétel, váladékok ürítése, </w:t>
      </w:r>
    </w:p>
    <w:p w14:paraId="61718985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légzés</w:t>
      </w:r>
      <w:proofErr w:type="gramEnd"/>
      <w:r w:rsidRPr="00B87F52">
        <w:rPr>
          <w:rFonts w:cs="Times New Roman"/>
        </w:rPr>
        <w:t>, testhőmérséklet, környezeti veszélyek elkerülése.</w:t>
      </w:r>
    </w:p>
    <w:p w14:paraId="5BB59ED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</w:p>
    <w:p w14:paraId="619B6AAE" w14:textId="77777777" w:rsidR="009E7AB9" w:rsidRPr="00B87F52" w:rsidRDefault="009E7AB9" w:rsidP="009E7AB9">
      <w:pPr>
        <w:spacing w:after="0"/>
        <w:ind w:firstLine="709"/>
        <w:rPr>
          <w:rFonts w:cs="Times New Roman"/>
          <w:b/>
        </w:rPr>
      </w:pPr>
      <w:r w:rsidRPr="00B87F52">
        <w:rPr>
          <w:rFonts w:cs="Times New Roman"/>
          <w:b/>
        </w:rPr>
        <w:t xml:space="preserve">  Traumatológiai gyakorlat</w:t>
      </w:r>
    </w:p>
    <w:p w14:paraId="2258877B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Sérültek fogadása, első vizsgálata.</w:t>
      </w:r>
    </w:p>
    <w:p w14:paraId="39522D3C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sebkötözések.</w:t>
      </w:r>
    </w:p>
    <w:p w14:paraId="209E2F70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Sebek dezinficiálása.</w:t>
      </w:r>
    </w:p>
    <w:p w14:paraId="6F8EB0F4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Típuskötések alkalmazása.</w:t>
      </w:r>
    </w:p>
    <w:p w14:paraId="5027759A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Kötözések a fejen és a nyakon, kötözések a mellkason. </w:t>
      </w:r>
    </w:p>
    <w:p w14:paraId="14D7839E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Has-, lágyék- és gáttáji kötözések. </w:t>
      </w:r>
    </w:p>
    <w:p w14:paraId="2AE102BE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Kötözések az alsó és felső végtagon.</w:t>
      </w:r>
    </w:p>
    <w:p w14:paraId="1532EB4C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Csonttörések ellátása.</w:t>
      </w:r>
    </w:p>
    <w:p w14:paraId="5D7985E5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Rögzítő kötések, gipszelések.</w:t>
      </w:r>
    </w:p>
    <w:p w14:paraId="1A128061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törések vértelen helyretétele, </w:t>
      </w:r>
      <w:proofErr w:type="spellStart"/>
      <w:r w:rsidRPr="00B87F52">
        <w:rPr>
          <w:rFonts w:cs="Times New Roman"/>
        </w:rPr>
        <w:t>repozició</w:t>
      </w:r>
      <w:proofErr w:type="spellEnd"/>
      <w:r w:rsidRPr="00B87F52">
        <w:rPr>
          <w:rFonts w:cs="Times New Roman"/>
        </w:rPr>
        <w:t>.</w:t>
      </w:r>
    </w:p>
    <w:p w14:paraId="52D3C914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Gipszelés gyakorlati alapjai, gipszkötések fajtái. </w:t>
      </w:r>
    </w:p>
    <w:p w14:paraId="21D5D4D1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Gipszelési technikák, gipszkötések előkészítése.</w:t>
      </w:r>
    </w:p>
    <w:p w14:paraId="23521385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Extenzió</w:t>
      </w:r>
      <w:proofErr w:type="spellEnd"/>
      <w:r w:rsidRPr="00B87F52">
        <w:rPr>
          <w:rFonts w:cs="Times New Roman"/>
        </w:rPr>
        <w:t xml:space="preserve"> felhelyezésének megfigyelése. </w:t>
      </w:r>
    </w:p>
    <w:p w14:paraId="1EC394A2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gyógyszereléshez, segédkezés a gyógyszerbevitelben.</w:t>
      </w:r>
    </w:p>
    <w:p w14:paraId="5029D0FC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 és infúziós terápiához.</w:t>
      </w:r>
    </w:p>
    <w:p w14:paraId="6F432DFC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vércsoport meghatározáshoz.</w:t>
      </w:r>
    </w:p>
    <w:p w14:paraId="7F47FF99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testváladékok megfigyelése és felfogása.</w:t>
      </w:r>
    </w:p>
    <w:p w14:paraId="082595E2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Vérvétel. </w:t>
      </w:r>
    </w:p>
    <w:p w14:paraId="24F3B7F9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Súlyos sérült ellátásának megfigyelése, </w:t>
      </w:r>
      <w:proofErr w:type="spellStart"/>
      <w:r w:rsidRPr="00B87F52">
        <w:rPr>
          <w:rFonts w:cs="Times New Roman"/>
        </w:rPr>
        <w:t>sokktalanítás</w:t>
      </w:r>
      <w:proofErr w:type="spellEnd"/>
      <w:r w:rsidRPr="00B87F52">
        <w:rPr>
          <w:rFonts w:cs="Times New Roman"/>
        </w:rPr>
        <w:t>.</w:t>
      </w:r>
    </w:p>
    <w:p w14:paraId="34E5A021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az ápolási/szakápolási folyamatba.</w:t>
      </w:r>
    </w:p>
    <w:p w14:paraId="683CCF34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Közreműködés az ápolási folyamatban.</w:t>
      </w:r>
    </w:p>
    <w:p w14:paraId="7FE5E716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vezetése.</w:t>
      </w:r>
    </w:p>
    <w:p w14:paraId="31DF3818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Segédkezés a beteg ember szükségleteinek a kielégítésében: </w:t>
      </w:r>
    </w:p>
    <w:p w14:paraId="5B77C95C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Mozgás, pihenés, higiéné.</w:t>
      </w:r>
    </w:p>
    <w:p w14:paraId="1D74A3B1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Táplálkozás, folyadékfelvétel, váladékok ürítése. </w:t>
      </w:r>
    </w:p>
    <w:p w14:paraId="1EB88BE7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Légzés, testhőmérséklet, környezeti veszélyek elkerülése</w:t>
      </w:r>
    </w:p>
    <w:p w14:paraId="28DBE527" w14:textId="77777777" w:rsidR="009E7AB9" w:rsidRPr="00B87F52" w:rsidRDefault="009E7AB9" w:rsidP="009E7AB9">
      <w:pPr>
        <w:spacing w:after="0"/>
        <w:rPr>
          <w:rFonts w:cs="Times New Roman"/>
        </w:rPr>
      </w:pPr>
    </w:p>
    <w:p w14:paraId="16F2C08B" w14:textId="77777777" w:rsidR="009E7AB9" w:rsidRPr="00B87F52" w:rsidRDefault="009E7AB9" w:rsidP="009E7AB9">
      <w:pPr>
        <w:spacing w:after="0"/>
        <w:rPr>
          <w:rFonts w:cs="Times New Roman"/>
          <w:b/>
        </w:rPr>
      </w:pPr>
      <w:r w:rsidRPr="00B87F52">
        <w:rPr>
          <w:rFonts w:cs="Times New Roman"/>
          <w:b/>
        </w:rPr>
        <w:tab/>
        <w:t xml:space="preserve">  Gyermekgyógyászati gyakorlat</w:t>
      </w:r>
    </w:p>
    <w:p w14:paraId="79D150E3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Csecsemő osztályos gyakorlat.</w:t>
      </w:r>
    </w:p>
    <w:p w14:paraId="6E18FDBD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Az újszülött életjelenségeinek megfigyelése. </w:t>
      </w:r>
    </w:p>
    <w:p w14:paraId="4FCB1D71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Koraszülöttség jeleinek és a fejlődési rendellenességek felismerése. </w:t>
      </w:r>
    </w:p>
    <w:p w14:paraId="3E35538A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Megfigyelés: </w:t>
      </w:r>
      <w:proofErr w:type="spellStart"/>
      <w:r w:rsidRPr="00B87F52">
        <w:rPr>
          <w:rFonts w:cs="Times New Roman"/>
        </w:rPr>
        <w:t>turgor</w:t>
      </w:r>
      <w:proofErr w:type="spellEnd"/>
      <w:r w:rsidRPr="00B87F52">
        <w:rPr>
          <w:rFonts w:cs="Times New Roman"/>
        </w:rPr>
        <w:t>, mozgás, köldök, kutacsok, nyálkahártyák (</w:t>
      </w:r>
      <w:proofErr w:type="spellStart"/>
      <w:r w:rsidRPr="00B87F52">
        <w:rPr>
          <w:rFonts w:cs="Times New Roman"/>
        </w:rPr>
        <w:t>Apgar</w:t>
      </w:r>
      <w:proofErr w:type="spellEnd"/>
      <w:r w:rsidRPr="00B87F52">
        <w:rPr>
          <w:rFonts w:cs="Times New Roman"/>
        </w:rPr>
        <w:t>).</w:t>
      </w:r>
    </w:p>
    <w:p w14:paraId="1ED2A6A8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Fekvési módok, alvás és alvási szokások, a sírás megfigyelése. </w:t>
      </w:r>
    </w:p>
    <w:p w14:paraId="1250467D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Szoptatás és táplálás.</w:t>
      </w:r>
    </w:p>
    <w:p w14:paraId="2CACD984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Székletürítés és vizeletürítés megfigyelése. </w:t>
      </w:r>
    </w:p>
    <w:p w14:paraId="7E2167F4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Testtömeg és testarányok mérése. </w:t>
      </w:r>
    </w:p>
    <w:p w14:paraId="629DF506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Csecsemők állapotváltozásainak felismerése.</w:t>
      </w:r>
    </w:p>
    <w:p w14:paraId="60CDCAE8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Gyermekosztályos gyakorlat.</w:t>
      </w:r>
    </w:p>
    <w:p w14:paraId="51EE1D6B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arc és testtájak, testarányok, mozgás megfigyelése, testsúly mérése.</w:t>
      </w:r>
    </w:p>
    <w:p w14:paraId="36EB645E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Kardinális tünetek mérése, megfigyelése.</w:t>
      </w:r>
    </w:p>
    <w:p w14:paraId="7F764376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gyermek tudatának és magatartásának megfigyelése. </w:t>
      </w:r>
    </w:p>
    <w:p w14:paraId="7706F37C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Érzékszervek működésének megfigyelése. </w:t>
      </w:r>
    </w:p>
    <w:p w14:paraId="60B7D25B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Köhögés és köpet megfigyelése. </w:t>
      </w:r>
    </w:p>
    <w:p w14:paraId="070DE612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Hányás és </w:t>
      </w:r>
      <w:proofErr w:type="gramStart"/>
      <w:r w:rsidRPr="00B87F52">
        <w:rPr>
          <w:rFonts w:cs="Times New Roman"/>
        </w:rPr>
        <w:t>hányadék</w:t>
      </w:r>
      <w:proofErr w:type="gramEnd"/>
      <w:r w:rsidRPr="00B87F52">
        <w:rPr>
          <w:rFonts w:cs="Times New Roman"/>
        </w:rPr>
        <w:t xml:space="preserve"> megfigyelése. </w:t>
      </w:r>
    </w:p>
    <w:p w14:paraId="3B40016D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Bevitt és ürített folyadék mennyiségének megfigyelése. </w:t>
      </w:r>
    </w:p>
    <w:p w14:paraId="218397FA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gyermekek állapotváltozásainak felismerése. </w:t>
      </w:r>
    </w:p>
    <w:p w14:paraId="506A2271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gyermek elhanyagolásának illetve bántalmazásának felismerése. </w:t>
      </w:r>
    </w:p>
    <w:p w14:paraId="12B833FA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Betegmegfigyelő monitorok alkalmazása a gyermekápolásban. </w:t>
      </w:r>
    </w:p>
    <w:p w14:paraId="3FAEB904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Csecsemő és gyermekosztályon egyaránt végzendő ápolási feladatok. </w:t>
      </w:r>
    </w:p>
    <w:p w14:paraId="2CFC94F6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Ágyazás, beteg fektetése, mobilizálása, kényelmi eszközök alkalmazása.</w:t>
      </w:r>
    </w:p>
    <w:p w14:paraId="70EB7848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Pihenés feltételeinek biztosítása.</w:t>
      </w:r>
    </w:p>
    <w:p w14:paraId="147256F9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 környezetének higiénéje.</w:t>
      </w:r>
    </w:p>
    <w:p w14:paraId="017F48D5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Fürdetés, szájápolás, hajmosás, körömápolás, bőrápolás, bőrvédelem.</w:t>
      </w:r>
    </w:p>
    <w:p w14:paraId="0B19B39A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Etetés eszközeinek előkészítése, használata, szondatáplálás.</w:t>
      </w:r>
    </w:p>
    <w:p w14:paraId="740BD277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vizithez, a beteg tartása-fogása vizsgálatokhoz.</w:t>
      </w:r>
    </w:p>
    <w:p w14:paraId="04961B6E" w14:textId="77777777" w:rsidR="009E7AB9" w:rsidRPr="00B87F52" w:rsidRDefault="009E7AB9" w:rsidP="009E7A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megfigyelt és a mért paraméterek dokumentálása. </w:t>
      </w:r>
    </w:p>
    <w:p w14:paraId="0DA6EDF5" w14:textId="77777777" w:rsidR="009E7AB9" w:rsidRPr="00B87F52" w:rsidRDefault="009E7AB9" w:rsidP="009E7AB9">
      <w:pPr>
        <w:spacing w:after="0"/>
        <w:ind w:firstLine="709"/>
        <w:rPr>
          <w:rFonts w:cs="Times New Roman"/>
        </w:rPr>
      </w:pPr>
      <w:r w:rsidRPr="00B87F52">
        <w:rPr>
          <w:rFonts w:cs="Times New Roman"/>
        </w:rPr>
        <w:t xml:space="preserve">   Kapcsolat a szülőkkel</w:t>
      </w:r>
    </w:p>
    <w:p w14:paraId="51EB3CAB" w14:textId="65786371" w:rsidR="002213F2" w:rsidRPr="00B87F52" w:rsidRDefault="002213F2" w:rsidP="002213F2">
      <w:pPr>
        <w:spacing w:after="0"/>
        <w:rPr>
          <w:rFonts w:cs="Times New Roman"/>
        </w:rPr>
      </w:pPr>
    </w:p>
    <w:p w14:paraId="48833B52" w14:textId="77777777" w:rsidR="002213F2" w:rsidRPr="00B87F52" w:rsidRDefault="002213F2" w:rsidP="002213F2">
      <w:pPr>
        <w:spacing w:after="0"/>
        <w:rPr>
          <w:rFonts w:cs="Times New Roman"/>
        </w:rPr>
      </w:pPr>
    </w:p>
    <w:p w14:paraId="6D879267" w14:textId="77777777" w:rsidR="002213F2" w:rsidRPr="00B87F52" w:rsidRDefault="002213F2" w:rsidP="002213F2">
      <w:pPr>
        <w:spacing w:after="0"/>
        <w:rPr>
          <w:rFonts w:cs="Times New Roman"/>
        </w:rPr>
      </w:pPr>
    </w:p>
    <w:p w14:paraId="05085C8D" w14:textId="77777777" w:rsidR="002213F2" w:rsidRPr="00B87F52" w:rsidRDefault="002213F2" w:rsidP="002213F2">
      <w:pPr>
        <w:spacing w:after="0"/>
        <w:jc w:val="center"/>
        <w:rPr>
          <w:rFonts w:cs="Times New Roman"/>
          <w:b/>
        </w:rPr>
      </w:pPr>
      <w:r w:rsidRPr="00B87F52">
        <w:rPr>
          <w:rFonts w:cs="Times New Roman"/>
          <w:b/>
        </w:rPr>
        <w:t>II. Két évfolyamos oktatás közismereti képzés nélkül</w:t>
      </w:r>
    </w:p>
    <w:p w14:paraId="2CD34CB0" w14:textId="77777777" w:rsidR="002213F2" w:rsidRPr="00B87F52" w:rsidRDefault="002213F2" w:rsidP="002213F2">
      <w:pPr>
        <w:spacing w:after="0"/>
        <w:jc w:val="center"/>
        <w:rPr>
          <w:rFonts w:cs="Times New Roman"/>
        </w:rPr>
      </w:pPr>
      <w:r w:rsidRPr="00B87F52">
        <w:rPr>
          <w:rFonts w:cs="Times New Roman"/>
        </w:rPr>
        <w:t>1. évfolyamot követően 160 óra</w:t>
      </w:r>
    </w:p>
    <w:p w14:paraId="4131D002" w14:textId="77777777" w:rsidR="002213F2" w:rsidRPr="00B87F52" w:rsidRDefault="002213F2" w:rsidP="002213F2">
      <w:pPr>
        <w:spacing w:after="0"/>
        <w:rPr>
          <w:rFonts w:cs="Times New Roman"/>
        </w:rPr>
      </w:pPr>
    </w:p>
    <w:p w14:paraId="5093C4A7" w14:textId="77777777" w:rsidR="009E7AB9" w:rsidRPr="00B87F52" w:rsidRDefault="009E7AB9" w:rsidP="009E7AB9">
      <w:pPr>
        <w:spacing w:after="0"/>
        <w:rPr>
          <w:rFonts w:cs="Times New Roman"/>
        </w:rPr>
      </w:pPr>
      <w:r w:rsidRPr="00B87F52">
        <w:rPr>
          <w:rFonts w:cs="Times New Roman"/>
        </w:rPr>
        <w:t>Az 1. évfolyamot követő szakmai gyakorlat szakmai tartalma:</w:t>
      </w:r>
    </w:p>
    <w:p w14:paraId="4FEC157B" w14:textId="77777777" w:rsidR="009E7AB9" w:rsidRPr="00B87F52" w:rsidRDefault="009E7AB9" w:rsidP="009E7AB9">
      <w:pPr>
        <w:spacing w:after="0"/>
        <w:ind w:left="851"/>
        <w:rPr>
          <w:rFonts w:cs="Times New Roman"/>
          <w:b/>
        </w:rPr>
      </w:pPr>
      <w:r w:rsidRPr="00B87F52">
        <w:rPr>
          <w:rFonts w:cs="Times New Roman"/>
          <w:b/>
        </w:rPr>
        <w:t>Csecsemő és kisgyermekgondozás gyakorlat:</w:t>
      </w:r>
    </w:p>
    <w:p w14:paraId="2F00EF3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intézmény felépítése, munkarendje.</w:t>
      </w:r>
    </w:p>
    <w:p w14:paraId="51E6018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tűzvédelmi szabályok megismerése, betartása.</w:t>
      </w:r>
    </w:p>
    <w:p w14:paraId="7FD544C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Napirend megismerése, napirend szerinti munkavégzés.</w:t>
      </w:r>
    </w:p>
    <w:p w14:paraId="33BC4AA1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gyermek fogadása.</w:t>
      </w:r>
    </w:p>
    <w:p w14:paraId="5987CF24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Részvétel a napi gondozási feladatokban.</w:t>
      </w:r>
    </w:p>
    <w:p w14:paraId="4A226AF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A csecsemő és gyermekgondozás eszközeinek használata, tisztítása, fertőtlenítése.</w:t>
      </w:r>
    </w:p>
    <w:p w14:paraId="256DC212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Mosdatás, fürösztés feladatai.</w:t>
      </w:r>
    </w:p>
    <w:p w14:paraId="7EBB058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Pelenkázás, tisztázás.</w:t>
      </w:r>
    </w:p>
    <w:p w14:paraId="67D0EA55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Időjárásnak megfelelő öltözet biztosítása.</w:t>
      </w:r>
    </w:p>
    <w:p w14:paraId="54BA9F5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Öltöztetés.</w:t>
      </w:r>
    </w:p>
    <w:p w14:paraId="167E912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Levegőztetés.</w:t>
      </w:r>
    </w:p>
    <w:p w14:paraId="1092B3B9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csecsemő és a gyermek táplálása.</w:t>
      </w:r>
    </w:p>
    <w:p w14:paraId="67058909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Részvétel a gyermekkel való egyéni és csoportos foglalkozásokban.</w:t>
      </w:r>
    </w:p>
    <w:p w14:paraId="5A670D6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Közreműködés a helyes szokások kialakításában.</w:t>
      </w:r>
    </w:p>
    <w:p w14:paraId="3E79771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Részvétel a játéktevékenységben. </w:t>
      </w:r>
    </w:p>
    <w:p w14:paraId="54DB7FC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játékok tisztántartása. </w:t>
      </w:r>
    </w:p>
    <w:p w14:paraId="03C2EDB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Altatás, pihenés biztosítása.</w:t>
      </w:r>
    </w:p>
    <w:p w14:paraId="68270E5A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</w:p>
    <w:p w14:paraId="3D5E705B" w14:textId="77777777" w:rsidR="009E7AB9" w:rsidRPr="00B87F52" w:rsidRDefault="009E7AB9" w:rsidP="009E7AB9">
      <w:pPr>
        <w:spacing w:after="0"/>
        <w:ind w:left="851"/>
        <w:rPr>
          <w:rFonts w:cs="Times New Roman"/>
          <w:b/>
        </w:rPr>
      </w:pPr>
    </w:p>
    <w:p w14:paraId="6B092ED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  <w:b/>
        </w:rPr>
        <w:t>Gondozási feladatok felnőtt korban</w:t>
      </w:r>
      <w:r w:rsidRPr="00B87F52">
        <w:rPr>
          <w:rFonts w:cs="Times New Roman"/>
        </w:rPr>
        <w:t>:</w:t>
      </w:r>
    </w:p>
    <w:p w14:paraId="5A5701D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intézmény felépítésének, munkarendjének megismerése.</w:t>
      </w:r>
    </w:p>
    <w:p w14:paraId="56EF5C9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környezetvédelmi, tűzvédelmi szabályok megismerése, betartása a napi munkavégzés során.</w:t>
      </w:r>
    </w:p>
    <w:p w14:paraId="37C0F15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napirend megismerése, részvétel a napi gondozási feladatokban. </w:t>
      </w:r>
    </w:p>
    <w:p w14:paraId="7FF8601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Megfigyelési feladatok elvégzése, eredmények dokumentálása:</w:t>
      </w:r>
    </w:p>
    <w:p w14:paraId="768A398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magatartás</w:t>
      </w:r>
      <w:proofErr w:type="gramEnd"/>
      <w:r w:rsidRPr="00B87F52">
        <w:rPr>
          <w:rFonts w:cs="Times New Roman"/>
        </w:rPr>
        <w:t>, viselkedés.</w:t>
      </w:r>
    </w:p>
    <w:p w14:paraId="2FCCCEB9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testalkat</w:t>
      </w:r>
      <w:proofErr w:type="gramEnd"/>
      <w:r w:rsidRPr="00B87F52">
        <w:rPr>
          <w:rFonts w:cs="Times New Roman"/>
        </w:rPr>
        <w:t>, járás.</w:t>
      </w:r>
    </w:p>
    <w:p w14:paraId="5F236659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érzékszervek</w:t>
      </w:r>
      <w:proofErr w:type="gramEnd"/>
      <w:r w:rsidRPr="00B87F52">
        <w:rPr>
          <w:rFonts w:cs="Times New Roman"/>
        </w:rPr>
        <w:t xml:space="preserve"> működése.</w:t>
      </w:r>
    </w:p>
    <w:p w14:paraId="6C1A47AF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tudatállapot</w:t>
      </w:r>
      <w:proofErr w:type="gramEnd"/>
      <w:r w:rsidRPr="00B87F52">
        <w:rPr>
          <w:rFonts w:cs="Times New Roman"/>
        </w:rPr>
        <w:t>.</w:t>
      </w:r>
    </w:p>
    <w:p w14:paraId="473CFF3B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fekvés</w:t>
      </w:r>
      <w:proofErr w:type="gramEnd"/>
      <w:r w:rsidRPr="00B87F52">
        <w:rPr>
          <w:rFonts w:cs="Times New Roman"/>
        </w:rPr>
        <w:t xml:space="preserve">, alvás megfigyelése. </w:t>
      </w:r>
    </w:p>
    <w:p w14:paraId="0A18619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bőr</w:t>
      </w:r>
      <w:proofErr w:type="gramEnd"/>
      <w:r w:rsidRPr="00B87F52">
        <w:rPr>
          <w:rFonts w:cs="Times New Roman"/>
        </w:rPr>
        <w:t>, bőrfüggelékek, hajas fejbőr.</w:t>
      </w:r>
    </w:p>
    <w:p w14:paraId="64657C14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kardinális</w:t>
      </w:r>
      <w:proofErr w:type="gramEnd"/>
      <w:r w:rsidRPr="00B87F52">
        <w:rPr>
          <w:rFonts w:cs="Times New Roman"/>
        </w:rPr>
        <w:t xml:space="preserve"> tünetek megfigyelése. </w:t>
      </w:r>
    </w:p>
    <w:p w14:paraId="2456066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testváladékok</w:t>
      </w:r>
      <w:proofErr w:type="gramEnd"/>
      <w:r w:rsidRPr="00B87F52">
        <w:rPr>
          <w:rFonts w:cs="Times New Roman"/>
        </w:rPr>
        <w:t xml:space="preserve"> megfigyelése.</w:t>
      </w:r>
    </w:p>
    <w:p w14:paraId="133F551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fájdalom</w:t>
      </w:r>
      <w:proofErr w:type="gramEnd"/>
      <w:r w:rsidRPr="00B87F52">
        <w:rPr>
          <w:rFonts w:cs="Times New Roman"/>
        </w:rPr>
        <w:t xml:space="preserve"> megfigyelése.</w:t>
      </w:r>
    </w:p>
    <w:p w14:paraId="7FAF058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folyadékháztartás</w:t>
      </w:r>
      <w:proofErr w:type="gramEnd"/>
      <w:r w:rsidRPr="00B87F52">
        <w:rPr>
          <w:rFonts w:cs="Times New Roman"/>
        </w:rPr>
        <w:t xml:space="preserve"> megfigyelése</w:t>
      </w:r>
    </w:p>
    <w:p w14:paraId="7873E727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gondozott szükségleteinek figyelembe vétele, kielégítésének segítése:</w:t>
      </w:r>
    </w:p>
    <w:p w14:paraId="1177BE94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táplálkozás</w:t>
      </w:r>
      <w:proofErr w:type="gramEnd"/>
      <w:r w:rsidRPr="00B87F52">
        <w:rPr>
          <w:rFonts w:cs="Times New Roman"/>
        </w:rPr>
        <w:t>, folyadékfogyasztás segítése.</w:t>
      </w:r>
    </w:p>
    <w:p w14:paraId="39D6ED89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hely-</w:t>
      </w:r>
      <w:proofErr w:type="gramEnd"/>
      <w:r w:rsidRPr="00B87F52">
        <w:rPr>
          <w:rFonts w:cs="Times New Roman"/>
        </w:rPr>
        <w:t xml:space="preserve"> és helyzetváltoztatás segítése.</w:t>
      </w:r>
    </w:p>
    <w:p w14:paraId="05637C5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segítségnyújtás</w:t>
      </w:r>
      <w:proofErr w:type="gramEnd"/>
      <w:r w:rsidRPr="00B87F52">
        <w:rPr>
          <w:rFonts w:cs="Times New Roman"/>
        </w:rPr>
        <w:t xml:space="preserve"> a gondozott testének tisztántartásában. </w:t>
      </w:r>
    </w:p>
    <w:p w14:paraId="54A5A15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ágyazás</w:t>
      </w:r>
      <w:proofErr w:type="gramEnd"/>
      <w:r w:rsidRPr="00B87F52">
        <w:rPr>
          <w:rFonts w:cs="Times New Roman"/>
        </w:rPr>
        <w:t>, ágyneműcsere.</w:t>
      </w:r>
    </w:p>
    <w:p w14:paraId="712C80D7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gramStart"/>
      <w:r w:rsidRPr="00B87F52">
        <w:rPr>
          <w:rFonts w:cs="Times New Roman"/>
        </w:rPr>
        <w:t>ürítési</w:t>
      </w:r>
      <w:proofErr w:type="gramEnd"/>
      <w:r w:rsidRPr="00B87F52">
        <w:rPr>
          <w:rFonts w:cs="Times New Roman"/>
        </w:rPr>
        <w:t xml:space="preserve"> szükségletek kielégítésének segítése.</w:t>
      </w:r>
    </w:p>
    <w:p w14:paraId="5357B54F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incontinens</w:t>
      </w:r>
      <w:proofErr w:type="spellEnd"/>
      <w:r w:rsidRPr="00B87F52">
        <w:rPr>
          <w:rFonts w:cs="Times New Roman"/>
        </w:rPr>
        <w:t xml:space="preserve"> beteg ápolása.</w:t>
      </w:r>
    </w:p>
    <w:p w14:paraId="66D3859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proofErr w:type="spellStart"/>
      <w:r w:rsidRPr="00B87F52">
        <w:rPr>
          <w:rFonts w:cs="Times New Roman"/>
        </w:rPr>
        <w:t>decubitus</w:t>
      </w:r>
      <w:proofErr w:type="spellEnd"/>
      <w:r w:rsidRPr="00B87F52">
        <w:rPr>
          <w:rFonts w:cs="Times New Roman"/>
        </w:rPr>
        <w:t xml:space="preserve"> megelőzés.</w:t>
      </w:r>
    </w:p>
    <w:p w14:paraId="5BB9EA25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Ápolási-gondozás eszközeinek szakszerű használata, tisztítása, fertőtlenítése.</w:t>
      </w:r>
    </w:p>
    <w:p w14:paraId="06586EE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Fertőtlenítő eljárások alkalmazása.</w:t>
      </w:r>
    </w:p>
    <w:p w14:paraId="09A439A4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Akadályozott ember (mozgásszervi, látási, hallási, értelmi) segítése a mozgásban, higiénében, pihenésben, táplálkozásban, ürítésben, öltözködésben, kommunikációban.</w:t>
      </w:r>
    </w:p>
    <w:p w14:paraId="7C43FD4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intézményben alkalmazott dokumentáció megismerése.</w:t>
      </w:r>
    </w:p>
    <w:p w14:paraId="575774B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</w:p>
    <w:p w14:paraId="51246844" w14:textId="77777777" w:rsidR="009E7AB9" w:rsidRPr="00B87F52" w:rsidRDefault="009E7AB9" w:rsidP="009E7AB9">
      <w:pPr>
        <w:spacing w:after="0"/>
        <w:ind w:left="851"/>
        <w:rPr>
          <w:rFonts w:cs="Times New Roman"/>
          <w:b/>
        </w:rPr>
      </w:pPr>
      <w:proofErr w:type="spellStart"/>
      <w:r w:rsidRPr="00B87F52">
        <w:rPr>
          <w:rFonts w:cs="Times New Roman"/>
          <w:b/>
        </w:rPr>
        <w:t>Járóbetegellátás</w:t>
      </w:r>
      <w:proofErr w:type="spellEnd"/>
      <w:r w:rsidRPr="00B87F52">
        <w:rPr>
          <w:rFonts w:cs="Times New Roman"/>
          <w:b/>
        </w:rPr>
        <w:t xml:space="preserve"> gyakorlat</w:t>
      </w:r>
    </w:p>
    <w:p w14:paraId="7CC0DADB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intézmény felépítése, munkarendje.</w:t>
      </w:r>
    </w:p>
    <w:p w14:paraId="0D9901D1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Munkavédelmi, tűzvédelmi, környezetvédelmi szabályok megismerése, betartása a munkavégzés során.</w:t>
      </w:r>
    </w:p>
    <w:p w14:paraId="41E764F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fogadása, ellátása.</w:t>
      </w:r>
    </w:p>
    <w:p w14:paraId="651896B1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lastRenderedPageBreak/>
        <w:t>A betegellátás menete, dokumentációja, adatok rögzítése.</w:t>
      </w:r>
    </w:p>
    <w:p w14:paraId="7B59EB06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Orvosi vizsgálatokban való segédkezés, asszisztálás.</w:t>
      </w:r>
    </w:p>
    <w:p w14:paraId="439A4682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tüneteinek megfigyelése, dokumentálása.</w:t>
      </w:r>
    </w:p>
    <w:p w14:paraId="108FB07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adatainak kezelése, adminisztráció, dokumentáció.</w:t>
      </w:r>
    </w:p>
    <w:p w14:paraId="737254EB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Gondozottak ellátása, rendszeres vizsgálata.</w:t>
      </w:r>
    </w:p>
    <w:p w14:paraId="0430AD57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Légzés, pulzus, vérnyomás mérése, dokumentálása. </w:t>
      </w:r>
    </w:p>
    <w:p w14:paraId="5A76A0B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Egészségnevelési feladatok</w:t>
      </w:r>
    </w:p>
    <w:p w14:paraId="1400A2F1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</w:p>
    <w:p w14:paraId="7777A0D5" w14:textId="77777777" w:rsidR="009E7AB9" w:rsidRPr="00B87F52" w:rsidRDefault="009E7AB9" w:rsidP="009E7AB9">
      <w:pPr>
        <w:spacing w:after="0"/>
        <w:ind w:left="851"/>
        <w:rPr>
          <w:rFonts w:cs="Times New Roman"/>
          <w:b/>
        </w:rPr>
      </w:pPr>
      <w:r w:rsidRPr="00B87F52">
        <w:rPr>
          <w:rFonts w:cs="Times New Roman"/>
          <w:b/>
        </w:rPr>
        <w:t>Belgyógyászati gyakorlat</w:t>
      </w:r>
    </w:p>
    <w:p w14:paraId="43620ECE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A beteg </w:t>
      </w:r>
      <w:proofErr w:type="spellStart"/>
      <w:r w:rsidRPr="00B87F52">
        <w:rPr>
          <w:rFonts w:cs="Times New Roman"/>
        </w:rPr>
        <w:t>kültakarójának</w:t>
      </w:r>
      <w:proofErr w:type="spellEnd"/>
      <w:r w:rsidRPr="00B87F52">
        <w:rPr>
          <w:rFonts w:cs="Times New Roman"/>
        </w:rPr>
        <w:t xml:space="preserve"> a megfigyelése.</w:t>
      </w:r>
    </w:p>
    <w:p w14:paraId="23DEBF64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beteg tudatának, tudatállapotának megfigyelése.</w:t>
      </w:r>
    </w:p>
    <w:p w14:paraId="33612EE7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Kardinális tünetek: a pulzus, vérnyomás, testhőmérséklet, légzés megfigyelése.</w:t>
      </w:r>
    </w:p>
    <w:p w14:paraId="32512A0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testváladék megfigyelése és felfogása, mérése.</w:t>
      </w:r>
    </w:p>
    <w:p w14:paraId="6EC5839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Vérvétel.</w:t>
      </w:r>
    </w:p>
    <w:p w14:paraId="2A5705AA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Vércukor meghatározás végzése gyorstesztekkel.</w:t>
      </w:r>
    </w:p>
    <w:p w14:paraId="67810653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Betegmegfigyelő monitorok alkalmazása: EKG, pulzus, légzés, hő, </w:t>
      </w:r>
      <w:proofErr w:type="spellStart"/>
      <w:r w:rsidRPr="00B87F52">
        <w:rPr>
          <w:rFonts w:cs="Times New Roman"/>
        </w:rPr>
        <w:t>szaturáció</w:t>
      </w:r>
      <w:proofErr w:type="spellEnd"/>
      <w:r w:rsidRPr="00B87F52">
        <w:rPr>
          <w:rFonts w:cs="Times New Roman"/>
        </w:rPr>
        <w:t xml:space="preserve">. </w:t>
      </w:r>
    </w:p>
    <w:p w14:paraId="5BDC878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megfigyelések dokumentálása.</w:t>
      </w:r>
    </w:p>
    <w:p w14:paraId="3647222D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Betegvizsgálat megfigyelése.</w:t>
      </w:r>
    </w:p>
    <w:p w14:paraId="61F6E8AB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Diagnosztikai beavatkozások megfigyelése.</w:t>
      </w:r>
    </w:p>
    <w:p w14:paraId="5848DD8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 különböző kórfolyamatok megfigyelése.</w:t>
      </w:r>
    </w:p>
    <w:p w14:paraId="7E679C72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 xml:space="preserve">Előkészítés gyógyszereléshez, segédkezés a gyógyszerbevitelben. </w:t>
      </w:r>
    </w:p>
    <w:p w14:paraId="67E9ACC9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Előkészítés injekciózáshoz és infúziós terápiához.</w:t>
      </w:r>
    </w:p>
    <w:p w14:paraId="0A96801A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Terápiás beavatkozások megfigyelése.</w:t>
      </w:r>
    </w:p>
    <w:p w14:paraId="4ABD1A32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Ellátási folyamat kísérése.</w:t>
      </w:r>
    </w:p>
    <w:p w14:paraId="53A2C535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Bekapcsolódás az ápolási/szakápolási folyamatba.</w:t>
      </w:r>
    </w:p>
    <w:p w14:paraId="26746250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folyamat: felmérés, ápolási diagnózis, ápolási terv, az ápolás kivitelezése, értékelés megfigyelés.</w:t>
      </w:r>
    </w:p>
    <w:p w14:paraId="59EC6BA8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Az ápolási dokumentáció vezetése.</w:t>
      </w:r>
    </w:p>
    <w:p w14:paraId="5DEAE8A4" w14:textId="77777777" w:rsidR="009E7AB9" w:rsidRPr="00B87F52" w:rsidRDefault="009E7AB9" w:rsidP="009E7AB9">
      <w:pPr>
        <w:spacing w:after="0"/>
        <w:ind w:left="851"/>
        <w:rPr>
          <w:rFonts w:cs="Times New Roman"/>
        </w:rPr>
      </w:pPr>
      <w:r w:rsidRPr="00B87F52">
        <w:rPr>
          <w:rFonts w:cs="Times New Roman"/>
        </w:rPr>
        <w:t>Segédkezés a beteg ember szükségleteinek a kielégítésében: mozgás, pihenés, higiéné, táplálkozás, folyadékfelvétel, váladékok ürítése, légzés, testhőmérséklet, környezeti veszélyek elkerülése.”</w:t>
      </w:r>
    </w:p>
    <w:p w14:paraId="6E29CED3" w14:textId="77777777" w:rsidR="00A23F09" w:rsidRPr="00B87F52" w:rsidRDefault="00A23F09" w:rsidP="00A23F09">
      <w:pPr>
        <w:spacing w:after="0"/>
        <w:ind w:left="426"/>
        <w:rPr>
          <w:rFonts w:cs="Times New Roman"/>
        </w:rPr>
      </w:pPr>
    </w:p>
    <w:sectPr w:rsidR="00A23F09" w:rsidRPr="00B87F52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B49A146" w15:done="0"/>
  <w15:commentEx w15:paraId="22BCB45A" w15:done="0"/>
  <w15:commentEx w15:paraId="3C5FA3D5" w15:done="0"/>
  <w15:commentEx w15:paraId="3C1CF2A1" w15:done="0"/>
  <w15:commentEx w15:paraId="364D1618" w15:done="0"/>
  <w15:commentEx w15:paraId="46556F95" w15:done="0"/>
  <w15:commentEx w15:paraId="73E0E338" w15:done="0"/>
  <w15:commentEx w15:paraId="56A6914D" w15:done="0"/>
  <w15:commentEx w15:paraId="23DC7434" w15:done="0"/>
  <w15:commentEx w15:paraId="5B62C222" w15:done="0"/>
  <w15:commentEx w15:paraId="5CE1D51E" w15:done="0"/>
  <w15:commentEx w15:paraId="5EB9C008" w15:done="0"/>
  <w15:commentEx w15:paraId="1708CE79" w15:done="0"/>
  <w15:commentEx w15:paraId="47E5AA15" w15:done="0"/>
  <w15:commentEx w15:paraId="50BAD553" w15:done="0"/>
  <w15:commentEx w15:paraId="71BA9ED8" w15:done="0"/>
  <w15:commentEx w15:paraId="50DFC8AD" w15:done="0"/>
  <w15:commentEx w15:paraId="34227A87" w15:done="0"/>
  <w15:commentEx w15:paraId="29C3532D" w15:done="0"/>
  <w15:commentEx w15:paraId="755D6FD6" w15:done="0"/>
  <w15:commentEx w15:paraId="1C984BB2" w15:done="0"/>
  <w15:commentEx w15:paraId="199CB552" w15:done="0"/>
  <w15:commentEx w15:paraId="2BE4D379" w15:done="0"/>
  <w15:commentEx w15:paraId="049183C8" w15:done="0"/>
  <w15:commentEx w15:paraId="5D793352" w15:done="0"/>
  <w15:commentEx w15:paraId="0DB2BC51" w15:done="0"/>
  <w15:commentEx w15:paraId="1CEF15A4" w15:done="0"/>
  <w15:commentEx w15:paraId="1B1E007C" w15:done="0"/>
  <w15:commentEx w15:paraId="11FCC3F8" w15:done="0"/>
  <w15:commentEx w15:paraId="28F6BD7D" w15:done="0"/>
  <w15:commentEx w15:paraId="1CD02753" w15:done="0"/>
  <w15:commentEx w15:paraId="7881567E" w15:done="0"/>
  <w15:commentEx w15:paraId="5FF65EE7" w15:done="0"/>
  <w15:commentEx w15:paraId="09A3A3E8" w15:done="0"/>
  <w15:commentEx w15:paraId="0C16B2DB" w15:done="0"/>
  <w15:commentEx w15:paraId="5DD837E0" w15:done="0"/>
  <w15:commentEx w15:paraId="4AE46EAE" w15:done="0"/>
  <w15:commentEx w15:paraId="1442B6F7" w15:done="0"/>
  <w15:commentEx w15:paraId="5E71D461" w15:done="0"/>
  <w15:commentEx w15:paraId="7AB3FEA0" w15:done="0"/>
  <w15:commentEx w15:paraId="663C35AF" w15:done="0"/>
  <w15:commentEx w15:paraId="2EE47AA1" w15:done="0"/>
  <w15:commentEx w15:paraId="0E41363A" w15:done="0"/>
  <w15:commentEx w15:paraId="76CA0A56" w15:done="0"/>
  <w15:commentEx w15:paraId="6A817D4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B49A146" w16cid:durableId="1E25EEFD"/>
  <w16cid:commentId w16cid:paraId="22BCB45A" w16cid:durableId="1E25EEFE"/>
  <w16cid:commentId w16cid:paraId="3C5FA3D5" w16cid:durableId="1E25EEFF"/>
  <w16cid:commentId w16cid:paraId="3C1CF2A1" w16cid:durableId="1E25EF00"/>
  <w16cid:commentId w16cid:paraId="364D1618" w16cid:durableId="1E25EF06"/>
  <w16cid:commentId w16cid:paraId="46556F95" w16cid:durableId="1E25EF07"/>
  <w16cid:commentId w16cid:paraId="73E0E338" w16cid:durableId="1E402FC4"/>
  <w16cid:commentId w16cid:paraId="56A6914D" w16cid:durableId="1E25EF08"/>
  <w16cid:commentId w16cid:paraId="23DC7434" w16cid:durableId="1E25EF0D"/>
  <w16cid:commentId w16cid:paraId="5B62C222" w16cid:durableId="1E25EF0E"/>
  <w16cid:commentId w16cid:paraId="5CE1D51E" w16cid:durableId="1E25EF14"/>
  <w16cid:commentId w16cid:paraId="5EB9C008" w16cid:durableId="1E25EF15"/>
  <w16cid:commentId w16cid:paraId="1708CE79" w16cid:durableId="1E25EF16"/>
  <w16cid:commentId w16cid:paraId="47E5AA15" w16cid:durableId="1E25EF17"/>
  <w16cid:commentId w16cid:paraId="50BAD553" w16cid:durableId="1E25EF18"/>
  <w16cid:commentId w16cid:paraId="71BA9ED8" w16cid:durableId="1E402FD1"/>
  <w16cid:commentId w16cid:paraId="50DFC8AD" w16cid:durableId="1E25EF1B"/>
  <w16cid:commentId w16cid:paraId="34227A87" w16cid:durableId="1E25EF1C"/>
  <w16cid:commentId w16cid:paraId="29C3532D" w16cid:durableId="1E25EF1D"/>
  <w16cid:commentId w16cid:paraId="755D6FD6" w16cid:durableId="1E25EF22"/>
  <w16cid:commentId w16cid:paraId="1C984BB2" w16cid:durableId="1E25EF23"/>
  <w16cid:commentId w16cid:paraId="199CB552" w16cid:durableId="1E25EF24"/>
  <w16cid:commentId w16cid:paraId="2BE4D379" w16cid:durableId="1E25EF25"/>
  <w16cid:commentId w16cid:paraId="049183C8" w16cid:durableId="1E25EF26"/>
  <w16cid:commentId w16cid:paraId="5D793352" w16cid:durableId="1E25EF27"/>
  <w16cid:commentId w16cid:paraId="0DB2BC51" w16cid:durableId="1E25EF28"/>
  <w16cid:commentId w16cid:paraId="1CEF15A4" w16cid:durableId="1E25EF29"/>
  <w16cid:commentId w16cid:paraId="1B1E007C" w16cid:durableId="1E25EF2A"/>
  <w16cid:commentId w16cid:paraId="11FCC3F8" w16cid:durableId="1E25EF30"/>
  <w16cid:commentId w16cid:paraId="28F6BD7D" w16cid:durableId="1E25EF31"/>
  <w16cid:commentId w16cid:paraId="1CD02753" w16cid:durableId="1E25EF32"/>
  <w16cid:commentId w16cid:paraId="7881567E" w16cid:durableId="1E25EF33"/>
  <w16cid:commentId w16cid:paraId="5FF65EE7" w16cid:durableId="1E419CE4"/>
  <w16cid:commentId w16cid:paraId="09A3A3E8" w16cid:durableId="1E419CE5"/>
  <w16cid:commentId w16cid:paraId="0C16B2DB" w16cid:durableId="1E419CE6"/>
  <w16cid:commentId w16cid:paraId="5DD837E0" w16cid:durableId="1E419CE7"/>
  <w16cid:commentId w16cid:paraId="4AE46EAE" w16cid:durableId="1E419CE8"/>
  <w16cid:commentId w16cid:paraId="1442B6F7" w16cid:durableId="1E419CE9"/>
  <w16cid:commentId w16cid:paraId="5E71D461" w16cid:durableId="1E419CEA"/>
  <w16cid:commentId w16cid:paraId="7AB3FEA0" w16cid:durableId="1E419CEB"/>
  <w16cid:commentId w16cid:paraId="663C35AF" w16cid:durableId="1E419CEC"/>
  <w16cid:commentId w16cid:paraId="2EE47AA1" w16cid:durableId="1E419CED"/>
  <w16cid:commentId w16cid:paraId="0E41363A" w16cid:durableId="1E419CEE"/>
  <w16cid:commentId w16cid:paraId="76CA0A56" w16cid:durableId="1E419CEF"/>
  <w16cid:commentId w16cid:paraId="6A817D40" w16cid:durableId="1E25EF3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FA450E" w14:textId="77777777" w:rsidR="00323C0D" w:rsidRDefault="00323C0D" w:rsidP="00B945BE">
      <w:pPr>
        <w:spacing w:after="0"/>
      </w:pPr>
      <w:r>
        <w:separator/>
      </w:r>
    </w:p>
  </w:endnote>
  <w:endnote w:type="continuationSeparator" w:id="0">
    <w:p w14:paraId="477F7B4F" w14:textId="77777777" w:rsidR="00323C0D" w:rsidRDefault="00323C0D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8DC365" w14:textId="77777777" w:rsidR="00323C0D" w:rsidRDefault="00323C0D" w:rsidP="00B945BE">
      <w:pPr>
        <w:spacing w:after="0"/>
      </w:pPr>
      <w:r>
        <w:separator/>
      </w:r>
    </w:p>
  </w:footnote>
  <w:footnote w:type="continuationSeparator" w:id="0">
    <w:p w14:paraId="75BCD3D0" w14:textId="77777777" w:rsidR="00323C0D" w:rsidRDefault="00323C0D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035"/>
    <w:rsid w:val="0001241B"/>
    <w:rsid w:val="00020E8F"/>
    <w:rsid w:val="00033C9C"/>
    <w:rsid w:val="00056859"/>
    <w:rsid w:val="0007263D"/>
    <w:rsid w:val="00074671"/>
    <w:rsid w:val="00076E45"/>
    <w:rsid w:val="00077279"/>
    <w:rsid w:val="000772D7"/>
    <w:rsid w:val="00083D88"/>
    <w:rsid w:val="0009508E"/>
    <w:rsid w:val="000A21B7"/>
    <w:rsid w:val="000A2E27"/>
    <w:rsid w:val="000B44B8"/>
    <w:rsid w:val="000B595E"/>
    <w:rsid w:val="000B5E9D"/>
    <w:rsid w:val="000C2A52"/>
    <w:rsid w:val="000E1DAA"/>
    <w:rsid w:val="000F44A2"/>
    <w:rsid w:val="00105F11"/>
    <w:rsid w:val="00116982"/>
    <w:rsid w:val="0012134D"/>
    <w:rsid w:val="00160E0E"/>
    <w:rsid w:val="0017186D"/>
    <w:rsid w:val="00182393"/>
    <w:rsid w:val="001924F4"/>
    <w:rsid w:val="001A7777"/>
    <w:rsid w:val="001B61A0"/>
    <w:rsid w:val="001D4A1A"/>
    <w:rsid w:val="001E7B1E"/>
    <w:rsid w:val="001F08AF"/>
    <w:rsid w:val="00216033"/>
    <w:rsid w:val="00216E7A"/>
    <w:rsid w:val="002213F2"/>
    <w:rsid w:val="00231573"/>
    <w:rsid w:val="00244218"/>
    <w:rsid w:val="00250FD5"/>
    <w:rsid w:val="0025489A"/>
    <w:rsid w:val="0026017B"/>
    <w:rsid w:val="002625A0"/>
    <w:rsid w:val="00266A2C"/>
    <w:rsid w:val="0026720A"/>
    <w:rsid w:val="0027132D"/>
    <w:rsid w:val="00287B63"/>
    <w:rsid w:val="00291386"/>
    <w:rsid w:val="002B02B9"/>
    <w:rsid w:val="002C6866"/>
    <w:rsid w:val="002D029F"/>
    <w:rsid w:val="002E14CC"/>
    <w:rsid w:val="002E748B"/>
    <w:rsid w:val="00302258"/>
    <w:rsid w:val="00320239"/>
    <w:rsid w:val="00323C0D"/>
    <w:rsid w:val="003262AC"/>
    <w:rsid w:val="003325F4"/>
    <w:rsid w:val="003468AB"/>
    <w:rsid w:val="00352794"/>
    <w:rsid w:val="00352C0A"/>
    <w:rsid w:val="0037329C"/>
    <w:rsid w:val="00381B6C"/>
    <w:rsid w:val="00390F08"/>
    <w:rsid w:val="00391719"/>
    <w:rsid w:val="003A0EC9"/>
    <w:rsid w:val="003A7273"/>
    <w:rsid w:val="003B10A4"/>
    <w:rsid w:val="003B1333"/>
    <w:rsid w:val="003D41A8"/>
    <w:rsid w:val="003F0D32"/>
    <w:rsid w:val="003F1C5D"/>
    <w:rsid w:val="004011EB"/>
    <w:rsid w:val="0041224A"/>
    <w:rsid w:val="0041674C"/>
    <w:rsid w:val="0041798E"/>
    <w:rsid w:val="00420CA2"/>
    <w:rsid w:val="004239CF"/>
    <w:rsid w:val="00426376"/>
    <w:rsid w:val="00427407"/>
    <w:rsid w:val="00430699"/>
    <w:rsid w:val="00437470"/>
    <w:rsid w:val="0045474F"/>
    <w:rsid w:val="0046509D"/>
    <w:rsid w:val="00472A2C"/>
    <w:rsid w:val="00477E3A"/>
    <w:rsid w:val="0049127E"/>
    <w:rsid w:val="004A4BB1"/>
    <w:rsid w:val="004A7F8A"/>
    <w:rsid w:val="004E32A8"/>
    <w:rsid w:val="004F48EC"/>
    <w:rsid w:val="004F6765"/>
    <w:rsid w:val="0052431E"/>
    <w:rsid w:val="00524B52"/>
    <w:rsid w:val="00542024"/>
    <w:rsid w:val="00543CE0"/>
    <w:rsid w:val="00555044"/>
    <w:rsid w:val="00565574"/>
    <w:rsid w:val="005819D4"/>
    <w:rsid w:val="005A3F3E"/>
    <w:rsid w:val="005C10A1"/>
    <w:rsid w:val="005D2DE8"/>
    <w:rsid w:val="005F22E2"/>
    <w:rsid w:val="00602463"/>
    <w:rsid w:val="00611BA3"/>
    <w:rsid w:val="00617E05"/>
    <w:rsid w:val="00622423"/>
    <w:rsid w:val="00630035"/>
    <w:rsid w:val="00634AC3"/>
    <w:rsid w:val="00636069"/>
    <w:rsid w:val="00645B4F"/>
    <w:rsid w:val="0065053C"/>
    <w:rsid w:val="00657AC1"/>
    <w:rsid w:val="00661B13"/>
    <w:rsid w:val="00675ECB"/>
    <w:rsid w:val="006817F9"/>
    <w:rsid w:val="006831AC"/>
    <w:rsid w:val="00696ED9"/>
    <w:rsid w:val="00697D12"/>
    <w:rsid w:val="006A001F"/>
    <w:rsid w:val="006A4897"/>
    <w:rsid w:val="006B6253"/>
    <w:rsid w:val="006C2C7F"/>
    <w:rsid w:val="006C75E0"/>
    <w:rsid w:val="006D14C0"/>
    <w:rsid w:val="006D353E"/>
    <w:rsid w:val="006E7921"/>
    <w:rsid w:val="006F5812"/>
    <w:rsid w:val="00704A02"/>
    <w:rsid w:val="00707AD9"/>
    <w:rsid w:val="007205F8"/>
    <w:rsid w:val="007308AA"/>
    <w:rsid w:val="00734D88"/>
    <w:rsid w:val="00741EC3"/>
    <w:rsid w:val="0074750E"/>
    <w:rsid w:val="00752ECD"/>
    <w:rsid w:val="00770AA2"/>
    <w:rsid w:val="007761DE"/>
    <w:rsid w:val="00783D0C"/>
    <w:rsid w:val="007A40A4"/>
    <w:rsid w:val="007A6A5C"/>
    <w:rsid w:val="007B01C6"/>
    <w:rsid w:val="007C1134"/>
    <w:rsid w:val="007E482A"/>
    <w:rsid w:val="00807FA9"/>
    <w:rsid w:val="00811551"/>
    <w:rsid w:val="00820131"/>
    <w:rsid w:val="00821E80"/>
    <w:rsid w:val="008271DB"/>
    <w:rsid w:val="0083064C"/>
    <w:rsid w:val="008553B5"/>
    <w:rsid w:val="00876453"/>
    <w:rsid w:val="008820C7"/>
    <w:rsid w:val="0088660E"/>
    <w:rsid w:val="008A17AB"/>
    <w:rsid w:val="008A216B"/>
    <w:rsid w:val="008B01A2"/>
    <w:rsid w:val="008B6582"/>
    <w:rsid w:val="008D01B0"/>
    <w:rsid w:val="008E5E74"/>
    <w:rsid w:val="008F1A3A"/>
    <w:rsid w:val="00902446"/>
    <w:rsid w:val="009112E2"/>
    <w:rsid w:val="009235A4"/>
    <w:rsid w:val="009342BE"/>
    <w:rsid w:val="00935F76"/>
    <w:rsid w:val="00943D34"/>
    <w:rsid w:val="00953953"/>
    <w:rsid w:val="0096219C"/>
    <w:rsid w:val="0096446F"/>
    <w:rsid w:val="00972853"/>
    <w:rsid w:val="00987735"/>
    <w:rsid w:val="009944BB"/>
    <w:rsid w:val="0099786A"/>
    <w:rsid w:val="009A6D48"/>
    <w:rsid w:val="009B6D6F"/>
    <w:rsid w:val="009B6E6E"/>
    <w:rsid w:val="009C28EA"/>
    <w:rsid w:val="009E7AB9"/>
    <w:rsid w:val="00A00CE7"/>
    <w:rsid w:val="00A05350"/>
    <w:rsid w:val="00A11615"/>
    <w:rsid w:val="00A17996"/>
    <w:rsid w:val="00A23F09"/>
    <w:rsid w:val="00A24DEC"/>
    <w:rsid w:val="00A339AE"/>
    <w:rsid w:val="00A346F5"/>
    <w:rsid w:val="00A406FB"/>
    <w:rsid w:val="00A41F98"/>
    <w:rsid w:val="00A50696"/>
    <w:rsid w:val="00A5101E"/>
    <w:rsid w:val="00A6225F"/>
    <w:rsid w:val="00A63514"/>
    <w:rsid w:val="00A70608"/>
    <w:rsid w:val="00A80941"/>
    <w:rsid w:val="00A85EE3"/>
    <w:rsid w:val="00A9676C"/>
    <w:rsid w:val="00AB789B"/>
    <w:rsid w:val="00AD3157"/>
    <w:rsid w:val="00AD55B2"/>
    <w:rsid w:val="00AD7F25"/>
    <w:rsid w:val="00AF4965"/>
    <w:rsid w:val="00B00C68"/>
    <w:rsid w:val="00B174CD"/>
    <w:rsid w:val="00B23E68"/>
    <w:rsid w:val="00B267A1"/>
    <w:rsid w:val="00B3158C"/>
    <w:rsid w:val="00B404A3"/>
    <w:rsid w:val="00B75532"/>
    <w:rsid w:val="00B862AB"/>
    <w:rsid w:val="00B87F52"/>
    <w:rsid w:val="00B922E5"/>
    <w:rsid w:val="00B926D5"/>
    <w:rsid w:val="00B945BE"/>
    <w:rsid w:val="00BA3826"/>
    <w:rsid w:val="00BA3D88"/>
    <w:rsid w:val="00BC30A3"/>
    <w:rsid w:val="00BC4B1B"/>
    <w:rsid w:val="00BD0108"/>
    <w:rsid w:val="00BE0CAE"/>
    <w:rsid w:val="00BF4EAA"/>
    <w:rsid w:val="00C0314C"/>
    <w:rsid w:val="00C103B2"/>
    <w:rsid w:val="00C124C0"/>
    <w:rsid w:val="00C24A94"/>
    <w:rsid w:val="00C3412E"/>
    <w:rsid w:val="00C40B06"/>
    <w:rsid w:val="00C418B4"/>
    <w:rsid w:val="00C475D7"/>
    <w:rsid w:val="00C50BBC"/>
    <w:rsid w:val="00C53E01"/>
    <w:rsid w:val="00C56A1A"/>
    <w:rsid w:val="00C64856"/>
    <w:rsid w:val="00C70BAB"/>
    <w:rsid w:val="00C711FF"/>
    <w:rsid w:val="00C72AA0"/>
    <w:rsid w:val="00C75C1C"/>
    <w:rsid w:val="00C81BEE"/>
    <w:rsid w:val="00C86B7B"/>
    <w:rsid w:val="00CB35F2"/>
    <w:rsid w:val="00CB484D"/>
    <w:rsid w:val="00CC2277"/>
    <w:rsid w:val="00CC73F3"/>
    <w:rsid w:val="00CD11B0"/>
    <w:rsid w:val="00CD37F8"/>
    <w:rsid w:val="00CD6EC0"/>
    <w:rsid w:val="00CF0A6D"/>
    <w:rsid w:val="00CF79D1"/>
    <w:rsid w:val="00D1431E"/>
    <w:rsid w:val="00D20C2C"/>
    <w:rsid w:val="00D22413"/>
    <w:rsid w:val="00D47F69"/>
    <w:rsid w:val="00D52C63"/>
    <w:rsid w:val="00D93B4D"/>
    <w:rsid w:val="00DA3990"/>
    <w:rsid w:val="00DB4F25"/>
    <w:rsid w:val="00DB731D"/>
    <w:rsid w:val="00DD07B5"/>
    <w:rsid w:val="00DD65F6"/>
    <w:rsid w:val="00DE092D"/>
    <w:rsid w:val="00DE7491"/>
    <w:rsid w:val="00E1046E"/>
    <w:rsid w:val="00E10814"/>
    <w:rsid w:val="00E111A8"/>
    <w:rsid w:val="00E156A6"/>
    <w:rsid w:val="00E42D4A"/>
    <w:rsid w:val="00E431FD"/>
    <w:rsid w:val="00E50FE4"/>
    <w:rsid w:val="00E66584"/>
    <w:rsid w:val="00E949F5"/>
    <w:rsid w:val="00E96240"/>
    <w:rsid w:val="00EA05C2"/>
    <w:rsid w:val="00EA79A2"/>
    <w:rsid w:val="00EB366F"/>
    <w:rsid w:val="00EB7FE8"/>
    <w:rsid w:val="00EC28C8"/>
    <w:rsid w:val="00EE359D"/>
    <w:rsid w:val="00F0277F"/>
    <w:rsid w:val="00F03A24"/>
    <w:rsid w:val="00F05D7C"/>
    <w:rsid w:val="00F14A8E"/>
    <w:rsid w:val="00F2150D"/>
    <w:rsid w:val="00F23860"/>
    <w:rsid w:val="00F24097"/>
    <w:rsid w:val="00F24806"/>
    <w:rsid w:val="00F368DC"/>
    <w:rsid w:val="00F37407"/>
    <w:rsid w:val="00F41AF1"/>
    <w:rsid w:val="00F43278"/>
    <w:rsid w:val="00F47062"/>
    <w:rsid w:val="00F70D3B"/>
    <w:rsid w:val="00F765E6"/>
    <w:rsid w:val="00F77F6E"/>
    <w:rsid w:val="00FB033E"/>
    <w:rsid w:val="00FB06FB"/>
    <w:rsid w:val="00FB273F"/>
    <w:rsid w:val="00FB4F72"/>
    <w:rsid w:val="00FB5939"/>
    <w:rsid w:val="00FB6DBC"/>
    <w:rsid w:val="00FD2804"/>
    <w:rsid w:val="00FE1BED"/>
    <w:rsid w:val="00FE4DBE"/>
    <w:rsid w:val="00FF2FA4"/>
    <w:rsid w:val="00FF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B55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7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commentsExtended" Target="commentsExtended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Nkrisztina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185FC239FC8AC743A3F35CAF06051B0E" ma:contentTypeVersion="0" ma:contentTypeDescription="Új dokumentum létrehozása." ma:contentTypeScope="" ma:versionID="6c4af1aeade11c3cd976eee72becb16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DE7418-C7CD-4BF2-A887-7505505A66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BCBB00D-F7C3-4E53-8FE5-0D4AB507F9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682901-804D-4223-9EA9-343E15048E1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1A6DEB4-C079-4E73-B864-FDB747311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26</TotalTime>
  <Pages>129</Pages>
  <Words>25022</Words>
  <Characters>172653</Characters>
  <Application>Microsoft Office Word</Application>
  <DocSecurity>0</DocSecurity>
  <Lines>1438</Lines>
  <Paragraphs>394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197281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Laszlo</dc:creator>
  <dc:description>GINOP-6.2.4-VEKOP-16-2017-0001 – A 21. századi szakképzés és felnőttképzés minőségének valamint tartalmának fejlesztése</dc:description>
  <cp:lastModifiedBy>NGM</cp:lastModifiedBy>
  <cp:revision>9</cp:revision>
  <dcterms:created xsi:type="dcterms:W3CDTF">2018-03-28T18:33:00Z</dcterms:created>
  <dcterms:modified xsi:type="dcterms:W3CDTF">2018-06-20T10:27:00Z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0x010100185FC239FC8AC743A3F35CAF06051B0E</vt:lpwstr>
  </property>
</Properties>
</file>