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D18358" w14:textId="0B7EB303" w:rsidR="001E7B1E" w:rsidRDefault="00331FBA" w:rsidP="004F48EC">
      <w:pPr>
        <w:jc w:val="center"/>
        <w:rPr>
          <w:rFonts w:cs="Times New Roman"/>
        </w:rPr>
      </w:pPr>
      <w:r>
        <w:rPr>
          <w:rFonts w:cs="Times New Roman"/>
        </w:rPr>
        <w:t>2.43</w:t>
      </w:r>
      <w:r w:rsidR="007F4B70">
        <w:rPr>
          <w:rFonts w:cs="Times New Roman"/>
        </w:rPr>
        <w:t>.</w:t>
      </w:r>
    </w:p>
    <w:p w14:paraId="6E766CB9" w14:textId="77777777" w:rsidR="00331FBA" w:rsidRPr="00122E25" w:rsidRDefault="00331FBA" w:rsidP="004F48EC">
      <w:pPr>
        <w:jc w:val="center"/>
        <w:rPr>
          <w:rFonts w:cs="Times New Roman"/>
        </w:rPr>
      </w:pPr>
    </w:p>
    <w:p w14:paraId="3EA8B783" w14:textId="77777777" w:rsidR="001A7777" w:rsidRPr="00122E25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122E25">
        <w:rPr>
          <w:rFonts w:cs="Times New Roman"/>
          <w:b/>
          <w:caps/>
          <w:spacing w:val="60"/>
          <w:szCs w:val="24"/>
        </w:rPr>
        <w:t>Szakképzési kerettanterv</w:t>
      </w:r>
    </w:p>
    <w:p w14:paraId="6994EFAF" w14:textId="77777777" w:rsidR="001A7777" w:rsidRPr="00122E25" w:rsidRDefault="00BA3D88" w:rsidP="001A7777">
      <w:pPr>
        <w:jc w:val="center"/>
        <w:rPr>
          <w:rFonts w:cs="Times New Roman"/>
          <w:b/>
          <w:szCs w:val="24"/>
        </w:rPr>
      </w:pPr>
      <w:r w:rsidRPr="00122E25">
        <w:rPr>
          <w:rFonts w:cs="Times New Roman"/>
          <w:b/>
          <w:szCs w:val="24"/>
        </w:rPr>
        <w:t>a</w:t>
      </w:r>
    </w:p>
    <w:p w14:paraId="11BBF746" w14:textId="77777777" w:rsidR="0065053C" w:rsidRPr="00122E25" w:rsidRDefault="002B55D4" w:rsidP="001A7777">
      <w:pPr>
        <w:jc w:val="center"/>
        <w:rPr>
          <w:rFonts w:cs="Times New Roman"/>
          <w:b/>
          <w:caps/>
          <w:szCs w:val="24"/>
        </w:rPr>
      </w:pPr>
      <w:r w:rsidRPr="00122E25">
        <w:rPr>
          <w:rFonts w:cs="Times New Roman"/>
          <w:b/>
          <w:caps/>
          <w:szCs w:val="24"/>
        </w:rPr>
        <w:t>VII</w:t>
      </w:r>
      <w:r w:rsidR="0065053C" w:rsidRPr="00122E25">
        <w:rPr>
          <w:rFonts w:cs="Times New Roman"/>
          <w:b/>
          <w:caps/>
          <w:szCs w:val="24"/>
        </w:rPr>
        <w:t xml:space="preserve">. </w:t>
      </w:r>
      <w:r w:rsidR="00041482" w:rsidRPr="00122E25">
        <w:rPr>
          <w:rFonts w:cs="Times New Roman"/>
          <w:b/>
          <w:caps/>
          <w:szCs w:val="24"/>
        </w:rPr>
        <w:t>bányászat</w:t>
      </w:r>
    </w:p>
    <w:p w14:paraId="730A0514" w14:textId="77777777" w:rsidR="0065053C" w:rsidRPr="00122E25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122E25">
        <w:rPr>
          <w:rFonts w:cs="Times New Roman"/>
          <w:b/>
          <w:szCs w:val="24"/>
        </w:rPr>
        <w:t>ágazathoz</w:t>
      </w:r>
      <w:proofErr w:type="gramEnd"/>
      <w:r w:rsidRPr="00122E25">
        <w:rPr>
          <w:rFonts w:cs="Times New Roman"/>
          <w:b/>
          <w:szCs w:val="24"/>
        </w:rPr>
        <w:t xml:space="preserve"> tartozó</w:t>
      </w:r>
    </w:p>
    <w:p w14:paraId="6271C97F" w14:textId="77777777" w:rsidR="001A7777" w:rsidRPr="00122E25" w:rsidRDefault="002B55D4" w:rsidP="001A7777">
      <w:pPr>
        <w:jc w:val="center"/>
        <w:rPr>
          <w:rFonts w:cs="Times New Roman"/>
          <w:b/>
          <w:szCs w:val="24"/>
        </w:rPr>
      </w:pPr>
      <w:r w:rsidRPr="00122E25">
        <w:rPr>
          <w:rFonts w:cs="Times New Roman"/>
          <w:b/>
          <w:szCs w:val="24"/>
        </w:rPr>
        <w:t>54 544 0</w:t>
      </w:r>
      <w:r w:rsidR="0064222A" w:rsidRPr="00122E25">
        <w:rPr>
          <w:rFonts w:cs="Times New Roman"/>
          <w:b/>
          <w:szCs w:val="24"/>
        </w:rPr>
        <w:t>3</w:t>
      </w:r>
    </w:p>
    <w:p w14:paraId="424C0971" w14:textId="77777777" w:rsidR="002B55D4" w:rsidRPr="00122E25" w:rsidRDefault="0064222A" w:rsidP="002B55D4">
      <w:pPr>
        <w:jc w:val="center"/>
        <w:rPr>
          <w:rFonts w:cs="Times New Roman"/>
          <w:b/>
          <w:caps/>
          <w:szCs w:val="24"/>
        </w:rPr>
      </w:pPr>
      <w:r w:rsidRPr="00122E25">
        <w:rPr>
          <w:rFonts w:cs="Times New Roman"/>
          <w:b/>
          <w:caps/>
          <w:szCs w:val="24"/>
        </w:rPr>
        <w:t>GÁZIPARI</w:t>
      </w:r>
      <w:r w:rsidR="002B55D4" w:rsidRPr="00122E25">
        <w:rPr>
          <w:rFonts w:cs="Times New Roman"/>
          <w:b/>
          <w:caps/>
          <w:szCs w:val="24"/>
        </w:rPr>
        <w:t xml:space="preserve"> technikus</w:t>
      </w:r>
    </w:p>
    <w:p w14:paraId="7A131B00" w14:textId="77777777" w:rsidR="004F48EC" w:rsidRPr="00122E25" w:rsidRDefault="001A7777" w:rsidP="004F48EC">
      <w:pPr>
        <w:jc w:val="center"/>
        <w:rPr>
          <w:rFonts w:cs="Times New Roman"/>
          <w:b/>
          <w:caps/>
          <w:szCs w:val="24"/>
        </w:rPr>
      </w:pPr>
      <w:r w:rsidRPr="00122E25">
        <w:rPr>
          <w:rFonts w:cs="Times New Roman"/>
          <w:b/>
          <w:caps/>
          <w:szCs w:val="24"/>
        </w:rPr>
        <w:t>szakképesítéshez</w:t>
      </w:r>
    </w:p>
    <w:p w14:paraId="49FFBEDE" w14:textId="67CF7A5A" w:rsidR="00770AA2" w:rsidRPr="00122E25" w:rsidRDefault="004F48EC" w:rsidP="004F48EC">
      <w:pPr>
        <w:jc w:val="center"/>
        <w:rPr>
          <w:rFonts w:cs="Times New Roman"/>
          <w:b/>
          <w:caps/>
          <w:szCs w:val="24"/>
        </w:rPr>
      </w:pPr>
      <w:r w:rsidRPr="00122E25">
        <w:rPr>
          <w:rFonts w:cs="Times New Roman"/>
          <w:b/>
          <w:szCs w:val="24"/>
        </w:rPr>
        <w:t>(a</w:t>
      </w:r>
      <w:r w:rsidR="00BE2C81" w:rsidRPr="00122E25">
        <w:rPr>
          <w:rFonts w:cs="Times New Roman"/>
          <w:b/>
          <w:szCs w:val="24"/>
        </w:rPr>
        <w:t>z</w:t>
      </w:r>
      <w:r w:rsidRPr="00122E25">
        <w:rPr>
          <w:rFonts w:cs="Times New Roman"/>
          <w:b/>
          <w:szCs w:val="24"/>
        </w:rPr>
        <w:t xml:space="preserve"> </w:t>
      </w:r>
      <w:r w:rsidR="002B55D4" w:rsidRPr="00122E25">
        <w:rPr>
          <w:rFonts w:cs="Times New Roman"/>
          <w:b/>
          <w:szCs w:val="24"/>
        </w:rPr>
        <w:t>31 582 01</w:t>
      </w:r>
      <w:r w:rsidRPr="00122E25">
        <w:rPr>
          <w:rFonts w:cs="Times New Roman"/>
          <w:b/>
          <w:caps/>
          <w:szCs w:val="24"/>
        </w:rPr>
        <w:t xml:space="preserve"> </w:t>
      </w:r>
      <w:r w:rsidR="002B55D4" w:rsidRPr="00122E25">
        <w:rPr>
          <w:rFonts w:cs="Times New Roman"/>
          <w:b/>
          <w:caps/>
          <w:szCs w:val="24"/>
        </w:rPr>
        <w:t>Csőhálózatszerelő</w:t>
      </w:r>
    </w:p>
    <w:p w14:paraId="734A2BD4" w14:textId="77777777" w:rsidR="004F48EC" w:rsidRPr="00122E25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122E25">
        <w:rPr>
          <w:rFonts w:cs="Times New Roman"/>
          <w:b/>
          <w:szCs w:val="24"/>
        </w:rPr>
        <w:t>mellék</w:t>
      </w:r>
      <w:r w:rsidR="00770AA2" w:rsidRPr="00122E25">
        <w:rPr>
          <w:rFonts w:cs="Times New Roman"/>
          <w:b/>
          <w:szCs w:val="24"/>
        </w:rPr>
        <w:t>-</w:t>
      </w:r>
      <w:r w:rsidRPr="00122E25">
        <w:rPr>
          <w:rFonts w:cs="Times New Roman"/>
          <w:b/>
          <w:szCs w:val="24"/>
        </w:rPr>
        <w:t>szakképesítéssel</w:t>
      </w:r>
      <w:proofErr w:type="gramEnd"/>
      <w:r w:rsidRPr="00122E25">
        <w:rPr>
          <w:rFonts w:cs="Times New Roman"/>
          <w:b/>
          <w:szCs w:val="24"/>
        </w:rPr>
        <w:t>)</w:t>
      </w:r>
    </w:p>
    <w:p w14:paraId="7F805468" w14:textId="77777777" w:rsidR="000B5E9D" w:rsidRPr="00122E25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7933054D" w14:textId="77777777" w:rsidR="001A7777" w:rsidRPr="00122E25" w:rsidRDefault="001A7777" w:rsidP="000B5E9D">
      <w:pPr>
        <w:spacing w:after="0"/>
        <w:rPr>
          <w:rFonts w:cs="Times New Roman"/>
        </w:rPr>
      </w:pPr>
    </w:p>
    <w:p w14:paraId="355F4DFD" w14:textId="77777777" w:rsidR="00F24097" w:rsidRPr="00122E25" w:rsidRDefault="00F24097" w:rsidP="00F24097">
      <w:p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 xml:space="preserve">I. </w:t>
      </w:r>
      <w:proofErr w:type="gramStart"/>
      <w:r w:rsidRPr="00122E25">
        <w:rPr>
          <w:rFonts w:cs="Times New Roman"/>
          <w:b/>
        </w:rPr>
        <w:t>A</w:t>
      </w:r>
      <w:proofErr w:type="gramEnd"/>
      <w:r w:rsidRPr="00122E25">
        <w:rPr>
          <w:rFonts w:cs="Times New Roman"/>
          <w:b/>
        </w:rPr>
        <w:t xml:space="preserve"> szakképzés jogi háttere</w:t>
      </w:r>
    </w:p>
    <w:p w14:paraId="243FB5DC" w14:textId="77777777" w:rsidR="00F24097" w:rsidRPr="00122E25" w:rsidRDefault="00F24097" w:rsidP="00F24097">
      <w:pPr>
        <w:spacing w:after="0"/>
        <w:rPr>
          <w:rFonts w:cs="Times New Roman"/>
        </w:rPr>
      </w:pPr>
      <w:r w:rsidRPr="00122E25">
        <w:rPr>
          <w:rFonts w:cs="Times New Roman"/>
        </w:rPr>
        <w:t>A szakképzési kerettanterv</w:t>
      </w:r>
    </w:p>
    <w:p w14:paraId="3B306F52" w14:textId="77777777" w:rsidR="00F24097" w:rsidRPr="00122E2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22E25">
        <w:rPr>
          <w:rFonts w:cs="Times New Roman"/>
        </w:rPr>
        <w:t>a nemzeti köznevelésről szóló 2011. évi CXC. törvény,</w:t>
      </w:r>
    </w:p>
    <w:p w14:paraId="4C2B71AF" w14:textId="77777777" w:rsidR="00F24097" w:rsidRPr="00122E2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22E25">
        <w:rPr>
          <w:rFonts w:cs="Times New Roman"/>
        </w:rPr>
        <w:t>a szakképzésről szóló 2011. évi CLXXXVII. törvény,</w:t>
      </w:r>
    </w:p>
    <w:p w14:paraId="39B518B2" w14:textId="77777777" w:rsidR="00F24097" w:rsidRPr="00122E25" w:rsidRDefault="00F24097" w:rsidP="00F24097">
      <w:pPr>
        <w:spacing w:after="0"/>
        <w:rPr>
          <w:rFonts w:cs="Times New Roman"/>
        </w:rPr>
      </w:pPr>
    </w:p>
    <w:p w14:paraId="7381417F" w14:textId="77777777" w:rsidR="00F24097" w:rsidRPr="00122E25" w:rsidRDefault="00F24097" w:rsidP="00F24097">
      <w:pPr>
        <w:spacing w:after="0"/>
        <w:rPr>
          <w:rFonts w:cs="Times New Roman"/>
        </w:rPr>
      </w:pPr>
      <w:proofErr w:type="gramStart"/>
      <w:r w:rsidRPr="00122E25">
        <w:rPr>
          <w:rFonts w:cs="Times New Roman"/>
        </w:rPr>
        <w:t>valamint</w:t>
      </w:r>
      <w:proofErr w:type="gramEnd"/>
    </w:p>
    <w:p w14:paraId="40BAA75D" w14:textId="6B25ADB1" w:rsidR="00F24097" w:rsidRPr="00122E2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22E25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122E25">
        <w:rPr>
          <w:rFonts w:cs="Times New Roman"/>
        </w:rPr>
        <w:t>Korm. rendelet</w:t>
      </w:r>
      <w:r w:rsidRPr="00122E25">
        <w:rPr>
          <w:rFonts w:cs="Times New Roman"/>
        </w:rPr>
        <w:t>,</w:t>
      </w:r>
    </w:p>
    <w:p w14:paraId="53B368EF" w14:textId="7A8BE375" w:rsidR="00F24097" w:rsidRPr="00122E2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22E25">
        <w:rPr>
          <w:rFonts w:cs="Times New Roman"/>
        </w:rPr>
        <w:t xml:space="preserve">az állam által elismert szakképesítések szakmai követelménymoduljairól szóló 217/2012. (VIII. 9.) </w:t>
      </w:r>
      <w:r w:rsidR="00122E25">
        <w:rPr>
          <w:rFonts w:cs="Times New Roman"/>
        </w:rPr>
        <w:t>Korm. rendelet és</w:t>
      </w:r>
    </w:p>
    <w:p w14:paraId="24CD83F9" w14:textId="48A1A413" w:rsidR="00F24097" w:rsidRPr="00122E25" w:rsidRDefault="00F326D2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nemzetgazdasági miniszter hatáskörébe tartozó szakképesítések szakmai és vizsgakövetelményeiről szóló</w:t>
      </w:r>
      <w:r w:rsidR="00F24097" w:rsidRPr="00122E25">
        <w:rPr>
          <w:rFonts w:cs="Times New Roman"/>
        </w:rPr>
        <w:t xml:space="preserve"> </w:t>
      </w:r>
      <w:r w:rsidR="0057608F" w:rsidRPr="00122E25">
        <w:rPr>
          <w:rFonts w:cs="Times New Roman"/>
        </w:rPr>
        <w:t>2</w:t>
      </w:r>
      <w:r w:rsidR="0001425B" w:rsidRPr="00122E25">
        <w:rPr>
          <w:rFonts w:cs="Times New Roman"/>
        </w:rPr>
        <w:t>7</w:t>
      </w:r>
      <w:r w:rsidR="00F24097" w:rsidRPr="00122E25">
        <w:rPr>
          <w:rFonts w:cs="Times New Roman"/>
        </w:rPr>
        <w:t>/201</w:t>
      </w:r>
      <w:r w:rsidR="00742BDF" w:rsidRPr="00122E25">
        <w:rPr>
          <w:rFonts w:cs="Times New Roman"/>
        </w:rPr>
        <w:t>2</w:t>
      </w:r>
      <w:r w:rsidR="00F24097" w:rsidRPr="00122E25">
        <w:rPr>
          <w:rFonts w:cs="Times New Roman"/>
        </w:rPr>
        <w:t>. (</w:t>
      </w:r>
      <w:r w:rsidR="0057608F" w:rsidRPr="00122E25">
        <w:rPr>
          <w:rFonts w:cs="Times New Roman"/>
        </w:rPr>
        <w:t>VIII</w:t>
      </w:r>
      <w:r w:rsidR="00F24097" w:rsidRPr="00122E25">
        <w:rPr>
          <w:rFonts w:cs="Times New Roman"/>
        </w:rPr>
        <w:t xml:space="preserve">. </w:t>
      </w:r>
      <w:r w:rsidR="0057608F" w:rsidRPr="00122E25">
        <w:rPr>
          <w:rFonts w:cs="Times New Roman"/>
        </w:rPr>
        <w:t>2</w:t>
      </w:r>
      <w:r w:rsidR="00742BDF" w:rsidRPr="00122E25">
        <w:rPr>
          <w:rFonts w:cs="Times New Roman"/>
        </w:rPr>
        <w:t>7</w:t>
      </w:r>
      <w:r w:rsidR="00F24097" w:rsidRPr="00122E25">
        <w:rPr>
          <w:rFonts w:cs="Times New Roman"/>
        </w:rPr>
        <w:t xml:space="preserve">.) </w:t>
      </w:r>
      <w:r w:rsidR="0057608F" w:rsidRPr="00122E25">
        <w:rPr>
          <w:rFonts w:cs="Times New Roman"/>
        </w:rPr>
        <w:t>NGM</w:t>
      </w:r>
      <w:r w:rsidR="00F24097" w:rsidRPr="00122E25">
        <w:rPr>
          <w:rFonts w:cs="Times New Roman"/>
        </w:rPr>
        <w:t xml:space="preserve"> rendelet </w:t>
      </w:r>
    </w:p>
    <w:p w14:paraId="7B4CB78D" w14:textId="77777777" w:rsidR="00F24097" w:rsidRPr="00122E25" w:rsidRDefault="00F24097" w:rsidP="00F24097">
      <w:pPr>
        <w:spacing w:after="0"/>
        <w:rPr>
          <w:rFonts w:cs="Times New Roman"/>
        </w:rPr>
      </w:pPr>
      <w:proofErr w:type="gramStart"/>
      <w:r w:rsidRPr="00122E25">
        <w:rPr>
          <w:rFonts w:cs="Times New Roman"/>
        </w:rPr>
        <w:t>alapján</w:t>
      </w:r>
      <w:proofErr w:type="gramEnd"/>
      <w:r w:rsidRPr="00122E25">
        <w:rPr>
          <w:rFonts w:cs="Times New Roman"/>
        </w:rPr>
        <w:t xml:space="preserve"> készült.</w:t>
      </w:r>
    </w:p>
    <w:p w14:paraId="492AA318" w14:textId="77777777" w:rsidR="001A7777" w:rsidRPr="00122E25" w:rsidRDefault="001A7777" w:rsidP="000B5E9D">
      <w:pPr>
        <w:spacing w:after="0"/>
        <w:rPr>
          <w:rFonts w:cs="Times New Roman"/>
        </w:rPr>
      </w:pPr>
    </w:p>
    <w:p w14:paraId="03BFA7C3" w14:textId="77777777" w:rsidR="00E96240" w:rsidRPr="00122E25" w:rsidRDefault="00E96240" w:rsidP="000B5E9D">
      <w:pPr>
        <w:spacing w:after="0"/>
        <w:rPr>
          <w:rFonts w:cs="Times New Roman"/>
        </w:rPr>
      </w:pPr>
    </w:p>
    <w:p w14:paraId="6A93A7B9" w14:textId="77777777" w:rsidR="00C64856" w:rsidRPr="00122E25" w:rsidRDefault="00C64856" w:rsidP="00C64856">
      <w:p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 xml:space="preserve">II. </w:t>
      </w:r>
      <w:proofErr w:type="gramStart"/>
      <w:r w:rsidRPr="00122E25">
        <w:rPr>
          <w:rFonts w:cs="Times New Roman"/>
          <w:b/>
        </w:rPr>
        <w:t>A</w:t>
      </w:r>
      <w:proofErr w:type="gramEnd"/>
      <w:r w:rsidRPr="00122E25">
        <w:rPr>
          <w:rFonts w:cs="Times New Roman"/>
          <w:b/>
        </w:rPr>
        <w:t xml:space="preserve"> szakképesítés alapadatai</w:t>
      </w:r>
    </w:p>
    <w:p w14:paraId="3D9653C7" w14:textId="77777777" w:rsidR="00C64856" w:rsidRPr="00122E25" w:rsidRDefault="00C64856" w:rsidP="00C64856">
      <w:pPr>
        <w:spacing w:after="0"/>
        <w:rPr>
          <w:rFonts w:cs="Times New Roman"/>
        </w:rPr>
      </w:pPr>
    </w:p>
    <w:p w14:paraId="4B18BE87" w14:textId="77777777" w:rsidR="00C64856" w:rsidRPr="00122E25" w:rsidRDefault="00C64856" w:rsidP="00C64856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A szakképesítés azonosító száma: </w:t>
      </w:r>
      <w:r w:rsidR="002B55D4" w:rsidRPr="00122E25">
        <w:rPr>
          <w:rFonts w:cs="Times New Roman"/>
        </w:rPr>
        <w:t>54 544 0</w:t>
      </w:r>
      <w:r w:rsidR="0064222A" w:rsidRPr="00122E25">
        <w:rPr>
          <w:rFonts w:cs="Times New Roman"/>
        </w:rPr>
        <w:t>3</w:t>
      </w:r>
    </w:p>
    <w:p w14:paraId="0F521497" w14:textId="77777777" w:rsidR="00C64856" w:rsidRPr="00122E25" w:rsidRDefault="00C64856" w:rsidP="00C64856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Szakképesítés megnevezése: </w:t>
      </w:r>
      <w:r w:rsidR="0064222A" w:rsidRPr="00122E25">
        <w:rPr>
          <w:rFonts w:cs="Times New Roman"/>
        </w:rPr>
        <w:t>Gázipari</w:t>
      </w:r>
      <w:r w:rsidR="002B55D4" w:rsidRPr="00122E25">
        <w:rPr>
          <w:rFonts w:cs="Times New Roman"/>
          <w:szCs w:val="24"/>
        </w:rPr>
        <w:t xml:space="preserve"> technikus</w:t>
      </w:r>
    </w:p>
    <w:p w14:paraId="5AECACA3" w14:textId="3BD45B89" w:rsidR="00C64856" w:rsidRPr="00122E25" w:rsidRDefault="00C64856" w:rsidP="00C64856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A szakmacsoport száma és megnevezése: </w:t>
      </w:r>
      <w:r w:rsidR="005150D1">
        <w:rPr>
          <w:rFonts w:cs="Times New Roman"/>
        </w:rPr>
        <w:t>5</w:t>
      </w:r>
      <w:r w:rsidRPr="00122E25">
        <w:rPr>
          <w:rFonts w:cs="Times New Roman"/>
        </w:rPr>
        <w:t xml:space="preserve">. </w:t>
      </w:r>
      <w:r w:rsidR="002B55D4" w:rsidRPr="00122E25">
        <w:rPr>
          <w:rFonts w:cs="Times New Roman"/>
          <w:szCs w:val="24"/>
        </w:rPr>
        <w:t>Gépészet</w:t>
      </w:r>
    </w:p>
    <w:p w14:paraId="44A7C381" w14:textId="11DF7379" w:rsidR="00C64856" w:rsidRPr="00122E25" w:rsidRDefault="00C64856" w:rsidP="00C64856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Ágazati besorolás száma és megnevezése: </w:t>
      </w:r>
      <w:r w:rsidR="005150D1">
        <w:rPr>
          <w:rFonts w:cs="Times New Roman"/>
        </w:rPr>
        <w:t>VII</w:t>
      </w:r>
      <w:r w:rsidRPr="00122E25">
        <w:rPr>
          <w:rFonts w:cs="Times New Roman"/>
        </w:rPr>
        <w:t xml:space="preserve">. </w:t>
      </w:r>
      <w:r w:rsidR="002B55D4" w:rsidRPr="00122E25">
        <w:rPr>
          <w:rFonts w:cs="Times New Roman"/>
          <w:szCs w:val="24"/>
        </w:rPr>
        <w:t>Bányászat</w:t>
      </w:r>
    </w:p>
    <w:p w14:paraId="730400FB" w14:textId="77777777" w:rsidR="00C64856" w:rsidRPr="00122E25" w:rsidRDefault="00C64856" w:rsidP="00C64856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Iskolai rendszerű szakképzésben a szakképzési évfolyamok száma: </w:t>
      </w:r>
      <w:r w:rsidR="002B55D4" w:rsidRPr="00122E25">
        <w:rPr>
          <w:rFonts w:cs="Times New Roman"/>
        </w:rPr>
        <w:t>2</w:t>
      </w:r>
      <w:r w:rsidRPr="00122E25">
        <w:rPr>
          <w:rFonts w:cs="Times New Roman"/>
        </w:rPr>
        <w:t xml:space="preserve"> év</w:t>
      </w:r>
    </w:p>
    <w:p w14:paraId="7BA68435" w14:textId="77777777" w:rsidR="00C64856" w:rsidRPr="00122E25" w:rsidRDefault="00C64856" w:rsidP="00C64856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Elméleti képzési idő aránya: </w:t>
      </w:r>
      <w:r w:rsidR="002B55D4" w:rsidRPr="00122E25">
        <w:rPr>
          <w:rFonts w:cs="Times New Roman"/>
        </w:rPr>
        <w:t>70</w:t>
      </w:r>
      <w:r w:rsidRPr="00122E25">
        <w:rPr>
          <w:rFonts w:cs="Times New Roman"/>
        </w:rPr>
        <w:t>%</w:t>
      </w:r>
    </w:p>
    <w:p w14:paraId="3E2ADC2A" w14:textId="77777777" w:rsidR="00C64856" w:rsidRPr="00122E25" w:rsidRDefault="00C64856" w:rsidP="00C64856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Gyakorlati képzési idő aránya: </w:t>
      </w:r>
      <w:r w:rsidR="002B55D4" w:rsidRPr="00122E25">
        <w:rPr>
          <w:rFonts w:cs="Times New Roman"/>
        </w:rPr>
        <w:t>30</w:t>
      </w:r>
      <w:r w:rsidRPr="00122E25">
        <w:rPr>
          <w:rFonts w:cs="Times New Roman"/>
        </w:rPr>
        <w:t>%</w:t>
      </w:r>
    </w:p>
    <w:p w14:paraId="0D4D1B4A" w14:textId="77777777" w:rsidR="00C64856" w:rsidRPr="00122E25" w:rsidRDefault="00C64856" w:rsidP="00C64856">
      <w:pPr>
        <w:spacing w:after="0"/>
        <w:rPr>
          <w:rFonts w:cs="Times New Roman"/>
        </w:rPr>
      </w:pPr>
      <w:r w:rsidRPr="00122E25">
        <w:rPr>
          <w:rFonts w:cs="Times New Roman"/>
        </w:rPr>
        <w:t>Az iskolai rendszerű képzésben az összefüggő szakmai gyakorlat időtartama:</w:t>
      </w:r>
    </w:p>
    <w:p w14:paraId="621CAC2A" w14:textId="77777777" w:rsidR="00C64856" w:rsidRPr="00122E25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122E25">
        <w:rPr>
          <w:rFonts w:cs="Times New Roman"/>
        </w:rPr>
        <w:t>5 évfolyamos képzés esetén</w:t>
      </w:r>
      <w:r w:rsidR="00381B6C" w:rsidRPr="00122E25">
        <w:rPr>
          <w:rFonts w:cs="Times New Roman"/>
        </w:rPr>
        <w:t>:</w:t>
      </w:r>
      <w:r w:rsidRPr="00122E25">
        <w:rPr>
          <w:rFonts w:cs="Times New Roman"/>
        </w:rPr>
        <w:t xml:space="preserve"> </w:t>
      </w:r>
      <w:r w:rsidR="00BD0108" w:rsidRPr="00122E25">
        <w:rPr>
          <w:rFonts w:cs="Times New Roman"/>
        </w:rPr>
        <w:t>a 10. évfolyamot követően 140</w:t>
      </w:r>
      <w:r w:rsidRPr="00122E25">
        <w:rPr>
          <w:rFonts w:cs="Times New Roman"/>
        </w:rPr>
        <w:t xml:space="preserve"> óra, a 11. évfolyamot követően 140 óra; </w:t>
      </w:r>
    </w:p>
    <w:p w14:paraId="0105AFA3" w14:textId="445DB4C9" w:rsidR="00C64856" w:rsidRPr="00122E25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122E25">
        <w:rPr>
          <w:rFonts w:cs="Times New Roman"/>
        </w:rPr>
        <w:t>2 évfolyamos képzés esetén</w:t>
      </w:r>
      <w:r w:rsidR="00381B6C" w:rsidRPr="00122E25">
        <w:rPr>
          <w:rFonts w:cs="Times New Roman"/>
        </w:rPr>
        <w:t>:</w:t>
      </w:r>
      <w:r w:rsidRPr="00122E25">
        <w:rPr>
          <w:rFonts w:cs="Times New Roman"/>
        </w:rPr>
        <w:t xml:space="preserve"> az első szakképzési évfolyamot követően </w:t>
      </w:r>
      <w:r w:rsidR="00BD0108" w:rsidRPr="00122E25">
        <w:rPr>
          <w:rFonts w:cs="Times New Roman"/>
        </w:rPr>
        <w:t>160</w:t>
      </w:r>
      <w:r w:rsidRPr="00122E25">
        <w:rPr>
          <w:rFonts w:cs="Times New Roman"/>
        </w:rPr>
        <w:t xml:space="preserve"> óra</w:t>
      </w:r>
      <w:r w:rsidR="005150D1">
        <w:rPr>
          <w:rFonts w:cs="Times New Roman"/>
        </w:rPr>
        <w:t>.</w:t>
      </w:r>
    </w:p>
    <w:p w14:paraId="522FB4AA" w14:textId="77777777" w:rsidR="001A7777" w:rsidRPr="00122E25" w:rsidRDefault="001A7777" w:rsidP="000B5E9D">
      <w:pPr>
        <w:spacing w:after="0"/>
        <w:rPr>
          <w:rFonts w:cs="Times New Roman"/>
        </w:rPr>
      </w:pPr>
    </w:p>
    <w:p w14:paraId="0B32BD4C" w14:textId="77777777" w:rsidR="00E96240" w:rsidRPr="00122E25" w:rsidRDefault="00E96240" w:rsidP="000B5E9D">
      <w:pPr>
        <w:spacing w:after="0"/>
        <w:rPr>
          <w:rFonts w:cs="Times New Roman"/>
        </w:rPr>
      </w:pPr>
    </w:p>
    <w:p w14:paraId="3494BBE4" w14:textId="77777777" w:rsidR="00E96240" w:rsidRPr="00122E25" w:rsidRDefault="00E96240" w:rsidP="00E96240">
      <w:p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 xml:space="preserve">III. </w:t>
      </w:r>
      <w:proofErr w:type="gramStart"/>
      <w:r w:rsidRPr="00122E25">
        <w:rPr>
          <w:rFonts w:cs="Times New Roman"/>
          <w:b/>
        </w:rPr>
        <w:t>A</w:t>
      </w:r>
      <w:proofErr w:type="gramEnd"/>
      <w:r w:rsidRPr="00122E25">
        <w:rPr>
          <w:rFonts w:cs="Times New Roman"/>
          <w:b/>
        </w:rPr>
        <w:t xml:space="preserve"> szakképzésbe történő belépés feltételei</w:t>
      </w:r>
    </w:p>
    <w:p w14:paraId="48F8E4E8" w14:textId="77777777" w:rsidR="00E96240" w:rsidRPr="00122E25" w:rsidRDefault="00E96240" w:rsidP="00E96240">
      <w:pPr>
        <w:spacing w:after="0"/>
        <w:rPr>
          <w:rFonts w:cs="Times New Roman"/>
        </w:rPr>
      </w:pPr>
    </w:p>
    <w:p w14:paraId="0F727246" w14:textId="77777777" w:rsidR="00E96240" w:rsidRPr="00122E25" w:rsidRDefault="00E96240" w:rsidP="00E96240">
      <w:pPr>
        <w:spacing w:after="0"/>
        <w:rPr>
          <w:rFonts w:cs="Times New Roman"/>
        </w:rPr>
      </w:pPr>
      <w:r w:rsidRPr="00122E25">
        <w:rPr>
          <w:rFonts w:cs="Times New Roman"/>
        </w:rPr>
        <w:lastRenderedPageBreak/>
        <w:t>Iskolai előképzettség: érettségi végzettség</w:t>
      </w:r>
    </w:p>
    <w:p w14:paraId="3496A0AD" w14:textId="2340929F" w:rsidR="00E96240" w:rsidRPr="00122E25" w:rsidRDefault="00E96240" w:rsidP="00E96240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Bemeneti kompetenciák: </w:t>
      </w:r>
      <w:r w:rsidR="001E6059" w:rsidRPr="00122E25">
        <w:rPr>
          <w:rFonts w:cs="Times New Roman"/>
        </w:rPr>
        <w:t>nincsenek</w:t>
      </w:r>
    </w:p>
    <w:p w14:paraId="119EDE00" w14:textId="77777777" w:rsidR="00E96240" w:rsidRPr="00122E25" w:rsidRDefault="00E96240" w:rsidP="00E96240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Szakmai előképzettség: </w:t>
      </w:r>
      <w:r w:rsidR="000772D7" w:rsidRPr="00122E25">
        <w:rPr>
          <w:rFonts w:cs="Times New Roman"/>
        </w:rPr>
        <w:t>—</w:t>
      </w:r>
    </w:p>
    <w:p w14:paraId="16B74E9D" w14:textId="77777777" w:rsidR="00E96240" w:rsidRPr="00122E25" w:rsidRDefault="00E96240" w:rsidP="00E96240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Előírt gyakorlat: </w:t>
      </w:r>
      <w:r w:rsidR="000772D7" w:rsidRPr="00122E25">
        <w:rPr>
          <w:rFonts w:cs="Times New Roman"/>
        </w:rPr>
        <w:t>—</w:t>
      </w:r>
    </w:p>
    <w:p w14:paraId="114FA1BF" w14:textId="77777777" w:rsidR="00E96240" w:rsidRPr="00122E25" w:rsidRDefault="00E96240" w:rsidP="00E96240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Egészségügyi alkalmassági követelmények: </w:t>
      </w:r>
      <w:r w:rsidR="002B55D4" w:rsidRPr="00122E25">
        <w:rPr>
          <w:rFonts w:cs="Times New Roman"/>
        </w:rPr>
        <w:t>szükségesek</w:t>
      </w:r>
    </w:p>
    <w:p w14:paraId="36FCE585" w14:textId="392680B1" w:rsidR="00E96240" w:rsidRPr="00122E25" w:rsidRDefault="00E96240" w:rsidP="00E96240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Pályaalkalmassági követelmények: </w:t>
      </w:r>
      <w:r w:rsidR="001E6059" w:rsidRPr="00122E25">
        <w:rPr>
          <w:rFonts w:cs="Times New Roman"/>
        </w:rPr>
        <w:t>nincsenek</w:t>
      </w:r>
    </w:p>
    <w:p w14:paraId="1EFDDD96" w14:textId="77777777" w:rsidR="00E96240" w:rsidRPr="00122E25" w:rsidRDefault="00E96240" w:rsidP="00E96240">
      <w:pPr>
        <w:spacing w:after="0"/>
        <w:rPr>
          <w:rFonts w:cs="Times New Roman"/>
        </w:rPr>
      </w:pPr>
    </w:p>
    <w:p w14:paraId="0C2A74CC" w14:textId="77777777" w:rsidR="00E96240" w:rsidRPr="00122E25" w:rsidRDefault="00E96240" w:rsidP="00E96240">
      <w:pPr>
        <w:spacing w:after="0"/>
        <w:rPr>
          <w:rFonts w:cs="Times New Roman"/>
        </w:rPr>
      </w:pPr>
    </w:p>
    <w:p w14:paraId="53CF7D84" w14:textId="77777777" w:rsidR="00E96240" w:rsidRPr="00122E25" w:rsidRDefault="00E96240" w:rsidP="00E96240">
      <w:p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 xml:space="preserve">IV. </w:t>
      </w:r>
      <w:proofErr w:type="gramStart"/>
      <w:r w:rsidRPr="00122E25">
        <w:rPr>
          <w:rFonts w:cs="Times New Roman"/>
          <w:b/>
        </w:rPr>
        <w:t>A</w:t>
      </w:r>
      <w:proofErr w:type="gramEnd"/>
      <w:r w:rsidRPr="00122E25">
        <w:rPr>
          <w:rFonts w:cs="Times New Roman"/>
          <w:b/>
        </w:rPr>
        <w:t xml:space="preserve"> szakképzés szervezésének feltételei</w:t>
      </w:r>
    </w:p>
    <w:p w14:paraId="5A0F0EC3" w14:textId="77777777" w:rsidR="00E96240" w:rsidRPr="00122E25" w:rsidRDefault="00E96240" w:rsidP="00E96240">
      <w:pPr>
        <w:spacing w:after="0"/>
        <w:rPr>
          <w:rFonts w:cs="Times New Roman"/>
        </w:rPr>
      </w:pPr>
    </w:p>
    <w:p w14:paraId="0EB63891" w14:textId="77777777" w:rsidR="00E96240" w:rsidRPr="00122E25" w:rsidRDefault="00E96240" w:rsidP="00E96240">
      <w:p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Személyi feltételek</w:t>
      </w:r>
    </w:p>
    <w:p w14:paraId="7FA4D176" w14:textId="77777777" w:rsidR="00E96240" w:rsidRPr="00122E25" w:rsidRDefault="00E96240" w:rsidP="00E96240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7104A44F" w14:textId="77777777" w:rsidR="00E96240" w:rsidRPr="00122E25" w:rsidRDefault="00E96240" w:rsidP="00E96240">
      <w:pPr>
        <w:spacing w:after="0"/>
        <w:rPr>
          <w:rFonts w:cs="Times New Roman"/>
        </w:rPr>
      </w:pPr>
      <w:r w:rsidRPr="00122E25">
        <w:rPr>
          <w:rFonts w:cs="Times New Roman"/>
        </w:rPr>
        <w:t>Ezen túl az alábbi tantárgyak oktatására az alábbi végzettséggel rendelkező szakember alkalmazható:</w:t>
      </w:r>
    </w:p>
    <w:p w14:paraId="5A20620F" w14:textId="77777777" w:rsidR="001A7777" w:rsidRPr="00122E25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122E25" w14:paraId="45D23C13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275EC0ED" w14:textId="77777777" w:rsidR="00CB35F2" w:rsidRPr="00122E25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91C1804" w14:textId="77777777" w:rsidR="00CB35F2" w:rsidRPr="00122E25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2B55D4" w:rsidRPr="00122E25" w14:paraId="68F84360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2D579106" w14:textId="77777777" w:rsidR="002B55D4" w:rsidRPr="00122E25" w:rsidRDefault="0064222A" w:rsidP="002B55D4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Gázipari technikusi feladatok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3637125" w14:textId="4DFBD77A" w:rsidR="002B55D4" w:rsidRPr="00122E25" w:rsidRDefault="00C971CB" w:rsidP="002B55D4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Olaj- </w:t>
            </w:r>
            <w:r w:rsidR="0064222A"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vagy gázmérnök</w:t>
            </w:r>
            <w:r w:rsidR="002B55D4"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br/>
              <w:t>mérnök-tanár</w:t>
            </w:r>
          </w:p>
        </w:tc>
      </w:tr>
      <w:tr w:rsidR="002B55D4" w:rsidRPr="00122E25" w14:paraId="7D0B9812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73D96CA" w14:textId="77777777" w:rsidR="002B55D4" w:rsidRPr="00122E25" w:rsidRDefault="0064222A" w:rsidP="002B55D4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Bányászati alapismeretek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30CE7FDA" w14:textId="77777777" w:rsidR="002B55D4" w:rsidRPr="00122E25" w:rsidRDefault="0064222A" w:rsidP="0064222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Gépész- vagy bánya- vagy </w:t>
            </w:r>
            <w:proofErr w:type="spellStart"/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geotechnikai</w:t>
            </w:r>
            <w:proofErr w:type="spellEnd"/>
            <w:r w:rsidR="002B55D4"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mérnök</w:t>
            </w:r>
            <w:r w:rsidR="002B55D4"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br/>
              <w:t>mérnök-tanár</w:t>
            </w:r>
          </w:p>
        </w:tc>
      </w:tr>
    </w:tbl>
    <w:p w14:paraId="40D5EE7D" w14:textId="77777777" w:rsidR="00CB35F2" w:rsidRPr="00122E25" w:rsidRDefault="00CB35F2" w:rsidP="000B5E9D">
      <w:pPr>
        <w:spacing w:after="0"/>
        <w:rPr>
          <w:rFonts w:cs="Times New Roman"/>
        </w:rPr>
      </w:pPr>
    </w:p>
    <w:p w14:paraId="6A2B064D" w14:textId="77777777" w:rsidR="00696ED9" w:rsidRPr="00122E25" w:rsidRDefault="00696ED9" w:rsidP="00696ED9">
      <w:p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Tárgyi feltételek</w:t>
      </w:r>
    </w:p>
    <w:p w14:paraId="0F9DB076" w14:textId="77777777" w:rsidR="00696ED9" w:rsidRPr="00122E25" w:rsidRDefault="00696ED9" w:rsidP="00696ED9">
      <w:pPr>
        <w:spacing w:after="0"/>
        <w:rPr>
          <w:rFonts w:cs="Times New Roman"/>
        </w:rPr>
      </w:pPr>
      <w:r w:rsidRPr="00122E25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122E25">
        <w:rPr>
          <w:rFonts w:cs="Times New Roman"/>
        </w:rPr>
        <w:t>szvk</w:t>
      </w:r>
      <w:proofErr w:type="spellEnd"/>
      <w:r w:rsidRPr="00122E25">
        <w:rPr>
          <w:rFonts w:cs="Times New Roman"/>
        </w:rPr>
        <w:t>) tartalmazza, melynek további részletei az alábbiak: Nincs.</w:t>
      </w:r>
    </w:p>
    <w:p w14:paraId="2F875557" w14:textId="77777777" w:rsidR="00696ED9" w:rsidRPr="00122E25" w:rsidRDefault="00696ED9" w:rsidP="00696ED9">
      <w:pPr>
        <w:spacing w:after="0"/>
        <w:rPr>
          <w:rFonts w:cs="Times New Roman"/>
        </w:rPr>
      </w:pPr>
    </w:p>
    <w:p w14:paraId="75E1C677" w14:textId="77777777" w:rsidR="0041674C" w:rsidRPr="00122E25" w:rsidRDefault="00696ED9" w:rsidP="00696ED9">
      <w:pPr>
        <w:spacing w:after="0"/>
        <w:rPr>
          <w:rFonts w:cs="Times New Roman"/>
        </w:rPr>
      </w:pPr>
      <w:r w:rsidRPr="00122E25">
        <w:rPr>
          <w:rFonts w:cs="Times New Roman"/>
        </w:rPr>
        <w:t>Ajánlás a szakmai képzés lebonyolításához szükséges további eszközökre és felszerelésekre: Nincs.</w:t>
      </w:r>
    </w:p>
    <w:p w14:paraId="7187B797" w14:textId="77777777" w:rsidR="004F6765" w:rsidRPr="00122E25" w:rsidRDefault="004F6765" w:rsidP="000B5E9D">
      <w:pPr>
        <w:spacing w:after="0"/>
        <w:rPr>
          <w:rFonts w:cs="Times New Roman"/>
        </w:rPr>
      </w:pPr>
    </w:p>
    <w:p w14:paraId="7E9B1F80" w14:textId="77777777" w:rsidR="00FB273F" w:rsidRPr="00122E25" w:rsidRDefault="00FB273F" w:rsidP="00FB273F">
      <w:pPr>
        <w:spacing w:after="0"/>
        <w:rPr>
          <w:rFonts w:cs="Times New Roman"/>
        </w:rPr>
      </w:pPr>
    </w:p>
    <w:p w14:paraId="20147740" w14:textId="77777777" w:rsidR="00FB273F" w:rsidRPr="00122E25" w:rsidRDefault="00FB273F" w:rsidP="00FB273F">
      <w:p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 xml:space="preserve">V. </w:t>
      </w:r>
      <w:proofErr w:type="gramStart"/>
      <w:r w:rsidRPr="00122E25">
        <w:rPr>
          <w:rFonts w:cs="Times New Roman"/>
          <w:b/>
        </w:rPr>
        <w:t>A</w:t>
      </w:r>
      <w:proofErr w:type="gramEnd"/>
      <w:r w:rsidRPr="00122E25">
        <w:rPr>
          <w:rFonts w:cs="Times New Roman"/>
          <w:b/>
        </w:rPr>
        <w:t xml:space="preserve"> szakképesítés óraterve nappali rendszerű oktatásra</w:t>
      </w:r>
    </w:p>
    <w:p w14:paraId="4C2F8E91" w14:textId="77777777" w:rsidR="00FB273F" w:rsidRPr="00122E25" w:rsidRDefault="00FB273F" w:rsidP="00FB273F">
      <w:pPr>
        <w:spacing w:after="0"/>
        <w:rPr>
          <w:rFonts w:cs="Times New Roman"/>
        </w:rPr>
      </w:pPr>
    </w:p>
    <w:p w14:paraId="577D32FB" w14:textId="77777777" w:rsidR="00FB273F" w:rsidRPr="00122E25" w:rsidRDefault="00FB273F" w:rsidP="00FB273F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A </w:t>
      </w:r>
      <w:r w:rsidR="00E50FE4" w:rsidRPr="00122E25">
        <w:rPr>
          <w:rFonts w:cs="Times New Roman"/>
        </w:rPr>
        <w:t>szakgimnázium</w:t>
      </w:r>
      <w:r w:rsidRPr="00122E25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122E25">
        <w:rPr>
          <w:rFonts w:cs="Times New Roman"/>
        </w:rPr>
        <w:t>szakgimnázium</w:t>
      </w:r>
      <w:r w:rsidRPr="00122E25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122E25">
        <w:rPr>
          <w:rFonts w:cs="Times New Roman"/>
        </w:rPr>
        <w:t>szakgimnázium</w:t>
      </w:r>
      <w:r w:rsidRPr="00122E25">
        <w:rPr>
          <w:rFonts w:cs="Times New Roman"/>
        </w:rPr>
        <w:t>i szakmai tantárgyainak tartalmával, összes óraszámával.</w:t>
      </w:r>
    </w:p>
    <w:p w14:paraId="7919AD02" w14:textId="77777777" w:rsidR="00820131" w:rsidRPr="00122E25" w:rsidRDefault="00820131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690F2028" w14:textId="77777777" w:rsidR="00FB273F" w:rsidRPr="00122E25" w:rsidRDefault="00FB273F" w:rsidP="00FB273F">
      <w:pPr>
        <w:spacing w:after="0"/>
        <w:rPr>
          <w:rFonts w:cs="Times New Roman"/>
        </w:rPr>
      </w:pPr>
    </w:p>
    <w:p w14:paraId="0451973F" w14:textId="77777777" w:rsidR="008B01A2" w:rsidRPr="00122E25" w:rsidRDefault="00E50FE4" w:rsidP="00FB273F">
      <w:pPr>
        <w:spacing w:after="0"/>
        <w:rPr>
          <w:rFonts w:cs="Times New Roman"/>
        </w:rPr>
      </w:pPr>
      <w:r w:rsidRPr="00122E25">
        <w:rPr>
          <w:rFonts w:cs="Times New Roman"/>
        </w:rPr>
        <w:t>Szakgimnázium</w:t>
      </w:r>
      <w:r w:rsidR="00FB273F" w:rsidRPr="00122E25">
        <w:rPr>
          <w:rFonts w:cs="Times New Roman"/>
        </w:rPr>
        <w:t>i képzés esetén a heti és éves szakmai óraszámok:</w:t>
      </w:r>
    </w:p>
    <w:p w14:paraId="4923F0E7" w14:textId="77777777" w:rsidR="002C6866" w:rsidRPr="00122E25" w:rsidRDefault="002C6866" w:rsidP="002C6866">
      <w:pPr>
        <w:spacing w:after="0"/>
        <w:rPr>
          <w:rFonts w:cs="Times New Roman"/>
          <w:szCs w:val="24"/>
        </w:rPr>
      </w:pPr>
    </w:p>
    <w:p w14:paraId="02DD9D6C" w14:textId="77777777" w:rsidR="002C6866" w:rsidRPr="00122E25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122E25" w14:paraId="1FC7557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ECE100" w14:textId="77777777" w:rsidR="002C6866" w:rsidRPr="00122E2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806949" w14:textId="77777777" w:rsidR="002C6866" w:rsidRPr="00122E2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53ED67" w14:textId="77777777" w:rsidR="002C6866" w:rsidRPr="00122E2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 xml:space="preserve">éves óraszám </w:t>
            </w:r>
          </w:p>
        </w:tc>
      </w:tr>
      <w:tr w:rsidR="002C6866" w:rsidRPr="00122E25" w14:paraId="7674388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5C5C3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20B163" w14:textId="77777777" w:rsidR="002C6866" w:rsidRPr="00122E25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8</w:t>
            </w:r>
            <w:r w:rsidR="002C6866" w:rsidRPr="00122E25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422438" w14:textId="77777777" w:rsidR="002C6866" w:rsidRPr="00122E25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288</w:t>
            </w:r>
            <w:r w:rsidR="002C6866" w:rsidRPr="00122E25">
              <w:rPr>
                <w:rFonts w:cs="Times New Roman"/>
              </w:rPr>
              <w:t xml:space="preserve"> óra/év</w:t>
            </w:r>
          </w:p>
        </w:tc>
      </w:tr>
      <w:tr w:rsidR="002C6866" w:rsidRPr="00122E25" w14:paraId="0CDC97E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AA92F9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D5502C" w14:textId="77777777" w:rsidR="002C6866" w:rsidRPr="00122E2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71692D" w14:textId="77777777" w:rsidR="002C6866" w:rsidRPr="00122E25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432 óra/év</w:t>
            </w:r>
          </w:p>
        </w:tc>
      </w:tr>
      <w:tr w:rsidR="002C6866" w:rsidRPr="00122E25" w14:paraId="49C61D4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BB2C84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22E25">
              <w:rPr>
                <w:rFonts w:cs="Times New Roman"/>
              </w:rPr>
              <w:t>Ögy</w:t>
            </w:r>
            <w:proofErr w:type="spellEnd"/>
            <w:r w:rsidRPr="00122E25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78A02" w14:textId="77777777" w:rsidR="002C6866" w:rsidRPr="00122E2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66688F" w14:textId="77777777" w:rsidR="002C6866" w:rsidRPr="00122E25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140 óra</w:t>
            </w:r>
          </w:p>
        </w:tc>
      </w:tr>
      <w:tr w:rsidR="002C6866" w:rsidRPr="00122E25" w14:paraId="02B8E70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5DF2C6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3788CC" w14:textId="77777777" w:rsidR="002C6866" w:rsidRPr="00122E25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11</w:t>
            </w:r>
            <w:r w:rsidR="002C6866" w:rsidRPr="00122E25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87BF0B" w14:textId="77777777" w:rsidR="002C6866" w:rsidRPr="00122E25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396</w:t>
            </w:r>
            <w:r w:rsidR="002C6866" w:rsidRPr="00122E25">
              <w:rPr>
                <w:rFonts w:cs="Times New Roman"/>
              </w:rPr>
              <w:t xml:space="preserve"> óra/év</w:t>
            </w:r>
          </w:p>
        </w:tc>
      </w:tr>
      <w:tr w:rsidR="002C6866" w:rsidRPr="00122E25" w14:paraId="08EAD26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83F62D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22E25">
              <w:rPr>
                <w:rFonts w:cs="Times New Roman"/>
              </w:rPr>
              <w:t>Ögy</w:t>
            </w:r>
            <w:proofErr w:type="spellEnd"/>
            <w:r w:rsidRPr="00122E25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7CEC8" w14:textId="77777777" w:rsidR="002C6866" w:rsidRPr="00122E2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147C22" w14:textId="77777777" w:rsidR="002C6866" w:rsidRPr="00122E25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140 óra</w:t>
            </w:r>
          </w:p>
        </w:tc>
      </w:tr>
      <w:tr w:rsidR="002C6866" w:rsidRPr="00122E25" w14:paraId="6804119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95EF15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01BC05" w14:textId="77777777" w:rsidR="002C6866" w:rsidRPr="00122E25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12</w:t>
            </w:r>
            <w:r w:rsidR="002C6866" w:rsidRPr="00122E25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6D206" w14:textId="77777777" w:rsidR="002C6866" w:rsidRPr="00122E25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372</w:t>
            </w:r>
            <w:r w:rsidR="002C6866" w:rsidRPr="00122E25">
              <w:rPr>
                <w:rFonts w:cs="Times New Roman"/>
              </w:rPr>
              <w:t xml:space="preserve"> óra/év</w:t>
            </w:r>
          </w:p>
        </w:tc>
      </w:tr>
      <w:tr w:rsidR="002C6866" w:rsidRPr="00122E25" w14:paraId="044337C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23866C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E8E2C3" w14:textId="77777777" w:rsidR="002C6866" w:rsidRPr="00122E2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4FFA54" w14:textId="77777777" w:rsidR="002C6866" w:rsidRPr="00122E25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961 óra/év</w:t>
            </w:r>
          </w:p>
        </w:tc>
      </w:tr>
      <w:tr w:rsidR="002C6866" w:rsidRPr="00122E25" w14:paraId="1B4D72CA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C020F8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BD82BD" w14:textId="77777777" w:rsidR="002C6866" w:rsidRPr="00122E25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272</w:t>
            </w:r>
            <w:r w:rsidR="002C6866" w:rsidRPr="00122E25">
              <w:rPr>
                <w:rFonts w:cs="Times New Roman"/>
              </w:rPr>
              <w:t>9 óra</w:t>
            </w:r>
          </w:p>
        </w:tc>
      </w:tr>
    </w:tbl>
    <w:p w14:paraId="053978F7" w14:textId="77777777" w:rsidR="002C6866" w:rsidRPr="00122E25" w:rsidRDefault="002C6866" w:rsidP="002C6866">
      <w:pPr>
        <w:spacing w:after="0"/>
        <w:rPr>
          <w:rFonts w:cs="Times New Roman"/>
          <w:szCs w:val="24"/>
        </w:rPr>
      </w:pPr>
    </w:p>
    <w:p w14:paraId="08E25D72" w14:textId="77777777" w:rsidR="002C6866" w:rsidRPr="00122E25" w:rsidRDefault="002C6866" w:rsidP="002C6866">
      <w:pPr>
        <w:spacing w:after="0"/>
        <w:rPr>
          <w:rFonts w:cs="Times New Roman"/>
        </w:rPr>
      </w:pPr>
      <w:r w:rsidRPr="00122E25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6F279D5A" w14:textId="77777777" w:rsidR="002C6866" w:rsidRPr="00122E25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122E25" w14:paraId="3E3C4730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CC75B6" w14:textId="77777777" w:rsidR="002C6866" w:rsidRPr="00122E2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CCB63D" w14:textId="77777777" w:rsidR="002C6866" w:rsidRPr="00122E2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7803F2" w14:textId="77777777" w:rsidR="002C6866" w:rsidRPr="00122E2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 xml:space="preserve">éves óraszám </w:t>
            </w:r>
          </w:p>
        </w:tc>
      </w:tr>
      <w:tr w:rsidR="002C6866" w:rsidRPr="00122E25" w14:paraId="17E3FC0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83C1F9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B53683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F91D40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1116 óra/év</w:t>
            </w:r>
          </w:p>
        </w:tc>
      </w:tr>
      <w:tr w:rsidR="002C6866" w:rsidRPr="00122E25" w14:paraId="7DC89C11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48D2AB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22E25">
              <w:rPr>
                <w:rFonts w:cs="Times New Roman"/>
              </w:rPr>
              <w:t>Ögy</w:t>
            </w:r>
            <w:proofErr w:type="spellEnd"/>
            <w:r w:rsidRPr="00122E25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6A517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83B52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160 óra</w:t>
            </w:r>
          </w:p>
        </w:tc>
      </w:tr>
      <w:tr w:rsidR="002C6866" w:rsidRPr="00122E25" w14:paraId="756F85B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182BF1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5A8873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31A40D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961 óra/év</w:t>
            </w:r>
          </w:p>
        </w:tc>
      </w:tr>
      <w:tr w:rsidR="002C6866" w:rsidRPr="00122E25" w14:paraId="4D9F4CBF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6A05EA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71B7A7" w14:textId="77777777" w:rsidR="002C6866" w:rsidRPr="00122E2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22E25">
              <w:rPr>
                <w:rFonts w:cs="Times New Roman"/>
              </w:rPr>
              <w:t>2237 óra</w:t>
            </w:r>
          </w:p>
        </w:tc>
      </w:tr>
    </w:tbl>
    <w:p w14:paraId="7350155F" w14:textId="77777777" w:rsidR="002C6866" w:rsidRPr="00122E25" w:rsidRDefault="002C6866" w:rsidP="002C6866">
      <w:pPr>
        <w:spacing w:after="0"/>
        <w:rPr>
          <w:rFonts w:cs="Times New Roman"/>
          <w:szCs w:val="24"/>
        </w:rPr>
      </w:pPr>
    </w:p>
    <w:p w14:paraId="6250E37B" w14:textId="77777777" w:rsidR="00876453" w:rsidRPr="00122E25" w:rsidRDefault="001F08AF" w:rsidP="000B5E9D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(A kizárólag 13-14. évfolyamon megszervezett képzésben, illetve a </w:t>
      </w:r>
      <w:r w:rsidR="00E50FE4" w:rsidRPr="00122E25">
        <w:rPr>
          <w:rFonts w:cs="Times New Roman"/>
        </w:rPr>
        <w:t>szakgimnázium</w:t>
      </w:r>
      <w:r w:rsidRPr="00122E25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5433DD31" w14:textId="77777777" w:rsidR="00CB484D" w:rsidRPr="00122E25" w:rsidRDefault="00CB484D" w:rsidP="000B5E9D">
      <w:pPr>
        <w:spacing w:after="0"/>
        <w:rPr>
          <w:rFonts w:cs="Times New Roman"/>
        </w:rPr>
        <w:sectPr w:rsidR="00CB484D" w:rsidRPr="00122E2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4B99623" w14:textId="77777777" w:rsidR="00CB484D" w:rsidRPr="00122E25" w:rsidRDefault="00CB484D" w:rsidP="00CB484D">
      <w:pPr>
        <w:spacing w:after="0"/>
        <w:jc w:val="center"/>
        <w:rPr>
          <w:rFonts w:cs="Times New Roman"/>
        </w:rPr>
      </w:pPr>
      <w:r w:rsidRPr="00122E25">
        <w:rPr>
          <w:rFonts w:cs="Times New Roman"/>
        </w:rPr>
        <w:lastRenderedPageBreak/>
        <w:t>1. számú táblázat</w:t>
      </w:r>
    </w:p>
    <w:p w14:paraId="3EC1A7CA" w14:textId="77777777" w:rsidR="008B01A2" w:rsidRPr="00122E25" w:rsidRDefault="00CB484D" w:rsidP="00CB484D">
      <w:pPr>
        <w:spacing w:after="0"/>
        <w:jc w:val="center"/>
        <w:rPr>
          <w:rFonts w:cs="Times New Roman"/>
          <w:b/>
        </w:rPr>
      </w:pPr>
      <w:r w:rsidRPr="00122E25">
        <w:rPr>
          <w:rFonts w:cs="Times New Roman"/>
          <w:b/>
        </w:rPr>
        <w:t>A szakmai követelménymodulokhoz rendelt tantárgyak heti óraszáma évfolyamonként</w:t>
      </w:r>
    </w:p>
    <w:p w14:paraId="264EB984" w14:textId="77777777" w:rsidR="00420CA2" w:rsidRPr="00122E25" w:rsidRDefault="00420CA2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286"/>
        <w:gridCol w:w="500"/>
        <w:gridCol w:w="714"/>
        <w:gridCol w:w="472"/>
        <w:gridCol w:w="472"/>
        <w:gridCol w:w="556"/>
        <w:gridCol w:w="500"/>
        <w:gridCol w:w="500"/>
        <w:gridCol w:w="575"/>
        <w:gridCol w:w="425"/>
        <w:gridCol w:w="472"/>
        <w:gridCol w:w="472"/>
        <w:gridCol w:w="556"/>
        <w:gridCol w:w="575"/>
        <w:gridCol w:w="425"/>
      </w:tblGrid>
      <w:tr w:rsidR="00122E25" w:rsidRPr="00122E25" w14:paraId="1ADEC192" w14:textId="77777777" w:rsidTr="00122E25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512AC10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703D170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2A9DC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97C52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17B567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3AFE01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D342D7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5C2068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F81351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122E25" w:rsidRPr="00122E25" w14:paraId="2896480D" w14:textId="77777777" w:rsidTr="00122E25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6EB4CE9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2966347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0F6DF3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9DF219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018966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F444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DFC88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6C19154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952722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F30E7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7F27E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A8A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111527C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3A4606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413181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B90586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9CB27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6577AF6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B90443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122E25" w:rsidRPr="00122E25" w14:paraId="116FDAA5" w14:textId="77777777" w:rsidTr="00122E25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856F28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AA36D7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5AABB6E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8940CF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2C1314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88D0FD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5A62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6BE3704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F57D67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7CAAE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7587E6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B889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428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68ADE02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17C82D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8,5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50B37F8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130B5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14AE52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14:paraId="7E8D881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6A9F6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8,5</w:t>
            </w:r>
          </w:p>
        </w:tc>
      </w:tr>
      <w:tr w:rsidR="00122E25" w:rsidRPr="00122E25" w14:paraId="086F1186" w14:textId="77777777" w:rsidTr="00122E25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0B23B06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334202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31C39C1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8470EB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190C7AD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0ED072D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6DD1ECC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56" w:type="dxa"/>
            <w:vMerge/>
            <w:vAlign w:val="center"/>
            <w:hideMark/>
          </w:tcPr>
          <w:p w14:paraId="29749BB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98712E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DECE3B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13E8952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  <w:tc>
          <w:tcPr>
            <w:tcW w:w="556" w:type="dxa"/>
            <w:vMerge/>
            <w:vAlign w:val="center"/>
            <w:hideMark/>
          </w:tcPr>
          <w:p w14:paraId="5CAF09C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21706D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122E25" w:rsidRPr="00122E25" w14:paraId="5B456EC2" w14:textId="77777777" w:rsidTr="00122E25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7FFEED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07B5C1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787D2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0A1F45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027E15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4FD56F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E4C0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7B84E0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4969BC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0E288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A0DE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F89CBA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5FD7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1E887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0A8127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AD842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57E39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7842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E89AA4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2567E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1FCF9C8C" w14:textId="77777777" w:rsidTr="00122E25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11B6FB1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3CC844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7FBF5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7FDA24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84820F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22578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A65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C8C529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E49907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7374FB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FAD5D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4EA33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42C7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1BB2EF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504BF9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23727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8F607D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96DF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41588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90F6CD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07CD0EE7" w14:textId="77777777" w:rsidTr="00122E2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AB566E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10196-16 Bányászati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C3A513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Geológia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44976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147911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195D2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BC0474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7C835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5C72CF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514FE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18027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75BE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C0D40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B8B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FC1517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65E94A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57A79E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6A370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22B9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A35439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86FE5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5A37539F" w14:textId="77777777" w:rsidTr="00122E2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0C170D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8128F1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Szakrajz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B076A6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689A2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9203B9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9B11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A7EA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3DA17A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0CA17B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3FBB9B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10883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446343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E0F7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1B3971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1B7AE1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E9F4BD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02CCDD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E0C7F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764C82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05FE73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6900C3E5" w14:textId="77777777" w:rsidTr="00122E2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78FDEA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55D184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Gépelemek, 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F79992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6F4ADC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3BB91E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D7E50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A7FF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C8CA7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B0BB25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AC55B6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4FF68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6B2564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5314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65FFC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B65E16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E8554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BF87D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EAF51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EC96D9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07D10F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6848F93C" w14:textId="77777777" w:rsidTr="00122E2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D68252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66E1E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Gazdaságtani és vállalkozási alapok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F60B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23275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4BF7F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1791D5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67AE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84C4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C614CE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BCF5C3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1048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4A6E21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B9D9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71A580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8B066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2687B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D5C269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41F4F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45F1D0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FE8FD4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0E10F403" w14:textId="77777777" w:rsidTr="00122E2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28E635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10200-16 Bányászati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B85D3B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Geológia II.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1764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480003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D955D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633CC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B62F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D506F7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1D17B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C828C5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4DCB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E86CF0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1A54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3EE44D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6D316B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B1A35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773239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2A5F3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F9342E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F7B73A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1C6F7345" w14:textId="77777777" w:rsidTr="00122E2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B6DD3D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655E4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Munka- és környezetvédelem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EDFF02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00D51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A0237C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222AB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66D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279745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87101D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25F7FC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B6D3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4D684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2D43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FE3D7C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2DA0E6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266DA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ECD1E5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1173E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E973FC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B76823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7E3DE492" w14:textId="77777777" w:rsidTr="00122E2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AA5E35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910B46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Gépelemek, géptan II.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0E523F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1A27B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16B88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54D3A6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713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647068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DD178E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81706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5EC11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C2277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C9C4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313A65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3E1E0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B6206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AA0226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54DB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E7C6B4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62BED5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330A8376" w14:textId="77777777" w:rsidTr="00122E2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776A27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D425DA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Áramlástani ismeretek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60FCDF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75E92E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2370EB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53BADE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AB48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D3CA1C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A17C1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C5A289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D536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3A144A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4892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209E4A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3A2A5F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1C598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46BA6A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E61AC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69D4B2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B583C3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3755C39D" w14:textId="77777777" w:rsidTr="00122E2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562275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10202 - 16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Gázipari technikusi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18C673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Gáztechnika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26143D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87436D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D67D4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340E4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BA08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0CAF24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4BE4CD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39697E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4ED4B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2420DE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BFF9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C29BFF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8B7013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FB646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EB07E6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EE07C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DACB59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5BEE4A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7665F46E" w14:textId="77777777" w:rsidTr="00122E2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03E30A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CDE6A7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Földgáz szállítás</w:t>
            </w:r>
            <w:proofErr w:type="gramEnd"/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, tárolás, elosztás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BA7166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412FF4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7D71C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27DB8D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8FCE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B7AF9D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7D08C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6A020C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16435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92335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B085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03CA08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0E7B6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448D46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90A459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1BC21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5F0B95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F038D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4E9F8BE5" w14:textId="77777777" w:rsidTr="00122E2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05F132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A6D938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Gáztüzelő berendezések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8C0B6B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42F930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028651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8B9D1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35E4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5645CF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64FA9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92592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658E8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01ABEF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DF53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154D16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DF29D3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F85E20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E3D16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8EBB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6B765C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4C898E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6CC2FC99" w14:textId="77777777" w:rsidTr="00122E2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9C6BB4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80AE8D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Gáztüzelő berendezések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593180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70CDC6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36FD61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4755AE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CC6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C9F4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BB0E8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CE5CFE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66978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5D00D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1EFB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475222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CAB3B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00762F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66C3D6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7D521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6FC24AF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BC3AC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6,5</w:t>
            </w:r>
          </w:p>
        </w:tc>
      </w:tr>
      <w:tr w:rsidR="00122E25" w:rsidRPr="00122E25" w14:paraId="5401F17B" w14:textId="77777777" w:rsidTr="00122E25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0F615E7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570B50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Tüzeléstechnikai és környezetvédelmi mérések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FDE565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FA31E4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FCE299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31E79D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534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20757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74780D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D26A8C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267B2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24EF68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4B3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E6A6A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390808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99ED7F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DD0D9C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4085F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65FE4D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67DAE7F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122E25" w:rsidRPr="00122E25" w14:paraId="73A7F4AF" w14:textId="77777777" w:rsidTr="00122E25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999D41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10209-12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Épületgépészeti csővezeték-szerelés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D6AA9C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csővezetékek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00145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Csőhálózatszerelő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BC7235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1A48F1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11212D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97F6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34935D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AA40F8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2F4FA1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2A75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6F178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FE8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F654A8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3BEA06B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C10B89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885E9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613DA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186F9E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222EACC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4F3776F1" w14:textId="77777777" w:rsidTr="00122E2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D62D0F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2F7631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csővezetékek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7A0DDD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Csőhálózatszerelő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16A75D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C36931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4B4B93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3064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48445E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179A72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30E318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8FB2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DBC24D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EE71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354F9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DE85C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61EB40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2EE7CB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32529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F973F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858BC2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60BB8DF9" w14:textId="77777777" w:rsidTr="00122E25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DDAD3A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10211-12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Épületgépészeti rendszerismeret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EF711F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Épületgépészeti rendszerek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77968E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Csőhálózatszerelő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7BA520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1EA279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EFDC38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27BD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996B01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4EF38C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86207E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D5178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0F5941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3F8A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8AD6D0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03D918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5056B1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BE968C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649E7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431EFED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724256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5F75DBA6" w14:textId="77777777" w:rsidTr="00122E2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1642741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E6C0F5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rendszerek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294470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Csőhálózatszerelő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D76B98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EB7666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CE03D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37D3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8075F2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DDB24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B0202D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3424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66F3B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9166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02EE37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7D042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B86ED4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24960B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1177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D2223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1B8893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401A9C37" w14:textId="77777777" w:rsidTr="00122E2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7785E2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10214-12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Épületgépészeti munkabiztonsági és környezetvédelemi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FBFBDE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9E51D5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Csőhálózatszerelő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5A24A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E04581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B46FF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7B85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4A6924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54696F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01B776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C057D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5F6167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C9954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1C706C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FFC95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7F3915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61AFCE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6555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5E96ADA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55913E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7E994EA4" w14:textId="77777777" w:rsidTr="00122E2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7E7CBC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280D34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3352F2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Csőhálózatszerelő</w:t>
            </w:r>
            <w:proofErr w:type="spellEnd"/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A5F544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630B82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614946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DA8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825CB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32BEED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7775CF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3650E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3CAEB0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7A3C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0,2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C436F5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02128F0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D06E6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CB266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188DD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006A9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4AAA33F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22E25" w:rsidRPr="00122E25" w14:paraId="75FE0ADE" w14:textId="77777777" w:rsidTr="009A0242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53ED801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957BB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5C6286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E09604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C00BC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0350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94FD4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6A800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634AD7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EF900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A749E8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1856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3A98297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7A7AD08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49DD9C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6B782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117EB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14:paraId="7F37AE5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14:paraId="16271FD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6817B5A9" w14:textId="77777777" w:rsidR="006F5812" w:rsidRPr="00122E25" w:rsidRDefault="006F5812" w:rsidP="000B5E9D">
      <w:pPr>
        <w:spacing w:after="0"/>
        <w:rPr>
          <w:rFonts w:cs="Times New Roman"/>
        </w:rPr>
      </w:pPr>
    </w:p>
    <w:p w14:paraId="70A10B9A" w14:textId="77777777" w:rsidR="00CB484D" w:rsidRPr="00122E25" w:rsidRDefault="00CB484D" w:rsidP="00CB484D">
      <w:pPr>
        <w:spacing w:after="0"/>
        <w:rPr>
          <w:rFonts w:cs="Times New Roman"/>
        </w:rPr>
      </w:pPr>
      <w:r w:rsidRPr="00122E25">
        <w:rPr>
          <w:rFonts w:cs="Times New Roman"/>
        </w:rPr>
        <w:t>A</w:t>
      </w:r>
      <w:r w:rsidR="006F5812" w:rsidRPr="00122E25">
        <w:rPr>
          <w:rFonts w:cs="Times New Roman"/>
        </w:rPr>
        <w:t xml:space="preserve"> kerettanterv szakmai tartalma –</w:t>
      </w:r>
      <w:r w:rsidRPr="00122E25">
        <w:rPr>
          <w:rFonts w:cs="Times New Roman"/>
        </w:rPr>
        <w:t xml:space="preserve"> a szakképzésről szóló 2011. évi CLXXXVII. törvény 8.</w:t>
      </w:r>
      <w:r w:rsidR="006F5812" w:rsidRPr="00122E25">
        <w:rPr>
          <w:rFonts w:cs="Times New Roman"/>
        </w:rPr>
        <w:t>§ (5) bekezdésének megfelelően –</w:t>
      </w:r>
      <w:r w:rsidRPr="00122E25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6D4712C5" w14:textId="77777777" w:rsidR="00CB484D" w:rsidRPr="00122E25" w:rsidRDefault="00CB484D" w:rsidP="00CB484D">
      <w:pPr>
        <w:spacing w:after="0"/>
        <w:rPr>
          <w:rFonts w:cs="Times New Roman"/>
        </w:rPr>
      </w:pPr>
      <w:r w:rsidRPr="00122E25">
        <w:rPr>
          <w:rFonts w:cs="Times New Roman"/>
        </w:rPr>
        <w:t>Az időkeret fennmaradó részének (szabadsáv) szakmai tartalmáról a szakképző iskola szakmai programjában kell rendelkezni.</w:t>
      </w:r>
    </w:p>
    <w:p w14:paraId="5AA80B46" w14:textId="77777777" w:rsidR="00CB484D" w:rsidRPr="00122E25" w:rsidRDefault="00CB484D" w:rsidP="00CB484D">
      <w:pPr>
        <w:spacing w:after="0"/>
        <w:rPr>
          <w:rFonts w:cs="Times New Roman"/>
        </w:rPr>
      </w:pPr>
    </w:p>
    <w:p w14:paraId="7BC55212" w14:textId="77777777" w:rsidR="00420CA2" w:rsidRPr="00122E25" w:rsidRDefault="00CB484D" w:rsidP="00CB484D">
      <w:pPr>
        <w:spacing w:after="0"/>
        <w:rPr>
          <w:rFonts w:cs="Times New Roman"/>
        </w:rPr>
      </w:pPr>
      <w:r w:rsidRPr="00122E2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5BEA6DFB" w14:textId="77777777" w:rsidR="00CB484D" w:rsidRPr="00122E25" w:rsidRDefault="00CB484D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4B8A1052" w14:textId="77777777" w:rsidR="00CB484D" w:rsidRPr="00122E25" w:rsidRDefault="00CB484D" w:rsidP="00CB484D">
      <w:pPr>
        <w:spacing w:after="0"/>
        <w:jc w:val="center"/>
        <w:rPr>
          <w:rFonts w:cs="Times New Roman"/>
        </w:rPr>
      </w:pPr>
      <w:r w:rsidRPr="00122E25">
        <w:rPr>
          <w:rFonts w:cs="Times New Roman"/>
        </w:rPr>
        <w:lastRenderedPageBreak/>
        <w:t>2. számú táblázat</w:t>
      </w:r>
    </w:p>
    <w:p w14:paraId="0AA10756" w14:textId="77777777" w:rsidR="00420CA2" w:rsidRPr="00122E25" w:rsidRDefault="00CB484D" w:rsidP="00CB484D">
      <w:pPr>
        <w:spacing w:after="0"/>
        <w:jc w:val="center"/>
        <w:rPr>
          <w:rFonts w:cs="Times New Roman"/>
          <w:b/>
        </w:rPr>
      </w:pPr>
      <w:r w:rsidRPr="00122E25">
        <w:rPr>
          <w:rFonts w:cs="Times New Roman"/>
          <w:b/>
        </w:rPr>
        <w:t>A szakmai követelménymodulokhoz rendelt tantárgyak és témakörök óraszáma évfolyamonként</w:t>
      </w:r>
    </w:p>
    <w:p w14:paraId="5EA33725" w14:textId="77777777" w:rsidR="00420CA2" w:rsidRPr="00122E25" w:rsidRDefault="00420CA2" w:rsidP="000B5E9D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88"/>
        <w:gridCol w:w="412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122E25" w:rsidRPr="00122E25" w14:paraId="7EE408EA" w14:textId="77777777" w:rsidTr="00122E25">
        <w:trPr>
          <w:trHeight w:val="1065"/>
          <w:jc w:val="center"/>
        </w:trPr>
        <w:tc>
          <w:tcPr>
            <w:tcW w:w="2480" w:type="dxa"/>
            <w:gridSpan w:val="2"/>
            <w:vMerge w:val="restart"/>
            <w:shd w:val="clear" w:color="auto" w:fill="auto"/>
            <w:vAlign w:val="center"/>
            <w:hideMark/>
          </w:tcPr>
          <w:p w14:paraId="45F3831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9F9CD6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F4A729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619DF5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99A15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737A3D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C9669D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1684AE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90E77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B02C6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47A391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FEDFC4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7F41B7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ACE7ED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122E25" w:rsidRPr="00122E25" w14:paraId="6F486A7E" w14:textId="77777777" w:rsidTr="00122E25">
        <w:trPr>
          <w:trHeight w:val="1065"/>
          <w:jc w:val="center"/>
        </w:trPr>
        <w:tc>
          <w:tcPr>
            <w:tcW w:w="2480" w:type="dxa"/>
            <w:gridSpan w:val="2"/>
            <w:vMerge/>
            <w:vAlign w:val="center"/>
            <w:hideMark/>
          </w:tcPr>
          <w:p w14:paraId="0D36F5E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84E40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2DC2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9CEA9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E1C9C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5AB7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07AA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BD50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13D3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5D4E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D6443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02D93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A536BC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5B24A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9A400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76E8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872B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7D65E8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53EC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763B1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704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7865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8C87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EF02F0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122E25" w:rsidRPr="00122E25" w14:paraId="00A0F857" w14:textId="77777777" w:rsidTr="00122E25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82A4C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D4E76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7BE17B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A06A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32B65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8A73A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2FEF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0D7D3AC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43C7D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6791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3F7150F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3BB7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30BA85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144B4F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3DE5E0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420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4C98F8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4F4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697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061D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C36819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6943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41B0E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163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3E2CE92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98FC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697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E975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AD1E0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2025</w:t>
            </w:r>
          </w:p>
        </w:tc>
      </w:tr>
      <w:tr w:rsidR="00122E25" w:rsidRPr="00122E25" w14:paraId="7DA885B7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A63D70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33D14F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795927F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C5FBE7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01BE0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388B3FF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1226C8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vMerge/>
            <w:vAlign w:val="center"/>
            <w:hideMark/>
          </w:tcPr>
          <w:p w14:paraId="30AA69E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4ADD49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187</w:t>
            </w:r>
          </w:p>
        </w:tc>
        <w:tc>
          <w:tcPr>
            <w:tcW w:w="700" w:type="dxa"/>
            <w:vMerge/>
            <w:vAlign w:val="center"/>
            <w:hideMark/>
          </w:tcPr>
          <w:p w14:paraId="6BC10FC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8803B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04429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F7BD8B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5D3615A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EEACAA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1064</w:t>
            </w:r>
          </w:p>
        </w:tc>
        <w:tc>
          <w:tcPr>
            <w:tcW w:w="500" w:type="dxa"/>
            <w:vMerge/>
            <w:vAlign w:val="center"/>
            <w:hideMark/>
          </w:tcPr>
          <w:p w14:paraId="106DD1C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0154FB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2C9F7DC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22E25" w:rsidRPr="00122E25" w14:paraId="0B153045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51EC28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1A8BD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3D73912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159505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1570 óra (69%)</w:t>
            </w:r>
          </w:p>
        </w:tc>
        <w:tc>
          <w:tcPr>
            <w:tcW w:w="700" w:type="dxa"/>
            <w:vMerge/>
            <w:vAlign w:val="center"/>
            <w:hideMark/>
          </w:tcPr>
          <w:p w14:paraId="10F5428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0710F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21886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6F79A5C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28D9105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2A54C6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1598 óra (73,1%)</w:t>
            </w:r>
          </w:p>
        </w:tc>
        <w:tc>
          <w:tcPr>
            <w:tcW w:w="700" w:type="dxa"/>
            <w:vMerge/>
            <w:vAlign w:val="center"/>
            <w:hideMark/>
          </w:tcPr>
          <w:p w14:paraId="113DCE0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22E25" w:rsidRPr="00122E25" w14:paraId="331ACACC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6E97F1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BE504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4E1A9E5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6E3954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424 óra (31%)</w:t>
            </w:r>
          </w:p>
        </w:tc>
        <w:tc>
          <w:tcPr>
            <w:tcW w:w="700" w:type="dxa"/>
            <w:vMerge/>
            <w:vAlign w:val="center"/>
            <w:hideMark/>
          </w:tcPr>
          <w:p w14:paraId="287298B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586CF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59B93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2324541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BBDF8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197A6B8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427 óra (26,9%)</w:t>
            </w:r>
          </w:p>
        </w:tc>
        <w:tc>
          <w:tcPr>
            <w:tcW w:w="700" w:type="dxa"/>
            <w:vMerge/>
            <w:vAlign w:val="center"/>
            <w:hideMark/>
          </w:tcPr>
          <w:p w14:paraId="087CB43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22E25" w:rsidRPr="00122E25" w14:paraId="5409BCDD" w14:textId="77777777" w:rsidTr="00122E25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5E2B0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9FC78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0B5EC6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3B9A1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9245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8CEE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93E4C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BD3B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7465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195E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2077C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A0552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EE97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2A580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8138E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F71B12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A5922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E41D4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453C4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2790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CEA4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3A2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458E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938D8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A863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122E25" w:rsidRPr="00122E25" w14:paraId="740F15A0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49F3AC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9E017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37AAF5A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9F66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3AA3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6DB5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38DC1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F34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7367D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2C0D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E264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5EF74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40A92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A5C8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FD817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5BF27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71A95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9DD2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25C84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8144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F13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A995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3A7C8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C7DE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A402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22E25" w:rsidRPr="00122E25" w14:paraId="24E31184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1BD9B8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0556F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01E5833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CE8BF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0C891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3FCA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30E04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8A11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E8CA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B0A6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B743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D6A8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011DF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E7D64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914A00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4C5A3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2E4A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A91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13C7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E047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901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B315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0A6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BE491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05C1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22E25" w:rsidRPr="00122E25" w14:paraId="33D37611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623B35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A502C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5F67654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A5335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AFE6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5D32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3718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78F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D901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D7FD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F6CB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BABF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4FEB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1AF00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777CA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F62EB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C169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AE04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6B5D6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A65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26AB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5296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831B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3516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E7A5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22E25" w:rsidRPr="00122E25" w14:paraId="669779BB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2652F0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CA435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008616A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1EF6E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F2E2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DBA6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4FD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DE98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0575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2408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3553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18D95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5718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4B39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1F0928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32A4A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E3D0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0418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6F3F2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568F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9C5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FD3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DD088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C15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F78AD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122E25" w:rsidRPr="00122E25" w14:paraId="4DAEFABE" w14:textId="77777777" w:rsidTr="00122E25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C25EA4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5997C7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C4980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E4FDA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E4214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DC5A7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71BE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698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844E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905C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04A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82D0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7354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7B39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A67795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EA72FA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DC488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8211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7B31D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3423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A45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E7F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B15F3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FF0C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E56DB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22E25" w:rsidRPr="00122E25" w14:paraId="1825E4BB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CD62F2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DAD23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18C0526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2687B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3093A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9E2F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C06F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4F1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5E65B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70F9B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8D25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1982E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BFE68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FAD62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DF76B1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D43D0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6100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2D31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39B3E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B7CA3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547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4D51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DFC19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205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6FF56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22E25" w:rsidRPr="00122E25" w14:paraId="78B1B6E1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0C4A6E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431AD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1069BC2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63971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A846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355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49E31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99300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4A4D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458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18D1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3E539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19B67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79378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1537F5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493C6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9EB7F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4A3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F5A9E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83DC9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3106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9476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857AF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BE85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9D46C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22E25" w:rsidRPr="00122E25" w14:paraId="1A942AF6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4C1CD7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F47EF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23B8763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9B1E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E17F2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8276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6D712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A45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5C93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A6D3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D1CF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D2C1F5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BB4BF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5ED44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D03219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2D019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A1CB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4087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C5173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97BD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0CA8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6C50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1A6E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C2A5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F1C1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122E25" w:rsidRPr="00122E25" w14:paraId="6C53587A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140E3D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71FCC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3CFB75A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DD37D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B451C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B31AB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582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876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2D62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3D81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4B9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2F9AF9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D208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A976B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B3D4D0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C12F5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419A4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8A4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4E70D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4CC2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E77C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D5C7A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598B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3667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BFBA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</w:tbl>
    <w:p w14:paraId="5296A4AA" w14:textId="77777777" w:rsidR="00122E25" w:rsidRDefault="00122E25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88"/>
        <w:gridCol w:w="412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122E25" w:rsidRPr="00122E25" w14:paraId="193B4371" w14:textId="77777777" w:rsidTr="00122E25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47622C6" w14:textId="79F1F6D1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10196-16 Bányászati alapismeretek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20F9D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Geológia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31DAD3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8BA18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BF890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805F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8BDD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728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F64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DF8D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FEF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985FF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A6DB9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437E5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25359F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2AF9B6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E947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3B88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7B941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EE4B1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4A06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B70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24147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19BB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2F22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122E25" w:rsidRPr="00122E25" w14:paraId="2BC9E59A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197084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25C83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Bevezetés</w:t>
            </w:r>
          </w:p>
        </w:tc>
        <w:tc>
          <w:tcPr>
            <w:tcW w:w="700" w:type="dxa"/>
            <w:vMerge/>
            <w:vAlign w:val="center"/>
            <w:hideMark/>
          </w:tcPr>
          <w:p w14:paraId="467F9F5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104B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21129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397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9F4E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E6403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9DA8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1BD3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3F1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972FC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0FBE0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FAE8B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3BF89B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129F9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80946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B2B7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5000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7A5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43E5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8B55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1E9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784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9A981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122E25" w:rsidRPr="00122E25" w14:paraId="17C348C4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B7A1BB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85FBF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Földtani erők</w:t>
            </w:r>
          </w:p>
        </w:tc>
        <w:tc>
          <w:tcPr>
            <w:tcW w:w="700" w:type="dxa"/>
            <w:vMerge/>
            <w:vAlign w:val="center"/>
            <w:hideMark/>
          </w:tcPr>
          <w:p w14:paraId="2D21284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C11E51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8E3B9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FAA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814AC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EB5D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32FB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9599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DE77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46A21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C62E8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F455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A86A24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0BBFD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CAF98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3EE9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74C70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04763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38F76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8CE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90AC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431D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37D3C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122E25" w:rsidRPr="00122E25" w14:paraId="63989D33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9CB3CC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E7734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Földtörténet</w:t>
            </w:r>
          </w:p>
        </w:tc>
        <w:tc>
          <w:tcPr>
            <w:tcW w:w="700" w:type="dxa"/>
            <w:vMerge/>
            <w:vAlign w:val="center"/>
            <w:hideMark/>
          </w:tcPr>
          <w:p w14:paraId="7E3DAA6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C016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32C71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C617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4279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E998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49E3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5A8F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F425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C23D6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B9B0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BA6D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B14273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317AF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46431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8DDD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B441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4799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9AA4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6AC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C00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BC26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0DB9A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2407FA8D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0D3A3B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3B98F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földtan</w:t>
            </w:r>
          </w:p>
        </w:tc>
        <w:tc>
          <w:tcPr>
            <w:tcW w:w="700" w:type="dxa"/>
            <w:vMerge/>
            <w:vAlign w:val="center"/>
            <w:hideMark/>
          </w:tcPr>
          <w:p w14:paraId="43670EB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AC996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85551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1D28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A56AF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55F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D55D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2F69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BD94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CA3B9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5D442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0BA76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D21756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A1EB9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83E1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3260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67294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A71B9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AAD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3579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422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9C95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CE510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122E25" w:rsidRPr="00122E25" w14:paraId="0F748704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123A7B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E730E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Regionális földtan</w:t>
            </w:r>
          </w:p>
        </w:tc>
        <w:tc>
          <w:tcPr>
            <w:tcW w:w="700" w:type="dxa"/>
            <w:vMerge/>
            <w:vAlign w:val="center"/>
            <w:hideMark/>
          </w:tcPr>
          <w:p w14:paraId="534B60E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D0B7F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2D33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0A656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141E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98C0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D34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730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8513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7060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34FC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C9ACA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49F2419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CA0D8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6A4B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9562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8AB1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CEB9F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2536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6D2F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D71B5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02C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FF97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43F8857F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46C5A1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C9736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Szakrajz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A5C4B9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CBF92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213FB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5B8A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8C2F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C6CD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8A8F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7917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3FB0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0277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B6789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3D618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FD3004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CBEC99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493E6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B383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D7ED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BCFDF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8A92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E19A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A2B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9209E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93322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91</w:t>
            </w:r>
          </w:p>
        </w:tc>
      </w:tr>
      <w:tr w:rsidR="00122E25" w:rsidRPr="00122E25" w14:paraId="51A44355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02625D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87692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Síkmértan</w:t>
            </w:r>
          </w:p>
        </w:tc>
        <w:tc>
          <w:tcPr>
            <w:tcW w:w="700" w:type="dxa"/>
            <w:vMerge/>
            <w:vAlign w:val="center"/>
            <w:hideMark/>
          </w:tcPr>
          <w:p w14:paraId="5FD8C24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A2B7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53493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D01D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BC7A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164C5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CAD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9C16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E133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43193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2C1C4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4628B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3B94A23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1EDDA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2973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6CBC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04394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73F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9B34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F8C6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7AFF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84E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0FF7D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039EACE0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5B7E55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E58C0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 ábrázolás</w:t>
            </w:r>
          </w:p>
        </w:tc>
        <w:tc>
          <w:tcPr>
            <w:tcW w:w="700" w:type="dxa"/>
            <w:vMerge/>
            <w:vAlign w:val="center"/>
            <w:hideMark/>
          </w:tcPr>
          <w:p w14:paraId="7338B69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C189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C4309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88E2D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2AD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6CE3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0DBA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79C2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ED2D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7A9AC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90B20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0BEDA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2A7D67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DC383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64DE9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CD79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A7C2A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351B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3AE0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831B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98E86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912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EDA34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4DCDFDDD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95AB01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2159D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Mérőszámos ábrázolás</w:t>
            </w:r>
          </w:p>
        </w:tc>
        <w:tc>
          <w:tcPr>
            <w:tcW w:w="700" w:type="dxa"/>
            <w:vMerge/>
            <w:vAlign w:val="center"/>
            <w:hideMark/>
          </w:tcPr>
          <w:p w14:paraId="458042A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8AE2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13D7C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4AAC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C89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A7C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34AF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0C85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38CA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E88A1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07360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B08CE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41B268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A1FF5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CE18A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3B8C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24471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C7276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048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10B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8036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03F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59D1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5776799B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290F89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9D11D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Térképek</w:t>
            </w:r>
          </w:p>
        </w:tc>
        <w:tc>
          <w:tcPr>
            <w:tcW w:w="700" w:type="dxa"/>
            <w:vMerge/>
            <w:vAlign w:val="center"/>
            <w:hideMark/>
          </w:tcPr>
          <w:p w14:paraId="2AC166D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93908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1DB63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3FD8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2CC1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C34F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7F04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A58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209E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B20D2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AE5F5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8D4B5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1A9089F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0ACE6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E472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C59F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B343E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198C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8E5D7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A5466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B780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943E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FE725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122E25" w:rsidRPr="00122E25" w14:paraId="5DE647DA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7241A0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F068B6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Gépelemek, géptan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91DDB2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6E76D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D1C4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7733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F5B0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3464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2BD08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AE65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36C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BBFC5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CD50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9175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162F32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C16F98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FC9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1E6F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56D6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6F792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80E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A076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FA628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2968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75AF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</w:tr>
      <w:tr w:rsidR="00122E25" w:rsidRPr="00122E25" w14:paraId="09F26CE8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65F641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90984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géptan</w:t>
            </w:r>
          </w:p>
        </w:tc>
        <w:tc>
          <w:tcPr>
            <w:tcW w:w="700" w:type="dxa"/>
            <w:vMerge/>
            <w:vAlign w:val="center"/>
            <w:hideMark/>
          </w:tcPr>
          <w:p w14:paraId="6A2EE3A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DFCA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5C9B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21E2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BA2B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E63E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B86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F90A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C84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C7665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AE406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EA2B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52A1221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A5824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4BB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4D28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AC797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C21C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8591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2F592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7BAF5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0280B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10935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39587C89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448C3C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8A9F8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6F1739D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1331B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672B4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F4D9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89F4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2ED1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8E48B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8B1F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0BC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F3388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CC714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23844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3970B9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A53BC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F2646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1D47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40193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1534B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43E7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2D9A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9395D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865E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99E7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718C7480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2AE543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E1572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13DA8F6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BD0AE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585CF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3652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C081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50526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76C5E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2685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9810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980F4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B8F354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FB520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1787FA1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91385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A429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A23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43B47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003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0CC5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EBC14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61B56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9F62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E4408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22E25" w:rsidRPr="00122E25" w14:paraId="6DAE1B34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45E3D3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5E9A2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Gépészeti alapmérések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2E4DA99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6F8E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6CACCB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1DB3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BEF9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2851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D9718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5AA5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4214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3D3C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3BF64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62E12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46437D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BFD09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B1BFE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C61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D18DC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7D6B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50DC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DBF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7B99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BDAB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C3D42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3CD2E8CE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B56879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9C5C5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768F16B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679BF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D7F83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5A8F3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4985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C4B1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D0CD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1CB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7265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C5D8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0ACAB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10BC2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570E276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0AD6C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EE69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40F53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0C07F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9A3F1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72025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D14A1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13C61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4597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0932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122E25" w:rsidRPr="00122E25" w14:paraId="2304C772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23A01E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66BC7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Anyagvizsgálat</w:t>
            </w:r>
          </w:p>
        </w:tc>
        <w:tc>
          <w:tcPr>
            <w:tcW w:w="700" w:type="dxa"/>
            <w:vMerge/>
            <w:vAlign w:val="center"/>
            <w:hideMark/>
          </w:tcPr>
          <w:p w14:paraId="2E586BF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3281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94092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05AD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A1D0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8B2D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50DF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A9A06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7BEF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D8CD3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A6428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5313D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0D2C7D3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CD631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5FC36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7E9B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2DB3C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577A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1190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9A8B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B1E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E096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5C250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122E25" w:rsidRPr="00122E25" w14:paraId="610D1DA0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96434B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46EAD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Gépészeti alapismeretek I.</w:t>
            </w:r>
          </w:p>
        </w:tc>
        <w:tc>
          <w:tcPr>
            <w:tcW w:w="700" w:type="dxa"/>
            <w:vMerge/>
            <w:vAlign w:val="center"/>
            <w:hideMark/>
          </w:tcPr>
          <w:p w14:paraId="0FACAB0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28F7D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B9C37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8C482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9DD0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1715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4522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8319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A3E33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51BC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C6F6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F1170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50CF70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6E9EA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C8C9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9B3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C49F9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2BDCD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414A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8F76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17FD2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715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F1531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36DDCA4C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F366A8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A189F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Gépészeti alapismeretek II</w:t>
            </w:r>
          </w:p>
        </w:tc>
        <w:tc>
          <w:tcPr>
            <w:tcW w:w="700" w:type="dxa"/>
            <w:vMerge/>
            <w:vAlign w:val="center"/>
            <w:hideMark/>
          </w:tcPr>
          <w:p w14:paraId="5137C40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67B94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3B9AE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B18B8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248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ECF87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5A2F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A73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4329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8CB21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983E6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9E8B3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84FDE1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076CF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EC5FC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32E8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BCFE0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6B59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335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DBC8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5783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2415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E121E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44F80381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5A68E5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B06DF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Gazdaságtani és vállalkozási alapok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876563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D7825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B0C4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5103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B95F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2642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C5EA4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A75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833F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5F04F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4F51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02E56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92804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F4464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CBA31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BCE7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6C9ED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16A8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39C6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3AAB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8975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246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C6DC2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122E25" w:rsidRPr="00122E25" w14:paraId="476B9DCA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9AB4F1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0542E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30E457F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101DA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4DCD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DD3E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8D52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5D5C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778F0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802C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F34F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B04C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845F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43AF2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0AA2CC9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8FDF3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737F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1AEC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FB815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9E513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9E2D3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9F52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7E559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5A6A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F7C5C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122E25" w:rsidRPr="00122E25" w14:paraId="72B1A95E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6912C3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593D8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 működtetése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1C9A22D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37277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F1AAC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31E7D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70E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0DE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1BB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525B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4529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72444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B2193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7DCFB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vMerge/>
            <w:vAlign w:val="center"/>
            <w:hideMark/>
          </w:tcPr>
          <w:p w14:paraId="7F9546B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C6A1A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34BFD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AF6C3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D7A2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1A9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3CE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675BE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D911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4404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53AA1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122E25" w:rsidRPr="00122E25" w14:paraId="35758222" w14:textId="77777777" w:rsidTr="00122E25">
        <w:trPr>
          <w:trHeight w:val="392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4BB7A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10200-16 Bányászati alapok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443FC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Geológia II.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04F46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4BBA9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4264B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1F62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DF4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CA95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D8CC9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D84D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EDB1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38D6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8FACD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E5BA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E24FC0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E6BAD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9BB46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3F6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F1CA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E70A7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89BF3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9731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41894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C6B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E26CD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122E25" w:rsidRPr="00122E25" w14:paraId="31133BF9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80E126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E3E21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Ásvány és kőzettan</w:t>
            </w:r>
          </w:p>
        </w:tc>
        <w:tc>
          <w:tcPr>
            <w:tcW w:w="700" w:type="dxa"/>
            <w:vMerge/>
            <w:vAlign w:val="center"/>
            <w:hideMark/>
          </w:tcPr>
          <w:p w14:paraId="17645CF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4EA7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826F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F03CC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8C3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6FFB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DCB4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D3A6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6D9F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E5E2E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3E1F7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4AF68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9E02CA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1EB31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9C68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D14F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EF5E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19F38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F7F4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33B9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71AD1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9AC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1C91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122E25" w:rsidRPr="00122E25" w14:paraId="610645C1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9F07DA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111A0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Szénhidrogén és vízföldtani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D1F63E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47FF4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189AA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F21FC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B9319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F44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8E93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6D64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6C3E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9616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DDFBC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1151B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979CC4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9F7D7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9E043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5A4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5A643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C4ACF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2C3EA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D162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F72BC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692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45276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</w:tr>
      <w:tr w:rsidR="00122E25" w:rsidRPr="00122E25" w14:paraId="5EA9B4F2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8AEF02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3EF4D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Munka- és környezetvédelem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C4471B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CB52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2B83C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6A5F5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8CA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0E8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5B2E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E29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DF9C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64B1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EF8E5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34165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C48E7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3D9D40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A82E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F4DA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23363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E2E1E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1F8B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E95F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BDB4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8159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C265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35F0BB68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F8FA31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70C13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szabályok</w:t>
            </w:r>
          </w:p>
        </w:tc>
        <w:tc>
          <w:tcPr>
            <w:tcW w:w="700" w:type="dxa"/>
            <w:vMerge/>
            <w:vAlign w:val="center"/>
            <w:hideMark/>
          </w:tcPr>
          <w:p w14:paraId="64B1FBC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13F69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E843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711E0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A88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FF8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5AAAD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8B77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36D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1571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AD624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A0050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29EE939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A1202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C8F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F924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F7FD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8DF2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557D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D1E7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161F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F0FC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9C4A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122E25" w:rsidRPr="00122E25" w14:paraId="7EDDDAF3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F52446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16B8B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Bányaveszélyek</w:t>
            </w:r>
          </w:p>
        </w:tc>
        <w:tc>
          <w:tcPr>
            <w:tcW w:w="700" w:type="dxa"/>
            <w:vMerge/>
            <w:vAlign w:val="center"/>
            <w:hideMark/>
          </w:tcPr>
          <w:p w14:paraId="7CB874F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6CA5B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1F148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6298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8937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8F36C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4EF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4E7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AD73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3F0A3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777A0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924D0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0BA17BE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1A300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0FC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C11B3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3EE1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64B2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FE7D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E32C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BEF4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D11A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5BCD4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122E25" w:rsidRPr="00122E25" w14:paraId="0324E8CC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025A02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7DC60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Bányagépek veszélyei</w:t>
            </w:r>
          </w:p>
        </w:tc>
        <w:tc>
          <w:tcPr>
            <w:tcW w:w="700" w:type="dxa"/>
            <w:vMerge/>
            <w:vAlign w:val="center"/>
            <w:hideMark/>
          </w:tcPr>
          <w:p w14:paraId="1A227D1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25BBF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AA7C5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4F54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307D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011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44F1D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FE80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5439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AEB2A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0960E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D65C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1CB6B02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8FD44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CE9B8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162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A3A8D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1351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DBBC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9524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A736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B66D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D54E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122E25" w:rsidRPr="00122E25" w14:paraId="1652D924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A03826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AF387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Bányamentés</w:t>
            </w:r>
          </w:p>
        </w:tc>
        <w:tc>
          <w:tcPr>
            <w:tcW w:w="700" w:type="dxa"/>
            <w:vMerge/>
            <w:vAlign w:val="center"/>
            <w:hideMark/>
          </w:tcPr>
          <w:p w14:paraId="6414EAF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85F99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C5E29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936E1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F22B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EAB7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B40F4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BE37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285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93AD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A7EBFC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90F5C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73310EF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17B40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62677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7B11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C1CB8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A8E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6958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33BB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726B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23F8C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0C48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122E25" w:rsidRPr="00122E25" w14:paraId="217A040B" w14:textId="77777777" w:rsidTr="00122E25">
        <w:trPr>
          <w:trHeight w:val="630"/>
          <w:jc w:val="center"/>
        </w:trPr>
        <w:tc>
          <w:tcPr>
            <w:tcW w:w="700" w:type="dxa"/>
            <w:vMerge/>
            <w:vAlign w:val="center"/>
            <w:hideMark/>
          </w:tcPr>
          <w:p w14:paraId="0360F1C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272B0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Gépelemek, géptan II.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EAA113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645A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F97E4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6ECC3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DA3C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04FB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03F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D5DB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0DC5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C2E6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0DD89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3B8E5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CFBB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361A38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CBBE3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D69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D510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0C65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54D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AD7F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C7F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A818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E84A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22E25" w:rsidRPr="00122E25" w14:paraId="6CA86999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0F9D23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01847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700" w:type="dxa"/>
            <w:vMerge/>
            <w:vAlign w:val="center"/>
            <w:hideMark/>
          </w:tcPr>
          <w:p w14:paraId="344444F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1783B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25BD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C812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2B2C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1ED7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70A2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21D2D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3139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33879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E639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47F84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A0DBAA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BF5FB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C85D7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600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48EA1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499B1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EE1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03FF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2429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26C1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7A374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4ABFBE61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3E810B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D4FE6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üzemeltetés</w:t>
            </w:r>
          </w:p>
        </w:tc>
        <w:tc>
          <w:tcPr>
            <w:tcW w:w="700" w:type="dxa"/>
            <w:vMerge/>
            <w:vAlign w:val="center"/>
            <w:hideMark/>
          </w:tcPr>
          <w:p w14:paraId="2E2FFCA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FB45B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AF45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107B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E837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60D7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10B3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08FA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300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E00B3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1BB5A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1535D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1C049D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DD557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24449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69367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5A6D1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189FC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5FED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D5E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2DDE7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C57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74612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408E2DB4" w14:textId="77777777" w:rsidTr="00122E25">
        <w:trPr>
          <w:trHeight w:val="618"/>
          <w:jc w:val="center"/>
        </w:trPr>
        <w:tc>
          <w:tcPr>
            <w:tcW w:w="700" w:type="dxa"/>
            <w:vMerge/>
            <w:vAlign w:val="center"/>
            <w:hideMark/>
          </w:tcPr>
          <w:p w14:paraId="38F7655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F73C6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Áramlástani ismeretek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8D5230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AE3E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AE13B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79AF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FD76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7920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EA5A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3B9F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20C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4C26E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7E3E2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22E8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F3BBFB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237B89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B02C4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A0647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3AB83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B9FC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5073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3606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559CC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BED2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751AB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122E25" w:rsidRPr="00122E25" w14:paraId="12698D44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97C22C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4F756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Áramlástani alapok</w:t>
            </w:r>
          </w:p>
        </w:tc>
        <w:tc>
          <w:tcPr>
            <w:tcW w:w="700" w:type="dxa"/>
            <w:vMerge/>
            <w:vAlign w:val="center"/>
            <w:hideMark/>
          </w:tcPr>
          <w:p w14:paraId="7557B7F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39B73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36278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970D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08A5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787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FF1B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9D76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921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09BCC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B9ADC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F6EC6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51D8F85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BB631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D63D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F37A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37489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E91F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1009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31A64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C40B4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2038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7D3BB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</w:tr>
      <w:tr w:rsidR="00122E25" w:rsidRPr="00122E25" w14:paraId="75753AB6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65D27B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CA8D2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Számítások</w:t>
            </w:r>
          </w:p>
        </w:tc>
        <w:tc>
          <w:tcPr>
            <w:tcW w:w="700" w:type="dxa"/>
            <w:vMerge/>
            <w:vAlign w:val="center"/>
            <w:hideMark/>
          </w:tcPr>
          <w:p w14:paraId="6B95BEA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BFCA0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B68C1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A345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7A8F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A6CD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D5A4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D33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045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94FE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E153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43342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/>
            <w:vAlign w:val="center"/>
            <w:hideMark/>
          </w:tcPr>
          <w:p w14:paraId="7F33E88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6D27C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9C3D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554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A86B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D94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DC803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09F7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637DD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05FF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CFBC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69</w:t>
            </w:r>
          </w:p>
        </w:tc>
      </w:tr>
      <w:tr w:rsidR="00122E25" w:rsidRPr="00122E25" w14:paraId="68647E11" w14:textId="77777777" w:rsidTr="00122E25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D5A4E0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10202 - 16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Gázipari technikusi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71455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Gáztechnika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07D83F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3CED5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6A863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ACA54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C994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25EB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8656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7E35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A157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76564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D9297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1909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49EE84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F41FB2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D7D1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5DDF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E1F0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D7240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EC8B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7AF1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C5A4B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C7D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880C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</w:tr>
      <w:tr w:rsidR="00122E25" w:rsidRPr="00122E25" w14:paraId="702E28AE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245453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7C3BA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Gázok jellemzése</w:t>
            </w:r>
          </w:p>
        </w:tc>
        <w:tc>
          <w:tcPr>
            <w:tcW w:w="700" w:type="dxa"/>
            <w:vMerge/>
            <w:vAlign w:val="center"/>
            <w:hideMark/>
          </w:tcPr>
          <w:p w14:paraId="470A0B6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653B8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AA59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115A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9774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181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CCF3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5561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5125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ED66D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8F8B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E63F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10BDCF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297E4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EFFC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74A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CCE48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7CAE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02B8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1CC0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E06E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BD99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67FB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2BB9D9AD" w14:textId="77777777" w:rsidTr="00122E25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5DB947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DAAF5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Gázok állapotváltozása, gáztörvények</w:t>
            </w:r>
          </w:p>
        </w:tc>
        <w:tc>
          <w:tcPr>
            <w:tcW w:w="700" w:type="dxa"/>
            <w:vMerge/>
            <w:vAlign w:val="center"/>
            <w:hideMark/>
          </w:tcPr>
          <w:p w14:paraId="37861D0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13C59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90395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40E9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00D0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1518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2D0D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18A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2549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F3BF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01D1C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D92AC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5F4A5D8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F2999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C4E9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FCAE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F8B87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C8B8C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6133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D27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CE70B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7C39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A8971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22E25" w:rsidRPr="00122E25" w14:paraId="681FB655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3E086C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9F84B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Szolgáltatott éghető gázok</w:t>
            </w:r>
          </w:p>
        </w:tc>
        <w:tc>
          <w:tcPr>
            <w:tcW w:w="700" w:type="dxa"/>
            <w:vMerge/>
            <w:vAlign w:val="center"/>
            <w:hideMark/>
          </w:tcPr>
          <w:p w14:paraId="2DB2529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165D7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0C81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E6C0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3D15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2CD4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ABC8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3F00F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5355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AB044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CFAC7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187CE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27C15F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6458C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AE001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750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DC6B1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049A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B0E8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7E3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801C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7B11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B1C6A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2A4E002E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3A2D2C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7C74A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Gázok égési folyamata</w:t>
            </w:r>
          </w:p>
        </w:tc>
        <w:tc>
          <w:tcPr>
            <w:tcW w:w="700" w:type="dxa"/>
            <w:vMerge/>
            <w:vAlign w:val="center"/>
            <w:hideMark/>
          </w:tcPr>
          <w:p w14:paraId="1994278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BC248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D13BE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330D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52C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9BA6A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55A11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11D2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87DC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1DBA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7BE8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81174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2767DF2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E9CB5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B9EF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DCD4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3835E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7943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1ED6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E92F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E9E1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3AE1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BABF6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22E25" w:rsidRPr="00122E25" w14:paraId="1621F0AD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D69A0C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4ACC3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Földgáz szállítás</w:t>
            </w:r>
            <w:proofErr w:type="gramEnd"/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, tárolás, elosztás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88A0BF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FABB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059D5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7127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C36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B278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7355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6FE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9423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6EA9C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73F0B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E56F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E0FFE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DC679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2EB2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899F2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AB116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C86B4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82C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6C970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EAFBD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BB96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945F8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444</w:t>
            </w:r>
          </w:p>
        </w:tc>
      </w:tr>
      <w:tr w:rsidR="00122E25" w:rsidRPr="00122E25" w14:paraId="66A3BF7E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F1AD18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E4CFC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Távvezetéki gázszállító 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0F03034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A2287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F73D5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9F45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FDE4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F7C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C76A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10B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FCD7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D78FA4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25952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D72D6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52F6233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B1911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178A8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A23D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AE2EA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3F851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1C2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B57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68883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FA35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6B2C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174</w:t>
            </w:r>
          </w:p>
        </w:tc>
      </w:tr>
      <w:tr w:rsidR="00122E25" w:rsidRPr="00122E25" w14:paraId="2DA07144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2F635F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82165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Földalatti gáztárolás</w:t>
            </w:r>
          </w:p>
        </w:tc>
        <w:tc>
          <w:tcPr>
            <w:tcW w:w="700" w:type="dxa"/>
            <w:vMerge/>
            <w:vAlign w:val="center"/>
            <w:hideMark/>
          </w:tcPr>
          <w:p w14:paraId="5BA08D0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4F3BE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BAF3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923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6C5C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DE34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58E1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8B3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15A4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A1F1C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C4FC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1547C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566F772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3A250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B309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731F4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833F7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2637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B4A9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871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B60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DB0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A06D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79</w:t>
            </w:r>
          </w:p>
        </w:tc>
      </w:tr>
      <w:tr w:rsidR="00122E25" w:rsidRPr="00122E25" w14:paraId="63BBEB30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F260ED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14902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Gázelosztó hálózatok</w:t>
            </w:r>
          </w:p>
        </w:tc>
        <w:tc>
          <w:tcPr>
            <w:tcW w:w="700" w:type="dxa"/>
            <w:vMerge/>
            <w:vAlign w:val="center"/>
            <w:hideMark/>
          </w:tcPr>
          <w:p w14:paraId="19EBACD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52B19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7491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C8DD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A3D4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ECF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FA6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69275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60F5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5655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18A0A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D8D1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4CE6645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A4241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0A437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A879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C08C8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DB63B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D536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C63E5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5142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DEA0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E78A9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</w:t>
            </w:r>
          </w:p>
        </w:tc>
      </w:tr>
      <w:tr w:rsidR="00122E25" w:rsidRPr="00122E25" w14:paraId="14EF7357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B3A7CB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CF17A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Gázmennyiség mérése</w:t>
            </w:r>
          </w:p>
        </w:tc>
        <w:tc>
          <w:tcPr>
            <w:tcW w:w="700" w:type="dxa"/>
            <w:vMerge/>
            <w:vAlign w:val="center"/>
            <w:hideMark/>
          </w:tcPr>
          <w:p w14:paraId="1CCB2AB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32D8D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B698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2C7B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4BF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6F96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A354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B280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C88B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658FF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5125D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256F8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1A34D11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45E53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76B5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29AFC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49162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E373C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CF6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4A85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1B589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369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993E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79</w:t>
            </w:r>
          </w:p>
        </w:tc>
      </w:tr>
    </w:tbl>
    <w:p w14:paraId="13BCAA42" w14:textId="77777777" w:rsidR="00122E25" w:rsidRDefault="00122E25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88"/>
        <w:gridCol w:w="412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122E25" w:rsidRPr="00122E25" w14:paraId="542DE778" w14:textId="77777777" w:rsidTr="00122E25">
        <w:trPr>
          <w:trHeight w:val="480"/>
          <w:jc w:val="center"/>
        </w:trPr>
        <w:tc>
          <w:tcPr>
            <w:tcW w:w="700" w:type="dxa"/>
            <w:vMerge w:val="restart"/>
            <w:vAlign w:val="center"/>
            <w:hideMark/>
          </w:tcPr>
          <w:p w14:paraId="41287D90" w14:textId="7837E798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65D68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Gáztüzelő berendezések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2E4C5D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87F65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0365B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62EB9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4B0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31B9F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B8350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7813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5313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BDC5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5733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64972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A06BF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EF7A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288D3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F80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BA4D6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38C04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596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CFE8A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1D75D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E4F6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7A34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122E25" w:rsidRPr="00122E25" w14:paraId="4E3EF2E4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015C39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FCEE9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Gázégők</w:t>
            </w:r>
          </w:p>
        </w:tc>
        <w:tc>
          <w:tcPr>
            <w:tcW w:w="700" w:type="dxa"/>
            <w:vMerge/>
            <w:vAlign w:val="center"/>
            <w:hideMark/>
          </w:tcPr>
          <w:p w14:paraId="4B58F66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F2EBE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5190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18E1F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08E7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6B3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9EB6B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45A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21FA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7426E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0617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CE0A8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776619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8BA10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D269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F412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6379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3B87F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B015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F49D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4F76E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204B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CBB7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122E25" w:rsidRPr="00122E25" w14:paraId="529A0398" w14:textId="77777777" w:rsidTr="00122E25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FF901D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C8C6A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Háztartási és kommunális gázkészülékek</w:t>
            </w:r>
          </w:p>
        </w:tc>
        <w:tc>
          <w:tcPr>
            <w:tcW w:w="700" w:type="dxa"/>
            <w:vMerge/>
            <w:vAlign w:val="center"/>
            <w:hideMark/>
          </w:tcPr>
          <w:p w14:paraId="277B142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C0B0E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65033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D9CF4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0BEC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32A1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17EE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D5A1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7560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1CA45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DA387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B4D4F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65A05B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9AAB3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A7B7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AEA6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7030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0090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7AD3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DA0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A5CB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693E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151A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122E25" w:rsidRPr="00122E25" w14:paraId="4CCEBC6A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988B07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E7963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Ipari tüzeléstechnika</w:t>
            </w:r>
          </w:p>
        </w:tc>
        <w:tc>
          <w:tcPr>
            <w:tcW w:w="700" w:type="dxa"/>
            <w:vMerge/>
            <w:vAlign w:val="center"/>
            <w:hideMark/>
          </w:tcPr>
          <w:p w14:paraId="4E795CC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E8C74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320D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3F498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539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AF15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F8446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61CE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FCE2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4511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CE784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EA512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63838E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ECF4A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27D9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49CCC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4283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88F7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9564E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C0DF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C08AB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7052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AD34C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22E25" w:rsidRPr="00122E25" w14:paraId="17FDFC9D" w14:textId="77777777" w:rsidTr="00122E25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21F0D9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5946F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Gáztüzelő berendezések hatásfoka</w:t>
            </w:r>
          </w:p>
        </w:tc>
        <w:tc>
          <w:tcPr>
            <w:tcW w:w="700" w:type="dxa"/>
            <w:vMerge/>
            <w:vAlign w:val="center"/>
            <w:hideMark/>
          </w:tcPr>
          <w:p w14:paraId="3803C41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86DB9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A3B20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2C0B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903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973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5835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BE99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C35B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E4B5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0911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E460B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25EE1B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04DFE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F496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011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2AF7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B40B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9DB8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14C7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F1F6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83EE9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65A1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122E25" w:rsidRPr="00122E25" w14:paraId="5DD239CF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5D0C82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59B9E6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Égéstermék elvezetés</w:t>
            </w:r>
          </w:p>
        </w:tc>
        <w:tc>
          <w:tcPr>
            <w:tcW w:w="700" w:type="dxa"/>
            <w:vMerge/>
            <w:vAlign w:val="center"/>
            <w:hideMark/>
          </w:tcPr>
          <w:p w14:paraId="2E193A5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8DF589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5796C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FB0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85E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BBF8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5FC44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AE6F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A4F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4F1BB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6E788C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7755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C0B3DD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505E8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478A2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BF9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DD228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1D2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2B3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8CA9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31CE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128B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14DF9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122E25" w:rsidRPr="00122E25" w14:paraId="3CD53E78" w14:textId="77777777" w:rsidTr="00122E25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65009C8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80E6B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Gáztüzelő berendezések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31EE85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C556B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9C418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BE2B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46EA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6BC8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BBDD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3FCF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FCA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0D7B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4D5E2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20F52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168B5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8F49BD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A5A1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F3B4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014C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E29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897D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5995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17E1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2A2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704A0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</w:t>
            </w:r>
          </w:p>
        </w:tc>
      </w:tr>
      <w:tr w:rsidR="00122E25" w:rsidRPr="00122E25" w14:paraId="1E09B41C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BCA5D7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701F8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Gázégők</w:t>
            </w:r>
          </w:p>
        </w:tc>
        <w:tc>
          <w:tcPr>
            <w:tcW w:w="700" w:type="dxa"/>
            <w:vMerge/>
            <w:vAlign w:val="center"/>
            <w:hideMark/>
          </w:tcPr>
          <w:p w14:paraId="5175751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19323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A954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32D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B6A4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82B7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729D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D529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5F56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A4FB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44464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4A2C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09BED9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F7C2C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83A3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DE155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E6726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C0405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1692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AE5E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B219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EA3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163C0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122E25" w:rsidRPr="00122E25" w14:paraId="4C2BD36B" w14:textId="77777777" w:rsidTr="00122E25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54F484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95794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Háztartási és kommunális gázkészülékek</w:t>
            </w:r>
          </w:p>
        </w:tc>
        <w:tc>
          <w:tcPr>
            <w:tcW w:w="700" w:type="dxa"/>
            <w:vMerge/>
            <w:vAlign w:val="center"/>
            <w:hideMark/>
          </w:tcPr>
          <w:p w14:paraId="6A5B7C2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B7B84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24F47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C2C14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CE6F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500A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E6AA4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1E8A8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554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685B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84CF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200D1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4A3251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D3C0B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9638D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FD88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F2FBB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EEC8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3C89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3E7E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8484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9C4B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8CF8A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83</w:t>
            </w:r>
          </w:p>
        </w:tc>
      </w:tr>
      <w:tr w:rsidR="00122E25" w:rsidRPr="00122E25" w14:paraId="6E18FB4D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85A84E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A9E51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Ipari tüzeléstechnika</w:t>
            </w:r>
          </w:p>
        </w:tc>
        <w:tc>
          <w:tcPr>
            <w:tcW w:w="700" w:type="dxa"/>
            <w:vMerge/>
            <w:vAlign w:val="center"/>
            <w:hideMark/>
          </w:tcPr>
          <w:p w14:paraId="37C591C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760F2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311EA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72607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C512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1684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97CD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684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A27F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9BF2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A9014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A1CE1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C6C1A0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2F57E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D3A0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8D07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22A44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5D8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4EE0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C9C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33E5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A56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12677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</w:tr>
      <w:tr w:rsidR="00122E25" w:rsidRPr="00122E25" w14:paraId="1052403D" w14:textId="77777777" w:rsidTr="00122E25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F6DB17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3DB25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Gáztüzelő berendezések hatásfoka</w:t>
            </w:r>
          </w:p>
        </w:tc>
        <w:tc>
          <w:tcPr>
            <w:tcW w:w="700" w:type="dxa"/>
            <w:vMerge/>
            <w:vAlign w:val="center"/>
            <w:hideMark/>
          </w:tcPr>
          <w:p w14:paraId="5FEF8F7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5FBC9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D2F06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5E844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65DB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6AE0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EBC8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432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925B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A9860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8851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B6FE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A48136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1DB21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46A58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8FF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73AC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A5350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112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CF69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6C65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B5C9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6C003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122E25" w:rsidRPr="00122E25" w14:paraId="0CEB3566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E77256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E3821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Égéstermék elvezetés</w:t>
            </w:r>
          </w:p>
        </w:tc>
        <w:tc>
          <w:tcPr>
            <w:tcW w:w="700" w:type="dxa"/>
            <w:vMerge/>
            <w:vAlign w:val="center"/>
            <w:hideMark/>
          </w:tcPr>
          <w:p w14:paraId="62028EB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2AAF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8EDB8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890B9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E33C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658C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897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E5E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B5BD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EE5EF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BDA46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592D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544D35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6D7C0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B682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6F9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7D0D8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7D816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A72E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71F5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A76D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E0A5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CEBB1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22E25" w:rsidRPr="00122E25" w14:paraId="367E3388" w14:textId="77777777" w:rsidTr="00122E25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66C42B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47B32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Tüzeléstechnikai és környezetvédelmi mérések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3B0CF1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064D6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D40E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4DA86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1B55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64FE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C50D0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21F9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D286F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91D13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152F8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CE5A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C6C89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F07C2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D6F0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1874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3F32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FD54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24BF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F2D9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E48EC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59C5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8AA2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22E25" w:rsidRPr="00122E25" w14:paraId="2A00C60D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28BC58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2636D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Égéstermékek összetétele</w:t>
            </w:r>
          </w:p>
        </w:tc>
        <w:tc>
          <w:tcPr>
            <w:tcW w:w="700" w:type="dxa"/>
            <w:vMerge/>
            <w:vAlign w:val="center"/>
            <w:hideMark/>
          </w:tcPr>
          <w:p w14:paraId="4013C68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B407C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9A415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CA8D3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837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A5D3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260D7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EB6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CFE0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049976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42FE5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2571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A73D67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F85F0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61DB9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31AF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9E0BB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331AE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B0F9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101B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CCE9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E0DE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59619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122E25" w:rsidRPr="00122E25" w14:paraId="33BD4573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ABABA6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88E383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Égéstermékek műszeres elemzése</w:t>
            </w:r>
          </w:p>
        </w:tc>
        <w:tc>
          <w:tcPr>
            <w:tcW w:w="700" w:type="dxa"/>
            <w:vMerge/>
            <w:vAlign w:val="center"/>
            <w:hideMark/>
          </w:tcPr>
          <w:p w14:paraId="3310842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AAC0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94DF8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4FE68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AC0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49CD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F1999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E9D5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5BCE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2D0EF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A4B94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65C46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52D2A0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B2B46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C0779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B7B1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20207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B117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8A7B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7E46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C184E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565B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EC13B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122E25" w:rsidRPr="00122E25" w14:paraId="0BB2EA7B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F1E0AD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91DD0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Gáztüzelés emissziója</w:t>
            </w:r>
          </w:p>
        </w:tc>
        <w:tc>
          <w:tcPr>
            <w:tcW w:w="700" w:type="dxa"/>
            <w:vMerge/>
            <w:vAlign w:val="center"/>
            <w:hideMark/>
          </w:tcPr>
          <w:p w14:paraId="7CDA0F9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94115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69B3D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24D6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65F8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B633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39C5B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1DE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5847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07CF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BBCE0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DAD0B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A86840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82EDA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52B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EB13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715F2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5B27C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2501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6744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F82C1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0A68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C175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22E25" w:rsidRPr="00122E25" w14:paraId="14C57D0E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9DA23D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9E8B1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Környezetvédelmi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0D4A8E8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49B7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17D59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68E93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C83E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7D69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130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F09E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ADA6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8956D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D5638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5706D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ADF15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10A04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E084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AE6A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7E5F3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16B73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E84D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B85E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0D89B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85F2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1683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</w:tbl>
    <w:p w14:paraId="6B550954" w14:textId="77777777" w:rsidR="00122E25" w:rsidRDefault="00122E25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88"/>
        <w:gridCol w:w="412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122E25" w:rsidRPr="00122E25" w14:paraId="6A1849C5" w14:textId="77777777" w:rsidTr="00122E25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75B3E53" w14:textId="47DC592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10209-12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Épületgépészeti csővezeték-szerelés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72F7D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csővezetékek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F9B503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Csőhálózatszerelő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614F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20E85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7DA7D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DE93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77B8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AC08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82C9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396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9785E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F84C9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9F827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25C027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ED677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AB60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6ADF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1D608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D9B4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0B948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E5B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8668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1677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8BED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074185F9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0D2EEE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23A95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Csőszerelés előkészítése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2E24933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30CE1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5F472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38CA1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D3C3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C6AB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5D8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301F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EAB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BD1B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CE860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F7FDC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4FCF893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CFFF9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8CF9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DE5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27F9C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66F5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AE0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0806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8B84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856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A273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7D67A99E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7BD56A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5B2438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Vezetékhálózat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12D5331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815B0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2C92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F16D5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B9E8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FCB22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B3C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52C13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CBE2C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9C8C1A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BA85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AECA8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7F9C62F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8CF02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E6B7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6C8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06830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DE771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C9B3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BFE6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B725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E1A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7E17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2794AC8B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CE3152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AF2B4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Csőhálózat üzembe helyezése </w:t>
            </w:r>
          </w:p>
        </w:tc>
        <w:tc>
          <w:tcPr>
            <w:tcW w:w="700" w:type="dxa"/>
            <w:vMerge/>
            <w:vAlign w:val="center"/>
            <w:hideMark/>
          </w:tcPr>
          <w:p w14:paraId="211CC9F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7BF96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1B5F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EFFC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6C18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AD18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4E3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4B81C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F4A2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8C61E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93D8E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F5839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3EC617F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93207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519A7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EF51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2E0A0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4302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46FC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00C4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7450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460E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77661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106B7973" w14:textId="77777777" w:rsidTr="00122E25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DAC13B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7CDDF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csővezetékek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A5C5D6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Csőhálózatszerelő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78A20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ED677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A760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C5C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231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58DD9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8D9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02A2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8CEFD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DA836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F0781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3ACFA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F3C612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68E7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D64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488A8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F847A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E077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6003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2A9F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FA2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CBE70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5D819F15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61EEC3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58159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Csőszerelés előkészítése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2D40995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46AE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9EDBC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611F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5032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766F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8592C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CCAF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3242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EE850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72DC8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82DF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EBB09D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755F7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D04E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2824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1D1F5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47E08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DCD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50BA2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01926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B44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6F1B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233200F6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0C0C9C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0AFA9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Vezetékhálózat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333C5E6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FD7BD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83CCD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55BA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1151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C35BB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A24A3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068F9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BFDC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87898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73720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EA7BC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700" w:type="dxa"/>
            <w:vMerge/>
            <w:vAlign w:val="center"/>
            <w:hideMark/>
          </w:tcPr>
          <w:p w14:paraId="269AE66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85828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CC2E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E775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35AA8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D1B4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B1DE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7BF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73BC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D979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8D42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6CC05BA1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05BB40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178ED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 üzembe helyezése</w:t>
            </w:r>
          </w:p>
        </w:tc>
        <w:tc>
          <w:tcPr>
            <w:tcW w:w="700" w:type="dxa"/>
            <w:vMerge/>
            <w:vAlign w:val="center"/>
            <w:hideMark/>
          </w:tcPr>
          <w:p w14:paraId="47D0633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7A1D6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C6C0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D97E0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5286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B476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E909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5E7CE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96CD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029C8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3AAD2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114B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6C91AAA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4DA5D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FDE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30EB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37AC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D777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B88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74DCB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43A6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D368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01951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6B51BBF4" w14:textId="77777777" w:rsidTr="00122E25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A8821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10211-12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Épületgépészeti rendszerismeret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67046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Épületgépészeti rendszerek 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6220792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Csőhálózatszerelő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D4743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7AE1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19B59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57A5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AF1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AD412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A5EE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85C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C124A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A846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A4A36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71E055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BF4FF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BA3F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E813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2FFB4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C722E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3423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06F0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056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324E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EB20B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0C1E13F4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9A46C7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E0D4A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134A43C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17567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5C713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7012F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953CB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80DC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45737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AADD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CBBD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DF2F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1BE60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5557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vMerge/>
            <w:vAlign w:val="center"/>
            <w:hideMark/>
          </w:tcPr>
          <w:p w14:paraId="070FFD08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6AD63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A8488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25ED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2E5AF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649A5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2931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1A0C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136B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D47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EC239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665FC5D7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8F01EA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ED5C50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59F4E39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CB818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34EC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72854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1048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7D7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A82FD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09B6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6BD2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E22E1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0F34C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68528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vMerge/>
            <w:vAlign w:val="center"/>
            <w:hideMark/>
          </w:tcPr>
          <w:p w14:paraId="5C337B5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0F47B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4012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04D6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A5CD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FF8E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BAED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E9B7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5ECA4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3839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5B809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01E25989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335A56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17CB5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rendszerelemek</w:t>
            </w:r>
          </w:p>
        </w:tc>
        <w:tc>
          <w:tcPr>
            <w:tcW w:w="700" w:type="dxa"/>
            <w:vMerge/>
            <w:vAlign w:val="center"/>
            <w:hideMark/>
          </w:tcPr>
          <w:p w14:paraId="77DFCD4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D2E8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1BEFB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C9236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F853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6CA1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032A1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2C9D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5FEE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005D1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0073F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6E2D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/>
            <w:vAlign w:val="center"/>
            <w:hideMark/>
          </w:tcPr>
          <w:p w14:paraId="68CA5AD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0B061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F4F44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CE8F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913D8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F1D43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7CF2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81C37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5431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C8BE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70B52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365E4AE5" w14:textId="77777777" w:rsidTr="00122E25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6391915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82B09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Épületgépészeti rendszerek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ABE9CB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Csőhálózatszerelő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8E70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72061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60DD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1D6F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71D1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68A9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F45B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1E07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2DC3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B49FA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5E1EB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5CC2F4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53EEC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F80A7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72C7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31769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07DB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49CB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C14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803C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4A47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D5EFD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5603D5C4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A6BF38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6B698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05BD0D5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B537E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32E00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DB731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DBE9B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1FB9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3D3E6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F9C8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4E03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9C9F9B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7DBE9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0684C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vMerge/>
            <w:vAlign w:val="center"/>
            <w:hideMark/>
          </w:tcPr>
          <w:p w14:paraId="60205D7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ADBD1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D3E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217C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77FA0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091C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4421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8A0A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741E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795E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3EA31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5D802368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C2C985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DC4CA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dokumentációk</w:t>
            </w:r>
          </w:p>
        </w:tc>
        <w:tc>
          <w:tcPr>
            <w:tcW w:w="700" w:type="dxa"/>
            <w:vMerge/>
            <w:vAlign w:val="center"/>
            <w:hideMark/>
          </w:tcPr>
          <w:p w14:paraId="6F751B1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9D81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6B8F3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2B25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14AC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7EF9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2E071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2BF3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E943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89102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3C3EB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3DE67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700" w:type="dxa"/>
            <w:vMerge/>
            <w:vAlign w:val="center"/>
            <w:hideMark/>
          </w:tcPr>
          <w:p w14:paraId="52BE5B3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BEF2F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7D178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D39E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A2A61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CB688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69DC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8E8EE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C86E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9F85E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E2090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6B71227B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7DB47E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61BA0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Épületgépészeti rendszerelemek</w:t>
            </w:r>
          </w:p>
        </w:tc>
        <w:tc>
          <w:tcPr>
            <w:tcW w:w="700" w:type="dxa"/>
            <w:vMerge/>
            <w:vAlign w:val="center"/>
            <w:hideMark/>
          </w:tcPr>
          <w:p w14:paraId="0A29EA2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094EB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1E57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0984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3425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5534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D9C4A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A3B6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56DC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714E3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D1CB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73FB5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/>
            <w:vAlign w:val="center"/>
            <w:hideMark/>
          </w:tcPr>
          <w:p w14:paraId="607E0DC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E4391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6F8D2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73B4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F9130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C4C2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29F7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C07D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94E59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8F52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209E9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00C85A22" w14:textId="77777777" w:rsidR="00122E25" w:rsidRDefault="00122E25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88"/>
        <w:gridCol w:w="412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122E25" w:rsidRPr="00122E25" w14:paraId="602A51C5" w14:textId="77777777" w:rsidTr="00122E25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E44ACC9" w14:textId="3853C564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10214-12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Épületgépészeti munkabiztonsági és környezetvédelemi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A58EA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795DC1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Csőhálózatszerelő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C8E3D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DA93B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60B13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A47A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1B4A2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973E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DFDFF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A02D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0D8D4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F088A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B7FFB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8D998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EC3CB9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7360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17FC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DF636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496F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5179C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A53A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952D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BDC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14847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2FCA14BE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28FE78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B214A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Munkaterület munkavédelme</w:t>
            </w:r>
          </w:p>
        </w:tc>
        <w:tc>
          <w:tcPr>
            <w:tcW w:w="700" w:type="dxa"/>
            <w:vMerge/>
            <w:vAlign w:val="center"/>
            <w:hideMark/>
          </w:tcPr>
          <w:p w14:paraId="4BCE8EF3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4EE31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6B730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29975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E868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9B677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DD478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EC7B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062A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A4F90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EF27E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E6F3E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6226D1C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49E336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9E39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E940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821CF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9D5D8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A20A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3258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A429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845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C5F80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2E509BDE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68A86FA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690960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 elleni védekezés</w:t>
            </w:r>
          </w:p>
        </w:tc>
        <w:tc>
          <w:tcPr>
            <w:tcW w:w="700" w:type="dxa"/>
            <w:vMerge/>
            <w:vAlign w:val="center"/>
            <w:hideMark/>
          </w:tcPr>
          <w:p w14:paraId="479978B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B92AA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A6DDA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9323D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2E1D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2E12A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E50B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BBFB6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7DC8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C51A6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9229E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E1F8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3AECD9F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726A4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3798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39630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9874C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C4FED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0497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EC37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5D0A9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C075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626F3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374029BA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578713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9CDF9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153B7B8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FFB1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3D0D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302F0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9D12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A81D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2FA1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0B23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2103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F41FB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706E6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47C8C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07EF051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A3FC8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1CB75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16F4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06A9E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B08B6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01CA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8C5E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8C28F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BAE7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301F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3C6E67D8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38D97E4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08DF11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16275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31 582 01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Csőhálózatszerelő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4F1A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A5B05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69FB5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C830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CCEB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2E40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3889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BAF5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8390E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5B9D8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B71E2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20DB84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36284E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90A1E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FDF8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500CC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05E42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0DEA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719A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00251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B9BC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B3F29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727D4B21" w14:textId="77777777" w:rsidTr="00122E25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2928CE7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346609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elsősegélynyújtás általános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243B6BAB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9E577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8E29A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DFBE3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0E45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95162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7FBE9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0955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2DA0D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F8126F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C07BB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56045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DF1BC5F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D473E2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6E8A1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501F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18C6C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8FAC8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A42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33672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0A14C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C9BB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7EB1F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13B4DF31" w14:textId="77777777" w:rsidTr="00122E25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BB8365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0A4D8C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Sérülések ellátása</w:t>
            </w:r>
          </w:p>
        </w:tc>
        <w:tc>
          <w:tcPr>
            <w:tcW w:w="700" w:type="dxa"/>
            <w:vMerge/>
            <w:vAlign w:val="center"/>
            <w:hideMark/>
          </w:tcPr>
          <w:p w14:paraId="274DE3CE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2917B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7EFAE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6C57D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2D0D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273C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E0E24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549161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A382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C297BE5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82FBD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039C67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6F93F195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A7DCFD" w14:textId="77777777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5932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A1BD3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8A486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7FCE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DAB7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28D39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4956D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6396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25B59A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22E25" w:rsidRPr="00122E25" w14:paraId="69AF0223" w14:textId="77777777" w:rsidTr="00122E25">
        <w:trPr>
          <w:trHeight w:val="720"/>
          <w:jc w:val="center"/>
        </w:trPr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14:paraId="4E6542EE" w14:textId="3696A060" w:rsidR="00122E25" w:rsidRPr="00122E25" w:rsidRDefault="00122E25" w:rsidP="00122E2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1DC57A6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122E2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F5A85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490E04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B908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5A76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2D72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84E5BD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E2CB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67D5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F42FA0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D3FAF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4FE1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4978705B" w14:textId="38AC5835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2C7B3059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FA7F4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1A26F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F1356B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9B337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117F18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59E06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CC3202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74ACC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ED464E" w14:textId="77777777" w:rsidR="00122E25" w:rsidRPr="00122E25" w:rsidRDefault="00122E25" w:rsidP="00122E2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22E2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1AED7F64" w14:textId="77777777" w:rsidR="005C10A1" w:rsidRPr="00122E25" w:rsidRDefault="005C10A1" w:rsidP="006F5812">
      <w:pPr>
        <w:spacing w:after="0"/>
        <w:rPr>
          <w:rFonts w:cs="Times New Roman"/>
        </w:rPr>
      </w:pPr>
    </w:p>
    <w:p w14:paraId="243CE982" w14:textId="77777777" w:rsidR="00972853" w:rsidRPr="00122E25" w:rsidRDefault="00972853" w:rsidP="006F5812">
      <w:pPr>
        <w:spacing w:after="0"/>
        <w:rPr>
          <w:rFonts w:cs="Times New Roman"/>
        </w:rPr>
      </w:pPr>
    </w:p>
    <w:p w14:paraId="322145A0" w14:textId="77777777" w:rsidR="006D0A61" w:rsidRPr="000B3EFB" w:rsidRDefault="006D0A61" w:rsidP="006D0A61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4178CCFD" w14:textId="77777777" w:rsidR="006D0A61" w:rsidRPr="00EC0A41" w:rsidRDefault="006D0A61" w:rsidP="006D0A61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04417B7E" w14:textId="77777777" w:rsidR="005C10A1" w:rsidRPr="00122E25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6D0A61" w:rsidRPr="006D0A61" w14:paraId="54D3E59B" w14:textId="77777777" w:rsidTr="006D0A61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136BA62A" w14:textId="77777777" w:rsidR="006D0A61" w:rsidRPr="006D0A61" w:rsidRDefault="006D0A61" w:rsidP="006D0A61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D0A61">
              <w:rPr>
                <w:rFonts w:eastAsia="Times New Roman" w:cs="Times New Roman"/>
                <w:sz w:val="20"/>
                <w:szCs w:val="20"/>
                <w:lang w:eastAsia="hu-HU"/>
              </w:rPr>
              <w:t>31 582 01</w:t>
            </w:r>
            <w:r w:rsidRPr="006D0A61">
              <w:rPr>
                <w:rFonts w:eastAsia="Times New Roman" w:cs="Times New Roman"/>
                <w:sz w:val="20"/>
                <w:szCs w:val="20"/>
                <w:lang w:eastAsia="hu-HU"/>
              </w:rPr>
              <w:br/>
            </w:r>
            <w:proofErr w:type="spellStart"/>
            <w:r w:rsidRPr="006D0A61">
              <w:rPr>
                <w:rFonts w:eastAsia="Times New Roman" w:cs="Times New Roman"/>
                <w:sz w:val="20"/>
                <w:szCs w:val="20"/>
                <w:lang w:eastAsia="hu-HU"/>
              </w:rPr>
              <w:t>Csőhálózatszerelő</w:t>
            </w:r>
            <w:proofErr w:type="spellEnd"/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23D245FE" w14:textId="77777777" w:rsidR="006D0A61" w:rsidRPr="006D0A61" w:rsidRDefault="006D0A61" w:rsidP="006D0A61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D0A61">
              <w:rPr>
                <w:rFonts w:eastAsia="Times New Roman" w:cs="Times New Roman"/>
                <w:sz w:val="20"/>
                <w:szCs w:val="20"/>
                <w:lang w:eastAsia="hu-HU"/>
              </w:rPr>
              <w:t>420 óra</w:t>
            </w:r>
          </w:p>
        </w:tc>
      </w:tr>
      <w:tr w:rsidR="006D0A61" w:rsidRPr="006D0A61" w14:paraId="3CD8E0F9" w14:textId="77777777" w:rsidTr="006D0A61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601C5E52" w14:textId="77777777" w:rsidR="006D0A61" w:rsidRPr="006D0A61" w:rsidRDefault="006D0A61" w:rsidP="006D0A61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D0A61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6D0A61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3B5B6906" w14:textId="77777777" w:rsidR="006D0A61" w:rsidRPr="006D0A61" w:rsidRDefault="006D0A61" w:rsidP="006D0A61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D0A61">
              <w:rPr>
                <w:rFonts w:eastAsia="Times New Roman" w:cs="Times New Roman"/>
                <w:sz w:val="20"/>
                <w:szCs w:val="20"/>
                <w:lang w:eastAsia="hu-HU"/>
              </w:rPr>
              <w:t>33 óra</w:t>
            </w:r>
          </w:p>
        </w:tc>
      </w:tr>
    </w:tbl>
    <w:p w14:paraId="5488B601" w14:textId="77777777" w:rsidR="005C10A1" w:rsidRPr="00122E25" w:rsidRDefault="005C10A1" w:rsidP="00DD65F6">
      <w:pPr>
        <w:spacing w:after="0"/>
        <w:jc w:val="left"/>
        <w:rPr>
          <w:rFonts w:cs="Times New Roman"/>
        </w:rPr>
      </w:pPr>
    </w:p>
    <w:p w14:paraId="1BBB24CC" w14:textId="77777777" w:rsidR="00CB484D" w:rsidRPr="00122E25" w:rsidRDefault="00CB484D" w:rsidP="00CB484D">
      <w:pPr>
        <w:spacing w:after="0"/>
        <w:rPr>
          <w:rFonts w:cs="Times New Roman"/>
        </w:rPr>
      </w:pPr>
      <w:r w:rsidRPr="00122E25">
        <w:rPr>
          <w:rFonts w:cs="Times New Roman"/>
        </w:rPr>
        <w:t xml:space="preserve">Jelmagyarázat: e/elmélet; </w:t>
      </w:r>
      <w:proofErr w:type="spellStart"/>
      <w:r w:rsidRPr="00122E25">
        <w:rPr>
          <w:rFonts w:cs="Times New Roman"/>
        </w:rPr>
        <w:t>gy</w:t>
      </w:r>
      <w:proofErr w:type="spellEnd"/>
      <w:r w:rsidRPr="00122E25">
        <w:rPr>
          <w:rFonts w:cs="Times New Roman"/>
        </w:rPr>
        <w:t xml:space="preserve">/gyakorlat; </w:t>
      </w:r>
      <w:proofErr w:type="spellStart"/>
      <w:r w:rsidRPr="00122E25">
        <w:rPr>
          <w:rFonts w:cs="Times New Roman"/>
        </w:rPr>
        <w:t>ögy</w:t>
      </w:r>
      <w:proofErr w:type="spellEnd"/>
      <w:r w:rsidRPr="00122E25">
        <w:rPr>
          <w:rFonts w:cs="Times New Roman"/>
        </w:rPr>
        <w:t>/összefüggő szakmai gyakorlat</w:t>
      </w:r>
    </w:p>
    <w:p w14:paraId="757F772E" w14:textId="77777777" w:rsidR="00CB484D" w:rsidRPr="00122E25" w:rsidRDefault="00CB484D" w:rsidP="00CB484D">
      <w:pPr>
        <w:spacing w:after="0"/>
        <w:rPr>
          <w:rFonts w:cs="Times New Roman"/>
        </w:rPr>
      </w:pPr>
    </w:p>
    <w:p w14:paraId="360C0E15" w14:textId="77777777" w:rsidR="00CB484D" w:rsidRPr="00122E25" w:rsidRDefault="00CB484D" w:rsidP="00CB484D">
      <w:pPr>
        <w:spacing w:after="0"/>
        <w:rPr>
          <w:rFonts w:cs="Times New Roman"/>
        </w:rPr>
      </w:pPr>
      <w:r w:rsidRPr="00122E25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0785048A" w14:textId="77777777" w:rsidR="00CB484D" w:rsidRPr="00122E25" w:rsidRDefault="00CB484D" w:rsidP="00CB484D">
      <w:pPr>
        <w:spacing w:after="0"/>
        <w:rPr>
          <w:rFonts w:cs="Times New Roman"/>
        </w:rPr>
      </w:pPr>
      <w:r w:rsidRPr="00122E2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150BCB7F" w14:textId="77777777" w:rsidR="001A7777" w:rsidRPr="00122E25" w:rsidRDefault="00CB484D" w:rsidP="00CB484D">
      <w:pPr>
        <w:spacing w:after="0"/>
        <w:rPr>
          <w:rFonts w:cs="Times New Roman"/>
        </w:rPr>
      </w:pPr>
      <w:r w:rsidRPr="00122E25">
        <w:rPr>
          <w:rFonts w:cs="Times New Roman"/>
        </w:rPr>
        <w:t>A tantárgyakra meghatározott időkeret kötelező érvényű, a témakörökre kialakított óraszám pedig ajánlás.</w:t>
      </w:r>
    </w:p>
    <w:p w14:paraId="008A84CF" w14:textId="77777777" w:rsidR="00752ECD" w:rsidRPr="00122E25" w:rsidRDefault="00752ECD" w:rsidP="000A21B7">
      <w:pPr>
        <w:spacing w:after="0"/>
        <w:rPr>
          <w:rFonts w:cs="Times New Roman"/>
        </w:rPr>
        <w:sectPr w:rsidR="00752ECD" w:rsidRPr="00122E25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5D15991E" w14:textId="77777777" w:rsidR="00C53E01" w:rsidRPr="00122E25" w:rsidRDefault="00C53E01" w:rsidP="00C53E01">
      <w:pPr>
        <w:rPr>
          <w:rFonts w:cs="Times New Roman"/>
        </w:rPr>
      </w:pPr>
    </w:p>
    <w:p w14:paraId="209FFC47" w14:textId="77777777" w:rsidR="00C53E01" w:rsidRPr="00122E25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A</w:t>
      </w:r>
    </w:p>
    <w:p w14:paraId="349DEFB5" w14:textId="77777777" w:rsidR="00C53E01" w:rsidRPr="00122E25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11499-12 azonosító számú</w:t>
      </w:r>
    </w:p>
    <w:p w14:paraId="2A01CA46" w14:textId="77777777" w:rsidR="00C53E01" w:rsidRPr="00122E25" w:rsidRDefault="00C53E01" w:rsidP="00C53E01">
      <w:pPr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Foglalkoztatás II.</w:t>
      </w:r>
    </w:p>
    <w:p w14:paraId="21B998E7" w14:textId="77777777" w:rsidR="00C53E01" w:rsidRPr="00122E25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megnevezésű</w:t>
      </w:r>
      <w:proofErr w:type="gramEnd"/>
    </w:p>
    <w:p w14:paraId="682B959B" w14:textId="77777777" w:rsidR="00C53E01" w:rsidRPr="00122E25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szakmai</w:t>
      </w:r>
      <w:proofErr w:type="gramEnd"/>
      <w:r w:rsidRPr="00122E25">
        <w:rPr>
          <w:rFonts w:cs="Times New Roman"/>
          <w:b/>
          <w:sz w:val="36"/>
        </w:rPr>
        <w:t xml:space="preserve"> követelménymodul</w:t>
      </w:r>
    </w:p>
    <w:p w14:paraId="6B174448" w14:textId="77777777" w:rsidR="00C53E01" w:rsidRPr="00122E25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tantárgyai</w:t>
      </w:r>
      <w:proofErr w:type="gramEnd"/>
      <w:r w:rsidRPr="00122E25">
        <w:rPr>
          <w:rFonts w:cs="Times New Roman"/>
          <w:b/>
          <w:sz w:val="36"/>
        </w:rPr>
        <w:t>, témakörei</w:t>
      </w:r>
    </w:p>
    <w:p w14:paraId="76A36A5A" w14:textId="77777777" w:rsidR="00C53E01" w:rsidRPr="00122E25" w:rsidRDefault="00C53E01" w:rsidP="00C53E01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7633E39F" w14:textId="7E9429B1" w:rsidR="00C53E01" w:rsidRPr="00122E25" w:rsidRDefault="00C53E01" w:rsidP="00C53E01">
      <w:pPr>
        <w:rPr>
          <w:rFonts w:cs="Times New Roman"/>
        </w:rPr>
      </w:pPr>
      <w:r w:rsidRPr="00122E25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F326D2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122E25" w14:paraId="61AE260C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03E60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755CD34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122E25" w14:paraId="3989DD90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6723F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122E25" w14:paraId="3DD3D1E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5AEC2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E3352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578482F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7F066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Alkalmazza a </w:t>
            </w:r>
            <w:proofErr w:type="spellStart"/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munkaerőpiaci</w:t>
            </w:r>
            <w:proofErr w:type="spellEnd"/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E20FE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4EB0CF5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24F80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09354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6AFC02D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EFD91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29007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054B0FC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5783F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30532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290B3C4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8289F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B1681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4720735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4AC3D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122E25" w14:paraId="0197BB8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54F2F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B869B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18E8300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308DC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7A455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7B1EB28A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64D5D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2A8B4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4FD35D8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45E54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3A2A5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233AA48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79F63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AA4A1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4342C92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5D7FC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BA056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2A379F2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BA2B3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D9C72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48A1566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15790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8F23A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6E6209C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CF4F3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E0352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3442A44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DD87B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6C1BA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191ADC0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54255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EB177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05D2B7CF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6C790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122E25" w14:paraId="47B8ADC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2212A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F4577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14F09A7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FE3C5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1B7B0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1A7F447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3155B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73880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0EBE89E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26B64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E8CDC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4795E74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C0176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0D05A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31B0D65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6A626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122E25" w14:paraId="068B9AE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BE64D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F0D3D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1E16529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25D2C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D1EE1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5B4C5E17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A3A53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122E25" w14:paraId="5D3C3D3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26D54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8E23F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4A41688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62965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EF888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0AB2E54A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3C4D4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122E25" w14:paraId="7A3C83C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30D6B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68AED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5856159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78543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048D0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79868336" w14:textId="77777777" w:rsidR="00C53E01" w:rsidRPr="00122E25" w:rsidRDefault="00C53E01" w:rsidP="00C53E01">
      <w:pPr>
        <w:jc w:val="center"/>
        <w:rPr>
          <w:rFonts w:cs="Times New Roman"/>
        </w:rPr>
      </w:pPr>
    </w:p>
    <w:p w14:paraId="3864B484" w14:textId="77777777" w:rsidR="00C53E01" w:rsidRPr="00122E25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A6DF636" w14:textId="77777777" w:rsidR="00C53E01" w:rsidRPr="00122E25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Foglalkoztatás II. tantárgy</w:t>
      </w:r>
      <w:r w:rsidRPr="00122E25">
        <w:rPr>
          <w:rFonts w:cs="Times New Roman"/>
          <w:b/>
        </w:rPr>
        <w:tab/>
      </w:r>
      <w:r w:rsidR="006831AC" w:rsidRPr="00122E25">
        <w:rPr>
          <w:rFonts w:cs="Times New Roman"/>
          <w:b/>
        </w:rPr>
        <w:t>15</w:t>
      </w:r>
      <w:r w:rsidRPr="00122E25">
        <w:rPr>
          <w:rFonts w:cs="Times New Roman"/>
          <w:b/>
        </w:rPr>
        <w:t xml:space="preserve"> óra/</w:t>
      </w:r>
      <w:r w:rsidR="006831AC" w:rsidRPr="00122E25">
        <w:rPr>
          <w:rFonts w:cs="Times New Roman"/>
          <w:b/>
        </w:rPr>
        <w:t>15</w:t>
      </w:r>
      <w:r w:rsidRPr="00122E25">
        <w:rPr>
          <w:rFonts w:cs="Times New Roman"/>
          <w:b/>
        </w:rPr>
        <w:t xml:space="preserve"> óra*</w:t>
      </w:r>
    </w:p>
    <w:p w14:paraId="378B2952" w14:textId="77777777" w:rsidR="00C53E01" w:rsidRPr="00122E25" w:rsidRDefault="00C53E01" w:rsidP="00C53E01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70BCEF00" w14:textId="77777777" w:rsidR="00C53E01" w:rsidRPr="00122E25" w:rsidRDefault="00C53E01" w:rsidP="004239CF">
      <w:pPr>
        <w:spacing w:after="0"/>
        <w:ind w:left="426"/>
        <w:rPr>
          <w:rFonts w:cs="Times New Roman"/>
        </w:rPr>
      </w:pPr>
    </w:p>
    <w:p w14:paraId="1B29C664" w14:textId="77777777" w:rsidR="004239CF" w:rsidRPr="00122E25" w:rsidRDefault="004239CF" w:rsidP="004239C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 szakképesítéshez kapcsolódik.</w:t>
      </w:r>
    </w:p>
    <w:p w14:paraId="2CACB9AE" w14:textId="77777777" w:rsidR="004239CF" w:rsidRPr="00122E25" w:rsidRDefault="004239CF" w:rsidP="004239CF">
      <w:pPr>
        <w:spacing w:after="0"/>
        <w:ind w:left="426"/>
        <w:rPr>
          <w:rFonts w:cs="Times New Roman"/>
        </w:rPr>
      </w:pPr>
    </w:p>
    <w:p w14:paraId="795C0965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5AE168F1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1483CC21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</w:p>
    <w:p w14:paraId="1F3ADB04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2FF0F7CE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—</w:t>
      </w:r>
    </w:p>
    <w:p w14:paraId="4A5F5B06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</w:p>
    <w:p w14:paraId="4733D011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29C202AE" w14:textId="77777777" w:rsidR="00C53E01" w:rsidRPr="00122E2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Munkajogi alapismeretek</w:t>
      </w:r>
    </w:p>
    <w:p w14:paraId="6A27A1FA" w14:textId="77777777" w:rsidR="00F326D2" w:rsidRPr="00F326D2" w:rsidRDefault="00F326D2" w:rsidP="00F326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326D2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0D7DD442" w14:textId="77777777" w:rsidR="00F326D2" w:rsidRPr="00F326D2" w:rsidRDefault="00F326D2" w:rsidP="00F326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326D2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2F4492B0" w14:textId="77777777" w:rsidR="00F326D2" w:rsidRPr="00F326D2" w:rsidRDefault="00F326D2" w:rsidP="00F326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326D2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74BC31F1" w14:textId="77777777" w:rsidR="00F326D2" w:rsidRPr="00F326D2" w:rsidRDefault="00F326D2" w:rsidP="00F326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326D2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7CD1D1E5" w14:textId="72D4D9BE" w:rsidR="00C53E01" w:rsidRDefault="00F326D2" w:rsidP="00F326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326D2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6AB23D24" w14:textId="77777777" w:rsidR="00F326D2" w:rsidRPr="00122E25" w:rsidRDefault="00F326D2" w:rsidP="00F326D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86E28BE" w14:textId="77777777" w:rsidR="00C53E01" w:rsidRPr="00122E2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Munkaviszony létesítése</w:t>
      </w:r>
    </w:p>
    <w:p w14:paraId="551DBFE3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71575083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Munkavállaláshoz szükséges iratok, munkaviszony megszűnésekor a munkáltató által kiadandó dokumentumok.</w:t>
      </w:r>
    </w:p>
    <w:p w14:paraId="3DB8A4C1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6F9560FE" w14:textId="77777777" w:rsidR="00C53E01" w:rsidRPr="00122E2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B6EB28" w14:textId="77777777" w:rsidR="00C53E01" w:rsidRPr="00122E2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Álláskeresés</w:t>
      </w:r>
    </w:p>
    <w:p w14:paraId="1468332D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7C80106C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122E25">
        <w:rPr>
          <w:rFonts w:cs="Times New Roman"/>
        </w:rPr>
        <w:t>Europass</w:t>
      </w:r>
      <w:proofErr w:type="spellEnd"/>
      <w:r w:rsidRPr="00122E25">
        <w:rPr>
          <w:rFonts w:cs="Times New Roman"/>
        </w:rPr>
        <w:t>, amerikai típusú, önéletrajzban szereplő email cím és fénykép megválasztása, motivációs levél felépítése.</w:t>
      </w:r>
    </w:p>
    <w:p w14:paraId="5802FF96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0613FD2E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Munkaerőpiaci</w:t>
      </w:r>
      <w:proofErr w:type="spellEnd"/>
      <w:r w:rsidRPr="00122E25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47E47F77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Állásinterjú: felkészülés, megjelenés, szereplés az állásinterjún, testbeszéd szerepe.</w:t>
      </w:r>
    </w:p>
    <w:p w14:paraId="23FAC316" w14:textId="77777777" w:rsidR="00C53E01" w:rsidRPr="00122E2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1AE813" w14:textId="77777777" w:rsidR="00C53E01" w:rsidRPr="00122E2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Munkanélküliség</w:t>
      </w:r>
    </w:p>
    <w:p w14:paraId="31460CE0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6768BD65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3836CB98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Foglalkoztatást helyettesítő támogatás. </w:t>
      </w:r>
    </w:p>
    <w:p w14:paraId="292D6262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Közfoglalkoztatás: </w:t>
      </w:r>
      <w:proofErr w:type="spellStart"/>
      <w:r w:rsidRPr="00122E25">
        <w:rPr>
          <w:rFonts w:cs="Times New Roman"/>
        </w:rPr>
        <w:t>közfoglalkoztatás</w:t>
      </w:r>
      <w:proofErr w:type="spellEnd"/>
      <w:r w:rsidRPr="00122E25">
        <w:rPr>
          <w:rFonts w:cs="Times New Roman"/>
        </w:rPr>
        <w:t xml:space="preserve"> célja, közfoglalkozatás célcsoportja, közfoglalkozatás főbb szabályai</w:t>
      </w:r>
    </w:p>
    <w:p w14:paraId="6ACD77BB" w14:textId="2FE2AABE" w:rsidR="00F326D2" w:rsidRDefault="00F326D2" w:rsidP="00C53E01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szervezetrendszerének felépítése (a foglalkoztatás</w:t>
      </w:r>
      <w:r w:rsidR="009116CC">
        <w:rPr>
          <w:rFonts w:eastAsia="Calibri" w:cs="Times New Roman"/>
          <w:color w:val="000000"/>
          <w:szCs w:val="24"/>
        </w:rPr>
        <w:t>politiká</w:t>
      </w:r>
      <w:bookmarkStart w:id="8" w:name="_GoBack"/>
      <w:bookmarkEnd w:id="8"/>
      <w:r w:rsidRPr="00837D9F">
        <w:rPr>
          <w:rFonts w:eastAsia="Calibri" w:cs="Times New Roman"/>
          <w:color w:val="000000"/>
          <w:szCs w:val="24"/>
        </w:rPr>
        <w:t xml:space="preserve">ért felelős miniszter, a kormányhivatal, a járási hivatal feladatai). </w:t>
      </w:r>
    </w:p>
    <w:p w14:paraId="7B17DE42" w14:textId="67772F2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5DB68A2D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3EDFD875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2C7FE0DD" w14:textId="77777777" w:rsidR="00C53E01" w:rsidRPr="00122E2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E24864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43FFF075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Tanterem</w:t>
      </w:r>
    </w:p>
    <w:p w14:paraId="4CB880F6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</w:p>
    <w:p w14:paraId="3B2202EF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22D76E2E" w14:textId="1C090B4B" w:rsidR="00C53E01" w:rsidRPr="00122E25" w:rsidRDefault="00C53E01" w:rsidP="00C53E0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3DAAAF01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</w:p>
    <w:p w14:paraId="5808A077" w14:textId="77777777" w:rsidR="00C53E01" w:rsidRPr="00122E25" w:rsidRDefault="00C53E01" w:rsidP="00C53E01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5E00CCAC" w14:textId="77777777" w:rsidR="00C53E01" w:rsidRPr="00122E25" w:rsidRDefault="00C53E01" w:rsidP="00C53E01">
      <w:pPr>
        <w:rPr>
          <w:rFonts w:cs="Times New Roman"/>
        </w:rPr>
      </w:pPr>
    </w:p>
    <w:p w14:paraId="5FB8BB59" w14:textId="77777777" w:rsidR="00C53E01" w:rsidRPr="00122E25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A</w:t>
      </w:r>
    </w:p>
    <w:p w14:paraId="4CF82F81" w14:textId="77777777" w:rsidR="00C53E01" w:rsidRPr="00122E25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11498-12 azonosító számú</w:t>
      </w:r>
    </w:p>
    <w:p w14:paraId="68435076" w14:textId="77777777" w:rsidR="00C53E01" w:rsidRPr="00122E25" w:rsidRDefault="00C53E01" w:rsidP="00C53E01">
      <w:pPr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 xml:space="preserve">Foglalkoztatás I. </w:t>
      </w:r>
    </w:p>
    <w:p w14:paraId="7972AE95" w14:textId="77777777" w:rsidR="00C53E01" w:rsidRPr="00122E25" w:rsidRDefault="00C53E01" w:rsidP="00C53E01">
      <w:pPr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(érettségire épülő képzések esetén)</w:t>
      </w:r>
    </w:p>
    <w:p w14:paraId="3FA083AA" w14:textId="77777777" w:rsidR="00C53E01" w:rsidRPr="00122E25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megnevezésű</w:t>
      </w:r>
      <w:proofErr w:type="gramEnd"/>
    </w:p>
    <w:p w14:paraId="0BE7DC37" w14:textId="77777777" w:rsidR="00C53E01" w:rsidRPr="00122E25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szakmai</w:t>
      </w:r>
      <w:proofErr w:type="gramEnd"/>
      <w:r w:rsidRPr="00122E25">
        <w:rPr>
          <w:rFonts w:cs="Times New Roman"/>
          <w:b/>
          <w:sz w:val="36"/>
        </w:rPr>
        <w:t xml:space="preserve"> követelménymodul</w:t>
      </w:r>
    </w:p>
    <w:p w14:paraId="58F7DA15" w14:textId="77777777" w:rsidR="00C53E01" w:rsidRPr="00122E25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tantárgyai</w:t>
      </w:r>
      <w:proofErr w:type="gramEnd"/>
      <w:r w:rsidRPr="00122E25">
        <w:rPr>
          <w:rFonts w:cs="Times New Roman"/>
          <w:b/>
          <w:sz w:val="36"/>
        </w:rPr>
        <w:t>, témakörei</w:t>
      </w:r>
    </w:p>
    <w:p w14:paraId="377648FF" w14:textId="77777777" w:rsidR="00C53E01" w:rsidRPr="00122E25" w:rsidRDefault="00C53E01" w:rsidP="00C53E01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4FDB31A8" w14:textId="2F4724A6" w:rsidR="00C53E01" w:rsidRPr="00122E25" w:rsidRDefault="00C53E01" w:rsidP="00C53E01">
      <w:pPr>
        <w:rPr>
          <w:rFonts w:cs="Times New Roman"/>
        </w:rPr>
      </w:pPr>
      <w:r w:rsidRPr="00122E25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F326D2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122E25" w14:paraId="42022388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CDDC3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3A4529D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122E25" w14:paraId="695B0D7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9F1B8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122E25" w14:paraId="5DF4898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05E1A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6FD6A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122E25" w14:paraId="79E4C31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DA8FD" w14:textId="77777777" w:rsidR="00C53E01" w:rsidRPr="00122E2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89F52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133A04A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DFD76" w14:textId="77777777" w:rsidR="00C53E01" w:rsidRPr="00122E2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16E1D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47C994C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09A3D" w14:textId="77777777" w:rsidR="00C53E01" w:rsidRPr="00122E2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9D267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7184EFF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C9A10" w14:textId="77777777" w:rsidR="00C53E01" w:rsidRPr="00122E2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F2B82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2D13ECA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5E8F7" w14:textId="77777777" w:rsidR="00C53E01" w:rsidRPr="00122E2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6FB4F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361D3CC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A8C2C" w14:textId="77777777" w:rsidR="00C53E01" w:rsidRPr="00122E2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05517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764557C0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18DF0" w14:textId="77777777" w:rsidR="00C53E01" w:rsidRPr="00122E2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EFC64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20A1E0E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44F45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122E25" w14:paraId="27AF671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E121F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A3A67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122E25" w14:paraId="746513E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2F038" w14:textId="77777777" w:rsidR="00C53E01" w:rsidRPr="00122E2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486B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7E3409F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A49E1" w14:textId="77777777" w:rsidR="00C53E01" w:rsidRPr="00122E2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13466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648EFE4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F2B90" w14:textId="77777777" w:rsidR="00C53E01" w:rsidRPr="00122E2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6FD45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126E625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CFAAC" w14:textId="77777777" w:rsidR="00C53E01" w:rsidRPr="00122E2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98A60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3526E04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E5DF2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122E25" w14:paraId="65A693E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816E9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A4D0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4D68D3CF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5FF88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8D7BA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17188931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292DA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122E25" w14:paraId="48919EF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3E808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93C77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3A1899A3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C1544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122E25" w14:paraId="11FF4CD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AC413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10024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5E7453E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436FE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E620D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01E4652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3B430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122E25" w14:paraId="24D9AB9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9B9ED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E7F62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66016F9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99E25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4D1CD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22E25" w14:paraId="7A016D9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24CE4" w14:textId="77777777" w:rsidR="00C53E01" w:rsidRPr="00122E2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CB5A6" w14:textId="77777777" w:rsidR="00C53E01" w:rsidRPr="00122E2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23D5C386" w14:textId="77777777" w:rsidR="00C53E01" w:rsidRPr="00122E25" w:rsidRDefault="00C53E01" w:rsidP="00C53E01">
      <w:pPr>
        <w:rPr>
          <w:rFonts w:cs="Times New Roman"/>
        </w:rPr>
      </w:pPr>
    </w:p>
    <w:p w14:paraId="5ABAAFCA" w14:textId="77777777" w:rsidR="00C53E01" w:rsidRPr="00122E25" w:rsidRDefault="00C53E01" w:rsidP="00C53E01">
      <w:pPr>
        <w:spacing w:after="0"/>
        <w:rPr>
          <w:rFonts w:cs="Times New Roman"/>
        </w:rPr>
      </w:pPr>
    </w:p>
    <w:p w14:paraId="46F6B67E" w14:textId="77777777" w:rsidR="00C53E01" w:rsidRPr="00122E25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Foglalkoztatás I. tantárgy</w:t>
      </w:r>
      <w:r w:rsidRPr="00122E25">
        <w:rPr>
          <w:rFonts w:cs="Times New Roman"/>
          <w:b/>
        </w:rPr>
        <w:tab/>
      </w:r>
      <w:r w:rsidR="006A001F" w:rsidRPr="00122E25">
        <w:rPr>
          <w:rFonts w:cs="Times New Roman"/>
          <w:b/>
        </w:rPr>
        <w:t>62</w:t>
      </w:r>
      <w:r w:rsidRPr="00122E25">
        <w:rPr>
          <w:rFonts w:cs="Times New Roman"/>
          <w:b/>
        </w:rPr>
        <w:t xml:space="preserve"> óra/</w:t>
      </w:r>
      <w:r w:rsidR="006A001F" w:rsidRPr="00122E25">
        <w:rPr>
          <w:rFonts w:cs="Times New Roman"/>
          <w:b/>
        </w:rPr>
        <w:t>62</w:t>
      </w:r>
      <w:r w:rsidRPr="00122E25">
        <w:rPr>
          <w:rFonts w:cs="Times New Roman"/>
          <w:b/>
        </w:rPr>
        <w:t xml:space="preserve"> óra*</w:t>
      </w:r>
    </w:p>
    <w:p w14:paraId="01C3DF03" w14:textId="77777777" w:rsidR="00C53E01" w:rsidRPr="00122E25" w:rsidRDefault="00C53E01" w:rsidP="00C53E01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524F2465" w14:textId="77777777" w:rsidR="004239CF" w:rsidRPr="00122E25" w:rsidRDefault="004239CF" w:rsidP="004239CF">
      <w:pPr>
        <w:spacing w:after="0"/>
        <w:ind w:left="426"/>
        <w:rPr>
          <w:rFonts w:cs="Times New Roman"/>
        </w:rPr>
      </w:pPr>
    </w:p>
    <w:p w14:paraId="41341A46" w14:textId="77777777" w:rsidR="004239CF" w:rsidRPr="00122E25" w:rsidRDefault="004239CF" w:rsidP="004239C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 szakképesítéshez kapcsolódik.</w:t>
      </w:r>
    </w:p>
    <w:p w14:paraId="06E0C946" w14:textId="77777777" w:rsidR="004239CF" w:rsidRPr="00122E25" w:rsidRDefault="004239CF" w:rsidP="004239CF">
      <w:pPr>
        <w:spacing w:after="0"/>
        <w:ind w:left="426"/>
        <w:rPr>
          <w:rFonts w:cs="Times New Roman"/>
        </w:rPr>
      </w:pPr>
    </w:p>
    <w:p w14:paraId="78962DBC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3465850D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35AE1206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71F642E6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0F715FC7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</w:p>
    <w:p w14:paraId="0B741044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7EA0B24D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Idegen nyelvek</w:t>
      </w:r>
    </w:p>
    <w:p w14:paraId="75E53D9D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</w:p>
    <w:p w14:paraId="7679A3CC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338DBB60" w14:textId="77777777" w:rsidR="00C53E01" w:rsidRPr="00122E2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Nyelvtani rendszerezés 1</w:t>
      </w:r>
    </w:p>
    <w:p w14:paraId="5F5A2BDD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21519CE5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52FCCE57" w14:textId="77777777" w:rsidR="00C53E01" w:rsidRPr="00122E2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84AE94" w14:textId="77777777" w:rsidR="00C53E01" w:rsidRPr="00122E2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Nyelvtani rendszerezés 2</w:t>
      </w:r>
    </w:p>
    <w:p w14:paraId="482A4ED7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122E25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1A1F573D" w14:textId="77777777" w:rsidR="00C53E01" w:rsidRPr="00122E2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627D6D" w14:textId="77777777" w:rsidR="00C53E01" w:rsidRPr="00122E2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Nyelvi készségfejlesztés</w:t>
      </w:r>
    </w:p>
    <w:p w14:paraId="40729644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06FB761D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</w:p>
    <w:p w14:paraId="77EEEDFB" w14:textId="465BB1C0" w:rsidR="00C53E01" w:rsidRPr="00122E25" w:rsidRDefault="006D0A61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122E25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242C9FE9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elsajátítandó témakörök:</w:t>
      </w:r>
    </w:p>
    <w:p w14:paraId="5EFF6C82" w14:textId="77777777" w:rsidR="00C53E01" w:rsidRPr="00122E25" w:rsidRDefault="00C53E01" w:rsidP="00DB4F25">
      <w:pPr>
        <w:spacing w:after="0"/>
        <w:ind w:left="1134"/>
        <w:rPr>
          <w:rFonts w:cs="Times New Roman"/>
        </w:rPr>
      </w:pPr>
      <w:r w:rsidRPr="00122E25">
        <w:rPr>
          <w:rFonts w:cs="Times New Roman"/>
        </w:rPr>
        <w:t>-</w:t>
      </w:r>
      <w:r w:rsidRPr="00122E25">
        <w:rPr>
          <w:rFonts w:cs="Times New Roman"/>
        </w:rPr>
        <w:tab/>
        <w:t>személyes bemutatkozás</w:t>
      </w:r>
    </w:p>
    <w:p w14:paraId="07F2A048" w14:textId="77777777" w:rsidR="00C53E01" w:rsidRPr="00122E25" w:rsidRDefault="00C53E01" w:rsidP="00DB4F25">
      <w:pPr>
        <w:spacing w:after="0"/>
        <w:ind w:left="1134"/>
        <w:rPr>
          <w:rFonts w:cs="Times New Roman"/>
        </w:rPr>
      </w:pPr>
      <w:r w:rsidRPr="00122E25">
        <w:rPr>
          <w:rFonts w:cs="Times New Roman"/>
        </w:rPr>
        <w:t>-</w:t>
      </w:r>
      <w:r w:rsidRPr="00122E25">
        <w:rPr>
          <w:rFonts w:cs="Times New Roman"/>
        </w:rPr>
        <w:tab/>
        <w:t>a munka világa</w:t>
      </w:r>
    </w:p>
    <w:p w14:paraId="01FB9099" w14:textId="77777777" w:rsidR="00C53E01" w:rsidRPr="00122E25" w:rsidRDefault="00C53E01" w:rsidP="00DB4F25">
      <w:pPr>
        <w:spacing w:after="0"/>
        <w:ind w:left="1134"/>
        <w:rPr>
          <w:rFonts w:cs="Times New Roman"/>
        </w:rPr>
      </w:pPr>
      <w:r w:rsidRPr="00122E25">
        <w:rPr>
          <w:rFonts w:cs="Times New Roman"/>
        </w:rPr>
        <w:t>-</w:t>
      </w:r>
      <w:r w:rsidRPr="00122E25">
        <w:rPr>
          <w:rFonts w:cs="Times New Roman"/>
        </w:rPr>
        <w:tab/>
        <w:t>napi tevékenységek, aktivitás</w:t>
      </w:r>
    </w:p>
    <w:p w14:paraId="2AE6F807" w14:textId="77777777" w:rsidR="00C53E01" w:rsidRPr="00122E25" w:rsidRDefault="00C53E01" w:rsidP="00DB4F25">
      <w:pPr>
        <w:spacing w:after="0"/>
        <w:ind w:left="1134"/>
        <w:rPr>
          <w:rFonts w:cs="Times New Roman"/>
        </w:rPr>
      </w:pPr>
      <w:r w:rsidRPr="00122E25">
        <w:rPr>
          <w:rFonts w:cs="Times New Roman"/>
        </w:rPr>
        <w:t>-</w:t>
      </w:r>
      <w:r w:rsidRPr="00122E25">
        <w:rPr>
          <w:rFonts w:cs="Times New Roman"/>
        </w:rPr>
        <w:tab/>
        <w:t>lakás, ház</w:t>
      </w:r>
    </w:p>
    <w:p w14:paraId="79C5F218" w14:textId="77777777" w:rsidR="00C53E01" w:rsidRPr="00122E25" w:rsidRDefault="00C53E01" w:rsidP="00DB4F25">
      <w:pPr>
        <w:spacing w:after="0"/>
        <w:ind w:left="1134"/>
        <w:rPr>
          <w:rFonts w:cs="Times New Roman"/>
        </w:rPr>
      </w:pPr>
      <w:r w:rsidRPr="00122E25">
        <w:rPr>
          <w:rFonts w:cs="Times New Roman"/>
        </w:rPr>
        <w:t>-</w:t>
      </w:r>
      <w:r w:rsidRPr="00122E25">
        <w:rPr>
          <w:rFonts w:cs="Times New Roman"/>
        </w:rPr>
        <w:tab/>
        <w:t xml:space="preserve">utazás, </w:t>
      </w:r>
    </w:p>
    <w:p w14:paraId="39E5737D" w14:textId="77777777" w:rsidR="00C53E01" w:rsidRPr="00122E25" w:rsidRDefault="00C53E01" w:rsidP="00DB4F25">
      <w:pPr>
        <w:spacing w:after="0"/>
        <w:ind w:left="1134"/>
        <w:rPr>
          <w:rFonts w:cs="Times New Roman"/>
        </w:rPr>
      </w:pPr>
      <w:r w:rsidRPr="00122E25">
        <w:rPr>
          <w:rFonts w:cs="Times New Roman"/>
        </w:rPr>
        <w:t>-</w:t>
      </w:r>
      <w:r w:rsidRPr="00122E25">
        <w:rPr>
          <w:rFonts w:cs="Times New Roman"/>
        </w:rPr>
        <w:tab/>
        <w:t xml:space="preserve">étkezés  </w:t>
      </w:r>
    </w:p>
    <w:p w14:paraId="328C4420" w14:textId="77777777" w:rsidR="00C53E01" w:rsidRPr="00122E25" w:rsidRDefault="00C53E01" w:rsidP="00C53E0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4A1E3E91" w14:textId="77777777" w:rsidR="00C53E01" w:rsidRPr="00122E2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530A56" w14:textId="77777777" w:rsidR="00C53E01" w:rsidRPr="00122E2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Munkavállalói szókincs</w:t>
      </w:r>
    </w:p>
    <w:p w14:paraId="5DC0278F" w14:textId="105FAECA" w:rsidR="00C53E01" w:rsidRPr="00122E25" w:rsidRDefault="006D0A61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122E25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122E25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2FBA7A22" w14:textId="77777777" w:rsidR="00C53E01" w:rsidRPr="00122E2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EC3462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43A258C3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Az órák kb. 50%-</w:t>
      </w:r>
      <w:proofErr w:type="gramStart"/>
      <w:r w:rsidRPr="00122E25">
        <w:rPr>
          <w:rFonts w:cs="Times New Roman"/>
        </w:rPr>
        <w:t>a</w:t>
      </w:r>
      <w:proofErr w:type="gramEnd"/>
      <w:r w:rsidRPr="00122E25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4633FD6B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</w:p>
    <w:p w14:paraId="74F43D85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lastRenderedPageBreak/>
        <w:t>A tantárgy értékelésének módja</w:t>
      </w:r>
    </w:p>
    <w:p w14:paraId="58E901CA" w14:textId="68795DEF" w:rsidR="00C53E01" w:rsidRPr="00122E25" w:rsidRDefault="00C53E01" w:rsidP="00C53E0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7DF68090" w14:textId="77777777" w:rsidR="00C53E01" w:rsidRPr="00122E25" w:rsidRDefault="00C53E01" w:rsidP="00C53E01">
      <w:pPr>
        <w:spacing w:after="0"/>
        <w:rPr>
          <w:rFonts w:cs="Times New Roman"/>
        </w:rPr>
      </w:pPr>
    </w:p>
    <w:p w14:paraId="74AF20E0" w14:textId="77777777" w:rsidR="00C53E01" w:rsidRPr="00122E25" w:rsidRDefault="00C53E01" w:rsidP="00C53E01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7D8D2848" w14:textId="77777777" w:rsidR="00C53E01" w:rsidRPr="00122E25" w:rsidRDefault="00C53E01" w:rsidP="00C53E01">
      <w:pPr>
        <w:rPr>
          <w:rFonts w:cs="Times New Roman"/>
        </w:rPr>
      </w:pPr>
    </w:p>
    <w:p w14:paraId="2B4F5C8D" w14:textId="77777777" w:rsidR="00C53E01" w:rsidRPr="00122E25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A</w:t>
      </w:r>
    </w:p>
    <w:p w14:paraId="1E9E5395" w14:textId="77777777" w:rsidR="00C53E01" w:rsidRPr="00122E25" w:rsidRDefault="005A6746" w:rsidP="00C53E01">
      <w:pPr>
        <w:spacing w:after="4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  <w:szCs w:val="36"/>
        </w:rPr>
        <w:t>10196-16</w:t>
      </w:r>
      <w:r w:rsidR="00C53E01" w:rsidRPr="00122E25">
        <w:rPr>
          <w:rFonts w:cs="Times New Roman"/>
          <w:b/>
          <w:sz w:val="36"/>
        </w:rPr>
        <w:t xml:space="preserve"> azonosító számú</w:t>
      </w:r>
    </w:p>
    <w:p w14:paraId="3AF9441C" w14:textId="77777777" w:rsidR="00C53E01" w:rsidRPr="00122E25" w:rsidRDefault="005A6746" w:rsidP="00C53E01">
      <w:pPr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  <w:szCs w:val="36"/>
        </w:rPr>
        <w:t>Bányászati alapismeretek</w:t>
      </w:r>
    </w:p>
    <w:p w14:paraId="07B6BCDE" w14:textId="77777777" w:rsidR="00C53E01" w:rsidRPr="00122E25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megnevezésű</w:t>
      </w:r>
      <w:proofErr w:type="gramEnd"/>
    </w:p>
    <w:p w14:paraId="08784A32" w14:textId="77777777" w:rsidR="00C53E01" w:rsidRPr="00122E25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szakmai</w:t>
      </w:r>
      <w:proofErr w:type="gramEnd"/>
      <w:r w:rsidRPr="00122E25">
        <w:rPr>
          <w:rFonts w:cs="Times New Roman"/>
          <w:b/>
          <w:sz w:val="36"/>
        </w:rPr>
        <w:t xml:space="preserve"> követelménymodul</w:t>
      </w:r>
    </w:p>
    <w:p w14:paraId="09C326D3" w14:textId="77777777" w:rsidR="00C53E01" w:rsidRPr="00122E25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tantárgyai</w:t>
      </w:r>
      <w:proofErr w:type="gramEnd"/>
      <w:r w:rsidRPr="00122E25">
        <w:rPr>
          <w:rFonts w:cs="Times New Roman"/>
          <w:b/>
          <w:sz w:val="36"/>
        </w:rPr>
        <w:t>, témakörei</w:t>
      </w:r>
    </w:p>
    <w:p w14:paraId="1EB52B25" w14:textId="77777777" w:rsidR="00C53E01" w:rsidRPr="00122E25" w:rsidRDefault="00C53E01" w:rsidP="00C53E01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2744F0A7" w14:textId="118A5659" w:rsidR="00C53E01" w:rsidRPr="00122E25" w:rsidRDefault="00C53E01" w:rsidP="00C53E01">
      <w:pPr>
        <w:rPr>
          <w:rFonts w:cs="Times New Roman"/>
        </w:rPr>
      </w:pPr>
      <w:r w:rsidRPr="00122E25">
        <w:rPr>
          <w:rFonts w:cs="Times New Roman"/>
        </w:rPr>
        <w:lastRenderedPageBreak/>
        <w:t xml:space="preserve">A </w:t>
      </w:r>
      <w:r w:rsidR="005A6746" w:rsidRPr="00122E25">
        <w:rPr>
          <w:rFonts w:cs="Times New Roman"/>
          <w:szCs w:val="24"/>
        </w:rPr>
        <w:t>10196-1</w:t>
      </w:r>
      <w:r w:rsidR="00B13EF1" w:rsidRPr="00122E25">
        <w:rPr>
          <w:rFonts w:cs="Times New Roman"/>
          <w:szCs w:val="24"/>
        </w:rPr>
        <w:t>6</w:t>
      </w:r>
      <w:r w:rsidRPr="00122E25">
        <w:rPr>
          <w:rFonts w:cs="Times New Roman"/>
        </w:rPr>
        <w:t xml:space="preserve"> azonosító számú </w:t>
      </w:r>
      <w:r w:rsidR="005A6746" w:rsidRPr="00122E25">
        <w:rPr>
          <w:rFonts w:cs="Times New Roman"/>
          <w:szCs w:val="24"/>
        </w:rPr>
        <w:t>Bányászati alapismeretek</w:t>
      </w:r>
      <w:r w:rsidRPr="00122E25">
        <w:rPr>
          <w:rFonts w:cs="Times New Roman"/>
        </w:rPr>
        <w:t xml:space="preserve"> megnevezésű szakmai követelménymodulhoz tartozó tantárgyak és témakörök oktatása során </w:t>
      </w:r>
      <w:r w:rsidR="00F326D2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960"/>
      </w:tblGrid>
      <w:tr w:rsidR="00BE2C81" w:rsidRPr="00122E25" w14:paraId="37364ACF" w14:textId="77777777" w:rsidTr="00377E2F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D0F1B7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CD5B20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Geológia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D1C7BE3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Szakrajz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8C95ACE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Gépelemek, géptan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FAD522B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Gazdaságtani és vállalkozási alapok</w:t>
            </w:r>
          </w:p>
        </w:tc>
      </w:tr>
      <w:tr w:rsidR="00BE2C81" w:rsidRPr="00122E25" w14:paraId="49F5B1A6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E0C589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6E68C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75129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19CF6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F6801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531BE6D5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AD0B7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Géprajzot készít és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9EA09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47795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C731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7D24E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3B17D795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7353D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Használja a technológiai dokumentációkban alkalmazott szabványos jelképes jelöléseket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35BFC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C8B1E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1DD0E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8A5627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70C86616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B63890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Meghatározza egy vállalkozás munkaerő szükségletét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4A017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E5989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DDCC0A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96B5C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4D61793B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0146A3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Alkalmazza a szükséges gazdasági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FC3B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51269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01D9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BDC5B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6BDA83F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74B509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Vállalkozást működtet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1E3A0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6444B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C6E2EA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FBF39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02270544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EC6D6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Megkülönbözteti a különböző talajféléket, kőzeteket, alapvető hidrogeológiai ismeretekkel bír, Alkalmazza az alapvető tereptani ismereteket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DCD47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8F3DC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01B4F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C47E1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042AD559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01B66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Működteti az elektrotechnikai gépeket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E7552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7793F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3310A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DD2D98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4A96E7F8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47627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Oldható és nem oldható kötést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9A473B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B529C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8D230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4D2C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35E4D460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4E0078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Megkülönbözteti a különböző csövek anyagát és </w:t>
            </w:r>
            <w:proofErr w:type="spellStart"/>
            <w:r w:rsidRPr="00122E25">
              <w:rPr>
                <w:rFonts w:cs="Times New Roman"/>
              </w:rPr>
              <w:t>elzárószerelvények</w:t>
            </w:r>
            <w:proofErr w:type="spellEnd"/>
            <w:r w:rsidRPr="00122E25">
              <w:rPr>
                <w:rFonts w:cs="Times New Roman"/>
              </w:rPr>
              <w:t xml:space="preserve"> felépítését és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4BA3C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1963F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BEDB7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B652A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75400898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B431BB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Alkalmazza a gépek, berendezések alapvető szilárdsági méretezésének mechanikai alapjait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E49804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8BD6E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7CE9F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3E834E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2D1A31AA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96B770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Alkalmazza az alapvető gépeket (motorok, erőátviteli berendezések, szivattyúk, kompresszorok, hőcserélők, stb.)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82639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AF06B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1622F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09ED5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201C21EE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F009E4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86670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EC523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D794C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3518B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32E3F171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4E7888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Gépelemek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72E7C7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28633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53224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5D547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4FDEF30D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B23E3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Anyagok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9865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49B98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81C8B9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E2505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28032200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1F297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Geológia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5A739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D0103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C989F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7DF0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3A200783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3C1E90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Általános géptan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6D358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AA82BC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63D4B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A154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6F23D652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CCEC93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Gépészeti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CC840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B1B0A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0915AA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0FC1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518FD8A3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E1EB12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Gazdaságtani és vállalkozási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3DEF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8C8F6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654F2F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B9AD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25F8319B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76B757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Műszaki rajz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643B14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3B4A2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97A1F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2E441F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317822B2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93C0B4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49879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A470E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4A98B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921F1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078D4860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D7E22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BC3B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5F28C2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B4A94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90123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1752AFDE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1E483E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Képi jellegű műszaki rajzok olvasása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6434B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108D1B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21E32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4D58C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9C4CF09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31A3A0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Szakmai nyelv használata írásos és élő beszéd formájában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F1202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2AB40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06588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3DD7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526C5D24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47892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Számolási és matematikai, fizikai </w:t>
            </w:r>
            <w:r w:rsidRPr="00122E25">
              <w:rPr>
                <w:rFonts w:cs="Times New Roman"/>
              </w:rPr>
              <w:lastRenderedPageBreak/>
              <w:t>alapműveletek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6555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E3F9B0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EEB90A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DA83F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DC8C7BB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041862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lastRenderedPageBreak/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81EE5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63958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2AC13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03D35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188691C4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A35AF4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50C99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107C5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3407A2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15771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34A49CB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92BFA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047E3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282A4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3AA9BF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8EB88A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446F89D8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FDCB69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14CBE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9E772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0D2C3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B24E38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6E6EF4C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07F299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283DD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99C89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7194C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2572B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627DFBFE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773F48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36C9F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AE3D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33493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4CF34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1D2D972C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393417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010A7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DB9648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212A2A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B5735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14300BB9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0D43D4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Kezdeményező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F01BD9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6902CF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9DBB21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0CB9C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744A59C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3E68D7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8AF28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74946F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F2663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0896B" w14:textId="77777777" w:rsidR="00BE2C81" w:rsidRPr="00122E25" w:rsidRDefault="00BE2C8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3D1444B2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924669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403D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33EC7A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3E5F4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98F1E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407A22D6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9C2F7D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Felfogóképesség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D6AB8B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7FEB3B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701A76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40D97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47FFD1E0" w14:textId="77777777" w:rsidTr="00377E2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974270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Lényeg 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C7C3B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6D075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7D6FF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8FBAD7" w14:textId="77777777" w:rsidR="00BE2C81" w:rsidRPr="00122E25" w:rsidRDefault="00BE2C81" w:rsidP="005A674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</w:tbl>
    <w:p w14:paraId="33BF7EDC" w14:textId="41C14171" w:rsidR="00C53E01" w:rsidRPr="00122E25" w:rsidRDefault="00C53E01" w:rsidP="00C53E01">
      <w:pPr>
        <w:rPr>
          <w:rFonts w:cs="Times New Roman"/>
        </w:rPr>
      </w:pPr>
    </w:p>
    <w:p w14:paraId="54728B9F" w14:textId="77777777" w:rsidR="00C53E01" w:rsidRPr="00122E25" w:rsidRDefault="007F483D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Geológia</w:t>
      </w:r>
      <w:r w:rsidR="00C53E01" w:rsidRPr="00122E25">
        <w:rPr>
          <w:rFonts w:cs="Times New Roman"/>
          <w:b/>
        </w:rPr>
        <w:t xml:space="preserve"> tantárgy</w:t>
      </w:r>
      <w:r w:rsidR="00C53E01" w:rsidRPr="00122E25">
        <w:rPr>
          <w:rFonts w:cs="Times New Roman"/>
          <w:b/>
        </w:rPr>
        <w:tab/>
      </w:r>
      <w:r w:rsidR="009F50FF" w:rsidRPr="00122E25">
        <w:rPr>
          <w:rFonts w:cs="Times New Roman"/>
          <w:b/>
        </w:rPr>
        <w:t>1</w:t>
      </w:r>
      <w:r w:rsidR="00377E2F" w:rsidRPr="00122E25">
        <w:rPr>
          <w:rFonts w:cs="Times New Roman"/>
          <w:b/>
        </w:rPr>
        <w:t>2</w:t>
      </w:r>
      <w:r w:rsidR="00667D51" w:rsidRPr="00122E25">
        <w:rPr>
          <w:rFonts w:cs="Times New Roman"/>
          <w:b/>
        </w:rPr>
        <w:t>1</w:t>
      </w:r>
      <w:r w:rsidR="00C53E01" w:rsidRPr="00122E25">
        <w:rPr>
          <w:rFonts w:cs="Times New Roman"/>
          <w:b/>
        </w:rPr>
        <w:t xml:space="preserve"> óra/</w:t>
      </w:r>
      <w:r w:rsidR="009F50FF" w:rsidRPr="00122E25">
        <w:rPr>
          <w:rFonts w:cs="Times New Roman"/>
          <w:b/>
        </w:rPr>
        <w:t>1</w:t>
      </w:r>
      <w:r w:rsidR="00377E2F" w:rsidRPr="00122E25">
        <w:rPr>
          <w:rFonts w:cs="Times New Roman"/>
          <w:b/>
        </w:rPr>
        <w:t>2</w:t>
      </w:r>
      <w:r w:rsidR="00667D51" w:rsidRPr="00122E25">
        <w:rPr>
          <w:rFonts w:cs="Times New Roman"/>
          <w:b/>
        </w:rPr>
        <w:t>6</w:t>
      </w:r>
      <w:r w:rsidR="00C53E01" w:rsidRPr="00122E25">
        <w:rPr>
          <w:rFonts w:cs="Times New Roman"/>
          <w:b/>
        </w:rPr>
        <w:t xml:space="preserve"> óra*</w:t>
      </w:r>
    </w:p>
    <w:p w14:paraId="49633A76" w14:textId="77777777" w:rsidR="00C53E01" w:rsidRPr="00122E25" w:rsidRDefault="00C53E01" w:rsidP="00C53E01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7EC6A9B0" w14:textId="77777777" w:rsidR="004239CF" w:rsidRPr="00122E25" w:rsidRDefault="004239CF" w:rsidP="004239CF">
      <w:pPr>
        <w:spacing w:after="0"/>
        <w:ind w:left="426"/>
        <w:rPr>
          <w:rFonts w:cs="Times New Roman"/>
        </w:rPr>
      </w:pPr>
    </w:p>
    <w:p w14:paraId="2668C990" w14:textId="5E36B7D1" w:rsidR="004239CF" w:rsidRPr="00122E25" w:rsidRDefault="004239CF" w:rsidP="004239C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1D096046" w14:textId="77777777" w:rsidR="004239CF" w:rsidRPr="00122E25" w:rsidRDefault="004239CF" w:rsidP="004239CF">
      <w:pPr>
        <w:spacing w:after="0"/>
        <w:ind w:left="426"/>
        <w:rPr>
          <w:rFonts w:cs="Times New Roman"/>
        </w:rPr>
      </w:pPr>
    </w:p>
    <w:p w14:paraId="0BBF116F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3C0C850C" w14:textId="77777777" w:rsidR="00C53E01" w:rsidRPr="00122E25" w:rsidRDefault="007F483D" w:rsidP="00C53E0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tanulók sajátítsák el a geológiai alapismereteket, ismerkedjenek meg a földtörténettel és a földtani erőkkel.</w:t>
      </w:r>
    </w:p>
    <w:p w14:paraId="47590044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</w:p>
    <w:p w14:paraId="3C6C018D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168457B1" w14:textId="77777777" w:rsidR="007F483D" w:rsidRPr="00122E25" w:rsidRDefault="007F483D" w:rsidP="007F483D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Matematika </w:t>
      </w:r>
    </w:p>
    <w:p w14:paraId="6E24D021" w14:textId="77777777" w:rsidR="007F483D" w:rsidRPr="00122E25" w:rsidRDefault="007F483D" w:rsidP="007F483D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Fizika </w:t>
      </w:r>
    </w:p>
    <w:p w14:paraId="15516FFC" w14:textId="77777777" w:rsidR="007F483D" w:rsidRPr="00122E25" w:rsidRDefault="007F483D" w:rsidP="007F483D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Kémia </w:t>
      </w:r>
    </w:p>
    <w:p w14:paraId="7041E2E5" w14:textId="77777777" w:rsidR="00C53E01" w:rsidRPr="00122E25" w:rsidRDefault="007F483D" w:rsidP="007F483D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Földrajz</w:t>
      </w:r>
    </w:p>
    <w:p w14:paraId="2AAA6EEB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</w:p>
    <w:p w14:paraId="676DED6F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7F3AA0C6" w14:textId="77777777" w:rsidR="00C53E01" w:rsidRPr="00122E25" w:rsidRDefault="007F483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Bevezetés</w:t>
      </w:r>
    </w:p>
    <w:p w14:paraId="0736C9E3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geológia fogalma, felosztása, témakörei.</w:t>
      </w:r>
    </w:p>
    <w:p w14:paraId="5BEBC9FA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világmindenség és a Föld keletkezése.</w:t>
      </w:r>
    </w:p>
    <w:p w14:paraId="7FB064B7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ásványok, kőzetek, az élet és minden természeti objektumféleség keletkezése.</w:t>
      </w:r>
    </w:p>
    <w:p w14:paraId="2D14CC13" w14:textId="47425C16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Földet felépítő anyagok, az endogén és </w:t>
      </w:r>
      <w:proofErr w:type="spellStart"/>
      <w:r w:rsidRPr="00122E25">
        <w:rPr>
          <w:rFonts w:cs="Times New Roman"/>
        </w:rPr>
        <w:t>exogén</w:t>
      </w:r>
      <w:proofErr w:type="spellEnd"/>
      <w:r w:rsidRPr="00122E25">
        <w:rPr>
          <w:rFonts w:cs="Times New Roman"/>
        </w:rPr>
        <w:t xml:space="preserve"> folyamatok, valamint a megjelenési formák kapcsolata</w:t>
      </w:r>
      <w:r w:rsidR="001E6059" w:rsidRPr="00122E25">
        <w:rPr>
          <w:rFonts w:cs="Times New Roman"/>
        </w:rPr>
        <w:t>.</w:t>
      </w:r>
    </w:p>
    <w:p w14:paraId="11E5B7AB" w14:textId="22820A0B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Földünk és az élővilág múltja, fejlődése és a földtani folyamatok térbeli és időbeli változásai</w:t>
      </w:r>
      <w:r w:rsidR="001E6059" w:rsidRPr="00122E25">
        <w:rPr>
          <w:rFonts w:cs="Times New Roman"/>
        </w:rPr>
        <w:t>.</w:t>
      </w:r>
    </w:p>
    <w:p w14:paraId="34C3C887" w14:textId="77777777" w:rsidR="00C53E01" w:rsidRPr="00122E25" w:rsidRDefault="007F483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geológia helye a tudományok rendszerében.</w:t>
      </w:r>
    </w:p>
    <w:p w14:paraId="55F0BFBA" w14:textId="77777777" w:rsidR="00C53E01" w:rsidRPr="00122E2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F836DD" w14:textId="77777777" w:rsidR="00C53E01" w:rsidRPr="00122E25" w:rsidRDefault="007F483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 xml:space="preserve">Földtani erők </w:t>
      </w:r>
    </w:p>
    <w:p w14:paraId="405D6C2A" w14:textId="00C75E90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 keletkezése, elméletek</w:t>
      </w:r>
      <w:r w:rsidR="001E6059" w:rsidRPr="00122E25">
        <w:rPr>
          <w:rFonts w:cs="Times New Roman"/>
        </w:rPr>
        <w:t>.</w:t>
      </w:r>
    </w:p>
    <w:p w14:paraId="5B0B63B8" w14:textId="16E5CFEA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 helye a Naprendszerben</w:t>
      </w:r>
      <w:r w:rsidR="001E6059" w:rsidRPr="00122E25">
        <w:rPr>
          <w:rFonts w:cs="Times New Roman"/>
        </w:rPr>
        <w:t>.</w:t>
      </w:r>
    </w:p>
    <w:p w14:paraId="5EFD693A" w14:textId="5F6551EB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földet építő elemek</w:t>
      </w:r>
      <w:r w:rsidR="001E6059" w:rsidRPr="00122E25">
        <w:rPr>
          <w:rFonts w:cs="Times New Roman"/>
        </w:rPr>
        <w:t>.</w:t>
      </w:r>
    </w:p>
    <w:p w14:paraId="3ABAB8AD" w14:textId="0B8D5E5C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 felépítése, az egyes övek jellemző fizikai tulajdonságai</w:t>
      </w:r>
      <w:r w:rsidR="001E6059" w:rsidRPr="00122E25">
        <w:rPr>
          <w:rFonts w:cs="Times New Roman"/>
        </w:rPr>
        <w:t>.</w:t>
      </w:r>
    </w:p>
    <w:p w14:paraId="284BA030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korai és mai hatások, működés.</w:t>
      </w:r>
    </w:p>
    <w:p w14:paraId="784D1505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átalakulásokat létrehozó erők, elméletek.</w:t>
      </w:r>
    </w:p>
    <w:p w14:paraId="402C5AE0" w14:textId="77777777" w:rsidR="00C53E01" w:rsidRPr="00122E25" w:rsidRDefault="007F483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Lemez tektonikai alapismeretek.</w:t>
      </w:r>
    </w:p>
    <w:p w14:paraId="00A7192C" w14:textId="77777777" w:rsidR="00C53E01" w:rsidRPr="00122E2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7D5FA3" w14:textId="77777777" w:rsidR="00C53E01" w:rsidRPr="00122E25" w:rsidRDefault="007F483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lastRenderedPageBreak/>
        <w:t>Földtörténet</w:t>
      </w:r>
      <w:r w:rsidR="00C53E01" w:rsidRPr="00122E25">
        <w:rPr>
          <w:rFonts w:cs="Times New Roman"/>
          <w:b/>
          <w:i/>
        </w:rPr>
        <w:t xml:space="preserve"> </w:t>
      </w:r>
    </w:p>
    <w:p w14:paraId="55CAC1F6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 keletkezése után anyagainak sűrűségüknek megfelelő rendeződése.</w:t>
      </w:r>
    </w:p>
    <w:p w14:paraId="5E7FE63A" w14:textId="2C08FB66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 éghajlatának alakulása</w:t>
      </w:r>
      <w:r w:rsidR="001E6059" w:rsidRPr="00122E25">
        <w:rPr>
          <w:rFonts w:cs="Times New Roman"/>
        </w:rPr>
        <w:t>.</w:t>
      </w:r>
    </w:p>
    <w:p w14:paraId="6BB017C8" w14:textId="76139E66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földfelszínének alakulása</w:t>
      </w:r>
      <w:r w:rsidR="001E6059" w:rsidRPr="00122E25">
        <w:rPr>
          <w:rFonts w:cs="Times New Roman"/>
        </w:rPr>
        <w:t>.</w:t>
      </w:r>
    </w:p>
    <w:p w14:paraId="5D8D5641" w14:textId="10376923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földkéreg, az ősóceán és az őslégkör kialakulása</w:t>
      </w:r>
      <w:r w:rsidR="001E6059" w:rsidRPr="00122E25">
        <w:rPr>
          <w:rFonts w:cs="Times New Roman"/>
        </w:rPr>
        <w:t>.</w:t>
      </w:r>
    </w:p>
    <w:p w14:paraId="1232EC89" w14:textId="0AF53946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Hegységképződési időszakok</w:t>
      </w:r>
      <w:r w:rsidR="001E6059" w:rsidRPr="00122E25">
        <w:rPr>
          <w:rFonts w:cs="Times New Roman"/>
        </w:rPr>
        <w:t>.</w:t>
      </w:r>
    </w:p>
    <w:p w14:paraId="46A8ECFB" w14:textId="5C7FB888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Kémiai evolúció</w:t>
      </w:r>
      <w:r w:rsidR="001E6059" w:rsidRPr="00122E25">
        <w:rPr>
          <w:rFonts w:cs="Times New Roman"/>
        </w:rPr>
        <w:t>.</w:t>
      </w:r>
    </w:p>
    <w:p w14:paraId="59982F46" w14:textId="7D81A011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Biológiai evolúció</w:t>
      </w:r>
      <w:r w:rsidR="001E6059" w:rsidRPr="00122E25">
        <w:rPr>
          <w:rFonts w:cs="Times New Roman"/>
        </w:rPr>
        <w:t>.</w:t>
      </w:r>
    </w:p>
    <w:p w14:paraId="3E5A8551" w14:textId="4C8172A8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Őskontinensek kialakulása</w:t>
      </w:r>
      <w:r w:rsidR="001E6059" w:rsidRPr="00122E25">
        <w:rPr>
          <w:rFonts w:cs="Times New Roman"/>
        </w:rPr>
        <w:t>.</w:t>
      </w:r>
    </w:p>
    <w:p w14:paraId="31B95C0E" w14:textId="7613C62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Jellemző földrajzi változásaik</w:t>
      </w:r>
      <w:r w:rsidR="001E6059" w:rsidRPr="00122E25">
        <w:rPr>
          <w:rFonts w:cs="Times New Roman"/>
        </w:rPr>
        <w:t>.</w:t>
      </w:r>
    </w:p>
    <w:p w14:paraId="2F0D4095" w14:textId="1C02B5D3" w:rsidR="00C53E01" w:rsidRPr="00122E25" w:rsidRDefault="007F483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Jellemző élettani változásaik</w:t>
      </w:r>
      <w:r w:rsidR="001E6059" w:rsidRPr="00122E25">
        <w:rPr>
          <w:rFonts w:cs="Times New Roman"/>
        </w:rPr>
        <w:t>.</w:t>
      </w:r>
    </w:p>
    <w:p w14:paraId="2A735026" w14:textId="77777777" w:rsidR="00C53E01" w:rsidRPr="00122E2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D6883D" w14:textId="77777777" w:rsidR="00C53E01" w:rsidRPr="00122E25" w:rsidRDefault="007F483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Általános földtan</w:t>
      </w:r>
    </w:p>
    <w:p w14:paraId="55355C1C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vegyi és </w:t>
      </w:r>
      <w:proofErr w:type="spellStart"/>
      <w:r w:rsidRPr="00122E25">
        <w:rPr>
          <w:rFonts w:cs="Times New Roman"/>
        </w:rPr>
        <w:t>biogén</w:t>
      </w:r>
      <w:proofErr w:type="spellEnd"/>
      <w:r w:rsidRPr="00122E25">
        <w:rPr>
          <w:rFonts w:cs="Times New Roman"/>
        </w:rPr>
        <w:t xml:space="preserve"> üledékek keletkezésének lehetőségei.</w:t>
      </w:r>
    </w:p>
    <w:p w14:paraId="7B1B70BD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földi szférák; különös tekintettel a Föld külső szféráira. </w:t>
      </w:r>
    </w:p>
    <w:p w14:paraId="66C1094E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Az </w:t>
      </w:r>
      <w:proofErr w:type="spellStart"/>
      <w:r w:rsidRPr="00122E25">
        <w:rPr>
          <w:rFonts w:cs="Times New Roman"/>
        </w:rPr>
        <w:t>időrétegtani</w:t>
      </w:r>
      <w:proofErr w:type="spellEnd"/>
      <w:r w:rsidRPr="00122E25">
        <w:rPr>
          <w:rFonts w:cs="Times New Roman"/>
        </w:rPr>
        <w:t xml:space="preserve"> osztályozás alapelvei, egységei.</w:t>
      </w:r>
    </w:p>
    <w:p w14:paraId="168EDEEA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földi szférák; különös tekintettel a Föld belső szféráira, azok megismerhetőségére.</w:t>
      </w:r>
    </w:p>
    <w:p w14:paraId="020A67DD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Az </w:t>
      </w:r>
      <w:proofErr w:type="spellStart"/>
      <w:r w:rsidRPr="00122E25">
        <w:rPr>
          <w:rFonts w:cs="Times New Roman"/>
        </w:rPr>
        <w:t>életrétegtani</w:t>
      </w:r>
      <w:proofErr w:type="spellEnd"/>
      <w:r w:rsidRPr="00122E25">
        <w:rPr>
          <w:rFonts w:cs="Times New Roman"/>
        </w:rPr>
        <w:t xml:space="preserve"> osztályozás alapelvei, egységei.</w:t>
      </w:r>
    </w:p>
    <w:p w14:paraId="643F4D3E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</w:t>
      </w:r>
      <w:proofErr w:type="spellStart"/>
      <w:r w:rsidRPr="00122E25">
        <w:rPr>
          <w:rFonts w:cs="Times New Roman"/>
        </w:rPr>
        <w:t>magnetosztratigráfia</w:t>
      </w:r>
      <w:proofErr w:type="spellEnd"/>
      <w:r w:rsidRPr="00122E25">
        <w:rPr>
          <w:rFonts w:cs="Times New Roman"/>
        </w:rPr>
        <w:t xml:space="preserve"> alapelvei, jelentősége. </w:t>
      </w:r>
    </w:p>
    <w:p w14:paraId="6B833A0F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törmelékes üledékes kőzetek képződése.</w:t>
      </w:r>
    </w:p>
    <w:p w14:paraId="24574FEE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ősföldrajzi kép változása a paleozoikumban; fontosabb képződmények, élővilág.</w:t>
      </w:r>
    </w:p>
    <w:p w14:paraId="44A22850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radioaktív kormérés alapelvei, jelentősége.</w:t>
      </w:r>
    </w:p>
    <w:p w14:paraId="1BF17083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üledékképződés folyamatai és környezetei.</w:t>
      </w:r>
    </w:p>
    <w:p w14:paraId="18761733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földi élet és a légkör kialakulása, összefüggése.</w:t>
      </w:r>
    </w:p>
    <w:p w14:paraId="0564CF8E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 gravitációs tere.</w:t>
      </w:r>
    </w:p>
    <w:p w14:paraId="077B2DC4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Az ásvány, és az érc fogalma; </w:t>
      </w:r>
    </w:p>
    <w:p w14:paraId="1B976E01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rétegtan alapelvei; települési törvény, </w:t>
      </w:r>
      <w:proofErr w:type="spellStart"/>
      <w:r w:rsidRPr="00122E25">
        <w:rPr>
          <w:rFonts w:cs="Times New Roman"/>
        </w:rPr>
        <w:t>fácies-elv</w:t>
      </w:r>
      <w:proofErr w:type="spellEnd"/>
      <w:r w:rsidRPr="00122E25">
        <w:rPr>
          <w:rFonts w:cs="Times New Roman"/>
        </w:rPr>
        <w:t xml:space="preserve">, </w:t>
      </w:r>
      <w:proofErr w:type="spellStart"/>
      <w:r w:rsidRPr="00122E25">
        <w:rPr>
          <w:rFonts w:cs="Times New Roman"/>
        </w:rPr>
        <w:t>aktualizmus</w:t>
      </w:r>
      <w:proofErr w:type="spellEnd"/>
      <w:r w:rsidRPr="00122E25">
        <w:rPr>
          <w:rFonts w:cs="Times New Roman"/>
        </w:rPr>
        <w:t xml:space="preserve"> elve.</w:t>
      </w:r>
    </w:p>
    <w:p w14:paraId="1B63DFE0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kőzet és a kristály fogalma; </w:t>
      </w:r>
    </w:p>
    <w:p w14:paraId="6190611A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földrengések és a </w:t>
      </w:r>
      <w:proofErr w:type="spellStart"/>
      <w:r w:rsidRPr="00122E25">
        <w:rPr>
          <w:rFonts w:cs="Times New Roman"/>
        </w:rPr>
        <w:t>lemeztektonika</w:t>
      </w:r>
      <w:proofErr w:type="spellEnd"/>
      <w:r w:rsidRPr="00122E25">
        <w:rPr>
          <w:rFonts w:cs="Times New Roman"/>
        </w:rPr>
        <w:t xml:space="preserve"> összefüggései.</w:t>
      </w:r>
    </w:p>
    <w:p w14:paraId="7AE9FC48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 mágneses tere.</w:t>
      </w:r>
    </w:p>
    <w:p w14:paraId="7D804E30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magmás kőzetképződési folyamat jellemzői.</w:t>
      </w:r>
    </w:p>
    <w:p w14:paraId="3E448757" w14:textId="43B3D066" w:rsidR="007F483D" w:rsidRPr="00122E25" w:rsidRDefault="001E6059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</w:t>
      </w:r>
      <w:r w:rsidR="007F483D" w:rsidRPr="00122E25">
        <w:rPr>
          <w:rFonts w:cs="Times New Roman"/>
        </w:rPr>
        <w:t>íz szerepe a törmelékes üledékek képződésében.</w:t>
      </w:r>
    </w:p>
    <w:p w14:paraId="6608F0D7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földtan fogalma, főbb irányai, azok vizsgálatának célja és rokon tudományai.</w:t>
      </w:r>
    </w:p>
    <w:p w14:paraId="000C58F4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külső erők és az üledékes kőzetképződési folyamatok, környezetek összefüggései.</w:t>
      </w:r>
    </w:p>
    <w:p w14:paraId="74BD2AE1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magmás kőzettestek alakja, szerkezete, szövete.</w:t>
      </w:r>
    </w:p>
    <w:p w14:paraId="1822FA52" w14:textId="40870AB7" w:rsidR="007F483D" w:rsidRPr="00122E25" w:rsidRDefault="001E6059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s</w:t>
      </w:r>
      <w:r w:rsidR="007F483D" w:rsidRPr="00122E25">
        <w:rPr>
          <w:rFonts w:cs="Times New Roman"/>
        </w:rPr>
        <w:t>zél és a jég szerepe a törmelékes üledékek képződésében.</w:t>
      </w:r>
    </w:p>
    <w:p w14:paraId="10E9D15E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</w:t>
      </w:r>
      <w:proofErr w:type="spellStart"/>
      <w:r w:rsidRPr="00122E25">
        <w:rPr>
          <w:rFonts w:cs="Times New Roman"/>
        </w:rPr>
        <w:t>kőzetrétegtani</w:t>
      </w:r>
      <w:proofErr w:type="spellEnd"/>
      <w:r w:rsidRPr="00122E25">
        <w:rPr>
          <w:rFonts w:cs="Times New Roman"/>
        </w:rPr>
        <w:t xml:space="preserve"> osztályozás alapelvei, egységei.</w:t>
      </w:r>
    </w:p>
    <w:p w14:paraId="7511B1C0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üledékes kőzetek keletkezése, településviszonyai és rendszerezése.</w:t>
      </w:r>
    </w:p>
    <w:p w14:paraId="42DD1234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metamorf kőzetek kialakulása, rendszerezése.</w:t>
      </w:r>
    </w:p>
    <w:p w14:paraId="36102DAE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töréses és a gyűrt formák.</w:t>
      </w:r>
    </w:p>
    <w:p w14:paraId="25B54F6B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magmás kőzetképződés legfontosabb ásványai, ércei.</w:t>
      </w:r>
    </w:p>
    <w:p w14:paraId="37B4823B" w14:textId="67CCF412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</w:t>
      </w:r>
      <w:proofErr w:type="spellStart"/>
      <w:r w:rsidRPr="00122E25">
        <w:rPr>
          <w:rFonts w:cs="Times New Roman"/>
        </w:rPr>
        <w:t>lemeztektonika</w:t>
      </w:r>
      <w:proofErr w:type="spellEnd"/>
      <w:r w:rsidRPr="00122E25">
        <w:rPr>
          <w:rFonts w:cs="Times New Roman"/>
        </w:rPr>
        <w:t xml:space="preserve"> jel</w:t>
      </w:r>
      <w:r w:rsidR="001E6059" w:rsidRPr="00122E25">
        <w:rPr>
          <w:rFonts w:cs="Times New Roman"/>
        </w:rPr>
        <w:t>enkori és múltbéli bizonyítékai</w:t>
      </w:r>
      <w:r w:rsidRPr="00122E25">
        <w:rPr>
          <w:rFonts w:cs="Times New Roman"/>
        </w:rPr>
        <w:t>.</w:t>
      </w:r>
    </w:p>
    <w:p w14:paraId="22F4DA6A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ásványok (kristályok) fizikai tulajdonságai.</w:t>
      </w:r>
    </w:p>
    <w:p w14:paraId="266BEB34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magmás működés és a </w:t>
      </w:r>
      <w:proofErr w:type="spellStart"/>
      <w:r w:rsidRPr="00122E25">
        <w:rPr>
          <w:rFonts w:cs="Times New Roman"/>
        </w:rPr>
        <w:t>lemeztektonika</w:t>
      </w:r>
      <w:proofErr w:type="spellEnd"/>
      <w:r w:rsidRPr="00122E25">
        <w:rPr>
          <w:rFonts w:cs="Times New Roman"/>
        </w:rPr>
        <w:t xml:space="preserve"> összefüggései.</w:t>
      </w:r>
    </w:p>
    <w:p w14:paraId="152AE370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ásványok fontosabb kémiai tulajdonságai; rendszerezésük.</w:t>
      </w:r>
    </w:p>
    <w:p w14:paraId="29640659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globális tektonika; a kontinensvándorlás és az óceáni aljzat szétterülése.</w:t>
      </w:r>
    </w:p>
    <w:p w14:paraId="7D5442D2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magmás folyamatok elterjedése, jellemzése.</w:t>
      </w:r>
    </w:p>
    <w:p w14:paraId="24945EDD" w14:textId="77777777" w:rsidR="00C53E01" w:rsidRPr="00122E25" w:rsidRDefault="007F483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globális tektonika; a </w:t>
      </w:r>
      <w:proofErr w:type="spellStart"/>
      <w:r w:rsidRPr="00122E25">
        <w:rPr>
          <w:rFonts w:cs="Times New Roman"/>
        </w:rPr>
        <w:t>szubdukciós</w:t>
      </w:r>
      <w:proofErr w:type="spellEnd"/>
      <w:r w:rsidRPr="00122E25">
        <w:rPr>
          <w:rFonts w:cs="Times New Roman"/>
        </w:rPr>
        <w:t xml:space="preserve"> öv jelentősége.</w:t>
      </w:r>
    </w:p>
    <w:p w14:paraId="6B07FF67" w14:textId="77777777" w:rsidR="00C53E01" w:rsidRPr="00122E2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DDF852" w14:textId="77777777" w:rsidR="00C53E01" w:rsidRPr="00122E25" w:rsidRDefault="007F483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 xml:space="preserve">Regionális földtan </w:t>
      </w:r>
    </w:p>
    <w:p w14:paraId="5A8C3CD3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A Föld kisebb-nagyobb térségeinek földtani felépítése, fejlődéstörténete.</w:t>
      </w:r>
    </w:p>
    <w:p w14:paraId="51065F17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Alpok szerkezete.</w:t>
      </w:r>
    </w:p>
    <w:p w14:paraId="7C7AD988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Kárpátok szerkezete.</w:t>
      </w:r>
    </w:p>
    <w:p w14:paraId="0FF830FE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ősföldrajzi kép változása a paleozoikumban; fontosabb képződmények, élővilág.</w:t>
      </w:r>
    </w:p>
    <w:p w14:paraId="3F7C3A0B" w14:textId="77777777" w:rsidR="007F483D" w:rsidRPr="00122E25" w:rsidRDefault="007F483D" w:rsidP="007F483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Magyarország harmad -, és negyedidőszaki képződményei.</w:t>
      </w:r>
    </w:p>
    <w:p w14:paraId="1BCB9390" w14:textId="09BE1A21" w:rsidR="00C53E01" w:rsidRPr="00122E25" w:rsidRDefault="007F483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Magyarország nagyszerkezeti beosztása</w:t>
      </w:r>
      <w:r w:rsidR="001E6059" w:rsidRPr="00122E25">
        <w:rPr>
          <w:rFonts w:cs="Times New Roman"/>
        </w:rPr>
        <w:t>.</w:t>
      </w:r>
    </w:p>
    <w:p w14:paraId="6BE8AD70" w14:textId="77777777" w:rsidR="00C53E01" w:rsidRPr="00122E2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528F62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72537971" w14:textId="77777777" w:rsidR="007F483D" w:rsidRPr="00122E25" w:rsidRDefault="007F483D" w:rsidP="007F483D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Tanterem</w:t>
      </w:r>
    </w:p>
    <w:p w14:paraId="0E8F2320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</w:p>
    <w:p w14:paraId="52C190B2" w14:textId="77777777" w:rsidR="00C53E01" w:rsidRPr="00122E2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66D8CEC9" w14:textId="3BA0D44C" w:rsidR="00C53E01" w:rsidRPr="00122E25" w:rsidRDefault="00C53E01" w:rsidP="00C53E0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2681D1DC" w14:textId="77777777" w:rsidR="00C53E01" w:rsidRPr="00122E25" w:rsidRDefault="00C53E01" w:rsidP="00C53E01">
      <w:pPr>
        <w:spacing w:after="0"/>
        <w:ind w:left="426"/>
        <w:rPr>
          <w:rFonts w:cs="Times New Roman"/>
        </w:rPr>
      </w:pPr>
    </w:p>
    <w:p w14:paraId="449CEF3C" w14:textId="77777777" w:rsidR="008553B5" w:rsidRPr="00122E25" w:rsidRDefault="00657C03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  <w:bCs/>
          <w:szCs w:val="24"/>
        </w:rPr>
        <w:t>Szakrajz gyakorlat</w:t>
      </w:r>
      <w:r w:rsidR="008553B5" w:rsidRPr="00122E25">
        <w:rPr>
          <w:rFonts w:cs="Times New Roman"/>
          <w:b/>
        </w:rPr>
        <w:t xml:space="preserve"> tantárgy</w:t>
      </w:r>
      <w:r w:rsidR="008553B5" w:rsidRPr="00122E25">
        <w:rPr>
          <w:rFonts w:cs="Times New Roman"/>
          <w:b/>
        </w:rPr>
        <w:tab/>
      </w:r>
      <w:r w:rsidR="007F32CD" w:rsidRPr="00122E25">
        <w:rPr>
          <w:rFonts w:cs="Times New Roman"/>
          <w:b/>
        </w:rPr>
        <w:t>8</w:t>
      </w:r>
      <w:r w:rsidR="00667D51" w:rsidRPr="00122E25">
        <w:rPr>
          <w:rFonts w:cs="Times New Roman"/>
          <w:b/>
        </w:rPr>
        <w:t>8</w:t>
      </w:r>
      <w:r w:rsidR="008553B5" w:rsidRPr="00122E25">
        <w:rPr>
          <w:rFonts w:cs="Times New Roman"/>
          <w:b/>
        </w:rPr>
        <w:t xml:space="preserve"> óra/</w:t>
      </w:r>
      <w:r w:rsidR="00667D51" w:rsidRPr="00122E25">
        <w:rPr>
          <w:rFonts w:cs="Times New Roman"/>
          <w:b/>
        </w:rPr>
        <w:t>91</w:t>
      </w:r>
      <w:r w:rsidR="008553B5" w:rsidRPr="00122E25">
        <w:rPr>
          <w:rFonts w:cs="Times New Roman"/>
          <w:b/>
        </w:rPr>
        <w:t xml:space="preserve"> óra*</w:t>
      </w:r>
    </w:p>
    <w:p w14:paraId="5392AE02" w14:textId="77777777" w:rsidR="008553B5" w:rsidRPr="00122E25" w:rsidRDefault="008553B5" w:rsidP="008553B5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3D2A5B11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1CF47AF0" w14:textId="50905A97" w:rsidR="008553B5" w:rsidRPr="00122E25" w:rsidRDefault="008553B5" w:rsidP="008553B5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6A1D01E8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75DF0E60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093764B3" w14:textId="77777777" w:rsidR="008553B5" w:rsidRPr="00122E25" w:rsidRDefault="00657C03" w:rsidP="008553B5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tanulók ismerjék meg a szakmában használatos műszaki rajzok készítését, a rajzok szabványait, a kivitelezés módjait. (Vetületi ábrázolás, gépelemek ábrázolása, bányatérképek szerkesztése, olvasása.)</w:t>
      </w:r>
    </w:p>
    <w:p w14:paraId="2D1EE931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15E4BF31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03876BBC" w14:textId="77777777" w:rsidR="00657C03" w:rsidRPr="00122E25" w:rsidRDefault="00657C03" w:rsidP="00657C03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- Geometria: mindegyik témakör</w:t>
      </w:r>
    </w:p>
    <w:p w14:paraId="7D3CAFDC" w14:textId="77777777" w:rsidR="00657C03" w:rsidRPr="00122E25" w:rsidRDefault="00657C03" w:rsidP="00657C03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- Rajz: mindegyik témakör</w:t>
      </w:r>
    </w:p>
    <w:p w14:paraId="1C337D57" w14:textId="77777777" w:rsidR="008553B5" w:rsidRPr="00122E25" w:rsidRDefault="00657C03" w:rsidP="008553B5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- Matematika: mindegyik témakör</w:t>
      </w:r>
    </w:p>
    <w:p w14:paraId="7E5C342A" w14:textId="77777777" w:rsidR="00BE2C81" w:rsidRPr="00122E25" w:rsidRDefault="00BE2C81" w:rsidP="008553B5">
      <w:pPr>
        <w:spacing w:after="0"/>
        <w:ind w:left="426"/>
        <w:rPr>
          <w:rFonts w:cs="Times New Roman"/>
        </w:rPr>
      </w:pPr>
    </w:p>
    <w:p w14:paraId="324A2CFD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62ACB7F4" w14:textId="77777777" w:rsidR="008553B5" w:rsidRPr="00122E25" w:rsidRDefault="00657C0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bCs/>
          <w:i/>
          <w:szCs w:val="24"/>
        </w:rPr>
        <w:t>Síkmértan</w:t>
      </w:r>
      <w:r w:rsidRPr="00122E25">
        <w:rPr>
          <w:rFonts w:cs="Times New Roman"/>
          <w:b/>
          <w:i/>
        </w:rPr>
        <w:t xml:space="preserve"> </w:t>
      </w:r>
    </w:p>
    <w:p w14:paraId="171A07E0" w14:textId="51D90426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Síkmértani szerkesztések</w:t>
      </w:r>
      <w:r w:rsidR="001E6059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5CACD5FE" w14:textId="729F5B78" w:rsidR="00657C03" w:rsidRPr="00122E25" w:rsidRDefault="001E6059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Vetületi ábrázolás.</w:t>
      </w:r>
    </w:p>
    <w:p w14:paraId="6D9A6543" w14:textId="132C3608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Axonometrikus ábrázolás</w:t>
      </w:r>
      <w:r w:rsidR="001E6059" w:rsidRPr="00122E25">
        <w:rPr>
          <w:rFonts w:cs="Times New Roman"/>
        </w:rPr>
        <w:t>.</w:t>
      </w:r>
    </w:p>
    <w:p w14:paraId="572B9C12" w14:textId="51ADAC95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Metszeti ábrázolás</w:t>
      </w:r>
      <w:r w:rsidR="001E6059" w:rsidRPr="00122E25">
        <w:rPr>
          <w:rFonts w:cs="Times New Roman"/>
        </w:rPr>
        <w:t>.</w:t>
      </w:r>
    </w:p>
    <w:p w14:paraId="3F0F4B8F" w14:textId="77777777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rajzi ábrázolás szabályai.</w:t>
      </w:r>
    </w:p>
    <w:p w14:paraId="48D291CD" w14:textId="77777777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Műszaki rajz feladata.</w:t>
      </w:r>
    </w:p>
    <w:p w14:paraId="5130520B" w14:textId="77777777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Rajzlapok jellemzői.</w:t>
      </w:r>
    </w:p>
    <w:p w14:paraId="45C85167" w14:textId="77777777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Rajzi szabványok, vonalak, vonalvastagságok, feliratmezők, méretmegadás, méretarányok.</w:t>
      </w:r>
    </w:p>
    <w:p w14:paraId="30E7BB5A" w14:textId="77777777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Rajzi eszközök és jelölések, kis és nagybetűk, szabványírás.</w:t>
      </w:r>
    </w:p>
    <w:p w14:paraId="450B4ADB" w14:textId="77777777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Rajzeszközök és alkalmazásuk.</w:t>
      </w:r>
    </w:p>
    <w:p w14:paraId="5D438142" w14:textId="77777777" w:rsidR="008553B5" w:rsidRPr="00122E25" w:rsidRDefault="00657C0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Szabványos jelölések a műszaki rajzokon, anyagok, szerkezetek jelölése.</w:t>
      </w:r>
    </w:p>
    <w:p w14:paraId="01C2A8AE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CDDDAD" w14:textId="77777777" w:rsidR="008553B5" w:rsidRPr="00122E25" w:rsidRDefault="00657C0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 xml:space="preserve">Gépelemek ábrázolás </w:t>
      </w:r>
    </w:p>
    <w:p w14:paraId="2BBDEDC0" w14:textId="59BF19F1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Szabványosítás</w:t>
      </w:r>
      <w:r w:rsidR="001E6059" w:rsidRPr="00122E25">
        <w:rPr>
          <w:rFonts w:cs="Times New Roman"/>
        </w:rPr>
        <w:t>.</w:t>
      </w:r>
    </w:p>
    <w:p w14:paraId="30569633" w14:textId="5B81C358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Jelképek a rajzban</w:t>
      </w:r>
      <w:r w:rsidR="001E6059" w:rsidRPr="00122E25">
        <w:rPr>
          <w:rFonts w:cs="Times New Roman"/>
        </w:rPr>
        <w:t>.</w:t>
      </w:r>
    </w:p>
    <w:p w14:paraId="04CCE5E4" w14:textId="2D528BC1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műszaki rajzok alaki követelményei</w:t>
      </w:r>
      <w:r w:rsidR="001E6059" w:rsidRPr="00122E25">
        <w:rPr>
          <w:rFonts w:cs="Times New Roman"/>
        </w:rPr>
        <w:t>.</w:t>
      </w:r>
    </w:p>
    <w:p w14:paraId="439C1A9E" w14:textId="23138F44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műszaki rajzok vonalai</w:t>
      </w:r>
      <w:r w:rsidR="001E6059" w:rsidRPr="00122E25">
        <w:rPr>
          <w:rFonts w:cs="Times New Roman"/>
        </w:rPr>
        <w:t>.</w:t>
      </w:r>
    </w:p>
    <w:p w14:paraId="56B6017A" w14:textId="7086FE8E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Gépelemek rajzolásának szabályai</w:t>
      </w:r>
      <w:r w:rsidR="001E6059" w:rsidRPr="00122E25">
        <w:rPr>
          <w:rFonts w:cs="Times New Roman"/>
        </w:rPr>
        <w:t>.</w:t>
      </w:r>
    </w:p>
    <w:p w14:paraId="1F639C9C" w14:textId="5B180C03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A műszaki rajzok feliratai, méretarányok megadása</w:t>
      </w:r>
      <w:r w:rsidR="001E6059" w:rsidRPr="00122E25">
        <w:rPr>
          <w:rFonts w:cs="Times New Roman"/>
        </w:rPr>
        <w:t>.</w:t>
      </w:r>
    </w:p>
    <w:p w14:paraId="4B7BC6BE" w14:textId="08E32311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összeállítási, a részlet- és az alkatrészrajzok, vázlatok készítése</w:t>
      </w:r>
      <w:r w:rsidR="001E6059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66843818" w14:textId="2B691BDF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Alkatrészrajzok, összeállítási rajzok készítése</w:t>
      </w:r>
      <w:r w:rsidR="001E6059" w:rsidRPr="00122E25">
        <w:rPr>
          <w:rFonts w:cs="Times New Roman"/>
        </w:rPr>
        <w:t>.</w:t>
      </w:r>
    </w:p>
    <w:p w14:paraId="7968DF16" w14:textId="7287C3BB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Részvetületek és résznézetek alkalmazása</w:t>
      </w:r>
      <w:r w:rsidR="001E6059" w:rsidRPr="00122E25">
        <w:rPr>
          <w:rFonts w:cs="Times New Roman"/>
        </w:rPr>
        <w:t>.</w:t>
      </w:r>
    </w:p>
    <w:p w14:paraId="47433E30" w14:textId="3BDE75EA" w:rsidR="00657C03" w:rsidRPr="00122E25" w:rsidRDefault="001E6059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Szimmetrikus tárgyak ábrázolása.</w:t>
      </w:r>
    </w:p>
    <w:p w14:paraId="79B58031" w14:textId="7AEC2DAE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Törésvonallal megszakított ábrázolás</w:t>
      </w:r>
      <w:r w:rsidR="001E6059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4303BFF4" w14:textId="4FC6F8E0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nézetrendtől eltérő elhelyezésű résznézet</w:t>
      </w:r>
      <w:r w:rsidR="001E6059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01E7B9B4" w14:textId="6953ED84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Gépelemek ismétlődő alakzatainak egyszerűsített ábrázolása</w:t>
      </w:r>
      <w:r w:rsidR="001E6059" w:rsidRPr="00122E25">
        <w:rPr>
          <w:rFonts w:cs="Times New Roman"/>
        </w:rPr>
        <w:t>.</w:t>
      </w:r>
    </w:p>
    <w:p w14:paraId="31CBDB80" w14:textId="47B419F4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Műszaki rajzok módosítása</w:t>
      </w:r>
      <w:r w:rsidR="001E6059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74B07E50" w14:textId="4BB483E5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Robbantott ábra készítése</w:t>
      </w:r>
      <w:r w:rsidR="001E6059" w:rsidRPr="00122E25">
        <w:rPr>
          <w:rFonts w:cs="Times New Roman"/>
        </w:rPr>
        <w:t>.</w:t>
      </w:r>
    </w:p>
    <w:p w14:paraId="31EAB87A" w14:textId="1970522B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méret-, alak- és helyzettűrési szabványok, illesztési viszony megadása, a felületi érdesség jelölése. Felületi minőségek megadása</w:t>
      </w:r>
      <w:r w:rsidR="001E6059" w:rsidRPr="00122E25">
        <w:rPr>
          <w:rFonts w:cs="Times New Roman"/>
        </w:rPr>
        <w:t>.</w:t>
      </w:r>
    </w:p>
    <w:p w14:paraId="14B3EC13" w14:textId="17015928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Géprajzi egyszerűsítések és különleges ábrázolások</w:t>
      </w:r>
      <w:r w:rsidR="001E6059" w:rsidRPr="00122E25">
        <w:rPr>
          <w:rFonts w:cs="Times New Roman"/>
        </w:rPr>
        <w:t>.</w:t>
      </w:r>
    </w:p>
    <w:p w14:paraId="557460E1" w14:textId="78762D81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Részvetületek alkalmazása</w:t>
      </w:r>
      <w:r w:rsidR="001E6059" w:rsidRPr="00122E25">
        <w:rPr>
          <w:rFonts w:cs="Times New Roman"/>
        </w:rPr>
        <w:t>.</w:t>
      </w:r>
    </w:p>
    <w:p w14:paraId="6CB5789E" w14:textId="29F12BBF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Kúpos és lejtős tárgyrészek méretmegadása</w:t>
      </w:r>
      <w:r w:rsidR="001E6059" w:rsidRPr="00122E25">
        <w:rPr>
          <w:rFonts w:cs="Times New Roman"/>
        </w:rPr>
        <w:t>.</w:t>
      </w:r>
    </w:p>
    <w:p w14:paraId="08E14049" w14:textId="13370A85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Jelképes ábrázolási módok</w:t>
      </w:r>
      <w:r w:rsidR="001E6059" w:rsidRPr="00122E25">
        <w:rPr>
          <w:rFonts w:cs="Times New Roman"/>
        </w:rPr>
        <w:t>.</w:t>
      </w:r>
    </w:p>
    <w:p w14:paraId="446BDFCD" w14:textId="06BCC3B1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csavarmenetek részletes és jelképes ábrázolása, tűrésüknek és illesztésüknek</w:t>
      </w:r>
      <w:r w:rsidR="001E6059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jelölése és megadása</w:t>
      </w:r>
      <w:r w:rsidR="001E6059" w:rsidRPr="00122E25">
        <w:rPr>
          <w:rFonts w:cs="Times New Roman"/>
        </w:rPr>
        <w:t>.</w:t>
      </w:r>
    </w:p>
    <w:p w14:paraId="7975868C" w14:textId="7A15E88B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Kötések, hajtások ábrázolása</w:t>
      </w:r>
      <w:r w:rsidR="001E6059" w:rsidRPr="00122E25">
        <w:rPr>
          <w:rFonts w:cs="Times New Roman"/>
        </w:rPr>
        <w:t>.</w:t>
      </w:r>
    </w:p>
    <w:p w14:paraId="2CB7A937" w14:textId="19CF39D8" w:rsidR="00657C03" w:rsidRPr="00122E25" w:rsidRDefault="00657C03" w:rsidP="00657C0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Műszaki dokumentációk, javítási és üzemeltetési utasítások, katalógusok, darabjegyzékek, táblázatok és diagramok készítése</w:t>
      </w:r>
      <w:r w:rsidR="001E6059" w:rsidRPr="00122E25">
        <w:rPr>
          <w:rFonts w:cs="Times New Roman"/>
        </w:rPr>
        <w:t>.</w:t>
      </w:r>
    </w:p>
    <w:p w14:paraId="1CE35C4E" w14:textId="7B937E4C" w:rsidR="008553B5" w:rsidRPr="00122E25" w:rsidRDefault="00657C0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Számítógépes eljárás alkalmazása a műszaki ábrázolásban</w:t>
      </w:r>
      <w:r w:rsidR="001E6059" w:rsidRPr="00122E25">
        <w:rPr>
          <w:rFonts w:cs="Times New Roman"/>
        </w:rPr>
        <w:t>.</w:t>
      </w:r>
    </w:p>
    <w:p w14:paraId="5958CE16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E71336" w14:textId="77777777" w:rsidR="008553B5" w:rsidRPr="00122E25" w:rsidRDefault="00E43C1B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Méretszámos ábrázolás</w:t>
      </w:r>
    </w:p>
    <w:p w14:paraId="41D8C3B4" w14:textId="6F3D42FA" w:rsidR="00E43C1B" w:rsidRPr="00122E25" w:rsidRDefault="00E43C1B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méretmegadás általános előírásai</w:t>
      </w:r>
      <w:r w:rsidR="001E6059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33D89600" w14:textId="1370283B" w:rsidR="00E43C1B" w:rsidRPr="00122E25" w:rsidRDefault="001E6059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Méretmegadás műszaki rajzokon.</w:t>
      </w:r>
    </w:p>
    <w:p w14:paraId="16FF4E07" w14:textId="7A5D4AEE" w:rsidR="00E43C1B" w:rsidRPr="00122E25" w:rsidRDefault="00E43C1B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Különleges méretmegadások és egyszerűsítések</w:t>
      </w:r>
      <w:r w:rsidR="001E6059" w:rsidRPr="00122E25">
        <w:rPr>
          <w:rFonts w:cs="Times New Roman"/>
        </w:rPr>
        <w:t>.</w:t>
      </w:r>
    </w:p>
    <w:p w14:paraId="5B6115B8" w14:textId="3531D576" w:rsidR="00E43C1B" w:rsidRPr="00122E25" w:rsidRDefault="00E43C1B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Síkábrázolás</w:t>
      </w:r>
      <w:r w:rsidR="001E6059" w:rsidRPr="00122E25">
        <w:rPr>
          <w:rFonts w:cs="Times New Roman"/>
        </w:rPr>
        <w:t>.</w:t>
      </w:r>
    </w:p>
    <w:p w14:paraId="368B1002" w14:textId="67AE6981" w:rsidR="00E43C1B" w:rsidRPr="00122E25" w:rsidRDefault="00E43C1B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Ábrázolás képsík rendszerben, axonometriában</w:t>
      </w:r>
      <w:r w:rsidR="001E6059" w:rsidRPr="00122E25">
        <w:rPr>
          <w:rFonts w:cs="Times New Roman"/>
        </w:rPr>
        <w:t>.</w:t>
      </w:r>
    </w:p>
    <w:p w14:paraId="0FF1E03D" w14:textId="2EAF2795" w:rsidR="00E43C1B" w:rsidRPr="00122E25" w:rsidRDefault="00E43C1B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Síkmetszések és áthatások szerkesztése</w:t>
      </w:r>
      <w:r w:rsidR="001E6059" w:rsidRPr="00122E25">
        <w:rPr>
          <w:rFonts w:cs="Times New Roman"/>
        </w:rPr>
        <w:t>.</w:t>
      </w:r>
    </w:p>
    <w:p w14:paraId="279494A9" w14:textId="771B72A6" w:rsidR="001E6059" w:rsidRPr="00122E25" w:rsidRDefault="001E6059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mérethálózat felépítése.</w:t>
      </w:r>
    </w:p>
    <w:p w14:paraId="6B0FEE4D" w14:textId="495ED829" w:rsidR="00E43C1B" w:rsidRPr="00122E25" w:rsidRDefault="00E43C1B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Láncszerű méretmegadás</w:t>
      </w:r>
      <w:r w:rsidR="001E6059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5D35F802" w14:textId="0CC0F1DE" w:rsidR="00E43C1B" w:rsidRPr="00122E25" w:rsidRDefault="00E43C1B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Bázistól induló méretezés</w:t>
      </w:r>
      <w:r w:rsidR="001E6059" w:rsidRPr="00122E25">
        <w:rPr>
          <w:rFonts w:cs="Times New Roman"/>
        </w:rPr>
        <w:t>.</w:t>
      </w:r>
    </w:p>
    <w:p w14:paraId="7A783E43" w14:textId="5E27D04E" w:rsidR="00E43C1B" w:rsidRPr="00122E25" w:rsidRDefault="001E6059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Méretezés koordinátákkal.</w:t>
      </w:r>
    </w:p>
    <w:p w14:paraId="71F992DD" w14:textId="28BC9DA2" w:rsidR="008553B5" w:rsidRPr="00122E25" w:rsidRDefault="00E43C1B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Kombinált méretmegadás</w:t>
      </w:r>
      <w:r w:rsidR="001E6059" w:rsidRPr="00122E25">
        <w:rPr>
          <w:rFonts w:cs="Times New Roman"/>
        </w:rPr>
        <w:t>.</w:t>
      </w:r>
    </w:p>
    <w:p w14:paraId="0E841250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BF3B6F" w14:textId="77777777" w:rsidR="008553B5" w:rsidRPr="00122E25" w:rsidRDefault="00E43C1B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Térképek</w:t>
      </w:r>
    </w:p>
    <w:p w14:paraId="72581040" w14:textId="77777777" w:rsidR="00E43C1B" w:rsidRPr="00122E25" w:rsidRDefault="00E43C1B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Bányatérképek fajtái, jelei, koordináta hálózata.</w:t>
      </w:r>
    </w:p>
    <w:p w14:paraId="37745C10" w14:textId="49FCDE47" w:rsidR="00E43C1B" w:rsidRPr="00122E25" w:rsidRDefault="00E43C1B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Térképek célja, rendeltetése, készítése</w:t>
      </w:r>
      <w:r w:rsidR="001E6059" w:rsidRPr="00122E25">
        <w:rPr>
          <w:rFonts w:cs="Times New Roman"/>
        </w:rPr>
        <w:t>.</w:t>
      </w:r>
    </w:p>
    <w:p w14:paraId="05FCB28C" w14:textId="1E1A7896" w:rsidR="00E43C1B" w:rsidRPr="00122E25" w:rsidRDefault="00E43C1B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Terepfelületek, ábrázolási módok</w:t>
      </w:r>
      <w:r w:rsidR="001E6059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 </w:t>
      </w:r>
    </w:p>
    <w:p w14:paraId="4A5A6B71" w14:textId="0B7FDEF1" w:rsidR="00E43C1B" w:rsidRPr="00122E25" w:rsidRDefault="00E43C1B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Földtani szelvények</w:t>
      </w:r>
      <w:r w:rsidR="001E6059" w:rsidRPr="00122E25">
        <w:rPr>
          <w:rFonts w:cs="Times New Roman"/>
        </w:rPr>
        <w:t>.</w:t>
      </w:r>
    </w:p>
    <w:p w14:paraId="09D8ABF1" w14:textId="1CC0F7D9" w:rsidR="00E43C1B" w:rsidRPr="00122E25" w:rsidRDefault="00E43C1B" w:rsidP="00E43C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hidraulikus és a pneumatikus kapcsolási rajzok értelmezése, készítése</w:t>
      </w:r>
      <w:r w:rsidR="001E6059" w:rsidRPr="00122E25">
        <w:rPr>
          <w:rFonts w:cs="Times New Roman"/>
        </w:rPr>
        <w:t>.</w:t>
      </w:r>
    </w:p>
    <w:p w14:paraId="5848E084" w14:textId="49214C3A" w:rsidR="008553B5" w:rsidRPr="00122E25" w:rsidRDefault="00E43C1B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elektromos kapcsolási és huzalozási rajzok értelmezése, készítése</w:t>
      </w:r>
      <w:r w:rsidR="001E6059" w:rsidRPr="00122E25">
        <w:rPr>
          <w:rFonts w:cs="Times New Roman"/>
        </w:rPr>
        <w:t>.</w:t>
      </w:r>
    </w:p>
    <w:p w14:paraId="7EDA08FB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978E02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0A2F89EB" w14:textId="77777777" w:rsidR="00E43C1B" w:rsidRPr="00122E25" w:rsidRDefault="00E43C1B" w:rsidP="00E43C1B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Szaktanterem</w:t>
      </w:r>
    </w:p>
    <w:p w14:paraId="5CCAAFC5" w14:textId="77777777" w:rsidR="008553B5" w:rsidRPr="00122E25" w:rsidRDefault="00E43C1B" w:rsidP="00E43C1B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Számítógépterem</w:t>
      </w:r>
    </w:p>
    <w:p w14:paraId="66C609A2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02AD3BC2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4ADA32DB" w14:textId="45884D2A" w:rsidR="008553B5" w:rsidRPr="00122E25" w:rsidRDefault="008553B5" w:rsidP="008553B5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lastRenderedPageBreak/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2FDDC9F0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020496FD" w14:textId="77777777" w:rsidR="008553B5" w:rsidRPr="00122E25" w:rsidRDefault="00E43C1B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Gépelemek,</w:t>
      </w:r>
      <w:r w:rsidR="00377E2F" w:rsidRPr="00122E25">
        <w:rPr>
          <w:rFonts w:cs="Times New Roman"/>
          <w:b/>
        </w:rPr>
        <w:t xml:space="preserve"> </w:t>
      </w:r>
      <w:r w:rsidRPr="00122E25">
        <w:rPr>
          <w:rFonts w:cs="Times New Roman"/>
          <w:b/>
        </w:rPr>
        <w:t>géptan</w:t>
      </w:r>
      <w:r w:rsidR="008553B5" w:rsidRPr="00122E25">
        <w:rPr>
          <w:rFonts w:cs="Times New Roman"/>
          <w:b/>
        </w:rPr>
        <w:t xml:space="preserve"> tantárgy</w:t>
      </w:r>
      <w:r w:rsidR="008553B5" w:rsidRPr="00122E25">
        <w:rPr>
          <w:rFonts w:cs="Times New Roman"/>
          <w:b/>
        </w:rPr>
        <w:tab/>
      </w:r>
      <w:r w:rsidR="007F32CD" w:rsidRPr="00122E25">
        <w:rPr>
          <w:rFonts w:cs="Times New Roman"/>
          <w:b/>
        </w:rPr>
        <w:t>265</w:t>
      </w:r>
      <w:r w:rsidR="008553B5" w:rsidRPr="00122E25">
        <w:rPr>
          <w:rFonts w:cs="Times New Roman"/>
          <w:b/>
        </w:rPr>
        <w:t xml:space="preserve"> óra/</w:t>
      </w:r>
      <w:r w:rsidR="007F32CD" w:rsidRPr="00122E25">
        <w:rPr>
          <w:rFonts w:cs="Times New Roman"/>
          <w:b/>
        </w:rPr>
        <w:t>270</w:t>
      </w:r>
      <w:r w:rsidR="008553B5" w:rsidRPr="00122E25">
        <w:rPr>
          <w:rFonts w:cs="Times New Roman"/>
          <w:b/>
        </w:rPr>
        <w:t xml:space="preserve"> óra*</w:t>
      </w:r>
    </w:p>
    <w:p w14:paraId="05212402" w14:textId="77777777" w:rsidR="008553B5" w:rsidRPr="00122E25" w:rsidRDefault="008553B5" w:rsidP="008553B5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636F07C4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3589CD06" w14:textId="3791139D" w:rsidR="008553B5" w:rsidRPr="00122E25" w:rsidRDefault="008553B5" w:rsidP="008553B5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028B4024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33285A34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2E194E6B" w14:textId="77777777" w:rsidR="008553B5" w:rsidRPr="00122E25" w:rsidRDefault="00E43C1B" w:rsidP="008553B5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tanuló szerezzen biztos alapismereteket a legfontosabb gépek működési elvéről, a gépekben lejátszódó fizikai folyamatok alapján legyen képes leírni üzemi jellemzőiket és megismertetni a gép fő méretei és az üzemi jellemzők alakulása közötti fő összefüggéseket.</w:t>
      </w:r>
    </w:p>
    <w:p w14:paraId="1BE21AF7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4C314322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18E93B2F" w14:textId="77777777" w:rsidR="00E43C1B" w:rsidRPr="00122E25" w:rsidRDefault="00E43C1B" w:rsidP="00E43C1B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Ábrázoló geometria: Általános géptan témakör</w:t>
      </w:r>
    </w:p>
    <w:p w14:paraId="469026A8" w14:textId="77777777" w:rsidR="00E43C1B" w:rsidRPr="00122E25" w:rsidRDefault="00E43C1B" w:rsidP="00E43C1B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Matematika: Általános géptan témakör</w:t>
      </w:r>
    </w:p>
    <w:p w14:paraId="2327D7CB" w14:textId="77777777" w:rsidR="008553B5" w:rsidRPr="00122E25" w:rsidRDefault="00E43C1B" w:rsidP="00E43C1B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Fizika: Általános géptan témakör</w:t>
      </w:r>
    </w:p>
    <w:p w14:paraId="4A8E5BA4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525E74B3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0CAFD3DE" w14:textId="77777777" w:rsidR="008553B5" w:rsidRPr="00122E25" w:rsidRDefault="00287C7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Á</w:t>
      </w:r>
      <w:r w:rsidR="00E43C1B" w:rsidRPr="00122E25">
        <w:rPr>
          <w:rFonts w:cs="Times New Roman"/>
          <w:b/>
          <w:i/>
        </w:rPr>
        <w:t>ltalános géptan</w:t>
      </w:r>
    </w:p>
    <w:p w14:paraId="505FA126" w14:textId="523D2AA3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Anyagismeret</w:t>
      </w:r>
      <w:r w:rsidR="001E6059" w:rsidRPr="00122E25">
        <w:rPr>
          <w:rFonts w:cs="Times New Roman"/>
        </w:rPr>
        <w:t>.</w:t>
      </w:r>
    </w:p>
    <w:p w14:paraId="7FB5FCCD" w14:textId="3F3B3032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termelésben felhasznált anyagok ismerete, csoportosítása</w:t>
      </w:r>
      <w:r w:rsidR="001E6059" w:rsidRPr="00122E25">
        <w:rPr>
          <w:rFonts w:cs="Times New Roman"/>
        </w:rPr>
        <w:t>.</w:t>
      </w:r>
    </w:p>
    <w:p w14:paraId="03B0480D" w14:textId="65339E70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szerkezeti anyagok jellemzése, tulajdonságaik</w:t>
      </w:r>
      <w:r w:rsidR="001E6059" w:rsidRPr="00122E25">
        <w:rPr>
          <w:rFonts w:cs="Times New Roman"/>
        </w:rPr>
        <w:t>.</w:t>
      </w:r>
    </w:p>
    <w:p w14:paraId="1CC8CCB4" w14:textId="7B60484B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szakterületen alkalmazott anyagok tulajdonságainak, alkalmazási területeinek ismerete</w:t>
      </w:r>
      <w:r w:rsidR="001E6059" w:rsidRPr="00122E25">
        <w:rPr>
          <w:rFonts w:cs="Times New Roman"/>
        </w:rPr>
        <w:t>.</w:t>
      </w:r>
    </w:p>
    <w:p w14:paraId="5E61CEC9" w14:textId="5D092D01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Statikai alapfogalmak</w:t>
      </w:r>
      <w:r w:rsidR="001E6059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6946D41A" w14:textId="038659C1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Vektorokkal kapcsolatos műveletek elvégzése</w:t>
      </w:r>
      <w:r w:rsidR="001E6059" w:rsidRPr="00122E25">
        <w:rPr>
          <w:rFonts w:cs="Times New Roman"/>
        </w:rPr>
        <w:t>.</w:t>
      </w:r>
    </w:p>
    <w:p w14:paraId="5D43D68A" w14:textId="4A2D0D8F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statika alapismereteinek, alap törvényeinek alkalmazása</w:t>
      </w:r>
      <w:r w:rsidR="001E6059" w:rsidRPr="00122E25">
        <w:rPr>
          <w:rFonts w:cs="Times New Roman"/>
        </w:rPr>
        <w:t>.</w:t>
      </w:r>
    </w:p>
    <w:p w14:paraId="0E8A57F5" w14:textId="63D456BC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Eredő, egyensúly meghatározás</w:t>
      </w:r>
      <w:r w:rsidR="001E6059" w:rsidRPr="00122E25">
        <w:rPr>
          <w:rFonts w:cs="Times New Roman"/>
        </w:rPr>
        <w:t>.</w:t>
      </w:r>
    </w:p>
    <w:p w14:paraId="6C5D1417" w14:textId="5C5BAE33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Síkidomok súlypontjának meghatározása, stabilitás meghatározása</w:t>
      </w:r>
      <w:r w:rsidR="001E6059" w:rsidRPr="00122E25">
        <w:rPr>
          <w:rFonts w:cs="Times New Roman"/>
        </w:rPr>
        <w:t>.</w:t>
      </w:r>
    </w:p>
    <w:p w14:paraId="49D89823" w14:textId="55E2E742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Síkbeli szerkezetek, kéttámaszú tartók</w:t>
      </w:r>
      <w:r w:rsidR="001E6059" w:rsidRPr="00122E25">
        <w:rPr>
          <w:rFonts w:cs="Times New Roman"/>
        </w:rPr>
        <w:t>.</w:t>
      </w:r>
    </w:p>
    <w:p w14:paraId="15515235" w14:textId="7C437261" w:rsidR="00287C73" w:rsidRPr="00122E25" w:rsidRDefault="007D16C7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Reakció </w:t>
      </w:r>
      <w:proofErr w:type="spellStart"/>
      <w:r w:rsidRPr="00122E25">
        <w:rPr>
          <w:rFonts w:cs="Times New Roman"/>
        </w:rPr>
        <w:t>erök</w:t>
      </w:r>
      <w:proofErr w:type="spellEnd"/>
      <w:r w:rsidR="00287C73" w:rsidRPr="00122E25">
        <w:rPr>
          <w:rFonts w:cs="Times New Roman"/>
        </w:rPr>
        <w:t>, rúderők, kötélerők meghatározása, számítással és szerkesztéssel</w:t>
      </w:r>
      <w:r w:rsidR="001E6059" w:rsidRPr="00122E25">
        <w:rPr>
          <w:rFonts w:cs="Times New Roman"/>
        </w:rPr>
        <w:t>.</w:t>
      </w:r>
    </w:p>
    <w:p w14:paraId="6BCB6669" w14:textId="189FB5D3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Hajlítónyomaték</w:t>
      </w:r>
      <w:proofErr w:type="spellEnd"/>
      <w:r w:rsidRPr="00122E25">
        <w:rPr>
          <w:rFonts w:cs="Times New Roman"/>
        </w:rPr>
        <w:t>, veszélyes keresztmetszet meghatározása, igénybevételi ábrák szerkesztése</w:t>
      </w:r>
      <w:r w:rsidR="001E6059" w:rsidRPr="00122E25">
        <w:rPr>
          <w:rFonts w:cs="Times New Roman"/>
        </w:rPr>
        <w:t>.</w:t>
      </w:r>
    </w:p>
    <w:p w14:paraId="7524BBF5" w14:textId="2C59D533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Szilárdságtani alapfogalmak</w:t>
      </w:r>
      <w:r w:rsidR="001E6059" w:rsidRPr="00122E25">
        <w:rPr>
          <w:rFonts w:cs="Times New Roman"/>
        </w:rPr>
        <w:t>.</w:t>
      </w:r>
    </w:p>
    <w:p w14:paraId="1D4BA2E9" w14:textId="46143232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igénybevétel meghatározása, feszültség meghatározása, méretezés, méretellenőrzés</w:t>
      </w:r>
      <w:r w:rsidR="001E6059" w:rsidRPr="00122E25">
        <w:rPr>
          <w:rFonts w:cs="Times New Roman"/>
        </w:rPr>
        <w:t>.</w:t>
      </w:r>
    </w:p>
    <w:p w14:paraId="79B596B0" w14:textId="2DC8927E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Húzó és nyomó igénybevétel</w:t>
      </w:r>
      <w:r w:rsidR="001E6059" w:rsidRPr="00122E25">
        <w:rPr>
          <w:rFonts w:cs="Times New Roman"/>
        </w:rPr>
        <w:t>.</w:t>
      </w:r>
    </w:p>
    <w:p w14:paraId="4662DA2B" w14:textId="5CC4E3F9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Nyíró igénybevétel</w:t>
      </w:r>
      <w:r w:rsidR="001E6059" w:rsidRPr="00122E25">
        <w:rPr>
          <w:rFonts w:cs="Times New Roman"/>
        </w:rPr>
        <w:t>.</w:t>
      </w:r>
    </w:p>
    <w:p w14:paraId="1FF0AB9B" w14:textId="77777777" w:rsidR="007258D8" w:rsidRPr="00122E25" w:rsidRDefault="00287C73" w:rsidP="007258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Hajlító igénybevétel</w:t>
      </w:r>
      <w:r w:rsidR="007258D8" w:rsidRPr="00122E25">
        <w:rPr>
          <w:rFonts w:cs="Times New Roman"/>
        </w:rPr>
        <w:t>.</w:t>
      </w:r>
    </w:p>
    <w:p w14:paraId="33C35EAD" w14:textId="6DE946DE" w:rsidR="00287C73" w:rsidRPr="00122E25" w:rsidRDefault="00287C73" w:rsidP="007258D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Csavaró igénybevétel</w:t>
      </w:r>
      <w:r w:rsidR="007258D8" w:rsidRPr="00122E25">
        <w:rPr>
          <w:rFonts w:cs="Times New Roman"/>
        </w:rPr>
        <w:t>.</w:t>
      </w:r>
    </w:p>
    <w:p w14:paraId="3C382FF0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Kihajlási jelenségek vizsgálata. </w:t>
      </w:r>
    </w:p>
    <w:p w14:paraId="5293E107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Felületi nyomás vizsgálata. </w:t>
      </w:r>
    </w:p>
    <w:p w14:paraId="0E2CB764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Belső túlnyomással csővezetékek, tartályok vizsgálata. </w:t>
      </w:r>
    </w:p>
    <w:p w14:paraId="648435BE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Dinamikus és ismétlődő igénybevételek. </w:t>
      </w:r>
    </w:p>
    <w:p w14:paraId="3F0E9FA0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Kinematika és kinetika. </w:t>
      </w:r>
    </w:p>
    <w:p w14:paraId="2F0EA2A7" w14:textId="77777777" w:rsidR="008553B5" w:rsidRPr="00122E25" w:rsidRDefault="00287C7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Energetika, </w:t>
      </w:r>
      <w:proofErr w:type="spellStart"/>
      <w:r w:rsidRPr="00122E25">
        <w:rPr>
          <w:rFonts w:cs="Times New Roman"/>
        </w:rPr>
        <w:t>hidro-</w:t>
      </w:r>
      <w:proofErr w:type="spellEnd"/>
      <w:r w:rsidRPr="00122E25">
        <w:rPr>
          <w:rFonts w:cs="Times New Roman"/>
        </w:rPr>
        <w:t xml:space="preserve"> és ae</w:t>
      </w:r>
      <w:r w:rsidR="007D16C7" w:rsidRPr="00122E25">
        <w:rPr>
          <w:rFonts w:cs="Times New Roman"/>
        </w:rPr>
        <w:t>r</w:t>
      </w:r>
      <w:r w:rsidRPr="00122E25">
        <w:rPr>
          <w:rFonts w:cs="Times New Roman"/>
        </w:rPr>
        <w:t xml:space="preserve">osztatika, </w:t>
      </w:r>
      <w:proofErr w:type="spellStart"/>
      <w:r w:rsidRPr="00122E25">
        <w:rPr>
          <w:rFonts w:cs="Times New Roman"/>
        </w:rPr>
        <w:t>-dinamika</w:t>
      </w:r>
      <w:proofErr w:type="spellEnd"/>
      <w:r w:rsidRPr="00122E25">
        <w:rPr>
          <w:rFonts w:cs="Times New Roman"/>
        </w:rPr>
        <w:t>.</w:t>
      </w:r>
    </w:p>
    <w:p w14:paraId="5F82BF3A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EEF6C0" w14:textId="77777777" w:rsidR="008553B5" w:rsidRPr="00122E25" w:rsidRDefault="00287C7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Gépészeti alapfogalmak</w:t>
      </w:r>
    </w:p>
    <w:p w14:paraId="2B7D060F" w14:textId="5D9FA7AF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Szabványosítás</w:t>
      </w:r>
      <w:r w:rsidR="007258D8" w:rsidRPr="00122E25">
        <w:rPr>
          <w:rFonts w:cs="Times New Roman"/>
        </w:rPr>
        <w:t>.</w:t>
      </w:r>
    </w:p>
    <w:p w14:paraId="765E2CE9" w14:textId="13450D49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Kötőgépelemek, kötések csoportosítása - Oldható és nem oldható kötések</w:t>
      </w:r>
      <w:r w:rsidR="007258D8" w:rsidRPr="00122E25">
        <w:rPr>
          <w:rFonts w:cs="Times New Roman"/>
        </w:rPr>
        <w:t>.</w:t>
      </w:r>
    </w:p>
    <w:p w14:paraId="15EDE115" w14:textId="70D6B9FF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Géprajz szabályai</w:t>
      </w:r>
      <w:r w:rsidR="007258D8" w:rsidRPr="00122E25">
        <w:rPr>
          <w:rFonts w:cs="Times New Roman"/>
        </w:rPr>
        <w:t>.</w:t>
      </w:r>
    </w:p>
    <w:p w14:paraId="61E08E9C" w14:textId="0024F759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Szegecsek típusai, hatásmechanizmusaik, méretezéseik, kiválasztásuk, alkalmazásuk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7ECBE869" w14:textId="04BE9F25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Menetek típusai</w:t>
      </w:r>
      <w:r w:rsidR="007258D8" w:rsidRPr="00122E25">
        <w:rPr>
          <w:rFonts w:cs="Times New Roman"/>
        </w:rPr>
        <w:t>.</w:t>
      </w:r>
    </w:p>
    <w:p w14:paraId="6F9FFA01" w14:textId="7BF53351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Kötőcsavarok típusai, hatásmechanizmusaik, méretezéseik, kiválasztásuk, alkalmazásuk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6746EDEC" w14:textId="62AC3A5A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Csavarbiztosítások típusai, kiválasztásuk, alkalmazásuk</w:t>
      </w:r>
      <w:r w:rsidR="007258D8" w:rsidRPr="00122E25">
        <w:rPr>
          <w:rFonts w:cs="Times New Roman"/>
        </w:rPr>
        <w:t>.</w:t>
      </w:r>
    </w:p>
    <w:p w14:paraId="272276CA" w14:textId="521F7335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Csapszegek típusai, hatásmechanizmusaik, méretezéseik, kiválas</w:t>
      </w:r>
      <w:r w:rsidR="007258D8" w:rsidRPr="00122E25">
        <w:rPr>
          <w:rFonts w:cs="Times New Roman"/>
        </w:rPr>
        <w:t>ztásuk, alkalmazásuk.</w:t>
      </w:r>
    </w:p>
    <w:p w14:paraId="7033E71E" w14:textId="1ACAA7D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Ékek típusai, hatásmechanizmusaik, kiválasztásuk, alkalmazásuk</w:t>
      </w:r>
      <w:r w:rsidR="007258D8" w:rsidRPr="00122E25">
        <w:rPr>
          <w:rFonts w:cs="Times New Roman"/>
        </w:rPr>
        <w:t>.</w:t>
      </w:r>
    </w:p>
    <w:p w14:paraId="12364B88" w14:textId="3974E626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Kúpos kötés típusai, hatásmechanizmusaik, kiválasztásuk, alkalmazásuk</w:t>
      </w:r>
      <w:r w:rsidR="007258D8" w:rsidRPr="00122E25">
        <w:rPr>
          <w:rFonts w:cs="Times New Roman"/>
        </w:rPr>
        <w:t>.</w:t>
      </w:r>
    </w:p>
    <w:p w14:paraId="47FC6DF5" w14:textId="3775DE79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Bordás kötések kialakításai, hatásmechanizmusaik, kiválasztásuk, alkalmazásuk</w:t>
      </w:r>
      <w:r w:rsidR="007258D8" w:rsidRPr="00122E25">
        <w:rPr>
          <w:rFonts w:cs="Times New Roman"/>
        </w:rPr>
        <w:t>.</w:t>
      </w:r>
    </w:p>
    <w:p w14:paraId="3A1329C5" w14:textId="6491EB10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Zsugorkötések kialakításai, hatásmechanizmusaik, kiválasztásuk, alkalmazásuk</w:t>
      </w:r>
      <w:r w:rsidR="007258D8" w:rsidRPr="00122E25">
        <w:rPr>
          <w:rFonts w:cs="Times New Roman"/>
        </w:rPr>
        <w:t>.</w:t>
      </w:r>
    </w:p>
    <w:p w14:paraId="0C363546" w14:textId="13D850EA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Ragasztott kötések kialakításai, ragasztó anyagok kiválasztása, alkalmazási területek</w:t>
      </w:r>
      <w:r w:rsidR="007258D8" w:rsidRPr="00122E25">
        <w:rPr>
          <w:rFonts w:cs="Times New Roman"/>
        </w:rPr>
        <w:t>.</w:t>
      </w:r>
    </w:p>
    <w:p w14:paraId="16A67594" w14:textId="4D9C1850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Forrasztott kötések kialakításai, forraszanyagok osztályozása és kiválasztása, alkalmazási területek</w:t>
      </w:r>
      <w:r w:rsidR="007258D8" w:rsidRPr="00122E25">
        <w:rPr>
          <w:rFonts w:cs="Times New Roman"/>
        </w:rPr>
        <w:t>.</w:t>
      </w:r>
    </w:p>
    <w:p w14:paraId="0AF97C9F" w14:textId="6234D6D2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Hegesztés fogalma, hegesztési eljárások fajtái, kötések kialakítása, varrat típusok, hegesztett kötések rajzi jelölése, alkalmazási területek</w:t>
      </w:r>
      <w:r w:rsidR="007258D8" w:rsidRPr="00122E25">
        <w:rPr>
          <w:rFonts w:cs="Times New Roman"/>
        </w:rPr>
        <w:t>.</w:t>
      </w:r>
    </w:p>
    <w:p w14:paraId="202E88AD" w14:textId="028D4D1E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Tengelyek és csapágyazásuk kialakítása</w:t>
      </w:r>
      <w:r w:rsidR="007258D8" w:rsidRPr="00122E25">
        <w:rPr>
          <w:rFonts w:cs="Times New Roman"/>
        </w:rPr>
        <w:t>.</w:t>
      </w:r>
    </w:p>
    <w:p w14:paraId="343E0F11" w14:textId="70D83931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Tengelycsapok fajtái és alkalmazásuk</w:t>
      </w:r>
      <w:r w:rsidR="007258D8" w:rsidRPr="00122E25">
        <w:rPr>
          <w:rFonts w:cs="Times New Roman"/>
        </w:rPr>
        <w:t>.</w:t>
      </w:r>
    </w:p>
    <w:p w14:paraId="4BD4DE2F" w14:textId="42F74AC0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Tengelykapcsolók típusai, alkalmazási megoldásai</w:t>
      </w:r>
      <w:r w:rsidR="007258D8" w:rsidRPr="00122E25">
        <w:rPr>
          <w:rFonts w:cs="Times New Roman"/>
        </w:rPr>
        <w:t>.</w:t>
      </w:r>
    </w:p>
    <w:p w14:paraId="405C9734" w14:textId="2BFA53D1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Rögzítőgyűrűk</w:t>
      </w:r>
      <w:proofErr w:type="spellEnd"/>
      <w:r w:rsidRPr="00122E25">
        <w:rPr>
          <w:rFonts w:cs="Times New Roman"/>
        </w:rPr>
        <w:t xml:space="preserve"> típusai</w:t>
      </w:r>
      <w:r w:rsidR="007258D8" w:rsidRPr="00122E25">
        <w:rPr>
          <w:rFonts w:cs="Times New Roman"/>
        </w:rPr>
        <w:t>.</w:t>
      </w:r>
    </w:p>
    <w:p w14:paraId="3B216F79" w14:textId="433C902E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Siklócsapágyak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0CBE36AC" w14:textId="038E5849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Gördülőcsapágyak</w:t>
      </w:r>
      <w:r w:rsidR="007258D8" w:rsidRPr="00122E25">
        <w:rPr>
          <w:rFonts w:cs="Times New Roman"/>
        </w:rPr>
        <w:t>.</w:t>
      </w:r>
    </w:p>
    <w:p w14:paraId="7844236C" w14:textId="5CE2A521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Tömítések típusai és alkalmazási lehetőségeik</w:t>
      </w:r>
      <w:r w:rsidR="007258D8" w:rsidRPr="00122E25">
        <w:rPr>
          <w:rFonts w:cs="Times New Roman"/>
        </w:rPr>
        <w:t>.</w:t>
      </w:r>
    </w:p>
    <w:p w14:paraId="690FD640" w14:textId="2E7FAA9B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Rugók fajtái, beépítési lehetőségük</w:t>
      </w:r>
      <w:r w:rsidR="007258D8" w:rsidRPr="00122E25">
        <w:rPr>
          <w:rFonts w:cs="Times New Roman"/>
        </w:rPr>
        <w:t>.</w:t>
      </w:r>
    </w:p>
    <w:p w14:paraId="1F9B445F" w14:textId="0AEF8B62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Lengéscsillapítók</w:t>
      </w:r>
      <w:r w:rsidR="007258D8" w:rsidRPr="00122E25">
        <w:rPr>
          <w:rFonts w:cs="Times New Roman"/>
        </w:rPr>
        <w:t>.</w:t>
      </w:r>
    </w:p>
    <w:p w14:paraId="229AB24D" w14:textId="5E8AF2DD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Fékek típusai és alkalmazásuk</w:t>
      </w:r>
      <w:r w:rsidR="007258D8" w:rsidRPr="00122E25">
        <w:rPr>
          <w:rFonts w:cs="Times New Roman"/>
        </w:rPr>
        <w:t>.</w:t>
      </w:r>
    </w:p>
    <w:p w14:paraId="23B6F9E2" w14:textId="065899C3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Dörzshajtás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3D9D18A3" w14:textId="6AC8939A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Laposszíjak</w:t>
      </w:r>
      <w:proofErr w:type="spellEnd"/>
      <w:r w:rsidRPr="00122E25">
        <w:rPr>
          <w:rFonts w:cs="Times New Roman"/>
        </w:rPr>
        <w:t xml:space="preserve">, </w:t>
      </w:r>
      <w:proofErr w:type="spellStart"/>
      <w:r w:rsidRPr="00122E25">
        <w:rPr>
          <w:rFonts w:cs="Times New Roman"/>
        </w:rPr>
        <w:t>laposszíjhajtások</w:t>
      </w:r>
      <w:proofErr w:type="spellEnd"/>
      <w:r w:rsidR="007258D8" w:rsidRPr="00122E25">
        <w:rPr>
          <w:rFonts w:cs="Times New Roman"/>
        </w:rPr>
        <w:t>.</w:t>
      </w:r>
    </w:p>
    <w:p w14:paraId="4EC6EE45" w14:textId="488BD66A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Ékszíj</w:t>
      </w:r>
      <w:r w:rsidR="007258D8" w:rsidRPr="00122E25">
        <w:rPr>
          <w:rFonts w:cs="Times New Roman"/>
        </w:rPr>
        <w:t>.</w:t>
      </w:r>
    </w:p>
    <w:p w14:paraId="40AFAABA" w14:textId="28A11B3C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Lánchajtás</w:t>
      </w:r>
      <w:r w:rsidR="007258D8" w:rsidRPr="00122E25">
        <w:rPr>
          <w:rFonts w:cs="Times New Roman"/>
        </w:rPr>
        <w:t>.</w:t>
      </w:r>
    </w:p>
    <w:p w14:paraId="2E357D5C" w14:textId="35285238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Fogaskerekek jellemző méretei, jelölésük, fogaskerekek fajtái, fogaskerékhajtás</w:t>
      </w:r>
      <w:r w:rsidR="007258D8" w:rsidRPr="00122E25">
        <w:rPr>
          <w:rFonts w:cs="Times New Roman"/>
        </w:rPr>
        <w:t>.</w:t>
      </w:r>
    </w:p>
    <w:p w14:paraId="5516F974" w14:textId="7A84D144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Csigahajtás</w:t>
      </w:r>
      <w:r w:rsidR="007258D8" w:rsidRPr="00122E25">
        <w:rPr>
          <w:rFonts w:cs="Times New Roman"/>
        </w:rPr>
        <w:t>.</w:t>
      </w:r>
    </w:p>
    <w:p w14:paraId="6D6CB878" w14:textId="7012C98F" w:rsidR="008553B5" w:rsidRPr="00122E25" w:rsidRDefault="00287C7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Csövek, csőszerelvények</w:t>
      </w:r>
      <w:r w:rsidR="007258D8" w:rsidRPr="00122E25">
        <w:rPr>
          <w:rFonts w:cs="Times New Roman"/>
        </w:rPr>
        <w:t>.</w:t>
      </w:r>
    </w:p>
    <w:p w14:paraId="7EEDD1EB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9B2E2B" w14:textId="77777777" w:rsidR="008553B5" w:rsidRPr="00122E25" w:rsidRDefault="00287C7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Műszaki dokumentációk</w:t>
      </w:r>
    </w:p>
    <w:p w14:paraId="5046DC98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Technológiai dokumentációk fogalma, tartalma.</w:t>
      </w:r>
    </w:p>
    <w:p w14:paraId="49899D2B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Gépészeti technológiai dokumentációk, mint információhordozók, azok formai és tartalmi követelményei.</w:t>
      </w:r>
    </w:p>
    <w:p w14:paraId="3F5F4E51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Rajztechnikai alapszabványok, előírások, megoldások.</w:t>
      </w:r>
    </w:p>
    <w:p w14:paraId="464C4F25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Síkmértani szerkesztések, térelemek kölcsönös helyzete, vetületi és axonometrikus ábrázolás. </w:t>
      </w:r>
    </w:p>
    <w:p w14:paraId="7885107C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Síkmetszés, valódi nagyság meghatározása, kiterítés.</w:t>
      </w:r>
    </w:p>
    <w:p w14:paraId="23D66148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Áthatások, </w:t>
      </w:r>
      <w:proofErr w:type="spellStart"/>
      <w:r w:rsidRPr="00122E25">
        <w:rPr>
          <w:rFonts w:cs="Times New Roman"/>
        </w:rPr>
        <w:t>áthatások</w:t>
      </w:r>
      <w:proofErr w:type="spellEnd"/>
      <w:r w:rsidRPr="00122E25">
        <w:rPr>
          <w:rFonts w:cs="Times New Roman"/>
        </w:rPr>
        <w:t xml:space="preserve"> alkatrészrajzokon.</w:t>
      </w:r>
    </w:p>
    <w:p w14:paraId="725EC0EC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Összeállítási és részletrajzok.</w:t>
      </w:r>
    </w:p>
    <w:p w14:paraId="381C1FA9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Alkatrész és összeállítási rajzok fogalma.</w:t>
      </w:r>
    </w:p>
    <w:p w14:paraId="29F76F09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Metszetábrázolások, szelvény egyszerűsített ábrázolások.</w:t>
      </w:r>
    </w:p>
    <w:p w14:paraId="146B818A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Mérethálózat felépítése, különleges méretmegadások.</w:t>
      </w:r>
    </w:p>
    <w:p w14:paraId="7B5559BB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Tűrés, illesztés.</w:t>
      </w:r>
    </w:p>
    <w:p w14:paraId="14604988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Felületi minőség.</w:t>
      </w:r>
    </w:p>
    <w:p w14:paraId="4CF19DC7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Jelképes ábrázolások.</w:t>
      </w:r>
    </w:p>
    <w:p w14:paraId="6C3EBE0C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munka tárgyára, céljára vonatkozó dokumentumok.</w:t>
      </w:r>
    </w:p>
    <w:p w14:paraId="3E0DBBA2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munkafolyamatokra, eszközökre, technológiákra vonatkozó dokumentációk.</w:t>
      </w:r>
      <w:r w:rsidRPr="00122E25">
        <w:rPr>
          <w:rFonts w:cs="Times New Roman"/>
        </w:rPr>
        <w:tab/>
      </w:r>
    </w:p>
    <w:p w14:paraId="2FE417A2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Egyszerű gépészeti műszaki rajzok.</w:t>
      </w:r>
    </w:p>
    <w:p w14:paraId="5C6B7D43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Egyszerű alkatrészek, szerkezeti egységek, művelet-, illetve szerelési terv.</w:t>
      </w:r>
    </w:p>
    <w:p w14:paraId="22B16442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Rendszerek rajzai, kapcsolási vázlatok, folyamatábrák és folyamatrendszerek.</w:t>
      </w:r>
    </w:p>
    <w:p w14:paraId="0A60078E" w14:textId="77777777" w:rsidR="008553B5" w:rsidRPr="00122E25" w:rsidRDefault="00287C7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Technológiai sorrend fogalma, tartalma.</w:t>
      </w:r>
    </w:p>
    <w:p w14:paraId="210E8251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AA2BF3" w14:textId="77777777" w:rsidR="008553B5" w:rsidRPr="00122E25" w:rsidRDefault="00287C7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Gépészeti alapmérések</w:t>
      </w:r>
    </w:p>
    <w:p w14:paraId="4F64F0E7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Mérés, ellenőrzés fogalma és folyamata.</w:t>
      </w:r>
    </w:p>
    <w:p w14:paraId="6E7AAFC6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Műszaki rajzok olvasása, értelmezése, készítése.</w:t>
      </w:r>
    </w:p>
    <w:p w14:paraId="73B6214F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Mértékegységek.</w:t>
      </w:r>
    </w:p>
    <w:p w14:paraId="2D28C092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Műszaki mérés eszközeinek ismerete.</w:t>
      </w:r>
    </w:p>
    <w:p w14:paraId="0F707809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Hosszméretek mérése és ellenőrzése.</w:t>
      </w:r>
    </w:p>
    <w:p w14:paraId="68B9A053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Szögek mérése és ellenőrzése.</w:t>
      </w:r>
    </w:p>
    <w:p w14:paraId="34486CB1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Alak- és helyzetpontosság mérése és ellenőrzése.</w:t>
      </w:r>
    </w:p>
    <w:p w14:paraId="597E824A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Mérési utasítás.</w:t>
      </w:r>
    </w:p>
    <w:p w14:paraId="65592F5E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Mérési pontosság.</w:t>
      </w:r>
    </w:p>
    <w:p w14:paraId="297B04DD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Tűréssel, illesztéssel kapcsolatos alapfogalmak, táblázatok kezelése.</w:t>
      </w:r>
    </w:p>
    <w:p w14:paraId="6F765259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Mérési alapfogalmak, mérési hibák.</w:t>
      </w:r>
    </w:p>
    <w:p w14:paraId="294205C9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Műszerhibák.</w:t>
      </w:r>
    </w:p>
    <w:p w14:paraId="64E4C7C2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Mérési jellemzők.</w:t>
      </w:r>
    </w:p>
    <w:p w14:paraId="37D05237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Mérés egyszerű és nagypontosságú mérőeszközökkel.</w:t>
      </w:r>
    </w:p>
    <w:p w14:paraId="4DEEE1AB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Mérőeszközök.</w:t>
      </w:r>
    </w:p>
    <w:p w14:paraId="60544738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Hossz- és szögmérő eszközök.</w:t>
      </w:r>
    </w:p>
    <w:p w14:paraId="1C3D10FA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Mechanikai mérőeszközök típusai, működésük, kezelésük.</w:t>
      </w:r>
    </w:p>
    <w:p w14:paraId="6DC1144B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Digitális mérőeszközök típusai, alkalmazásuk.</w:t>
      </w:r>
    </w:p>
    <w:p w14:paraId="23347A68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Külső felületek mérésének eszközei.</w:t>
      </w:r>
    </w:p>
    <w:p w14:paraId="2F48B6AF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Belső felületek mérésének eszközei.</w:t>
      </w:r>
    </w:p>
    <w:p w14:paraId="595F91AD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Szögek mérésének, ellenőrzésének eszközei.</w:t>
      </w:r>
    </w:p>
    <w:p w14:paraId="42647E1A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Felületi minőség jelölése, ellenőrzésének és mérésének eszközei.</w:t>
      </w:r>
    </w:p>
    <w:p w14:paraId="244686A3" w14:textId="77777777" w:rsidR="00287C73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Munkadarabok alak- és helyzetmérésének eszközei, módjai.</w:t>
      </w:r>
    </w:p>
    <w:p w14:paraId="40A7D0DD" w14:textId="77777777" w:rsidR="008553B5" w:rsidRPr="00122E25" w:rsidRDefault="00287C73" w:rsidP="00287C73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Mérési dokumentumok jelentősége, fajtái, tartalma.</w:t>
      </w:r>
    </w:p>
    <w:p w14:paraId="01048A3A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3781AD" w14:textId="77777777" w:rsidR="008553B5" w:rsidRPr="00122E25" w:rsidRDefault="00287C7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 xml:space="preserve">Anyagismeret </w:t>
      </w:r>
    </w:p>
    <w:p w14:paraId="3A76A2F0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Alapanyagok csoportosítása és tulajdonságai.</w:t>
      </w:r>
    </w:p>
    <w:p w14:paraId="7455B567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Anyagszerkezettani</w:t>
      </w:r>
      <w:proofErr w:type="spellEnd"/>
      <w:r w:rsidRPr="00122E25">
        <w:rPr>
          <w:rFonts w:cs="Times New Roman"/>
        </w:rPr>
        <w:t xml:space="preserve"> alapismeretek.</w:t>
      </w:r>
    </w:p>
    <w:p w14:paraId="171D1B45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Vasfémek és ötvözeteik, tulajdonságaik.</w:t>
      </w:r>
    </w:p>
    <w:p w14:paraId="52ABDA71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Ötvözők hatása.</w:t>
      </w:r>
    </w:p>
    <w:p w14:paraId="25E7F99E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legfontosabb acélfajták alkalmazási területei.</w:t>
      </w:r>
    </w:p>
    <w:p w14:paraId="4F5FF0B3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Kiválasztás szempontjai.</w:t>
      </w:r>
    </w:p>
    <w:p w14:paraId="2EA1D5C0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Nem vasalapú fémes szerkezeti anyagok.</w:t>
      </w:r>
    </w:p>
    <w:p w14:paraId="1191EE9C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Könnyűfémek.</w:t>
      </w:r>
    </w:p>
    <w:p w14:paraId="267B9191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Nehézfémek.</w:t>
      </w:r>
    </w:p>
    <w:p w14:paraId="6D8C38AC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Szinterelt</w:t>
      </w:r>
      <w:proofErr w:type="spellEnd"/>
      <w:r w:rsidRPr="00122E25">
        <w:rPr>
          <w:rFonts w:cs="Times New Roman"/>
        </w:rPr>
        <w:t xml:space="preserve"> szerkezeti anyagok.</w:t>
      </w:r>
    </w:p>
    <w:p w14:paraId="376705E3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Műanyagok.</w:t>
      </w:r>
    </w:p>
    <w:p w14:paraId="0659A26C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Segédanyagok.</w:t>
      </w:r>
    </w:p>
    <w:p w14:paraId="37B8AB41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Hőkezelések, feladatuk, csoportosításuk.</w:t>
      </w:r>
    </w:p>
    <w:p w14:paraId="428EA1EC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Hőkezelő eljárások.</w:t>
      </w:r>
    </w:p>
    <w:p w14:paraId="74E6B53F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Hőkezelési hibák.</w:t>
      </w:r>
    </w:p>
    <w:p w14:paraId="51C41BE9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Jellegzetes hibák.</w:t>
      </w:r>
    </w:p>
    <w:p w14:paraId="6B6F9461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Anyaghibák.</w:t>
      </w:r>
    </w:p>
    <w:p w14:paraId="329C4C2B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Öntési hibák.</w:t>
      </w:r>
    </w:p>
    <w:p w14:paraId="3122DC12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Hegesztési hibák.</w:t>
      </w:r>
    </w:p>
    <w:p w14:paraId="21617F33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Forgácsolás során képződő hibák.</w:t>
      </w:r>
    </w:p>
    <w:p w14:paraId="34598724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Köszörülési hibák.</w:t>
      </w:r>
    </w:p>
    <w:p w14:paraId="69A25215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Képlékeny alakítás okozta hibák.</w:t>
      </w:r>
    </w:p>
    <w:p w14:paraId="1333DFF3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Kifáradás.</w:t>
      </w:r>
    </w:p>
    <w:p w14:paraId="48232B78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Korrózió </w:t>
      </w:r>
    </w:p>
    <w:p w14:paraId="08476B4C" w14:textId="77777777" w:rsidR="008553B5" w:rsidRPr="00122E25" w:rsidRDefault="00287C7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Hibakimutatás lehetőségei.</w:t>
      </w:r>
    </w:p>
    <w:p w14:paraId="36EBE7C6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27745E" w14:textId="77777777" w:rsidR="008553B5" w:rsidRPr="00122E25" w:rsidRDefault="00287C7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Anyagvizsgálat</w:t>
      </w:r>
    </w:p>
    <w:p w14:paraId="6BA80107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Anyagvizsgálati módok.</w:t>
      </w:r>
    </w:p>
    <w:p w14:paraId="273C634E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Roncsolás-mentes anyagvizsgálatok (repedésvizsgálatok).</w:t>
      </w:r>
    </w:p>
    <w:p w14:paraId="52BA6141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Roncsolásos anyagvizsgálatok, szakítóvizsgálat, keménység vizsgálat.</w:t>
      </w:r>
    </w:p>
    <w:p w14:paraId="5331E41D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Technológiai próbák.</w:t>
      </w:r>
    </w:p>
    <w:p w14:paraId="3C08FCC9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Szakítóvizsgálat</w:t>
      </w:r>
    </w:p>
    <w:p w14:paraId="3FD6731A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Hajlító vizsgálat.</w:t>
      </w:r>
    </w:p>
    <w:p w14:paraId="210A7C3F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Csövek gyűrűtágító vizsgálata.</w:t>
      </w:r>
    </w:p>
    <w:p w14:paraId="2A4D4186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Lapító vizsgálat.</w:t>
      </w:r>
    </w:p>
    <w:p w14:paraId="70D773D7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Törésvizsgálat.</w:t>
      </w:r>
    </w:p>
    <w:p w14:paraId="1483E7DC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Ütővizsgálat.</w:t>
      </w:r>
    </w:p>
    <w:p w14:paraId="23629401" w14:textId="1453FD46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Keménységmérés</w:t>
      </w:r>
      <w:r w:rsidR="007258D8" w:rsidRPr="00122E25">
        <w:rPr>
          <w:rFonts w:cs="Times New Roman"/>
        </w:rPr>
        <w:t>.</w:t>
      </w:r>
    </w:p>
    <w:p w14:paraId="17D49CDE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Metallográfiai vizsgálat.</w:t>
      </w:r>
    </w:p>
    <w:p w14:paraId="5292B475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Endoszkópos vizsgálat.</w:t>
      </w:r>
    </w:p>
    <w:p w14:paraId="6121D51A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Folyadékbehatolásos repedésvizsgálat.</w:t>
      </w:r>
    </w:p>
    <w:p w14:paraId="69F93629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Mágnesezhető poros repedésvizsgálat.</w:t>
      </w:r>
    </w:p>
    <w:p w14:paraId="189FBC6E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Ultrahangos repedésvizsgálat.</w:t>
      </w:r>
    </w:p>
    <w:p w14:paraId="430C9344" w14:textId="77777777" w:rsidR="008553B5" w:rsidRPr="00122E25" w:rsidRDefault="00287C7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Radiográfiai vizsgálat.</w:t>
      </w:r>
    </w:p>
    <w:p w14:paraId="547A603C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CAB10A" w14:textId="77777777" w:rsidR="008553B5" w:rsidRPr="00122E25" w:rsidRDefault="00287C7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Gépészeti alapismeretek I.</w:t>
      </w:r>
    </w:p>
    <w:p w14:paraId="7BF6C544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előrajzolással szembeni követelmények.</w:t>
      </w:r>
    </w:p>
    <w:p w14:paraId="44FAACA0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előrajzolás lépései.</w:t>
      </w:r>
    </w:p>
    <w:p w14:paraId="5FBD57C1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előrajzolás szerszámai, eszközei.</w:t>
      </w:r>
    </w:p>
    <w:p w14:paraId="7DDC7AF3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Mérő és ellenőrző eszközök.</w:t>
      </w:r>
    </w:p>
    <w:p w14:paraId="0E65B571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felületszínezés lehetőségei.</w:t>
      </w:r>
    </w:p>
    <w:p w14:paraId="6EEE5896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térbeli előrajzolás eszközei.</w:t>
      </w:r>
    </w:p>
    <w:p w14:paraId="48C95699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előrajzolás folyamata.</w:t>
      </w:r>
    </w:p>
    <w:p w14:paraId="6F0BF8D5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előrajzolás biztonságtechnikai előírásai.</w:t>
      </w:r>
    </w:p>
    <w:p w14:paraId="3955E7A2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Síkbeli és térbeli előrajzolás.</w:t>
      </w:r>
    </w:p>
    <w:p w14:paraId="2FA40D31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Síkbeli és térbeli előrajzolás eszközei, segédeszközei és mérőeszközeinek megválasztása adott feladat elvégzéséhez.</w:t>
      </w:r>
    </w:p>
    <w:p w14:paraId="439AD463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Többféle megmunkálást igénylő öntvények előrajzolásának gyakorlása.</w:t>
      </w:r>
    </w:p>
    <w:p w14:paraId="25D2ADA9" w14:textId="77777777" w:rsidR="008553B5" w:rsidRPr="00122E25" w:rsidRDefault="00287C7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Kézi megmunkálási gyakorlatok (darabolás, hajlítás, fűrészelés, reszelés, köszörülés, fúrás, süllyesztés, dörzsölés, hántolás, csiszolás, menetvágás, menetfúrás).</w:t>
      </w:r>
    </w:p>
    <w:p w14:paraId="1E5D021D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26E494" w14:textId="77777777" w:rsidR="008553B5" w:rsidRPr="00122E25" w:rsidRDefault="00287C7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Gépészeti alapismeretek II.</w:t>
      </w:r>
    </w:p>
    <w:p w14:paraId="7C1BFDFE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Alkatrészek illesztése.</w:t>
      </w:r>
    </w:p>
    <w:p w14:paraId="58EBFFC5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Palástfelület, homlokfelület esztergálás.</w:t>
      </w:r>
    </w:p>
    <w:p w14:paraId="70C00433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Belső felületek megmunkálása (furatesztergálás, fúrás).</w:t>
      </w:r>
    </w:p>
    <w:p w14:paraId="116E1E5A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Marás (palástmarás, homlokmarás, síkmarás).</w:t>
      </w:r>
    </w:p>
    <w:p w14:paraId="488F260E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Köszörülés (palástköszörülés, síkköszörülés, furatköszörülés).</w:t>
      </w:r>
    </w:p>
    <w:p w14:paraId="36B3CC3D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Oldható kötések készítése.</w:t>
      </w:r>
    </w:p>
    <w:p w14:paraId="2AAF223E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Nem oldható kötések készítése.</w:t>
      </w:r>
    </w:p>
    <w:p w14:paraId="1BC17573" w14:textId="77777777" w:rsidR="00287C73" w:rsidRPr="00122E25" w:rsidRDefault="00287C73" w:rsidP="00287C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Különféle fémfelületek előkészítése.</w:t>
      </w:r>
    </w:p>
    <w:p w14:paraId="67C376D8" w14:textId="77777777" w:rsidR="008553B5" w:rsidRPr="00122E25" w:rsidRDefault="00287C7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Felületvédelem mázolással, lakkozással.</w:t>
      </w:r>
    </w:p>
    <w:p w14:paraId="50B333E7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DB134B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407FC6B7" w14:textId="77777777" w:rsidR="008553B5" w:rsidRPr="00122E25" w:rsidRDefault="00287C73" w:rsidP="008553B5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Szaktanterem</w:t>
      </w:r>
    </w:p>
    <w:p w14:paraId="00F7233D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51BE8B89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15FBE927" w14:textId="75C7C696" w:rsidR="008553B5" w:rsidRPr="00122E25" w:rsidRDefault="008553B5" w:rsidP="008553B5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7C2C4399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742235D6" w14:textId="77777777" w:rsidR="008553B5" w:rsidRPr="00122E25" w:rsidRDefault="00287C73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Gazdaságtani és vállalkozási alapok</w:t>
      </w:r>
      <w:r w:rsidR="008553B5" w:rsidRPr="00122E25">
        <w:rPr>
          <w:rFonts w:cs="Times New Roman"/>
          <w:b/>
        </w:rPr>
        <w:t xml:space="preserve"> tantárgy</w:t>
      </w:r>
      <w:r w:rsidR="008553B5" w:rsidRPr="00122E25">
        <w:rPr>
          <w:rFonts w:cs="Times New Roman"/>
          <w:b/>
        </w:rPr>
        <w:tab/>
      </w:r>
      <w:r w:rsidR="00667D51" w:rsidRPr="00122E25">
        <w:rPr>
          <w:rFonts w:cs="Times New Roman"/>
          <w:b/>
        </w:rPr>
        <w:t>34</w:t>
      </w:r>
      <w:r w:rsidR="008553B5" w:rsidRPr="00122E25">
        <w:rPr>
          <w:rFonts w:cs="Times New Roman"/>
          <w:b/>
        </w:rPr>
        <w:t xml:space="preserve"> óra/</w:t>
      </w:r>
      <w:r w:rsidR="007D16C7" w:rsidRPr="00122E25">
        <w:rPr>
          <w:rFonts w:cs="Times New Roman"/>
          <w:b/>
        </w:rPr>
        <w:t>3</w:t>
      </w:r>
      <w:r w:rsidR="00667D51" w:rsidRPr="00122E25">
        <w:rPr>
          <w:rFonts w:cs="Times New Roman"/>
          <w:b/>
        </w:rPr>
        <w:t>7</w:t>
      </w:r>
      <w:r w:rsidR="008553B5" w:rsidRPr="00122E25">
        <w:rPr>
          <w:rFonts w:cs="Times New Roman"/>
          <w:b/>
        </w:rPr>
        <w:t xml:space="preserve"> óra*</w:t>
      </w:r>
    </w:p>
    <w:p w14:paraId="5F7839FE" w14:textId="77777777" w:rsidR="008553B5" w:rsidRPr="00122E25" w:rsidRDefault="008553B5" w:rsidP="008553B5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2255AACE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4B865908" w14:textId="04ECCAFA" w:rsidR="008553B5" w:rsidRPr="00122E25" w:rsidRDefault="008553B5" w:rsidP="008553B5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7C126A95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698FDECC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4F631DF0" w14:textId="77777777" w:rsidR="008553B5" w:rsidRPr="00122E25" w:rsidRDefault="00287C73" w:rsidP="008553B5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tanuló ismerje meg egy vállalkozás működésének, működtetésének alapvető szabályait. Ismerje meg a jogszabályi környezet kereteit. Legyen képes meghatározni egy vállalkozás munkaerő szükségletét.</w:t>
      </w:r>
    </w:p>
    <w:p w14:paraId="28805442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5E2D3A2C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081D8DCB" w14:textId="77777777" w:rsidR="003B6649" w:rsidRPr="00122E25" w:rsidRDefault="003B6649" w:rsidP="003B664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Matematika – mindegyik témakörhöz</w:t>
      </w:r>
    </w:p>
    <w:p w14:paraId="70D5561F" w14:textId="77777777" w:rsidR="003B6649" w:rsidRPr="00122E25" w:rsidRDefault="003B6649" w:rsidP="003B664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Történelmi és társadalmi ismeretek – mindegyik témakörhöz</w:t>
      </w:r>
    </w:p>
    <w:p w14:paraId="4355D800" w14:textId="77777777" w:rsidR="008553B5" w:rsidRPr="00122E25" w:rsidRDefault="003B6649" w:rsidP="003B664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Magyar nyelv és kommunikáció – mindegyik témakörhöz</w:t>
      </w:r>
    </w:p>
    <w:p w14:paraId="4F4C51D7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3DEC76C7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339589AF" w14:textId="77777777" w:rsidR="008553B5" w:rsidRPr="00122E25" w:rsidRDefault="003B664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A</w:t>
      </w:r>
      <w:r w:rsidRPr="00122E25">
        <w:rPr>
          <w:rFonts w:cs="Times New Roman"/>
          <w:b/>
          <w:bCs/>
          <w:i/>
          <w:szCs w:val="24"/>
        </w:rPr>
        <w:t>lapismeretek</w:t>
      </w:r>
    </w:p>
    <w:p w14:paraId="0ACFCCCE" w14:textId="75BC1DDF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Jogszabályértelmezés</w:t>
      </w:r>
      <w:proofErr w:type="spellEnd"/>
      <w:r w:rsidRPr="00122E25">
        <w:rPr>
          <w:rFonts w:cs="Times New Roman"/>
        </w:rPr>
        <w:t>, a Munka Törvénykönyve és az adózás legfontosabb szabályainak ismerete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60F0A039" w14:textId="1622731A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Törvények, jogszabályok, rendeletek gyűjteménye, változások követése, értelmezése</w:t>
      </w:r>
      <w:r w:rsidR="007258D8" w:rsidRPr="00122E25">
        <w:rPr>
          <w:rFonts w:cs="Times New Roman"/>
        </w:rPr>
        <w:t>.</w:t>
      </w:r>
    </w:p>
    <w:p w14:paraId="0A3F9D0D" w14:textId="0DDFC82A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Jogi szabályozási eszközök hozzáférhetőségi helyének és módjának ismertetése</w:t>
      </w:r>
      <w:r w:rsidR="007258D8" w:rsidRPr="00122E25">
        <w:rPr>
          <w:rFonts w:cs="Times New Roman"/>
        </w:rPr>
        <w:t>.</w:t>
      </w:r>
    </w:p>
    <w:p w14:paraId="4578B63E" w14:textId="51D6FA51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köz- és a magánjog, valamint a törvények, rendeletek és egyéb jogszabályok megkülönböztetése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42F43D0B" w14:textId="74227407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Magyarország Alaptörvénye</w:t>
      </w:r>
      <w:r w:rsidR="007258D8" w:rsidRPr="00122E25">
        <w:rPr>
          <w:rFonts w:cs="Times New Roman"/>
        </w:rPr>
        <w:t>.</w:t>
      </w:r>
    </w:p>
    <w:p w14:paraId="2ED6A4A4" w14:textId="0203C161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államszervezet felépítése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7B76F2A7" w14:textId="6B7A02DA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polgárjog alapfogalmai, jogrendszere a Polgári Törvénykönyv szerint</w:t>
      </w:r>
      <w:r w:rsidR="007258D8" w:rsidRPr="00122E25">
        <w:rPr>
          <w:rFonts w:cs="Times New Roman"/>
        </w:rPr>
        <w:t>.</w:t>
      </w:r>
    </w:p>
    <w:p w14:paraId="1D47F106" w14:textId="71685C89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adatvédelmi törvény előírásainak ismerete</w:t>
      </w:r>
      <w:r w:rsidR="007258D8" w:rsidRPr="00122E25">
        <w:rPr>
          <w:rFonts w:cs="Times New Roman"/>
        </w:rPr>
        <w:t>.</w:t>
      </w:r>
    </w:p>
    <w:p w14:paraId="6BF62C7F" w14:textId="6C563021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különböző vállalkozási formák jellemzői</w:t>
      </w:r>
      <w:r w:rsidR="007258D8" w:rsidRPr="00122E25">
        <w:rPr>
          <w:rFonts w:cs="Times New Roman"/>
        </w:rPr>
        <w:t>.</w:t>
      </w:r>
    </w:p>
    <w:p w14:paraId="5E16029D" w14:textId="77B9A5A9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Vállalkozás alapítása</w:t>
      </w:r>
      <w:r w:rsidR="007258D8" w:rsidRPr="00122E25">
        <w:rPr>
          <w:rFonts w:cs="Times New Roman"/>
        </w:rPr>
        <w:t>.</w:t>
      </w:r>
    </w:p>
    <w:p w14:paraId="0D6F3241" w14:textId="763AF589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Vállalkozás tevékenységi körének, helyszínének meghatározása</w:t>
      </w:r>
      <w:r w:rsidR="007258D8" w:rsidRPr="00122E25">
        <w:rPr>
          <w:rFonts w:cs="Times New Roman"/>
        </w:rPr>
        <w:t>.</w:t>
      </w:r>
    </w:p>
    <w:p w14:paraId="7DE7ACB2" w14:textId="2563E210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Vállalkozási formák közötti választás</w:t>
      </w:r>
      <w:r w:rsidR="007258D8" w:rsidRPr="00122E25">
        <w:rPr>
          <w:rFonts w:cs="Times New Roman"/>
        </w:rPr>
        <w:t>.</w:t>
      </w:r>
    </w:p>
    <w:p w14:paraId="3BD914A3" w14:textId="03A45396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vállalkozási indításához szükséges dokumentum-igénylés, </w:t>
      </w:r>
      <w:proofErr w:type="spellStart"/>
      <w:r w:rsidRPr="00122E25">
        <w:rPr>
          <w:rFonts w:cs="Times New Roman"/>
        </w:rPr>
        <w:t>-készítés</w:t>
      </w:r>
      <w:proofErr w:type="spellEnd"/>
      <w:r w:rsidR="007258D8" w:rsidRPr="00122E25">
        <w:rPr>
          <w:rFonts w:cs="Times New Roman"/>
        </w:rPr>
        <w:t>.</w:t>
      </w:r>
    </w:p>
    <w:p w14:paraId="11F98151" w14:textId="4F2E7594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vállalkozás/üzlet működéséhez szükséges engedélyek</w:t>
      </w:r>
      <w:r w:rsidR="007258D8" w:rsidRPr="00122E25">
        <w:rPr>
          <w:rFonts w:cs="Times New Roman"/>
        </w:rPr>
        <w:t>.</w:t>
      </w:r>
    </w:p>
    <w:p w14:paraId="2BE2BA92" w14:textId="13CE5828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vállalkozás megszüntetése</w:t>
      </w:r>
      <w:r w:rsidR="007258D8" w:rsidRPr="00122E25">
        <w:rPr>
          <w:rFonts w:cs="Times New Roman"/>
        </w:rPr>
        <w:t>.</w:t>
      </w:r>
    </w:p>
    <w:p w14:paraId="341C4B15" w14:textId="46881953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A finanszírozás lehetőségei</w:t>
      </w:r>
      <w:r w:rsidR="007258D8" w:rsidRPr="00122E25">
        <w:rPr>
          <w:rFonts w:cs="Times New Roman"/>
        </w:rPr>
        <w:t>.</w:t>
      </w:r>
    </w:p>
    <w:p w14:paraId="3C792884" w14:textId="24FEF8BF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munkaviszony létesítésével, megszűnésével kapcsolatos alapfogalmak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0F141929" w14:textId="77777777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Próbaidővel és szabadsággal kapcsolatos fogalmak definiálása a Munka Törvénykönyve alapján. </w:t>
      </w:r>
    </w:p>
    <w:p w14:paraId="1115FF22" w14:textId="77777777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munkáltató és a munkavállaló jogainak felsorolása a Munka Törvénykönyve rendelkezései alapján. </w:t>
      </w:r>
    </w:p>
    <w:p w14:paraId="13E96889" w14:textId="77777777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tanulószerződés tartalmának ismerete különös tekintettel a szerződő felek jogaira és kötelezettségeire. </w:t>
      </w:r>
    </w:p>
    <w:p w14:paraId="7C5C178C" w14:textId="4E20CBCF" w:rsidR="008553B5" w:rsidRPr="00122E25" w:rsidRDefault="003B664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Munkaszerződés fogalmának meghatározása a tartalmi sajátosságai alapján</w:t>
      </w:r>
      <w:r w:rsidR="007258D8" w:rsidRPr="00122E25">
        <w:rPr>
          <w:rFonts w:cs="Times New Roman"/>
        </w:rPr>
        <w:t>.</w:t>
      </w:r>
    </w:p>
    <w:p w14:paraId="74005682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03B4C8" w14:textId="77777777" w:rsidR="008553B5" w:rsidRPr="00122E25" w:rsidRDefault="003B664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V</w:t>
      </w:r>
      <w:r w:rsidRPr="00122E25">
        <w:rPr>
          <w:rFonts w:cs="Times New Roman"/>
          <w:b/>
          <w:bCs/>
          <w:i/>
          <w:szCs w:val="24"/>
        </w:rPr>
        <w:t>állalkozás működtetése</w:t>
      </w:r>
    </w:p>
    <w:p w14:paraId="453B4ABA" w14:textId="544B0152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Üzleti terv</w:t>
      </w:r>
      <w:r w:rsidR="007258D8" w:rsidRPr="00122E25">
        <w:rPr>
          <w:rFonts w:cs="Times New Roman"/>
        </w:rPr>
        <w:t>.</w:t>
      </w:r>
    </w:p>
    <w:p w14:paraId="0EAE94E5" w14:textId="3BE059B4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Finanszírozási ismeretek</w:t>
      </w:r>
      <w:r w:rsidR="007258D8" w:rsidRPr="00122E25">
        <w:rPr>
          <w:rFonts w:cs="Times New Roman"/>
        </w:rPr>
        <w:t>.</w:t>
      </w:r>
    </w:p>
    <w:p w14:paraId="5A92C811" w14:textId="20E9F510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Vállalatirányítási ismeretek</w:t>
      </w:r>
      <w:r w:rsidR="007258D8" w:rsidRPr="00122E25">
        <w:rPr>
          <w:rFonts w:cs="Times New Roman"/>
        </w:rPr>
        <w:t>.</w:t>
      </w:r>
    </w:p>
    <w:p w14:paraId="4C121AD4" w14:textId="77777777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Szervezési feladatok végzése: </w:t>
      </w:r>
    </w:p>
    <w:p w14:paraId="6D9C0B02" w14:textId="77777777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  - a munkaterületnek megfelelően saját munkájának megszervezése, </w:t>
      </w:r>
    </w:p>
    <w:p w14:paraId="165F3D52" w14:textId="397E27CC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  - a szükséges kapcsolatok koordinálása</w:t>
      </w:r>
      <w:r w:rsidR="007258D8" w:rsidRPr="00122E25">
        <w:rPr>
          <w:rFonts w:cs="Times New Roman"/>
        </w:rPr>
        <w:t>.</w:t>
      </w:r>
    </w:p>
    <w:p w14:paraId="5EC0345A" w14:textId="77777777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Az adott időszak legújabb ismereteinek elsajátítására önirányított képzésben és továbbképzésben való részvétel megszervezése. </w:t>
      </w:r>
    </w:p>
    <w:p w14:paraId="0EA53811" w14:textId="680AA666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Team-tagként aktív részvétel a feladatok megoldásában</w:t>
      </w:r>
      <w:r w:rsidR="007258D8" w:rsidRPr="00122E25">
        <w:rPr>
          <w:rFonts w:cs="Times New Roman"/>
        </w:rPr>
        <w:t>.</w:t>
      </w:r>
    </w:p>
    <w:p w14:paraId="73648FB5" w14:textId="05A8F3B2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Stratégiaalkotás</w:t>
      </w:r>
      <w:r w:rsidR="007258D8" w:rsidRPr="00122E25">
        <w:rPr>
          <w:rFonts w:cs="Times New Roman"/>
        </w:rPr>
        <w:t>.</w:t>
      </w:r>
    </w:p>
    <w:p w14:paraId="73EA010C" w14:textId="749198B3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Marketing ismeretek</w:t>
      </w:r>
      <w:r w:rsidR="007258D8" w:rsidRPr="00122E25">
        <w:rPr>
          <w:rFonts w:cs="Times New Roman"/>
        </w:rPr>
        <w:t>.</w:t>
      </w:r>
    </w:p>
    <w:p w14:paraId="73371195" w14:textId="6DDC4E59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vállalkozások működési feltételeinek szabályozása</w:t>
      </w:r>
      <w:r w:rsidR="007258D8" w:rsidRPr="00122E25">
        <w:rPr>
          <w:rFonts w:cs="Times New Roman"/>
        </w:rPr>
        <w:t>.</w:t>
      </w:r>
    </w:p>
    <w:p w14:paraId="22AA7472" w14:textId="08323A58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vállalkozáson belüli és kívüli érdekegyeztetési folyamatok ismerete a Munka Törvénykönyve alapján</w:t>
      </w:r>
      <w:r w:rsidR="007258D8" w:rsidRPr="00122E25">
        <w:rPr>
          <w:rFonts w:cs="Times New Roman"/>
        </w:rPr>
        <w:t>.</w:t>
      </w:r>
    </w:p>
    <w:p w14:paraId="004201E0" w14:textId="33ECABD8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kollektív szerződéssel kapcsolatos fogalmak definiálása a Munka Törvénykönyve alapján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7F4E9449" w14:textId="146B7EA9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vállalkozás vagy ágazat kollektív szerződésének összehasonlítása a Munka Törvénykönyvével</w:t>
      </w:r>
      <w:r w:rsidR="007258D8" w:rsidRPr="00122E25">
        <w:rPr>
          <w:rFonts w:cs="Times New Roman"/>
        </w:rPr>
        <w:t>.</w:t>
      </w:r>
    </w:p>
    <w:p w14:paraId="049BB148" w14:textId="78EFC541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vállalkozások adózása</w:t>
      </w:r>
      <w:r w:rsidR="007258D8" w:rsidRPr="00122E25">
        <w:rPr>
          <w:rFonts w:cs="Times New Roman"/>
        </w:rPr>
        <w:t>.</w:t>
      </w:r>
    </w:p>
    <w:p w14:paraId="63ECC34A" w14:textId="2E8877C8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dolgozóknak bérfizetéskor adott bizonylaton szereplő összegek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0D0CC733" w14:textId="5F701DCB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Személyi jövedelemadó előleg számítása a hatályban lévő rendeletek, illetve az adott vállalkozás belső szabályzata szerint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3E42B6C9" w14:textId="64F10A56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Egyéb levonások fajtái</w:t>
      </w:r>
      <w:r w:rsidR="007258D8" w:rsidRPr="00122E25">
        <w:rPr>
          <w:rFonts w:cs="Times New Roman"/>
        </w:rPr>
        <w:t>.</w:t>
      </w:r>
    </w:p>
    <w:p w14:paraId="206B0CE5" w14:textId="77777777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Személyi jövedelemadó bevallás készítése az adott időpontban érvényes szabályoknak megfelelően kiemelve az </w:t>
      </w:r>
    </w:p>
    <w:p w14:paraId="45DA78CB" w14:textId="77777777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-</w:t>
      </w:r>
      <w:r w:rsidRPr="00122E25">
        <w:rPr>
          <w:rFonts w:cs="Times New Roman"/>
        </w:rPr>
        <w:tab/>
        <w:t xml:space="preserve">adókedvezmények fajtáit és elszámolásukat konkrét példák alapján, </w:t>
      </w:r>
    </w:p>
    <w:p w14:paraId="6958E826" w14:textId="77777777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-</w:t>
      </w:r>
      <w:r w:rsidRPr="00122E25">
        <w:rPr>
          <w:rFonts w:cs="Times New Roman"/>
        </w:rPr>
        <w:tab/>
        <w:t xml:space="preserve">adócsökkentő tételek fajtáit és elszámolásukat konkrét példák alapján. </w:t>
      </w:r>
    </w:p>
    <w:p w14:paraId="12CEE2EF" w14:textId="748D9879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adózási mulasztások jogkövetkezményeinek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25E4983C" w14:textId="0799C76F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Egészség- és nyugdíjbiztosítási jogszabályok alkalmazása</w:t>
      </w:r>
      <w:r w:rsidR="007258D8" w:rsidRPr="00122E25">
        <w:rPr>
          <w:rFonts w:cs="Times New Roman"/>
        </w:rPr>
        <w:t>.</w:t>
      </w:r>
    </w:p>
    <w:p w14:paraId="4DB0EC1F" w14:textId="6AD0B7FF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számlák jellemzőinek ismerete az adott időpontban érvényes jogszabályok alapján, az alaki kellékek figyelembevételével</w:t>
      </w:r>
      <w:r w:rsidR="007258D8" w:rsidRPr="00122E25">
        <w:rPr>
          <w:rFonts w:cs="Times New Roman"/>
        </w:rPr>
        <w:t>.</w:t>
      </w:r>
    </w:p>
    <w:p w14:paraId="175F2F31" w14:textId="30620A04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Egyes pénzforgalmi előírások megfogalmazása, alkalmazása egy vállalkozás pénzforgalmára vonatkozóan</w:t>
      </w:r>
      <w:r w:rsidR="007258D8" w:rsidRPr="00122E25">
        <w:rPr>
          <w:rFonts w:cs="Times New Roman"/>
        </w:rPr>
        <w:t>.</w:t>
      </w:r>
    </w:p>
    <w:p w14:paraId="39A21AAE" w14:textId="63BE6CCC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Bankszámlákkal kapcsolatos törvényi előírások megfogalmazása és a bankszámla nyitásával ka</w:t>
      </w:r>
      <w:r w:rsidR="007258D8" w:rsidRPr="00122E25">
        <w:rPr>
          <w:rFonts w:cs="Times New Roman"/>
        </w:rPr>
        <w:t>pcsolatos bizonylatok kitöltése.</w:t>
      </w:r>
    </w:p>
    <w:p w14:paraId="1AE661AD" w14:textId="65E5F835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Általános forgalmi adó számítása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133DE2DF" w14:textId="1079F99E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Hitelezési módok felsorolása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48354141" w14:textId="1C096588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 adott vállalkozás hitelfelvételi lehetőségei</w:t>
      </w:r>
      <w:r w:rsidR="007258D8" w:rsidRPr="00122E25">
        <w:rPr>
          <w:rFonts w:cs="Times New Roman"/>
        </w:rPr>
        <w:t>.</w:t>
      </w:r>
    </w:p>
    <w:p w14:paraId="3E1535F4" w14:textId="3ACA8106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hitelek után fizetett kamatok mértékének kiszámítása</w:t>
      </w:r>
      <w:r w:rsidR="007258D8" w:rsidRPr="00122E25">
        <w:rPr>
          <w:rFonts w:cs="Times New Roman"/>
        </w:rPr>
        <w:t>.</w:t>
      </w:r>
    </w:p>
    <w:p w14:paraId="4EC3953A" w14:textId="0A0CEEAC" w:rsidR="003B6649" w:rsidRPr="00122E25" w:rsidRDefault="003B6649" w:rsidP="003B664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Költség és kiadás kategória megkülönböztetése</w:t>
      </w:r>
      <w:r w:rsidR="007258D8" w:rsidRPr="00122E25">
        <w:rPr>
          <w:rFonts w:cs="Times New Roman"/>
        </w:rPr>
        <w:t>.</w:t>
      </w:r>
    </w:p>
    <w:p w14:paraId="4040A5C4" w14:textId="77777777" w:rsidR="008553B5" w:rsidRPr="00122E25" w:rsidRDefault="003B664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Költségszámítás</w:t>
      </w:r>
    </w:p>
    <w:p w14:paraId="0B2425ED" w14:textId="77777777" w:rsidR="008553B5" w:rsidRPr="00122E2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CFA0C9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2C57EE87" w14:textId="77777777" w:rsidR="003B6649" w:rsidRPr="00122E25" w:rsidRDefault="003B6649" w:rsidP="003B664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Tanterem</w:t>
      </w:r>
    </w:p>
    <w:p w14:paraId="2816C963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5FBFB788" w14:textId="77777777" w:rsidR="008553B5" w:rsidRPr="00122E2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58F0D0EB" w14:textId="69A88395" w:rsidR="008553B5" w:rsidRPr="00122E25" w:rsidRDefault="008553B5" w:rsidP="008553B5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298BB285" w14:textId="77777777" w:rsidR="008553B5" w:rsidRPr="00122E25" w:rsidRDefault="008553B5" w:rsidP="008553B5">
      <w:pPr>
        <w:spacing w:after="0"/>
        <w:ind w:left="426"/>
        <w:rPr>
          <w:rFonts w:cs="Times New Roman"/>
        </w:rPr>
      </w:pPr>
    </w:p>
    <w:p w14:paraId="6F4C686A" w14:textId="77777777" w:rsidR="00FB6DBC" w:rsidRPr="00122E25" w:rsidRDefault="00FB6DBC" w:rsidP="00FB6DBC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614E8B04" w14:textId="77777777" w:rsidR="00FB6DBC" w:rsidRPr="00122E25" w:rsidRDefault="00FB6DBC" w:rsidP="00FB6DBC">
      <w:pPr>
        <w:rPr>
          <w:rFonts w:cs="Times New Roman"/>
        </w:rPr>
      </w:pPr>
    </w:p>
    <w:p w14:paraId="1D37F07F" w14:textId="77777777" w:rsidR="00FB6DBC" w:rsidRPr="00122E25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A</w:t>
      </w:r>
    </w:p>
    <w:p w14:paraId="0611FC07" w14:textId="0B339CEF" w:rsidR="00FB6DBC" w:rsidRPr="00122E25" w:rsidRDefault="003B6649" w:rsidP="00FB6DBC">
      <w:pPr>
        <w:spacing w:after="4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 xml:space="preserve">10200-16 </w:t>
      </w:r>
      <w:r w:rsidR="00FB6DBC" w:rsidRPr="00122E25">
        <w:rPr>
          <w:rFonts w:cs="Times New Roman"/>
          <w:b/>
          <w:sz w:val="36"/>
        </w:rPr>
        <w:t>azonosító számú</w:t>
      </w:r>
    </w:p>
    <w:p w14:paraId="7AFE3B62" w14:textId="77777777" w:rsidR="00FB6DBC" w:rsidRPr="00122E25" w:rsidRDefault="003B6649" w:rsidP="00FB6DBC">
      <w:pPr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Bányászati alapok</w:t>
      </w:r>
    </w:p>
    <w:p w14:paraId="06390A34" w14:textId="77777777" w:rsidR="00FB6DBC" w:rsidRPr="00122E25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megnevezésű</w:t>
      </w:r>
      <w:proofErr w:type="gramEnd"/>
    </w:p>
    <w:p w14:paraId="55491A12" w14:textId="77777777" w:rsidR="00FB6DBC" w:rsidRPr="00122E25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szakmai</w:t>
      </w:r>
      <w:proofErr w:type="gramEnd"/>
      <w:r w:rsidRPr="00122E25">
        <w:rPr>
          <w:rFonts w:cs="Times New Roman"/>
          <w:b/>
          <w:sz w:val="36"/>
        </w:rPr>
        <w:t xml:space="preserve"> követelménymodul</w:t>
      </w:r>
    </w:p>
    <w:p w14:paraId="707A12AE" w14:textId="77777777" w:rsidR="00FB6DBC" w:rsidRPr="00122E25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tantárgyai</w:t>
      </w:r>
      <w:proofErr w:type="gramEnd"/>
      <w:r w:rsidRPr="00122E25">
        <w:rPr>
          <w:rFonts w:cs="Times New Roman"/>
          <w:b/>
          <w:sz w:val="36"/>
        </w:rPr>
        <w:t>, témakörei</w:t>
      </w:r>
    </w:p>
    <w:p w14:paraId="162B9DDE" w14:textId="77777777" w:rsidR="00FB6DBC" w:rsidRPr="00122E25" w:rsidRDefault="00FB6DBC" w:rsidP="00FB6DBC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2253FC7B" w14:textId="65F25540" w:rsidR="00FB6DBC" w:rsidRPr="00122E25" w:rsidRDefault="00FB6DBC" w:rsidP="00FB6DBC">
      <w:pPr>
        <w:rPr>
          <w:rFonts w:cs="Times New Roman"/>
        </w:rPr>
      </w:pPr>
      <w:r w:rsidRPr="00122E25">
        <w:rPr>
          <w:rFonts w:cs="Times New Roman"/>
        </w:rPr>
        <w:lastRenderedPageBreak/>
        <w:t xml:space="preserve">A </w:t>
      </w:r>
      <w:r w:rsidR="003B6649" w:rsidRPr="00122E25">
        <w:rPr>
          <w:rFonts w:cs="Times New Roman"/>
        </w:rPr>
        <w:t>10200-16</w:t>
      </w:r>
      <w:r w:rsidRPr="00122E25">
        <w:rPr>
          <w:rFonts w:cs="Times New Roman"/>
        </w:rPr>
        <w:t xml:space="preserve"> azonosító számú </w:t>
      </w:r>
      <w:r w:rsidR="003B6649" w:rsidRPr="00122E25">
        <w:rPr>
          <w:rFonts w:cs="Times New Roman"/>
        </w:rPr>
        <w:t>Bányászati alapok</w:t>
      </w:r>
      <w:r w:rsidRPr="00122E25">
        <w:rPr>
          <w:rFonts w:cs="Times New Roman"/>
        </w:rPr>
        <w:t xml:space="preserve">. megnevezésű szakmai követelménymodulhoz tartozó tantárgyak és témakörök oktatása során </w:t>
      </w:r>
      <w:r w:rsidR="00F326D2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918"/>
        <w:gridCol w:w="850"/>
        <w:gridCol w:w="709"/>
      </w:tblGrid>
      <w:tr w:rsidR="00BE2C81" w:rsidRPr="00122E25" w14:paraId="0D8A9ACC" w14:textId="77777777" w:rsidTr="007D16C7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09C25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107069C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Geológia II.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396D4A7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Munka- és környezetvédelem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C68F0F3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Gépelemek, géptan II. gyakorlat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0F04B6E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Áramlástani ismeretek </w:t>
            </w:r>
          </w:p>
        </w:tc>
      </w:tr>
      <w:tr w:rsidR="00BE2C81" w:rsidRPr="00122E25" w14:paraId="383F2C9F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6143CD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2D216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25BD4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99295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92B4D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21F467A7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9FAF2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Betartja és betartatja a szakirányára vonatkozó munka-, baleset-, tűzvédelem, valamint a szakmára, szerelési-javítási technológiára vonatkozó egyéb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0F010D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A804B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90A9D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8FCBB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68AB2616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3943B7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Részt vesz a szakirányú környezetvédelemmel kapcsolatos események kivizsgálásában,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7995A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F2CB5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6EB00E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4C37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5E063A24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E0F7E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Ásvány és kőzettani ismeretek, CH és vízföldtani ismereteket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923D11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D963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B851B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3808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69B03757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F17063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Alkalmazza a különböző fluidumok áramlástani jellemzőit a számításoknál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7162BA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E54E7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FFFD5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7428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D4B6FB8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47FFF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Nyomásveszteséget számol, csővezetéket méretez, és szilárdságtani számításokat végez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27346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7D438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93AE77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98D5B6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79E0CA5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09E66B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Működteti és karbantartja a gépeket, berendezéseket, biztonsági szerelvényeket, ellenőrzi azok helyes működését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98B6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C519C1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79AAD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C275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05470DAD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580031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Elhárítja az üzemzavarok okát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0C210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5B0EF6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9C6E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0C6CA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7427F784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E4549B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Alkalmazza a szakirányához tartozó szabványokat, műszaki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8E7EF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A9E6EF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0D159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025FF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4670BDF4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4F8807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23ECC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FF22D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A688F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A2957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5EE075F5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34213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Gépelemek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A2FB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45984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5AE9FA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CF118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2DCD487A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1A130A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95B1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7A5B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D581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D83DF3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0B7E04A6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6248D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Gépészeti 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901AE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49A0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612C1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BA348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0D146F0D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851377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48C12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6D80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3941E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13253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00AD31DC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F4F17B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Geológia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0D88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DF422E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FAACB7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09F54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0E439B0B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5E7E5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Munkabiztonság és 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20C883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91BD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6D41B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7F288E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1C28063D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9FA51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Áramlástan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8DA173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78BCC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3AF4D7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FACE1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56B70C90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84051C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Mechanika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C4F0CB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66BA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6B7E5E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DB9A3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584DD698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69C428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71630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AF93E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789624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4BC04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33D09C6B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2E69D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9F818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37D2E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A2EC1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481814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315B7B48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0D96F3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Képi jellegű műszaki rajzok olvasása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64DF9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E177BF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BBAB7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D95E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7643F01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9548E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Munkabiztonsági eszközök, felszerelések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9C3C6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822DA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DC736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02E1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04B8CC4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D1FABC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Matematikai, fizikai, mechanikai számítások végzése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CAAF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87365E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3DAB4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0E204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4466837D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6428D3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A szereléshez szükséges kéziszerszámok, </w:t>
            </w:r>
            <w:r w:rsidRPr="00122E25">
              <w:rPr>
                <w:rFonts w:cs="Times New Roman"/>
              </w:rPr>
              <w:lastRenderedPageBreak/>
              <w:t>berendezések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7EF687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lastRenderedPageBreak/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C464A6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5F25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F031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21F6C6F0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56F75F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lastRenderedPageBreak/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CB207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6B16D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1783E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EAD9A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6706422E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3A9E7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DCD97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8FC5EF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A9268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81EE6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4AE1E78E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25DCBD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922C6F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F55D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4D302A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D75ED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4C4D897C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7CFFFC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7558BC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DA1D9B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EA024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42874F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06149D81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A04531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8B5F44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26DD8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F5E1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161E0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047FCF9C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EB0A2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F114B1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B3AFAD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776D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6B44E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E249B9E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4C3AC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7803D1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737C1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29DE3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FDED6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EF3E47D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730178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Kezdeményező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C4937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176AF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2D7CA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D2D6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DF3082B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919D52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D5432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3A9F3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BBA6D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BB7B2" w14:textId="77777777" w:rsidR="00BE2C81" w:rsidRPr="00122E25" w:rsidRDefault="00BE2C81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51EFF33C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8D5806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76C881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F6CD1D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27999D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3D123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509D47F6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533449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9DF82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07C55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E9754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40522C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789E8DF" w14:textId="77777777" w:rsidTr="007D16C7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DE8A60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6F4ED4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2FFF93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C54BD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BA231" w14:textId="77777777" w:rsidR="00BE2C81" w:rsidRPr="00122E25" w:rsidRDefault="00BE2C81" w:rsidP="003B664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</w:tbl>
    <w:p w14:paraId="30B7A042" w14:textId="77777777" w:rsidR="00FB6DBC" w:rsidRPr="00122E25" w:rsidRDefault="00FB6DBC" w:rsidP="00FB6DBC">
      <w:pPr>
        <w:rPr>
          <w:rFonts w:cs="Times New Roman"/>
        </w:rPr>
      </w:pPr>
    </w:p>
    <w:p w14:paraId="02D237B9" w14:textId="77777777" w:rsidR="00FB6DBC" w:rsidRPr="00122E25" w:rsidRDefault="003B6649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G</w:t>
      </w:r>
      <w:r w:rsidRPr="00122E25">
        <w:rPr>
          <w:rFonts w:cs="Times New Roman"/>
          <w:b/>
          <w:szCs w:val="24"/>
        </w:rPr>
        <w:t xml:space="preserve">eológia </w:t>
      </w:r>
      <w:proofErr w:type="gramStart"/>
      <w:r w:rsidRPr="00122E25">
        <w:rPr>
          <w:rFonts w:cs="Times New Roman"/>
          <w:b/>
          <w:szCs w:val="24"/>
        </w:rPr>
        <w:t xml:space="preserve">II. </w:t>
      </w:r>
      <w:r w:rsidR="00FB6DBC" w:rsidRPr="00122E25">
        <w:rPr>
          <w:rFonts w:cs="Times New Roman"/>
          <w:b/>
        </w:rPr>
        <w:t xml:space="preserve"> tantárgy</w:t>
      </w:r>
      <w:proofErr w:type="gramEnd"/>
      <w:r w:rsidR="00FB6DBC" w:rsidRPr="00122E25">
        <w:rPr>
          <w:rFonts w:cs="Times New Roman"/>
          <w:b/>
        </w:rPr>
        <w:tab/>
      </w:r>
      <w:r w:rsidR="007D16C7" w:rsidRPr="00122E25">
        <w:rPr>
          <w:rFonts w:cs="Times New Roman"/>
          <w:b/>
        </w:rPr>
        <w:t>93</w:t>
      </w:r>
      <w:r w:rsidR="00FB6DBC" w:rsidRPr="00122E25">
        <w:rPr>
          <w:rFonts w:cs="Times New Roman"/>
          <w:b/>
        </w:rPr>
        <w:t xml:space="preserve"> óra/</w:t>
      </w:r>
      <w:r w:rsidR="007D16C7" w:rsidRPr="00122E25">
        <w:rPr>
          <w:rFonts w:cs="Times New Roman"/>
          <w:b/>
        </w:rPr>
        <w:t>93</w:t>
      </w:r>
      <w:r w:rsidR="00FB6DBC" w:rsidRPr="00122E25">
        <w:rPr>
          <w:rFonts w:cs="Times New Roman"/>
          <w:b/>
        </w:rPr>
        <w:t xml:space="preserve"> óra*</w:t>
      </w:r>
    </w:p>
    <w:p w14:paraId="55B07060" w14:textId="77777777" w:rsidR="00FB6DBC" w:rsidRPr="00122E25" w:rsidRDefault="00FB6DBC" w:rsidP="00FB6DBC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6CD3E73F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185B3A99" w14:textId="07786C57" w:rsidR="00FB6DBC" w:rsidRPr="00122E25" w:rsidRDefault="00FB6DBC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7EE3C9D5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03C2F0CF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689CF58F" w14:textId="77777777" w:rsidR="00FB6DBC" w:rsidRPr="00122E25" w:rsidRDefault="003B6649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geológiai ismeretek megtanítása az ásványtan, kőzettan területén. A tanuló sajátítsa el a szénhidrogénekkel kapcsolatos geológiai ismereteket. A tanuló sajátítsa el a szakterületéhez kapcsolódó vízföldtani ismereteket.</w:t>
      </w:r>
    </w:p>
    <w:p w14:paraId="68857046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62311AE6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10E1D1DC" w14:textId="77777777" w:rsidR="003B6649" w:rsidRPr="00122E25" w:rsidRDefault="003B6649" w:rsidP="003B664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Matematika</w:t>
      </w:r>
    </w:p>
    <w:p w14:paraId="423C9267" w14:textId="77777777" w:rsidR="003B6649" w:rsidRPr="00122E25" w:rsidRDefault="003B6649" w:rsidP="003B664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Fizika</w:t>
      </w:r>
    </w:p>
    <w:p w14:paraId="28C95D13" w14:textId="77777777" w:rsidR="003B6649" w:rsidRPr="00122E25" w:rsidRDefault="003B6649" w:rsidP="003B664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Kémia</w:t>
      </w:r>
    </w:p>
    <w:p w14:paraId="50046BB5" w14:textId="77777777" w:rsidR="003B6649" w:rsidRPr="00122E25" w:rsidRDefault="003B6649" w:rsidP="003B664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Földrajz</w:t>
      </w:r>
    </w:p>
    <w:p w14:paraId="54A4D55F" w14:textId="77777777" w:rsidR="00FB6DBC" w:rsidRPr="00122E25" w:rsidRDefault="003B6649" w:rsidP="003B664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Geológia I.</w:t>
      </w:r>
    </w:p>
    <w:p w14:paraId="529A7673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0ABF0AEC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5E12BDD9" w14:textId="77777777" w:rsidR="00FB6DBC" w:rsidRPr="00122E25" w:rsidRDefault="00E9727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 xml:space="preserve">Ásvány- és kőzettan </w:t>
      </w:r>
    </w:p>
    <w:p w14:paraId="100A1DEE" w14:textId="1F79881E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világűr felépítése, a Föld helye a világegyetemben, a Föld külső övei és folyamatai</w:t>
      </w:r>
      <w:r w:rsidR="007258D8" w:rsidRPr="00122E25">
        <w:rPr>
          <w:rFonts w:cs="Times New Roman"/>
        </w:rPr>
        <w:t>.</w:t>
      </w:r>
    </w:p>
    <w:p w14:paraId="6F2ADCBE" w14:textId="515CE091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 felszínét és belsejét alakító folyamatok, képződmények áttekintő ismerete</w:t>
      </w:r>
      <w:r w:rsidR="007258D8" w:rsidRPr="00122E25">
        <w:rPr>
          <w:rFonts w:cs="Times New Roman"/>
        </w:rPr>
        <w:t>.</w:t>
      </w:r>
    </w:p>
    <w:p w14:paraId="5A636872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világegyetem felépítése, keletkezése, mozgása.</w:t>
      </w:r>
    </w:p>
    <w:p w14:paraId="32AACE55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Csillagok fajtái, keletkezésük, pusztulásuk.</w:t>
      </w:r>
    </w:p>
    <w:p w14:paraId="5DBA6274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galaxisok természete.</w:t>
      </w:r>
    </w:p>
    <w:p w14:paraId="525FD23C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Naprendszer felépítése, keletkezése, a Föld helye a Naprendszerben.</w:t>
      </w:r>
    </w:p>
    <w:p w14:paraId="41111652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litoszféra elemei, mozgása.</w:t>
      </w:r>
    </w:p>
    <w:p w14:paraId="47922F6A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kőzetek csoportosítása.</w:t>
      </w:r>
    </w:p>
    <w:p w14:paraId="4E31D75D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magmás kőzetek keletkezése, összetétele, szerkezetük, szövetük.</w:t>
      </w:r>
    </w:p>
    <w:p w14:paraId="691FED2A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üledékes kőzetek keletkezése, összetétele, szerkezetük, szövetük.</w:t>
      </w:r>
    </w:p>
    <w:p w14:paraId="08DA510F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metamorf kőzetek keletkezése, összetétele, szerkezetük, szövetük.</w:t>
      </w:r>
    </w:p>
    <w:p w14:paraId="3A645609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kőzetek vizsgálata, meghatározásuk.</w:t>
      </w:r>
    </w:p>
    <w:p w14:paraId="364569D7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Magmás működés színhelyei, megnyilvánulási formái.</w:t>
      </w:r>
    </w:p>
    <w:p w14:paraId="1FFA3D64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Tektonika (formaelemek, metamorfózis, földrengések).</w:t>
      </w:r>
    </w:p>
    <w:p w14:paraId="5E11E876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Felszínformáló erők és működésük (mállás, szállítás, felhalmozás).</w:t>
      </w:r>
    </w:p>
    <w:p w14:paraId="700FED7A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 xml:space="preserve">Kőzet- és </w:t>
      </w:r>
      <w:proofErr w:type="spellStart"/>
      <w:r w:rsidRPr="00122E25">
        <w:rPr>
          <w:rFonts w:cs="Times New Roman"/>
        </w:rPr>
        <w:t>érctelepalkotó</w:t>
      </w:r>
      <w:proofErr w:type="spellEnd"/>
      <w:r w:rsidRPr="00122E25">
        <w:rPr>
          <w:rFonts w:cs="Times New Roman"/>
        </w:rPr>
        <w:t xml:space="preserve"> ásványok tulajdonságai, genetikája, felismerése.</w:t>
      </w:r>
    </w:p>
    <w:p w14:paraId="2E164FC4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 kialakulásának és történetének szakaszai, azok jellemző eseményei és képződményei, a földtörténeti korok ismerete.</w:t>
      </w:r>
    </w:p>
    <w:p w14:paraId="28FEE227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Földtörténeti korbeosztás, abszolút és relatív kor.</w:t>
      </w:r>
    </w:p>
    <w:p w14:paraId="5536C4BD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Rétegtani ismeretek (</w:t>
      </w:r>
      <w:proofErr w:type="spellStart"/>
      <w:r w:rsidRPr="00122E25">
        <w:rPr>
          <w:rFonts w:cs="Times New Roman"/>
        </w:rPr>
        <w:t>lito-</w:t>
      </w:r>
      <w:proofErr w:type="spellEnd"/>
      <w:r w:rsidRPr="00122E25">
        <w:rPr>
          <w:rFonts w:cs="Times New Roman"/>
        </w:rPr>
        <w:t xml:space="preserve">, </w:t>
      </w:r>
      <w:proofErr w:type="spellStart"/>
      <w:r w:rsidRPr="00122E25">
        <w:rPr>
          <w:rFonts w:cs="Times New Roman"/>
        </w:rPr>
        <w:t>bio-</w:t>
      </w:r>
      <w:proofErr w:type="spellEnd"/>
      <w:r w:rsidRPr="00122E25">
        <w:rPr>
          <w:rFonts w:cs="Times New Roman"/>
        </w:rPr>
        <w:t xml:space="preserve">, </w:t>
      </w:r>
      <w:proofErr w:type="spellStart"/>
      <w:r w:rsidRPr="00122E25">
        <w:rPr>
          <w:rFonts w:cs="Times New Roman"/>
        </w:rPr>
        <w:t>kronosztratigráfiai</w:t>
      </w:r>
      <w:proofErr w:type="spellEnd"/>
      <w:r w:rsidRPr="00122E25">
        <w:rPr>
          <w:rFonts w:cs="Times New Roman"/>
        </w:rPr>
        <w:t>).</w:t>
      </w:r>
    </w:p>
    <w:p w14:paraId="312666F2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Fáciestan</w:t>
      </w:r>
      <w:proofErr w:type="spellEnd"/>
      <w:r w:rsidRPr="00122E25">
        <w:rPr>
          <w:rFonts w:cs="Times New Roman"/>
        </w:rPr>
        <w:t xml:space="preserve"> (kőzetkeletkezési környezetek jellemzése).</w:t>
      </w:r>
    </w:p>
    <w:p w14:paraId="2948150D" w14:textId="77777777" w:rsidR="00FB6DBC" w:rsidRPr="00122E25" w:rsidRDefault="00E9727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</w:t>
      </w:r>
      <w:proofErr w:type="spellStart"/>
      <w:r w:rsidRPr="00122E25">
        <w:rPr>
          <w:rFonts w:cs="Times New Roman"/>
        </w:rPr>
        <w:t>prekambrium</w:t>
      </w:r>
      <w:proofErr w:type="spellEnd"/>
      <w:r w:rsidRPr="00122E25">
        <w:rPr>
          <w:rFonts w:cs="Times New Roman"/>
        </w:rPr>
        <w:t xml:space="preserve">, a paleozoikum, a mezozoikum és a </w:t>
      </w:r>
      <w:proofErr w:type="spellStart"/>
      <w:r w:rsidRPr="00122E25">
        <w:rPr>
          <w:rFonts w:cs="Times New Roman"/>
        </w:rPr>
        <w:t>kainozoikum</w:t>
      </w:r>
      <w:proofErr w:type="spellEnd"/>
      <w:r w:rsidRPr="00122E25">
        <w:rPr>
          <w:rFonts w:cs="Times New Roman"/>
        </w:rPr>
        <w:t xml:space="preserve"> tektonikai, klimatológiai, rétegtani és őslénytani jellemzése.</w:t>
      </w:r>
    </w:p>
    <w:p w14:paraId="4D5C63F8" w14:textId="77777777" w:rsidR="00FB6DBC" w:rsidRPr="00122E2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740F89" w14:textId="77777777" w:rsidR="00FB6DBC" w:rsidRPr="00122E25" w:rsidRDefault="00E9727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Szénhidrogén és vízföldtani ismeretek</w:t>
      </w:r>
    </w:p>
    <w:p w14:paraId="3B84F0EF" w14:textId="2223C4E3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Magyarország tektonikai és rétegtani felépítése, fejlődéstörténete</w:t>
      </w:r>
      <w:r w:rsidR="007258D8" w:rsidRPr="00122E25">
        <w:rPr>
          <w:rFonts w:cs="Times New Roman"/>
        </w:rPr>
        <w:t>.</w:t>
      </w:r>
    </w:p>
    <w:p w14:paraId="761BC588" w14:textId="3E48F514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geofizika alapismeretek</w:t>
      </w:r>
      <w:r w:rsidR="007258D8" w:rsidRPr="00122E25">
        <w:rPr>
          <w:rFonts w:cs="Times New Roman"/>
        </w:rPr>
        <w:t>.</w:t>
      </w:r>
    </w:p>
    <w:p w14:paraId="2275E1E7" w14:textId="0E620F69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Alkalmazott földtani ismeretek általában</w:t>
      </w:r>
      <w:r w:rsidR="007258D8" w:rsidRPr="00122E25">
        <w:rPr>
          <w:rFonts w:cs="Times New Roman"/>
        </w:rPr>
        <w:t>.</w:t>
      </w:r>
    </w:p>
    <w:p w14:paraId="1F681930" w14:textId="49DF611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Talajmechanikai problémák ismerete, azok felismerése, megoldási lehetőségek</w:t>
      </w:r>
      <w:r w:rsidR="007258D8" w:rsidRPr="00122E25">
        <w:rPr>
          <w:rFonts w:cs="Times New Roman"/>
        </w:rPr>
        <w:t>.</w:t>
      </w:r>
    </w:p>
    <w:p w14:paraId="779AF7BD" w14:textId="2050ED8B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Hasznosítható ásványi nyersanyagok (földalatti víz, energiahordozók, ércek és nem ércek) teleptani ismerete</w:t>
      </w:r>
      <w:r w:rsidR="007258D8" w:rsidRPr="00122E25">
        <w:rPr>
          <w:rFonts w:cs="Times New Roman"/>
        </w:rPr>
        <w:t>.</w:t>
      </w:r>
    </w:p>
    <w:p w14:paraId="0F1EFB6F" w14:textId="73E1D454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Szénhidrogén földtani ismeretek</w:t>
      </w:r>
      <w:r w:rsidR="007258D8" w:rsidRPr="00122E25">
        <w:rPr>
          <w:rFonts w:cs="Times New Roman"/>
        </w:rPr>
        <w:t>.</w:t>
      </w:r>
    </w:p>
    <w:p w14:paraId="32A088D9" w14:textId="70165672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Vízföldtani ismeretek</w:t>
      </w:r>
      <w:r w:rsidR="007258D8" w:rsidRPr="00122E25">
        <w:rPr>
          <w:rFonts w:cs="Times New Roman"/>
        </w:rPr>
        <w:t>.</w:t>
      </w:r>
    </w:p>
    <w:p w14:paraId="53AEB729" w14:textId="66031AB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Terepi vagy szimulált adatokból földtani szelvény, illetve földtani térkép olvasása</w:t>
      </w:r>
      <w:r w:rsidR="007258D8" w:rsidRPr="00122E25">
        <w:rPr>
          <w:rFonts w:cs="Times New Roman"/>
        </w:rPr>
        <w:t>.</w:t>
      </w:r>
    </w:p>
    <w:p w14:paraId="70B580ED" w14:textId="32869330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Alapvető felszíni geofizikai kutatási módszerek (elektromos, </w:t>
      </w:r>
      <w:proofErr w:type="spellStart"/>
      <w:r w:rsidRPr="00122E25">
        <w:rPr>
          <w:rFonts w:cs="Times New Roman"/>
        </w:rPr>
        <w:t>radiométeres</w:t>
      </w:r>
      <w:proofErr w:type="spellEnd"/>
      <w:r w:rsidRPr="00122E25">
        <w:rPr>
          <w:rFonts w:cs="Times New Roman"/>
        </w:rPr>
        <w:t>, gravimetriás, szeizmikus, mágneses) ismerete</w:t>
      </w:r>
      <w:r w:rsidR="007258D8" w:rsidRPr="00122E25">
        <w:rPr>
          <w:rFonts w:cs="Times New Roman"/>
        </w:rPr>
        <w:t>.</w:t>
      </w:r>
    </w:p>
    <w:p w14:paraId="7E1FE68D" w14:textId="319F8CEA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Karotázs</w:t>
      </w:r>
      <w:proofErr w:type="spellEnd"/>
      <w:r w:rsidRPr="00122E25">
        <w:rPr>
          <w:rFonts w:cs="Times New Roman"/>
        </w:rPr>
        <w:t xml:space="preserve"> (fúrás-geofizikai) módszerek</w:t>
      </w:r>
      <w:r w:rsidR="007258D8" w:rsidRPr="00122E25">
        <w:rPr>
          <w:rFonts w:cs="Times New Roman"/>
        </w:rPr>
        <w:t>.</w:t>
      </w:r>
    </w:p>
    <w:p w14:paraId="28DCA323" w14:textId="03CA0D05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Különböző nyersanyagok specifikus geofizikai kutatási módszerei</w:t>
      </w:r>
      <w:r w:rsidR="007258D8" w:rsidRPr="00122E25">
        <w:rPr>
          <w:rFonts w:cs="Times New Roman"/>
        </w:rPr>
        <w:t>.</w:t>
      </w:r>
    </w:p>
    <w:p w14:paraId="336B4F8E" w14:textId="47B38C72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Szénkőzettan</w:t>
      </w:r>
      <w:r w:rsidR="007258D8" w:rsidRPr="00122E25">
        <w:rPr>
          <w:rFonts w:cs="Times New Roman"/>
        </w:rPr>
        <w:t>.</w:t>
      </w:r>
    </w:p>
    <w:p w14:paraId="36D7CC42" w14:textId="4F6FDEC3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Kerogének</w:t>
      </w:r>
      <w:proofErr w:type="spellEnd"/>
      <w:r w:rsidRPr="00122E25">
        <w:rPr>
          <w:rFonts w:cs="Times New Roman"/>
        </w:rPr>
        <w:t xml:space="preserve"> kőzettana</w:t>
      </w:r>
      <w:r w:rsidR="007258D8" w:rsidRPr="00122E25">
        <w:rPr>
          <w:rFonts w:cs="Times New Roman"/>
        </w:rPr>
        <w:t>.</w:t>
      </w:r>
    </w:p>
    <w:p w14:paraId="0FC3D95F" w14:textId="4FA5EA38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Felszín alatti vizek mozgása</w:t>
      </w:r>
      <w:r w:rsidR="007258D8" w:rsidRPr="00122E25">
        <w:rPr>
          <w:rFonts w:cs="Times New Roman"/>
        </w:rPr>
        <w:t>.</w:t>
      </w:r>
    </w:p>
    <w:p w14:paraId="6776B95F" w14:textId="6442650A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Felszín alatti vizek fizikai és kémiai sajátosságai</w:t>
      </w:r>
      <w:r w:rsidR="007258D8" w:rsidRPr="00122E25">
        <w:rPr>
          <w:rFonts w:cs="Times New Roman"/>
        </w:rPr>
        <w:t>.</w:t>
      </w:r>
    </w:p>
    <w:p w14:paraId="50B263A0" w14:textId="0B1C4790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Felszín alatti vízkészletek</w:t>
      </w:r>
      <w:r w:rsidR="007258D8" w:rsidRPr="00122E25">
        <w:rPr>
          <w:rFonts w:cs="Times New Roman"/>
        </w:rPr>
        <w:t>.</w:t>
      </w:r>
    </w:p>
    <w:p w14:paraId="66A4E377" w14:textId="18B5963C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Vízkészletek minősége</w:t>
      </w:r>
      <w:r w:rsidR="007258D8" w:rsidRPr="00122E25">
        <w:rPr>
          <w:rFonts w:cs="Times New Roman"/>
        </w:rPr>
        <w:t>.</w:t>
      </w:r>
    </w:p>
    <w:p w14:paraId="5EB72D1C" w14:textId="38EA9BB2" w:rsidR="00FB6DBC" w:rsidRPr="00122E25" w:rsidRDefault="00E9727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Vízháztartás</w:t>
      </w:r>
      <w:r w:rsidR="007258D8" w:rsidRPr="00122E25">
        <w:rPr>
          <w:rFonts w:cs="Times New Roman"/>
        </w:rPr>
        <w:t>.</w:t>
      </w:r>
    </w:p>
    <w:p w14:paraId="344A860E" w14:textId="77777777" w:rsidR="00FB6DBC" w:rsidRPr="00122E2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059CBB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345A7D03" w14:textId="77777777" w:rsidR="00FB6DBC" w:rsidRPr="00122E25" w:rsidRDefault="00E9727F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Szaktanterem</w:t>
      </w:r>
    </w:p>
    <w:p w14:paraId="0E7AB615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6DD00019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5FA0A3DC" w14:textId="4DACAD3C" w:rsidR="00FB6DBC" w:rsidRPr="00122E25" w:rsidRDefault="00FB6DBC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30BB149A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1618BFB5" w14:textId="77777777" w:rsidR="00FB6DBC" w:rsidRPr="00122E25" w:rsidRDefault="00E9727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Munka</w:t>
      </w:r>
      <w:r w:rsidRPr="00122E25">
        <w:rPr>
          <w:rFonts w:cs="Times New Roman"/>
          <w:b/>
          <w:szCs w:val="24"/>
        </w:rPr>
        <w:t>- és környezetvédelem</w:t>
      </w:r>
      <w:r w:rsidR="00FB6DBC" w:rsidRPr="00122E25">
        <w:rPr>
          <w:rFonts w:cs="Times New Roman"/>
          <w:b/>
        </w:rPr>
        <w:t xml:space="preserve"> tantárgy</w:t>
      </w:r>
      <w:r w:rsidR="00FB6DBC" w:rsidRPr="00122E25">
        <w:rPr>
          <w:rFonts w:cs="Times New Roman"/>
          <w:b/>
        </w:rPr>
        <w:tab/>
      </w:r>
      <w:r w:rsidR="009F50FF" w:rsidRPr="00122E25">
        <w:rPr>
          <w:rFonts w:cs="Times New Roman"/>
          <w:b/>
        </w:rPr>
        <w:t>36</w:t>
      </w:r>
      <w:r w:rsidR="00FB6DBC" w:rsidRPr="00122E25">
        <w:rPr>
          <w:rFonts w:cs="Times New Roman"/>
          <w:b/>
        </w:rPr>
        <w:t xml:space="preserve"> óra/</w:t>
      </w:r>
      <w:r w:rsidR="00C423EF" w:rsidRPr="00122E25">
        <w:rPr>
          <w:rFonts w:cs="Times New Roman"/>
          <w:b/>
        </w:rPr>
        <w:t>36</w:t>
      </w:r>
      <w:r w:rsidR="00FB6DBC" w:rsidRPr="00122E25">
        <w:rPr>
          <w:rFonts w:cs="Times New Roman"/>
          <w:b/>
        </w:rPr>
        <w:t xml:space="preserve"> óra*</w:t>
      </w:r>
    </w:p>
    <w:p w14:paraId="4E7F3F72" w14:textId="77777777" w:rsidR="00FB6DBC" w:rsidRPr="00122E25" w:rsidRDefault="00FB6DBC" w:rsidP="00FB6DBC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02B1D734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7B9990BF" w14:textId="1742CD24" w:rsidR="00FB6DBC" w:rsidRPr="00122E25" w:rsidRDefault="00FB6DBC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4D52EBB2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0128E342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18A31B6B" w14:textId="77777777" w:rsidR="00FB6DBC" w:rsidRPr="00122E25" w:rsidRDefault="00E9727F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Az egészséges és biztonságos munkavégzés alapelveinek, szempontjainak és követelményeinek megismerése. A környezetvédelmi szempontok megismerése.</w:t>
      </w:r>
    </w:p>
    <w:p w14:paraId="445F9371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21A8248A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4A8E930E" w14:textId="77777777" w:rsidR="00E9727F" w:rsidRPr="00122E25" w:rsidRDefault="00E9727F" w:rsidP="00E9727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Kémia</w:t>
      </w:r>
    </w:p>
    <w:p w14:paraId="5AAC6084" w14:textId="77777777" w:rsidR="00E9727F" w:rsidRPr="00122E25" w:rsidRDefault="00E9727F" w:rsidP="00E9727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Fizika</w:t>
      </w:r>
    </w:p>
    <w:p w14:paraId="21FF9F64" w14:textId="77777777" w:rsidR="00E9727F" w:rsidRPr="00122E25" w:rsidRDefault="00E9727F" w:rsidP="00E9727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lastRenderedPageBreak/>
        <w:t>Magyar nyelv</w:t>
      </w:r>
    </w:p>
    <w:p w14:paraId="66928755" w14:textId="77777777" w:rsidR="00FB6DBC" w:rsidRPr="00122E25" w:rsidRDefault="00E9727F" w:rsidP="00E9727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Biológia</w:t>
      </w:r>
    </w:p>
    <w:p w14:paraId="1E5EB713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32A21CA9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1032412F" w14:textId="77777777" w:rsidR="00FB6DBC" w:rsidRPr="00122E25" w:rsidRDefault="00E9727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Á</w:t>
      </w:r>
      <w:r w:rsidRPr="00122E25">
        <w:rPr>
          <w:rFonts w:cs="Times New Roman"/>
          <w:b/>
          <w:i/>
          <w:szCs w:val="24"/>
        </w:rPr>
        <w:t>ltalános szabályok</w:t>
      </w:r>
    </w:p>
    <w:p w14:paraId="72FB6DFB" w14:textId="7DBCECA5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Munka- és egészségvédelem a bányában</w:t>
      </w:r>
      <w:r w:rsidR="007258D8" w:rsidRPr="00122E25">
        <w:rPr>
          <w:rFonts w:cs="Times New Roman"/>
        </w:rPr>
        <w:t>.</w:t>
      </w:r>
    </w:p>
    <w:p w14:paraId="32B72215" w14:textId="4C79C2D8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Környezetvédelem a bányában</w:t>
      </w:r>
      <w:r w:rsidR="007258D8" w:rsidRPr="00122E25">
        <w:rPr>
          <w:rFonts w:cs="Times New Roman"/>
        </w:rPr>
        <w:t>.</w:t>
      </w:r>
    </w:p>
    <w:p w14:paraId="36A348AF" w14:textId="4F6B4C39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Járás és személyszállítás a bányában</w:t>
      </w:r>
      <w:r w:rsidR="007258D8" w:rsidRPr="00122E25">
        <w:rPr>
          <w:rFonts w:cs="Times New Roman"/>
        </w:rPr>
        <w:t>.</w:t>
      </w:r>
    </w:p>
    <w:p w14:paraId="31283F3C" w14:textId="77777777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Munkavédelem és üzemegészségügy szervezetei a bányában.</w:t>
      </w:r>
    </w:p>
    <w:p w14:paraId="700EBC95" w14:textId="59595EB6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Bányabeli anyagtárolás, anyagmozgatás</w:t>
      </w:r>
      <w:r w:rsidR="007258D8" w:rsidRPr="00122E25">
        <w:rPr>
          <w:rFonts w:cs="Times New Roman"/>
        </w:rPr>
        <w:t>.</w:t>
      </w:r>
    </w:p>
    <w:p w14:paraId="00658D87" w14:textId="66309579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Bányabeli anyagszállítás emberi és gépi erővel</w:t>
      </w:r>
      <w:r w:rsidR="007258D8" w:rsidRPr="00122E25">
        <w:rPr>
          <w:rFonts w:cs="Times New Roman"/>
        </w:rPr>
        <w:t>.</w:t>
      </w:r>
    </w:p>
    <w:p w14:paraId="52F32F03" w14:textId="7EFFAAA6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Szállítás folyamatos szállítóberendezésekkel</w:t>
      </w:r>
      <w:r w:rsidR="007258D8" w:rsidRPr="00122E25">
        <w:rPr>
          <w:rFonts w:cs="Times New Roman"/>
        </w:rPr>
        <w:t>.</w:t>
      </w:r>
    </w:p>
    <w:p w14:paraId="565F5E0E" w14:textId="70B28482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Bányaszellőztetés</w:t>
      </w:r>
      <w:r w:rsidR="007258D8" w:rsidRPr="00122E25">
        <w:rPr>
          <w:rFonts w:cs="Times New Roman"/>
        </w:rPr>
        <w:t>.</w:t>
      </w:r>
    </w:p>
    <w:p w14:paraId="23A830C1" w14:textId="11B10818" w:rsidR="00FB6DBC" w:rsidRPr="00122E25" w:rsidRDefault="00E9727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Elsősegélynyújtás a bányászatban</w:t>
      </w:r>
      <w:r w:rsidR="007258D8" w:rsidRPr="00122E25">
        <w:rPr>
          <w:rFonts w:cs="Times New Roman"/>
        </w:rPr>
        <w:t>.</w:t>
      </w:r>
    </w:p>
    <w:p w14:paraId="066324A6" w14:textId="77777777" w:rsidR="00FB6DBC" w:rsidRPr="00122E2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81A130" w14:textId="77777777" w:rsidR="00FB6DBC" w:rsidRPr="00122E25" w:rsidRDefault="00E9727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B</w:t>
      </w:r>
      <w:r w:rsidRPr="00122E25">
        <w:rPr>
          <w:rFonts w:cs="Times New Roman"/>
          <w:b/>
          <w:i/>
          <w:szCs w:val="24"/>
        </w:rPr>
        <w:t>ányaveszélyek</w:t>
      </w:r>
    </w:p>
    <w:p w14:paraId="1C1180B6" w14:textId="3199D111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Gépészeti gyakorlatokkal összefüggő balesetek elhárítása</w:t>
      </w:r>
      <w:r w:rsidR="007258D8" w:rsidRPr="00122E25">
        <w:rPr>
          <w:rFonts w:cs="Times New Roman"/>
        </w:rPr>
        <w:t>.</w:t>
      </w:r>
    </w:p>
    <w:p w14:paraId="66838A86" w14:textId="195FE3D8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Munkaártalom, baleset fogalma, balesetek bejelentésének kötelezettségei</w:t>
      </w:r>
      <w:r w:rsidR="007258D8" w:rsidRPr="00122E25">
        <w:rPr>
          <w:rFonts w:cs="Times New Roman"/>
        </w:rPr>
        <w:t>.</w:t>
      </w:r>
    </w:p>
    <w:p w14:paraId="5F6630A9" w14:textId="6CEEBF04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Évközi és év végi ismétlés, ellenőrzés</w:t>
      </w:r>
      <w:r w:rsidR="007258D8" w:rsidRPr="00122E25">
        <w:rPr>
          <w:rFonts w:cs="Times New Roman"/>
        </w:rPr>
        <w:t>.</w:t>
      </w:r>
    </w:p>
    <w:p w14:paraId="6E65B881" w14:textId="23EA0C9B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Robbantás kivitelezésének szabályai</w:t>
      </w:r>
      <w:r w:rsidR="007258D8" w:rsidRPr="00122E25">
        <w:rPr>
          <w:rFonts w:cs="Times New Roman"/>
        </w:rPr>
        <w:t>.</w:t>
      </w:r>
    </w:p>
    <w:p w14:paraId="4F642965" w14:textId="73F1C10E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Bányatüzek elleni védekezés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5094DD55" w14:textId="0E5312C1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Vízbetörés-veszély és elhárítása</w:t>
      </w:r>
      <w:r w:rsidR="007258D8" w:rsidRPr="00122E25">
        <w:rPr>
          <w:rFonts w:cs="Times New Roman"/>
        </w:rPr>
        <w:t>.</w:t>
      </w:r>
    </w:p>
    <w:p w14:paraId="79FBF751" w14:textId="29C7889F" w:rsidR="00FB6DBC" w:rsidRPr="00122E25" w:rsidRDefault="00E9727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biztosító berendezések beépítésének és kiváltásának szabályai</w:t>
      </w:r>
      <w:r w:rsidR="007258D8" w:rsidRPr="00122E25">
        <w:rPr>
          <w:rFonts w:cs="Times New Roman"/>
        </w:rPr>
        <w:t>.</w:t>
      </w:r>
    </w:p>
    <w:p w14:paraId="524BDEC7" w14:textId="77777777" w:rsidR="00FB6DBC" w:rsidRPr="00122E2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AE57FA" w14:textId="77777777" w:rsidR="00FB6DBC" w:rsidRPr="00122E25" w:rsidRDefault="00E9727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B</w:t>
      </w:r>
      <w:r w:rsidRPr="00122E25">
        <w:rPr>
          <w:rFonts w:cs="Times New Roman"/>
          <w:b/>
          <w:i/>
          <w:szCs w:val="24"/>
        </w:rPr>
        <w:t>ányagépek veszélyei</w:t>
      </w:r>
    </w:p>
    <w:p w14:paraId="1271E9F0" w14:textId="08F0A980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Bányagépek veszélyforrásai</w:t>
      </w:r>
      <w:r w:rsidR="007258D8" w:rsidRPr="00122E25">
        <w:rPr>
          <w:rFonts w:cs="Times New Roman"/>
        </w:rPr>
        <w:t>.</w:t>
      </w:r>
    </w:p>
    <w:p w14:paraId="3728670B" w14:textId="32DB68E8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Villamos áram okozta sérülések, áramütés és élettani hatásai</w:t>
      </w:r>
      <w:r w:rsidR="007258D8" w:rsidRPr="00122E25">
        <w:rPr>
          <w:rFonts w:cs="Times New Roman"/>
        </w:rPr>
        <w:t>.</w:t>
      </w:r>
    </w:p>
    <w:p w14:paraId="2405D615" w14:textId="11899667" w:rsidR="00FB6DBC" w:rsidRPr="00122E25" w:rsidRDefault="00E9727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Bányagépeknél előforduló balesetek</w:t>
      </w:r>
      <w:r w:rsidR="007258D8" w:rsidRPr="00122E25">
        <w:rPr>
          <w:rFonts w:cs="Times New Roman"/>
        </w:rPr>
        <w:t>.</w:t>
      </w:r>
    </w:p>
    <w:p w14:paraId="0EF2A93E" w14:textId="77777777" w:rsidR="00FB6DBC" w:rsidRPr="00122E2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535930" w14:textId="77777777" w:rsidR="00FB6DBC" w:rsidRPr="00122E25" w:rsidRDefault="00E9727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B</w:t>
      </w:r>
      <w:r w:rsidRPr="00122E25">
        <w:rPr>
          <w:rFonts w:cs="Times New Roman"/>
          <w:b/>
          <w:i/>
          <w:szCs w:val="24"/>
        </w:rPr>
        <w:t>ányamentés</w:t>
      </w:r>
    </w:p>
    <w:p w14:paraId="2E91399D" w14:textId="2CE85AC0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Önmentés eszközei, a bányamentés szervezete</w:t>
      </w:r>
      <w:proofErr w:type="gramStart"/>
      <w:r w:rsidR="007258D8" w:rsidRPr="00122E25">
        <w:rPr>
          <w:rFonts w:cs="Times New Roman"/>
        </w:rPr>
        <w:t>..</w:t>
      </w:r>
      <w:proofErr w:type="gramEnd"/>
    </w:p>
    <w:p w14:paraId="145C1833" w14:textId="4AADD375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Tűzoltás elve</w:t>
      </w:r>
      <w:r w:rsidR="007258D8" w:rsidRPr="00122E25">
        <w:rPr>
          <w:rFonts w:cs="Times New Roman"/>
        </w:rPr>
        <w:t>.</w:t>
      </w:r>
    </w:p>
    <w:p w14:paraId="2C19200A" w14:textId="0D3173E9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Tűzoltó készülékek</w:t>
      </w:r>
      <w:r w:rsidR="007258D8" w:rsidRPr="00122E25">
        <w:rPr>
          <w:rFonts w:cs="Times New Roman"/>
        </w:rPr>
        <w:t>.</w:t>
      </w:r>
    </w:p>
    <w:p w14:paraId="5AEEEC5C" w14:textId="5395818B" w:rsidR="00E9727F" w:rsidRPr="00122E25" w:rsidRDefault="00E9727F" w:rsidP="00E972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Bányamentő készülékek</w:t>
      </w:r>
      <w:r w:rsidR="007258D8" w:rsidRPr="00122E25">
        <w:rPr>
          <w:rFonts w:cs="Times New Roman"/>
        </w:rPr>
        <w:t>.</w:t>
      </w:r>
    </w:p>
    <w:p w14:paraId="1AEE5F43" w14:textId="1DBEDF11" w:rsidR="00FB6DBC" w:rsidRPr="00122E25" w:rsidRDefault="00E9727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Bányamentő felszerelések</w:t>
      </w:r>
      <w:r w:rsidR="007258D8" w:rsidRPr="00122E25">
        <w:rPr>
          <w:rFonts w:cs="Times New Roman"/>
        </w:rPr>
        <w:t>.</w:t>
      </w:r>
    </w:p>
    <w:p w14:paraId="45C95F03" w14:textId="77777777" w:rsidR="00FB6DBC" w:rsidRPr="00122E2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4ECF7A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3F7A6FE9" w14:textId="77777777" w:rsidR="00FB6DBC" w:rsidRPr="00122E25" w:rsidRDefault="00E9727F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Tanterem</w:t>
      </w:r>
    </w:p>
    <w:p w14:paraId="57240965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4CDCE33E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51069D63" w14:textId="3D0E860C" w:rsidR="00FB6DBC" w:rsidRPr="00122E25" w:rsidRDefault="00FB6DBC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05D0ACF8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576261E4" w14:textId="0E59765B" w:rsidR="00FB6DBC" w:rsidRPr="00122E25" w:rsidRDefault="00E9727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Gépelemek, géptan II.</w:t>
      </w:r>
      <w:r w:rsidR="00114B4C" w:rsidRPr="00122E25">
        <w:rPr>
          <w:rFonts w:cs="Times New Roman"/>
          <w:b/>
        </w:rPr>
        <w:t xml:space="preserve"> gyakorlat</w:t>
      </w:r>
      <w:r w:rsidR="00FB6DBC" w:rsidRPr="00122E25">
        <w:rPr>
          <w:rFonts w:cs="Times New Roman"/>
          <w:b/>
        </w:rPr>
        <w:t xml:space="preserve"> tantárgy</w:t>
      </w:r>
      <w:r w:rsidR="00FB6DBC" w:rsidRPr="00122E25">
        <w:rPr>
          <w:rFonts w:cs="Times New Roman"/>
          <w:b/>
        </w:rPr>
        <w:tab/>
      </w:r>
      <w:r w:rsidR="00EE0A0A" w:rsidRPr="00122E25">
        <w:rPr>
          <w:rFonts w:cs="Times New Roman"/>
          <w:b/>
        </w:rPr>
        <w:t>72</w:t>
      </w:r>
      <w:r w:rsidR="00FB6DBC" w:rsidRPr="00122E25">
        <w:rPr>
          <w:rFonts w:cs="Times New Roman"/>
          <w:b/>
        </w:rPr>
        <w:t xml:space="preserve"> óra/</w:t>
      </w:r>
      <w:r w:rsidR="00EE0A0A" w:rsidRPr="00122E25">
        <w:rPr>
          <w:rFonts w:cs="Times New Roman"/>
          <w:b/>
        </w:rPr>
        <w:t>72</w:t>
      </w:r>
      <w:r w:rsidR="00FB6DBC" w:rsidRPr="00122E25">
        <w:rPr>
          <w:rFonts w:cs="Times New Roman"/>
          <w:b/>
        </w:rPr>
        <w:t xml:space="preserve"> óra*</w:t>
      </w:r>
    </w:p>
    <w:p w14:paraId="74524795" w14:textId="77777777" w:rsidR="00FB6DBC" w:rsidRPr="00122E25" w:rsidRDefault="00FB6DBC" w:rsidP="00FB6DBC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13912494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42350893" w14:textId="09C1E4AB" w:rsidR="00FB6DBC" w:rsidRPr="00122E25" w:rsidRDefault="00FB6DBC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0796BBD5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3CB09858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5DD14A20" w14:textId="329A7261" w:rsidR="00FB6DBC" w:rsidRPr="00122E25" w:rsidRDefault="00E9727F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lastRenderedPageBreak/>
        <w:t xml:space="preserve">A gyakorlati oktatás alapvető célja, hogy </w:t>
      </w:r>
      <w:r w:rsidR="007258D8" w:rsidRPr="00122E25">
        <w:rPr>
          <w:rFonts w:cs="Times New Roman"/>
        </w:rPr>
        <w:t>elő</w:t>
      </w:r>
      <w:r w:rsidRPr="00122E25">
        <w:rPr>
          <w:rFonts w:cs="Times New Roman"/>
        </w:rPr>
        <w:t>segítse a tanulók gépészeti gondolkodásmódjának kialakulását és fejlesztését, járuljon hozzá a gépészeti alapozó feladatok megértéséhez, képessé</w:t>
      </w:r>
      <w:r w:rsidR="007258D8" w:rsidRPr="00122E25">
        <w:rPr>
          <w:rFonts w:cs="Times New Roman"/>
        </w:rPr>
        <w:t xml:space="preserve"> tegye</w:t>
      </w:r>
      <w:r w:rsidRPr="00122E25">
        <w:rPr>
          <w:rFonts w:cs="Times New Roman"/>
        </w:rPr>
        <w:t xml:space="preserve"> a tanulókat a munka világának, ezen belül a gépészeti témakörök jellemzőinek és gyakorlati működésüknek, összefüggéseknek a megértésére.</w:t>
      </w:r>
    </w:p>
    <w:p w14:paraId="41158584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71AFF543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06610327" w14:textId="77777777" w:rsidR="00E9727F" w:rsidRPr="00122E25" w:rsidRDefault="00E9727F" w:rsidP="00E9727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Matematika</w:t>
      </w:r>
    </w:p>
    <w:p w14:paraId="52C2B3BA" w14:textId="77777777" w:rsidR="00E9727F" w:rsidRPr="00122E25" w:rsidRDefault="00E9727F" w:rsidP="00E9727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Fizika</w:t>
      </w:r>
    </w:p>
    <w:p w14:paraId="1275C821" w14:textId="77777777" w:rsidR="00E9727F" w:rsidRPr="00122E25" w:rsidRDefault="00E9727F" w:rsidP="00E9727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Szakrajz</w:t>
      </w:r>
    </w:p>
    <w:p w14:paraId="4B8B607F" w14:textId="77777777" w:rsidR="00E9727F" w:rsidRPr="00122E25" w:rsidRDefault="00E9727F" w:rsidP="00E9727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Anyagismeret</w:t>
      </w:r>
    </w:p>
    <w:p w14:paraId="3D01BF0E" w14:textId="77777777" w:rsidR="00E9727F" w:rsidRPr="00122E25" w:rsidRDefault="00E9727F" w:rsidP="00E9727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Mechanika</w:t>
      </w:r>
    </w:p>
    <w:p w14:paraId="070B4A8A" w14:textId="77777777" w:rsidR="00E9727F" w:rsidRPr="00122E25" w:rsidRDefault="00E9727F" w:rsidP="00E9727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Áramlástan</w:t>
      </w:r>
    </w:p>
    <w:p w14:paraId="57374A6D" w14:textId="77777777" w:rsidR="00FB6DBC" w:rsidRPr="00122E25" w:rsidRDefault="00E9727F" w:rsidP="00E9727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Bányászati alapismeretek</w:t>
      </w:r>
    </w:p>
    <w:p w14:paraId="7F2F1D92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4D8E7268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6CC7F019" w14:textId="77777777" w:rsidR="00FB6DBC" w:rsidRPr="00122E25" w:rsidRDefault="00E9727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Gépelemek</w:t>
      </w:r>
    </w:p>
    <w:p w14:paraId="4D52D3A3" w14:textId="1FD1DA3E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Gépek, gépi berendezések fogalma (erőgépek, munkagépek)</w:t>
      </w:r>
      <w:r w:rsidR="007258D8" w:rsidRPr="00122E25">
        <w:rPr>
          <w:rFonts w:cs="Times New Roman"/>
        </w:rPr>
        <w:t>.</w:t>
      </w:r>
    </w:p>
    <w:p w14:paraId="7D8DE50F" w14:textId="0FA4C8DA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Belsőégésű motorok osztályozása</w:t>
      </w:r>
      <w:r w:rsidR="007258D8" w:rsidRPr="00122E25">
        <w:rPr>
          <w:rFonts w:cs="Times New Roman"/>
        </w:rPr>
        <w:t>.</w:t>
      </w:r>
    </w:p>
    <w:p w14:paraId="47997047" w14:textId="2813712F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Négyütemű motorok szerkezeti felépítése</w:t>
      </w:r>
      <w:r w:rsidR="007258D8" w:rsidRPr="00122E25">
        <w:rPr>
          <w:rFonts w:cs="Times New Roman"/>
        </w:rPr>
        <w:t>.</w:t>
      </w:r>
    </w:p>
    <w:p w14:paraId="64752922" w14:textId="7C38B64C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Otto-motorok tüzelőanyag-ellátása, gyújtási rendszere</w:t>
      </w:r>
      <w:r w:rsidR="007258D8" w:rsidRPr="00122E25">
        <w:rPr>
          <w:rFonts w:cs="Times New Roman"/>
        </w:rPr>
        <w:t>.</w:t>
      </w:r>
    </w:p>
    <w:p w14:paraId="7DB7F948" w14:textId="2819CB4C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Diesel-motorok típusai, tüzelőanyag-ellátása</w:t>
      </w:r>
      <w:r w:rsidR="007258D8" w:rsidRPr="00122E25">
        <w:rPr>
          <w:rFonts w:cs="Times New Roman"/>
        </w:rPr>
        <w:t>.</w:t>
      </w:r>
    </w:p>
    <w:p w14:paraId="15E329A2" w14:textId="0EE8D177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Kétütemű motorok</w:t>
      </w:r>
      <w:r w:rsidR="007258D8" w:rsidRPr="00122E25">
        <w:rPr>
          <w:rFonts w:cs="Times New Roman"/>
        </w:rPr>
        <w:t>.</w:t>
      </w:r>
    </w:p>
    <w:p w14:paraId="46C0E3AC" w14:textId="7BB69C7A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Motorok üzeme</w:t>
      </w:r>
      <w:r w:rsidR="007258D8" w:rsidRPr="00122E25">
        <w:rPr>
          <w:rFonts w:cs="Times New Roman"/>
        </w:rPr>
        <w:t>.</w:t>
      </w:r>
    </w:p>
    <w:p w14:paraId="70EB23AF" w14:textId="5BCD44D6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Motorok hűtése, kenése</w:t>
      </w:r>
      <w:r w:rsidR="007258D8" w:rsidRPr="00122E25">
        <w:rPr>
          <w:rFonts w:cs="Times New Roman"/>
        </w:rPr>
        <w:t>.</w:t>
      </w:r>
    </w:p>
    <w:p w14:paraId="07C4E77D" w14:textId="0B598554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Motorok paramétereinek meghatározása</w:t>
      </w:r>
      <w:r w:rsidR="007258D8" w:rsidRPr="00122E25">
        <w:rPr>
          <w:rFonts w:cs="Times New Roman"/>
        </w:rPr>
        <w:t>.</w:t>
      </w:r>
    </w:p>
    <w:p w14:paraId="27F16414" w14:textId="46127088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Gázturbinák csoportosítása, működési elve</w:t>
      </w:r>
      <w:r w:rsidR="007258D8" w:rsidRPr="00122E25">
        <w:rPr>
          <w:rFonts w:cs="Times New Roman"/>
        </w:rPr>
        <w:t>.</w:t>
      </w:r>
    </w:p>
    <w:p w14:paraId="7299198C" w14:textId="4DD643CE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Nyitott – zárt körfolyamatú gázturbinák</w:t>
      </w:r>
      <w:r w:rsidR="007258D8" w:rsidRPr="00122E25">
        <w:rPr>
          <w:rFonts w:cs="Times New Roman"/>
        </w:rPr>
        <w:t>.</w:t>
      </w:r>
    </w:p>
    <w:p w14:paraId="7675F83B" w14:textId="57FC3D50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Hőcserélős gázturbinák</w:t>
      </w:r>
      <w:r w:rsidR="007258D8" w:rsidRPr="00122E25">
        <w:rPr>
          <w:rFonts w:cs="Times New Roman"/>
        </w:rPr>
        <w:t>.</w:t>
      </w:r>
    </w:p>
    <w:p w14:paraId="26C0F0B0" w14:textId="1CE04E36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Hőcserélő nélküli gázturbinák</w:t>
      </w:r>
      <w:r w:rsidR="007258D8" w:rsidRPr="00122E25">
        <w:rPr>
          <w:rFonts w:cs="Times New Roman"/>
        </w:rPr>
        <w:t>.</w:t>
      </w:r>
    </w:p>
    <w:p w14:paraId="52DE5026" w14:textId="23722DE3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Szivattyúk feladatai, fajtái</w:t>
      </w:r>
      <w:r w:rsidR="007258D8" w:rsidRPr="00122E25">
        <w:rPr>
          <w:rFonts w:cs="Times New Roman"/>
        </w:rPr>
        <w:t>.</w:t>
      </w:r>
    </w:p>
    <w:p w14:paraId="35B5B532" w14:textId="5D75258F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Dugattyús szivattyúk csoportosítása, szerkezeti kialakítása, működési elve</w:t>
      </w:r>
      <w:r w:rsidR="007258D8" w:rsidRPr="00122E25">
        <w:rPr>
          <w:rFonts w:cs="Times New Roman"/>
        </w:rPr>
        <w:t>.</w:t>
      </w:r>
    </w:p>
    <w:p w14:paraId="16F50E84" w14:textId="4763A14E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légüst szerepe, felépítése</w:t>
      </w:r>
      <w:r w:rsidR="007258D8" w:rsidRPr="00122E25">
        <w:rPr>
          <w:rFonts w:cs="Times New Roman"/>
        </w:rPr>
        <w:t>.</w:t>
      </w:r>
    </w:p>
    <w:p w14:paraId="523A9F24" w14:textId="233267C3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dugattyús szivattyú paramétereinek meghatározása</w:t>
      </w:r>
      <w:r w:rsidR="007258D8" w:rsidRPr="00122E25">
        <w:rPr>
          <w:rFonts w:cs="Times New Roman"/>
        </w:rPr>
        <w:t>.</w:t>
      </w:r>
    </w:p>
    <w:p w14:paraId="2DF802F8" w14:textId="46E54B62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Egyéb térfogat-kiszorítás elvén működő szivattyúk szerkezete, működése</w:t>
      </w:r>
      <w:r w:rsidR="007258D8" w:rsidRPr="00122E25">
        <w:rPr>
          <w:rFonts w:cs="Times New Roman"/>
        </w:rPr>
        <w:t>.</w:t>
      </w:r>
    </w:p>
    <w:p w14:paraId="1E96A43C" w14:textId="7628BBC7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Örvényszivattyúk működési elve és működési üzeme</w:t>
      </w:r>
      <w:r w:rsidR="007258D8" w:rsidRPr="00122E25">
        <w:rPr>
          <w:rFonts w:cs="Times New Roman"/>
        </w:rPr>
        <w:t>.</w:t>
      </w:r>
    </w:p>
    <w:p w14:paraId="142757DC" w14:textId="6144309E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Szivattyúk szabályozása</w:t>
      </w:r>
      <w:r w:rsidR="007258D8" w:rsidRPr="00122E25">
        <w:rPr>
          <w:rFonts w:cs="Times New Roman"/>
        </w:rPr>
        <w:t>.</w:t>
      </w:r>
    </w:p>
    <w:p w14:paraId="44624007" w14:textId="3F6F27D9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Légszállító gépek feladata, csoportosítása</w:t>
      </w:r>
      <w:r w:rsidR="007258D8" w:rsidRPr="00122E25">
        <w:rPr>
          <w:rFonts w:cs="Times New Roman"/>
        </w:rPr>
        <w:t>.</w:t>
      </w:r>
    </w:p>
    <w:p w14:paraId="083F33B9" w14:textId="23C9A0F4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Szellőzők</w:t>
      </w:r>
      <w:r w:rsidR="007258D8" w:rsidRPr="00122E25">
        <w:rPr>
          <w:rFonts w:cs="Times New Roman"/>
        </w:rPr>
        <w:t>.</w:t>
      </w:r>
    </w:p>
    <w:p w14:paraId="7BAFF840" w14:textId="6C0215EF" w:rsidR="00E9727F" w:rsidRPr="00122E25" w:rsidRDefault="00EE0A0A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Ventil</w:t>
      </w:r>
      <w:r w:rsidR="00E9727F" w:rsidRPr="00122E25">
        <w:rPr>
          <w:rFonts w:cs="Times New Roman"/>
        </w:rPr>
        <w:t>átorok</w:t>
      </w:r>
      <w:r w:rsidR="007258D8" w:rsidRPr="00122E25">
        <w:rPr>
          <w:rFonts w:cs="Times New Roman"/>
        </w:rPr>
        <w:t>.</w:t>
      </w:r>
    </w:p>
    <w:p w14:paraId="28D3AA5C" w14:textId="7FF0E9C6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Fúvók típusai, szerkezeti felépítésük</w:t>
      </w:r>
      <w:r w:rsidR="007258D8" w:rsidRPr="00122E25">
        <w:rPr>
          <w:rFonts w:cs="Times New Roman"/>
        </w:rPr>
        <w:t>.</w:t>
      </w:r>
    </w:p>
    <w:p w14:paraId="5B3B4FAE" w14:textId="001AE62C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Kompresszorok feladata, csoportosítása</w:t>
      </w:r>
      <w:r w:rsidR="007258D8" w:rsidRPr="00122E25">
        <w:rPr>
          <w:rFonts w:cs="Times New Roman"/>
        </w:rPr>
        <w:t>.</w:t>
      </w:r>
    </w:p>
    <w:p w14:paraId="0D6CB243" w14:textId="2F991681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Dugattyús-kompresszorok működése, alkalmazása</w:t>
      </w:r>
      <w:r w:rsidR="007258D8" w:rsidRPr="00122E25">
        <w:rPr>
          <w:rFonts w:cs="Times New Roman"/>
        </w:rPr>
        <w:t>.</w:t>
      </w:r>
    </w:p>
    <w:p w14:paraId="1DFF64F9" w14:textId="6457BC2C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Forgólapátos-kompresszorok működése, alkalmazása</w:t>
      </w:r>
      <w:r w:rsidR="007258D8" w:rsidRPr="00122E25">
        <w:rPr>
          <w:rFonts w:cs="Times New Roman"/>
        </w:rPr>
        <w:t>.</w:t>
      </w:r>
    </w:p>
    <w:p w14:paraId="69D15383" w14:textId="14A8F39D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Csavar-kompresszorok működése, alkalmazása</w:t>
      </w:r>
      <w:r w:rsidR="007258D8" w:rsidRPr="00122E25">
        <w:rPr>
          <w:rFonts w:cs="Times New Roman"/>
        </w:rPr>
        <w:t>.</w:t>
      </w:r>
    </w:p>
    <w:p w14:paraId="1E7DA521" w14:textId="79A2DC44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Turbófúvók működése, alkalmazása</w:t>
      </w:r>
      <w:r w:rsidR="007258D8" w:rsidRPr="00122E25">
        <w:rPr>
          <w:rFonts w:cs="Times New Roman"/>
        </w:rPr>
        <w:t>.</w:t>
      </w:r>
    </w:p>
    <w:p w14:paraId="5534A2FA" w14:textId="651148E6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Hőcserélők feladata, típusai, szerkezeti kialakítása, működési elve</w:t>
      </w:r>
      <w:r w:rsidR="007258D8" w:rsidRPr="00122E25">
        <w:rPr>
          <w:rFonts w:cs="Times New Roman"/>
        </w:rPr>
        <w:t>.</w:t>
      </w:r>
    </w:p>
    <w:p w14:paraId="5F5D2F4E" w14:textId="280CCEFF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Hőcserélők felületszámítása hőmennyiség alapján</w:t>
      </w:r>
      <w:r w:rsidR="007258D8" w:rsidRPr="00122E25">
        <w:rPr>
          <w:rFonts w:cs="Times New Roman"/>
        </w:rPr>
        <w:t>.</w:t>
      </w:r>
    </w:p>
    <w:p w14:paraId="14EC9F0D" w14:textId="227E7177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Fúróberendezések osztályozása</w:t>
      </w:r>
      <w:r w:rsidR="007258D8" w:rsidRPr="00122E25">
        <w:rPr>
          <w:rFonts w:cs="Times New Roman"/>
        </w:rPr>
        <w:t>.</w:t>
      </w:r>
    </w:p>
    <w:p w14:paraId="549E75C9" w14:textId="795E63BB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Emelőszerkezetek</w:t>
      </w:r>
      <w:r w:rsidR="007258D8" w:rsidRPr="00122E25">
        <w:rPr>
          <w:rFonts w:cs="Times New Roman"/>
        </w:rPr>
        <w:t>.</w:t>
      </w:r>
    </w:p>
    <w:p w14:paraId="5E198579" w14:textId="0156A5B7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Fúrótorony, Fúróárboc</w:t>
      </w:r>
      <w:r w:rsidR="007258D8" w:rsidRPr="00122E25">
        <w:rPr>
          <w:rFonts w:cs="Times New Roman"/>
        </w:rPr>
        <w:t>.</w:t>
      </w:r>
    </w:p>
    <w:p w14:paraId="14224A8D" w14:textId="3F2EE134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hidraulikus hajtás elemei, működési elve</w:t>
      </w:r>
      <w:proofErr w:type="gramStart"/>
      <w:r w:rsidR="007258D8" w:rsidRPr="00122E25">
        <w:rPr>
          <w:rFonts w:cs="Times New Roman"/>
        </w:rPr>
        <w:t>..</w:t>
      </w:r>
      <w:proofErr w:type="gramEnd"/>
    </w:p>
    <w:p w14:paraId="0292C3AA" w14:textId="77777777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Teljesítmény és a hatásfok számítása</w:t>
      </w:r>
    </w:p>
    <w:p w14:paraId="53690C53" w14:textId="77777777" w:rsidR="00E9727F" w:rsidRPr="00122E25" w:rsidRDefault="00E9727F" w:rsidP="00E9727F">
      <w:pPr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Hidromotorok</w:t>
      </w:r>
      <w:proofErr w:type="spellEnd"/>
      <w:r w:rsidRPr="00122E25">
        <w:rPr>
          <w:rFonts w:cs="Times New Roman"/>
        </w:rPr>
        <w:t xml:space="preserve"> szerkezete, működése, alkalmazási területek</w:t>
      </w:r>
    </w:p>
    <w:p w14:paraId="000AB582" w14:textId="3A501168" w:rsidR="00E9727F" w:rsidRPr="00122E25" w:rsidRDefault="00E9727F" w:rsidP="00E9727F">
      <w:pPr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Hidromotorok</w:t>
      </w:r>
      <w:proofErr w:type="spellEnd"/>
      <w:r w:rsidRPr="00122E25">
        <w:rPr>
          <w:rFonts w:cs="Times New Roman"/>
        </w:rPr>
        <w:t xml:space="preserve"> </w:t>
      </w:r>
      <w:r w:rsidR="007258D8" w:rsidRPr="00122E25">
        <w:rPr>
          <w:rFonts w:cs="Times New Roman"/>
        </w:rPr>
        <w:t>–</w:t>
      </w:r>
      <w:r w:rsidRPr="00122E25">
        <w:rPr>
          <w:rFonts w:cs="Times New Roman"/>
        </w:rPr>
        <w:t xml:space="preserve"> Méretezés</w:t>
      </w:r>
      <w:r w:rsidR="007258D8" w:rsidRPr="00122E25">
        <w:rPr>
          <w:rFonts w:cs="Times New Roman"/>
        </w:rPr>
        <w:t>.</w:t>
      </w:r>
    </w:p>
    <w:p w14:paraId="35E1EF2E" w14:textId="12E06307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Hidraulikus munkahengerek</w:t>
      </w:r>
      <w:r w:rsidR="007258D8" w:rsidRPr="00122E25">
        <w:rPr>
          <w:rFonts w:cs="Times New Roman"/>
        </w:rPr>
        <w:t>.</w:t>
      </w:r>
    </w:p>
    <w:p w14:paraId="37A17EF8" w14:textId="61937035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Hűtő-körfolyamat és hűtőkör felépítése</w:t>
      </w:r>
    </w:p>
    <w:p w14:paraId="4990CD9B" w14:textId="3B82E080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Hűtőberendezések</w:t>
      </w:r>
      <w:r w:rsidR="007258D8" w:rsidRPr="00122E25">
        <w:rPr>
          <w:rFonts w:cs="Times New Roman"/>
        </w:rPr>
        <w:t>.</w:t>
      </w:r>
    </w:p>
    <w:p w14:paraId="532C8129" w14:textId="5EB5C12A" w:rsidR="00E9727F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Hőszivattyúk</w:t>
      </w:r>
      <w:r w:rsidR="007258D8" w:rsidRPr="00122E25">
        <w:rPr>
          <w:rFonts w:cs="Times New Roman"/>
        </w:rPr>
        <w:t>.</w:t>
      </w:r>
    </w:p>
    <w:p w14:paraId="6D63D12B" w14:textId="79230432" w:rsidR="00FB6DBC" w:rsidRPr="00122E25" w:rsidRDefault="00E9727F" w:rsidP="00E9727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Szeparátorok</w:t>
      </w:r>
      <w:r w:rsidR="007258D8" w:rsidRPr="00122E25">
        <w:rPr>
          <w:rFonts w:cs="Times New Roman"/>
        </w:rPr>
        <w:t>.</w:t>
      </w:r>
    </w:p>
    <w:p w14:paraId="295C3F35" w14:textId="77777777" w:rsidR="00FB6DBC" w:rsidRPr="00122E2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F18CF9" w14:textId="77777777" w:rsidR="00FB6DBC" w:rsidRPr="00122E25" w:rsidRDefault="00EC719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Á</w:t>
      </w:r>
      <w:r w:rsidRPr="00122E25">
        <w:rPr>
          <w:rFonts w:cs="Times New Roman"/>
          <w:b/>
          <w:i/>
          <w:szCs w:val="24"/>
        </w:rPr>
        <w:t>ltalános üzemeltetés</w:t>
      </w:r>
    </w:p>
    <w:p w14:paraId="17BA198E" w14:textId="2CDFC325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Műszaki dokumentációk készítése</w:t>
      </w:r>
      <w:r w:rsidR="007258D8" w:rsidRPr="00122E25">
        <w:rPr>
          <w:rFonts w:cs="Times New Roman"/>
        </w:rPr>
        <w:t>.</w:t>
      </w:r>
    </w:p>
    <w:p w14:paraId="5973220B" w14:textId="7C4FDD22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Gépészeti alapmérések és jegyzőkönyv készítése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30EDE873" w14:textId="663172E8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Alapszerelések</w:t>
      </w:r>
      <w:r w:rsidR="007258D8" w:rsidRPr="00122E25">
        <w:rPr>
          <w:rFonts w:cs="Times New Roman"/>
        </w:rPr>
        <w:t>.</w:t>
      </w:r>
    </w:p>
    <w:p w14:paraId="31FB3F32" w14:textId="7E3896F7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Bányászati gépek üzemeltetése, karbantartása, szerelése, javítása</w:t>
      </w:r>
      <w:r w:rsidR="007258D8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0EB43C94" w14:textId="6E7361DF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meghajtó motorok (pneumatikus, elektromos és egyéb) üzemeltetése, karbantartása, szerelése, javítása (felújítása)</w:t>
      </w:r>
      <w:r w:rsidR="007258D8" w:rsidRPr="00122E25">
        <w:rPr>
          <w:rFonts w:cs="Times New Roman"/>
        </w:rPr>
        <w:t>.</w:t>
      </w:r>
    </w:p>
    <w:p w14:paraId="3384C452" w14:textId="36AECF82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</w:t>
      </w:r>
      <w:proofErr w:type="spellStart"/>
      <w:r w:rsidRPr="00122E25">
        <w:rPr>
          <w:rFonts w:cs="Times New Roman"/>
        </w:rPr>
        <w:t>hidromotorok</w:t>
      </w:r>
      <w:proofErr w:type="spellEnd"/>
      <w:r w:rsidRPr="00122E25">
        <w:rPr>
          <w:rFonts w:cs="Times New Roman"/>
        </w:rPr>
        <w:t xml:space="preserve"> üzemeltetése, karbantartása, szerelése, javítása</w:t>
      </w:r>
      <w:r w:rsidR="007258D8" w:rsidRPr="00122E25">
        <w:rPr>
          <w:rFonts w:cs="Times New Roman"/>
        </w:rPr>
        <w:t>.</w:t>
      </w:r>
    </w:p>
    <w:p w14:paraId="076C4D5E" w14:textId="605D2EBA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belső égésű motorok üzemelteté</w:t>
      </w:r>
      <w:r w:rsidR="007258D8" w:rsidRPr="00122E25">
        <w:rPr>
          <w:rFonts w:cs="Times New Roman"/>
        </w:rPr>
        <w:t>se, karbantartása, szerelése.</w:t>
      </w:r>
    </w:p>
    <w:p w14:paraId="60E0BEE0" w14:textId="006D5185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szivattyúk üzemeltetése, karbantartása, szerelése, javítása</w:t>
      </w:r>
      <w:r w:rsidR="007258D8" w:rsidRPr="00122E25">
        <w:rPr>
          <w:rFonts w:cs="Times New Roman"/>
        </w:rPr>
        <w:t>.</w:t>
      </w:r>
    </w:p>
    <w:p w14:paraId="29078C44" w14:textId="4B973ACC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ventilátorok üzemeltetése, karbantartása, szerelése, javítása</w:t>
      </w:r>
      <w:r w:rsidR="007258D8" w:rsidRPr="00122E25">
        <w:rPr>
          <w:rFonts w:cs="Times New Roman"/>
        </w:rPr>
        <w:t>.</w:t>
      </w:r>
    </w:p>
    <w:p w14:paraId="219CCDF8" w14:textId="7D0786C9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fúvók üzemeltetése, karbantartása, szerelése, javítása</w:t>
      </w:r>
      <w:r w:rsidR="007258D8" w:rsidRPr="00122E25">
        <w:rPr>
          <w:rFonts w:cs="Times New Roman"/>
        </w:rPr>
        <w:t>.</w:t>
      </w:r>
    </w:p>
    <w:p w14:paraId="17965E97" w14:textId="55EF02BA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kompresszorok üzemeltetése, karbantartása, szerelése, javítása</w:t>
      </w:r>
      <w:r w:rsidR="007258D8" w:rsidRPr="00122E25">
        <w:rPr>
          <w:rFonts w:cs="Times New Roman"/>
        </w:rPr>
        <w:t>.</w:t>
      </w:r>
    </w:p>
    <w:p w14:paraId="7EB782DF" w14:textId="089F8969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Hidraulikus munkahengerek szerelése</w:t>
      </w:r>
      <w:r w:rsidR="007258D8" w:rsidRPr="00122E25">
        <w:rPr>
          <w:rFonts w:cs="Times New Roman"/>
        </w:rPr>
        <w:t>.</w:t>
      </w:r>
    </w:p>
    <w:p w14:paraId="612491CE" w14:textId="51A08F5E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Szellőztető rendszerek karbantartása</w:t>
      </w:r>
      <w:r w:rsidR="007258D8" w:rsidRPr="00122E25">
        <w:rPr>
          <w:rFonts w:cs="Times New Roman"/>
        </w:rPr>
        <w:t>.</w:t>
      </w:r>
    </w:p>
    <w:p w14:paraId="52FA8226" w14:textId="0E1D7A75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Fúróberendezések és fúróárbocok vázszerkezetének karbantartása</w:t>
      </w:r>
      <w:r w:rsidR="00372ACB" w:rsidRPr="00122E25">
        <w:rPr>
          <w:rFonts w:cs="Times New Roman"/>
        </w:rPr>
        <w:t>.</w:t>
      </w:r>
    </w:p>
    <w:p w14:paraId="6F5FBE60" w14:textId="19307031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Hőcserélők üzemeltetése, karbantartása, szerelése, javítása</w:t>
      </w:r>
      <w:r w:rsidR="00372ACB" w:rsidRPr="00122E25">
        <w:rPr>
          <w:rFonts w:cs="Times New Roman"/>
        </w:rPr>
        <w:t>.</w:t>
      </w:r>
    </w:p>
    <w:p w14:paraId="47174928" w14:textId="56902FD2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Hűtőberendezések üzemeltetése, karbantartása, szerelése, javítása</w:t>
      </w:r>
      <w:r w:rsidR="00372ACB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635E6D1A" w14:textId="4D84FE44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Hőszivattyúk üzemeltetése, karbantartása, szerelése, javítása</w:t>
      </w:r>
      <w:r w:rsidR="00372ACB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388C7C07" w14:textId="7E21FF47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Szeparátorok üzemeltetése, szerelése, javítása</w:t>
      </w:r>
      <w:r w:rsidR="00372ACB" w:rsidRPr="00122E25">
        <w:rPr>
          <w:rFonts w:cs="Times New Roman"/>
        </w:rPr>
        <w:t>.</w:t>
      </w:r>
    </w:p>
    <w:p w14:paraId="007EDC82" w14:textId="1537859B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Üzemi paraméterek ellenőrzése</w:t>
      </w:r>
      <w:r w:rsidR="00372ACB" w:rsidRPr="00122E25">
        <w:rPr>
          <w:rFonts w:cs="Times New Roman"/>
        </w:rPr>
        <w:t>.</w:t>
      </w:r>
    </w:p>
    <w:p w14:paraId="1DDE110A" w14:textId="2391ECAE" w:rsidR="00FB6DBC" w:rsidRPr="00122E25" w:rsidRDefault="00EC7192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megfelelő paraméterek beszabályozása a kezelési útmutatóban szereplő értékekre</w:t>
      </w:r>
      <w:r w:rsidR="00372ACB" w:rsidRPr="00122E25">
        <w:rPr>
          <w:rFonts w:cs="Times New Roman"/>
        </w:rPr>
        <w:t>.</w:t>
      </w:r>
    </w:p>
    <w:p w14:paraId="6B406DBF" w14:textId="77777777" w:rsidR="00FB6DBC" w:rsidRPr="00122E2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BF17CF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3B013325" w14:textId="77777777" w:rsidR="00FB6DBC" w:rsidRPr="00122E25" w:rsidRDefault="00EC7192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Szakműhely, </w:t>
      </w:r>
      <w:proofErr w:type="spellStart"/>
      <w:r w:rsidRPr="00122E25">
        <w:rPr>
          <w:rFonts w:cs="Times New Roman"/>
        </w:rPr>
        <w:t>szaktantelep</w:t>
      </w:r>
      <w:proofErr w:type="spellEnd"/>
    </w:p>
    <w:p w14:paraId="3813EF34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5EBEE7BF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5CCD8079" w14:textId="3EE17FE4" w:rsidR="00FB6DBC" w:rsidRPr="00122E25" w:rsidRDefault="00FB6DBC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52C685FC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4BAD9D2D" w14:textId="77777777" w:rsidR="00FB6DBC" w:rsidRPr="00122E25" w:rsidRDefault="00EC7192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Áramlástani ismeretek</w:t>
      </w:r>
      <w:r w:rsidR="00FB6DBC" w:rsidRPr="00122E25">
        <w:rPr>
          <w:rFonts w:cs="Times New Roman"/>
          <w:b/>
        </w:rPr>
        <w:t xml:space="preserve"> tantárgy</w:t>
      </w:r>
      <w:r w:rsidR="00FB6DBC" w:rsidRPr="00122E25">
        <w:rPr>
          <w:rFonts w:cs="Times New Roman"/>
          <w:b/>
        </w:rPr>
        <w:tab/>
      </w:r>
      <w:r w:rsidR="00C423EF" w:rsidRPr="00122E25">
        <w:rPr>
          <w:rFonts w:cs="Times New Roman"/>
          <w:b/>
        </w:rPr>
        <w:t>139</w:t>
      </w:r>
      <w:r w:rsidR="00FB6DBC" w:rsidRPr="00122E25">
        <w:rPr>
          <w:rFonts w:cs="Times New Roman"/>
          <w:b/>
        </w:rPr>
        <w:t xml:space="preserve"> óra/</w:t>
      </w:r>
      <w:r w:rsidR="00C423EF" w:rsidRPr="00122E25">
        <w:rPr>
          <w:rFonts w:cs="Times New Roman"/>
          <w:b/>
        </w:rPr>
        <w:t>14</w:t>
      </w:r>
      <w:r w:rsidR="00EE0A0A" w:rsidRPr="00122E25">
        <w:rPr>
          <w:rFonts w:cs="Times New Roman"/>
          <w:b/>
        </w:rPr>
        <w:t>4</w:t>
      </w:r>
      <w:r w:rsidR="00FB6DBC" w:rsidRPr="00122E25">
        <w:rPr>
          <w:rFonts w:cs="Times New Roman"/>
          <w:b/>
        </w:rPr>
        <w:t xml:space="preserve"> óra*</w:t>
      </w:r>
    </w:p>
    <w:p w14:paraId="5E73A229" w14:textId="77777777" w:rsidR="00FB6DBC" w:rsidRPr="00122E25" w:rsidRDefault="00FB6DBC" w:rsidP="00FB6DBC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1520DE6E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2901EC24" w14:textId="59B2714B" w:rsidR="00FB6DBC" w:rsidRPr="00122E25" w:rsidRDefault="00FB6DBC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49CCF42C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56C026AE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2498D43A" w14:textId="77777777" w:rsidR="00FB6DBC" w:rsidRPr="00122E25" w:rsidRDefault="00EC7192" w:rsidP="00372ACB">
      <w:pPr>
        <w:pStyle w:val="Listaszerbekezds"/>
        <w:ind w:left="360"/>
        <w:rPr>
          <w:rFonts w:cs="Times New Roman"/>
          <w:szCs w:val="24"/>
        </w:rPr>
      </w:pPr>
      <w:r w:rsidRPr="00122E25">
        <w:rPr>
          <w:rFonts w:cs="Times New Roman"/>
          <w:szCs w:val="24"/>
        </w:rPr>
        <w:t>A tanulók ismerjék meg az áramlástan témakörét, vizsgálati módszereit, törvényeit. Legyenek képesek elvégezni a szakmájukhoz szükséges áramlástani számításokat.</w:t>
      </w:r>
    </w:p>
    <w:p w14:paraId="161287F2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5FF5FE58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lastRenderedPageBreak/>
        <w:t>Kapcsolódó közismereti, szakmai tartalmak</w:t>
      </w:r>
    </w:p>
    <w:p w14:paraId="7B2B4EFB" w14:textId="77777777" w:rsidR="00EC7192" w:rsidRPr="00122E25" w:rsidRDefault="00EC7192" w:rsidP="00EC719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Matematika</w:t>
      </w:r>
    </w:p>
    <w:p w14:paraId="4781EB4B" w14:textId="77777777" w:rsidR="00EC7192" w:rsidRPr="00122E25" w:rsidRDefault="00EC7192" w:rsidP="00EC719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Fizika</w:t>
      </w:r>
    </w:p>
    <w:p w14:paraId="5E2C7CAD" w14:textId="77777777" w:rsidR="00FB6DBC" w:rsidRPr="00122E25" w:rsidRDefault="00EC7192" w:rsidP="00EC719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Kémia</w:t>
      </w:r>
    </w:p>
    <w:p w14:paraId="6BB7F048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0A89E887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67AA4BF2" w14:textId="77777777" w:rsidR="00FB6DBC" w:rsidRPr="00122E25" w:rsidRDefault="00EC719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Á</w:t>
      </w:r>
      <w:r w:rsidRPr="00122E25">
        <w:rPr>
          <w:rFonts w:cs="Times New Roman"/>
          <w:b/>
          <w:i/>
          <w:szCs w:val="24"/>
        </w:rPr>
        <w:t>ramlástani alapok</w:t>
      </w:r>
    </w:p>
    <w:p w14:paraId="0B307901" w14:textId="40AED6A4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folyadékok és gázok fizikai jellemzői</w:t>
      </w:r>
      <w:r w:rsidR="00372ACB" w:rsidRPr="00122E25">
        <w:rPr>
          <w:rFonts w:cs="Times New Roman"/>
        </w:rPr>
        <w:t>.</w:t>
      </w:r>
    </w:p>
    <w:p w14:paraId="5D9ED907" w14:textId="61FD6369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folyadékok sajátosságai, tökéletes és a valóságos folyadék</w:t>
      </w:r>
      <w:r w:rsidR="00372ACB" w:rsidRPr="00122E25">
        <w:rPr>
          <w:rFonts w:cs="Times New Roman"/>
        </w:rPr>
        <w:t>.</w:t>
      </w:r>
    </w:p>
    <w:p w14:paraId="31F8CE31" w14:textId="57B63EE9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víz halmazállapota, sűrűsége</w:t>
      </w:r>
      <w:r w:rsidR="00372ACB" w:rsidRPr="00122E25">
        <w:rPr>
          <w:rFonts w:cs="Times New Roman"/>
        </w:rPr>
        <w:t>.</w:t>
      </w:r>
    </w:p>
    <w:p w14:paraId="310AEFD0" w14:textId="3F416B2C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Kinematikai alapok</w:t>
      </w:r>
      <w:r w:rsidR="00372ACB" w:rsidRPr="00122E25">
        <w:rPr>
          <w:rFonts w:cs="Times New Roman"/>
        </w:rPr>
        <w:t>.</w:t>
      </w:r>
    </w:p>
    <w:p w14:paraId="0B9ED961" w14:textId="6EE934DF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Viszkozitás fogalma, fajtái</w:t>
      </w:r>
      <w:proofErr w:type="gramStart"/>
      <w:r w:rsidR="00372ACB" w:rsidRPr="00122E25">
        <w:rPr>
          <w:rFonts w:cs="Times New Roman"/>
        </w:rPr>
        <w:t>..</w:t>
      </w:r>
      <w:proofErr w:type="gramEnd"/>
    </w:p>
    <w:p w14:paraId="68061768" w14:textId="12475AA9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Hajszálcsövesség</w:t>
      </w:r>
      <w:r w:rsidR="00372ACB" w:rsidRPr="00122E25">
        <w:rPr>
          <w:rFonts w:cs="Times New Roman"/>
        </w:rPr>
        <w:t>.</w:t>
      </w:r>
    </w:p>
    <w:p w14:paraId="4CBCE153" w14:textId="606E4EB2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Nyugalomban lévő folyadékok, a nyomás és mértékegysége</w:t>
      </w:r>
      <w:r w:rsidR="00372ACB" w:rsidRPr="00122E25">
        <w:rPr>
          <w:rFonts w:cs="Times New Roman"/>
        </w:rPr>
        <w:t>.</w:t>
      </w:r>
    </w:p>
    <w:p w14:paraId="051D0040" w14:textId="11C7C87E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Nyomás mérésére alkalmas mérőműszerek: </w:t>
      </w:r>
      <w:proofErr w:type="spellStart"/>
      <w:r w:rsidRPr="00122E25">
        <w:rPr>
          <w:rFonts w:cs="Times New Roman"/>
        </w:rPr>
        <w:t>U-csöves</w:t>
      </w:r>
      <w:proofErr w:type="spellEnd"/>
      <w:r w:rsidRPr="00122E25">
        <w:rPr>
          <w:rFonts w:cs="Times New Roman"/>
        </w:rPr>
        <w:t xml:space="preserve"> manométer, úszós manométer, ferdecsöves </w:t>
      </w:r>
      <w:proofErr w:type="spellStart"/>
      <w:r w:rsidRPr="00122E25">
        <w:rPr>
          <w:rFonts w:cs="Times New Roman"/>
        </w:rPr>
        <w:t>mikromanométer</w:t>
      </w:r>
      <w:proofErr w:type="spellEnd"/>
      <w:r w:rsidRPr="00122E25">
        <w:rPr>
          <w:rFonts w:cs="Times New Roman"/>
        </w:rPr>
        <w:t>, membrános manométer, csőrugós manométer</w:t>
      </w:r>
      <w:r w:rsidR="00372ACB" w:rsidRPr="00122E25">
        <w:rPr>
          <w:rFonts w:cs="Times New Roman"/>
        </w:rPr>
        <w:t>.</w:t>
      </w:r>
    </w:p>
    <w:p w14:paraId="449F5B96" w14:textId="5BB3DCBD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Hidrosztatika, úszás</w:t>
      </w:r>
      <w:r w:rsidR="00372ACB" w:rsidRPr="00122E25">
        <w:rPr>
          <w:rFonts w:cs="Times New Roman"/>
        </w:rPr>
        <w:t>.</w:t>
      </w:r>
    </w:p>
    <w:p w14:paraId="30895625" w14:textId="51927BC3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Nyomás terjedése nyugvó folyadékokban</w:t>
      </w:r>
      <w:r w:rsidR="00372ACB" w:rsidRPr="00122E25">
        <w:rPr>
          <w:rFonts w:cs="Times New Roman"/>
        </w:rPr>
        <w:t>.</w:t>
      </w:r>
    </w:p>
    <w:p w14:paraId="1FBA9C50" w14:textId="4CA69DA3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folyadék fenék és oldalnyomása</w:t>
      </w:r>
      <w:r w:rsidR="00372ACB" w:rsidRPr="00122E25">
        <w:rPr>
          <w:rFonts w:cs="Times New Roman"/>
        </w:rPr>
        <w:t>.</w:t>
      </w:r>
    </w:p>
    <w:p w14:paraId="550B7EDB" w14:textId="13571971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Súrlódásmentes áramlások</w:t>
      </w:r>
      <w:proofErr w:type="gramStart"/>
      <w:r w:rsidR="00372ACB" w:rsidRPr="00122E25">
        <w:rPr>
          <w:rFonts w:cs="Times New Roman"/>
        </w:rPr>
        <w:t>..</w:t>
      </w:r>
      <w:proofErr w:type="gramEnd"/>
    </w:p>
    <w:p w14:paraId="350E7093" w14:textId="355134C2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Tökéletes és a valóságos folyadékok áramlási viszonyai, az áramlás folytonossága</w:t>
      </w:r>
      <w:r w:rsidR="00372ACB" w:rsidRPr="00122E25">
        <w:rPr>
          <w:rFonts w:cs="Times New Roman"/>
        </w:rPr>
        <w:t>.</w:t>
      </w:r>
    </w:p>
    <w:p w14:paraId="06018927" w14:textId="34A9B9BC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áramlásban lévő tökéletes folyadékok munkavégző képessége: helyzeti energia, mozgási energia, nyomási energia</w:t>
      </w:r>
      <w:r w:rsidR="00372ACB" w:rsidRPr="00122E25">
        <w:rPr>
          <w:rFonts w:cs="Times New Roman"/>
        </w:rPr>
        <w:t>.</w:t>
      </w:r>
    </w:p>
    <w:p w14:paraId="03F7572B" w14:textId="6DF2622E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Nyomásviszonyok alakulása az áramlásban lévő folyadékokban: a mozgási és nyomási energia változása zárt csővezetékben, helyzeti energia átalakulása mozgási energiává nyitott tartályban, nyomási energia átalakulása mozgási és helyzeti energiává zárt tartály esetén</w:t>
      </w:r>
      <w:r w:rsidR="00372ACB" w:rsidRPr="00122E25">
        <w:rPr>
          <w:rFonts w:cs="Times New Roman"/>
        </w:rPr>
        <w:t>.</w:t>
      </w:r>
    </w:p>
    <w:p w14:paraId="42D7B05D" w14:textId="77777777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Energiaátalakulási folyamatok a folyadékokban: </w:t>
      </w:r>
    </w:p>
    <w:p w14:paraId="6795ABE9" w14:textId="0D628B63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felületi feszültség</w:t>
      </w:r>
      <w:r w:rsidR="00372ACB" w:rsidRPr="00122E25">
        <w:rPr>
          <w:rFonts w:cs="Times New Roman"/>
        </w:rPr>
        <w:t>.</w:t>
      </w:r>
    </w:p>
    <w:p w14:paraId="73F0F876" w14:textId="58A86AB3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súrlódásos közegek, veszteséges áramlás jellemzői</w:t>
      </w:r>
      <w:r w:rsidR="00372ACB" w:rsidRPr="00122E25">
        <w:rPr>
          <w:rFonts w:cs="Times New Roman"/>
        </w:rPr>
        <w:t>.</w:t>
      </w:r>
    </w:p>
    <w:p w14:paraId="7E78B981" w14:textId="17FCE139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Lamináris és turbulens áramlások</w:t>
      </w:r>
      <w:r w:rsidR="00372ACB" w:rsidRPr="00122E25">
        <w:rPr>
          <w:rFonts w:cs="Times New Roman"/>
        </w:rPr>
        <w:t>.</w:t>
      </w:r>
    </w:p>
    <w:p w14:paraId="787186C4" w14:textId="57E9D634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Határrétegek</w:t>
      </w:r>
      <w:r w:rsidR="00372ACB" w:rsidRPr="00122E25">
        <w:rPr>
          <w:rFonts w:cs="Times New Roman"/>
        </w:rPr>
        <w:t>.</w:t>
      </w:r>
    </w:p>
    <w:p w14:paraId="364C059D" w14:textId="39318FE9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Hidraulika</w:t>
      </w:r>
      <w:r w:rsidR="00372ACB" w:rsidRPr="00122E25">
        <w:rPr>
          <w:rFonts w:cs="Times New Roman"/>
        </w:rPr>
        <w:t>.</w:t>
      </w:r>
    </w:p>
    <w:p w14:paraId="1D802DFB" w14:textId="15434F7B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Súrlódási veszteség</w:t>
      </w:r>
      <w:r w:rsidR="00372ACB" w:rsidRPr="00122E25">
        <w:rPr>
          <w:rFonts w:cs="Times New Roman"/>
        </w:rPr>
        <w:t>.</w:t>
      </w:r>
    </w:p>
    <w:p w14:paraId="5970B6C5" w14:textId="4DD78233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Alaki veszteség</w:t>
      </w:r>
      <w:r w:rsidR="00372ACB" w:rsidRPr="00122E25">
        <w:rPr>
          <w:rFonts w:cs="Times New Roman"/>
        </w:rPr>
        <w:t>.</w:t>
      </w:r>
    </w:p>
    <w:p w14:paraId="5420936F" w14:textId="6BC308EB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összes veszteség</w:t>
      </w:r>
      <w:r w:rsidR="00372ACB" w:rsidRPr="00122E25">
        <w:rPr>
          <w:rFonts w:cs="Times New Roman"/>
        </w:rPr>
        <w:t>.</w:t>
      </w:r>
    </w:p>
    <w:p w14:paraId="00C4EA6F" w14:textId="533309FD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veszteséges áramlás energiaegyenlete</w:t>
      </w:r>
      <w:r w:rsidR="00372ACB" w:rsidRPr="00122E25">
        <w:rPr>
          <w:rFonts w:cs="Times New Roman"/>
        </w:rPr>
        <w:t>.</w:t>
      </w:r>
    </w:p>
    <w:p w14:paraId="1D626763" w14:textId="64E2FE82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áramlásba helyezett testekre ható erő</w:t>
      </w:r>
      <w:r w:rsidR="00372ACB" w:rsidRPr="00122E25">
        <w:rPr>
          <w:rFonts w:cs="Times New Roman"/>
        </w:rPr>
        <w:t>.</w:t>
      </w:r>
    </w:p>
    <w:p w14:paraId="63250A3E" w14:textId="636B9793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Összenyomható közegek áramlása, gázdinamika</w:t>
      </w:r>
      <w:r w:rsidR="00372ACB" w:rsidRPr="00122E25">
        <w:rPr>
          <w:rFonts w:cs="Times New Roman"/>
        </w:rPr>
        <w:t>.</w:t>
      </w:r>
    </w:p>
    <w:p w14:paraId="1F06EA98" w14:textId="6B2F20EA" w:rsidR="00FB6DBC" w:rsidRPr="00122E25" w:rsidRDefault="00EC7192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Akusztikai alapismeretek</w:t>
      </w:r>
      <w:r w:rsidR="00372ACB" w:rsidRPr="00122E25">
        <w:rPr>
          <w:rFonts w:cs="Times New Roman"/>
        </w:rPr>
        <w:t>.</w:t>
      </w:r>
    </w:p>
    <w:p w14:paraId="676280F7" w14:textId="77777777" w:rsidR="00FB6DBC" w:rsidRPr="00122E2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FA62F7" w14:textId="77777777" w:rsidR="00FB6DBC" w:rsidRPr="00122E25" w:rsidRDefault="00EC719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S</w:t>
      </w:r>
      <w:r w:rsidRPr="00122E25">
        <w:rPr>
          <w:rFonts w:cs="Times New Roman"/>
          <w:b/>
          <w:i/>
          <w:szCs w:val="24"/>
        </w:rPr>
        <w:t>zámítások</w:t>
      </w:r>
    </w:p>
    <w:p w14:paraId="48B37266" w14:textId="55FFC66F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Folytonosság tétele</w:t>
      </w:r>
      <w:r w:rsidR="00372ACB" w:rsidRPr="00122E25">
        <w:rPr>
          <w:rFonts w:cs="Times New Roman"/>
        </w:rPr>
        <w:t>.</w:t>
      </w:r>
    </w:p>
    <w:p w14:paraId="273896A3" w14:textId="25D0C166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Euler-egyenlet</w:t>
      </w:r>
      <w:r w:rsidR="00372ACB" w:rsidRPr="00122E25">
        <w:rPr>
          <w:rFonts w:cs="Times New Roman"/>
        </w:rPr>
        <w:t>.</w:t>
      </w:r>
    </w:p>
    <w:p w14:paraId="40F7AE0D" w14:textId="6689E23C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Bernoulli-egyenlet</w:t>
      </w:r>
      <w:r w:rsidR="00372ACB" w:rsidRPr="00122E25">
        <w:rPr>
          <w:rFonts w:cs="Times New Roman"/>
        </w:rPr>
        <w:t>.</w:t>
      </w:r>
    </w:p>
    <w:p w14:paraId="78DD0375" w14:textId="0986F050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Örvénytételek</w:t>
      </w:r>
      <w:r w:rsidR="00372ACB" w:rsidRPr="00122E25">
        <w:rPr>
          <w:rFonts w:cs="Times New Roman"/>
        </w:rPr>
        <w:t>.</w:t>
      </w:r>
    </w:p>
    <w:p w14:paraId="51DA9E6F" w14:textId="45F26168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impulzustétel és alkalmazása</w:t>
      </w:r>
      <w:r w:rsidR="00372ACB" w:rsidRPr="00122E25">
        <w:rPr>
          <w:rFonts w:cs="Times New Roman"/>
        </w:rPr>
        <w:t>.</w:t>
      </w:r>
    </w:p>
    <w:p w14:paraId="4AFCD6C6" w14:textId="6D90CE1C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Térfogatáram meghatározása folyadékok összehúzódása esetén</w:t>
      </w:r>
      <w:r w:rsidR="00372ACB" w:rsidRPr="00122E25">
        <w:rPr>
          <w:rFonts w:cs="Times New Roman"/>
        </w:rPr>
        <w:t>.</w:t>
      </w:r>
    </w:p>
    <w:p w14:paraId="60C84A96" w14:textId="0D79AD2A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Csővezetéki jelleggörbe szerkesztése, vízszállítás hatásfokának kiszámítása</w:t>
      </w:r>
      <w:r w:rsidR="00372ACB" w:rsidRPr="00122E25">
        <w:rPr>
          <w:rFonts w:cs="Times New Roman"/>
        </w:rPr>
        <w:t>.</w:t>
      </w:r>
    </w:p>
    <w:p w14:paraId="7EE24277" w14:textId="48DE3BB9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Nyitott tartályból kiáramló folyadék sebességének kiszámítása</w:t>
      </w:r>
      <w:r w:rsidR="00372ACB" w:rsidRPr="00122E25">
        <w:rPr>
          <w:rFonts w:cs="Times New Roman"/>
        </w:rPr>
        <w:t>.</w:t>
      </w:r>
    </w:p>
    <w:p w14:paraId="491CD79A" w14:textId="4D24E521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Zárt tartályból kiáramló folyadék sebességének kiszámítása</w:t>
      </w:r>
      <w:r w:rsidR="00372ACB" w:rsidRPr="00122E25">
        <w:rPr>
          <w:rFonts w:cs="Times New Roman"/>
        </w:rPr>
        <w:t>.</w:t>
      </w:r>
    </w:p>
    <w:p w14:paraId="7287F8E6" w14:textId="7EB8E42C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Nyitott tartály kiürülési idejének számítása</w:t>
      </w:r>
      <w:r w:rsidR="00372ACB" w:rsidRPr="00122E25">
        <w:rPr>
          <w:rFonts w:cs="Times New Roman"/>
        </w:rPr>
        <w:t>.</w:t>
      </w:r>
    </w:p>
    <w:p w14:paraId="6564741B" w14:textId="7BE480D8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Vízvezetéki hálózat szállítómagasságának és </w:t>
      </w:r>
      <w:proofErr w:type="spellStart"/>
      <w:r w:rsidRPr="00122E25">
        <w:rPr>
          <w:rFonts w:cs="Times New Roman"/>
        </w:rPr>
        <w:t>össznyomásának</w:t>
      </w:r>
      <w:proofErr w:type="spellEnd"/>
      <w:r w:rsidRPr="00122E25">
        <w:rPr>
          <w:rFonts w:cs="Times New Roman"/>
        </w:rPr>
        <w:t xml:space="preserve"> kiszámítása</w:t>
      </w:r>
      <w:r w:rsidR="00372ACB" w:rsidRPr="00122E25">
        <w:rPr>
          <w:rFonts w:cs="Times New Roman"/>
        </w:rPr>
        <w:t>.</w:t>
      </w:r>
    </w:p>
    <w:p w14:paraId="59C72705" w14:textId="51BE25B8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csővezetéki hálózat súrlódási veszteségének kiszámítása</w:t>
      </w:r>
      <w:r w:rsidR="00372ACB" w:rsidRPr="00122E25">
        <w:rPr>
          <w:rFonts w:cs="Times New Roman"/>
        </w:rPr>
        <w:t>.</w:t>
      </w:r>
    </w:p>
    <w:p w14:paraId="4830C448" w14:textId="1AB4106F" w:rsidR="00EC7192" w:rsidRPr="00122E25" w:rsidRDefault="00EE0A0A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Rey</w:t>
      </w:r>
      <w:r w:rsidR="00EC7192" w:rsidRPr="00122E25">
        <w:rPr>
          <w:rFonts w:cs="Times New Roman"/>
        </w:rPr>
        <w:t>nolds-szám (Re) kiszámítása</w:t>
      </w:r>
      <w:r w:rsidR="00372ACB" w:rsidRPr="00122E25">
        <w:rPr>
          <w:rFonts w:cs="Times New Roman"/>
        </w:rPr>
        <w:t>.</w:t>
      </w:r>
    </w:p>
    <w:p w14:paraId="11E6D35A" w14:textId="2C72294F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Egyenértékű csőátmérő meghatározása</w:t>
      </w:r>
      <w:r w:rsidR="00372ACB" w:rsidRPr="00122E25">
        <w:rPr>
          <w:rFonts w:cs="Times New Roman"/>
        </w:rPr>
        <w:t>.</w:t>
      </w:r>
    </w:p>
    <w:p w14:paraId="5F46EB53" w14:textId="57D51C5F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csővezetéki hálózat alaki veszteségének kiszámítása</w:t>
      </w:r>
      <w:r w:rsidR="00372ACB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</w:t>
      </w:r>
    </w:p>
    <w:p w14:paraId="3EBEC1DE" w14:textId="59080D3C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egyenértékű csőhossz kiszámítása</w:t>
      </w:r>
      <w:r w:rsidR="00372ACB" w:rsidRPr="00122E25">
        <w:rPr>
          <w:rFonts w:cs="Times New Roman"/>
        </w:rPr>
        <w:t>.</w:t>
      </w:r>
    </w:p>
    <w:p w14:paraId="37203F03" w14:textId="2FDD9366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csővezetéki hálózat összes veszteségének kiszámítása</w:t>
      </w:r>
      <w:r w:rsidR="00372ACB" w:rsidRPr="00122E25">
        <w:rPr>
          <w:rFonts w:cs="Times New Roman"/>
        </w:rPr>
        <w:t>.</w:t>
      </w:r>
    </w:p>
    <w:p w14:paraId="6B1E1600" w14:textId="24A1B8CD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mozgási és a helyzeti energia kiszámítása zárt tartályból történő kiáramlás esetén</w:t>
      </w:r>
      <w:r w:rsidR="00372ACB" w:rsidRPr="00122E25">
        <w:rPr>
          <w:rFonts w:cs="Times New Roman"/>
        </w:rPr>
        <w:t>.</w:t>
      </w:r>
    </w:p>
    <w:p w14:paraId="7C3EFBE0" w14:textId="5BFFF9AA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mozgási energia kiszámítása nyitott tartályból történő kiáramlás esetén</w:t>
      </w:r>
      <w:r w:rsidR="00372ACB" w:rsidRPr="00122E25">
        <w:rPr>
          <w:rFonts w:cs="Times New Roman"/>
        </w:rPr>
        <w:t>.</w:t>
      </w:r>
    </w:p>
    <w:p w14:paraId="1751C693" w14:textId="69518885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Energiaátalakulási folyamatok számítása változó keresztmetszetű zárt csővezetékben</w:t>
      </w:r>
      <w:r w:rsidR="00372ACB" w:rsidRPr="00122E25">
        <w:rPr>
          <w:rFonts w:cs="Times New Roman"/>
        </w:rPr>
        <w:t>.</w:t>
      </w:r>
    </w:p>
    <w:p w14:paraId="373BB52B" w14:textId="0B6E04A4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Hidrosztatikai nyomás kiszámítása</w:t>
      </w:r>
      <w:r w:rsidR="00372ACB" w:rsidRPr="00122E25">
        <w:rPr>
          <w:rFonts w:cs="Times New Roman"/>
        </w:rPr>
        <w:t>.</w:t>
      </w:r>
    </w:p>
    <w:p w14:paraId="08A1FC34" w14:textId="008677B3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Dinamikus nyomás kiszámítása</w:t>
      </w:r>
      <w:r w:rsidR="00372ACB" w:rsidRPr="00122E25">
        <w:rPr>
          <w:rFonts w:cs="Times New Roman"/>
        </w:rPr>
        <w:t>.</w:t>
      </w:r>
    </w:p>
    <w:p w14:paraId="4955189A" w14:textId="789C270D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Az </w:t>
      </w:r>
      <w:proofErr w:type="spellStart"/>
      <w:r w:rsidRPr="00122E25">
        <w:rPr>
          <w:rFonts w:cs="Times New Roman"/>
        </w:rPr>
        <w:t>össznyomás</w:t>
      </w:r>
      <w:proofErr w:type="spellEnd"/>
      <w:r w:rsidRPr="00122E25">
        <w:rPr>
          <w:rFonts w:cs="Times New Roman"/>
        </w:rPr>
        <w:t xml:space="preserve"> kiszámítása</w:t>
      </w:r>
      <w:r w:rsidR="00372ACB" w:rsidRPr="00122E25">
        <w:rPr>
          <w:rFonts w:cs="Times New Roman"/>
        </w:rPr>
        <w:t>.</w:t>
      </w:r>
    </w:p>
    <w:p w14:paraId="609DB13F" w14:textId="5E9A8FCE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folyadék nyomási energiájának kiszámítása</w:t>
      </w:r>
      <w:r w:rsidR="00372ACB" w:rsidRPr="00122E25">
        <w:rPr>
          <w:rFonts w:cs="Times New Roman"/>
        </w:rPr>
        <w:t>.</w:t>
      </w:r>
    </w:p>
    <w:p w14:paraId="1CA5ADE8" w14:textId="20E5946C" w:rsidR="00EC7192" w:rsidRPr="00122E25" w:rsidRDefault="00EC7192" w:rsidP="00EC719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Tömegáram, térfogatáram kiszámítása áramló folyadékok esetén</w:t>
      </w:r>
      <w:r w:rsidR="00372ACB" w:rsidRPr="00122E25">
        <w:rPr>
          <w:rFonts w:cs="Times New Roman"/>
        </w:rPr>
        <w:t>.</w:t>
      </w:r>
    </w:p>
    <w:p w14:paraId="1B0D65F7" w14:textId="2392B5F8" w:rsidR="00FB6DBC" w:rsidRPr="00122E25" w:rsidRDefault="00EC7192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Egyéb áramlástani számítások</w:t>
      </w:r>
      <w:r w:rsidR="00372ACB" w:rsidRPr="00122E25">
        <w:rPr>
          <w:rFonts w:cs="Times New Roman"/>
        </w:rPr>
        <w:t>.</w:t>
      </w:r>
    </w:p>
    <w:p w14:paraId="6C0D6F8C" w14:textId="77777777" w:rsidR="00FB6DBC" w:rsidRPr="00122E2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7D3E40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11CA08C6" w14:textId="77777777" w:rsidR="00EC7192" w:rsidRPr="00122E25" w:rsidRDefault="00EC7192" w:rsidP="00EC719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-</w:t>
      </w:r>
      <w:r w:rsidRPr="00122E25">
        <w:rPr>
          <w:rFonts w:cs="Times New Roman"/>
        </w:rPr>
        <w:tab/>
        <w:t>Tanterem</w:t>
      </w:r>
    </w:p>
    <w:p w14:paraId="0EBF6082" w14:textId="77777777" w:rsidR="00FB6DBC" w:rsidRPr="00122E25" w:rsidRDefault="00EC7192" w:rsidP="00EC719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-</w:t>
      </w:r>
      <w:r w:rsidRPr="00122E25">
        <w:rPr>
          <w:rFonts w:cs="Times New Roman"/>
        </w:rPr>
        <w:tab/>
        <w:t>Szaktanterem</w:t>
      </w:r>
    </w:p>
    <w:p w14:paraId="5EE62721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26051B83" w14:textId="77777777" w:rsidR="00FB6DBC" w:rsidRPr="00122E2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2CFD47BC" w14:textId="0F04AF6B" w:rsidR="00FB6DBC" w:rsidRPr="00122E25" w:rsidRDefault="00FB6DBC" w:rsidP="00FB6DBC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0BB5B44B" w14:textId="77777777" w:rsidR="00FB6DBC" w:rsidRPr="00122E25" w:rsidRDefault="00FB6DBC" w:rsidP="00FB6DBC">
      <w:pPr>
        <w:spacing w:after="0"/>
        <w:ind w:left="426"/>
        <w:rPr>
          <w:rFonts w:cs="Times New Roman"/>
        </w:rPr>
      </w:pPr>
    </w:p>
    <w:p w14:paraId="54D24F2D" w14:textId="77777777" w:rsidR="00A23F09" w:rsidRPr="00122E25" w:rsidRDefault="00A23F09" w:rsidP="00A23F09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23345873" w14:textId="77777777" w:rsidR="00A23F09" w:rsidRPr="00122E25" w:rsidRDefault="00A23F09" w:rsidP="00A23F09">
      <w:pPr>
        <w:rPr>
          <w:rFonts w:cs="Times New Roman"/>
        </w:rPr>
      </w:pPr>
    </w:p>
    <w:p w14:paraId="2A320B38" w14:textId="77777777" w:rsidR="00A23F09" w:rsidRPr="00122E2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A</w:t>
      </w:r>
    </w:p>
    <w:p w14:paraId="5CE53C35" w14:textId="2DB129A2" w:rsidR="00A23F09" w:rsidRPr="00122E25" w:rsidRDefault="0064222A" w:rsidP="00A23F09">
      <w:pPr>
        <w:spacing w:after="4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10202-16</w:t>
      </w:r>
      <w:r w:rsidR="00EC7192" w:rsidRPr="00122E25">
        <w:rPr>
          <w:rFonts w:cs="Times New Roman"/>
          <w:b/>
          <w:sz w:val="36"/>
        </w:rPr>
        <w:t xml:space="preserve"> </w:t>
      </w:r>
      <w:r w:rsidR="00A23F09" w:rsidRPr="00122E25">
        <w:rPr>
          <w:rFonts w:cs="Times New Roman"/>
          <w:b/>
          <w:sz w:val="36"/>
        </w:rPr>
        <w:t>azonosító számú</w:t>
      </w:r>
    </w:p>
    <w:p w14:paraId="6143A76D" w14:textId="77777777" w:rsidR="00A23F09" w:rsidRPr="00122E25" w:rsidRDefault="0064222A" w:rsidP="00A23F09">
      <w:pPr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  <w:szCs w:val="36"/>
        </w:rPr>
        <w:t>Gázipari technikusi</w:t>
      </w:r>
      <w:r w:rsidR="00EC7192" w:rsidRPr="00122E25">
        <w:rPr>
          <w:rFonts w:cs="Times New Roman"/>
          <w:b/>
          <w:sz w:val="36"/>
          <w:szCs w:val="36"/>
        </w:rPr>
        <w:t xml:space="preserve"> feladatok</w:t>
      </w:r>
      <w:r w:rsidR="00EC7192" w:rsidRPr="00122E25">
        <w:rPr>
          <w:rFonts w:cs="Times New Roman"/>
          <w:b/>
          <w:sz w:val="36"/>
        </w:rPr>
        <w:t xml:space="preserve"> </w:t>
      </w:r>
    </w:p>
    <w:p w14:paraId="7B7AE932" w14:textId="77777777" w:rsidR="00A23F09" w:rsidRPr="00122E2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megnevezésű</w:t>
      </w:r>
      <w:proofErr w:type="gramEnd"/>
    </w:p>
    <w:p w14:paraId="355112E2" w14:textId="77777777" w:rsidR="00A23F09" w:rsidRPr="00122E2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szakmai</w:t>
      </w:r>
      <w:proofErr w:type="gramEnd"/>
      <w:r w:rsidRPr="00122E25">
        <w:rPr>
          <w:rFonts w:cs="Times New Roman"/>
          <w:b/>
          <w:sz w:val="36"/>
        </w:rPr>
        <w:t xml:space="preserve"> követelménymodul</w:t>
      </w:r>
    </w:p>
    <w:p w14:paraId="024E3B5A" w14:textId="77777777" w:rsidR="00A23F09" w:rsidRPr="00122E2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tantárgyai</w:t>
      </w:r>
      <w:proofErr w:type="gramEnd"/>
      <w:r w:rsidRPr="00122E25">
        <w:rPr>
          <w:rFonts w:cs="Times New Roman"/>
          <w:b/>
          <w:sz w:val="36"/>
        </w:rPr>
        <w:t>, témakörei</w:t>
      </w:r>
    </w:p>
    <w:p w14:paraId="0E47979B" w14:textId="77777777" w:rsidR="00A23F09" w:rsidRPr="00122E25" w:rsidRDefault="00A23F09" w:rsidP="00A23F09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6B8FD9B8" w14:textId="2B58879A" w:rsidR="00A23F09" w:rsidRPr="00122E25" w:rsidRDefault="00A23F09" w:rsidP="00A23F09">
      <w:pPr>
        <w:rPr>
          <w:rFonts w:cs="Times New Roman"/>
        </w:rPr>
      </w:pPr>
      <w:r w:rsidRPr="00122E25">
        <w:rPr>
          <w:rFonts w:cs="Times New Roman"/>
        </w:rPr>
        <w:lastRenderedPageBreak/>
        <w:t xml:space="preserve">A </w:t>
      </w:r>
      <w:r w:rsidR="00EC7192" w:rsidRPr="00122E25">
        <w:rPr>
          <w:rFonts w:cs="Times New Roman"/>
        </w:rPr>
        <w:t>1020</w:t>
      </w:r>
      <w:r w:rsidR="0064222A" w:rsidRPr="00122E25">
        <w:rPr>
          <w:rFonts w:cs="Times New Roman"/>
        </w:rPr>
        <w:t>2</w:t>
      </w:r>
      <w:r w:rsidR="00EC7192" w:rsidRPr="00122E25">
        <w:rPr>
          <w:rFonts w:cs="Times New Roman"/>
        </w:rPr>
        <w:t>-16</w:t>
      </w:r>
      <w:r w:rsidRPr="00122E25">
        <w:rPr>
          <w:rFonts w:cs="Times New Roman"/>
        </w:rPr>
        <w:t xml:space="preserve"> azonosító számú </w:t>
      </w:r>
      <w:r w:rsidR="0064222A" w:rsidRPr="00122E25">
        <w:rPr>
          <w:rFonts w:cs="Times New Roman"/>
        </w:rPr>
        <w:t>Gázipari technikusi</w:t>
      </w:r>
      <w:r w:rsidR="00EC7192" w:rsidRPr="00122E25">
        <w:rPr>
          <w:rFonts w:cs="Times New Roman"/>
        </w:rPr>
        <w:t xml:space="preserve"> feladatok</w:t>
      </w:r>
      <w:r w:rsidRPr="00122E25">
        <w:rPr>
          <w:rFonts w:cs="Times New Roman"/>
        </w:rPr>
        <w:t xml:space="preserve"> megnevezésű szakmai követelménymodulhoz tartozó tantárgyak és témakörök oktatása során </w:t>
      </w:r>
      <w:r w:rsidR="00F326D2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918"/>
        <w:gridCol w:w="599"/>
        <w:gridCol w:w="1244"/>
      </w:tblGrid>
      <w:tr w:rsidR="00BE2C81" w:rsidRPr="00122E25" w14:paraId="7E02AA6D" w14:textId="77777777" w:rsidTr="00750729">
        <w:trPr>
          <w:cantSplit/>
          <w:trHeight w:val="1866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05278" w14:textId="77777777" w:rsidR="00BE2C81" w:rsidRPr="00122E25" w:rsidRDefault="00BE2C81" w:rsidP="00EC71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09888B5B" w14:textId="77777777" w:rsidR="00BE2C81" w:rsidRPr="00122E25" w:rsidRDefault="00BE2C81" w:rsidP="00EC719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Gáztechnika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5656D9A8" w14:textId="77777777" w:rsidR="00BE2C81" w:rsidRPr="00122E25" w:rsidRDefault="00BE2C81" w:rsidP="0051733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proofErr w:type="gramStart"/>
            <w:r w:rsidRPr="00122E25">
              <w:rPr>
                <w:rFonts w:cs="Times New Roman"/>
                <w:color w:val="000000"/>
                <w:szCs w:val="24"/>
              </w:rPr>
              <w:t>Földgáz szállítás</w:t>
            </w:r>
            <w:proofErr w:type="gramEnd"/>
            <w:r w:rsidRPr="00122E25">
              <w:rPr>
                <w:rFonts w:cs="Times New Roman"/>
                <w:color w:val="000000"/>
                <w:szCs w:val="24"/>
              </w:rPr>
              <w:t>, tárolás, elosztás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CE8D354" w14:textId="77777777" w:rsidR="00BE2C81" w:rsidRPr="00122E25" w:rsidRDefault="00BE2C81" w:rsidP="0075072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Gáztüzelő berendezések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B001A6D" w14:textId="77777777" w:rsidR="00BE2C81" w:rsidRPr="00122E25" w:rsidRDefault="00BE2C81" w:rsidP="00EC719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Tüzeléstechnikai és környezetvédelmi mérések</w:t>
            </w:r>
          </w:p>
        </w:tc>
      </w:tr>
      <w:tr w:rsidR="00BE2C81" w:rsidRPr="00122E25" w14:paraId="3D30F8FF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5107EA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980A4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8C4E2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5D983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62E0A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0E5DE901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CD246F" w14:textId="60E4BC02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Gázokat tárol és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B68FA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71092" w14:textId="03098859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36B0A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E025F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70B273D9" w14:textId="77777777" w:rsidTr="005C6F5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C093D2" w14:textId="1D6EC29F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Kiválasztja és beüzemeli a megfelelő tüzelőberendezést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3AB91" w14:textId="7B4B7220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9B012" w14:textId="4676DA5B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B46693" w14:textId="64ED824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CFEC8C" w14:textId="06ABD30F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003F75A2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13467E" w14:textId="02B2118B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Vízszintes és függőleges csőtervet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841096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D28E7" w14:textId="5B892F90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6FAAA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B0FF1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45CE6A1C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907C9A" w14:textId="33480BD3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Gáztüzelő berendezéseket szabályoz be, javít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08F4FD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B7C5B" w14:textId="0FD71E53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E7EDC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5828D" w14:textId="233A9915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072CE713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C99D00" w14:textId="38D59FDD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122E25">
              <w:rPr>
                <w:rFonts w:cs="Times New Roman"/>
              </w:rPr>
              <w:t>Hőközpontokat</w:t>
            </w:r>
            <w:proofErr w:type="spellEnd"/>
            <w:r w:rsidRPr="00122E25">
              <w:rPr>
                <w:rFonts w:cs="Times New Roman"/>
              </w:rPr>
              <w:t xml:space="preserve">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8C0E6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CFE5C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70237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CB5F2" w14:textId="2F9AB053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3875EA3D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A9756E" w14:textId="4604BD09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Elvégzi a gáztechnikai méréseket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0AD945" w14:textId="10A74329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E23E1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33339" w14:textId="11B057F1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0EC4C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2D50751F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A7FCB4" w14:textId="08D8DB28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Tüzeléstechnikai és károsanyag-emissziós 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6575D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259AE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772AE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74A77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2E1ED5D3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AA0174" w14:textId="2711889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Gázelosztó-hálózatot üzemeltet,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674CA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B4552" w14:textId="5CF3A918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F46C3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A76DD" w14:textId="2DA5B2F0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7EAFAAD8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FDDBD0" w14:textId="510232F6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Közműtérképeket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E6A46F" w14:textId="19306BF1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F297D" w14:textId="0A42799C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7814A" w14:textId="050A5BD3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7EEC4" w14:textId="32F2570B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1EA2B669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3A11E9" w14:textId="5C69D7FD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Kivitelezi és értékeli a nyomáspróbákat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DF1C9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C17334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D5ACC" w14:textId="601E32D0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113D6" w14:textId="36BF15D3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51C16EDF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3CA06D" w14:textId="638FEFD5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Megvalósítja és ellenőrzi a gáztüzelő berendezések biztonságos és gazdaságos üzemeltetését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E35DF9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98F445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FDA99" w14:textId="63A16B5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D2101F" w14:textId="23C75481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2B3F662F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C7335D" w14:textId="23F09FF0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Propánbutángáz elpárologtatókat helyez üzembe, javít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A1BCC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956F9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A5D96" w14:textId="1D9C1374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4EFC6" w14:textId="78840CFC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06FE1F23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3FD817" w14:textId="613480B1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Összeszereli és üzemelteti a többpalackos propánbutángáz ellátó rendszert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51BAFB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EF3BE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9A196" w14:textId="51E02E0B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897A2" w14:textId="52D12B8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 w:rsidRPr="00122E25">
              <w:rPr>
                <w:rFonts w:cs="Times New Roman"/>
                <w:color w:val="000000"/>
                <w:szCs w:val="24"/>
              </w:rPr>
              <w:t>xx</w:t>
            </w:r>
            <w:proofErr w:type="spellEnd"/>
          </w:p>
        </w:tc>
      </w:tr>
      <w:tr w:rsidR="00372ACB" w:rsidRPr="00122E25" w14:paraId="348A7246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FD3544" w14:textId="363A0395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Gázátadó és </w:t>
            </w:r>
            <w:proofErr w:type="spellStart"/>
            <w:r w:rsidRPr="00122E25">
              <w:rPr>
                <w:rFonts w:cs="Times New Roman"/>
              </w:rPr>
              <w:t>-fogadó</w:t>
            </w:r>
            <w:proofErr w:type="spellEnd"/>
            <w:r w:rsidRPr="00122E25">
              <w:rPr>
                <w:rFonts w:cs="Times New Roman"/>
              </w:rPr>
              <w:t xml:space="preserve"> állomásokat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14A58" w14:textId="4F0DBBFC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DE73D" w14:textId="3966F23E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5CDDC3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44A13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6BA2A7BF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4ECA30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F5659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0760A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D3214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6F7F2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781BFDF2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0A4A5D" w14:textId="70FA4D1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D3B4EA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D05AC2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36B7F1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B6EF1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63ED3083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EA2A6B" w14:textId="4EE392AF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Gáztechnika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A2E4E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F1B3D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4AFC7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83D1C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3EC19C46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6B0D86" w14:textId="28A085C6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Tüzeléstechnika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F291CA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CFD07F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E5103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68E65" w14:textId="26E0A959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5D8A8493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94F7BB" w14:textId="69F6535E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Gázszolgáltatás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093A9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D5BE4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AF4B9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B4532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5367952A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0CED85" w14:textId="73FD5633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Hatásfok-meghatározás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0D34B" w14:textId="1B48F17B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B6C522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55781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AEBDE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22720A43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D24D37" w14:textId="46869055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Propánbutángáz-technológia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E91277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6571E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8E55A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38429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49B27003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007F70" w14:textId="68A90743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Gázellátás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5B007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DEA2D4" w14:textId="213E5B5C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 w:rsidRPr="00122E25">
              <w:rPr>
                <w:rFonts w:cs="Times New Roman"/>
                <w:color w:val="000000"/>
                <w:szCs w:val="24"/>
              </w:rPr>
              <w:t>xx</w:t>
            </w:r>
            <w:proofErr w:type="spellEnd"/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99841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2A50A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E2C81" w:rsidRPr="00122E25" w14:paraId="753A475F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B90ACE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E06B3B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EB3F1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9E19E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145A8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0D2A893A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D105C4" w14:textId="66762CBF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70C98" w14:textId="462786A4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AD545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49ECB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CACB6" w14:textId="35A44E4C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23B8AC8F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DF3802" w14:textId="26EAFD89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Hálózati jellegű kapcsolási műszaki 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747893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25CB2" w14:textId="64E48EF0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AE277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FEEC36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4DE75705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C0B4B9" w14:textId="37FCDF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Tüzeléstechnikai mérőeszközök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2280D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74488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CC5A9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7BD56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6BFB3140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023F4C" w14:textId="0BAA9F36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Szerszámok, szerszámgépek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31057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D6A941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7FFAC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85A40" w14:textId="23719164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37C1DA0E" w14:textId="77777777" w:rsidTr="005C6F5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9D4296" w14:textId="4C27DD3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Munkabiztonsági eszközök, felszerelések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04259" w14:textId="1A986D99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DF93F" w14:textId="1C14CA6F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FA01B" w14:textId="3F17146C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E0AD1" w14:textId="73773C10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E2C81" w:rsidRPr="00122E25" w14:paraId="70FBC2C1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6051E0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lastRenderedPageBreak/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1C388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72B59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6C13D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FF4B5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6BA732D8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6B61D3" w14:textId="1203168C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48AF0" w14:textId="1389666F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A2BDE6" w14:textId="54CF6AAE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5C20E9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743F7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060B11FA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5679B0" w14:textId="4F43C95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871A18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0FDA8" w14:textId="2AD93215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00873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0E558" w14:textId="471E51AB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5D11E248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BD4F5A" w14:textId="0A81A754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A1DFE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D5B22" w14:textId="0A8F0D0A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E1A98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EFAA2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E2C81" w:rsidRPr="00122E25" w14:paraId="2EF829C8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22BE4C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B30CA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BA4A7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86A64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06625C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465AC17C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67A6A4" w14:textId="003C408E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7091E9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A5130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996F5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1118A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799F5E5A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BD9089" w14:textId="6BB36C6F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5E8D1E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89E54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EBB9B" w14:textId="73168625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000E7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7AF00D66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F3AAFD" w14:textId="718D60D4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39556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B4CD99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039C1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46C6A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E2C81" w:rsidRPr="00122E25" w14:paraId="39AF5BB6" w14:textId="77777777" w:rsidTr="00750729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3EFBA9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97B1B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48630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CAEF0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FFC50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1C8A51FB" w14:textId="77777777" w:rsidTr="005C6F5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5E1602" w14:textId="4670549B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F09BF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58EA6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E3ADD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511D7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ACB" w:rsidRPr="00122E25" w14:paraId="5ADDBE61" w14:textId="77777777" w:rsidTr="005C6F5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77BABE" w14:textId="3B2D9209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3B31C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B19D4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ACB75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C217E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ACB" w:rsidRPr="00122E25" w14:paraId="3C486B79" w14:textId="77777777" w:rsidTr="005C6F5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DD86C1" w14:textId="1534C326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742B9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179E47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5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FF94A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AB4A25" w14:textId="77777777" w:rsidR="00372ACB" w:rsidRPr="00122E25" w:rsidRDefault="00372ACB" w:rsidP="00372A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414FC884" w14:textId="77777777" w:rsidR="00A23F09" w:rsidRPr="00122E25" w:rsidRDefault="00A23F09" w:rsidP="00A23F09">
      <w:pPr>
        <w:rPr>
          <w:rFonts w:cs="Times New Roman"/>
        </w:rPr>
      </w:pPr>
    </w:p>
    <w:p w14:paraId="312705BA" w14:textId="77777777" w:rsidR="00A23F09" w:rsidRPr="00122E25" w:rsidRDefault="0064222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Gáztechnika</w:t>
      </w:r>
      <w:r w:rsidR="00A23F09" w:rsidRPr="00122E25">
        <w:rPr>
          <w:rFonts w:cs="Times New Roman"/>
          <w:b/>
        </w:rPr>
        <w:t xml:space="preserve"> tantárgy</w:t>
      </w:r>
      <w:r w:rsidR="00A23F09" w:rsidRPr="00122E25">
        <w:rPr>
          <w:rFonts w:cs="Times New Roman"/>
          <w:b/>
        </w:rPr>
        <w:tab/>
      </w:r>
      <w:r w:rsidR="00EE0A0A" w:rsidRPr="00122E25">
        <w:rPr>
          <w:rFonts w:cs="Times New Roman"/>
          <w:b/>
        </w:rPr>
        <w:t>216</w:t>
      </w:r>
      <w:r w:rsidR="00A23F09" w:rsidRPr="00122E25">
        <w:rPr>
          <w:rFonts w:cs="Times New Roman"/>
          <w:b/>
        </w:rPr>
        <w:t xml:space="preserve"> óra/</w:t>
      </w:r>
      <w:r w:rsidR="00EE0A0A" w:rsidRPr="00122E25">
        <w:rPr>
          <w:rFonts w:cs="Times New Roman"/>
          <w:b/>
        </w:rPr>
        <w:t>216</w:t>
      </w:r>
      <w:r w:rsidR="00A23F09" w:rsidRPr="00122E25">
        <w:rPr>
          <w:rFonts w:cs="Times New Roman"/>
          <w:b/>
        </w:rPr>
        <w:t xml:space="preserve"> óra*</w:t>
      </w:r>
    </w:p>
    <w:p w14:paraId="4113701C" w14:textId="77777777" w:rsidR="00A23F09" w:rsidRPr="00122E25" w:rsidRDefault="00A23F09" w:rsidP="00A23F09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21C0BD36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7A278EB0" w14:textId="3BB5EB6E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5A9A007B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611142FA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6E4357EB" w14:textId="77777777" w:rsidR="00A23F09" w:rsidRPr="00122E25" w:rsidRDefault="00874602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Ismerje meg a tanuló a gázhalmazállapot jellemzőit, értse a gázok fizikai jelenségeit. Tudja alkalmazni a jellemző gázparaméterek mérőeszközeit. Ismerje és képes legyen gázok állapotváltozásait értelmezni, azokat a különböző műszaki jelenségek során alkalmazni. Tudja a legjellemzőbb szolgáltatott gázok, a földgáz, a pébégáz és a biogáz eredetét, fizikai és tüzeléstechnikai paramétereit, összetételét. Ismerje a gázok égésének fizikai és kémiai részfolyamatait, tudja alkalmazni a legjellemzőbb kémiai reakció egyenleteket.</w:t>
      </w:r>
    </w:p>
    <w:p w14:paraId="2890D02D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568F2749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4CE30CA9" w14:textId="77777777" w:rsidR="00874602" w:rsidRPr="00122E25" w:rsidRDefault="00874602" w:rsidP="0087460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Matematika</w:t>
      </w:r>
    </w:p>
    <w:p w14:paraId="3D6993E0" w14:textId="77777777" w:rsidR="00874602" w:rsidRPr="00122E25" w:rsidRDefault="00874602" w:rsidP="0087460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Fizika</w:t>
      </w:r>
    </w:p>
    <w:p w14:paraId="165AC21B" w14:textId="77777777" w:rsidR="00874602" w:rsidRPr="00122E25" w:rsidRDefault="00874602" w:rsidP="0087460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Biológia</w:t>
      </w:r>
    </w:p>
    <w:p w14:paraId="32D55575" w14:textId="77777777" w:rsidR="00874602" w:rsidRPr="00122E25" w:rsidRDefault="00874602" w:rsidP="0087460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Kémia</w:t>
      </w:r>
    </w:p>
    <w:p w14:paraId="3D3C4691" w14:textId="77777777" w:rsidR="00A23F09" w:rsidRPr="00122E25" w:rsidRDefault="00874602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Földrajz</w:t>
      </w:r>
    </w:p>
    <w:p w14:paraId="4C6BF314" w14:textId="77777777" w:rsidR="00BE2C81" w:rsidRPr="00122E25" w:rsidRDefault="00BE2C81" w:rsidP="00A23F09">
      <w:pPr>
        <w:spacing w:after="0"/>
        <w:ind w:left="426"/>
        <w:rPr>
          <w:rFonts w:cs="Times New Roman"/>
        </w:rPr>
      </w:pPr>
    </w:p>
    <w:p w14:paraId="64592E44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4C50C50A" w14:textId="77777777" w:rsidR="00A23F09" w:rsidRPr="00122E25" w:rsidRDefault="008746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Gázok jellemzése</w:t>
      </w:r>
    </w:p>
    <w:p w14:paraId="51A3DE68" w14:textId="43316259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SI – alap és származtatott mértékegységek</w:t>
      </w:r>
      <w:r w:rsidR="00B12D64" w:rsidRPr="00122E25">
        <w:rPr>
          <w:rFonts w:cs="Times New Roman"/>
        </w:rPr>
        <w:t>.</w:t>
      </w:r>
    </w:p>
    <w:p w14:paraId="16982A74" w14:textId="05C86693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Halmazállapotok</w:t>
      </w:r>
      <w:r w:rsidR="00B12D64" w:rsidRPr="00122E25">
        <w:rPr>
          <w:rFonts w:cs="Times New Roman"/>
        </w:rPr>
        <w:t>.</w:t>
      </w:r>
    </w:p>
    <w:p w14:paraId="66A1627B" w14:textId="2903A2F7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Gázhalmazállapot jellemzői</w:t>
      </w:r>
      <w:r w:rsidR="00B12D64" w:rsidRPr="00122E25">
        <w:rPr>
          <w:rFonts w:cs="Times New Roman"/>
        </w:rPr>
        <w:t>.</w:t>
      </w:r>
    </w:p>
    <w:p w14:paraId="584BE751" w14:textId="3E47802D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Gázrészecskék mozgása</w:t>
      </w:r>
      <w:r w:rsidR="00B12D64" w:rsidRPr="00122E25">
        <w:rPr>
          <w:rFonts w:cs="Times New Roman"/>
        </w:rPr>
        <w:t>.</w:t>
      </w:r>
    </w:p>
    <w:p w14:paraId="72F5F812" w14:textId="4BDE89A7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Gázok térfogata, nyomása, hőmérséklete és ezek mérése</w:t>
      </w:r>
      <w:r w:rsidR="00B12D64" w:rsidRPr="00122E25">
        <w:rPr>
          <w:rFonts w:cs="Times New Roman"/>
        </w:rPr>
        <w:t>.</w:t>
      </w:r>
    </w:p>
    <w:p w14:paraId="613ACF16" w14:textId="355BF067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Ideális gázok</w:t>
      </w:r>
      <w:r w:rsidR="00B12D64" w:rsidRPr="00122E25">
        <w:rPr>
          <w:rFonts w:cs="Times New Roman"/>
        </w:rPr>
        <w:t>.</w:t>
      </w:r>
    </w:p>
    <w:p w14:paraId="28276545" w14:textId="0ECD8620" w:rsidR="00A23F09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Gázok sűrűsége és fajtérfogata</w:t>
      </w:r>
      <w:r w:rsidR="00B12D64" w:rsidRPr="00122E25">
        <w:rPr>
          <w:rFonts w:cs="Times New Roman"/>
        </w:rPr>
        <w:t>.</w:t>
      </w:r>
    </w:p>
    <w:p w14:paraId="0A64DF96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E236F6" w14:textId="77777777" w:rsidR="00A23F09" w:rsidRPr="00122E25" w:rsidRDefault="008746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Gázok állapotváltozása, gáztörvények</w:t>
      </w:r>
    </w:p>
    <w:p w14:paraId="3363616C" w14:textId="25913FB7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Összefüggés gázok állapotjelzői között</w:t>
      </w:r>
      <w:r w:rsidR="00B12D64" w:rsidRPr="00122E25">
        <w:rPr>
          <w:rFonts w:cs="Times New Roman"/>
        </w:rPr>
        <w:t>.</w:t>
      </w:r>
    </w:p>
    <w:p w14:paraId="069D2ED9" w14:textId="507BBC6F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Normál nyomás és normál hőmérséklet</w:t>
      </w:r>
      <w:r w:rsidR="00B12D64" w:rsidRPr="00122E25">
        <w:rPr>
          <w:rFonts w:cs="Times New Roman"/>
        </w:rPr>
        <w:t>.</w:t>
      </w:r>
    </w:p>
    <w:p w14:paraId="571B00AA" w14:textId="16C0CA06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Fizikai és gáztechnikai </w:t>
      </w:r>
      <w:r w:rsidR="00D82DB1" w:rsidRPr="00122E25">
        <w:rPr>
          <w:rFonts w:cs="Times New Roman"/>
        </w:rPr>
        <w:t>normálállapot</w:t>
      </w:r>
      <w:r w:rsidR="00B12D64" w:rsidRPr="00122E25">
        <w:rPr>
          <w:rFonts w:cs="Times New Roman"/>
        </w:rPr>
        <w:t>.</w:t>
      </w:r>
    </w:p>
    <w:p w14:paraId="41F55EB0" w14:textId="47A0EAA3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Mol tömeg és mol térfogat</w:t>
      </w:r>
      <w:r w:rsidR="00B12D64" w:rsidRPr="00122E25">
        <w:rPr>
          <w:rFonts w:cs="Times New Roman"/>
        </w:rPr>
        <w:t>.</w:t>
      </w:r>
    </w:p>
    <w:p w14:paraId="7D3E531C" w14:textId="122E884D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lastRenderedPageBreak/>
        <w:t>Boyle-Mariotte</w:t>
      </w:r>
      <w:proofErr w:type="spellEnd"/>
      <w:r w:rsidRPr="00122E25">
        <w:rPr>
          <w:rFonts w:cs="Times New Roman"/>
        </w:rPr>
        <w:t xml:space="preserve"> törvény</w:t>
      </w:r>
      <w:r w:rsidR="00B12D64" w:rsidRPr="00122E25">
        <w:rPr>
          <w:rFonts w:cs="Times New Roman"/>
        </w:rPr>
        <w:t>.</w:t>
      </w:r>
    </w:p>
    <w:p w14:paraId="5B075CD2" w14:textId="73698603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Gay-Lussac</w:t>
      </w:r>
      <w:proofErr w:type="spellEnd"/>
      <w:r w:rsidRPr="00122E25">
        <w:rPr>
          <w:rFonts w:cs="Times New Roman"/>
        </w:rPr>
        <w:t xml:space="preserve"> I. törvénye</w:t>
      </w:r>
      <w:r w:rsidR="00B12D64" w:rsidRPr="00122E25">
        <w:rPr>
          <w:rFonts w:cs="Times New Roman"/>
        </w:rPr>
        <w:t>.</w:t>
      </w:r>
    </w:p>
    <w:p w14:paraId="4480C3AC" w14:textId="6E8323F2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Gay-Lussac</w:t>
      </w:r>
      <w:proofErr w:type="spellEnd"/>
      <w:r w:rsidRPr="00122E25">
        <w:rPr>
          <w:rFonts w:cs="Times New Roman"/>
        </w:rPr>
        <w:t xml:space="preserve"> II. törvénye</w:t>
      </w:r>
      <w:r w:rsidR="00B12D64" w:rsidRPr="00122E25">
        <w:rPr>
          <w:rFonts w:cs="Times New Roman"/>
        </w:rPr>
        <w:t>.</w:t>
      </w:r>
    </w:p>
    <w:p w14:paraId="1ADF8018" w14:textId="04979FD7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Egyesített gáztörvény</w:t>
      </w:r>
      <w:r w:rsidR="00B12D64" w:rsidRPr="00122E25">
        <w:rPr>
          <w:rFonts w:cs="Times New Roman"/>
        </w:rPr>
        <w:t>.</w:t>
      </w:r>
    </w:p>
    <w:p w14:paraId="0B41CDB2" w14:textId="31F7A330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Gázok állapotváltozásai</w:t>
      </w:r>
      <w:r w:rsidR="00B12D64" w:rsidRPr="00122E25">
        <w:rPr>
          <w:rFonts w:cs="Times New Roman"/>
        </w:rPr>
        <w:t>.</w:t>
      </w:r>
    </w:p>
    <w:p w14:paraId="767CE93F" w14:textId="0C7CEE82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Izoterm</w:t>
      </w:r>
      <w:proofErr w:type="spellEnd"/>
      <w:r w:rsidRPr="00122E25">
        <w:rPr>
          <w:rFonts w:cs="Times New Roman"/>
        </w:rPr>
        <w:t xml:space="preserve">, izobár, </w:t>
      </w:r>
      <w:proofErr w:type="spellStart"/>
      <w:r w:rsidRPr="00122E25">
        <w:rPr>
          <w:rFonts w:cs="Times New Roman"/>
        </w:rPr>
        <w:t>izochor</w:t>
      </w:r>
      <w:proofErr w:type="spellEnd"/>
      <w:r w:rsidRPr="00122E25">
        <w:rPr>
          <w:rFonts w:cs="Times New Roman"/>
        </w:rPr>
        <w:t xml:space="preserve"> állapotváltozások</w:t>
      </w:r>
      <w:r w:rsidR="00B12D64" w:rsidRPr="00122E25">
        <w:rPr>
          <w:rFonts w:cs="Times New Roman"/>
        </w:rPr>
        <w:t>.</w:t>
      </w:r>
    </w:p>
    <w:p w14:paraId="310D0FF2" w14:textId="35FB83FD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Adiabatikus állapotváltozás</w:t>
      </w:r>
      <w:r w:rsidR="00B12D64" w:rsidRPr="00122E25">
        <w:rPr>
          <w:rFonts w:cs="Times New Roman"/>
        </w:rPr>
        <w:t>.</w:t>
      </w:r>
    </w:p>
    <w:p w14:paraId="5D298CB5" w14:textId="3E1EE00C" w:rsidR="00A23F09" w:rsidRPr="00122E25" w:rsidRDefault="0087460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Valóságos gázok jellemzése</w:t>
      </w:r>
      <w:r w:rsidR="00B12D64" w:rsidRPr="00122E25">
        <w:rPr>
          <w:rFonts w:cs="Times New Roman"/>
        </w:rPr>
        <w:t>.</w:t>
      </w:r>
    </w:p>
    <w:p w14:paraId="1E07D4C5" w14:textId="77777777" w:rsidR="00BE2C81" w:rsidRPr="00122E25" w:rsidRDefault="00BE2C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7A5B51" w14:textId="77777777" w:rsidR="00A23F09" w:rsidRPr="00122E25" w:rsidRDefault="008746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Szolgáltatott éghető gázok</w:t>
      </w:r>
    </w:p>
    <w:p w14:paraId="4A0DEC6C" w14:textId="25FAC56D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szénhidrogénekről általában</w:t>
      </w:r>
      <w:r w:rsidR="00B12D64" w:rsidRPr="00122E25">
        <w:rPr>
          <w:rFonts w:cs="Times New Roman"/>
        </w:rPr>
        <w:t>.</w:t>
      </w:r>
    </w:p>
    <w:p w14:paraId="1333B557" w14:textId="3AB702B4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Nyílt láncú telített szénhidrogének</w:t>
      </w:r>
      <w:r w:rsidR="00B12D64" w:rsidRPr="00122E25">
        <w:rPr>
          <w:rFonts w:cs="Times New Roman"/>
        </w:rPr>
        <w:t>.</w:t>
      </w:r>
    </w:p>
    <w:p w14:paraId="41C096BC" w14:textId="652EC3E9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metán homológ sor</w:t>
      </w:r>
      <w:r w:rsidR="00B12D64" w:rsidRPr="00122E25">
        <w:rPr>
          <w:rFonts w:cs="Times New Roman"/>
        </w:rPr>
        <w:t>.</w:t>
      </w:r>
    </w:p>
    <w:p w14:paraId="146372C1" w14:textId="59651C56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szénhidrogének keletkezési elméletei</w:t>
      </w:r>
      <w:r w:rsidR="00B12D64" w:rsidRPr="00122E25">
        <w:rPr>
          <w:rFonts w:cs="Times New Roman"/>
        </w:rPr>
        <w:t>.</w:t>
      </w:r>
    </w:p>
    <w:p w14:paraId="46362264" w14:textId="76009859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földgáz keletkezése, migrációja</w:t>
      </w:r>
      <w:r w:rsidR="00B12D64" w:rsidRPr="00122E25">
        <w:rPr>
          <w:rFonts w:cs="Times New Roman"/>
        </w:rPr>
        <w:t>.</w:t>
      </w:r>
    </w:p>
    <w:p w14:paraId="25D22CB9" w14:textId="0E36F291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Földgáz termelése</w:t>
      </w:r>
      <w:r w:rsidR="00B12D64" w:rsidRPr="00122E25">
        <w:rPr>
          <w:rFonts w:cs="Times New Roman"/>
        </w:rPr>
        <w:t>.</w:t>
      </w:r>
    </w:p>
    <w:p w14:paraId="0B0A793F" w14:textId="140E4A34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Földgáz-kezelési, előkészítési eljárások</w:t>
      </w:r>
      <w:r w:rsidR="00B12D64" w:rsidRPr="00122E25">
        <w:rPr>
          <w:rFonts w:cs="Times New Roman"/>
        </w:rPr>
        <w:t>.</w:t>
      </w:r>
    </w:p>
    <w:p w14:paraId="2BDA16AB" w14:textId="30D551E6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szolgáltatott földgáz fizikai és tüzeléstechnikai tulajdonságai</w:t>
      </w:r>
      <w:r w:rsidR="00B12D64" w:rsidRPr="00122E25">
        <w:rPr>
          <w:rFonts w:cs="Times New Roman"/>
        </w:rPr>
        <w:t>.</w:t>
      </w:r>
    </w:p>
    <w:p w14:paraId="68A45B1C" w14:textId="33853DD4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Földgáz összetétele, helye a szénhidrogének között</w:t>
      </w:r>
      <w:r w:rsidR="00B12D64" w:rsidRPr="00122E25">
        <w:rPr>
          <w:rFonts w:cs="Times New Roman"/>
        </w:rPr>
        <w:t>.</w:t>
      </w:r>
    </w:p>
    <w:p w14:paraId="04483BD5" w14:textId="5694BFDF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földgáz hasznosítási lehetőségei</w:t>
      </w:r>
      <w:r w:rsidR="00B12D64" w:rsidRPr="00122E25">
        <w:rPr>
          <w:rFonts w:cs="Times New Roman"/>
        </w:rPr>
        <w:t>.</w:t>
      </w:r>
    </w:p>
    <w:p w14:paraId="622C1B1D" w14:textId="6E3DC913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pébégáz előállítása, tárolása</w:t>
      </w:r>
      <w:r w:rsidR="00B12D64" w:rsidRPr="00122E25">
        <w:rPr>
          <w:rFonts w:cs="Times New Roman"/>
        </w:rPr>
        <w:t>.</w:t>
      </w:r>
    </w:p>
    <w:p w14:paraId="51192557" w14:textId="63A2DC19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pébégáz fizikai és tüzeléstechnikai tulajdonságai</w:t>
      </w:r>
      <w:r w:rsidR="00B12D64" w:rsidRPr="00122E25">
        <w:rPr>
          <w:rFonts w:cs="Times New Roman"/>
        </w:rPr>
        <w:t>.</w:t>
      </w:r>
    </w:p>
    <w:p w14:paraId="4CBA5378" w14:textId="4F300D65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Palackos pébégázszolgáltatás</w:t>
      </w:r>
      <w:r w:rsidR="00B12D64" w:rsidRPr="00122E25">
        <w:rPr>
          <w:rFonts w:cs="Times New Roman"/>
        </w:rPr>
        <w:t>.</w:t>
      </w:r>
    </w:p>
    <w:p w14:paraId="23210CC5" w14:textId="47657D3C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Kistartályos pébégázszolgáltatás</w:t>
      </w:r>
      <w:r w:rsidR="00B12D64" w:rsidRPr="00122E25">
        <w:rPr>
          <w:rFonts w:cs="Times New Roman"/>
        </w:rPr>
        <w:t>.</w:t>
      </w:r>
    </w:p>
    <w:p w14:paraId="45F3A3CE" w14:textId="2B1C1446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Pébégáz elpárologtatók</w:t>
      </w:r>
      <w:r w:rsidR="00B12D64" w:rsidRPr="00122E25">
        <w:rPr>
          <w:rFonts w:cs="Times New Roman"/>
        </w:rPr>
        <w:t>.</w:t>
      </w:r>
    </w:p>
    <w:p w14:paraId="2EDFDF31" w14:textId="32D93EF3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pébégáz egyéb felhasználása, LPG technológia</w:t>
      </w:r>
      <w:r w:rsidR="00B12D64" w:rsidRPr="00122E25">
        <w:rPr>
          <w:rFonts w:cs="Times New Roman"/>
        </w:rPr>
        <w:t>.</w:t>
      </w:r>
    </w:p>
    <w:p w14:paraId="5D822DF8" w14:textId="6CDC78D1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biogáz gyártás biokémiai alapjai</w:t>
      </w:r>
      <w:r w:rsidR="00B12D64" w:rsidRPr="00122E25">
        <w:rPr>
          <w:rFonts w:cs="Times New Roman"/>
        </w:rPr>
        <w:t>.</w:t>
      </w:r>
    </w:p>
    <w:p w14:paraId="662A74C2" w14:textId="6E826F8C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Biogáz előállító technológiák</w:t>
      </w:r>
      <w:r w:rsidR="00B12D64" w:rsidRPr="00122E25">
        <w:rPr>
          <w:rFonts w:cs="Times New Roman"/>
        </w:rPr>
        <w:t>.</w:t>
      </w:r>
    </w:p>
    <w:p w14:paraId="05CE2560" w14:textId="2128593A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Biogáz összetétele, tulajdonságai</w:t>
      </w:r>
      <w:r w:rsidR="00B12D64" w:rsidRPr="00122E25">
        <w:rPr>
          <w:rFonts w:cs="Times New Roman"/>
        </w:rPr>
        <w:t>.</w:t>
      </w:r>
    </w:p>
    <w:p w14:paraId="507C80C2" w14:textId="6FC8A013" w:rsidR="00874602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biogáz hasznosítás lehetőségei</w:t>
      </w:r>
      <w:r w:rsidR="00B12D64" w:rsidRPr="00122E25">
        <w:rPr>
          <w:rFonts w:cs="Times New Roman"/>
        </w:rPr>
        <w:t>.</w:t>
      </w:r>
    </w:p>
    <w:p w14:paraId="536464BF" w14:textId="6C5D477F" w:rsidR="00A23F09" w:rsidRPr="00122E25" w:rsidRDefault="00874602" w:rsidP="00874602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Kapcsolódó jogszabályi előírások</w:t>
      </w:r>
      <w:r w:rsidR="00B12D64" w:rsidRPr="00122E25">
        <w:rPr>
          <w:rFonts w:cs="Times New Roman"/>
        </w:rPr>
        <w:t>.</w:t>
      </w:r>
    </w:p>
    <w:p w14:paraId="4D79DE29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4C9E83" w14:textId="77777777" w:rsidR="00A23F09" w:rsidRPr="00122E25" w:rsidRDefault="008746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Gázok égési folyamata</w:t>
      </w:r>
    </w:p>
    <w:p w14:paraId="3169FCB4" w14:textId="676F38CD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égés fizikai és kémiai jelenségei</w:t>
      </w:r>
      <w:r w:rsidR="00B12D64" w:rsidRPr="00122E25">
        <w:rPr>
          <w:rFonts w:cs="Times New Roman"/>
        </w:rPr>
        <w:t>.</w:t>
      </w:r>
    </w:p>
    <w:p w14:paraId="4A105B8F" w14:textId="48F01C62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Égések fajtái, az égés feltételei</w:t>
      </w:r>
      <w:r w:rsidR="00B12D64" w:rsidRPr="00122E25">
        <w:rPr>
          <w:rFonts w:cs="Times New Roman"/>
        </w:rPr>
        <w:t>.</w:t>
      </w:r>
    </w:p>
    <w:p w14:paraId="70955271" w14:textId="14142207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Éghető gáz-levegő keverék</w:t>
      </w:r>
      <w:r w:rsidR="00B12D64" w:rsidRPr="00122E25">
        <w:rPr>
          <w:rFonts w:cs="Times New Roman"/>
        </w:rPr>
        <w:t>.</w:t>
      </w:r>
    </w:p>
    <w:p w14:paraId="2B889C8F" w14:textId="1134A0F3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Gyulladási és robbanási koncentráció</w:t>
      </w:r>
      <w:r w:rsidR="00B12D64" w:rsidRPr="00122E25">
        <w:rPr>
          <w:rFonts w:cs="Times New Roman"/>
        </w:rPr>
        <w:t>.</w:t>
      </w:r>
    </w:p>
    <w:p w14:paraId="32EAD5D1" w14:textId="72B5756F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Gyulladási hőmérséklet</w:t>
      </w:r>
      <w:r w:rsidR="00B12D64" w:rsidRPr="00122E25">
        <w:rPr>
          <w:rFonts w:cs="Times New Roman"/>
        </w:rPr>
        <w:t>.</w:t>
      </w:r>
    </w:p>
    <w:p w14:paraId="761991C8" w14:textId="1CB726CE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Lángterjedési sebesség</w:t>
      </w:r>
      <w:r w:rsidR="00B12D64" w:rsidRPr="00122E25">
        <w:rPr>
          <w:rFonts w:cs="Times New Roman"/>
        </w:rPr>
        <w:t>.</w:t>
      </w:r>
    </w:p>
    <w:p w14:paraId="4DFAA436" w14:textId="29017CF1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Szénhidrogének égési folyamata</w:t>
      </w:r>
      <w:r w:rsidR="00B12D64" w:rsidRPr="00122E25">
        <w:rPr>
          <w:rFonts w:cs="Times New Roman"/>
        </w:rPr>
        <w:t>.</w:t>
      </w:r>
    </w:p>
    <w:p w14:paraId="237A7D84" w14:textId="6B2E2CC8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 </w:t>
      </w:r>
      <w:proofErr w:type="spellStart"/>
      <w:r w:rsidRPr="00122E25">
        <w:rPr>
          <w:rFonts w:cs="Times New Roman"/>
        </w:rPr>
        <w:t>sztöchiometrikus</w:t>
      </w:r>
      <w:proofErr w:type="spellEnd"/>
      <w:r w:rsidRPr="00122E25">
        <w:rPr>
          <w:rFonts w:cs="Times New Roman"/>
        </w:rPr>
        <w:t xml:space="preserve"> egyenletek</w:t>
      </w:r>
      <w:r w:rsidR="00B12D64" w:rsidRPr="00122E25">
        <w:rPr>
          <w:rFonts w:cs="Times New Roman"/>
        </w:rPr>
        <w:t>.</w:t>
      </w:r>
    </w:p>
    <w:p w14:paraId="2D2DF8E3" w14:textId="4C9F5371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Gázok égésének anyagmérlege</w:t>
      </w:r>
      <w:r w:rsidR="00B12D64" w:rsidRPr="00122E25">
        <w:rPr>
          <w:rFonts w:cs="Times New Roman"/>
        </w:rPr>
        <w:t>.</w:t>
      </w:r>
    </w:p>
    <w:p w14:paraId="57B1DE53" w14:textId="74079E2C" w:rsidR="00874602" w:rsidRPr="00122E25" w:rsidRDefault="00874602" w:rsidP="008746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tökéletes égés jelentősége</w:t>
      </w:r>
      <w:r w:rsidR="00B12D64" w:rsidRPr="00122E25">
        <w:rPr>
          <w:rFonts w:cs="Times New Roman"/>
        </w:rPr>
        <w:t>.</w:t>
      </w:r>
    </w:p>
    <w:p w14:paraId="5DAB0964" w14:textId="616B02A1" w:rsidR="00A23F09" w:rsidRPr="00122E25" w:rsidRDefault="0087460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Égéstermékek összetétele, jellemzői</w:t>
      </w:r>
      <w:r w:rsidR="00B12D64" w:rsidRPr="00122E25">
        <w:rPr>
          <w:rFonts w:cs="Times New Roman"/>
        </w:rPr>
        <w:t>.</w:t>
      </w:r>
    </w:p>
    <w:p w14:paraId="0594291C" w14:textId="77777777" w:rsidR="00BE2C81" w:rsidRPr="00122E25" w:rsidRDefault="00BE2C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F9BA3E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4A6A904C" w14:textId="77777777" w:rsidR="00874602" w:rsidRPr="00122E25" w:rsidRDefault="00874602" w:rsidP="0087460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Tanterem</w:t>
      </w:r>
    </w:p>
    <w:p w14:paraId="752EA127" w14:textId="77777777" w:rsidR="00A23F09" w:rsidRPr="00122E25" w:rsidRDefault="00874602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Gázkabinet</w:t>
      </w:r>
    </w:p>
    <w:p w14:paraId="29AE8804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27A4C57D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7739238C" w14:textId="0BF93C7D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lastRenderedPageBreak/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6615BB93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6037734A" w14:textId="77777777" w:rsidR="00A23F09" w:rsidRPr="00122E25" w:rsidRDefault="00954BC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gramStart"/>
      <w:r w:rsidRPr="00122E25">
        <w:rPr>
          <w:rFonts w:cs="Times New Roman"/>
          <w:b/>
        </w:rPr>
        <w:t>Földgáz szállítás</w:t>
      </w:r>
      <w:proofErr w:type="gramEnd"/>
      <w:r w:rsidRPr="00122E25">
        <w:rPr>
          <w:rFonts w:cs="Times New Roman"/>
          <w:b/>
        </w:rPr>
        <w:t>, tárolás, elosztás</w:t>
      </w:r>
      <w:r w:rsidR="00A23F09" w:rsidRPr="00122E25">
        <w:rPr>
          <w:rFonts w:cs="Times New Roman"/>
          <w:b/>
        </w:rPr>
        <w:t xml:space="preserve"> tantárgy</w:t>
      </w:r>
      <w:r w:rsidR="00A23F09" w:rsidRPr="00122E25">
        <w:rPr>
          <w:rFonts w:cs="Times New Roman"/>
          <w:b/>
        </w:rPr>
        <w:tab/>
      </w:r>
      <w:r w:rsidR="00EE0A0A" w:rsidRPr="00122E25">
        <w:rPr>
          <w:rFonts w:cs="Times New Roman"/>
          <w:b/>
        </w:rPr>
        <w:t>434</w:t>
      </w:r>
      <w:r w:rsidR="00A23F09" w:rsidRPr="00122E25">
        <w:rPr>
          <w:rFonts w:cs="Times New Roman"/>
          <w:b/>
        </w:rPr>
        <w:t xml:space="preserve"> óra/</w:t>
      </w:r>
      <w:r w:rsidR="00EE0A0A" w:rsidRPr="00122E25">
        <w:rPr>
          <w:rFonts w:cs="Times New Roman"/>
          <w:b/>
        </w:rPr>
        <w:t>444</w:t>
      </w:r>
      <w:r w:rsidR="00A23F09" w:rsidRPr="00122E25">
        <w:rPr>
          <w:rFonts w:cs="Times New Roman"/>
          <w:b/>
        </w:rPr>
        <w:t xml:space="preserve"> óra*</w:t>
      </w:r>
    </w:p>
    <w:p w14:paraId="4A4ED398" w14:textId="77777777" w:rsidR="00A23F09" w:rsidRPr="00122E25" w:rsidRDefault="00A23F09" w:rsidP="00A23F09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4D1855C5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399F4175" w14:textId="57862AC1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2D9EE5A5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43DCB100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047F2079" w14:textId="77777777" w:rsidR="00A23F09" w:rsidRPr="00122E25" w:rsidRDefault="00954BCF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Ismerje a tanuló az országos földgáz elosztó hálózatot a forrástól a fogyasztóig, az elosztóhálózat részeit, szerelvényeit, legyen képes azok kezelésére. Ismerje a földalatti gáztárolók kialakításának lehetőségeit, üzemeltetésüket. Tudja értelmezni a földalatti gáztárolók szerepét Magyarország gázellátásában. Ismerje a gázmérőket, értse azok működését, legyen képes felszerelésükre, leolvasásukra, a mutatott mennyiség </w:t>
      </w:r>
      <w:r w:rsidR="00D82DB1" w:rsidRPr="00122E25">
        <w:rPr>
          <w:rFonts w:cs="Times New Roman"/>
        </w:rPr>
        <w:t>normálállapotra</w:t>
      </w:r>
      <w:r w:rsidRPr="00122E25">
        <w:rPr>
          <w:rFonts w:cs="Times New Roman"/>
        </w:rPr>
        <w:t xml:space="preserve"> történő átszámítására.</w:t>
      </w:r>
    </w:p>
    <w:p w14:paraId="1C0D82C6" w14:textId="77777777" w:rsidR="00BE2C81" w:rsidRPr="00122E25" w:rsidRDefault="00BE2C81" w:rsidP="00A23F09">
      <w:pPr>
        <w:spacing w:after="0"/>
        <w:ind w:left="426"/>
        <w:rPr>
          <w:rFonts w:cs="Times New Roman"/>
        </w:rPr>
      </w:pPr>
    </w:p>
    <w:p w14:paraId="4D5E9DFA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41DF5490" w14:textId="77777777" w:rsidR="00C211B2" w:rsidRPr="00122E25" w:rsidRDefault="00C211B2" w:rsidP="00C211B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Matematika</w:t>
      </w:r>
    </w:p>
    <w:p w14:paraId="2FBC02DD" w14:textId="77777777" w:rsidR="00C211B2" w:rsidRPr="00122E25" w:rsidRDefault="00C211B2" w:rsidP="00C211B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Fizika</w:t>
      </w:r>
    </w:p>
    <w:p w14:paraId="5AC69700" w14:textId="77777777" w:rsidR="00C211B2" w:rsidRPr="00122E25" w:rsidRDefault="00C211B2" w:rsidP="00C211B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Kémia</w:t>
      </w:r>
    </w:p>
    <w:p w14:paraId="0F9BB61E" w14:textId="77777777" w:rsidR="00A23F09" w:rsidRPr="00122E25" w:rsidRDefault="00C211B2" w:rsidP="00C211B2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Áramlástan</w:t>
      </w:r>
    </w:p>
    <w:p w14:paraId="63A64B94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7DAE4CD2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22C60F40" w14:textId="77777777" w:rsidR="00A23F09" w:rsidRPr="00122E25" w:rsidRDefault="00954B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Távvezetéki gázszállító rendszerek</w:t>
      </w:r>
    </w:p>
    <w:p w14:paraId="2343C093" w14:textId="2A2529E3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Magyarország földgáz forrásai</w:t>
      </w:r>
      <w:r w:rsidR="00B12D64" w:rsidRPr="00122E25">
        <w:rPr>
          <w:rFonts w:cs="Times New Roman"/>
        </w:rPr>
        <w:t>.</w:t>
      </w:r>
    </w:p>
    <w:p w14:paraId="793F9553" w14:textId="0A0307C0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Magyarország helye az európai gázellátó rendszerben</w:t>
      </w:r>
      <w:r w:rsidR="00B12D64" w:rsidRPr="00122E25">
        <w:rPr>
          <w:rFonts w:cs="Times New Roman"/>
        </w:rPr>
        <w:t>.</w:t>
      </w:r>
    </w:p>
    <w:p w14:paraId="17508DC3" w14:textId="142AACB1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Földgáz tengeri szállítása, LNG technológia</w:t>
      </w:r>
      <w:r w:rsidR="00B12D64" w:rsidRPr="00122E25">
        <w:rPr>
          <w:rFonts w:cs="Times New Roman"/>
        </w:rPr>
        <w:t>.</w:t>
      </w:r>
    </w:p>
    <w:p w14:paraId="085B2804" w14:textId="51BA666C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Gázvezetékek nyomásfokozatai</w:t>
      </w:r>
      <w:r w:rsidR="00B12D64" w:rsidRPr="00122E25">
        <w:rPr>
          <w:rFonts w:cs="Times New Roman"/>
        </w:rPr>
        <w:t>.</w:t>
      </w:r>
    </w:p>
    <w:p w14:paraId="2C1AE172" w14:textId="10972CE6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Távvezetékek nyomvonala</w:t>
      </w:r>
      <w:r w:rsidR="00B12D64" w:rsidRPr="00122E25">
        <w:rPr>
          <w:rFonts w:cs="Times New Roman"/>
        </w:rPr>
        <w:t>.</w:t>
      </w:r>
    </w:p>
    <w:p w14:paraId="1E478A8A" w14:textId="317A7F1B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Magyarország távvezeték rendszere</w:t>
      </w:r>
      <w:r w:rsidR="00B12D64" w:rsidRPr="00122E25">
        <w:rPr>
          <w:rFonts w:cs="Times New Roman"/>
        </w:rPr>
        <w:t>.</w:t>
      </w:r>
    </w:p>
    <w:p w14:paraId="399A857C" w14:textId="0290D8A6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Távvezetéki csomópontok elemei</w:t>
      </w:r>
      <w:r w:rsidR="00B12D64" w:rsidRPr="00122E25">
        <w:rPr>
          <w:rFonts w:cs="Times New Roman"/>
        </w:rPr>
        <w:t>.</w:t>
      </w:r>
    </w:p>
    <w:p w14:paraId="77FFA61C" w14:textId="3A6F12AC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Távvezetékek üzemeltetése</w:t>
      </w:r>
      <w:r w:rsidR="00B12D64" w:rsidRPr="00122E25">
        <w:rPr>
          <w:rFonts w:cs="Times New Roman"/>
        </w:rPr>
        <w:t>.</w:t>
      </w:r>
    </w:p>
    <w:p w14:paraId="259465A0" w14:textId="3238028E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Diszpécserközpontok szerepe a gázellátásban</w:t>
      </w:r>
      <w:r w:rsidR="00B12D64" w:rsidRPr="00122E25">
        <w:rPr>
          <w:rFonts w:cs="Times New Roman"/>
        </w:rPr>
        <w:t>.</w:t>
      </w:r>
    </w:p>
    <w:p w14:paraId="490B82DE" w14:textId="6516CD32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Földgáz szagosítása</w:t>
      </w:r>
      <w:r w:rsidR="00B12D64" w:rsidRPr="00122E25">
        <w:rPr>
          <w:rFonts w:cs="Times New Roman"/>
        </w:rPr>
        <w:t>.</w:t>
      </w:r>
    </w:p>
    <w:p w14:paraId="59A84D06" w14:textId="38CBDE1C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Kompresszorállomások</w:t>
      </w:r>
      <w:r w:rsidR="00B12D64" w:rsidRPr="00122E25">
        <w:rPr>
          <w:rFonts w:cs="Times New Roman"/>
        </w:rPr>
        <w:t>.</w:t>
      </w:r>
    </w:p>
    <w:p w14:paraId="289FB8DF" w14:textId="4DF04D6B" w:rsidR="00A23F09" w:rsidRPr="00122E25" w:rsidRDefault="00954BC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Gázátadó állomások gépészete</w:t>
      </w:r>
      <w:r w:rsidR="00B12D64" w:rsidRPr="00122E25">
        <w:rPr>
          <w:rFonts w:cs="Times New Roman"/>
        </w:rPr>
        <w:t>.</w:t>
      </w:r>
    </w:p>
    <w:p w14:paraId="128406C0" w14:textId="77777777" w:rsidR="00BE2C81" w:rsidRPr="00122E25" w:rsidRDefault="00BE2C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03AF04" w14:textId="77777777" w:rsidR="00A23F09" w:rsidRPr="00122E25" w:rsidRDefault="00954B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Földalatti gáztárolás</w:t>
      </w:r>
    </w:p>
    <w:p w14:paraId="1E5E204B" w14:textId="0EEA3714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Földalatti gáztárolók kialakítása</w:t>
      </w:r>
      <w:r w:rsidR="00B12D64" w:rsidRPr="00122E25">
        <w:rPr>
          <w:rFonts w:cs="Times New Roman"/>
        </w:rPr>
        <w:t>.</w:t>
      </w:r>
    </w:p>
    <w:p w14:paraId="1C09B032" w14:textId="6DC41C05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Kőzettani sajátosságok</w:t>
      </w:r>
      <w:r w:rsidR="00A7198E" w:rsidRPr="00122E25">
        <w:rPr>
          <w:rFonts w:cs="Times New Roman"/>
        </w:rPr>
        <w:t>.</w:t>
      </w:r>
    </w:p>
    <w:p w14:paraId="3AB92490" w14:textId="6E38A521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Gépészeti kialakítás</w:t>
      </w:r>
      <w:r w:rsidR="00A7198E" w:rsidRPr="00122E25">
        <w:rPr>
          <w:rFonts w:cs="Times New Roman"/>
        </w:rPr>
        <w:t>.</w:t>
      </w:r>
    </w:p>
    <w:p w14:paraId="6BBC7D34" w14:textId="1DE204F1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Gázelőkészítés</w:t>
      </w:r>
      <w:r w:rsidR="00A7198E" w:rsidRPr="00122E25">
        <w:rPr>
          <w:rFonts w:cs="Times New Roman"/>
        </w:rPr>
        <w:t>.</w:t>
      </w:r>
    </w:p>
    <w:p w14:paraId="391C2C60" w14:textId="50F43F1F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Besajtoló és kitároló kutak</w:t>
      </w:r>
      <w:r w:rsidR="00A7198E" w:rsidRPr="00122E25">
        <w:rPr>
          <w:rFonts w:cs="Times New Roman"/>
        </w:rPr>
        <w:t>.</w:t>
      </w:r>
    </w:p>
    <w:p w14:paraId="08DF3BB7" w14:textId="482D0C78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Mobil készlet, párnagáz</w:t>
      </w:r>
      <w:r w:rsidR="00A7198E" w:rsidRPr="00122E25">
        <w:rPr>
          <w:rFonts w:cs="Times New Roman"/>
        </w:rPr>
        <w:t>.</w:t>
      </w:r>
    </w:p>
    <w:p w14:paraId="770290FA" w14:textId="4B885720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Magyarország földalatti gáztárolói</w:t>
      </w:r>
      <w:r w:rsidR="00A7198E" w:rsidRPr="00122E25">
        <w:rPr>
          <w:rFonts w:cs="Times New Roman"/>
        </w:rPr>
        <w:t>.</w:t>
      </w:r>
    </w:p>
    <w:p w14:paraId="3880BB2F" w14:textId="5A2ED011" w:rsidR="00A23F09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Kapcsolódó jogszabályi előírások</w:t>
      </w:r>
      <w:r w:rsidR="00A7198E" w:rsidRPr="00122E25">
        <w:rPr>
          <w:rFonts w:cs="Times New Roman"/>
        </w:rPr>
        <w:t>.</w:t>
      </w:r>
    </w:p>
    <w:p w14:paraId="3D99D75C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E7C3BB" w14:textId="77777777" w:rsidR="00A23F09" w:rsidRPr="00122E25" w:rsidRDefault="00954B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Gázelosztó hálózatok</w:t>
      </w:r>
    </w:p>
    <w:p w14:paraId="434CB892" w14:textId="3A851FD3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Közműtérképek értelmezése, jelölései</w:t>
      </w:r>
      <w:r w:rsidR="00A7198E" w:rsidRPr="00122E25">
        <w:rPr>
          <w:rFonts w:cs="Times New Roman"/>
        </w:rPr>
        <w:t>.</w:t>
      </w:r>
    </w:p>
    <w:p w14:paraId="7151987F" w14:textId="00423C07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Gázelosztó hálózatok nyomásfokozatai</w:t>
      </w:r>
      <w:r w:rsidR="00A7198E" w:rsidRPr="00122E25">
        <w:rPr>
          <w:rFonts w:cs="Times New Roman"/>
        </w:rPr>
        <w:t>.</w:t>
      </w:r>
    </w:p>
    <w:p w14:paraId="625429B5" w14:textId="462DC8EF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Nyomásszabályozás gépészete</w:t>
      </w:r>
      <w:r w:rsidR="00A7198E" w:rsidRPr="00122E25">
        <w:rPr>
          <w:rFonts w:cs="Times New Roman"/>
        </w:rPr>
        <w:t>.</w:t>
      </w:r>
    </w:p>
    <w:p w14:paraId="51D10268" w14:textId="68BE5FFE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Gázfogadó állomások</w:t>
      </w:r>
      <w:r w:rsidR="00A7198E" w:rsidRPr="00122E25">
        <w:rPr>
          <w:rFonts w:cs="Times New Roman"/>
        </w:rPr>
        <w:t>.</w:t>
      </w:r>
    </w:p>
    <w:p w14:paraId="5A564112" w14:textId="27F1D6B1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Nyomásszabályozó állomások</w:t>
      </w:r>
      <w:r w:rsidR="00A7198E" w:rsidRPr="00122E25">
        <w:rPr>
          <w:rFonts w:cs="Times New Roman"/>
        </w:rPr>
        <w:t>.</w:t>
      </w:r>
    </w:p>
    <w:p w14:paraId="3A0B41F5" w14:textId="3EE7718C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Gázvezeték elhelyezése közterületen</w:t>
      </w:r>
      <w:r w:rsidR="00A7198E" w:rsidRPr="00122E25">
        <w:rPr>
          <w:rFonts w:cs="Times New Roman"/>
        </w:rPr>
        <w:t>.</w:t>
      </w:r>
    </w:p>
    <w:p w14:paraId="5CEE157D" w14:textId="40C46862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Gázvezetékek anyagai</w:t>
      </w:r>
      <w:r w:rsidR="00A7198E" w:rsidRPr="00122E25">
        <w:rPr>
          <w:rFonts w:cs="Times New Roman"/>
        </w:rPr>
        <w:t>.</w:t>
      </w:r>
    </w:p>
    <w:p w14:paraId="34BB532C" w14:textId="04D3F1C1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Gázvezeték építés</w:t>
      </w:r>
      <w:r w:rsidR="00A7198E" w:rsidRPr="00122E25">
        <w:rPr>
          <w:rFonts w:cs="Times New Roman"/>
        </w:rPr>
        <w:t>.</w:t>
      </w:r>
    </w:p>
    <w:p w14:paraId="11729501" w14:textId="129FF135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Földmunkák, munkaárkok kialakítása</w:t>
      </w:r>
      <w:r w:rsidR="00A7198E" w:rsidRPr="00122E25">
        <w:rPr>
          <w:rFonts w:cs="Times New Roman"/>
        </w:rPr>
        <w:t>.</w:t>
      </w:r>
    </w:p>
    <w:p w14:paraId="73CB0EEB" w14:textId="56D77753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Árokban végzett munkák biztonságtechnikája</w:t>
      </w:r>
      <w:r w:rsidR="00A7198E" w:rsidRPr="00122E25">
        <w:rPr>
          <w:rFonts w:cs="Times New Roman"/>
        </w:rPr>
        <w:t>.</w:t>
      </w:r>
    </w:p>
    <w:p w14:paraId="5008391E" w14:textId="2839FF2B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Védőcsövezés szabályai</w:t>
      </w:r>
      <w:r w:rsidR="00A7198E" w:rsidRPr="00122E25">
        <w:rPr>
          <w:rFonts w:cs="Times New Roman"/>
        </w:rPr>
        <w:t>.</w:t>
      </w:r>
    </w:p>
    <w:p w14:paraId="66841587" w14:textId="557EADC9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Aknák kialakítása</w:t>
      </w:r>
      <w:r w:rsidR="00A7198E" w:rsidRPr="00122E25">
        <w:rPr>
          <w:rFonts w:cs="Times New Roman"/>
        </w:rPr>
        <w:t>.</w:t>
      </w:r>
    </w:p>
    <w:p w14:paraId="743ACFE1" w14:textId="780F06D0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Elosztóhálózat típusai, méretezésük</w:t>
      </w:r>
      <w:r w:rsidR="00A7198E" w:rsidRPr="00122E25">
        <w:rPr>
          <w:rFonts w:cs="Times New Roman"/>
        </w:rPr>
        <w:t>.</w:t>
      </w:r>
    </w:p>
    <w:p w14:paraId="0F45E3E7" w14:textId="1F2EFC8E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Közművek földalatti elhelyezése</w:t>
      </w:r>
      <w:r w:rsidR="00A7198E" w:rsidRPr="00122E25">
        <w:rPr>
          <w:rFonts w:cs="Times New Roman"/>
        </w:rPr>
        <w:t>.</w:t>
      </w:r>
    </w:p>
    <w:p w14:paraId="0744BD75" w14:textId="4021B4CE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Elosztóhálózat részei, szerelvényei</w:t>
      </w:r>
      <w:r w:rsidR="00A7198E" w:rsidRPr="00122E25">
        <w:rPr>
          <w:rFonts w:cs="Times New Roman"/>
        </w:rPr>
        <w:t>.</w:t>
      </w:r>
    </w:p>
    <w:p w14:paraId="7324EF3E" w14:textId="5C8B6B82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Szakaszoló szerelvények</w:t>
      </w:r>
      <w:r w:rsidR="00A7198E" w:rsidRPr="00122E25">
        <w:rPr>
          <w:rFonts w:cs="Times New Roman"/>
        </w:rPr>
        <w:t>.</w:t>
      </w:r>
    </w:p>
    <w:p w14:paraId="6AFB1123" w14:textId="03A91D06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Munkavégzés aknában</w:t>
      </w:r>
      <w:r w:rsidR="00A7198E" w:rsidRPr="00122E25">
        <w:rPr>
          <w:rFonts w:cs="Times New Roman"/>
        </w:rPr>
        <w:t>.</w:t>
      </w:r>
    </w:p>
    <w:p w14:paraId="3CCD500B" w14:textId="2075D198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Nyomáspróbák kivitelezése</w:t>
      </w:r>
      <w:r w:rsidR="00A7198E" w:rsidRPr="00122E25">
        <w:rPr>
          <w:rFonts w:cs="Times New Roman"/>
        </w:rPr>
        <w:t>.</w:t>
      </w:r>
    </w:p>
    <w:p w14:paraId="2B84983B" w14:textId="1EAD8D98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Elosztóhálózatok műszeres ellenőrzése</w:t>
      </w:r>
      <w:r w:rsidR="00A7198E" w:rsidRPr="00122E25">
        <w:rPr>
          <w:rFonts w:cs="Times New Roman"/>
        </w:rPr>
        <w:t>.</w:t>
      </w:r>
    </w:p>
    <w:p w14:paraId="18D0C7EF" w14:textId="35F60FD0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Elosztóhálózatok telemechanikai felügyelete</w:t>
      </w:r>
      <w:r w:rsidR="00A7198E" w:rsidRPr="00122E25">
        <w:rPr>
          <w:rFonts w:cs="Times New Roman"/>
        </w:rPr>
        <w:t>.</w:t>
      </w:r>
    </w:p>
    <w:p w14:paraId="1C92CDA7" w14:textId="0EFFEFE6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Elosztóhálózatok rekonstrukciója, kapacitás növelése</w:t>
      </w:r>
      <w:r w:rsidR="00A7198E" w:rsidRPr="00122E25">
        <w:rPr>
          <w:rFonts w:cs="Times New Roman"/>
        </w:rPr>
        <w:t>.</w:t>
      </w:r>
    </w:p>
    <w:p w14:paraId="46E8517D" w14:textId="318B6172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Nyomás alatti munkavégzés elosztóhálózatokon</w:t>
      </w:r>
      <w:r w:rsidR="00A7198E" w:rsidRPr="00122E25">
        <w:rPr>
          <w:rFonts w:cs="Times New Roman"/>
        </w:rPr>
        <w:t>.</w:t>
      </w:r>
    </w:p>
    <w:p w14:paraId="598B0FBC" w14:textId="75CA9649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PE technológia</w:t>
      </w:r>
      <w:r w:rsidR="00A7198E" w:rsidRPr="00122E25">
        <w:rPr>
          <w:rFonts w:cs="Times New Roman"/>
        </w:rPr>
        <w:t>.</w:t>
      </w:r>
    </w:p>
    <w:p w14:paraId="46E78BA5" w14:textId="2D5D0B8E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Gázvezetékek és szerelvények jelzése közterületen</w:t>
      </w:r>
      <w:r w:rsidR="00A7198E" w:rsidRPr="00122E25">
        <w:rPr>
          <w:rFonts w:cs="Times New Roman"/>
        </w:rPr>
        <w:t>.</w:t>
      </w:r>
    </w:p>
    <w:p w14:paraId="3BE50572" w14:textId="5EE18BA0" w:rsidR="00954BCF" w:rsidRPr="00122E25" w:rsidRDefault="00954BCF" w:rsidP="00954B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Elosztóhálózatok üzemeltetése</w:t>
      </w:r>
      <w:r w:rsidR="00A7198E" w:rsidRPr="00122E25">
        <w:rPr>
          <w:rFonts w:cs="Times New Roman"/>
        </w:rPr>
        <w:t>.</w:t>
      </w:r>
    </w:p>
    <w:p w14:paraId="5C0EAB59" w14:textId="651AEB7C" w:rsidR="00A23F09" w:rsidRPr="00122E25" w:rsidRDefault="00954BC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Kapcsolódó jogszabályi előírások</w:t>
      </w:r>
      <w:r w:rsidR="00A7198E" w:rsidRPr="00122E25">
        <w:rPr>
          <w:rFonts w:cs="Times New Roman"/>
        </w:rPr>
        <w:t>.</w:t>
      </w:r>
    </w:p>
    <w:p w14:paraId="39D0535E" w14:textId="77777777" w:rsidR="00BE2C81" w:rsidRPr="00122E25" w:rsidRDefault="00BE2C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1B156B" w14:textId="77777777" w:rsidR="00A23F09" w:rsidRPr="00122E25" w:rsidRDefault="00954B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Gázmennyiség mérése</w:t>
      </w:r>
    </w:p>
    <w:p w14:paraId="12115C4D" w14:textId="69DD2E1B" w:rsidR="00954BCF" w:rsidRPr="00122E25" w:rsidRDefault="00954BCF" w:rsidP="00954BC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Áramló fluidumok mérése</w:t>
      </w:r>
      <w:r w:rsidR="00A7198E" w:rsidRPr="00122E25">
        <w:rPr>
          <w:rFonts w:cs="Times New Roman"/>
        </w:rPr>
        <w:t>.</w:t>
      </w:r>
    </w:p>
    <w:p w14:paraId="3F0EB2D1" w14:textId="26CF5FC2" w:rsidR="00954BCF" w:rsidRPr="00122E25" w:rsidRDefault="00954BCF" w:rsidP="00954BC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Gázmérők típusai</w:t>
      </w:r>
      <w:r w:rsidR="00A7198E" w:rsidRPr="00122E25">
        <w:rPr>
          <w:rFonts w:cs="Times New Roman"/>
        </w:rPr>
        <w:t>.</w:t>
      </w:r>
    </w:p>
    <w:p w14:paraId="31EEC249" w14:textId="6547673B" w:rsidR="00954BCF" w:rsidRPr="00122E25" w:rsidRDefault="00954BCF" w:rsidP="00954BC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térfogatszámlálók működése, alkalmazása a gázszolgáltatásban</w:t>
      </w:r>
      <w:r w:rsidR="00A7198E" w:rsidRPr="00122E25">
        <w:rPr>
          <w:rFonts w:cs="Times New Roman"/>
        </w:rPr>
        <w:t>.</w:t>
      </w:r>
    </w:p>
    <w:p w14:paraId="2FA03380" w14:textId="65A2A93C" w:rsidR="00954BCF" w:rsidRPr="00122E25" w:rsidRDefault="00954BCF" w:rsidP="00954BC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Áramlástani mérők a gázszolgáltatásban</w:t>
      </w:r>
      <w:r w:rsidR="00A7198E" w:rsidRPr="00122E25">
        <w:rPr>
          <w:rFonts w:cs="Times New Roman"/>
        </w:rPr>
        <w:t>.</w:t>
      </w:r>
    </w:p>
    <w:p w14:paraId="2FE48C31" w14:textId="703D59BF" w:rsidR="00954BCF" w:rsidRPr="00122E25" w:rsidRDefault="00954BCF" w:rsidP="00954BC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Gázmérők hitelesítése</w:t>
      </w:r>
      <w:r w:rsidR="00A7198E" w:rsidRPr="00122E25">
        <w:rPr>
          <w:rFonts w:cs="Times New Roman"/>
        </w:rPr>
        <w:t>.</w:t>
      </w:r>
    </w:p>
    <w:p w14:paraId="6DE313B5" w14:textId="74424F86" w:rsidR="00954BCF" w:rsidRPr="00122E25" w:rsidRDefault="00954BCF" w:rsidP="00954BC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Nyers és korrigált értékek</w:t>
      </w:r>
      <w:r w:rsidR="00A7198E" w:rsidRPr="00122E25">
        <w:rPr>
          <w:rFonts w:cs="Times New Roman"/>
        </w:rPr>
        <w:t>.</w:t>
      </w:r>
    </w:p>
    <w:p w14:paraId="3B77F3C6" w14:textId="64515DC4" w:rsidR="00954BCF" w:rsidRPr="00122E25" w:rsidRDefault="00954BCF" w:rsidP="00954BC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Átszámító művek, korrektorok</w:t>
      </w:r>
      <w:r w:rsidR="00A7198E" w:rsidRPr="00122E25">
        <w:rPr>
          <w:rFonts w:cs="Times New Roman"/>
        </w:rPr>
        <w:t>.</w:t>
      </w:r>
    </w:p>
    <w:p w14:paraId="03CFD7DD" w14:textId="343CC4BA" w:rsidR="00954BCF" w:rsidRPr="00122E25" w:rsidRDefault="00954BCF" w:rsidP="00954BC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Gázmérők hibagörbéje</w:t>
      </w:r>
      <w:r w:rsidR="00A7198E" w:rsidRPr="00122E25">
        <w:rPr>
          <w:rFonts w:cs="Times New Roman"/>
        </w:rPr>
        <w:t>.</w:t>
      </w:r>
    </w:p>
    <w:p w14:paraId="5798E019" w14:textId="2ECD5277" w:rsidR="00954BCF" w:rsidRPr="00122E25" w:rsidRDefault="00954BCF" w:rsidP="00954BC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Gázmérők elhelyezése, felszerelése</w:t>
      </w:r>
      <w:r w:rsidR="00A7198E" w:rsidRPr="00122E25">
        <w:rPr>
          <w:rFonts w:cs="Times New Roman"/>
        </w:rPr>
        <w:t>.</w:t>
      </w:r>
    </w:p>
    <w:p w14:paraId="1ED9FC5F" w14:textId="18DCCB65" w:rsidR="00954BCF" w:rsidRPr="00122E25" w:rsidRDefault="00954BCF" w:rsidP="00954BC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mérés etikája</w:t>
      </w:r>
      <w:r w:rsidR="00A7198E" w:rsidRPr="00122E25">
        <w:rPr>
          <w:rFonts w:cs="Times New Roman"/>
        </w:rPr>
        <w:t>.</w:t>
      </w:r>
    </w:p>
    <w:p w14:paraId="2BB38175" w14:textId="044E58F7" w:rsidR="00A23F09" w:rsidRPr="00122E25" w:rsidRDefault="00954BCF" w:rsidP="00954BCF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Kapcsolódó jogszabályi előírások</w:t>
      </w:r>
      <w:r w:rsidR="00A7198E" w:rsidRPr="00122E25">
        <w:rPr>
          <w:rFonts w:cs="Times New Roman"/>
        </w:rPr>
        <w:t>.</w:t>
      </w:r>
    </w:p>
    <w:p w14:paraId="207A4125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21E18A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67D62E57" w14:textId="77777777" w:rsidR="00954BCF" w:rsidRPr="00122E25" w:rsidRDefault="00954BCF" w:rsidP="00954BC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Tanterem</w:t>
      </w:r>
    </w:p>
    <w:p w14:paraId="1EBCBD30" w14:textId="77777777" w:rsidR="00954BCF" w:rsidRPr="00122E25" w:rsidRDefault="00954BCF" w:rsidP="00954BC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Gázkabinet</w:t>
      </w:r>
    </w:p>
    <w:p w14:paraId="49B29E66" w14:textId="473237C5" w:rsidR="00954BCF" w:rsidRPr="00122E25" w:rsidRDefault="00954BCF" w:rsidP="00954BC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Ipari létesítmények – pl.: Magyar Földgáztároló </w:t>
      </w:r>
      <w:proofErr w:type="spellStart"/>
      <w:r w:rsidRPr="00122E25">
        <w:rPr>
          <w:rFonts w:cs="Times New Roman"/>
        </w:rPr>
        <w:t>Z</w:t>
      </w:r>
      <w:r w:rsidR="00A7198E" w:rsidRPr="00122E25">
        <w:rPr>
          <w:rFonts w:cs="Times New Roman"/>
        </w:rPr>
        <w:t>r</w:t>
      </w:r>
      <w:r w:rsidRPr="00122E25">
        <w:rPr>
          <w:rFonts w:cs="Times New Roman"/>
        </w:rPr>
        <w:t>t</w:t>
      </w:r>
      <w:proofErr w:type="spellEnd"/>
      <w:r w:rsidRPr="00122E25">
        <w:rPr>
          <w:rFonts w:cs="Times New Roman"/>
        </w:rPr>
        <w:t>. földalatti gáztárolói</w:t>
      </w:r>
    </w:p>
    <w:p w14:paraId="64737F3A" w14:textId="77777777" w:rsidR="00A23F09" w:rsidRPr="00122E25" w:rsidRDefault="00954BCF" w:rsidP="00954BCF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Magyar Olajipari Múzeum</w:t>
      </w:r>
    </w:p>
    <w:p w14:paraId="3DE4BB8C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28F91498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7697D924" w14:textId="49D34031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3A7236AF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4AA8B41C" w14:textId="77777777" w:rsidR="00A23F09" w:rsidRPr="00122E25" w:rsidRDefault="00A23F09" w:rsidP="00A23F09">
      <w:pPr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45127C86" w14:textId="77777777" w:rsidR="00A23F09" w:rsidRPr="00122E25" w:rsidRDefault="00954BC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lastRenderedPageBreak/>
        <w:t>Gáztüzelő berendezések</w:t>
      </w:r>
      <w:r w:rsidR="00A23F09" w:rsidRPr="00122E25">
        <w:rPr>
          <w:rFonts w:cs="Times New Roman"/>
          <w:b/>
        </w:rPr>
        <w:t xml:space="preserve"> tantárgy</w:t>
      </w:r>
      <w:r w:rsidR="00A23F09" w:rsidRPr="00122E25">
        <w:rPr>
          <w:rFonts w:cs="Times New Roman"/>
          <w:b/>
        </w:rPr>
        <w:tab/>
      </w:r>
      <w:r w:rsidR="007A5B10" w:rsidRPr="00122E25">
        <w:rPr>
          <w:rFonts w:cs="Times New Roman"/>
          <w:b/>
        </w:rPr>
        <w:t>155</w:t>
      </w:r>
      <w:r w:rsidR="00A23F09" w:rsidRPr="00122E25">
        <w:rPr>
          <w:rFonts w:cs="Times New Roman"/>
          <w:b/>
        </w:rPr>
        <w:t xml:space="preserve"> óra/</w:t>
      </w:r>
      <w:proofErr w:type="gramStart"/>
      <w:r w:rsidR="007A5B10" w:rsidRPr="00122E25">
        <w:rPr>
          <w:rFonts w:cs="Times New Roman"/>
          <w:b/>
        </w:rPr>
        <w:t>155</w:t>
      </w:r>
      <w:r w:rsidRPr="00122E25">
        <w:rPr>
          <w:rFonts w:cs="Times New Roman"/>
          <w:b/>
        </w:rPr>
        <w:t xml:space="preserve"> </w:t>
      </w:r>
      <w:r w:rsidR="00A23F09" w:rsidRPr="00122E25">
        <w:rPr>
          <w:rFonts w:cs="Times New Roman"/>
          <w:b/>
        </w:rPr>
        <w:t xml:space="preserve"> óra</w:t>
      </w:r>
      <w:proofErr w:type="gramEnd"/>
      <w:r w:rsidR="00A23F09" w:rsidRPr="00122E25">
        <w:rPr>
          <w:rFonts w:cs="Times New Roman"/>
          <w:b/>
        </w:rPr>
        <w:t>*</w:t>
      </w:r>
    </w:p>
    <w:p w14:paraId="713FFF29" w14:textId="77777777" w:rsidR="00A23F09" w:rsidRPr="00122E25" w:rsidRDefault="00A23F09" w:rsidP="00A23F09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3F2CC9F8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344D1586" w14:textId="18557593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0C3F74C6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796F8128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45BAC255" w14:textId="77777777" w:rsidR="00A23F09" w:rsidRPr="00122E25" w:rsidRDefault="005732AB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tanuló ismerje meg a háztartási és kommunális gáztüzelő berendezések típusait, felépítésüket, működésüket. Legyen képes a megfelelő típus és teljesítmény kiválasztására</w:t>
      </w:r>
      <w:r w:rsidR="007A5B10" w:rsidRPr="00122E25">
        <w:rPr>
          <w:rFonts w:cs="Times New Roman"/>
        </w:rPr>
        <w:t>.</w:t>
      </w:r>
      <w:r w:rsidRPr="00122E25">
        <w:rPr>
          <w:rFonts w:cs="Times New Roman"/>
        </w:rPr>
        <w:t xml:space="preserve"> Legyen képes a hibajelenség alapján a hiba helyének behatárolására. Ismerje a blokkégők típusait, szerelvényeit és működésüket. Értse a hatásfok fogalmát</w:t>
      </w:r>
      <w:r w:rsidR="007A5B10" w:rsidRPr="00122E25">
        <w:rPr>
          <w:rFonts w:cs="Times New Roman"/>
        </w:rPr>
        <w:t xml:space="preserve">. </w:t>
      </w:r>
      <w:r w:rsidRPr="00122E25">
        <w:rPr>
          <w:rFonts w:cs="Times New Roman"/>
        </w:rPr>
        <w:t>Ismerje az égéstermék elvezető rendszerek részeit, a statikus huzatot befolyásoló tényezőket, a kémények típusait, felépítésüket.</w:t>
      </w:r>
    </w:p>
    <w:p w14:paraId="28BE18D0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1FCAA68D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3C643189" w14:textId="77777777" w:rsidR="00A23F09" w:rsidRPr="00122E25" w:rsidRDefault="005732AB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Matematika</w:t>
      </w:r>
    </w:p>
    <w:p w14:paraId="6ACD2517" w14:textId="77777777" w:rsidR="005732AB" w:rsidRPr="00122E25" w:rsidRDefault="005732AB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Fizika</w:t>
      </w:r>
    </w:p>
    <w:p w14:paraId="5B14D8C4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49CCC952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50541AC4" w14:textId="77777777" w:rsidR="00A23F09" w:rsidRPr="00122E25" w:rsidRDefault="005732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Gázégők</w:t>
      </w:r>
    </w:p>
    <w:p w14:paraId="4593B216" w14:textId="595BD41A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gáz égésének folyamata</w:t>
      </w:r>
      <w:r w:rsidR="00A7198E" w:rsidRPr="00122E25">
        <w:rPr>
          <w:rFonts w:cs="Times New Roman"/>
        </w:rPr>
        <w:t>.</w:t>
      </w:r>
    </w:p>
    <w:p w14:paraId="4E23CA83" w14:textId="21EA6F2D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lángkép</w:t>
      </w:r>
      <w:r w:rsidR="00A7198E" w:rsidRPr="00122E25">
        <w:rPr>
          <w:rFonts w:cs="Times New Roman"/>
        </w:rPr>
        <w:t>.</w:t>
      </w:r>
    </w:p>
    <w:p w14:paraId="4E1CD93B" w14:textId="0DF4AAD9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Diffúziós gázégők</w:t>
      </w:r>
      <w:r w:rsidR="00A7198E" w:rsidRPr="00122E25">
        <w:rPr>
          <w:rFonts w:cs="Times New Roman"/>
        </w:rPr>
        <w:t>.</w:t>
      </w:r>
    </w:p>
    <w:p w14:paraId="43C69DE0" w14:textId="08628F04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Előkeveréses gázégők</w:t>
      </w:r>
      <w:r w:rsidR="00A7198E" w:rsidRPr="00122E25">
        <w:rPr>
          <w:rFonts w:cs="Times New Roman"/>
        </w:rPr>
        <w:t>.</w:t>
      </w:r>
    </w:p>
    <w:p w14:paraId="35A3745D" w14:textId="1E4DD4C9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Injektoros, részleges előkeveréses gázégők</w:t>
      </w:r>
      <w:r w:rsidR="00A7198E" w:rsidRPr="00122E25">
        <w:rPr>
          <w:rFonts w:cs="Times New Roman"/>
        </w:rPr>
        <w:t>.</w:t>
      </w:r>
    </w:p>
    <w:p w14:paraId="5AB3F364" w14:textId="174718BA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Kiáramlási sebesség, lángterjedési sebesség</w:t>
      </w:r>
      <w:r w:rsidR="00A7198E" w:rsidRPr="00122E25">
        <w:rPr>
          <w:rFonts w:cs="Times New Roman"/>
        </w:rPr>
        <w:t>.</w:t>
      </w:r>
    </w:p>
    <w:p w14:paraId="448D3AD7" w14:textId="08147251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Visszagyulladás, lángleszakadás</w:t>
      </w:r>
      <w:r w:rsidR="00A7198E" w:rsidRPr="00122E25">
        <w:rPr>
          <w:rFonts w:cs="Times New Roman"/>
        </w:rPr>
        <w:t>.</w:t>
      </w:r>
    </w:p>
    <w:p w14:paraId="79171914" w14:textId="468D36C4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Névleges terhelés beállítása</w:t>
      </w:r>
      <w:r w:rsidR="00A7198E" w:rsidRPr="00122E25">
        <w:rPr>
          <w:rFonts w:cs="Times New Roman"/>
        </w:rPr>
        <w:t>.</w:t>
      </w:r>
    </w:p>
    <w:p w14:paraId="0629FF58" w14:textId="5A7FFB50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Légellátás</w:t>
      </w:r>
      <w:r w:rsidR="00A7198E" w:rsidRPr="00122E25">
        <w:rPr>
          <w:rFonts w:cs="Times New Roman"/>
        </w:rPr>
        <w:t>.</w:t>
      </w:r>
    </w:p>
    <w:p w14:paraId="143575D0" w14:textId="7F0C58FB" w:rsidR="00A23F09" w:rsidRPr="00122E25" w:rsidRDefault="005732A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Lángstabilizálás</w:t>
      </w:r>
      <w:r w:rsidR="00A7198E" w:rsidRPr="00122E25">
        <w:rPr>
          <w:rFonts w:cs="Times New Roman"/>
        </w:rPr>
        <w:t>.</w:t>
      </w:r>
    </w:p>
    <w:p w14:paraId="61F571CB" w14:textId="77777777" w:rsidR="00BE2C81" w:rsidRPr="00122E25" w:rsidRDefault="00BE2C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1B72A8" w14:textId="77777777" w:rsidR="00A23F09" w:rsidRPr="00122E25" w:rsidRDefault="005732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Háztartási és kommunális gázkészülékek</w:t>
      </w:r>
    </w:p>
    <w:p w14:paraId="580A5ED0" w14:textId="5857C696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Fogyasztói gázvezeték anyaga, kialakítása, szerelvényei</w:t>
      </w:r>
      <w:r w:rsidR="00A7198E" w:rsidRPr="00122E25">
        <w:rPr>
          <w:rFonts w:cs="Times New Roman"/>
        </w:rPr>
        <w:t>.</w:t>
      </w:r>
    </w:p>
    <w:p w14:paraId="20E42BDA" w14:textId="3F27E65B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Emelt kisnyomású (HW) rendszer kialakítása</w:t>
      </w:r>
      <w:r w:rsidR="00A7198E" w:rsidRPr="00122E25">
        <w:rPr>
          <w:rFonts w:cs="Times New Roman"/>
        </w:rPr>
        <w:t>.</w:t>
      </w:r>
    </w:p>
    <w:p w14:paraId="6C731F50" w14:textId="37E64DAE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Gáztüzelő berendezések jelei a </w:t>
      </w:r>
      <w:proofErr w:type="spellStart"/>
      <w:r w:rsidRPr="00122E25">
        <w:rPr>
          <w:rFonts w:cs="Times New Roman"/>
        </w:rPr>
        <w:t>GMBSz</w:t>
      </w:r>
      <w:proofErr w:type="spellEnd"/>
      <w:r w:rsidRPr="00122E25">
        <w:rPr>
          <w:rFonts w:cs="Times New Roman"/>
        </w:rPr>
        <w:t xml:space="preserve"> alapján</w:t>
      </w:r>
      <w:r w:rsidR="00A7198E" w:rsidRPr="00122E25">
        <w:rPr>
          <w:rFonts w:cs="Times New Roman"/>
        </w:rPr>
        <w:t>.</w:t>
      </w:r>
    </w:p>
    <w:p w14:paraId="17852717" w14:textId="6BAAA108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Égésbiztosítás, lángőrzés</w:t>
      </w:r>
      <w:r w:rsidR="00A7198E" w:rsidRPr="00122E25">
        <w:rPr>
          <w:rFonts w:cs="Times New Roman"/>
        </w:rPr>
        <w:t>.</w:t>
      </w:r>
    </w:p>
    <w:p w14:paraId="6A396DE7" w14:textId="6EEE11A8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Hőmérsékletszabályozás</w:t>
      </w:r>
      <w:r w:rsidR="00A7198E" w:rsidRPr="00122E25">
        <w:rPr>
          <w:rFonts w:cs="Times New Roman"/>
        </w:rPr>
        <w:t>.</w:t>
      </w:r>
    </w:p>
    <w:p w14:paraId="383A1AE0" w14:textId="7604C622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Biztonsági reteszkörök</w:t>
      </w:r>
      <w:r w:rsidR="00A7198E" w:rsidRPr="00122E25">
        <w:rPr>
          <w:rFonts w:cs="Times New Roman"/>
        </w:rPr>
        <w:t>.</w:t>
      </w:r>
    </w:p>
    <w:p w14:paraId="2825C2B1" w14:textId="2B4AE009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Alapvető villamos mérések</w:t>
      </w:r>
      <w:r w:rsidR="00A7198E" w:rsidRPr="00122E25">
        <w:rPr>
          <w:rFonts w:cs="Times New Roman"/>
        </w:rPr>
        <w:t>.</w:t>
      </w:r>
    </w:p>
    <w:p w14:paraId="4BAAC66F" w14:textId="67F79437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Konyhai és nagykonyhai berendezések, szerelvényeik</w:t>
      </w:r>
      <w:r w:rsidR="00A7198E" w:rsidRPr="00122E25">
        <w:rPr>
          <w:rFonts w:cs="Times New Roman"/>
        </w:rPr>
        <w:t>.</w:t>
      </w:r>
    </w:p>
    <w:p w14:paraId="718B6AC3" w14:textId="6D18676B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Tároló és átfolyó rendszerű vízmelegítők</w:t>
      </w:r>
      <w:r w:rsidR="00A7198E" w:rsidRPr="00122E25">
        <w:rPr>
          <w:rFonts w:cs="Times New Roman"/>
        </w:rPr>
        <w:t>.</w:t>
      </w:r>
    </w:p>
    <w:p w14:paraId="0C8B9DE6" w14:textId="5EB32E57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Egyedi fűtőberendezések</w:t>
      </w:r>
      <w:r w:rsidR="00A7198E" w:rsidRPr="00122E25">
        <w:rPr>
          <w:rFonts w:cs="Times New Roman"/>
        </w:rPr>
        <w:t>.</w:t>
      </w:r>
    </w:p>
    <w:p w14:paraId="63353920" w14:textId="00B3F0F5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Központi fűtési kiskazánok</w:t>
      </w:r>
      <w:r w:rsidR="00A7198E" w:rsidRPr="00122E25">
        <w:rPr>
          <w:rFonts w:cs="Times New Roman"/>
        </w:rPr>
        <w:t>.</w:t>
      </w:r>
    </w:p>
    <w:p w14:paraId="0BDD5FCA" w14:textId="5E53A948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Cirkogejzírek</w:t>
      </w:r>
      <w:r w:rsidR="00A7198E" w:rsidRPr="00122E25">
        <w:rPr>
          <w:rFonts w:cs="Times New Roman"/>
        </w:rPr>
        <w:t>.</w:t>
      </w:r>
    </w:p>
    <w:p w14:paraId="46B06FB8" w14:textId="0AAB4E2F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Kombinált készülékek</w:t>
      </w:r>
      <w:r w:rsidR="00A7198E" w:rsidRPr="00122E25">
        <w:rPr>
          <w:rFonts w:cs="Times New Roman"/>
        </w:rPr>
        <w:t>.</w:t>
      </w:r>
    </w:p>
    <w:p w14:paraId="79BACD8B" w14:textId="6BD7EDE6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Atmoszférikus légellátás</w:t>
      </w:r>
      <w:r w:rsidR="00A7198E" w:rsidRPr="00122E25">
        <w:rPr>
          <w:rFonts w:cs="Times New Roman"/>
        </w:rPr>
        <w:t>.</w:t>
      </w:r>
    </w:p>
    <w:p w14:paraId="0E6C3653" w14:textId="04BB89E3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Turbó kazánok</w:t>
      </w:r>
      <w:r w:rsidR="00A7198E" w:rsidRPr="00122E25">
        <w:rPr>
          <w:rFonts w:cs="Times New Roman"/>
        </w:rPr>
        <w:t>.</w:t>
      </w:r>
    </w:p>
    <w:p w14:paraId="686CC61F" w14:textId="72DA7997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Kondenzációs kazánok</w:t>
      </w:r>
      <w:r w:rsidR="00A7198E" w:rsidRPr="00122E25">
        <w:rPr>
          <w:rFonts w:cs="Times New Roman"/>
        </w:rPr>
        <w:t>.</w:t>
      </w:r>
    </w:p>
    <w:p w14:paraId="2FF98767" w14:textId="2743488A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Gázkészülékek elhelyezése (</w:t>
      </w:r>
      <w:proofErr w:type="spellStart"/>
      <w:r w:rsidRPr="00122E25">
        <w:rPr>
          <w:rFonts w:cs="Times New Roman"/>
        </w:rPr>
        <w:t>GMBSz</w:t>
      </w:r>
      <w:proofErr w:type="spellEnd"/>
      <w:r w:rsidRPr="00122E25">
        <w:rPr>
          <w:rFonts w:cs="Times New Roman"/>
        </w:rPr>
        <w:t>)</w:t>
      </w:r>
      <w:r w:rsidR="00A7198E" w:rsidRPr="00122E25">
        <w:rPr>
          <w:rFonts w:cs="Times New Roman"/>
        </w:rPr>
        <w:t>.</w:t>
      </w:r>
    </w:p>
    <w:p w14:paraId="12CC42BA" w14:textId="0891E8BC" w:rsidR="005732AB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Egyéb gáztüzelő berendezések</w:t>
      </w:r>
      <w:r w:rsidR="00A7198E" w:rsidRPr="00122E25">
        <w:rPr>
          <w:rFonts w:cs="Times New Roman"/>
        </w:rPr>
        <w:t>.</w:t>
      </w:r>
    </w:p>
    <w:p w14:paraId="412897E9" w14:textId="7EF5DABB" w:rsidR="00A23F09" w:rsidRPr="00122E25" w:rsidRDefault="005732AB" w:rsidP="005732AB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Kapcsolódó jogszabályi előírások</w:t>
      </w:r>
      <w:r w:rsidR="00A7198E" w:rsidRPr="00122E25">
        <w:rPr>
          <w:rFonts w:cs="Times New Roman"/>
        </w:rPr>
        <w:t>.</w:t>
      </w:r>
    </w:p>
    <w:p w14:paraId="4D58A447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A32171" w14:textId="77777777" w:rsidR="00A23F09" w:rsidRPr="00122E25" w:rsidRDefault="005732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Ipari tüzeléstechnika</w:t>
      </w:r>
    </w:p>
    <w:p w14:paraId="7946CA3C" w14:textId="739C9F1B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Blokkégők felépítése, működése</w:t>
      </w:r>
      <w:r w:rsidR="00A7198E" w:rsidRPr="00122E25">
        <w:rPr>
          <w:rFonts w:cs="Times New Roman"/>
        </w:rPr>
        <w:t>.</w:t>
      </w:r>
    </w:p>
    <w:p w14:paraId="2BC94600" w14:textId="2E1B57D2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Alternatív blokkégők</w:t>
      </w:r>
      <w:r w:rsidR="00A7198E" w:rsidRPr="00122E25">
        <w:rPr>
          <w:rFonts w:cs="Times New Roman"/>
        </w:rPr>
        <w:t>.</w:t>
      </w:r>
    </w:p>
    <w:p w14:paraId="638F3E8C" w14:textId="217135D9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Légellátás</w:t>
      </w:r>
      <w:r w:rsidR="00A7198E" w:rsidRPr="00122E25">
        <w:rPr>
          <w:rFonts w:cs="Times New Roman"/>
        </w:rPr>
        <w:t>.</w:t>
      </w:r>
    </w:p>
    <w:p w14:paraId="095F64D1" w14:textId="57D9D65F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Lánggeometria</w:t>
      </w:r>
      <w:r w:rsidR="00A7198E" w:rsidRPr="00122E25">
        <w:rPr>
          <w:rFonts w:cs="Times New Roman"/>
        </w:rPr>
        <w:t>.</w:t>
      </w:r>
    </w:p>
    <w:p w14:paraId="2BAB653E" w14:textId="3343EE82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Szabályozás</w:t>
      </w:r>
      <w:r w:rsidR="00A7198E" w:rsidRPr="00122E25">
        <w:rPr>
          <w:rFonts w:cs="Times New Roman"/>
        </w:rPr>
        <w:t>.</w:t>
      </w:r>
    </w:p>
    <w:p w14:paraId="6957C1A7" w14:textId="64CCD848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Rekuperátoros égők</w:t>
      </w:r>
      <w:r w:rsidR="00A7198E" w:rsidRPr="00122E25">
        <w:rPr>
          <w:rFonts w:cs="Times New Roman"/>
        </w:rPr>
        <w:t>.</w:t>
      </w:r>
    </w:p>
    <w:p w14:paraId="66AD2478" w14:textId="7C0571E0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Károsanyag</w:t>
      </w:r>
      <w:proofErr w:type="spellEnd"/>
      <w:r w:rsidRPr="00122E25">
        <w:rPr>
          <w:rFonts w:cs="Times New Roman"/>
        </w:rPr>
        <w:t xml:space="preserve"> emisszió</w:t>
      </w:r>
      <w:r w:rsidR="00A7198E" w:rsidRPr="00122E25">
        <w:rPr>
          <w:rFonts w:cs="Times New Roman"/>
        </w:rPr>
        <w:t>.</w:t>
      </w:r>
    </w:p>
    <w:p w14:paraId="1B5CF2A7" w14:textId="70160C95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Kazánok</w:t>
      </w:r>
      <w:r w:rsidR="00A7198E" w:rsidRPr="00122E25">
        <w:rPr>
          <w:rFonts w:cs="Times New Roman"/>
        </w:rPr>
        <w:t>.</w:t>
      </w:r>
    </w:p>
    <w:p w14:paraId="57D5A916" w14:textId="6857C8D7" w:rsidR="00A23F09" w:rsidRPr="00122E25" w:rsidRDefault="005732A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Kemencék</w:t>
      </w:r>
      <w:r w:rsidR="00A7198E" w:rsidRPr="00122E25">
        <w:rPr>
          <w:rFonts w:cs="Times New Roman"/>
        </w:rPr>
        <w:t>.</w:t>
      </w:r>
    </w:p>
    <w:p w14:paraId="3AC4A894" w14:textId="77777777" w:rsidR="00BE2C81" w:rsidRPr="00122E25" w:rsidRDefault="00BE2C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840BB6" w14:textId="77777777" w:rsidR="00A23F09" w:rsidRPr="00122E25" w:rsidRDefault="005732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Gáztüzelő berendezések hatásfoka</w:t>
      </w:r>
    </w:p>
    <w:p w14:paraId="55C205B4" w14:textId="25352408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energetika I. főtörvénye</w:t>
      </w:r>
      <w:r w:rsidR="00A7198E" w:rsidRPr="00122E25">
        <w:rPr>
          <w:rFonts w:cs="Times New Roman"/>
        </w:rPr>
        <w:t>.</w:t>
      </w:r>
    </w:p>
    <w:p w14:paraId="0F61BA43" w14:textId="01EE1144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Hatásfok értelmezése</w:t>
      </w:r>
      <w:r w:rsidR="00A7198E" w:rsidRPr="00122E25">
        <w:rPr>
          <w:rFonts w:cs="Times New Roman"/>
        </w:rPr>
        <w:t>.</w:t>
      </w:r>
    </w:p>
    <w:p w14:paraId="33335716" w14:textId="77A5C57F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Közvetlen hatásfok meghatározás</w:t>
      </w:r>
      <w:r w:rsidR="00A7198E" w:rsidRPr="00122E25">
        <w:rPr>
          <w:rFonts w:cs="Times New Roman"/>
        </w:rPr>
        <w:t>.</w:t>
      </w:r>
    </w:p>
    <w:p w14:paraId="53A0AA0D" w14:textId="7384A075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Közvetett hatásfok meghatározás</w:t>
      </w:r>
      <w:r w:rsidR="00A7198E" w:rsidRPr="00122E25">
        <w:rPr>
          <w:rFonts w:cs="Times New Roman"/>
        </w:rPr>
        <w:t>.</w:t>
      </w:r>
    </w:p>
    <w:p w14:paraId="55A8A45D" w14:textId="06891AB9" w:rsidR="00A23F09" w:rsidRPr="00122E25" w:rsidRDefault="005732A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Hatásfok javításának lehetőségei</w:t>
      </w:r>
      <w:r w:rsidR="00A7198E" w:rsidRPr="00122E25">
        <w:rPr>
          <w:rFonts w:cs="Times New Roman"/>
        </w:rPr>
        <w:t>.</w:t>
      </w:r>
    </w:p>
    <w:p w14:paraId="41B6765A" w14:textId="77777777" w:rsidR="00BE2C81" w:rsidRPr="00122E25" w:rsidRDefault="00BE2C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E72A1F" w14:textId="77777777" w:rsidR="00A23F09" w:rsidRPr="00122E25" w:rsidRDefault="005732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Égéstermék elvezetés</w:t>
      </w:r>
    </w:p>
    <w:p w14:paraId="3247AF6B" w14:textId="02742401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Égéstermék összetétele gáztüzelés esetén</w:t>
      </w:r>
      <w:r w:rsidR="00A7198E" w:rsidRPr="00122E25">
        <w:rPr>
          <w:rFonts w:cs="Times New Roman"/>
        </w:rPr>
        <w:t>.</w:t>
      </w:r>
    </w:p>
    <w:p w14:paraId="1CD78784" w14:textId="44D836ED" w:rsidR="00A7198E" w:rsidRPr="00122E25" w:rsidRDefault="005732AB" w:rsidP="00A7198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Égéstermék jellemző paraméterei</w:t>
      </w:r>
      <w:r w:rsidR="00A7198E" w:rsidRPr="00122E25">
        <w:rPr>
          <w:rFonts w:cs="Times New Roman"/>
        </w:rPr>
        <w:t>.</w:t>
      </w:r>
    </w:p>
    <w:p w14:paraId="3537BE18" w14:textId="6EB177C5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statikus huzat mértéke</w:t>
      </w:r>
      <w:r w:rsidR="00A7198E" w:rsidRPr="00122E25">
        <w:rPr>
          <w:rFonts w:cs="Times New Roman"/>
        </w:rPr>
        <w:t>.</w:t>
      </w:r>
    </w:p>
    <w:p w14:paraId="36846142" w14:textId="7B271522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Égéstermék hígítási tényező</w:t>
      </w:r>
      <w:r w:rsidR="00A7198E" w:rsidRPr="00122E25">
        <w:rPr>
          <w:rFonts w:cs="Times New Roman"/>
        </w:rPr>
        <w:t>.</w:t>
      </w:r>
    </w:p>
    <w:p w14:paraId="0F93F6D9" w14:textId="5D154998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huzatmegszakító</w:t>
      </w:r>
      <w:r w:rsidR="00A7198E" w:rsidRPr="00122E25">
        <w:rPr>
          <w:rFonts w:cs="Times New Roman"/>
        </w:rPr>
        <w:t>.</w:t>
      </w:r>
    </w:p>
    <w:p w14:paraId="3A719C74" w14:textId="7990C397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Kémények fajtái, jellemző méreteik</w:t>
      </w:r>
      <w:r w:rsidR="00A7198E" w:rsidRPr="00122E25">
        <w:rPr>
          <w:rFonts w:cs="Times New Roman"/>
        </w:rPr>
        <w:t>.</w:t>
      </w:r>
    </w:p>
    <w:p w14:paraId="338BDBC4" w14:textId="08F59C88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kémény részei</w:t>
      </w:r>
      <w:r w:rsidR="00A7198E" w:rsidRPr="00122E25">
        <w:rPr>
          <w:rFonts w:cs="Times New Roman"/>
        </w:rPr>
        <w:t>.</w:t>
      </w:r>
    </w:p>
    <w:p w14:paraId="177ACEF0" w14:textId="665FAF75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Építési előírások</w:t>
      </w:r>
      <w:r w:rsidR="00A7198E" w:rsidRPr="00122E25">
        <w:rPr>
          <w:rFonts w:cs="Times New Roman"/>
        </w:rPr>
        <w:t>.</w:t>
      </w:r>
    </w:p>
    <w:p w14:paraId="5D6193C5" w14:textId="57DB7F88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Szerelt kémények felépítése</w:t>
      </w:r>
      <w:r w:rsidR="00A7198E" w:rsidRPr="00122E25">
        <w:rPr>
          <w:rFonts w:cs="Times New Roman"/>
        </w:rPr>
        <w:t>.</w:t>
      </w:r>
    </w:p>
    <w:p w14:paraId="036ECA75" w14:textId="157500CD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Kombinált kémények felépítése</w:t>
      </w:r>
      <w:r w:rsidR="00A7198E" w:rsidRPr="00122E25">
        <w:rPr>
          <w:rFonts w:cs="Times New Roman"/>
        </w:rPr>
        <w:t>.</w:t>
      </w:r>
    </w:p>
    <w:p w14:paraId="4C598E78" w14:textId="5F261092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Kéménykorrózió jelensége</w:t>
      </w:r>
      <w:r w:rsidR="00A7198E" w:rsidRPr="00122E25">
        <w:rPr>
          <w:rFonts w:cs="Times New Roman"/>
        </w:rPr>
        <w:t>.</w:t>
      </w:r>
    </w:p>
    <w:p w14:paraId="22BB72A1" w14:textId="7F9E7EAF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Kémények karbantartása</w:t>
      </w:r>
      <w:r w:rsidR="00A7198E" w:rsidRPr="00122E25">
        <w:rPr>
          <w:rFonts w:cs="Times New Roman"/>
        </w:rPr>
        <w:t>.</w:t>
      </w:r>
    </w:p>
    <w:p w14:paraId="0C294696" w14:textId="23C254B4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Épületek légellátása</w:t>
      </w:r>
      <w:r w:rsidR="00A7198E" w:rsidRPr="00122E25">
        <w:rPr>
          <w:rFonts w:cs="Times New Roman"/>
        </w:rPr>
        <w:t>.</w:t>
      </w:r>
    </w:p>
    <w:p w14:paraId="26858F88" w14:textId="3EF59E94" w:rsidR="005732AB" w:rsidRPr="00122E25" w:rsidRDefault="005732AB" w:rsidP="005732A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nem megfelelően működő égéstermék elvezető rendszer okozta veszélyek</w:t>
      </w:r>
      <w:r w:rsidR="00A7198E" w:rsidRPr="00122E25">
        <w:rPr>
          <w:rFonts w:cs="Times New Roman"/>
        </w:rPr>
        <w:t>.</w:t>
      </w:r>
    </w:p>
    <w:p w14:paraId="6CE0203B" w14:textId="7D5D9CAD" w:rsidR="00A23F09" w:rsidRPr="00122E25" w:rsidRDefault="005732A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Kapcsolódó jogszabályi előírások</w:t>
      </w:r>
      <w:r w:rsidR="00A7198E" w:rsidRPr="00122E25">
        <w:rPr>
          <w:rFonts w:cs="Times New Roman"/>
        </w:rPr>
        <w:t>.</w:t>
      </w:r>
    </w:p>
    <w:p w14:paraId="6D4170BD" w14:textId="77777777" w:rsidR="00BE2C81" w:rsidRPr="00122E25" w:rsidRDefault="00BE2C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8F05DD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43E0A4DC" w14:textId="77777777" w:rsidR="005732AB" w:rsidRPr="00122E25" w:rsidRDefault="005732AB" w:rsidP="005732AB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Tanterem</w:t>
      </w:r>
    </w:p>
    <w:p w14:paraId="1C2160E5" w14:textId="77777777" w:rsidR="005732AB" w:rsidRPr="00122E25" w:rsidRDefault="005732AB" w:rsidP="005732AB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Gázkabinet</w:t>
      </w:r>
    </w:p>
    <w:p w14:paraId="478EFAEC" w14:textId="77777777" w:rsidR="005732AB" w:rsidRPr="00122E25" w:rsidRDefault="005732AB" w:rsidP="005732AB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Kazánház</w:t>
      </w:r>
    </w:p>
    <w:p w14:paraId="533CFF62" w14:textId="77777777" w:rsidR="00A23F09" w:rsidRPr="00122E25" w:rsidRDefault="005732AB" w:rsidP="005732AB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Magyar Olajipari Múzeum</w:t>
      </w:r>
    </w:p>
    <w:p w14:paraId="661E2FA9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3323CCE8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7F78C14F" w14:textId="1DB07452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569CFC84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5F9047DE" w14:textId="77777777" w:rsidR="004B19D1" w:rsidRPr="00122E25" w:rsidRDefault="004B19D1" w:rsidP="004B19D1">
      <w:pPr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3D21E96A" w14:textId="77777777" w:rsidR="004B19D1" w:rsidRPr="00122E25" w:rsidRDefault="004B19D1" w:rsidP="004B19D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lastRenderedPageBreak/>
        <w:t>Gáztüzelő berendezések</w:t>
      </w:r>
      <w:r w:rsidR="007A5B10" w:rsidRPr="00122E25">
        <w:rPr>
          <w:rFonts w:cs="Times New Roman"/>
          <w:b/>
        </w:rPr>
        <w:t xml:space="preserve"> gyakorlat</w:t>
      </w:r>
      <w:r w:rsidRPr="00122E25">
        <w:rPr>
          <w:rFonts w:cs="Times New Roman"/>
          <w:b/>
        </w:rPr>
        <w:t xml:space="preserve"> tantárgy</w:t>
      </w:r>
      <w:r w:rsidRPr="00122E25">
        <w:rPr>
          <w:rFonts w:cs="Times New Roman"/>
          <w:b/>
        </w:rPr>
        <w:tab/>
      </w:r>
      <w:r w:rsidR="007A5B10" w:rsidRPr="00122E25">
        <w:rPr>
          <w:rFonts w:cs="Times New Roman"/>
          <w:b/>
        </w:rPr>
        <w:t>202</w:t>
      </w:r>
      <w:r w:rsidRPr="00122E25">
        <w:rPr>
          <w:rFonts w:cs="Times New Roman"/>
          <w:b/>
        </w:rPr>
        <w:t xml:space="preserve"> óra/</w:t>
      </w:r>
      <w:proofErr w:type="gramStart"/>
      <w:r w:rsidR="007A5B10" w:rsidRPr="00122E25">
        <w:rPr>
          <w:rFonts w:cs="Times New Roman"/>
          <w:b/>
        </w:rPr>
        <w:t>202</w:t>
      </w:r>
      <w:r w:rsidRPr="00122E25">
        <w:rPr>
          <w:rFonts w:cs="Times New Roman"/>
          <w:b/>
        </w:rPr>
        <w:t xml:space="preserve"> )</w:t>
      </w:r>
      <w:proofErr w:type="gramEnd"/>
      <w:r w:rsidRPr="00122E25">
        <w:rPr>
          <w:rFonts w:cs="Times New Roman"/>
          <w:b/>
        </w:rPr>
        <w:t xml:space="preserve"> óra*</w:t>
      </w:r>
    </w:p>
    <w:p w14:paraId="59045236" w14:textId="77777777" w:rsidR="004B19D1" w:rsidRPr="00122E25" w:rsidRDefault="004B19D1" w:rsidP="004B19D1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15D2BF21" w14:textId="77777777" w:rsidR="004B19D1" w:rsidRPr="00122E25" w:rsidRDefault="004B19D1" w:rsidP="004B19D1">
      <w:pPr>
        <w:spacing w:after="0"/>
        <w:ind w:left="426"/>
        <w:rPr>
          <w:rFonts w:cs="Times New Roman"/>
        </w:rPr>
      </w:pPr>
    </w:p>
    <w:p w14:paraId="50FB22D7" w14:textId="26A9C26D" w:rsidR="004B19D1" w:rsidRPr="00122E25" w:rsidRDefault="004B19D1" w:rsidP="004B19D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4D746161" w14:textId="77777777" w:rsidR="004B19D1" w:rsidRPr="00122E25" w:rsidRDefault="004B19D1" w:rsidP="004B19D1">
      <w:pPr>
        <w:spacing w:after="0"/>
        <w:ind w:left="426"/>
        <w:rPr>
          <w:rFonts w:cs="Times New Roman"/>
        </w:rPr>
      </w:pPr>
    </w:p>
    <w:p w14:paraId="04C8A6D3" w14:textId="77777777" w:rsidR="004B19D1" w:rsidRPr="00122E25" w:rsidRDefault="004B19D1" w:rsidP="004B19D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20B4A54D" w14:textId="77777777" w:rsidR="004B19D1" w:rsidRPr="00122E25" w:rsidRDefault="004B19D1" w:rsidP="004B19D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tanuló ismerje meg a háztartási és kommunális gáztüzelő berendezések típusait, felépítésüket, működésüket. Legyen képes a megfelelő típus és teljesítmény kiválasztására, a fogyasztói vezetékhez és az elektromos hálózathoz történő csatlakoztatására. Ismerje a blokkégők típusait, szerelvényeit és működésüket. Legyen képes egy blokkégő üzemének ellenőrzésére. Értse a hatásfok fogalmát</w:t>
      </w:r>
      <w:r w:rsidR="007A5B10" w:rsidRPr="00122E25">
        <w:rPr>
          <w:rFonts w:cs="Times New Roman"/>
        </w:rPr>
        <w:t>, legyen képes tetszőleges gáztüzelő berendezés hatásfokának meghatározására.</w:t>
      </w:r>
      <w:r w:rsidRPr="00122E25">
        <w:rPr>
          <w:rFonts w:cs="Times New Roman"/>
        </w:rPr>
        <w:t xml:space="preserve"> Ismerje az égéstermék elvezető rendszerek részeit, a statikus huzatot befolyásoló tényezőket, a kémények típusait, felépítésüket.</w:t>
      </w:r>
    </w:p>
    <w:p w14:paraId="4D363ABC" w14:textId="77777777" w:rsidR="004B19D1" w:rsidRPr="00122E25" w:rsidRDefault="004B19D1" w:rsidP="004B19D1">
      <w:pPr>
        <w:spacing w:after="0"/>
        <w:ind w:left="426"/>
        <w:rPr>
          <w:rFonts w:cs="Times New Roman"/>
        </w:rPr>
      </w:pPr>
    </w:p>
    <w:p w14:paraId="34782E3E" w14:textId="77777777" w:rsidR="004B19D1" w:rsidRPr="00122E25" w:rsidRDefault="004B19D1" w:rsidP="004B19D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0192C23D" w14:textId="77777777" w:rsidR="004B19D1" w:rsidRPr="00122E25" w:rsidRDefault="004B19D1" w:rsidP="004B19D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Matematika</w:t>
      </w:r>
    </w:p>
    <w:p w14:paraId="76325D19" w14:textId="77777777" w:rsidR="004B19D1" w:rsidRPr="00122E25" w:rsidRDefault="004B19D1" w:rsidP="004B19D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Fizika</w:t>
      </w:r>
    </w:p>
    <w:p w14:paraId="052A781B" w14:textId="77777777" w:rsidR="004B19D1" w:rsidRPr="00122E25" w:rsidRDefault="004B19D1" w:rsidP="004B19D1">
      <w:pPr>
        <w:spacing w:after="0"/>
        <w:ind w:left="426"/>
        <w:rPr>
          <w:rFonts w:cs="Times New Roman"/>
        </w:rPr>
      </w:pPr>
    </w:p>
    <w:p w14:paraId="494E51BD" w14:textId="77777777" w:rsidR="004B19D1" w:rsidRPr="00122E25" w:rsidRDefault="004B19D1" w:rsidP="004B19D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5CA2A6C3" w14:textId="77777777" w:rsidR="004B19D1" w:rsidRPr="00122E25" w:rsidRDefault="004B19D1" w:rsidP="004B19D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Gázégők</w:t>
      </w:r>
    </w:p>
    <w:p w14:paraId="66E45E47" w14:textId="1749E223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gáz égésének folyamata</w:t>
      </w:r>
      <w:r w:rsidR="00A7198E" w:rsidRPr="00122E25">
        <w:rPr>
          <w:rFonts w:cs="Times New Roman"/>
        </w:rPr>
        <w:t>.</w:t>
      </w:r>
    </w:p>
    <w:p w14:paraId="6201C905" w14:textId="09C51CDB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lángkép</w:t>
      </w:r>
      <w:r w:rsidR="00A7198E" w:rsidRPr="00122E25">
        <w:rPr>
          <w:rFonts w:cs="Times New Roman"/>
        </w:rPr>
        <w:t>.</w:t>
      </w:r>
    </w:p>
    <w:p w14:paraId="7989AEFD" w14:textId="43B56E9B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Diffúziós gázégők</w:t>
      </w:r>
      <w:r w:rsidR="00A7198E" w:rsidRPr="00122E25">
        <w:rPr>
          <w:rFonts w:cs="Times New Roman"/>
        </w:rPr>
        <w:t>.</w:t>
      </w:r>
    </w:p>
    <w:p w14:paraId="320B0883" w14:textId="4147FE65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Előkeveréses gázégők</w:t>
      </w:r>
      <w:r w:rsidR="00A7198E" w:rsidRPr="00122E25">
        <w:rPr>
          <w:rFonts w:cs="Times New Roman"/>
        </w:rPr>
        <w:t>.</w:t>
      </w:r>
    </w:p>
    <w:p w14:paraId="6C5252F1" w14:textId="21A02323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Injektoros, részleges előkeveréses gázégők</w:t>
      </w:r>
      <w:r w:rsidR="00A7198E" w:rsidRPr="00122E25">
        <w:rPr>
          <w:rFonts w:cs="Times New Roman"/>
        </w:rPr>
        <w:t>.</w:t>
      </w:r>
    </w:p>
    <w:p w14:paraId="2D44E116" w14:textId="5B9BAFAE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Kiáramlási sebesség, lángterjedési sebesség</w:t>
      </w:r>
      <w:r w:rsidR="00A7198E" w:rsidRPr="00122E25">
        <w:rPr>
          <w:rFonts w:cs="Times New Roman"/>
        </w:rPr>
        <w:t>.</w:t>
      </w:r>
    </w:p>
    <w:p w14:paraId="467BD472" w14:textId="5BE4A514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Visszagyulladás, lángleszakadás</w:t>
      </w:r>
      <w:r w:rsidR="00A7198E" w:rsidRPr="00122E25">
        <w:rPr>
          <w:rFonts w:cs="Times New Roman"/>
        </w:rPr>
        <w:t>.</w:t>
      </w:r>
    </w:p>
    <w:p w14:paraId="1791EFE2" w14:textId="1535066B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Névleges terhelés beállítása</w:t>
      </w:r>
      <w:r w:rsidR="00A7198E" w:rsidRPr="00122E25">
        <w:rPr>
          <w:rFonts w:cs="Times New Roman"/>
        </w:rPr>
        <w:t>.</w:t>
      </w:r>
    </w:p>
    <w:p w14:paraId="54AC7C1B" w14:textId="566376D2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Légellátás</w:t>
      </w:r>
      <w:r w:rsidR="00A7198E" w:rsidRPr="00122E25">
        <w:rPr>
          <w:rFonts w:cs="Times New Roman"/>
        </w:rPr>
        <w:t>.</w:t>
      </w:r>
    </w:p>
    <w:p w14:paraId="7821EAD3" w14:textId="3065E9C5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Lángstabilizálás</w:t>
      </w:r>
      <w:r w:rsidR="00A7198E" w:rsidRPr="00122E25">
        <w:rPr>
          <w:rFonts w:cs="Times New Roman"/>
        </w:rPr>
        <w:t>.</w:t>
      </w:r>
    </w:p>
    <w:p w14:paraId="483AAABF" w14:textId="77777777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B5323D" w14:textId="77777777" w:rsidR="004B19D1" w:rsidRPr="00122E25" w:rsidRDefault="004B19D1" w:rsidP="004B19D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Háztartási és kommunális gázkészülékek</w:t>
      </w:r>
    </w:p>
    <w:p w14:paraId="7B550142" w14:textId="1EA7488B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Fogyasztói gázvezeték anyaga, kialakítása, szerelvényei</w:t>
      </w:r>
      <w:proofErr w:type="gramStart"/>
      <w:r w:rsidR="00A7198E" w:rsidRPr="00122E25">
        <w:rPr>
          <w:rFonts w:cs="Times New Roman"/>
        </w:rPr>
        <w:t>..</w:t>
      </w:r>
      <w:proofErr w:type="gramEnd"/>
    </w:p>
    <w:p w14:paraId="071E3C8A" w14:textId="203799F2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Emelt kisnyomású (HW) rendszer kialakítása</w:t>
      </w:r>
      <w:r w:rsidR="00A7198E" w:rsidRPr="00122E25">
        <w:rPr>
          <w:rFonts w:cs="Times New Roman"/>
        </w:rPr>
        <w:t>.</w:t>
      </w:r>
    </w:p>
    <w:p w14:paraId="2E051B7A" w14:textId="77777777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Gáztüzelő berendezések jelei a </w:t>
      </w:r>
      <w:proofErr w:type="spellStart"/>
      <w:r w:rsidRPr="00122E25">
        <w:rPr>
          <w:rFonts w:cs="Times New Roman"/>
        </w:rPr>
        <w:t>GMBSz</w:t>
      </w:r>
      <w:proofErr w:type="spellEnd"/>
      <w:r w:rsidRPr="00122E25">
        <w:rPr>
          <w:rFonts w:cs="Times New Roman"/>
        </w:rPr>
        <w:t xml:space="preserve"> alapján</w:t>
      </w:r>
    </w:p>
    <w:p w14:paraId="14FBEAA5" w14:textId="625947E2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Égésbiztosítás, lángőrzés</w:t>
      </w:r>
      <w:r w:rsidR="00A7198E" w:rsidRPr="00122E25">
        <w:rPr>
          <w:rFonts w:cs="Times New Roman"/>
        </w:rPr>
        <w:t>.</w:t>
      </w:r>
    </w:p>
    <w:p w14:paraId="1F656ED2" w14:textId="521B381C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Hőmérsékletszabályozás</w:t>
      </w:r>
      <w:r w:rsidR="00A7198E" w:rsidRPr="00122E25">
        <w:rPr>
          <w:rFonts w:cs="Times New Roman"/>
        </w:rPr>
        <w:t>.</w:t>
      </w:r>
    </w:p>
    <w:p w14:paraId="11592E95" w14:textId="42E88E9A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Biztonsági reteszkörök</w:t>
      </w:r>
      <w:r w:rsidR="00A7198E" w:rsidRPr="00122E25">
        <w:rPr>
          <w:rFonts w:cs="Times New Roman"/>
        </w:rPr>
        <w:t>.</w:t>
      </w:r>
    </w:p>
    <w:p w14:paraId="255CB7C3" w14:textId="77C1D1AB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Alapvető villamos mérések</w:t>
      </w:r>
      <w:r w:rsidR="00A7198E" w:rsidRPr="00122E25">
        <w:rPr>
          <w:rFonts w:cs="Times New Roman"/>
        </w:rPr>
        <w:t>.</w:t>
      </w:r>
    </w:p>
    <w:p w14:paraId="71027F11" w14:textId="034575E8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Konyhai és nagykonyhai berendezések, szerelvényeik</w:t>
      </w:r>
      <w:r w:rsidR="00A7198E" w:rsidRPr="00122E25">
        <w:rPr>
          <w:rFonts w:cs="Times New Roman"/>
        </w:rPr>
        <w:t>.</w:t>
      </w:r>
    </w:p>
    <w:p w14:paraId="07D1971B" w14:textId="19843F0D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Tároló és átfolyó rendszerű vízmelegítők</w:t>
      </w:r>
      <w:r w:rsidR="00A7198E" w:rsidRPr="00122E25">
        <w:rPr>
          <w:rFonts w:cs="Times New Roman"/>
        </w:rPr>
        <w:t>.</w:t>
      </w:r>
    </w:p>
    <w:p w14:paraId="0E9E97E4" w14:textId="37018FCA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Egyedi fűtőberendezések</w:t>
      </w:r>
      <w:r w:rsidR="00A7198E" w:rsidRPr="00122E25">
        <w:rPr>
          <w:rFonts w:cs="Times New Roman"/>
        </w:rPr>
        <w:t>.</w:t>
      </w:r>
    </w:p>
    <w:p w14:paraId="7535B854" w14:textId="13D1A3F0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Központi fűtési kiskazánok</w:t>
      </w:r>
      <w:r w:rsidR="00A7198E" w:rsidRPr="00122E25">
        <w:rPr>
          <w:rFonts w:cs="Times New Roman"/>
        </w:rPr>
        <w:t>.</w:t>
      </w:r>
    </w:p>
    <w:p w14:paraId="28ED58B1" w14:textId="075E2F96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Cirkogejzírek</w:t>
      </w:r>
      <w:r w:rsidR="00A7198E" w:rsidRPr="00122E25">
        <w:rPr>
          <w:rFonts w:cs="Times New Roman"/>
        </w:rPr>
        <w:t>.</w:t>
      </w:r>
    </w:p>
    <w:p w14:paraId="3470409D" w14:textId="4912AB0C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Kombinált készülékek</w:t>
      </w:r>
      <w:r w:rsidR="00A7198E" w:rsidRPr="00122E25">
        <w:rPr>
          <w:rFonts w:cs="Times New Roman"/>
        </w:rPr>
        <w:t>.</w:t>
      </w:r>
    </w:p>
    <w:p w14:paraId="516B975C" w14:textId="2339EA3B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Atmoszférikus légellátás</w:t>
      </w:r>
      <w:r w:rsidR="00A7198E" w:rsidRPr="00122E25">
        <w:rPr>
          <w:rFonts w:cs="Times New Roman"/>
        </w:rPr>
        <w:t>.</w:t>
      </w:r>
    </w:p>
    <w:p w14:paraId="279A7379" w14:textId="6CEBB8A8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Turbó kazánok</w:t>
      </w:r>
      <w:r w:rsidR="00A7198E" w:rsidRPr="00122E25">
        <w:rPr>
          <w:rFonts w:cs="Times New Roman"/>
        </w:rPr>
        <w:t>.</w:t>
      </w:r>
    </w:p>
    <w:p w14:paraId="6B4CB4A2" w14:textId="566F926D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Kondenzációs kazánok</w:t>
      </w:r>
      <w:r w:rsidR="00A7198E" w:rsidRPr="00122E25">
        <w:rPr>
          <w:rFonts w:cs="Times New Roman"/>
        </w:rPr>
        <w:t>.</w:t>
      </w:r>
    </w:p>
    <w:p w14:paraId="78BA9638" w14:textId="33A4EF04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Gázkészülékek elhelyezése (</w:t>
      </w:r>
      <w:proofErr w:type="spellStart"/>
      <w:r w:rsidRPr="00122E25">
        <w:rPr>
          <w:rFonts w:cs="Times New Roman"/>
        </w:rPr>
        <w:t>GMBSz</w:t>
      </w:r>
      <w:proofErr w:type="spellEnd"/>
      <w:r w:rsidRPr="00122E25">
        <w:rPr>
          <w:rFonts w:cs="Times New Roman"/>
        </w:rPr>
        <w:t>)</w:t>
      </w:r>
      <w:r w:rsidR="00A7198E" w:rsidRPr="00122E25">
        <w:rPr>
          <w:rFonts w:cs="Times New Roman"/>
        </w:rPr>
        <w:t>.</w:t>
      </w:r>
    </w:p>
    <w:p w14:paraId="2921EDC9" w14:textId="672FAA44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Egyéb gáztüzelő berendezések</w:t>
      </w:r>
      <w:r w:rsidR="00A7198E" w:rsidRPr="00122E25">
        <w:rPr>
          <w:rFonts w:cs="Times New Roman"/>
        </w:rPr>
        <w:t>.</w:t>
      </w:r>
    </w:p>
    <w:p w14:paraId="15AC1336" w14:textId="0ED9ABC4" w:rsidR="004B19D1" w:rsidRPr="00122E25" w:rsidRDefault="004B19D1" w:rsidP="004B19D1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Kapcsolódó jogszabályi előírások</w:t>
      </w:r>
      <w:r w:rsidR="00A7198E" w:rsidRPr="00122E25">
        <w:rPr>
          <w:rFonts w:cs="Times New Roman"/>
        </w:rPr>
        <w:t>.</w:t>
      </w:r>
    </w:p>
    <w:p w14:paraId="0569B445" w14:textId="77777777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3570A4" w14:textId="77777777" w:rsidR="004B19D1" w:rsidRPr="00122E25" w:rsidRDefault="004B19D1" w:rsidP="004B19D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Ipari tüzeléstechnika</w:t>
      </w:r>
    </w:p>
    <w:p w14:paraId="742F188B" w14:textId="042EA257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Blokkégők felépítése, működése</w:t>
      </w:r>
      <w:r w:rsidR="00A7198E" w:rsidRPr="00122E25">
        <w:rPr>
          <w:rFonts w:cs="Times New Roman"/>
        </w:rPr>
        <w:t>.</w:t>
      </w:r>
    </w:p>
    <w:p w14:paraId="4DCD8BF3" w14:textId="61026E02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Alternatív blokkégők</w:t>
      </w:r>
      <w:r w:rsidR="00A7198E" w:rsidRPr="00122E25">
        <w:rPr>
          <w:rFonts w:cs="Times New Roman"/>
        </w:rPr>
        <w:t>.</w:t>
      </w:r>
    </w:p>
    <w:p w14:paraId="617EC211" w14:textId="4D62D86A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Légellátás</w:t>
      </w:r>
      <w:r w:rsidR="00A7198E" w:rsidRPr="00122E25">
        <w:rPr>
          <w:rFonts w:cs="Times New Roman"/>
        </w:rPr>
        <w:t>.</w:t>
      </w:r>
    </w:p>
    <w:p w14:paraId="56E7E961" w14:textId="423C21BE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Lánggeometria</w:t>
      </w:r>
      <w:r w:rsidR="00A7198E" w:rsidRPr="00122E25">
        <w:rPr>
          <w:rFonts w:cs="Times New Roman"/>
        </w:rPr>
        <w:t>.</w:t>
      </w:r>
    </w:p>
    <w:p w14:paraId="19F11AF6" w14:textId="3345A7F7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Szabályozás</w:t>
      </w:r>
      <w:r w:rsidR="00A7198E" w:rsidRPr="00122E25">
        <w:rPr>
          <w:rFonts w:cs="Times New Roman"/>
        </w:rPr>
        <w:t>.</w:t>
      </w:r>
    </w:p>
    <w:p w14:paraId="51A41859" w14:textId="2AA41793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Rekuperátoros égők</w:t>
      </w:r>
      <w:r w:rsidR="00A7198E" w:rsidRPr="00122E25">
        <w:rPr>
          <w:rFonts w:cs="Times New Roman"/>
        </w:rPr>
        <w:t>.</w:t>
      </w:r>
    </w:p>
    <w:p w14:paraId="1F46E507" w14:textId="3FD55B5B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Károsanyag</w:t>
      </w:r>
      <w:proofErr w:type="spellEnd"/>
      <w:r w:rsidRPr="00122E25">
        <w:rPr>
          <w:rFonts w:cs="Times New Roman"/>
        </w:rPr>
        <w:t xml:space="preserve"> emisszió</w:t>
      </w:r>
      <w:r w:rsidR="00A7198E" w:rsidRPr="00122E25">
        <w:rPr>
          <w:rFonts w:cs="Times New Roman"/>
        </w:rPr>
        <w:t>.</w:t>
      </w:r>
    </w:p>
    <w:p w14:paraId="7DCCF716" w14:textId="1199629F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Kazánok</w:t>
      </w:r>
      <w:r w:rsidR="00A7198E" w:rsidRPr="00122E25">
        <w:rPr>
          <w:rFonts w:cs="Times New Roman"/>
        </w:rPr>
        <w:t>.</w:t>
      </w:r>
    </w:p>
    <w:p w14:paraId="3B2FF403" w14:textId="4253C76E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Kemencék</w:t>
      </w:r>
      <w:r w:rsidR="00A7198E" w:rsidRPr="00122E25">
        <w:rPr>
          <w:rFonts w:cs="Times New Roman"/>
        </w:rPr>
        <w:t>.</w:t>
      </w:r>
    </w:p>
    <w:p w14:paraId="39B0FC05" w14:textId="77777777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C118FE" w14:textId="77777777" w:rsidR="004B19D1" w:rsidRPr="00122E25" w:rsidRDefault="004B19D1" w:rsidP="004B19D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Gáztüzelő berendezések hatásfoka</w:t>
      </w:r>
    </w:p>
    <w:p w14:paraId="6BE8A58F" w14:textId="3E1EFD38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energetika I. főtörvénye</w:t>
      </w:r>
      <w:r w:rsidR="00A7198E" w:rsidRPr="00122E25">
        <w:rPr>
          <w:rFonts w:cs="Times New Roman"/>
        </w:rPr>
        <w:t>.</w:t>
      </w:r>
    </w:p>
    <w:p w14:paraId="57243E42" w14:textId="6F701F14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Hatásfok értelmezése</w:t>
      </w:r>
      <w:r w:rsidR="00A7198E" w:rsidRPr="00122E25">
        <w:rPr>
          <w:rFonts w:cs="Times New Roman"/>
        </w:rPr>
        <w:t>.</w:t>
      </w:r>
    </w:p>
    <w:p w14:paraId="2475459E" w14:textId="14A5BFD6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Közvetlen hatásfok meghatározás</w:t>
      </w:r>
      <w:r w:rsidR="00A7198E" w:rsidRPr="00122E25">
        <w:rPr>
          <w:rFonts w:cs="Times New Roman"/>
        </w:rPr>
        <w:t>.</w:t>
      </w:r>
    </w:p>
    <w:p w14:paraId="41FC777E" w14:textId="50F05273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Közvetett hatásfok meghatározás</w:t>
      </w:r>
      <w:r w:rsidR="00A7198E" w:rsidRPr="00122E25">
        <w:rPr>
          <w:rFonts w:cs="Times New Roman"/>
        </w:rPr>
        <w:t>.</w:t>
      </w:r>
    </w:p>
    <w:p w14:paraId="0D81065A" w14:textId="139847EF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Hatásfok javításának lehetőségei</w:t>
      </w:r>
      <w:r w:rsidR="00A7198E" w:rsidRPr="00122E25">
        <w:rPr>
          <w:rFonts w:cs="Times New Roman"/>
        </w:rPr>
        <w:t>.</w:t>
      </w:r>
    </w:p>
    <w:p w14:paraId="29DD5B8D" w14:textId="77777777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0DF42F" w14:textId="77777777" w:rsidR="004B19D1" w:rsidRPr="00122E25" w:rsidRDefault="004B19D1" w:rsidP="004B19D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Égéstermék elvezetés</w:t>
      </w:r>
    </w:p>
    <w:p w14:paraId="2E5D7F40" w14:textId="400A0028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Égéstermék összetétele gáztüzelés esetén</w:t>
      </w:r>
      <w:r w:rsidR="00A7198E" w:rsidRPr="00122E25">
        <w:rPr>
          <w:rFonts w:cs="Times New Roman"/>
        </w:rPr>
        <w:t>.</w:t>
      </w:r>
    </w:p>
    <w:p w14:paraId="53E77B5D" w14:textId="0FF37B68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Égéstermék jellemző paraméterei</w:t>
      </w:r>
      <w:r w:rsidR="00A7198E" w:rsidRPr="00122E25">
        <w:rPr>
          <w:rFonts w:cs="Times New Roman"/>
        </w:rPr>
        <w:t>.</w:t>
      </w:r>
    </w:p>
    <w:p w14:paraId="727472B4" w14:textId="45F605ED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statikus huzat mértéke</w:t>
      </w:r>
      <w:r w:rsidR="00A7198E" w:rsidRPr="00122E25">
        <w:rPr>
          <w:rFonts w:cs="Times New Roman"/>
        </w:rPr>
        <w:t>.</w:t>
      </w:r>
    </w:p>
    <w:p w14:paraId="78614E03" w14:textId="0B862A9A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Égéstermék hígítási tényező</w:t>
      </w:r>
      <w:r w:rsidR="00A7198E" w:rsidRPr="00122E25">
        <w:rPr>
          <w:rFonts w:cs="Times New Roman"/>
        </w:rPr>
        <w:t>.</w:t>
      </w:r>
    </w:p>
    <w:p w14:paraId="47FAB536" w14:textId="0BB6CA66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huzatmegszakító</w:t>
      </w:r>
      <w:r w:rsidR="00A7198E" w:rsidRPr="00122E25">
        <w:rPr>
          <w:rFonts w:cs="Times New Roman"/>
        </w:rPr>
        <w:t>.</w:t>
      </w:r>
    </w:p>
    <w:p w14:paraId="7806B6A6" w14:textId="5F9FF8D8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Kémények fajtái, jellemző méreteik</w:t>
      </w:r>
      <w:r w:rsidR="00A7198E" w:rsidRPr="00122E25">
        <w:rPr>
          <w:rFonts w:cs="Times New Roman"/>
        </w:rPr>
        <w:t>.</w:t>
      </w:r>
    </w:p>
    <w:p w14:paraId="3499FCEF" w14:textId="3AB196A7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kémény részei</w:t>
      </w:r>
      <w:r w:rsidR="00A7198E" w:rsidRPr="00122E25">
        <w:rPr>
          <w:rFonts w:cs="Times New Roman"/>
        </w:rPr>
        <w:t>.</w:t>
      </w:r>
    </w:p>
    <w:p w14:paraId="128935C4" w14:textId="59E1E7EE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Építési előírások</w:t>
      </w:r>
      <w:r w:rsidR="00A7198E" w:rsidRPr="00122E25">
        <w:rPr>
          <w:rFonts w:cs="Times New Roman"/>
        </w:rPr>
        <w:t>.</w:t>
      </w:r>
    </w:p>
    <w:p w14:paraId="34E06AFC" w14:textId="7B0DC8CA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Szerelt kémények felépítése</w:t>
      </w:r>
      <w:r w:rsidR="00A7198E" w:rsidRPr="00122E25">
        <w:rPr>
          <w:rFonts w:cs="Times New Roman"/>
        </w:rPr>
        <w:t>.</w:t>
      </w:r>
    </w:p>
    <w:p w14:paraId="207503AA" w14:textId="342FCB15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Kombinált kémények felépítése</w:t>
      </w:r>
      <w:r w:rsidR="00A7198E" w:rsidRPr="00122E25">
        <w:rPr>
          <w:rFonts w:cs="Times New Roman"/>
        </w:rPr>
        <w:t>.</w:t>
      </w:r>
    </w:p>
    <w:p w14:paraId="441A5A7D" w14:textId="0928AA9D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Kéménykorrózió jelensége</w:t>
      </w:r>
      <w:r w:rsidR="00A7198E" w:rsidRPr="00122E25">
        <w:rPr>
          <w:rFonts w:cs="Times New Roman"/>
        </w:rPr>
        <w:t>.</w:t>
      </w:r>
    </w:p>
    <w:p w14:paraId="420E3D0F" w14:textId="5430B38A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Kémények karbantartása</w:t>
      </w:r>
      <w:r w:rsidR="00A7198E" w:rsidRPr="00122E25">
        <w:rPr>
          <w:rFonts w:cs="Times New Roman"/>
        </w:rPr>
        <w:t>.</w:t>
      </w:r>
    </w:p>
    <w:p w14:paraId="37494583" w14:textId="3349644D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Épületek légellátása</w:t>
      </w:r>
      <w:r w:rsidR="00A7198E" w:rsidRPr="00122E25">
        <w:rPr>
          <w:rFonts w:cs="Times New Roman"/>
        </w:rPr>
        <w:t>.</w:t>
      </w:r>
    </w:p>
    <w:p w14:paraId="10FC7CFF" w14:textId="0964EE0C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nem megfelelően működő égéstermék elvezető rendszer okozta veszélyek</w:t>
      </w:r>
      <w:r w:rsidR="00A7198E" w:rsidRPr="00122E25">
        <w:rPr>
          <w:rFonts w:cs="Times New Roman"/>
        </w:rPr>
        <w:t>.</w:t>
      </w:r>
    </w:p>
    <w:p w14:paraId="41540446" w14:textId="2575CA06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Kapcsolódó jogszabályi előírások</w:t>
      </w:r>
      <w:r w:rsidR="00A7198E" w:rsidRPr="00122E25">
        <w:rPr>
          <w:rFonts w:cs="Times New Roman"/>
        </w:rPr>
        <w:t>.</w:t>
      </w:r>
    </w:p>
    <w:p w14:paraId="4F34CFC4" w14:textId="77777777" w:rsidR="004B19D1" w:rsidRPr="00122E25" w:rsidRDefault="004B19D1" w:rsidP="004B19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135FFB" w14:textId="77777777" w:rsidR="004B19D1" w:rsidRPr="00122E25" w:rsidRDefault="004B19D1" w:rsidP="004B19D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5A55E87D" w14:textId="77777777" w:rsidR="004B19D1" w:rsidRPr="00122E25" w:rsidRDefault="004B19D1" w:rsidP="004B19D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Tanterem</w:t>
      </w:r>
    </w:p>
    <w:p w14:paraId="2CC4E81E" w14:textId="77777777" w:rsidR="004B19D1" w:rsidRPr="00122E25" w:rsidRDefault="004B19D1" w:rsidP="004B19D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Gázkabinet</w:t>
      </w:r>
    </w:p>
    <w:p w14:paraId="19097F2C" w14:textId="77777777" w:rsidR="004B19D1" w:rsidRPr="00122E25" w:rsidRDefault="004B19D1" w:rsidP="004B19D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Magyar Olajipari Múzeum</w:t>
      </w:r>
    </w:p>
    <w:p w14:paraId="1C607E46" w14:textId="77777777" w:rsidR="004B19D1" w:rsidRPr="00122E25" w:rsidRDefault="004B19D1" w:rsidP="004B19D1">
      <w:pPr>
        <w:spacing w:after="0"/>
        <w:ind w:left="426"/>
        <w:rPr>
          <w:rFonts w:cs="Times New Roman"/>
        </w:rPr>
      </w:pPr>
    </w:p>
    <w:p w14:paraId="489DB513" w14:textId="77777777" w:rsidR="004B19D1" w:rsidRPr="00122E25" w:rsidRDefault="004B19D1" w:rsidP="004B19D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65387CE1" w14:textId="4DF8908F" w:rsidR="004B19D1" w:rsidRPr="00122E25" w:rsidRDefault="004B19D1" w:rsidP="004B19D1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431BC1EB" w14:textId="77777777" w:rsidR="004B19D1" w:rsidRPr="00122E25" w:rsidRDefault="004B19D1" w:rsidP="004B19D1">
      <w:pPr>
        <w:spacing w:after="0"/>
        <w:ind w:left="426"/>
        <w:rPr>
          <w:rFonts w:cs="Times New Roman"/>
        </w:rPr>
      </w:pPr>
    </w:p>
    <w:p w14:paraId="4962E1D5" w14:textId="77777777" w:rsidR="00A23F09" w:rsidRPr="00122E25" w:rsidRDefault="00A23F09" w:rsidP="00A23F09">
      <w:pPr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717E867C" w14:textId="77777777" w:rsidR="00A23F09" w:rsidRPr="00122E25" w:rsidRDefault="005732A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lastRenderedPageBreak/>
        <w:t>Tüzeléstechnikai és környezetvédelmi mérések</w:t>
      </w:r>
      <w:r w:rsidR="00B13EF1" w:rsidRPr="00122E25">
        <w:rPr>
          <w:rFonts w:cs="Times New Roman"/>
          <w:b/>
        </w:rPr>
        <w:t xml:space="preserve"> gyakorlat</w:t>
      </w:r>
      <w:r w:rsidR="00A23F09" w:rsidRPr="00122E25">
        <w:rPr>
          <w:rFonts w:cs="Times New Roman"/>
          <w:b/>
        </w:rPr>
        <w:t xml:space="preserve"> tantárgy</w:t>
      </w:r>
      <w:r w:rsidR="00A23F09" w:rsidRPr="00122E25">
        <w:rPr>
          <w:rFonts w:cs="Times New Roman"/>
          <w:b/>
        </w:rPr>
        <w:tab/>
      </w:r>
      <w:r w:rsidR="00EE0A0A" w:rsidRPr="00122E25">
        <w:rPr>
          <w:rFonts w:cs="Times New Roman"/>
          <w:b/>
        </w:rPr>
        <w:t>62</w:t>
      </w:r>
      <w:r w:rsidR="00A23F09" w:rsidRPr="00122E25">
        <w:rPr>
          <w:rFonts w:cs="Times New Roman"/>
          <w:b/>
        </w:rPr>
        <w:t xml:space="preserve"> óra/</w:t>
      </w:r>
      <w:proofErr w:type="gramStart"/>
      <w:r w:rsidR="007E3535" w:rsidRPr="00122E25">
        <w:rPr>
          <w:rFonts w:cs="Times New Roman"/>
          <w:b/>
        </w:rPr>
        <w:t xml:space="preserve">62 </w:t>
      </w:r>
      <w:r w:rsidR="00A23F09" w:rsidRPr="00122E25">
        <w:rPr>
          <w:rFonts w:cs="Times New Roman"/>
          <w:b/>
        </w:rPr>
        <w:t xml:space="preserve"> óra</w:t>
      </w:r>
      <w:proofErr w:type="gramEnd"/>
      <w:r w:rsidR="00A23F09" w:rsidRPr="00122E25">
        <w:rPr>
          <w:rFonts w:cs="Times New Roman"/>
          <w:b/>
        </w:rPr>
        <w:t>*</w:t>
      </w:r>
    </w:p>
    <w:p w14:paraId="1DFA48A5" w14:textId="77777777" w:rsidR="00A23F09" w:rsidRPr="00122E25" w:rsidRDefault="00A23F09" w:rsidP="00A23F09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25C1B6B0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138A4220" w14:textId="2C9FA4A2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 főszakképesítéshez kapcsolódik.</w:t>
      </w:r>
    </w:p>
    <w:p w14:paraId="3A178457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333CD8B8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4052DFE3" w14:textId="77777777" w:rsidR="00A23F09" w:rsidRPr="00122E25" w:rsidRDefault="007E3535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tanuló ismerje a különböző tüzelőanyagok alkalmazása esetében a jellemző összetevőit az égésterméknek. Legyen képes az égéstermék komponenseket környezetükre gyakorolt hatásaik alapján csoportosítani. Legyen képes a tüzeléstechnikai égéstermék analizátorok használatára, a kapott eredményt tudja adminisztrálni és az értékeket értelmezni. Legyen képes alapvető környezetvédelmi mérések elvégzésére, a rendelkezésre álló mérőeszközökkel.</w:t>
      </w:r>
    </w:p>
    <w:p w14:paraId="4663E786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01B5D447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379D5E0B" w14:textId="77777777" w:rsidR="00A23F09" w:rsidRPr="00122E25" w:rsidRDefault="007E3535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Fizika</w:t>
      </w:r>
    </w:p>
    <w:p w14:paraId="2B2D92F5" w14:textId="77777777" w:rsidR="007E3535" w:rsidRPr="00122E25" w:rsidRDefault="007E3535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Biológia</w:t>
      </w:r>
    </w:p>
    <w:p w14:paraId="0E6B8C03" w14:textId="77777777" w:rsidR="007E3535" w:rsidRPr="00122E25" w:rsidRDefault="007E3535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Kémia</w:t>
      </w:r>
    </w:p>
    <w:p w14:paraId="4EE6FBBF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0E54B21F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6241F9AB" w14:textId="77777777" w:rsidR="00A23F09" w:rsidRPr="00122E25" w:rsidRDefault="007E35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Égéstermékek összetétele</w:t>
      </w:r>
    </w:p>
    <w:p w14:paraId="18140DFC" w14:textId="51803FC3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Alkalmazott tüzelőanyagok</w:t>
      </w:r>
      <w:r w:rsidR="005C6F55" w:rsidRPr="00122E25">
        <w:rPr>
          <w:rFonts w:cs="Times New Roman"/>
        </w:rPr>
        <w:t>.</w:t>
      </w:r>
    </w:p>
    <w:p w14:paraId="54692F7F" w14:textId="489F7F9C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égéstermék összetétele különböző tüzelőanyagok esetében</w:t>
      </w:r>
      <w:r w:rsidR="005C6F55" w:rsidRPr="00122E25">
        <w:rPr>
          <w:rFonts w:cs="Times New Roman"/>
        </w:rPr>
        <w:t>.</w:t>
      </w:r>
    </w:p>
    <w:p w14:paraId="625008C1" w14:textId="41D05C5A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égéstermék környezetre káros komponensei</w:t>
      </w:r>
      <w:r w:rsidR="005C6F55" w:rsidRPr="00122E25">
        <w:rPr>
          <w:rFonts w:cs="Times New Roman"/>
        </w:rPr>
        <w:t>.</w:t>
      </w:r>
    </w:p>
    <w:p w14:paraId="336CCA5A" w14:textId="7EEDAD7D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proofErr w:type="gramStart"/>
      <w:r w:rsidRPr="00122E25">
        <w:rPr>
          <w:rFonts w:cs="Times New Roman"/>
        </w:rPr>
        <w:t>NO</w:t>
      </w:r>
      <w:r w:rsidR="005C6F55" w:rsidRPr="00122E25">
        <w:rPr>
          <w:rFonts w:cs="Times New Roman"/>
          <w:vertAlign w:val="subscript"/>
        </w:rPr>
        <w:t>x</w:t>
      </w:r>
      <w:proofErr w:type="spellEnd"/>
      <w:r w:rsidR="005C6F55" w:rsidRPr="00122E25">
        <w:rPr>
          <w:rFonts w:cs="Times New Roman"/>
        </w:rPr>
        <w:t xml:space="preserve"> </w:t>
      </w:r>
      <w:r w:rsidRPr="00122E25">
        <w:rPr>
          <w:rFonts w:cs="Times New Roman"/>
        </w:rPr>
        <w:t xml:space="preserve"> hatása</w:t>
      </w:r>
      <w:proofErr w:type="gramEnd"/>
      <w:r w:rsidRPr="00122E25">
        <w:rPr>
          <w:rFonts w:cs="Times New Roman"/>
        </w:rPr>
        <w:t xml:space="preserve"> a környezetre, csökkentésének lehetőségei</w:t>
      </w:r>
      <w:r w:rsidR="005C6F55" w:rsidRPr="00122E25">
        <w:rPr>
          <w:rFonts w:cs="Times New Roman"/>
        </w:rPr>
        <w:t>.</w:t>
      </w:r>
    </w:p>
    <w:p w14:paraId="6F9BAA4C" w14:textId="0107E589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Tüzelőanyagok fajlagos CO</w:t>
      </w:r>
      <w:r w:rsidR="005C6F55" w:rsidRPr="00122E25">
        <w:rPr>
          <w:rFonts w:cs="Times New Roman"/>
          <w:vertAlign w:val="subscript"/>
        </w:rPr>
        <w:t>2</w:t>
      </w:r>
      <w:r w:rsidRPr="00122E25">
        <w:rPr>
          <w:rFonts w:cs="Times New Roman"/>
        </w:rPr>
        <w:t xml:space="preserve"> kibocsátása</w:t>
      </w:r>
      <w:r w:rsidR="005C6F55" w:rsidRPr="00122E25">
        <w:rPr>
          <w:rFonts w:cs="Times New Roman"/>
        </w:rPr>
        <w:t>.</w:t>
      </w:r>
    </w:p>
    <w:p w14:paraId="41E10A03" w14:textId="48A92CFA" w:rsidR="00A23F09" w:rsidRPr="00122E25" w:rsidRDefault="007E353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Kénvegyületek az égéstermékekben</w:t>
      </w:r>
      <w:r w:rsidR="005C6F55" w:rsidRPr="00122E25">
        <w:rPr>
          <w:rFonts w:cs="Times New Roman"/>
        </w:rPr>
        <w:t>.</w:t>
      </w:r>
    </w:p>
    <w:p w14:paraId="7149FE36" w14:textId="77777777" w:rsidR="00BE2C81" w:rsidRPr="00122E25" w:rsidRDefault="00BE2C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AA57C0" w14:textId="77777777" w:rsidR="00A23F09" w:rsidRPr="00122E25" w:rsidRDefault="007E35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Égéstermékek műszeres elemzése</w:t>
      </w:r>
    </w:p>
    <w:p w14:paraId="27F53D97" w14:textId="490A71AF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Shell – </w:t>
      </w:r>
      <w:proofErr w:type="spellStart"/>
      <w:r w:rsidRPr="00122E25">
        <w:rPr>
          <w:rFonts w:cs="Times New Roman"/>
        </w:rPr>
        <w:t>Bacharach</w:t>
      </w:r>
      <w:proofErr w:type="spellEnd"/>
      <w:r w:rsidRPr="00122E25">
        <w:rPr>
          <w:rFonts w:cs="Times New Roman"/>
        </w:rPr>
        <w:t xml:space="preserve"> típusú mérnökbőrönd használata</w:t>
      </w:r>
      <w:r w:rsidR="004C71CE" w:rsidRPr="00122E25">
        <w:rPr>
          <w:rFonts w:cs="Times New Roman"/>
        </w:rPr>
        <w:t>.</w:t>
      </w:r>
    </w:p>
    <w:p w14:paraId="06487F5C" w14:textId="61900FCE" w:rsidR="007E3535" w:rsidRPr="00122E25" w:rsidRDefault="004C71CE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Oxigén koncentráció.</w:t>
      </w:r>
    </w:p>
    <w:p w14:paraId="264A9410" w14:textId="2EED5373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CO</w:t>
      </w:r>
      <w:r w:rsidR="005C6F55" w:rsidRPr="00122E25">
        <w:rPr>
          <w:rFonts w:cs="Times New Roman"/>
          <w:vertAlign w:val="subscript"/>
        </w:rPr>
        <w:t>2</w:t>
      </w:r>
      <w:r w:rsidRPr="00122E25">
        <w:rPr>
          <w:rFonts w:cs="Times New Roman"/>
        </w:rPr>
        <w:t xml:space="preserve"> koncentráció</w:t>
      </w:r>
      <w:r w:rsidR="004C71CE" w:rsidRPr="00122E25">
        <w:rPr>
          <w:rFonts w:cs="Times New Roman"/>
        </w:rPr>
        <w:t>.</w:t>
      </w:r>
    </w:p>
    <w:p w14:paraId="161EE0AA" w14:textId="7C5FFC70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CO koncentráció</w:t>
      </w:r>
      <w:r w:rsidR="004C71CE" w:rsidRPr="00122E25">
        <w:rPr>
          <w:rFonts w:cs="Times New Roman"/>
        </w:rPr>
        <w:t>.</w:t>
      </w:r>
    </w:p>
    <w:p w14:paraId="399D8BBC" w14:textId="5FE8FD7D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Drager-szondás</w:t>
      </w:r>
      <w:proofErr w:type="spellEnd"/>
      <w:r w:rsidRPr="00122E25">
        <w:rPr>
          <w:rFonts w:cs="Times New Roman"/>
        </w:rPr>
        <w:t xml:space="preserve"> mérések</w:t>
      </w:r>
      <w:r w:rsidR="004C71CE" w:rsidRPr="00122E25">
        <w:rPr>
          <w:rFonts w:cs="Times New Roman"/>
        </w:rPr>
        <w:t>.</w:t>
      </w:r>
    </w:p>
    <w:p w14:paraId="6C068B0E" w14:textId="16C5F8FB" w:rsidR="00A23F09" w:rsidRPr="00122E25" w:rsidRDefault="007E353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Komplex füstgázelemzés analizátorral</w:t>
      </w:r>
      <w:r w:rsidR="004C71CE" w:rsidRPr="00122E25">
        <w:rPr>
          <w:rFonts w:cs="Times New Roman"/>
        </w:rPr>
        <w:t>.</w:t>
      </w:r>
    </w:p>
    <w:p w14:paraId="5211772B" w14:textId="77777777" w:rsidR="00BE2C81" w:rsidRPr="00122E25" w:rsidRDefault="00BE2C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1599CC" w14:textId="77777777" w:rsidR="00A23F09" w:rsidRPr="00122E25" w:rsidRDefault="007E35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Gáztüzelés emissziója</w:t>
      </w:r>
    </w:p>
    <w:p w14:paraId="6EB9CD2C" w14:textId="250767E3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Kazánok CO</w:t>
      </w:r>
      <w:r w:rsidR="005C6F55" w:rsidRPr="00122E25">
        <w:rPr>
          <w:rFonts w:cs="Times New Roman"/>
          <w:vertAlign w:val="subscript"/>
        </w:rPr>
        <w:t>2</w:t>
      </w:r>
      <w:r w:rsidRPr="00122E25">
        <w:rPr>
          <w:rFonts w:cs="Times New Roman"/>
        </w:rPr>
        <w:t xml:space="preserve"> kibocsátásának mérése</w:t>
      </w:r>
      <w:r w:rsidR="004C71CE" w:rsidRPr="00122E25">
        <w:rPr>
          <w:rFonts w:cs="Times New Roman"/>
        </w:rPr>
        <w:t>.</w:t>
      </w:r>
    </w:p>
    <w:p w14:paraId="6900F550" w14:textId="451CD5D9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NO</w:t>
      </w:r>
      <w:r w:rsidR="005C6F55" w:rsidRPr="00122E25">
        <w:rPr>
          <w:rFonts w:cs="Times New Roman"/>
          <w:vertAlign w:val="subscript"/>
        </w:rPr>
        <w:t>x</w:t>
      </w:r>
      <w:proofErr w:type="spellEnd"/>
      <w:r w:rsidRPr="00122E25">
        <w:rPr>
          <w:rFonts w:cs="Times New Roman"/>
        </w:rPr>
        <w:t xml:space="preserve"> kibocsátás mérése</w:t>
      </w:r>
      <w:r w:rsidR="004C71CE" w:rsidRPr="00122E25">
        <w:rPr>
          <w:rFonts w:cs="Times New Roman"/>
        </w:rPr>
        <w:t>.</w:t>
      </w:r>
    </w:p>
    <w:p w14:paraId="64CFF738" w14:textId="10EF29F0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CO kibocsátás mérése</w:t>
      </w:r>
      <w:r w:rsidR="004C71CE" w:rsidRPr="00122E25">
        <w:rPr>
          <w:rFonts w:cs="Times New Roman"/>
        </w:rPr>
        <w:t>.</w:t>
      </w:r>
    </w:p>
    <w:p w14:paraId="194C1489" w14:textId="13928E2D" w:rsidR="00A23F09" w:rsidRPr="00122E25" w:rsidRDefault="007E353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Károsanyag</w:t>
      </w:r>
      <w:proofErr w:type="spellEnd"/>
      <w:r w:rsidRPr="00122E25">
        <w:rPr>
          <w:rFonts w:cs="Times New Roman"/>
        </w:rPr>
        <w:t xml:space="preserve"> emisszió csökkentésének konstrukciós lehetőségei</w:t>
      </w:r>
      <w:r w:rsidR="004C71CE" w:rsidRPr="00122E25">
        <w:rPr>
          <w:rFonts w:cs="Times New Roman"/>
        </w:rPr>
        <w:t>.</w:t>
      </w:r>
    </w:p>
    <w:p w14:paraId="16BC828C" w14:textId="77777777" w:rsidR="00BE2C81" w:rsidRPr="00122E25" w:rsidRDefault="00BE2C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E8DFDE" w14:textId="77777777" w:rsidR="00A23F09" w:rsidRPr="00122E25" w:rsidRDefault="007E35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Környezetvédelmi mérések</w:t>
      </w:r>
    </w:p>
    <w:p w14:paraId="78E12B86" w14:textId="7DF73C4C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2E25">
        <w:rPr>
          <w:rFonts w:cs="Times New Roman"/>
        </w:rPr>
        <w:t>pH-érték</w:t>
      </w:r>
      <w:proofErr w:type="gramEnd"/>
      <w:r w:rsidRPr="00122E25">
        <w:rPr>
          <w:rFonts w:cs="Times New Roman"/>
        </w:rPr>
        <w:t xml:space="preserve"> értelme és mérése</w:t>
      </w:r>
      <w:r w:rsidR="004C71CE" w:rsidRPr="00122E25">
        <w:rPr>
          <w:rFonts w:cs="Times New Roman"/>
        </w:rPr>
        <w:t>.</w:t>
      </w:r>
    </w:p>
    <w:p w14:paraId="714FB8C0" w14:textId="3677A25B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Koniméteres</w:t>
      </w:r>
      <w:proofErr w:type="spellEnd"/>
      <w:r w:rsidRPr="00122E25">
        <w:rPr>
          <w:rFonts w:cs="Times New Roman"/>
        </w:rPr>
        <w:t xml:space="preserve"> porszennyezés mérés</w:t>
      </w:r>
      <w:r w:rsidR="004C71CE" w:rsidRPr="00122E25">
        <w:rPr>
          <w:rFonts w:cs="Times New Roman"/>
        </w:rPr>
        <w:t>.</w:t>
      </w:r>
    </w:p>
    <w:p w14:paraId="1A6F8E5F" w14:textId="29D01CFD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Zajszint mérés</w:t>
      </w:r>
      <w:r w:rsidR="004C71CE" w:rsidRPr="00122E25">
        <w:rPr>
          <w:rFonts w:cs="Times New Roman"/>
        </w:rPr>
        <w:t>.</w:t>
      </w:r>
    </w:p>
    <w:p w14:paraId="44B5864A" w14:textId="53D1D7E1" w:rsidR="007E3535" w:rsidRPr="00122E25" w:rsidRDefault="007E3535" w:rsidP="007E35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Abszorpciós gázmérés</w:t>
      </w:r>
      <w:r w:rsidR="004C71CE" w:rsidRPr="00122E25">
        <w:rPr>
          <w:rFonts w:cs="Times New Roman"/>
        </w:rPr>
        <w:t>.</w:t>
      </w:r>
    </w:p>
    <w:p w14:paraId="02ED8C12" w14:textId="42B16AD8" w:rsidR="00A23F09" w:rsidRPr="00122E25" w:rsidRDefault="007E353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Környezeti </w:t>
      </w:r>
      <w:proofErr w:type="spellStart"/>
      <w:r w:rsidRPr="00122E25">
        <w:rPr>
          <w:rFonts w:cs="Times New Roman"/>
        </w:rPr>
        <w:t>hőterhelés</w:t>
      </w:r>
      <w:proofErr w:type="spellEnd"/>
      <w:r w:rsidRPr="00122E25">
        <w:rPr>
          <w:rFonts w:cs="Times New Roman"/>
        </w:rPr>
        <w:t xml:space="preserve"> meghatározása</w:t>
      </w:r>
      <w:r w:rsidR="004C71CE" w:rsidRPr="00122E25">
        <w:rPr>
          <w:rFonts w:cs="Times New Roman"/>
        </w:rPr>
        <w:t>.</w:t>
      </w:r>
    </w:p>
    <w:p w14:paraId="6E233114" w14:textId="77777777" w:rsidR="00BE2C81" w:rsidRPr="00122E25" w:rsidRDefault="00BE2C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1EC25B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5212F1CD" w14:textId="77777777" w:rsidR="00A23F09" w:rsidRPr="00122E25" w:rsidRDefault="007E3535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Tanterem</w:t>
      </w:r>
    </w:p>
    <w:p w14:paraId="3BD33005" w14:textId="77777777" w:rsidR="007E3535" w:rsidRPr="00122E25" w:rsidRDefault="007E3535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lastRenderedPageBreak/>
        <w:t>Gázkabinet</w:t>
      </w:r>
    </w:p>
    <w:p w14:paraId="2FE614E5" w14:textId="77777777" w:rsidR="007E3535" w:rsidRPr="00122E25" w:rsidRDefault="007E3535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Kazánház</w:t>
      </w:r>
    </w:p>
    <w:p w14:paraId="28BC704E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4F3F33F7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46B95EA6" w14:textId="38376B55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5070F0ED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17D7A026" w14:textId="77777777" w:rsidR="00A23F09" w:rsidRPr="00122E25" w:rsidRDefault="00A23F09" w:rsidP="00A23F09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4627826F" w14:textId="77777777" w:rsidR="00A23F09" w:rsidRPr="00122E25" w:rsidRDefault="00A23F09" w:rsidP="00A23F09">
      <w:pPr>
        <w:rPr>
          <w:rFonts w:cs="Times New Roman"/>
        </w:rPr>
      </w:pPr>
    </w:p>
    <w:p w14:paraId="74C3B1BD" w14:textId="77777777" w:rsidR="00A23F09" w:rsidRPr="00122E2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A</w:t>
      </w:r>
    </w:p>
    <w:p w14:paraId="1286A290" w14:textId="037B9D9E" w:rsidR="00A23F09" w:rsidRPr="00122E25" w:rsidRDefault="00EF2A93" w:rsidP="00A23F09">
      <w:pPr>
        <w:spacing w:after="4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 xml:space="preserve">10209-12 </w:t>
      </w:r>
      <w:r w:rsidR="00A23F09" w:rsidRPr="00122E25">
        <w:rPr>
          <w:rFonts w:cs="Times New Roman"/>
          <w:b/>
          <w:sz w:val="36"/>
        </w:rPr>
        <w:t>azonosító számú</w:t>
      </w:r>
    </w:p>
    <w:p w14:paraId="52172E60" w14:textId="77777777" w:rsidR="00A23F09" w:rsidRPr="00122E25" w:rsidRDefault="00EF2A93" w:rsidP="00A23F09">
      <w:pPr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Épületgépészeti csővezeték-szerelés</w:t>
      </w:r>
    </w:p>
    <w:p w14:paraId="5E5AFE54" w14:textId="77777777" w:rsidR="00A23F09" w:rsidRPr="00122E2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megnevezésű</w:t>
      </w:r>
      <w:proofErr w:type="gramEnd"/>
    </w:p>
    <w:p w14:paraId="63DBB41B" w14:textId="77777777" w:rsidR="00A23F09" w:rsidRPr="00122E2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szakmai</w:t>
      </w:r>
      <w:proofErr w:type="gramEnd"/>
      <w:r w:rsidRPr="00122E25">
        <w:rPr>
          <w:rFonts w:cs="Times New Roman"/>
          <w:b/>
          <w:sz w:val="36"/>
        </w:rPr>
        <w:t xml:space="preserve"> követelménymodul</w:t>
      </w:r>
    </w:p>
    <w:p w14:paraId="7E99569B" w14:textId="77777777" w:rsidR="00A23F09" w:rsidRPr="00122E2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tantárgyai</w:t>
      </w:r>
      <w:proofErr w:type="gramEnd"/>
      <w:r w:rsidRPr="00122E25">
        <w:rPr>
          <w:rFonts w:cs="Times New Roman"/>
          <w:b/>
          <w:sz w:val="36"/>
        </w:rPr>
        <w:t>, témakörei</w:t>
      </w:r>
    </w:p>
    <w:p w14:paraId="5B9C809A" w14:textId="77777777" w:rsidR="00A23F09" w:rsidRPr="00122E25" w:rsidRDefault="00A23F09" w:rsidP="00A23F09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1DFE7D5F" w14:textId="68009ACB" w:rsidR="00A23F09" w:rsidRPr="00122E25" w:rsidRDefault="00A23F09" w:rsidP="00A23F09">
      <w:pPr>
        <w:rPr>
          <w:rFonts w:cs="Times New Roman"/>
        </w:rPr>
      </w:pPr>
      <w:r w:rsidRPr="00122E25">
        <w:rPr>
          <w:rFonts w:cs="Times New Roman"/>
        </w:rPr>
        <w:lastRenderedPageBreak/>
        <w:t xml:space="preserve">A </w:t>
      </w:r>
      <w:r w:rsidR="00EF2A93" w:rsidRPr="00122E25">
        <w:rPr>
          <w:rFonts w:cs="Times New Roman"/>
          <w:szCs w:val="24"/>
        </w:rPr>
        <w:t>10209-12</w:t>
      </w:r>
      <w:r w:rsidRPr="00122E25">
        <w:rPr>
          <w:rFonts w:cs="Times New Roman"/>
        </w:rPr>
        <w:t xml:space="preserve"> azonosító számú </w:t>
      </w:r>
      <w:r w:rsidR="00EF2A93" w:rsidRPr="00122E25">
        <w:rPr>
          <w:rFonts w:cs="Times New Roman"/>
          <w:szCs w:val="24"/>
        </w:rPr>
        <w:t>Épületgépészeti csővezeték-szerelés</w:t>
      </w:r>
      <w:r w:rsidRPr="00122E25">
        <w:rPr>
          <w:rFonts w:cs="Times New Roman"/>
        </w:rPr>
        <w:t xml:space="preserve"> megnevezésű szakmai követelménymodulhoz tartozó tantárgyak és témakörök oktatása során </w:t>
      </w:r>
      <w:r w:rsidR="00F326D2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918"/>
      </w:tblGrid>
      <w:tr w:rsidR="004C71CE" w:rsidRPr="00122E25" w14:paraId="5386CB8C" w14:textId="77777777" w:rsidTr="00945763">
        <w:trPr>
          <w:cantSplit/>
          <w:trHeight w:val="1866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C6ECB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8D32DF3" w14:textId="74E3E338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Épületgépészeti csővezetékek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89692B3" w14:textId="7E693C74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Épületgépészeti csővezetékek gyakorlata</w:t>
            </w:r>
          </w:p>
        </w:tc>
      </w:tr>
      <w:tr w:rsidR="004C71CE" w:rsidRPr="00122E25" w14:paraId="450DFDA7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3B90A0" w14:textId="2A79BBB9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83101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CB5F9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71CE" w:rsidRPr="00122E25" w14:paraId="21CB1927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8D499" w14:textId="12E5D498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Kiválasztja a megfelelő cső- és anyag minőséget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0BEC2" w14:textId="6DF2A3BE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2F5C3" w14:textId="337CB840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4C71CE" w:rsidRPr="00122E25" w14:paraId="6CA7CBB0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0A272" w14:textId="0DED3E1C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Acélcsövet csővezeték kiépítéséhez megmunkál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B4A882" w14:textId="4D2F8FFF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B16CCC" w14:textId="7C62E98B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4C71CE" w:rsidRPr="00122E25" w14:paraId="51A1C5EE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E0942" w14:textId="03E22AFB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Csőmenetet kézi és gépi úton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61F96" w14:textId="4FE22F11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6AC02" w14:textId="7F0220E6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38DF743E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3294E" w14:textId="2F40D78A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Menetes acélcsövekből és idomokból csőkötést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47A1E" w14:textId="4E67C629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8D9024" w14:textId="28D92091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248FEA10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B4D15" w14:textId="54B4A0CD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Hegesztett csőkötéseket acélcsőből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49014F" w14:textId="2EBB2B0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41614" w14:textId="71B56CA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5F23A118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337C3" w14:textId="68807D39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Vörösréz vezetéket </w:t>
            </w:r>
            <w:proofErr w:type="gramStart"/>
            <w:r w:rsidRPr="00122E25">
              <w:rPr>
                <w:rFonts w:cs="Times New Roman"/>
              </w:rPr>
              <w:t>alakít</w:t>
            </w:r>
            <w:proofErr w:type="gramEnd"/>
            <w:r w:rsidRPr="00122E25">
              <w:rPr>
                <w:rFonts w:cs="Times New Roman"/>
              </w:rPr>
              <w:t xml:space="preserve"> és kötést forrasztással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F0669" w14:textId="4E0681B5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5CA6E" w14:textId="384D6780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6B37AEFF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80C54" w14:textId="6AEB74B2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Préskötést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2DE0F7" w14:textId="2DF559BE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1C0D51" w14:textId="3702E582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48FA4750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14CEB" w14:textId="6DE91834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Műanyagcsövön hegesztést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0BCF2" w14:textId="5187AC88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D6722" w14:textId="6932BD9D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376372F5" w14:textId="77777777" w:rsidTr="00945763">
        <w:trPr>
          <w:trHeight w:val="32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8E983C" w14:textId="71A269E9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Műanyag vezetéket különféle kötésmódokkal szerel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31D46" w14:textId="0F1E6C5F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36DA5A" w14:textId="5F95323B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1D367B26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3DE6AF" w14:textId="2D047ECE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Légtechnikai vezetéket, idomokat és 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7C4EE" w14:textId="22DA050A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AB3F4" w14:textId="1B119C2C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4C71CE" w:rsidRPr="00122E25" w14:paraId="2D5BF7B8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1F1CAC" w14:textId="73423B89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Égéstermék elvezető rendszert, idomokat és kötéseket szerel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9BD159" w14:textId="59E840FA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BAF528" w14:textId="47961F23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4C71CE" w:rsidRPr="00122E25" w14:paraId="5C9AB6B3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B0ECF" w14:textId="4C22BB74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Kijelöli a nyomvonalakat, a dokumentáció alapján szükség szerint előrajzol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3E12F" w14:textId="644BF972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29493" w14:textId="0710BF14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12352D4B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FCF10" w14:textId="2DEDB1A5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Elvégzi a faláttörési, falhorony készítési és szerelő kőműves munkákat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977115" w14:textId="2588AEFC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9E50F" w14:textId="31BE9835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4C71CE" w:rsidRPr="00122E25" w14:paraId="47D4274F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75C9B" w14:textId="34418588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Felszereli az épületgépészeti csővezeték hálózatok, készülékek tartószerkezetét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86F4A" w14:textId="0345C453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24094" w14:textId="7FFEB59F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4C71CE" w:rsidRPr="00122E25" w14:paraId="4D878934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4EEB9" w14:textId="04B83719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Tömített csőkötéseket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6EDB3" w14:textId="210EE40F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9B23C" w14:textId="3BC7E7A2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39CBD713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1D394" w14:textId="7F0E0D1C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122E25">
              <w:rPr>
                <w:rFonts w:cs="Times New Roman"/>
              </w:rPr>
              <w:t>Ellenőrzi a csőkötések tömörségét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EAC35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61461F" w14:textId="5919F484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1CF020EC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C717A" w14:textId="53C643D8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122E25">
              <w:rPr>
                <w:rFonts w:cs="Times New Roman"/>
              </w:rPr>
              <w:t>Előrajzol berendezési tárgyak, készülékek elhelyezéséhez, telepítéséhez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CA38AD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D194B" w14:textId="782591C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180CAA00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73EEE4" w14:textId="5456771A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122E25">
              <w:rPr>
                <w:rFonts w:cs="Times New Roman"/>
              </w:rPr>
              <w:t>Felszereli a biztonságtechnikai elemeket,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A09A49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4BCD38" w14:textId="14240B5F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7FA495C7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F30C39" w14:textId="45D4F6B4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122E25">
              <w:rPr>
                <w:rFonts w:cs="Times New Roman"/>
              </w:rPr>
              <w:t>Hő- és korrózióvédő szigetelést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28A9FD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0E5375" w14:textId="16094444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5C72B20A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76ED3" w14:textId="3846D36D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373D0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EC044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71CE" w:rsidRPr="00122E25" w14:paraId="590BC6C9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251276" w14:textId="38DCA8C1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Fémek, műanyagok kézi és gépi 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1FC3B" w14:textId="0F90D616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76223A" w14:textId="21C90765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4C71CE" w:rsidRPr="00122E25" w14:paraId="1D31BD96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6044E" w14:textId="439BB643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Tömítőanyagok használati jellemzői, alkalmazási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7004C5" w14:textId="2D4C8B5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3CAA3" w14:textId="12C76E69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01CA783D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42EC53" w14:textId="3A0ED2D0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Tartószerkezetek, vázszerkezetek alkalmazási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70F4E8" w14:textId="37683562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0506F" w14:textId="05C31E9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4C71CE" w:rsidRPr="00122E25" w14:paraId="3FA85322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735B54" w14:textId="282A7E4C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Csőanyagok, csőszerkezetek, szerelvények, </w:t>
            </w:r>
            <w:r w:rsidRPr="00122E25">
              <w:rPr>
                <w:rFonts w:cs="Times New Roman"/>
              </w:rPr>
              <w:lastRenderedPageBreak/>
              <w:t>idomok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8394F0" w14:textId="749CB89F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lastRenderedPageBreak/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F5897D" w14:textId="785350D3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4C71CE" w:rsidRPr="00122E25" w14:paraId="4765D0E5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8A0735" w14:textId="45EEF244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lastRenderedPageBreak/>
              <w:t>Szerelő kőműves munkák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435D83" w14:textId="3FCECCD0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73B96" w14:textId="7A8D9836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4C71CE" w:rsidRPr="00122E25" w14:paraId="18D83FE2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BAE25" w14:textId="3BD811BB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Acélcsövek tulajdonságai és szereléstechnikája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2489D2" w14:textId="369E242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828F7" w14:textId="322AF8A1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1F15CE4A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1784C3" w14:textId="17E6844C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Csőmenetvágó gépek kezelési és karbantartási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4D0782" w14:textId="75D45ADA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25B175" w14:textId="2F4B117C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4C71CE" w:rsidRPr="00122E25" w14:paraId="431050F0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7BF3B" w14:textId="599105FC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Hegesztés, forrasztás, technológiai berendezései, kialakítása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9005D0" w14:textId="1FED0B89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3BCC0F" w14:textId="2BDC97EC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32170546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DD9D5" w14:textId="173C7190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Légtechnikai csőhálózati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9AA7A2" w14:textId="3A2759C3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DB0DD" w14:textId="5436D592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62D3F36F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212FD" w14:textId="27D26914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Rézcsövek tulajdonságai és szereléstechnikája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F5577" w14:textId="3ADF3935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EA31B" w14:textId="154CA811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613AA725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2EE51A" w14:textId="5C921FB8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Műanyagcsövek tulajdonságai és szereléstechnikája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181959" w14:textId="295EDF8B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912B65" w14:textId="57E63FFD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79488340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D8D0C" w14:textId="3731BBE1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122E25">
              <w:rPr>
                <w:rFonts w:cs="Times New Roman"/>
              </w:rPr>
              <w:t>Nyomáspróba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8D144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0D142" w14:textId="0A0180F5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71CE" w:rsidRPr="00122E25" w14:paraId="37D1E716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1839ED" w14:textId="76BCDECA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122E25">
              <w:rPr>
                <w:rFonts w:cs="Times New Roman"/>
              </w:rPr>
              <w:t>Hőszigetelő anyagok, felületkezelő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2E89B" w14:textId="46BBD688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23BED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4C71CE" w:rsidRPr="00122E25" w14:paraId="0E2366ED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B0E09" w14:textId="43F3C81D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62FB5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114B0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71CE" w:rsidRPr="00122E25" w14:paraId="51A877B1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305468" w14:textId="095537E1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Műszakirajz-olvasási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31077" w14:textId="278A844E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B9AA4" w14:textId="624D9A6A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179ED59C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4B3A4" w14:textId="1BC13396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Csőhálózati vázlat rajzkészítési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C7B77" w14:textId="2E54EDD9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93263" w14:textId="1A7F72B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4C71CE" w:rsidRPr="00122E25" w14:paraId="5F6BA17E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DB4BBF" w14:textId="61BE807C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5BB99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AB4EB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71CE" w:rsidRPr="00122E25" w14:paraId="68E18D43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F3E02" w14:textId="032E4A12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AA766" w14:textId="1C504148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14B145" w14:textId="6D9F77F4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39E0E7D3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54471" w14:textId="6D89D00B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F7B9D" w14:textId="0A50C58E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62AB3" w14:textId="35714B69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191DED0C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B8F53" w14:textId="4139826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62D68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8C8D8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71CE" w:rsidRPr="00122E25" w14:paraId="2A738D21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BB276" w14:textId="4E1E0620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Együttműködés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9A2F2F" w14:textId="09E3A3F3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10181" w14:textId="34C35469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744EC4A9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F9E79B" w14:textId="7DFA4DE9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36FD1F" w14:textId="3D9A25A2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989F8" w14:textId="41995B04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679D6069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4E8CE" w14:textId="0B037BAC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3E628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12C4E" w14:textId="77777777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71CE" w:rsidRPr="00122E25" w14:paraId="1B232EFB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89632" w14:textId="2DEAF1AA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F6C298" w14:textId="7872C300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43788" w14:textId="267810B6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3F555657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E0D1B" w14:textId="3165AA5D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987F3" w14:textId="19B43A30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11F29" w14:textId="6D04AD98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76A8F7A7" w14:textId="77777777" w:rsidTr="0094576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E1767" w14:textId="637E9E43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4B56B" w14:textId="55719FAE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208C09" w14:textId="5BAE753A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</w:tbl>
    <w:p w14:paraId="4B31BF53" w14:textId="77777777" w:rsidR="00A23F09" w:rsidRPr="00122E25" w:rsidRDefault="00A23F09" w:rsidP="00A23F09">
      <w:pPr>
        <w:rPr>
          <w:rFonts w:cs="Times New Roman"/>
        </w:rPr>
      </w:pPr>
    </w:p>
    <w:p w14:paraId="7711378C" w14:textId="5D3554B1" w:rsidR="00A23F09" w:rsidRPr="00122E25" w:rsidRDefault="0025278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  <w:szCs w:val="24"/>
        </w:rPr>
        <w:t>Épületgépészeti csővezetékek</w:t>
      </w:r>
      <w:r w:rsidR="00A23F09" w:rsidRPr="00122E25">
        <w:rPr>
          <w:rFonts w:cs="Times New Roman"/>
          <w:b/>
        </w:rPr>
        <w:t xml:space="preserve"> tantárgy</w:t>
      </w:r>
      <w:r w:rsidR="00A23F09" w:rsidRPr="00122E25">
        <w:rPr>
          <w:rFonts w:cs="Times New Roman"/>
          <w:b/>
        </w:rPr>
        <w:tab/>
      </w:r>
      <w:r w:rsidR="007F32CD" w:rsidRPr="00122E25">
        <w:rPr>
          <w:rFonts w:cs="Times New Roman"/>
          <w:b/>
        </w:rPr>
        <w:t>3</w:t>
      </w:r>
      <w:r w:rsidR="00B13EF1" w:rsidRPr="00122E25">
        <w:rPr>
          <w:rFonts w:cs="Times New Roman"/>
          <w:b/>
        </w:rPr>
        <w:t>3</w:t>
      </w:r>
      <w:r w:rsidR="00A23F09" w:rsidRPr="00122E25">
        <w:rPr>
          <w:rFonts w:cs="Times New Roman"/>
          <w:b/>
        </w:rPr>
        <w:t xml:space="preserve"> ó</w:t>
      </w:r>
      <w:r w:rsidR="006D0A61">
        <w:rPr>
          <w:rFonts w:cs="Times New Roman"/>
          <w:b/>
        </w:rPr>
        <w:t>ra/0</w:t>
      </w:r>
      <w:r w:rsidR="00A23F09" w:rsidRPr="00122E25">
        <w:rPr>
          <w:rFonts w:cs="Times New Roman"/>
          <w:b/>
        </w:rPr>
        <w:t xml:space="preserve"> óra*</w:t>
      </w:r>
    </w:p>
    <w:p w14:paraId="6A8CFFF3" w14:textId="77777777" w:rsidR="00A23F09" w:rsidRPr="00122E25" w:rsidRDefault="00A23F09" w:rsidP="00A23F09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3E44047D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526D08E0" w14:textId="327C929C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tantárgy a </w:t>
      </w:r>
      <w:r w:rsidR="00F35520" w:rsidRPr="00122E25">
        <w:rPr>
          <w:rFonts w:cs="Times New Roman"/>
        </w:rPr>
        <w:t xml:space="preserve">31 582 01 </w:t>
      </w:r>
      <w:proofErr w:type="spellStart"/>
      <w:r w:rsidR="00F35520" w:rsidRPr="00122E25">
        <w:rPr>
          <w:rFonts w:cs="Times New Roman"/>
        </w:rPr>
        <w:t>Csőhálózatszerelő</w:t>
      </w:r>
      <w:proofErr w:type="spellEnd"/>
      <w:r w:rsidR="004C71CE" w:rsidRPr="00122E25">
        <w:rPr>
          <w:rFonts w:cs="Times New Roman"/>
        </w:rPr>
        <w:t xml:space="preserve"> mellék</w:t>
      </w:r>
      <w:r w:rsidR="006D0A61">
        <w:rPr>
          <w:rFonts w:cs="Times New Roman"/>
        </w:rPr>
        <w:t>-</w:t>
      </w:r>
      <w:r w:rsidRPr="00122E25">
        <w:rPr>
          <w:rFonts w:cs="Times New Roman"/>
        </w:rPr>
        <w:t>szakképesítéshez kapcsolódik.</w:t>
      </w:r>
    </w:p>
    <w:p w14:paraId="3BFA4E92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0CA4FEAD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30CAD8D6" w14:textId="77777777" w:rsidR="00A23F09" w:rsidRPr="00122E25" w:rsidRDefault="00252787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tanuló sajátítsa el az egyes szakágakban megtalálható csőszerelési technológiák, vezetékek kialakításának, valamint a csőhálózatok üzembe helyezésének elméletét. A munkavégzéshez szükséges dokumentumok, rajzok készítését, értelmezését magabiztosan végezze.</w:t>
      </w:r>
    </w:p>
    <w:p w14:paraId="70ED671A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5E9936B9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36D52ECD" w14:textId="77777777" w:rsidR="00A23F09" w:rsidRPr="00122E25" w:rsidRDefault="00252787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az adott évfolyamba lépés feltételeiként megjelölt közismereti és szakmai tartalmakra épül.</w:t>
      </w:r>
    </w:p>
    <w:p w14:paraId="2B712EEA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30218294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109B2AC1" w14:textId="77777777" w:rsidR="00A23F09" w:rsidRPr="00122E25" w:rsidRDefault="002527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Csőszerelés előkészítése</w:t>
      </w:r>
      <w:r w:rsidRPr="00122E25">
        <w:rPr>
          <w:rFonts w:cs="Times New Roman"/>
          <w:b/>
          <w:i/>
        </w:rPr>
        <w:t xml:space="preserve"> </w:t>
      </w:r>
    </w:p>
    <w:p w14:paraId="2BC3F06D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Épületgépészeti mérőeszközök, mértékegységek.</w:t>
      </w:r>
    </w:p>
    <w:p w14:paraId="16EB55EC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Mérés és az ellenőrzés fogalma.</w:t>
      </w:r>
    </w:p>
    <w:p w14:paraId="5D4C0DC8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Tűrés fogalma.</w:t>
      </w:r>
    </w:p>
    <w:p w14:paraId="49B9A3B2" w14:textId="39C79EA0" w:rsidR="00252787" w:rsidRPr="00122E25" w:rsidRDefault="004C71CE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Csövek a</w:t>
      </w:r>
      <w:r w:rsidR="00252787" w:rsidRPr="00122E25">
        <w:rPr>
          <w:rFonts w:cs="Times New Roman"/>
        </w:rPr>
        <w:t>nyagjellemzői.</w:t>
      </w:r>
    </w:p>
    <w:p w14:paraId="66187145" w14:textId="4B160554" w:rsidR="00252787" w:rsidRPr="00122E25" w:rsidRDefault="00252787" w:rsidP="004C71C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Kézi és gépi fémmegmunkálás technológiai i</w:t>
      </w:r>
      <w:r w:rsidR="004C71CE" w:rsidRPr="00122E25">
        <w:rPr>
          <w:rFonts w:cs="Times New Roman"/>
        </w:rPr>
        <w:t xml:space="preserve">smeretei </w:t>
      </w:r>
      <w:r w:rsidRPr="00122E25">
        <w:rPr>
          <w:rFonts w:cs="Times New Roman"/>
        </w:rPr>
        <w:t>(darabolás, fúrás, felülettisztítás, kéziszerszám-élezés).</w:t>
      </w:r>
    </w:p>
    <w:p w14:paraId="52BE5E93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fémes anyagok megmunkálhatóságát befolyásoló anyagtulajdonságok.</w:t>
      </w:r>
    </w:p>
    <w:p w14:paraId="6C3F0691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Forgács nélküli hidegalakítás.</w:t>
      </w:r>
    </w:p>
    <w:p w14:paraId="48EBC85C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Vágás művelete</w:t>
      </w:r>
    </w:p>
    <w:p w14:paraId="1872499D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Forgácsolás.</w:t>
      </w:r>
    </w:p>
    <w:p w14:paraId="737EDDDB" w14:textId="77777777" w:rsidR="00A23F09" w:rsidRPr="00122E25" w:rsidRDefault="0025278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Hűtés, kenés.</w:t>
      </w:r>
    </w:p>
    <w:p w14:paraId="651201E2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DF2785" w14:textId="77777777" w:rsidR="00A23F09" w:rsidRPr="00122E25" w:rsidRDefault="002527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Vezetékhálózat kialakítása</w:t>
      </w:r>
    </w:p>
    <w:p w14:paraId="51FC1326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Acélcső megmunkálás, csőalakítás technológia ismeretei.</w:t>
      </w:r>
    </w:p>
    <w:p w14:paraId="4E778021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Acélcsövek hideg- és meleg hajlítási eljárásai, számítása.</w:t>
      </w:r>
    </w:p>
    <w:p w14:paraId="597B5E55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Menetes csőkötés készítésének, technológiai ismeretei szerszámai.</w:t>
      </w:r>
    </w:p>
    <w:p w14:paraId="6CDED5BE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Menetvágás.</w:t>
      </w:r>
    </w:p>
    <w:p w14:paraId="3BBAC552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Menetes furat készítése.</w:t>
      </w:r>
    </w:p>
    <w:p w14:paraId="0730B8D4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Menetmetszés csőre, kézi és gépi menetmetsző szerszámmal.</w:t>
      </w:r>
    </w:p>
    <w:p w14:paraId="732F4EEA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Oldható kötések és helyzetbiztosító elemek, csavar-, tengely- és csőkötése elemei, technológiai ismeretei:</w:t>
      </w:r>
    </w:p>
    <w:p w14:paraId="78F36628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Menetes kötések: metrikus és a gázmenet (</w:t>
      </w:r>
      <w:proofErr w:type="spellStart"/>
      <w:r w:rsidRPr="00122E25">
        <w:rPr>
          <w:rFonts w:cs="Times New Roman"/>
        </w:rPr>
        <w:t>Whitworth</w:t>
      </w:r>
      <w:proofErr w:type="spellEnd"/>
      <w:r w:rsidRPr="00122E25">
        <w:rPr>
          <w:rFonts w:cs="Times New Roman"/>
        </w:rPr>
        <w:t>).</w:t>
      </w:r>
    </w:p>
    <w:p w14:paraId="2CA3162D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Karimás kötések.</w:t>
      </w:r>
    </w:p>
    <w:p w14:paraId="079689C1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Tokos kötések.</w:t>
      </w:r>
    </w:p>
    <w:p w14:paraId="352F5694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Nem oldható kötések elemei, technológiai ismeretei (szegecs).</w:t>
      </w:r>
    </w:p>
    <w:p w14:paraId="74193EB5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Vörösréz vezeték csőalakítása oldható és nem oldható csőkötések tulajdonságai, lágy és keményforrasztás szerszámai anyagai, technológiája.</w:t>
      </w:r>
    </w:p>
    <w:p w14:paraId="0787A8E2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Kézi gázhegesztés gépi berendezései eszközei, segédanyagai a kötéstechnológiák jellemző műveleteinek elméleti ismeretei.</w:t>
      </w:r>
    </w:p>
    <w:p w14:paraId="7A6694C7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Kézi ívhegesztés gépi berendezései eszközei, segédanyagai a kötéstechnológiák jellemző műveleteinek elméleti ismeretei.</w:t>
      </w:r>
    </w:p>
    <w:p w14:paraId="4C669CB7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Préskötés készítésének műveleti jellemzői, elektromos présgép és présszerszámok használati ismeretei.</w:t>
      </w:r>
    </w:p>
    <w:p w14:paraId="1796ED3A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Műanyagcsövek hegesztett kötéstechnológiája, a kötések készítésének ismeretei.</w:t>
      </w:r>
    </w:p>
    <w:p w14:paraId="14178E42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Műanyag és fémcsövek ragasztott kötéstechnológiája, a ragasztás technológiája.</w:t>
      </w:r>
    </w:p>
    <w:p w14:paraId="66B938B1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Lineáris és térfogati </w:t>
      </w:r>
      <w:proofErr w:type="spellStart"/>
      <w:r w:rsidRPr="00122E25">
        <w:rPr>
          <w:rFonts w:cs="Times New Roman"/>
        </w:rPr>
        <w:t>hőtágulás</w:t>
      </w:r>
      <w:proofErr w:type="spellEnd"/>
      <w:r w:rsidRPr="00122E25">
        <w:rPr>
          <w:rFonts w:cs="Times New Roman"/>
        </w:rPr>
        <w:t>.</w:t>
      </w:r>
    </w:p>
    <w:p w14:paraId="6AC0B969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Hőtágulás</w:t>
      </w:r>
      <w:proofErr w:type="spellEnd"/>
      <w:r w:rsidRPr="00122E25">
        <w:rPr>
          <w:rFonts w:cs="Times New Roman"/>
        </w:rPr>
        <w:t xml:space="preserve"> kiegyenlítés elve, csőalakítás, beépíthető kompenzátor kialakítása.</w:t>
      </w:r>
    </w:p>
    <w:p w14:paraId="7E95EC8C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Tömítőanyagok, tömített csőkötések készítésének anyagai, követelményei.</w:t>
      </w:r>
    </w:p>
    <w:p w14:paraId="58A0BD48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Korrózió elleni védekezés aktív és passzív megoldásai.</w:t>
      </w:r>
    </w:p>
    <w:p w14:paraId="298A47E7" w14:textId="77777777" w:rsidR="00A23F09" w:rsidRPr="00122E25" w:rsidRDefault="0025278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Csővezetékek berendezések szigetelése szigetelőanyagok jellemzői.</w:t>
      </w:r>
    </w:p>
    <w:p w14:paraId="38F52D1A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D02386" w14:textId="77777777" w:rsidR="00A23F09" w:rsidRPr="00122E25" w:rsidRDefault="002527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Csőhálózat üzembe helyezése</w:t>
      </w:r>
    </w:p>
    <w:p w14:paraId="3BEFA6CB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Csőhálózat belső tisztítás, mosatás előírásai.</w:t>
      </w:r>
    </w:p>
    <w:p w14:paraId="73DE8EC9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Beüzemelésénél alkalmazott ellenőrző- mérő eszközök.</w:t>
      </w:r>
    </w:p>
    <w:p w14:paraId="3C18BB71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Csőhálózat mérési és beszabályozási műveleti alapismeretei.</w:t>
      </w:r>
    </w:p>
    <w:p w14:paraId="1BDBB2CC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Nyomáspróba és tömörség ellenőrzés ismeretei.</w:t>
      </w:r>
    </w:p>
    <w:p w14:paraId="5667004B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Üzembe helyezés dokumentációs ismeretei jegyzőkönyvi formák.</w:t>
      </w:r>
    </w:p>
    <w:p w14:paraId="48832253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C8A543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5178F6BF" w14:textId="77777777" w:rsidR="00A23F09" w:rsidRPr="00122E25" w:rsidRDefault="00252787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Tanterem</w:t>
      </w:r>
    </w:p>
    <w:p w14:paraId="289EDD72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1D48C5DC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0BDB446B" w14:textId="1ECA4D17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lastRenderedPageBreak/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75DC78E3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499C9F4A" w14:textId="4E4870D1" w:rsidR="00A23F09" w:rsidRPr="00122E25" w:rsidRDefault="0025278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  <w:szCs w:val="24"/>
        </w:rPr>
        <w:t>Épületgépészeti csővezetékek gyakorlata</w:t>
      </w:r>
      <w:r w:rsidR="00A23F09" w:rsidRPr="00122E25">
        <w:rPr>
          <w:rFonts w:cs="Times New Roman"/>
          <w:b/>
        </w:rPr>
        <w:t xml:space="preserve"> tantárgy</w:t>
      </w:r>
      <w:r w:rsidR="00A23F09" w:rsidRPr="00122E25">
        <w:rPr>
          <w:rFonts w:cs="Times New Roman"/>
          <w:b/>
        </w:rPr>
        <w:tab/>
      </w:r>
      <w:r w:rsidR="00D06621" w:rsidRPr="00122E25">
        <w:rPr>
          <w:rFonts w:cs="Times New Roman"/>
          <w:b/>
        </w:rPr>
        <w:t>1</w:t>
      </w:r>
      <w:r w:rsidR="00256CE6" w:rsidRPr="00122E25">
        <w:rPr>
          <w:rFonts w:cs="Times New Roman"/>
          <w:b/>
        </w:rPr>
        <w:t>35</w:t>
      </w:r>
      <w:r w:rsidR="00A23F09" w:rsidRPr="00122E25">
        <w:rPr>
          <w:rFonts w:cs="Times New Roman"/>
          <w:b/>
        </w:rPr>
        <w:t xml:space="preserve"> ó</w:t>
      </w:r>
      <w:r w:rsidR="006D0A61">
        <w:rPr>
          <w:rFonts w:cs="Times New Roman"/>
          <w:b/>
        </w:rPr>
        <w:t>ra/0</w:t>
      </w:r>
      <w:r w:rsidR="00A23F09" w:rsidRPr="00122E25">
        <w:rPr>
          <w:rFonts w:cs="Times New Roman"/>
          <w:b/>
        </w:rPr>
        <w:t xml:space="preserve"> óra*</w:t>
      </w:r>
    </w:p>
    <w:p w14:paraId="1897AC75" w14:textId="77777777" w:rsidR="00A23F09" w:rsidRPr="00122E25" w:rsidRDefault="00A23F09" w:rsidP="00A23F09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0DBFBE6D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0FF91EBD" w14:textId="41639568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tantárgy a </w:t>
      </w:r>
      <w:r w:rsidR="00F35520" w:rsidRPr="00122E25">
        <w:rPr>
          <w:rFonts w:cs="Times New Roman"/>
        </w:rPr>
        <w:t xml:space="preserve">31 582 01 </w:t>
      </w:r>
      <w:proofErr w:type="spellStart"/>
      <w:r w:rsidR="00F35520" w:rsidRPr="00122E25">
        <w:rPr>
          <w:rFonts w:cs="Times New Roman"/>
        </w:rPr>
        <w:t>Csőhálózatszerelő</w:t>
      </w:r>
      <w:proofErr w:type="spellEnd"/>
      <w:r w:rsidR="004C71CE" w:rsidRPr="00122E25">
        <w:rPr>
          <w:rFonts w:cs="Times New Roman"/>
        </w:rPr>
        <w:t xml:space="preserve"> mellék</w:t>
      </w:r>
      <w:r w:rsidR="006D0A61">
        <w:rPr>
          <w:rFonts w:cs="Times New Roman"/>
        </w:rPr>
        <w:t>-</w:t>
      </w:r>
      <w:r w:rsidRPr="00122E25">
        <w:rPr>
          <w:rFonts w:cs="Times New Roman"/>
        </w:rPr>
        <w:t>szakképesítéshez kapcsolódik.</w:t>
      </w:r>
    </w:p>
    <w:p w14:paraId="631CE28B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662BDCF0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3BC7D95A" w14:textId="77777777" w:rsidR="00252787" w:rsidRPr="00122E25" w:rsidRDefault="00252787" w:rsidP="00252787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Tudja, használja a csőszerelés előkészítésének műszereit, szerszámait, mérőeszközeit. Kijelöli a vezetékhálózat nyomvonalát, valamint szerelő kőműves munkákat, faláttörést, födém átfúrást horony-falvésést végez.</w:t>
      </w:r>
    </w:p>
    <w:p w14:paraId="7CEA1654" w14:textId="77777777" w:rsidR="00A23F09" w:rsidRPr="00122E25" w:rsidRDefault="00252787" w:rsidP="00252787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El tudja helyezni az épületgépészeti csőrögzítéseket, függesztéseket. Oldható és nem oldható kötéseket tudjon készíteni. Csőhálózatok üzembe helyezése.</w:t>
      </w:r>
    </w:p>
    <w:p w14:paraId="3B677D0B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0C34D176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615453C3" w14:textId="77777777" w:rsidR="00A23F09" w:rsidRPr="00122E25" w:rsidRDefault="00252787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az adott évfolyamba lépés feltételeiként megjelölt közismereti és szakmai tartalmakra épül.</w:t>
      </w:r>
    </w:p>
    <w:p w14:paraId="7B1E4D02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547D3884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62EE0448" w14:textId="77777777" w:rsidR="00A23F09" w:rsidRPr="00122E25" w:rsidRDefault="002527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Csőszerelés előkészítése</w:t>
      </w:r>
      <w:r w:rsidRPr="00122E25">
        <w:rPr>
          <w:rFonts w:cs="Times New Roman"/>
          <w:b/>
          <w:i/>
        </w:rPr>
        <w:t xml:space="preserve"> </w:t>
      </w:r>
    </w:p>
    <w:p w14:paraId="60272050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Használja a csőszerelés előkészítésének műszereit, szerszámait, mérőeszközeit.</w:t>
      </w:r>
    </w:p>
    <w:p w14:paraId="580F74F4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Egyszerű fém alkatrészt készít.</w:t>
      </w:r>
    </w:p>
    <w:p w14:paraId="640690F3" w14:textId="54411AC8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Csőszerelés és csőkötés előkészítésének műszereit ismeri, szerszámait, mérő</w:t>
      </w:r>
      <w:r w:rsidR="004C71CE" w:rsidRPr="00122E25">
        <w:rPr>
          <w:rFonts w:cs="Times New Roman"/>
        </w:rPr>
        <w:t>eszközeit használja</w:t>
      </w:r>
      <w:r w:rsidRPr="00122E25">
        <w:rPr>
          <w:rFonts w:cs="Times New Roman"/>
        </w:rPr>
        <w:t>.</w:t>
      </w:r>
    </w:p>
    <w:p w14:paraId="6AF3B216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Kijelöli a vezetékhálózat nyomvonalát.</w:t>
      </w:r>
    </w:p>
    <w:p w14:paraId="2203E0D8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Tartószerkezetet készít kézi kisgépes eljárások alkalmazásával (darabolás, fúrás,</w:t>
      </w:r>
    </w:p>
    <w:p w14:paraId="09D572D9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2E25">
        <w:rPr>
          <w:rFonts w:cs="Times New Roman"/>
        </w:rPr>
        <w:t>felülettisztítás</w:t>
      </w:r>
      <w:proofErr w:type="gramEnd"/>
      <w:r w:rsidRPr="00122E25">
        <w:rPr>
          <w:rFonts w:cs="Times New Roman"/>
        </w:rPr>
        <w:t>, kéziszerszám-élezés stb.).</w:t>
      </w:r>
    </w:p>
    <w:p w14:paraId="5CA3A108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Szerelő kőműves munkákat, faláttörést, födém átfúrást horony-falvésést végez,</w:t>
      </w:r>
    </w:p>
    <w:p w14:paraId="0C65A493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2E25">
        <w:rPr>
          <w:rFonts w:cs="Times New Roman"/>
        </w:rPr>
        <w:t>csőrögzítést</w:t>
      </w:r>
      <w:proofErr w:type="gramEnd"/>
      <w:r w:rsidRPr="00122E25">
        <w:rPr>
          <w:rFonts w:cs="Times New Roman"/>
        </w:rPr>
        <w:t xml:space="preserve"> készít falhoronyba.</w:t>
      </w:r>
    </w:p>
    <w:p w14:paraId="326747C3" w14:textId="31C4B1C1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Szerelő kőműves munkákat végez kéziszerszámokkal (faláttörést, födém átfúrást horony-falv</w:t>
      </w:r>
      <w:r w:rsidR="004C71CE" w:rsidRPr="00122E25">
        <w:rPr>
          <w:rFonts w:cs="Times New Roman"/>
        </w:rPr>
        <w:t>ésés) csőrögzítést készít</w:t>
      </w:r>
      <w:r w:rsidRPr="00122E25">
        <w:rPr>
          <w:rFonts w:cs="Times New Roman"/>
        </w:rPr>
        <w:t>.</w:t>
      </w:r>
    </w:p>
    <w:p w14:paraId="3F38CBB2" w14:textId="77777777" w:rsidR="00A23F09" w:rsidRPr="00122E25" w:rsidRDefault="0025278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Elhelyezi az épületgépészeti csőrögzítéseket, függesztéseket.</w:t>
      </w:r>
    </w:p>
    <w:p w14:paraId="00EB4CED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F2CABB" w14:textId="77777777" w:rsidR="00A23F09" w:rsidRPr="00122E25" w:rsidRDefault="002527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Vezetékhálózat kialakítása</w:t>
      </w:r>
    </w:p>
    <w:p w14:paraId="46584F56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Acélcsövön, csőalakítást végez hideg és meleg technológiával.</w:t>
      </w:r>
    </w:p>
    <w:p w14:paraId="44E86EA8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Csőmenetet készít kézi és gépi úton.</w:t>
      </w:r>
    </w:p>
    <w:p w14:paraId="23EA09C3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Acélcsöveken, vörösrézcsöveken és műanyagcsöveken csőkötéseket és elágazásokat készít.</w:t>
      </w:r>
    </w:p>
    <w:p w14:paraId="64853270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Menetes csőkötést készít, menetes idomokkal.</w:t>
      </w:r>
    </w:p>
    <w:p w14:paraId="64ECE028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Nem oldható kötéseket (szegecs, ragasztott) készít.</w:t>
      </w:r>
    </w:p>
    <w:p w14:paraId="6E6046D4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Oldható és nem oldható kötéseket </w:t>
      </w:r>
      <w:r w:rsidR="00F35520" w:rsidRPr="00122E25">
        <w:rPr>
          <w:rFonts w:cs="Times New Roman"/>
        </w:rPr>
        <w:t>készít.</w:t>
      </w:r>
    </w:p>
    <w:p w14:paraId="7E8A2D38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Általános minőségű hegesztett kötést készít kézi gázhegesztéssel.</w:t>
      </w:r>
    </w:p>
    <w:p w14:paraId="15F5C771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Általános minőségű hegesztett kötést készít ívhegesztéssel.</w:t>
      </w:r>
    </w:p>
    <w:p w14:paraId="10F0E48A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Vörösréz vezetéken csőalakítást végez, csőkötést készít lágyforrasztással.</w:t>
      </w:r>
    </w:p>
    <w:p w14:paraId="047C353D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Vörösréz vezetéken csőalakítást végez, csőkötést készít keményforrasztással.</w:t>
      </w:r>
    </w:p>
    <w:p w14:paraId="2C1313FE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Préskötést készít rézvezetéken.</w:t>
      </w:r>
    </w:p>
    <w:p w14:paraId="72F2BEE7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Műanyagcsövet hegeszt különféle eljárásokkal.</w:t>
      </w:r>
    </w:p>
    <w:p w14:paraId="659296A2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Elkészíti a csővezetékek </w:t>
      </w:r>
      <w:proofErr w:type="spellStart"/>
      <w:r w:rsidRPr="00122E25">
        <w:rPr>
          <w:rFonts w:cs="Times New Roman"/>
        </w:rPr>
        <w:t>hőtágulását</w:t>
      </w:r>
      <w:proofErr w:type="spellEnd"/>
      <w:r w:rsidRPr="00122E25">
        <w:rPr>
          <w:rFonts w:cs="Times New Roman"/>
        </w:rPr>
        <w:t xml:space="preserve"> kiegyenlítő csőalakítást, beépíti a kompenzátort.</w:t>
      </w:r>
    </w:p>
    <w:p w14:paraId="43A9A24A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Tömítések ismerete és használata, korrózió elleni védekezés, szigetelés szerelési technológiája.</w:t>
      </w:r>
    </w:p>
    <w:p w14:paraId="5DC3B7C3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Kiválasztja a célnak megfelelő tömítőanyagokat, tömített csőkötéseket készít. Ellenőrzi a csőkötések tömörségét.</w:t>
      </w:r>
    </w:p>
    <w:p w14:paraId="386DAD99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Korrózió elleni általános bevonatot készít fémszerkezeten.</w:t>
      </w:r>
    </w:p>
    <w:p w14:paraId="62A9A6CA" w14:textId="77777777" w:rsidR="00A23F09" w:rsidRPr="00122E25" w:rsidRDefault="0025278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Elhelyezi az épületgépészeti csővezetékek, szigetelését a szerelési technológia szerint. </w:t>
      </w:r>
    </w:p>
    <w:p w14:paraId="217075EA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2686660" w14:textId="77777777" w:rsidR="00A23F09" w:rsidRPr="00122E25" w:rsidRDefault="002527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Csőhálózat üzembe helyezése</w:t>
      </w:r>
    </w:p>
    <w:p w14:paraId="2A2C5EF2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Elvégzi a készre szerelt csőhálózaton az esetlegesen szükséges belső tisztítási, mosatási feladatokat.</w:t>
      </w:r>
    </w:p>
    <w:p w14:paraId="03433D50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Csőhálózaton tisztítási feladatot végez és mérési beszabályozási műveleteket elvégzi és nyomáspróbát végez. </w:t>
      </w:r>
    </w:p>
    <w:p w14:paraId="4593DFE8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Beépíti a csőhálózaton betervezett mérési és beszabályozási műveletekhez szükséges kialakításokat.</w:t>
      </w:r>
    </w:p>
    <w:p w14:paraId="5501A9D0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Csőhálózaton tömörség ellenőrzése, üzembe helyezése és a végzett munkát dokumentálja.</w:t>
      </w:r>
    </w:p>
    <w:p w14:paraId="3BDC7BEF" w14:textId="77777777" w:rsidR="00252787" w:rsidRPr="00122E25" w:rsidRDefault="00252787" w:rsidP="0025278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Elkészült csőhálózaton nyomáspróbát végez, tömörséget ellenőrzi.</w:t>
      </w:r>
    </w:p>
    <w:p w14:paraId="148B64D5" w14:textId="77777777" w:rsidR="00A23F09" w:rsidRPr="00122E25" w:rsidRDefault="0025278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Dokumentálja az üzembe helyezést megelőző csőhálózaton végzett munkákat.</w:t>
      </w:r>
    </w:p>
    <w:p w14:paraId="42A7ED29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42170F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657B7A21" w14:textId="77777777" w:rsidR="00A23F09" w:rsidRPr="00122E25" w:rsidRDefault="00252787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Tanterem vagy </w:t>
      </w:r>
      <w:proofErr w:type="spellStart"/>
      <w:r w:rsidRPr="00122E25">
        <w:rPr>
          <w:rFonts w:cs="Times New Roman"/>
        </w:rPr>
        <w:t>szakmaspecifikus</w:t>
      </w:r>
      <w:proofErr w:type="spellEnd"/>
      <w:r w:rsidRPr="00122E25">
        <w:rPr>
          <w:rFonts w:cs="Times New Roman"/>
        </w:rPr>
        <w:t xml:space="preserve"> tanműhely vagy </w:t>
      </w:r>
      <w:proofErr w:type="spellStart"/>
      <w:r w:rsidRPr="00122E25">
        <w:rPr>
          <w:rFonts w:cs="Times New Roman"/>
        </w:rPr>
        <w:t>szakmaspecifikus</w:t>
      </w:r>
      <w:proofErr w:type="spellEnd"/>
      <w:r w:rsidRPr="00122E25">
        <w:rPr>
          <w:rFonts w:cs="Times New Roman"/>
        </w:rPr>
        <w:t xml:space="preserve"> gazdálkodó szervezet</w:t>
      </w:r>
    </w:p>
    <w:p w14:paraId="4D094277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0E46DAFE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4F4BF97F" w14:textId="55286A25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30AF51F5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50E7EF28" w14:textId="77777777" w:rsidR="00A23F09" w:rsidRPr="00122E25" w:rsidRDefault="00A23F09" w:rsidP="00A23F09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6CCEB27C" w14:textId="77777777" w:rsidR="00A23F09" w:rsidRPr="00122E25" w:rsidRDefault="00A23F09" w:rsidP="00A23F09">
      <w:pPr>
        <w:rPr>
          <w:rFonts w:cs="Times New Roman"/>
        </w:rPr>
      </w:pPr>
    </w:p>
    <w:p w14:paraId="50A240E6" w14:textId="77777777" w:rsidR="00A23F09" w:rsidRPr="00122E2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A</w:t>
      </w:r>
    </w:p>
    <w:p w14:paraId="7BA08926" w14:textId="2467951E" w:rsidR="00A23F09" w:rsidRPr="00122E25" w:rsidRDefault="00252787" w:rsidP="00A23F09">
      <w:pPr>
        <w:spacing w:after="4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 xml:space="preserve">10211-12 </w:t>
      </w:r>
      <w:r w:rsidR="00A23F09" w:rsidRPr="00122E25">
        <w:rPr>
          <w:rFonts w:cs="Times New Roman"/>
          <w:b/>
          <w:sz w:val="36"/>
        </w:rPr>
        <w:t>azonosító számú</w:t>
      </w:r>
    </w:p>
    <w:p w14:paraId="58BA6F97" w14:textId="77777777" w:rsidR="008138D1" w:rsidRPr="00122E25" w:rsidRDefault="008138D1" w:rsidP="008138D1">
      <w:pPr>
        <w:jc w:val="center"/>
        <w:rPr>
          <w:rFonts w:cs="Times New Roman"/>
          <w:b/>
          <w:sz w:val="36"/>
          <w:szCs w:val="36"/>
        </w:rPr>
      </w:pPr>
      <w:r w:rsidRPr="00122E25">
        <w:rPr>
          <w:rFonts w:cs="Times New Roman"/>
          <w:b/>
          <w:sz w:val="36"/>
          <w:szCs w:val="36"/>
        </w:rPr>
        <w:t>Épületgépészeti rendszerismeret</w:t>
      </w:r>
    </w:p>
    <w:p w14:paraId="0357C635" w14:textId="77777777" w:rsidR="00A23F09" w:rsidRPr="00122E25" w:rsidRDefault="00A23F09" w:rsidP="00A23F09">
      <w:pPr>
        <w:jc w:val="center"/>
        <w:rPr>
          <w:rFonts w:cs="Times New Roman"/>
          <w:b/>
          <w:sz w:val="36"/>
        </w:rPr>
      </w:pPr>
    </w:p>
    <w:p w14:paraId="595B8444" w14:textId="77777777" w:rsidR="00A23F09" w:rsidRPr="00122E2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megnevezésű</w:t>
      </w:r>
      <w:proofErr w:type="gramEnd"/>
    </w:p>
    <w:p w14:paraId="26EE1A91" w14:textId="77777777" w:rsidR="00A23F09" w:rsidRPr="00122E2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szakmai</w:t>
      </w:r>
      <w:proofErr w:type="gramEnd"/>
      <w:r w:rsidRPr="00122E25">
        <w:rPr>
          <w:rFonts w:cs="Times New Roman"/>
          <w:b/>
          <w:sz w:val="36"/>
        </w:rPr>
        <w:t xml:space="preserve"> követelménymodul</w:t>
      </w:r>
    </w:p>
    <w:p w14:paraId="177DFBCE" w14:textId="77777777" w:rsidR="00A23F09" w:rsidRPr="00122E2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tantárgyai</w:t>
      </w:r>
      <w:proofErr w:type="gramEnd"/>
      <w:r w:rsidRPr="00122E25">
        <w:rPr>
          <w:rFonts w:cs="Times New Roman"/>
          <w:b/>
          <w:sz w:val="36"/>
        </w:rPr>
        <w:t>, témakörei</w:t>
      </w:r>
    </w:p>
    <w:p w14:paraId="5731BA1E" w14:textId="77777777" w:rsidR="00A23F09" w:rsidRPr="00122E25" w:rsidRDefault="00A23F09" w:rsidP="00A23F09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29BDF827" w14:textId="6C3202E1" w:rsidR="00A23F09" w:rsidRPr="00122E25" w:rsidRDefault="00A23F09" w:rsidP="00A23F09">
      <w:pPr>
        <w:rPr>
          <w:rFonts w:cs="Times New Roman"/>
        </w:rPr>
      </w:pPr>
      <w:r w:rsidRPr="00122E25">
        <w:rPr>
          <w:rFonts w:cs="Times New Roman"/>
        </w:rPr>
        <w:lastRenderedPageBreak/>
        <w:t xml:space="preserve">A </w:t>
      </w:r>
      <w:r w:rsidR="008138D1" w:rsidRPr="00122E25">
        <w:rPr>
          <w:rFonts w:cs="Times New Roman"/>
        </w:rPr>
        <w:t>10211-12</w:t>
      </w:r>
      <w:r w:rsidRPr="00122E25">
        <w:rPr>
          <w:rFonts w:cs="Times New Roman"/>
        </w:rPr>
        <w:t xml:space="preserve"> azonosító számú </w:t>
      </w:r>
      <w:r w:rsidR="008138D1" w:rsidRPr="00122E25">
        <w:rPr>
          <w:rFonts w:cs="Times New Roman"/>
          <w:szCs w:val="24"/>
        </w:rPr>
        <w:t>Épületgépészeti rendszerismeret</w:t>
      </w:r>
      <w:r w:rsidR="008138D1" w:rsidRPr="00122E25">
        <w:rPr>
          <w:rFonts w:cs="Times New Roman"/>
        </w:rPr>
        <w:t xml:space="preserve"> </w:t>
      </w:r>
      <w:r w:rsidRPr="00122E25">
        <w:rPr>
          <w:rFonts w:cs="Times New Roman"/>
        </w:rPr>
        <w:t xml:space="preserve">megnevezésű szakmai követelménymodulhoz tartozó tantárgyak és témakörök oktatása során </w:t>
      </w:r>
      <w:r w:rsidR="00F326D2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918"/>
      </w:tblGrid>
      <w:tr w:rsidR="00BE2C81" w:rsidRPr="00122E25" w14:paraId="2E69950D" w14:textId="77777777" w:rsidTr="000F6AC6">
        <w:trPr>
          <w:cantSplit/>
          <w:trHeight w:val="186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E5AF2E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17E6EB3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Épületgépészeti rendszerek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2A698D97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Épületgépészeti rendszerek gyakorlata</w:t>
            </w:r>
          </w:p>
        </w:tc>
      </w:tr>
      <w:tr w:rsidR="00BE2C81" w:rsidRPr="00122E25" w14:paraId="74348B19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87DA3B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BE05A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AAB26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2D3BF11D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C92410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Használja a szakma fizikai alapfogalmait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794112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C21F6A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364F9D1F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9DA393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Használja az SI mértékrendszer alapegységeit, prefixumokat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92788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E39E3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409E28B7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4B7811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Elvégzi a csőszereléshez kapcsolódó szakmai számításokat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49FACC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2716AF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5A07CFFE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8CD8F6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Értelmezi a különböző épületgépészeti tervdokumentációkat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C1F19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F1D1BA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378B36F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C33430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Értelmezi a műszaki leírás tartalmát, szükség szerint egyeztet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60B5F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DF381F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E46A0EF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888FAC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Azonosítja a tervdokumentáció alapján a csőszerelvényeket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CBE7C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45E68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50ACE11D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98D2E8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Azonosítja egyes rendszerek biztonsági szerelvényeit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FDF47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58E31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5D4510B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450448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Alkalmazza a szerelvények beépítési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C20377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0BC6BF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3F462C06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361406" w14:textId="7F5207D8" w:rsidR="00BE2C81" w:rsidRPr="00122E25" w:rsidRDefault="00BE2C81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Értelmezi és alkalmazza a </w:t>
            </w:r>
            <w:proofErr w:type="gramStart"/>
            <w:r w:rsidRPr="00122E25">
              <w:rPr>
                <w:rFonts w:cs="Times New Roman"/>
              </w:rPr>
              <w:t>vízellátás- csatornázásban</w:t>
            </w:r>
            <w:proofErr w:type="gramEnd"/>
            <w:r w:rsidRPr="00122E25">
              <w:rPr>
                <w:rFonts w:cs="Times New Roman"/>
              </w:rPr>
              <w:t>, gázellátásban, központi fűtés, hűtés, lég- és klímatechnikában a jellemző rendszereket, rendszerelemeket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AB12DB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FF2BF6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5AD67539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13A9BE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Értelmezi a különböző szivattyúkat és azok működési elvét, épületgépészeti rendszerekben történő alkalmazhatóságát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37D0B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0F07B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540879BB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5C040A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Értelmezi a különböző ventilátorokat és azok működési elvét, épületgépészeti rendszerekben történő alkalmazhatóságát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13E8E6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A7D5F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3DA26480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32DB11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Értelmezi és alkalmazza a fosszilis és megújuló energiával üzemelő </w:t>
            </w:r>
            <w:proofErr w:type="spellStart"/>
            <w:r w:rsidRPr="00122E25">
              <w:rPr>
                <w:rFonts w:cs="Times New Roman"/>
              </w:rPr>
              <w:t>hőtermelő</w:t>
            </w:r>
            <w:proofErr w:type="spellEnd"/>
            <w:r w:rsidRPr="00122E25">
              <w:rPr>
                <w:rFonts w:cs="Times New Roman"/>
              </w:rPr>
              <w:t xml:space="preserve"> és hűtéstechnikai rendszerelemeket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0AF6BE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88926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BE9792F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F65958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Értelmezi és alkalmazza a készülékek szerelési beépítési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E4C74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7BC8E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4FF7FE82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DB0BF7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Elkészíti a szükséges részlet- és műhelyrajzokat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66E15D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E0966E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3FE48CD6" w14:textId="77777777" w:rsidTr="008E2D1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22283" w14:textId="31647B61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122E25">
              <w:rPr>
                <w:rFonts w:cs="Times New Roman"/>
              </w:rPr>
              <w:t>Anyagjegyzéket készít szakáganként az egyszerűbb szerelési munkához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2F32E" w14:textId="76DDFD52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37DB49" w14:textId="3D4C1EC3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4C71CE" w:rsidRPr="00122E25" w14:paraId="5B341056" w14:textId="77777777" w:rsidTr="008E2D1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8AA9A" w14:textId="2C44EEF1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122E25">
              <w:rPr>
                <w:rFonts w:cs="Times New Roman"/>
              </w:rPr>
              <w:t>Kivitelezési munkaterületen előkészíti az anyagok, szerszámok tárolását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5A0F3" w14:textId="6B8F4DB1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C5D4D" w14:textId="73A47DB4" w:rsidR="004C71CE" w:rsidRPr="00122E25" w:rsidRDefault="004C71CE" w:rsidP="004C7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D6B8C97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EBA780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5D762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48412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47A75055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FD65FB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Épületgépészeti kiviteli tervdokumentáció </w:t>
            </w:r>
            <w:r w:rsidRPr="00122E25">
              <w:rPr>
                <w:rFonts w:cs="Times New Roman"/>
              </w:rPr>
              <w:lastRenderedPageBreak/>
              <w:t>tartalmi és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3E2208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lastRenderedPageBreak/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AC4A33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80EA458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C1A37E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lastRenderedPageBreak/>
              <w:t>Épületgépészeti szerelvények és biztonsági rendszerelemek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A1814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A821F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350439A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C3AFF0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Szakáganként a berendezések elhelyezési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4180A6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F140CF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56A20BB6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3E5531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Alapvető szervezési, előkészítési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572886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BA497E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558475C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A83403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Anyagkigyűjtés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E02A56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4F783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BFEFE1D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0A31C6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43BC4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5A8F1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605C27F4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679333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Alapfokú számítógép 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86DE54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0BE4FB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43933FE8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75B360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F4DC2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6C3D2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2CA500D2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078159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Szakmai kifejezőkészség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9F38B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10EE2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0225B38E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58F5DC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CAAAC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C79B4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1FA6CA52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65F4CC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D2861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B2DBCB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8BCF59A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AC81E1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F89A0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4FA6C0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51BE44C8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6B14FC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113E4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4CD8C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3110A5ED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618D18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Együttműködési hajlandóság a munkavégzés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6E7C6E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84FF9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48BE656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BA3DDA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3C7DA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6A459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7C5CCAE1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1062AE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6AD91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D4CEC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0C86BB0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E00F14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F3720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29DB2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3E1C3BA2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D8175B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4BE6D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A1033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0AA5C932" w14:textId="77777777" w:rsidTr="000F6AC6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289E26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81204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E7E0BE" w14:textId="77777777" w:rsidR="00BE2C81" w:rsidRPr="00122E25" w:rsidRDefault="00BE2C81" w:rsidP="008138D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</w:tbl>
    <w:p w14:paraId="64FD9117" w14:textId="77777777" w:rsidR="00A23F09" w:rsidRPr="00122E25" w:rsidRDefault="00A23F09" w:rsidP="00A23F09">
      <w:pPr>
        <w:rPr>
          <w:rFonts w:cs="Times New Roman"/>
        </w:rPr>
      </w:pPr>
    </w:p>
    <w:p w14:paraId="0A8E17C7" w14:textId="7BAAF23C" w:rsidR="00A23F09" w:rsidRPr="00122E25" w:rsidRDefault="008138D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  <w:szCs w:val="24"/>
        </w:rPr>
        <w:t xml:space="preserve">Épületgépészeti </w:t>
      </w:r>
      <w:proofErr w:type="gramStart"/>
      <w:r w:rsidRPr="00122E25">
        <w:rPr>
          <w:rFonts w:cs="Times New Roman"/>
          <w:b/>
          <w:szCs w:val="24"/>
        </w:rPr>
        <w:t xml:space="preserve">rendszerek </w:t>
      </w:r>
      <w:r w:rsidR="00A23F09" w:rsidRPr="00122E25">
        <w:rPr>
          <w:rFonts w:cs="Times New Roman"/>
          <w:b/>
        </w:rPr>
        <w:t xml:space="preserve"> tantárgy</w:t>
      </w:r>
      <w:proofErr w:type="gramEnd"/>
      <w:r w:rsidR="00A23F09" w:rsidRPr="00122E25">
        <w:rPr>
          <w:rFonts w:cs="Times New Roman"/>
          <w:b/>
        </w:rPr>
        <w:tab/>
      </w:r>
      <w:r w:rsidR="00256CE6" w:rsidRPr="00122E25">
        <w:rPr>
          <w:rFonts w:cs="Times New Roman"/>
          <w:b/>
        </w:rPr>
        <w:t>6</w:t>
      </w:r>
      <w:r w:rsidR="00B13EF1" w:rsidRPr="00122E25">
        <w:rPr>
          <w:rFonts w:cs="Times New Roman"/>
          <w:b/>
        </w:rPr>
        <w:t>7</w:t>
      </w:r>
      <w:r w:rsidR="00A23F09" w:rsidRPr="00122E25">
        <w:rPr>
          <w:rFonts w:cs="Times New Roman"/>
          <w:b/>
        </w:rPr>
        <w:t xml:space="preserve"> ó</w:t>
      </w:r>
      <w:r w:rsidR="006D0A61">
        <w:rPr>
          <w:rFonts w:cs="Times New Roman"/>
          <w:b/>
        </w:rPr>
        <w:t>ra/0</w:t>
      </w:r>
      <w:r w:rsidR="00A23F09" w:rsidRPr="00122E25">
        <w:rPr>
          <w:rFonts w:cs="Times New Roman"/>
          <w:b/>
        </w:rPr>
        <w:t xml:space="preserve"> óra*</w:t>
      </w:r>
    </w:p>
    <w:p w14:paraId="0832E62B" w14:textId="77777777" w:rsidR="00A23F09" w:rsidRPr="00122E25" w:rsidRDefault="00A23F09" w:rsidP="00A23F09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23B4ADEE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658140AD" w14:textId="6F2746D6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tantárgy a </w:t>
      </w:r>
      <w:r w:rsidR="00F35520" w:rsidRPr="00122E25">
        <w:rPr>
          <w:rFonts w:cs="Times New Roman"/>
        </w:rPr>
        <w:t xml:space="preserve">31 582 01 </w:t>
      </w:r>
      <w:proofErr w:type="spellStart"/>
      <w:r w:rsidR="00F35520" w:rsidRPr="00122E25">
        <w:rPr>
          <w:rFonts w:cs="Times New Roman"/>
        </w:rPr>
        <w:t>Csőhálózatszerelő</w:t>
      </w:r>
      <w:proofErr w:type="spellEnd"/>
      <w:r w:rsidR="004C71CE" w:rsidRPr="00122E25">
        <w:rPr>
          <w:rFonts w:cs="Times New Roman"/>
        </w:rPr>
        <w:t xml:space="preserve"> mellék</w:t>
      </w:r>
      <w:r w:rsidR="006D0A61">
        <w:rPr>
          <w:rFonts w:cs="Times New Roman"/>
        </w:rPr>
        <w:t>-</w:t>
      </w:r>
      <w:r w:rsidRPr="00122E25">
        <w:rPr>
          <w:rFonts w:cs="Times New Roman"/>
        </w:rPr>
        <w:t>szakképesítéshez kapcsolódik.</w:t>
      </w:r>
    </w:p>
    <w:p w14:paraId="2A9B160C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1AA9A51A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792F88A5" w14:textId="77777777" w:rsidR="00A23F09" w:rsidRPr="00122E25" w:rsidRDefault="008138D1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Szakáganként vízellátás-csatornázásban, gázellátásban, központi fűtés, hűtés lég- és klímatechnikában, a rendszereket, rendszerelemeket, és a készülékek szerelési beépítési előírásait alkalmazza és tudja, értelmezi azokat.</w:t>
      </w:r>
    </w:p>
    <w:p w14:paraId="2F9A169B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45620B1B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5D50D9A2" w14:textId="77777777" w:rsidR="00A23F09" w:rsidRPr="00122E25" w:rsidRDefault="008138D1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az adott évfolyamba lépés feltételeiként megjelölt közismereti és szakmai tartalmakra épül.</w:t>
      </w:r>
    </w:p>
    <w:p w14:paraId="01B9F8FE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5691D348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3363550A" w14:textId="77777777" w:rsidR="00A23F09" w:rsidRPr="00122E25" w:rsidRDefault="008138D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Épületgépészeti alapfogalmak</w:t>
      </w:r>
      <w:r w:rsidRPr="00122E25">
        <w:rPr>
          <w:rFonts w:cs="Times New Roman"/>
          <w:b/>
          <w:i/>
        </w:rPr>
        <w:t xml:space="preserve"> </w:t>
      </w:r>
    </w:p>
    <w:p w14:paraId="04C22FFC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SI mértékrendszer alapegységei prefixumok, hosszúság, térfogat stb.</w:t>
      </w:r>
    </w:p>
    <w:p w14:paraId="28B797BC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Hőtani alapfogalmak, fajhő, hővezetés, hőátadás </w:t>
      </w:r>
      <w:proofErr w:type="spellStart"/>
      <w:r w:rsidRPr="00122E25">
        <w:rPr>
          <w:rFonts w:cs="Times New Roman"/>
        </w:rPr>
        <w:t>hőátbocsátás</w:t>
      </w:r>
      <w:proofErr w:type="spellEnd"/>
      <w:r w:rsidRPr="00122E25">
        <w:rPr>
          <w:rFonts w:cs="Times New Roman"/>
        </w:rPr>
        <w:t>, hősugárzás</w:t>
      </w:r>
    </w:p>
    <w:p w14:paraId="2644E230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hőszükséglet</w:t>
      </w:r>
      <w:proofErr w:type="spellEnd"/>
      <w:r w:rsidRPr="00122E25">
        <w:rPr>
          <w:rFonts w:cs="Times New Roman"/>
        </w:rPr>
        <w:t xml:space="preserve"> meghatározása.</w:t>
      </w:r>
    </w:p>
    <w:p w14:paraId="3BA60B94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Hőmennyiség, </w:t>
      </w:r>
      <w:proofErr w:type="spellStart"/>
      <w:r w:rsidRPr="00122E25">
        <w:rPr>
          <w:rFonts w:cs="Times New Roman"/>
        </w:rPr>
        <w:t>hőteljesítmény</w:t>
      </w:r>
      <w:proofErr w:type="spellEnd"/>
      <w:r w:rsidRPr="00122E25">
        <w:rPr>
          <w:rFonts w:cs="Times New Roman"/>
        </w:rPr>
        <w:t>, hatásfok fogalma, számítása.</w:t>
      </w:r>
    </w:p>
    <w:p w14:paraId="6C16F2D2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Tüzeléstechnikai alapfogalmak, égés feltételei, tüzelőanyag, levegőellátás, égéstermék összetétele.</w:t>
      </w:r>
    </w:p>
    <w:p w14:paraId="476E5C1F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Nyomás, légköri nyomás, túlnyomás abszolút nyomás, vákuum hidrosztatikai nyomás értelmezése.</w:t>
      </w:r>
    </w:p>
    <w:p w14:paraId="6FD0F896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Alapvető hőtani számítási feladatok, melegítés, hűtés hőigénye.</w:t>
      </w:r>
    </w:p>
    <w:p w14:paraId="3EDD7ED7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Áramlás változó keresztmetszetű vezetékben áramlási sebesség, térfogatáram,</w:t>
      </w:r>
    </w:p>
    <w:p w14:paraId="5257CAC2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2E25">
        <w:rPr>
          <w:rFonts w:cs="Times New Roman"/>
        </w:rPr>
        <w:lastRenderedPageBreak/>
        <w:t>tömegáram</w:t>
      </w:r>
      <w:proofErr w:type="gramEnd"/>
      <w:r w:rsidRPr="00122E25">
        <w:rPr>
          <w:rFonts w:cs="Times New Roman"/>
        </w:rPr>
        <w:t>, folytonossági törvény, statikus, dinamikus nyomás értelmezése.</w:t>
      </w:r>
    </w:p>
    <w:p w14:paraId="0D0A475A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Alaki és súrlódási ellenállások fogalma, nagyságának meghatározása.</w:t>
      </w:r>
    </w:p>
    <w:p w14:paraId="5E5FF720" w14:textId="77777777" w:rsidR="00A23F09" w:rsidRPr="00122E25" w:rsidRDefault="008138D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Alapvető áramlástani feladatok keresztmetszet, sebesség, térfogatáram számítása.</w:t>
      </w:r>
    </w:p>
    <w:p w14:paraId="22985FA4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99E853" w14:textId="77777777" w:rsidR="00A23F09" w:rsidRPr="00122E25" w:rsidRDefault="008138D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Épületgépészeti dokumentációk</w:t>
      </w:r>
    </w:p>
    <w:p w14:paraId="0D729883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Épületgépészeti dokumentációk tervjelképei.</w:t>
      </w:r>
    </w:p>
    <w:p w14:paraId="0051A3B3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Csőhálózati vezetékek, szerelvények, berendezések, ábrázolása, rajzjeleinek bemutatása szakáganként.</w:t>
      </w:r>
    </w:p>
    <w:p w14:paraId="5701AFCA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Alaprajz, függőleges csőterv.</w:t>
      </w:r>
    </w:p>
    <w:p w14:paraId="76C1C733" w14:textId="77777777" w:rsidR="00A23F09" w:rsidRPr="00122E25" w:rsidRDefault="008138D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Műszaki leírás, költségvetés.</w:t>
      </w:r>
    </w:p>
    <w:p w14:paraId="0303F08F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304955" w14:textId="77777777" w:rsidR="00A23F09" w:rsidRPr="00122E25" w:rsidRDefault="008138D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Épületgépészeti rendszerelemek</w:t>
      </w:r>
      <w:r w:rsidRPr="00122E25">
        <w:rPr>
          <w:rFonts w:cs="Times New Roman"/>
          <w:b/>
          <w:i/>
        </w:rPr>
        <w:t xml:space="preserve"> </w:t>
      </w:r>
    </w:p>
    <w:p w14:paraId="5C7A223D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Szelepek, csapok, tolózárak (feladatuk, fajtái, részei, jelképei, működésük jellemzői, beépítése).</w:t>
      </w:r>
    </w:p>
    <w:p w14:paraId="54805F44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Biztonsági szelepek, szerelvények feladata és működési elve.</w:t>
      </w:r>
    </w:p>
    <w:p w14:paraId="5BD39D20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Tartályok jellemzői (feladatuk, részeik, csoportosításuk).</w:t>
      </w:r>
    </w:p>
    <w:p w14:paraId="09595746" w14:textId="6967FF9B" w:rsidR="008138D1" w:rsidRPr="00122E25" w:rsidRDefault="008138D1" w:rsidP="004C71C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Szivattyúzási alapismeretek, szivattyúk szerkezeti kialak</w:t>
      </w:r>
      <w:r w:rsidR="004C71CE" w:rsidRPr="00122E25">
        <w:rPr>
          <w:rFonts w:cs="Times New Roman"/>
        </w:rPr>
        <w:t>ítása, szabályozása, szerelése, s</w:t>
      </w:r>
      <w:r w:rsidRPr="00122E25">
        <w:rPr>
          <w:rFonts w:cs="Times New Roman"/>
        </w:rPr>
        <w:t>zivattyúk feladata.</w:t>
      </w:r>
    </w:p>
    <w:p w14:paraId="4375C17E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Csoportosítása, működési elve.</w:t>
      </w:r>
    </w:p>
    <w:p w14:paraId="178CC6EF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épületgépészetben alkalmazott szivattyúk fajtái.</w:t>
      </w:r>
    </w:p>
    <w:p w14:paraId="0EB86F3B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Hatásfok, munkapont fogalma.</w:t>
      </w:r>
    </w:p>
    <w:p w14:paraId="30352ED1" w14:textId="2F79ABB4" w:rsidR="008138D1" w:rsidRPr="00122E25" w:rsidRDefault="008138D1" w:rsidP="004C71C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Ventilátorok szerkezeti kialak</w:t>
      </w:r>
      <w:r w:rsidR="004C71CE" w:rsidRPr="00122E25">
        <w:rPr>
          <w:rFonts w:cs="Times New Roman"/>
        </w:rPr>
        <w:t xml:space="preserve">ítása, szabályozása, szerelése, </w:t>
      </w:r>
      <w:r w:rsidRPr="00122E25">
        <w:rPr>
          <w:rFonts w:cs="Times New Roman"/>
        </w:rPr>
        <w:t>feladata.</w:t>
      </w:r>
    </w:p>
    <w:p w14:paraId="0351C6CB" w14:textId="5CB3484D" w:rsidR="008138D1" w:rsidRPr="00122E25" w:rsidRDefault="004C71CE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Ventilátorok c</w:t>
      </w:r>
      <w:r w:rsidR="008138D1" w:rsidRPr="00122E25">
        <w:rPr>
          <w:rFonts w:cs="Times New Roman"/>
        </w:rPr>
        <w:t>soportosítása, működési elve.</w:t>
      </w:r>
    </w:p>
    <w:p w14:paraId="73441C6E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légtechnikában alkalmazott ventilátorok fajtái.</w:t>
      </w:r>
    </w:p>
    <w:p w14:paraId="17039B22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Hatásfok, munkapont fogalma.</w:t>
      </w:r>
    </w:p>
    <w:p w14:paraId="00631271" w14:textId="77777777" w:rsidR="008138D1" w:rsidRPr="00122E25" w:rsidRDefault="008138D1" w:rsidP="008138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Hőtermelő</w:t>
      </w:r>
      <w:proofErr w:type="spellEnd"/>
      <w:r w:rsidRPr="00122E25">
        <w:rPr>
          <w:rFonts w:cs="Times New Roman"/>
        </w:rPr>
        <w:t xml:space="preserve"> berendezések szerkezeti elemei, csoportosítása tüzelőanyag szerint.</w:t>
      </w:r>
    </w:p>
    <w:p w14:paraId="73C7172B" w14:textId="77777777" w:rsidR="00A23F09" w:rsidRPr="00122E25" w:rsidRDefault="008138D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Levegőellátás, égéstermék elvezetés megoldásai.</w:t>
      </w:r>
    </w:p>
    <w:p w14:paraId="37D0CD93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6B597E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11550F7E" w14:textId="77777777" w:rsidR="00A23F09" w:rsidRPr="00122E25" w:rsidRDefault="008138D1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Tanterem, szaktanterem</w:t>
      </w:r>
    </w:p>
    <w:p w14:paraId="07400AA7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72D6A5C5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2FA26F34" w14:textId="78E916F9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0590E274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60F3A4BF" w14:textId="5F7CD837" w:rsidR="00A23F09" w:rsidRPr="00122E25" w:rsidRDefault="006932E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  <w:szCs w:val="24"/>
        </w:rPr>
        <w:t>Épületgépészeti rendszerek gyakorlata</w:t>
      </w:r>
      <w:r w:rsidR="00A23F09" w:rsidRPr="00122E25">
        <w:rPr>
          <w:rFonts w:cs="Times New Roman"/>
          <w:b/>
        </w:rPr>
        <w:t xml:space="preserve"> tantárgy</w:t>
      </w:r>
      <w:r w:rsidR="00A23F09" w:rsidRPr="00122E25">
        <w:rPr>
          <w:rFonts w:cs="Times New Roman"/>
          <w:b/>
        </w:rPr>
        <w:tab/>
      </w:r>
      <w:r w:rsidR="00D06621" w:rsidRPr="00122E25">
        <w:rPr>
          <w:rFonts w:cs="Times New Roman"/>
          <w:b/>
        </w:rPr>
        <w:t>1</w:t>
      </w:r>
      <w:r w:rsidR="00256CE6" w:rsidRPr="00122E25">
        <w:rPr>
          <w:rFonts w:cs="Times New Roman"/>
          <w:b/>
        </w:rPr>
        <w:t>70</w:t>
      </w:r>
      <w:r w:rsidR="00A23F09" w:rsidRPr="00122E25">
        <w:rPr>
          <w:rFonts w:cs="Times New Roman"/>
          <w:b/>
        </w:rPr>
        <w:t xml:space="preserve"> ó</w:t>
      </w:r>
      <w:r w:rsidR="006D0A61">
        <w:rPr>
          <w:rFonts w:cs="Times New Roman"/>
          <w:b/>
        </w:rPr>
        <w:t>ra/0</w:t>
      </w:r>
      <w:r w:rsidR="00A23F09" w:rsidRPr="00122E25">
        <w:rPr>
          <w:rFonts w:cs="Times New Roman"/>
          <w:b/>
        </w:rPr>
        <w:t xml:space="preserve"> óra*</w:t>
      </w:r>
    </w:p>
    <w:p w14:paraId="7E0430AA" w14:textId="77777777" w:rsidR="00A23F09" w:rsidRPr="00122E25" w:rsidRDefault="00A23F09" w:rsidP="00A23F09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01CBDE93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052667C7" w14:textId="62CE5DCA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tantárgy a </w:t>
      </w:r>
      <w:r w:rsidR="00F35520" w:rsidRPr="00122E25">
        <w:rPr>
          <w:rFonts w:cs="Times New Roman"/>
        </w:rPr>
        <w:t xml:space="preserve">31 582 01 </w:t>
      </w:r>
      <w:proofErr w:type="spellStart"/>
      <w:r w:rsidR="00F35520" w:rsidRPr="00122E25">
        <w:rPr>
          <w:rFonts w:cs="Times New Roman"/>
        </w:rPr>
        <w:t>Csőhálózatszerelő</w:t>
      </w:r>
      <w:proofErr w:type="spellEnd"/>
      <w:r w:rsidR="004C71CE" w:rsidRPr="00122E25">
        <w:rPr>
          <w:rFonts w:cs="Times New Roman"/>
        </w:rPr>
        <w:t xml:space="preserve"> mellék</w:t>
      </w:r>
      <w:r w:rsidR="006D0A61">
        <w:rPr>
          <w:rFonts w:cs="Times New Roman"/>
        </w:rPr>
        <w:t>-</w:t>
      </w:r>
      <w:r w:rsidRPr="00122E25">
        <w:rPr>
          <w:rFonts w:cs="Times New Roman"/>
        </w:rPr>
        <w:t>szakképesítéshez kapcsolódik.</w:t>
      </w:r>
    </w:p>
    <w:p w14:paraId="2D67DD84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04A9DF79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03EED6FA" w14:textId="1602A907" w:rsidR="00A23F09" w:rsidRPr="00122E25" w:rsidRDefault="006932ED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Szakáganként vízellátás-csatornázásban, gázellátásban, központi fűtés, hűtés lég- és klímatechnikában, a rendszereket, rendszerelemeket, és a készülékek szerelési beépítési előírásait alkalmazza és tudja,</w:t>
      </w:r>
      <w:r w:rsidR="004C71CE" w:rsidRPr="00122E25">
        <w:rPr>
          <w:rFonts w:cs="Times New Roman"/>
        </w:rPr>
        <w:t xml:space="preserve"> s</w:t>
      </w:r>
      <w:r w:rsidRPr="00122E25">
        <w:rPr>
          <w:rFonts w:cs="Times New Roman"/>
        </w:rPr>
        <w:t>zerelni. Alap épületgépész dokumentációkat és költségvetést tudjon készíteni.</w:t>
      </w:r>
    </w:p>
    <w:p w14:paraId="7CB9DE84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019A5E2A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1A1B11DB" w14:textId="77777777" w:rsidR="00A23F09" w:rsidRPr="00122E25" w:rsidRDefault="006932ED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az adott évfolyamba lépés feltételeiként megjelölt közismereti és szakmai tartalmakra épül.</w:t>
      </w:r>
    </w:p>
    <w:p w14:paraId="1B88B290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6636FF89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lastRenderedPageBreak/>
        <w:t>Témakörök</w:t>
      </w:r>
    </w:p>
    <w:p w14:paraId="66F61C52" w14:textId="77777777" w:rsidR="00A23F09" w:rsidRPr="00122E25" w:rsidRDefault="006932E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Épületgépészeti alapfogalmak</w:t>
      </w:r>
      <w:r w:rsidRPr="00122E25">
        <w:rPr>
          <w:rFonts w:cs="Times New Roman"/>
          <w:b/>
          <w:i/>
        </w:rPr>
        <w:t xml:space="preserve"> </w:t>
      </w:r>
    </w:p>
    <w:p w14:paraId="0AA96D61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Hosszúság, térfogat, felület, keresztmetszet mérési számítási gyakorlat, mérőszalag, tolómérő, mikrométer használata.</w:t>
      </w:r>
    </w:p>
    <w:p w14:paraId="20D5D1D2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Alap épületgépészeti számítások ismerete és a mérőszalag, tolómérő, mikrométer használata.</w:t>
      </w:r>
    </w:p>
    <w:p w14:paraId="45DF25E1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Hőmérséklet, mérése, mérőeszközök használata.</w:t>
      </w:r>
    </w:p>
    <w:p w14:paraId="1CBCF23F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Adott zárt tér </w:t>
      </w:r>
      <w:proofErr w:type="spellStart"/>
      <w:r w:rsidRPr="00122E25">
        <w:rPr>
          <w:rFonts w:cs="Times New Roman"/>
        </w:rPr>
        <w:t>hőszükséglet</w:t>
      </w:r>
      <w:proofErr w:type="spellEnd"/>
      <w:r w:rsidRPr="00122E25">
        <w:rPr>
          <w:rFonts w:cs="Times New Roman"/>
        </w:rPr>
        <w:t xml:space="preserve"> számítás tantermi gyakorlat.</w:t>
      </w:r>
    </w:p>
    <w:p w14:paraId="17A615A2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Hőszükséglet</w:t>
      </w:r>
      <w:proofErr w:type="spellEnd"/>
      <w:r w:rsidRPr="00122E25">
        <w:rPr>
          <w:rFonts w:cs="Times New Roman"/>
        </w:rPr>
        <w:t xml:space="preserve"> meghatározása számítással és a csövekben keletkezett veszteségek ismerete.</w:t>
      </w:r>
    </w:p>
    <w:p w14:paraId="5998AAE9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Nyomásmérés mérőeszközei mérési gyakorlat.</w:t>
      </w:r>
    </w:p>
    <w:p w14:paraId="50E19C49" w14:textId="77777777" w:rsidR="00A23F09" w:rsidRPr="00122E25" w:rsidRDefault="006932E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Csővezeték ellenállásmérés gyakorlat.</w:t>
      </w:r>
    </w:p>
    <w:p w14:paraId="7A358F15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BF0E6A" w14:textId="77777777" w:rsidR="00A23F09" w:rsidRPr="00122E25" w:rsidRDefault="006932E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Épületgépészeti dokumentációk</w:t>
      </w:r>
    </w:p>
    <w:p w14:paraId="0398E708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Épületgépészeti tervdokumentációk használata.</w:t>
      </w:r>
    </w:p>
    <w:p w14:paraId="1BE3CE63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Szakáganként gépkönyvek, szabványok, műszaki táblázatok, gyártmány-katalógusok bemutatása műszaki adatok értelmezése.</w:t>
      </w:r>
    </w:p>
    <w:p w14:paraId="0D717373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Épületgépészeti tervdokumentációk tervjeleinek ismerete, műszaki adatok értelmezése, valamint kapcsolási vázlatok készítése szakáganként.</w:t>
      </w:r>
    </w:p>
    <w:p w14:paraId="5466C131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Társasház épületgépészeti terveinek bemutatása, értelmezése.</w:t>
      </w:r>
    </w:p>
    <w:p w14:paraId="050E5A68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Egyszerű kapcsolási vázlatok készítése (szakáganként külön kapcsolási vázlat) Pl.: Fűtésszerelő: álló kazánhoz kapcsolódó szivattyús nyomott fűtési rendszer zárt tágulási tartállyal időjárás követő szabályozás rendszerelemeivel alaprajz és függőleges csőterv.</w:t>
      </w:r>
    </w:p>
    <w:p w14:paraId="12AF06F3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Gázszerelő: előkertes családi ház mérőhely-nyomáscsökkentő szekrény, bekötő és fogyasztói vezeték zárt égésterű </w:t>
      </w:r>
      <w:proofErr w:type="spellStart"/>
      <w:r w:rsidRPr="00122E25">
        <w:rPr>
          <w:rFonts w:cs="Times New Roman"/>
        </w:rPr>
        <w:t>falikazán</w:t>
      </w:r>
      <w:proofErr w:type="spellEnd"/>
      <w:r w:rsidRPr="00122E25">
        <w:rPr>
          <w:rFonts w:cs="Times New Roman"/>
        </w:rPr>
        <w:t xml:space="preserve"> és gáztűzhely gázellátásával, levegőellátás és égéstermék elvezetés tervjelképeivel alaprajz és függőleges csőterv.</w:t>
      </w:r>
    </w:p>
    <w:p w14:paraId="5FAA5079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Vízszerelő: társasház közbenső szintlakás fürdőszoba, konyha berendezéseinek</w:t>
      </w:r>
    </w:p>
    <w:p w14:paraId="23DE14A4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122E25">
        <w:rPr>
          <w:rFonts w:cs="Times New Roman"/>
        </w:rPr>
        <w:t>vízellátása</w:t>
      </w:r>
      <w:proofErr w:type="gramEnd"/>
      <w:r w:rsidRPr="00122E25">
        <w:rPr>
          <w:rFonts w:cs="Times New Roman"/>
        </w:rPr>
        <w:t xml:space="preserve">, csatornavezetéke, </w:t>
      </w:r>
      <w:proofErr w:type="spellStart"/>
      <w:r w:rsidRPr="00122E25">
        <w:rPr>
          <w:rFonts w:cs="Times New Roman"/>
        </w:rPr>
        <w:t>előfalas</w:t>
      </w:r>
      <w:proofErr w:type="spellEnd"/>
      <w:r w:rsidRPr="00122E25">
        <w:rPr>
          <w:rFonts w:cs="Times New Roman"/>
        </w:rPr>
        <w:t xml:space="preserve"> berendezési tárgyakkal, hideg, és </w:t>
      </w:r>
      <w:proofErr w:type="spellStart"/>
      <w:r w:rsidRPr="00122E25">
        <w:rPr>
          <w:rFonts w:cs="Times New Roman"/>
        </w:rPr>
        <w:t>melegvíz</w:t>
      </w:r>
      <w:proofErr w:type="spellEnd"/>
      <w:r w:rsidRPr="00122E25">
        <w:rPr>
          <w:rFonts w:cs="Times New Roman"/>
        </w:rPr>
        <w:t xml:space="preserve"> főelzáró, mérőhely és szűrő beépítésével.</w:t>
      </w:r>
    </w:p>
    <w:p w14:paraId="19CA9386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Hűtőgépszerelő: Kamrahűtő berendezés kompresszoros hűtőkör kapcsolás elvi vázlata, a szükséges részegységekkel és biztonsági rendszerelemekkel.</w:t>
      </w:r>
    </w:p>
    <w:p w14:paraId="0B8A3B26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(technikusi szinten mindegyik szakág terve).</w:t>
      </w:r>
    </w:p>
    <w:p w14:paraId="510BCE83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Épületgépész szakáganként anyagjegyzéket és költségvetést készít.</w:t>
      </w:r>
    </w:p>
    <w:p w14:paraId="4CFE49C9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elkészített kapcsolási vázlatról szakáganként anyagjegyzék készítése, anyagköltség kiszámítása.</w:t>
      </w:r>
    </w:p>
    <w:p w14:paraId="526187D3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Épületgépészeti szerelvények ismerete és beépítésük a hálózatokba.</w:t>
      </w:r>
    </w:p>
    <w:p w14:paraId="02A48166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Munkahelyi dokumentációk (munkalap, karbantartási napló, építési napló, felmérési napló, átadási, üzembe helyezési dokumentációk jegyzőkönyvek) készítése.</w:t>
      </w:r>
    </w:p>
    <w:p w14:paraId="7C04CE10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Munkahelyi dokumentáció készítése, jegyzőkönyvek kitöltése.</w:t>
      </w:r>
    </w:p>
    <w:p w14:paraId="5F623BDE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Számítógépes felhasználói ismeretek, épületgépészeti nyomtatványok és jegyzőkönyvek kitöltése.</w:t>
      </w:r>
    </w:p>
    <w:p w14:paraId="569F8E63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Internethasználat, épületgépészeti gyártmánykatalógusok keresése, tervezési segédletek használata.</w:t>
      </w:r>
    </w:p>
    <w:p w14:paraId="42264488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Épületgépészetben használt méretezési és költségvetési programok használat.</w:t>
      </w:r>
    </w:p>
    <w:p w14:paraId="511FE3B5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Épületgépészetben használt programok kezelésének, használatának bemutatása.</w:t>
      </w:r>
    </w:p>
    <w:p w14:paraId="4F6F6979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Méretezési programok.</w:t>
      </w:r>
    </w:p>
    <w:p w14:paraId="002E352E" w14:textId="77777777" w:rsidR="00A23F09" w:rsidRPr="00122E25" w:rsidRDefault="006932E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Költségvetést készítő program.</w:t>
      </w:r>
    </w:p>
    <w:p w14:paraId="07BAE09C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476B4F" w14:textId="77777777" w:rsidR="00A23F09" w:rsidRPr="00122E25" w:rsidRDefault="006932E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Épületgépészeti rendszerelemek</w:t>
      </w:r>
    </w:p>
    <w:p w14:paraId="79EC851C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Szelepek, csapok, tolózárak csatlakozása csővezetékbe, menetes, karimás, és nem oldható kötéssel.</w:t>
      </w:r>
    </w:p>
    <w:p w14:paraId="01BB88D0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Biztonsági szelepek, szerelvények beépítése csővezetékbe felszerelése berendezésre.</w:t>
      </w:r>
    </w:p>
    <w:p w14:paraId="127C3236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Szivattyú beépítése, jelleggörbe szerkesztése mérés alapján.</w:t>
      </w:r>
    </w:p>
    <w:p w14:paraId="419F0043" w14:textId="77777777" w:rsidR="006932ED" w:rsidRPr="00122E25" w:rsidRDefault="006932ED" w:rsidP="006932E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Ventilátorok beépítése, szabályozása.</w:t>
      </w:r>
    </w:p>
    <w:p w14:paraId="0BD9CF21" w14:textId="77777777" w:rsidR="00A23F09" w:rsidRPr="00122E25" w:rsidRDefault="006932E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Különféle tüzelőanyaggal üzemelő, </w:t>
      </w:r>
      <w:proofErr w:type="spellStart"/>
      <w:r w:rsidRPr="00122E25">
        <w:rPr>
          <w:rFonts w:cs="Times New Roman"/>
        </w:rPr>
        <w:t>hőtermelő</w:t>
      </w:r>
      <w:proofErr w:type="spellEnd"/>
      <w:r w:rsidRPr="00122E25">
        <w:rPr>
          <w:rFonts w:cs="Times New Roman"/>
        </w:rPr>
        <w:t xml:space="preserve"> berendezések elhelyezési előírásai, levegőellátás és égéstermék elvezetés előírásainak bemutatása.</w:t>
      </w:r>
    </w:p>
    <w:p w14:paraId="3DEBCEB9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666FB8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66D89785" w14:textId="77777777" w:rsidR="00A23F09" w:rsidRPr="00122E25" w:rsidRDefault="006932ED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Tanterem vagy </w:t>
      </w:r>
      <w:proofErr w:type="spellStart"/>
      <w:r w:rsidRPr="00122E25">
        <w:rPr>
          <w:rFonts w:cs="Times New Roman"/>
        </w:rPr>
        <w:t>szakmaspecifikus</w:t>
      </w:r>
      <w:proofErr w:type="spellEnd"/>
      <w:r w:rsidRPr="00122E25">
        <w:rPr>
          <w:rFonts w:cs="Times New Roman"/>
        </w:rPr>
        <w:t xml:space="preserve"> tanműhely vagy </w:t>
      </w:r>
      <w:proofErr w:type="spellStart"/>
      <w:r w:rsidRPr="00122E25">
        <w:rPr>
          <w:rFonts w:cs="Times New Roman"/>
        </w:rPr>
        <w:t>szakmaspecifikus</w:t>
      </w:r>
      <w:proofErr w:type="spellEnd"/>
      <w:r w:rsidRPr="00122E25">
        <w:rPr>
          <w:rFonts w:cs="Times New Roman"/>
        </w:rPr>
        <w:t xml:space="preserve"> gazdálkodó szervezet</w:t>
      </w:r>
    </w:p>
    <w:p w14:paraId="1E39B391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2339735E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6E0B9485" w14:textId="63F1EB1A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4D4D9512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345CBCF7" w14:textId="77777777" w:rsidR="00A23F09" w:rsidRPr="00122E25" w:rsidRDefault="00A23F09" w:rsidP="00A23F09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64CA1902" w14:textId="77777777" w:rsidR="00A23F09" w:rsidRPr="00122E25" w:rsidRDefault="00A23F09" w:rsidP="00A23F09">
      <w:pPr>
        <w:rPr>
          <w:rFonts w:cs="Times New Roman"/>
        </w:rPr>
      </w:pPr>
    </w:p>
    <w:p w14:paraId="382E544B" w14:textId="77777777" w:rsidR="00A23F09" w:rsidRPr="00122E2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A</w:t>
      </w:r>
    </w:p>
    <w:p w14:paraId="646490AB" w14:textId="21F0FB1B" w:rsidR="00A23F09" w:rsidRPr="00122E25" w:rsidRDefault="006932ED" w:rsidP="00A23F09">
      <w:pPr>
        <w:spacing w:after="480"/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 xml:space="preserve">10214-12 </w:t>
      </w:r>
      <w:r w:rsidR="00A23F09" w:rsidRPr="00122E25">
        <w:rPr>
          <w:rFonts w:cs="Times New Roman"/>
          <w:b/>
          <w:sz w:val="36"/>
        </w:rPr>
        <w:t>azonosító számú</w:t>
      </w:r>
    </w:p>
    <w:p w14:paraId="010EDEA5" w14:textId="77777777" w:rsidR="00A23F09" w:rsidRPr="00122E25" w:rsidRDefault="006932ED" w:rsidP="00A23F09">
      <w:pPr>
        <w:jc w:val="center"/>
        <w:rPr>
          <w:rFonts w:cs="Times New Roman"/>
          <w:b/>
          <w:sz w:val="36"/>
        </w:rPr>
      </w:pPr>
      <w:r w:rsidRPr="00122E25">
        <w:rPr>
          <w:rFonts w:cs="Times New Roman"/>
          <w:b/>
          <w:sz w:val="36"/>
        </w:rPr>
        <w:t>Épületgépészeti munkabiztonsági és környezetvédelemi feladatok</w:t>
      </w:r>
    </w:p>
    <w:p w14:paraId="32801059" w14:textId="77777777" w:rsidR="00A23F09" w:rsidRPr="00122E2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megnevezésű</w:t>
      </w:r>
      <w:proofErr w:type="gramEnd"/>
    </w:p>
    <w:p w14:paraId="75FFE6D8" w14:textId="77777777" w:rsidR="00A23F09" w:rsidRPr="00122E2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szakmai</w:t>
      </w:r>
      <w:proofErr w:type="gramEnd"/>
      <w:r w:rsidRPr="00122E25">
        <w:rPr>
          <w:rFonts w:cs="Times New Roman"/>
          <w:b/>
          <w:sz w:val="36"/>
        </w:rPr>
        <w:t xml:space="preserve"> követelménymodul</w:t>
      </w:r>
    </w:p>
    <w:p w14:paraId="7547E0DE" w14:textId="77777777" w:rsidR="00A23F09" w:rsidRPr="00122E2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22E25">
        <w:rPr>
          <w:rFonts w:cs="Times New Roman"/>
          <w:b/>
          <w:sz w:val="36"/>
        </w:rPr>
        <w:t>tantárgyai</w:t>
      </w:r>
      <w:proofErr w:type="gramEnd"/>
      <w:r w:rsidRPr="00122E25">
        <w:rPr>
          <w:rFonts w:cs="Times New Roman"/>
          <w:b/>
          <w:sz w:val="36"/>
        </w:rPr>
        <w:t>, témakörei</w:t>
      </w:r>
    </w:p>
    <w:p w14:paraId="618A9890" w14:textId="77777777" w:rsidR="00A23F09" w:rsidRPr="00122E25" w:rsidRDefault="00A23F09" w:rsidP="00A23F09">
      <w:pPr>
        <w:spacing w:after="200" w:line="276" w:lineRule="auto"/>
        <w:jc w:val="left"/>
        <w:rPr>
          <w:rFonts w:cs="Times New Roman"/>
        </w:rPr>
      </w:pPr>
      <w:r w:rsidRPr="00122E25">
        <w:rPr>
          <w:rFonts w:cs="Times New Roman"/>
        </w:rPr>
        <w:br w:type="page"/>
      </w:r>
    </w:p>
    <w:p w14:paraId="1D0BA627" w14:textId="42E3AC68" w:rsidR="00A23F09" w:rsidRPr="00122E25" w:rsidRDefault="00A23F09" w:rsidP="00A23F09">
      <w:pPr>
        <w:rPr>
          <w:rFonts w:cs="Times New Roman"/>
        </w:rPr>
      </w:pPr>
      <w:r w:rsidRPr="00122E25">
        <w:rPr>
          <w:rFonts w:cs="Times New Roman"/>
        </w:rPr>
        <w:lastRenderedPageBreak/>
        <w:t xml:space="preserve">A </w:t>
      </w:r>
      <w:r w:rsidR="006932ED" w:rsidRPr="00122E25">
        <w:rPr>
          <w:rFonts w:cs="Times New Roman"/>
          <w:szCs w:val="24"/>
        </w:rPr>
        <w:t>10214-12</w:t>
      </w:r>
      <w:r w:rsidRPr="00122E25">
        <w:rPr>
          <w:rFonts w:cs="Times New Roman"/>
        </w:rPr>
        <w:t xml:space="preserve"> azonosító számú </w:t>
      </w:r>
      <w:r w:rsidR="006932ED" w:rsidRPr="00122E25">
        <w:rPr>
          <w:rFonts w:cs="Times New Roman"/>
          <w:szCs w:val="24"/>
        </w:rPr>
        <w:t>Épületgépészeti munkabiztonsági és környezetvédelemi feladatok</w:t>
      </w:r>
      <w:r w:rsidRPr="00122E25">
        <w:rPr>
          <w:rFonts w:cs="Times New Roman"/>
        </w:rPr>
        <w:t xml:space="preserve"> megnevezésű szakmai követelménymodulhoz tartozó tantárgyak és témakörök oktatása során </w:t>
      </w:r>
      <w:r w:rsidR="00F326D2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</w:tblGrid>
      <w:tr w:rsidR="00BE2C81" w:rsidRPr="00122E25" w14:paraId="0710A58B" w14:textId="77777777" w:rsidTr="00F35520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F1F7D7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7BDCC7E" w14:textId="77777777" w:rsidR="00BE2C81" w:rsidRPr="00122E25" w:rsidRDefault="00BE2C81" w:rsidP="00F3552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475AF25D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Elsősegélynyújtás</w:t>
            </w:r>
          </w:p>
        </w:tc>
      </w:tr>
      <w:tr w:rsidR="00BE2C81" w:rsidRPr="00122E25" w14:paraId="031E2AF5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AB6B1D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8F20D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AD79B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68F4725A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629DB8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Betartja és betartatja a munka-, tűz-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975D5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A62FD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BE2C81" w:rsidRPr="00122E25" w14:paraId="585472EC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D3DCDC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Betartja az épületgépész szakmákra, épületgépészeti szerelési-javítási technológiára vonatkozó egyedi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CA88E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B381D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BE2C81" w:rsidRPr="00122E25" w14:paraId="225E9494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C99F07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Épületgépész munkavégzés során a </w:t>
            </w:r>
            <w:proofErr w:type="spellStart"/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hőtermelő</w:t>
            </w:r>
            <w:proofErr w:type="spellEnd"/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berendezések égéstermék elvezetésével, a szennyvizek elhelyezésével kapcsolatos előírásokat betartja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E69A78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0E003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BE2C81" w:rsidRPr="00122E25" w14:paraId="41C1D414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76C22A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Alkalmazza a fosszilis és megújuló energiaforrásokkal kapcsolatos előírásokat és a veszélyforrások elhárításának módját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39B46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8BA59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BE2C81" w:rsidRPr="00122E25" w14:paraId="76E53A36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F1E4E6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Tűz- és robbanás veszélyes közegeket szállító vezetékek egyedi szerelési és biztonságtechnikai előírásait betartja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71908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81AB5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BE2C81" w:rsidRPr="00122E25" w14:paraId="5D274FAA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F72D1E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Részt vesz a munka-, tűz- és környezet</w:t>
            </w: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softHyphen/>
              <w:t>védelemmel kapcsolatos események kivizsgálásában,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AA958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F7FD1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BE2C81" w:rsidRPr="00122E25" w14:paraId="68269124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280553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Épületgépészeti kivitelezés munkaterületén gondoskodik elsősegélynyújtó és tűzoltó eszközökről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10F74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AA7DD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BE2C81" w:rsidRPr="00122E25" w14:paraId="70B77343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9AF356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Jelzi a tüzet, részt vesz az oltásban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5FB3E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43A8F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BE2C81" w:rsidRPr="00122E25" w14:paraId="238FBFDB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CDC015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Biztonságtechnikai előírásoknak megfelelően alakítja ki az épületgépészeti kivitelezés munkaterületét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ED174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6113B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BE2C81" w:rsidRPr="00122E25" w14:paraId="03E1600A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BFE99B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Betartja és betartatja a szelektív és veszélyes hulladékgyűjtés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1D03A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E10A5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BE2C81" w:rsidRPr="00122E25" w14:paraId="4C150C66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2E07CB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Betartja és betartatja a veszélyes anyagok kezelésére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DDE60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8C471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BE2C81" w:rsidRPr="00122E25" w14:paraId="005D46A1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898DE1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Tűz- és robbanásveszélyes anyagot tartalmazó palackok rakodási, szállítási és tárolási előírásait betartja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4CEFF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5F9CE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BE2C81" w:rsidRPr="00122E25" w14:paraId="4F468908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6B4C75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Részt vesz a mentésben,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0E04C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9A9DE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BE2C81" w:rsidRPr="00122E25" w14:paraId="086B340F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03DA83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Betartja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2AEEE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DA40C" w14:textId="77777777" w:rsidR="00BE2C81" w:rsidRPr="00122E25" w:rsidRDefault="00BE2C81" w:rsidP="006932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BE2C81" w:rsidRPr="00122E25" w14:paraId="2CA45B14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B8D2CF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BFAE2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5485F9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4D8ECB13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46DBE4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Környezetvédelmi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E9A90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C4CE5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6EE95206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118897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Épületgépészeti technológiák veszélyei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B21041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649C9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00FC68E2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FC9E41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Tűzvédelmi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FE794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73C293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051916FD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505F45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lastRenderedPageBreak/>
              <w:t>Munkabiztonsági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3CA9D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0A14F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0657C85F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939FBC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Tűzoltó berendezések,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3AF22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2A243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4DB05E62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AEAACB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Tűzkár bejelentése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DB161E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C7E27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40F7523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21A2A2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122E25">
              <w:rPr>
                <w:rFonts w:cs="Times New Roman"/>
              </w:rPr>
              <w:t>Elsősegélynyújtási</w:t>
            </w:r>
            <w:proofErr w:type="spellEnd"/>
            <w:r w:rsidRPr="00122E25">
              <w:rPr>
                <w:rFonts w:cs="Times New Roman"/>
              </w:rPr>
              <w:t xml:space="preserve">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68C9D6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3FE4B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0CC1351C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0D9D27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Munkavégzés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2A80C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05CE1F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6566C41A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1F2F56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Épületgépészeti berendezések biztonsági rendszerei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7F0FA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46EAC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43EB1452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7E10F5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Magasban végzett munkák biztonságtechnikai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D55FB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842E4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4E182704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77726B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Kézi és gépi anyagmozgatás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D4A89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1578A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31A878E9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9DB526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Fogyasztóvédelem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3B2D7A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4C5D69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5BE45441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334E79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64AE6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45CAD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3D7F65B2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8121AB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Munkabiztonsági eszközök, felszerelések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59814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813E1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55154A8A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6D3807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B40A2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B4365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04F44474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D96999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Munkabiztonsághoz kapcsolódó 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4E7C7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2C84EC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05AB5538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F2CD24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Munkabiztonsághoz kapcsolódó színjelölések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49DFD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DF0CA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1BF338C1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F10509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AECE1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3E5FEF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3C50C66B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B0C18A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DB4B5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A5AF9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27052C14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D8C70C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8D878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756DE2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10BE70E9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78BEDB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3E84E5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CF48B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39E4970F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A1A3C0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3D4CB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733A1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0DEAF97E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83DFC3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2BEFFE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2A6EF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2A5EF88C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720203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C3D926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6E5927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11609DC7" w14:textId="77777777" w:rsidTr="007F483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BE78EB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179A1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40069" w14:textId="77777777" w:rsidR="00BE2C81" w:rsidRPr="00122E25" w:rsidRDefault="00BE2C81" w:rsidP="007F48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E2C81" w:rsidRPr="00122E25" w14:paraId="3B5EA3CF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91A8C5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4605C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19E9C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  <w:tr w:rsidR="00BE2C81" w:rsidRPr="00122E25" w14:paraId="68AF12E1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BF0D92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87DEC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37F14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 xml:space="preserve"> </w:t>
            </w:r>
          </w:p>
        </w:tc>
      </w:tr>
      <w:tr w:rsidR="00BE2C81" w:rsidRPr="00122E25" w14:paraId="79CB0E1D" w14:textId="77777777" w:rsidTr="0087460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74423E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1E0BB4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3E7A8" w14:textId="77777777" w:rsidR="00BE2C81" w:rsidRPr="00122E25" w:rsidRDefault="00BE2C81" w:rsidP="00F17C7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22E25">
              <w:rPr>
                <w:rFonts w:cs="Times New Roman"/>
              </w:rPr>
              <w:t>x</w:t>
            </w:r>
          </w:p>
        </w:tc>
      </w:tr>
    </w:tbl>
    <w:p w14:paraId="7DE978ED" w14:textId="77777777" w:rsidR="00A23F09" w:rsidRPr="00122E25" w:rsidRDefault="00A23F09" w:rsidP="00A23F09">
      <w:pPr>
        <w:rPr>
          <w:rFonts w:cs="Times New Roman"/>
        </w:rPr>
      </w:pPr>
    </w:p>
    <w:p w14:paraId="6E4C2957" w14:textId="07683FD0" w:rsidR="00A23F09" w:rsidRPr="00122E25" w:rsidRDefault="00F17C7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  <w:szCs w:val="24"/>
        </w:rPr>
        <w:t>Munkavédelem</w:t>
      </w:r>
      <w:r w:rsidR="00A23F09" w:rsidRPr="00122E25">
        <w:rPr>
          <w:rFonts w:cs="Times New Roman"/>
          <w:b/>
        </w:rPr>
        <w:t xml:space="preserve"> tantárgy</w:t>
      </w:r>
      <w:r w:rsidR="00A23F09" w:rsidRPr="00122E25">
        <w:rPr>
          <w:rFonts w:cs="Times New Roman"/>
          <w:b/>
        </w:rPr>
        <w:tab/>
      </w:r>
      <w:r w:rsidR="001D2951" w:rsidRPr="00122E25">
        <w:rPr>
          <w:rFonts w:cs="Times New Roman"/>
          <w:b/>
        </w:rPr>
        <w:t>8</w:t>
      </w:r>
      <w:r w:rsidR="00A23F09" w:rsidRPr="00122E25">
        <w:rPr>
          <w:rFonts w:cs="Times New Roman"/>
          <w:b/>
        </w:rPr>
        <w:t xml:space="preserve"> ó</w:t>
      </w:r>
      <w:r w:rsidR="006D0A61">
        <w:rPr>
          <w:rFonts w:cs="Times New Roman"/>
          <w:b/>
        </w:rPr>
        <w:t>ra/0</w:t>
      </w:r>
      <w:r w:rsidR="00A23F09" w:rsidRPr="00122E25">
        <w:rPr>
          <w:rFonts w:cs="Times New Roman"/>
          <w:b/>
        </w:rPr>
        <w:t xml:space="preserve"> óra*</w:t>
      </w:r>
    </w:p>
    <w:p w14:paraId="7ADAF2A1" w14:textId="77777777" w:rsidR="00A23F09" w:rsidRPr="00122E25" w:rsidRDefault="00A23F09" w:rsidP="00A23F09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3C9AF1D1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1F3BA4FC" w14:textId="51C21A9D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tantárgy a </w:t>
      </w:r>
      <w:r w:rsidR="00022EED" w:rsidRPr="00122E25">
        <w:rPr>
          <w:rFonts w:cs="Times New Roman"/>
        </w:rPr>
        <w:t xml:space="preserve">31 582 01 </w:t>
      </w:r>
      <w:proofErr w:type="spellStart"/>
      <w:r w:rsidR="00022EED" w:rsidRPr="00122E25">
        <w:rPr>
          <w:rFonts w:cs="Times New Roman"/>
        </w:rPr>
        <w:t>Csőhálózatszerelő</w:t>
      </w:r>
      <w:proofErr w:type="spellEnd"/>
      <w:r w:rsidR="004C71CE" w:rsidRPr="00122E25">
        <w:rPr>
          <w:rFonts w:cs="Times New Roman"/>
        </w:rPr>
        <w:t xml:space="preserve"> mellék</w:t>
      </w:r>
      <w:r w:rsidR="006D0A61">
        <w:rPr>
          <w:rFonts w:cs="Times New Roman"/>
        </w:rPr>
        <w:t>-</w:t>
      </w:r>
      <w:r w:rsidRPr="00122E25">
        <w:rPr>
          <w:rFonts w:cs="Times New Roman"/>
        </w:rPr>
        <w:t>szakképesítéshez kapcsolódik.</w:t>
      </w:r>
    </w:p>
    <w:p w14:paraId="4E352B04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68C01FA1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2D8A41E6" w14:textId="77777777" w:rsidR="00A23F09" w:rsidRPr="00122E25" w:rsidRDefault="00F17C77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Az adott feladat munkavédelmi szempontból való átgondolása, a helyes munkaeszközök kiválasztására, a megfelelő munkakörnyezet megteremtése, a biztonságos munkafolyamatok megtervezése a tűz- és környezetvédelmi előírások figyelembe vételével. A figyelmetlenségből eredő sérülések, balesetek és egészségkárosodás megelőzése, illetve a véletlen balesetekből eredő károk minimalizálása.</w:t>
      </w:r>
    </w:p>
    <w:p w14:paraId="2C0EE94D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5318F328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7F352A9B" w14:textId="77777777" w:rsidR="00A23F09" w:rsidRPr="00122E25" w:rsidRDefault="00F17C77" w:rsidP="00A23F09">
      <w:pPr>
        <w:spacing w:after="0"/>
        <w:ind w:left="426"/>
        <w:rPr>
          <w:rFonts w:cs="Times New Roman"/>
          <w:szCs w:val="24"/>
        </w:rPr>
      </w:pPr>
      <w:r w:rsidRPr="00122E25">
        <w:rPr>
          <w:rFonts w:cs="Times New Roman"/>
          <w:szCs w:val="24"/>
        </w:rPr>
        <w:t>A tantárgy az adott évfolyamba lépés feltételeiként megjelölt közismereti és szakmai tartalmakra épül.</w:t>
      </w:r>
    </w:p>
    <w:p w14:paraId="35B07DC9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4ED65D10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10BD0EE0" w14:textId="77777777" w:rsidR="00A23F09" w:rsidRPr="00122E25" w:rsidRDefault="00F17C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Munkaterület munkavédelme</w:t>
      </w:r>
      <w:r w:rsidRPr="00122E25">
        <w:rPr>
          <w:rFonts w:cs="Times New Roman"/>
          <w:b/>
          <w:i/>
        </w:rPr>
        <w:t xml:space="preserve"> </w:t>
      </w:r>
    </w:p>
    <w:p w14:paraId="3FF0559B" w14:textId="2E6860E2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A baleset és a munkahelyi baleset fogalma</w:t>
      </w:r>
      <w:r w:rsidR="004C71CE" w:rsidRPr="00122E25">
        <w:rPr>
          <w:rFonts w:cs="Times New Roman"/>
        </w:rPr>
        <w:t>,</w:t>
      </w:r>
      <w:r w:rsidRPr="00122E25">
        <w:rPr>
          <w:rFonts w:cs="Times New Roman"/>
        </w:rPr>
        <w:t xml:space="preserve"> a munkahelyi balesetek és a foglalkozási megbetegedések fajtái.</w:t>
      </w:r>
    </w:p>
    <w:p w14:paraId="0210F7ED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munkáltatók alapvető feladata a veszélyek megelőzése.</w:t>
      </w:r>
    </w:p>
    <w:p w14:paraId="6003DFB1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munkavállaló magatartási szabályai a biztonságos munkavégzés érdekében.</w:t>
      </w:r>
    </w:p>
    <w:p w14:paraId="0FA963AB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Személyi védőfelszerelésekkel szemben támasztott követelmények.</w:t>
      </w:r>
    </w:p>
    <w:p w14:paraId="706163D8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munkavédelmi oktatás időpontjai és dokumentálása.</w:t>
      </w:r>
    </w:p>
    <w:p w14:paraId="634055AB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munkabalesetek bejelentése, nyilvántartása és kivizsgálása.</w:t>
      </w:r>
    </w:p>
    <w:p w14:paraId="3623793B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Elsősegélyláda felszerelése.</w:t>
      </w:r>
    </w:p>
    <w:p w14:paraId="09EEACCC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munkahelyen alkalmazott biztonsági jelzések, biztonsági és egészségvédelmi jelzés, biztonsági színek jelentése, állandó jelzések, időszakos jelzések.</w:t>
      </w:r>
    </w:p>
    <w:p w14:paraId="2467B1DA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munkavégzés fizikai ártalmai, zajos munkahely, rezgések.</w:t>
      </w:r>
    </w:p>
    <w:p w14:paraId="391EC453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Munkahelyi klíma, a helyiség hőmérséklete, a levegő nedvességtartalma, légsebesség, a levegő tisztasága, porártalmak.</w:t>
      </w:r>
    </w:p>
    <w:p w14:paraId="6C5E6C9B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munkahelyek megvilágítása, a természetes fény, a színek kialakítása, a munkahelyek természetes megvilágítása, a munkahelyek mesterséges megvilágítása.</w:t>
      </w:r>
    </w:p>
    <w:p w14:paraId="7D7968F2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Épületgépészeti berendezéseken alkalmazott biztonsági rendszerek </w:t>
      </w:r>
    </w:p>
    <w:p w14:paraId="35BC08D2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nyomástartó berendezések biztonságtechnikája, a nyomástartó berendezések biztonsági szerelvényei.</w:t>
      </w:r>
    </w:p>
    <w:p w14:paraId="09AB3257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Magasban végzett munka, létrák, állványok, kezelőjárdák biztonságtechnikai előírásai, ellenőrzése a munkavégzés előtt.</w:t>
      </w:r>
    </w:p>
    <w:p w14:paraId="07B6E31D" w14:textId="77777777" w:rsidR="00F17C77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kézi és gépi anyagmozgatás szabályai.</w:t>
      </w:r>
      <w:r w:rsidRPr="00122E25">
        <w:rPr>
          <w:rFonts w:cs="Times New Roman"/>
        </w:rPr>
        <w:tab/>
      </w:r>
    </w:p>
    <w:p w14:paraId="0E338929" w14:textId="77777777" w:rsidR="00A23F09" w:rsidRPr="00122E25" w:rsidRDefault="00F17C77" w:rsidP="00F17C77">
      <w:pPr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munkavégzés során valamint a telephelyen használt anyagok, eszközök biztonságos tárolása.</w:t>
      </w:r>
    </w:p>
    <w:p w14:paraId="6A219128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CA8C44" w14:textId="77777777" w:rsidR="00A23F09" w:rsidRPr="00122E25" w:rsidRDefault="00F17C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Tűz elleni védekezés</w:t>
      </w:r>
      <w:r w:rsidRPr="00122E25">
        <w:rPr>
          <w:rFonts w:cs="Times New Roman"/>
          <w:b/>
          <w:i/>
        </w:rPr>
        <w:t xml:space="preserve"> </w:t>
      </w:r>
    </w:p>
    <w:p w14:paraId="0973D34A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Tűz keletkezése, az égés feltételei, gyulladási hőmérséklet, robbanás, alsó-felső robbanási koncentráció, az anyagok éghetősége.</w:t>
      </w:r>
    </w:p>
    <w:p w14:paraId="3B7D7568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Tűzoltás módjai, tűzoltó eszközök, az éghető anyag eltávolításán alapuló mód, az oxigén elvonásán alapuló mód, az éghető anyag hőmérsékletének csökkentésén alapuló oltási mód.</w:t>
      </w:r>
    </w:p>
    <w:p w14:paraId="570DE11C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Tüzelő- és fűtőberendezések elhelyezésének, működtetésének tűzvédelmi előírásai</w:t>
      </w:r>
    </w:p>
    <w:p w14:paraId="4A81D034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Nyílt lánggal végzett munkavégzés biztonságtechnikája.</w:t>
      </w:r>
    </w:p>
    <w:p w14:paraId="711D3D58" w14:textId="77777777" w:rsidR="00A23F09" w:rsidRPr="00122E25" w:rsidRDefault="00F17C7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gázhegesztés biztonsági előírásai, az ívhegesztés biztonsági előírásai.</w:t>
      </w:r>
    </w:p>
    <w:p w14:paraId="09C74CBD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D79433" w14:textId="77777777" w:rsidR="00A23F09" w:rsidRPr="00122E25" w:rsidRDefault="00F17C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Környezetvédelem</w:t>
      </w:r>
      <w:r w:rsidRPr="00122E25">
        <w:rPr>
          <w:rFonts w:cs="Times New Roman"/>
          <w:b/>
          <w:i/>
        </w:rPr>
        <w:t xml:space="preserve"> </w:t>
      </w:r>
    </w:p>
    <w:p w14:paraId="125D4272" w14:textId="77777777" w:rsidR="00D06621" w:rsidRPr="00122E25" w:rsidRDefault="00D06621" w:rsidP="00D0662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Vízszennyezés vízforrások, csapadék, felszín alatti vizek, felszín feletti vizek, kommunális szennyvíz, az ipari tevékenység vízszennyezése.</w:t>
      </w:r>
    </w:p>
    <w:p w14:paraId="1ECAC1B1" w14:textId="77777777" w:rsidR="00D06621" w:rsidRPr="00122E25" w:rsidRDefault="00D06621" w:rsidP="00D0662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levegő jellemzői, a levegőszennyezés, légkörben lévő alapgázok, légszennyezés forrásai és folyamata.</w:t>
      </w:r>
    </w:p>
    <w:p w14:paraId="63757891" w14:textId="77777777" w:rsidR="00D06621" w:rsidRPr="00122E25" w:rsidRDefault="00D06621" w:rsidP="00D0662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Hulladékok kezelése, a hulladékok szelektív összegyűjtése, hulladékok előkezelése, átmeneti tárolás, hulladékok elszállítása, hulladékok feldolgozása, hulladékok végleges elhelyezése.</w:t>
      </w:r>
    </w:p>
    <w:p w14:paraId="2C9F47A4" w14:textId="77777777" w:rsidR="00A23F09" w:rsidRPr="00122E25" w:rsidRDefault="00D0662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épületgépészeti munkafolyamatoknál, technológiáknál a veszélyek megelőzése, illetve környezetkárosító hatásuk csökkentése érdekében teendő intézkedések.</w:t>
      </w:r>
    </w:p>
    <w:p w14:paraId="758C26CE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5C5928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5AD55561" w14:textId="77777777" w:rsidR="00A23F09" w:rsidRPr="00122E25" w:rsidRDefault="00F17C77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Tanterem</w:t>
      </w:r>
    </w:p>
    <w:p w14:paraId="45396233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67AE007F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195608CB" w14:textId="59DA0FEF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lastRenderedPageBreak/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149C0281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12DE3E85" w14:textId="09BBB0B7" w:rsidR="00A23F09" w:rsidRPr="00122E25" w:rsidRDefault="00F17C7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22E25">
        <w:rPr>
          <w:rFonts w:cs="Times New Roman"/>
          <w:b/>
          <w:szCs w:val="24"/>
        </w:rPr>
        <w:t>Elsősegélynyújtás gyakorlata</w:t>
      </w:r>
      <w:r w:rsidR="00A23F09" w:rsidRPr="00122E25">
        <w:rPr>
          <w:rFonts w:cs="Times New Roman"/>
          <w:b/>
        </w:rPr>
        <w:t xml:space="preserve"> tantárgy</w:t>
      </w:r>
      <w:r w:rsidR="00A23F09" w:rsidRPr="00122E25">
        <w:rPr>
          <w:rFonts w:cs="Times New Roman"/>
          <w:b/>
        </w:rPr>
        <w:tab/>
      </w:r>
      <w:r w:rsidR="006846D8" w:rsidRPr="00122E25">
        <w:rPr>
          <w:rFonts w:cs="Times New Roman"/>
          <w:b/>
        </w:rPr>
        <w:t>7</w:t>
      </w:r>
      <w:r w:rsidR="00A23F09" w:rsidRPr="00122E25">
        <w:rPr>
          <w:rFonts w:cs="Times New Roman"/>
          <w:b/>
        </w:rPr>
        <w:t xml:space="preserve"> ó</w:t>
      </w:r>
      <w:r w:rsidR="006D0A61">
        <w:rPr>
          <w:rFonts w:cs="Times New Roman"/>
          <w:b/>
        </w:rPr>
        <w:t>ra/0</w:t>
      </w:r>
      <w:r w:rsidR="00A23F09" w:rsidRPr="00122E25">
        <w:rPr>
          <w:rFonts w:cs="Times New Roman"/>
          <w:b/>
        </w:rPr>
        <w:t xml:space="preserve"> óra*</w:t>
      </w:r>
    </w:p>
    <w:p w14:paraId="73112AF0" w14:textId="77777777" w:rsidR="00A23F09" w:rsidRPr="00122E25" w:rsidRDefault="00A23F09" w:rsidP="00A23F09">
      <w:pPr>
        <w:spacing w:after="0"/>
        <w:jc w:val="right"/>
        <w:rPr>
          <w:rFonts w:cs="Times New Roman"/>
          <w:sz w:val="20"/>
        </w:rPr>
      </w:pPr>
      <w:r w:rsidRPr="00122E25">
        <w:rPr>
          <w:rFonts w:cs="Times New Roman"/>
          <w:sz w:val="20"/>
        </w:rPr>
        <w:t>* 9-13. évfolyamon megszervezett képzés/13. és 14. évfolyamon megszervezett képzés</w:t>
      </w:r>
    </w:p>
    <w:p w14:paraId="74A922FC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17B009AC" w14:textId="695D4CAA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tantárgy a </w:t>
      </w:r>
      <w:r w:rsidR="00022EED" w:rsidRPr="00122E25">
        <w:rPr>
          <w:rFonts w:cs="Times New Roman"/>
        </w:rPr>
        <w:t xml:space="preserve">31 582 01 </w:t>
      </w:r>
      <w:proofErr w:type="spellStart"/>
      <w:r w:rsidR="00022EED" w:rsidRPr="00122E25">
        <w:rPr>
          <w:rFonts w:cs="Times New Roman"/>
        </w:rPr>
        <w:t>Csőhálózatszerelő</w:t>
      </w:r>
      <w:proofErr w:type="spellEnd"/>
      <w:r w:rsidR="004C71CE" w:rsidRPr="00122E25">
        <w:rPr>
          <w:rFonts w:cs="Times New Roman"/>
        </w:rPr>
        <w:t xml:space="preserve"> mellék</w:t>
      </w:r>
      <w:r w:rsidR="006D0A61">
        <w:rPr>
          <w:rFonts w:cs="Times New Roman"/>
        </w:rPr>
        <w:t>-</w:t>
      </w:r>
      <w:r w:rsidRPr="00122E25">
        <w:rPr>
          <w:rFonts w:cs="Times New Roman"/>
        </w:rPr>
        <w:t>szakképesítéshez kapcsolódik.</w:t>
      </w:r>
    </w:p>
    <w:p w14:paraId="576FC328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759EADCB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tanításának célja</w:t>
      </w:r>
    </w:p>
    <w:p w14:paraId="637E43E6" w14:textId="77777777" w:rsidR="00A23F09" w:rsidRPr="00122E25" w:rsidRDefault="00F17C77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tantárgy alapvető célja, hogy a munkavégzés alatt vagy azon kívül is a tanulók képesek legyenek a balesetek során keletkezett sérülések felismerésére és az </w:t>
      </w:r>
      <w:proofErr w:type="spellStart"/>
      <w:r w:rsidRPr="00122E25">
        <w:rPr>
          <w:rFonts w:cs="Times New Roman"/>
        </w:rPr>
        <w:t>elsősegélynyújtási</w:t>
      </w:r>
      <w:proofErr w:type="spellEnd"/>
      <w:r w:rsidRPr="00122E25">
        <w:rPr>
          <w:rFonts w:cs="Times New Roman"/>
        </w:rPr>
        <w:t xml:space="preserve"> teendők ellátására.</w:t>
      </w:r>
    </w:p>
    <w:p w14:paraId="7DFFB1D5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55562C11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Kapcsolódó közismereti, szakmai tartalmak</w:t>
      </w:r>
    </w:p>
    <w:p w14:paraId="65E57365" w14:textId="77777777" w:rsidR="00A23F09" w:rsidRPr="00122E25" w:rsidRDefault="00F17C77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>A tantárgy az adott évfolyamba lépés feltételeiként megjelölt közismereti és szakmai tartalmakra épül.</w:t>
      </w:r>
    </w:p>
    <w:p w14:paraId="2E88E71F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55176CA6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Témakörök</w:t>
      </w:r>
    </w:p>
    <w:p w14:paraId="7EAFF4B7" w14:textId="77777777" w:rsidR="00A23F09" w:rsidRPr="00122E25" w:rsidRDefault="00F17C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  <w:szCs w:val="24"/>
        </w:rPr>
        <w:t>Az elsősegélynyújtás általános szabályai</w:t>
      </w:r>
    </w:p>
    <w:p w14:paraId="3F4C1D92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Tájékozódás a helyszínen.</w:t>
      </w:r>
    </w:p>
    <w:p w14:paraId="66174513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Teendők a baleset helyszínén.</w:t>
      </w:r>
    </w:p>
    <w:p w14:paraId="25C1DE58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 baleseti helyszín biztosítása.</w:t>
      </w:r>
    </w:p>
    <w:p w14:paraId="197B93CA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Mentőhívás. </w:t>
      </w:r>
    </w:p>
    <w:p w14:paraId="34E15A3D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Elsősegélynyújtó védelme.</w:t>
      </w:r>
    </w:p>
    <w:p w14:paraId="444FB64B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Beteg vizsgálata.</w:t>
      </w:r>
    </w:p>
    <w:p w14:paraId="411136CF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Újraélesztés.</w:t>
      </w:r>
    </w:p>
    <w:p w14:paraId="4C707BB0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Eszméletlen beteg ellátása.</w:t>
      </w:r>
    </w:p>
    <w:p w14:paraId="1245FCA3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22E25">
        <w:rPr>
          <w:rFonts w:cs="Times New Roman"/>
        </w:rPr>
        <w:t>Légútbiztosítás</w:t>
      </w:r>
      <w:proofErr w:type="spellEnd"/>
      <w:r w:rsidRPr="00122E25">
        <w:rPr>
          <w:rFonts w:cs="Times New Roman"/>
        </w:rPr>
        <w:t xml:space="preserve"> módjának kiválasztása.</w:t>
      </w:r>
    </w:p>
    <w:p w14:paraId="21F9A9B2" w14:textId="77777777" w:rsidR="00A23F09" w:rsidRPr="00122E25" w:rsidRDefault="00F17C7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Stabil oldalfekvés.</w:t>
      </w:r>
    </w:p>
    <w:p w14:paraId="01EFD926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6A4538" w14:textId="77777777" w:rsidR="00A23F09" w:rsidRPr="00122E25" w:rsidRDefault="00F17C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22E25">
        <w:rPr>
          <w:rFonts w:cs="Times New Roman"/>
          <w:b/>
          <w:i/>
        </w:rPr>
        <w:t>Sérülések ellátása</w:t>
      </w:r>
    </w:p>
    <w:p w14:paraId="2CEE5AF3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Vérzéstípusok jellemzői:</w:t>
      </w:r>
    </w:p>
    <w:p w14:paraId="4F23F272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Hajszáleres vérzés. </w:t>
      </w:r>
    </w:p>
    <w:p w14:paraId="3118D4E9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Visszeres vérzés.</w:t>
      </w:r>
    </w:p>
    <w:p w14:paraId="20ACABCA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Ütőeres vérzés.</w:t>
      </w:r>
    </w:p>
    <w:p w14:paraId="1B472041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Elsősegélynyújtás vérzések esetén:</w:t>
      </w:r>
    </w:p>
    <w:p w14:paraId="12AD161D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Sebellátás.</w:t>
      </w:r>
    </w:p>
    <w:p w14:paraId="1536085E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Nyomókötés.</w:t>
      </w:r>
    </w:p>
    <w:p w14:paraId="54EBA99B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Artériás nyomáspontok.</w:t>
      </w:r>
    </w:p>
    <w:p w14:paraId="6FD686A2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Különleges vérzések.</w:t>
      </w:r>
    </w:p>
    <w:p w14:paraId="13F7E133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Orrvérzés.</w:t>
      </w:r>
    </w:p>
    <w:p w14:paraId="27872E2E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Belső vérzések és veszélyei.</w:t>
      </w:r>
    </w:p>
    <w:p w14:paraId="08036D96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Mérgezések:</w:t>
      </w:r>
    </w:p>
    <w:p w14:paraId="068FC2ED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Gyógyszermérgezés.</w:t>
      </w:r>
    </w:p>
    <w:p w14:paraId="5435B0C0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Ételmérgezés.</w:t>
      </w:r>
    </w:p>
    <w:p w14:paraId="2ACA8780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Gombamérgezés.</w:t>
      </w:r>
    </w:p>
    <w:p w14:paraId="36BCF37F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CO2 mérgezés.</w:t>
      </w:r>
    </w:p>
    <w:p w14:paraId="09D6193F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Szénmonoxid (CO) mérgezés.</w:t>
      </w:r>
    </w:p>
    <w:p w14:paraId="75932BA6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Benzinmérgezés.</w:t>
      </w:r>
    </w:p>
    <w:p w14:paraId="29FE6E20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Metilalkoholmérgezés.</w:t>
      </w:r>
    </w:p>
    <w:p w14:paraId="20D38DFB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lastRenderedPageBreak/>
        <w:t>Égési sérülések osztályozása, jellemzői.</w:t>
      </w:r>
    </w:p>
    <w:p w14:paraId="6EFA8D2E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Elsősegélynyújtó feladata égés, fagyás által okozott sérülések esetén, sav-lúgmérgezés ellátása.</w:t>
      </w:r>
    </w:p>
    <w:p w14:paraId="1D0703FE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Idegen test okozta sérülések, Heimlich féle műfogás.</w:t>
      </w:r>
    </w:p>
    <w:p w14:paraId="3130D881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Szemsérülés és ellátása.</w:t>
      </w:r>
    </w:p>
    <w:p w14:paraId="39EE8D4D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Csontok, ízületek sérülései: nyílt, zárt sérülések ellátása.</w:t>
      </w:r>
    </w:p>
    <w:p w14:paraId="0FAFA4E8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Rándulás.</w:t>
      </w:r>
    </w:p>
    <w:p w14:paraId="60561B44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Ficam.</w:t>
      </w:r>
    </w:p>
    <w:p w14:paraId="6260E860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Törés.</w:t>
      </w:r>
    </w:p>
    <w:p w14:paraId="3ABFA190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 xml:space="preserve">Fektetési módok, </w:t>
      </w:r>
      <w:proofErr w:type="spellStart"/>
      <w:r w:rsidRPr="00122E25">
        <w:rPr>
          <w:rFonts w:cs="Times New Roman"/>
        </w:rPr>
        <w:t>Rautek</w:t>
      </w:r>
      <w:r w:rsidR="00022EED" w:rsidRPr="00122E25">
        <w:rPr>
          <w:rFonts w:cs="Times New Roman"/>
        </w:rPr>
        <w:t>-</w:t>
      </w:r>
      <w:r w:rsidRPr="00122E25">
        <w:rPr>
          <w:rFonts w:cs="Times New Roman"/>
        </w:rPr>
        <w:t>féle</w:t>
      </w:r>
      <w:proofErr w:type="spellEnd"/>
      <w:r w:rsidRPr="00122E25">
        <w:rPr>
          <w:rFonts w:cs="Times New Roman"/>
        </w:rPr>
        <w:t xml:space="preserve"> műfogás.</w:t>
      </w:r>
    </w:p>
    <w:p w14:paraId="64A5E05C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Elsősegélynyújtó feladata veszélyes anyagok okozta sérülések esetén.</w:t>
      </w:r>
    </w:p>
    <w:p w14:paraId="4A9D1B76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Rosszullétek, ájulás, epilepsziás roham, szívinfarktus gyanú, alacsony vércukorszint miatti rosszullét, sokk és ellátása.</w:t>
      </w:r>
    </w:p>
    <w:p w14:paraId="0833693E" w14:textId="77777777" w:rsidR="00F17C77" w:rsidRPr="00122E25" w:rsidRDefault="00F17C77" w:rsidP="00F17C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Az elsősegélynyújtó feladatai villamos áram okozta sérülések esetén.</w:t>
      </w:r>
    </w:p>
    <w:p w14:paraId="37592E2A" w14:textId="77777777" w:rsidR="00A23F09" w:rsidRPr="00122E25" w:rsidRDefault="00F17C7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22E25">
        <w:rPr>
          <w:rFonts w:cs="Times New Roman"/>
        </w:rPr>
        <w:t>Tömeges balesetek ellátása.</w:t>
      </w:r>
    </w:p>
    <w:p w14:paraId="734CD566" w14:textId="77777777" w:rsidR="00A23F09" w:rsidRPr="00122E2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A3A995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képzés javasolt helyszíne (ajánlás)</w:t>
      </w:r>
    </w:p>
    <w:p w14:paraId="52AD98F6" w14:textId="77777777" w:rsidR="00A23F09" w:rsidRPr="00122E25" w:rsidRDefault="00F17C77" w:rsidP="00A23F09">
      <w:pPr>
        <w:spacing w:after="0"/>
        <w:ind w:left="426"/>
        <w:rPr>
          <w:rFonts w:cs="Times New Roman"/>
        </w:rPr>
      </w:pPr>
      <w:proofErr w:type="spellStart"/>
      <w:r w:rsidRPr="00122E25">
        <w:rPr>
          <w:rFonts w:cs="Times New Roman"/>
        </w:rPr>
        <w:t>Szakmaspecifikus</w:t>
      </w:r>
      <w:proofErr w:type="spellEnd"/>
      <w:r w:rsidRPr="00122E25">
        <w:rPr>
          <w:rFonts w:cs="Times New Roman"/>
        </w:rPr>
        <w:t xml:space="preserve"> tanműhely vagy </w:t>
      </w:r>
      <w:proofErr w:type="spellStart"/>
      <w:r w:rsidRPr="00122E25">
        <w:rPr>
          <w:rFonts w:cs="Times New Roman"/>
        </w:rPr>
        <w:t>szakmaspecifikus</w:t>
      </w:r>
      <w:proofErr w:type="spellEnd"/>
      <w:r w:rsidRPr="00122E25">
        <w:rPr>
          <w:rFonts w:cs="Times New Roman"/>
        </w:rPr>
        <w:t xml:space="preserve"> gazdálkodó szervezetnél</w:t>
      </w:r>
    </w:p>
    <w:p w14:paraId="68D1FB6B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p w14:paraId="1FBF1F8D" w14:textId="77777777" w:rsidR="00A23F09" w:rsidRPr="00122E2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22E25">
        <w:rPr>
          <w:rFonts w:cs="Times New Roman"/>
          <w:b/>
        </w:rPr>
        <w:t>A tantárgy értékelésének módja</w:t>
      </w:r>
    </w:p>
    <w:p w14:paraId="022A2B1C" w14:textId="70D7233A" w:rsidR="00A23F09" w:rsidRPr="00122E25" w:rsidRDefault="00A23F09" w:rsidP="00A23F09">
      <w:pPr>
        <w:spacing w:after="0"/>
        <w:ind w:left="426"/>
        <w:rPr>
          <w:rFonts w:cs="Times New Roman"/>
        </w:rPr>
      </w:pPr>
      <w:r w:rsidRPr="00122E25">
        <w:rPr>
          <w:rFonts w:cs="Times New Roman"/>
        </w:rPr>
        <w:t xml:space="preserve">A nemzeti köznevelésről szóló 2011. évi </w:t>
      </w:r>
      <w:r w:rsidR="00F326D2">
        <w:rPr>
          <w:rFonts w:cs="Times New Roman"/>
        </w:rPr>
        <w:t xml:space="preserve">CXC. törvény </w:t>
      </w:r>
      <w:r w:rsidRPr="00122E25">
        <w:rPr>
          <w:rFonts w:cs="Times New Roman"/>
        </w:rPr>
        <w:t xml:space="preserve">54. § </w:t>
      </w:r>
      <w:r w:rsidR="0048454E">
        <w:rPr>
          <w:rFonts w:cs="Times New Roman"/>
        </w:rPr>
        <w:t>(2) bekezdés a)</w:t>
      </w:r>
      <w:r w:rsidRPr="00122E25">
        <w:rPr>
          <w:rFonts w:cs="Times New Roman"/>
        </w:rPr>
        <w:t xml:space="preserve"> pontja szerinti értékeléssel.</w:t>
      </w:r>
    </w:p>
    <w:p w14:paraId="26C47E35" w14:textId="77777777" w:rsidR="00A23F09" w:rsidRDefault="00A23F09" w:rsidP="00A23F09">
      <w:pPr>
        <w:spacing w:after="0"/>
        <w:ind w:left="426"/>
        <w:rPr>
          <w:rFonts w:cs="Times New Roman"/>
        </w:rPr>
      </w:pPr>
    </w:p>
    <w:p w14:paraId="04C54AD8" w14:textId="77777777" w:rsidR="006D0A61" w:rsidRDefault="006D0A61" w:rsidP="006D0A61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1FD500FC" w14:textId="77777777" w:rsidR="006D0A61" w:rsidRPr="00D52C63" w:rsidRDefault="006D0A61" w:rsidP="006D0A61">
      <w:pPr>
        <w:rPr>
          <w:rFonts w:cs="Times New Roman"/>
        </w:rPr>
      </w:pPr>
    </w:p>
    <w:p w14:paraId="49938615" w14:textId="77777777" w:rsidR="006D0A61" w:rsidRPr="00D52C63" w:rsidRDefault="006D0A61" w:rsidP="006D0A61">
      <w:pPr>
        <w:spacing w:before="2880"/>
        <w:jc w:val="center"/>
        <w:rPr>
          <w:rFonts w:cs="Times New Roman"/>
          <w:b/>
          <w:sz w:val="36"/>
        </w:rPr>
      </w:pPr>
    </w:p>
    <w:p w14:paraId="3B8BB8DC" w14:textId="77777777" w:rsidR="006D0A61" w:rsidRPr="00D52C63" w:rsidRDefault="006D0A61" w:rsidP="006D0A61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7A3F929B" w14:textId="77777777" w:rsidR="006D0A61" w:rsidRPr="00D52C63" w:rsidRDefault="006D0A61" w:rsidP="006D0A61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73E83778" w14:textId="4E9D97AA" w:rsidR="006D0A61" w:rsidRPr="00644690" w:rsidRDefault="006D0A61" w:rsidP="006D0A6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>
        <w:rPr>
          <w:b/>
        </w:rPr>
        <w:tab/>
        <w:t>33 ó</w:t>
      </w:r>
      <w:r w:rsidRPr="00644690">
        <w:rPr>
          <w:b/>
        </w:rPr>
        <w:t>ra</w:t>
      </w:r>
    </w:p>
    <w:p w14:paraId="2EA4FDD7" w14:textId="77777777" w:rsidR="006D0A61" w:rsidRDefault="006D0A61" w:rsidP="006D0A61">
      <w:pPr>
        <w:spacing w:after="0"/>
        <w:ind w:left="426"/>
      </w:pPr>
    </w:p>
    <w:p w14:paraId="0AAAF5B4" w14:textId="77777777" w:rsidR="006D0A61" w:rsidRDefault="006D0A61" w:rsidP="006D0A61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5BA0B0A3" w14:textId="77777777" w:rsidR="006D0A61" w:rsidRDefault="006D0A61" w:rsidP="006D0A61">
      <w:pPr>
        <w:spacing w:after="0"/>
        <w:ind w:left="426"/>
      </w:pPr>
    </w:p>
    <w:p w14:paraId="3EA54A89" w14:textId="77777777" w:rsidR="006D0A61" w:rsidRDefault="006D0A61" w:rsidP="006D0A61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66294422" w14:textId="77777777" w:rsidR="006D0A61" w:rsidRDefault="006D0A61" w:rsidP="006D0A61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64226F0B" w14:textId="77777777" w:rsidR="006D0A61" w:rsidRPr="002B5BF7" w:rsidRDefault="006D0A61" w:rsidP="006D0A61">
      <w:pPr>
        <w:spacing w:after="0"/>
        <w:ind w:left="426"/>
      </w:pPr>
    </w:p>
    <w:p w14:paraId="0475B399" w14:textId="77777777" w:rsidR="006D0A61" w:rsidRPr="00644690" w:rsidRDefault="006D0A61" w:rsidP="006D0A6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32779F11" w14:textId="33484B0A" w:rsidR="006D0A61" w:rsidRDefault="006D0A61" w:rsidP="006D0A61">
      <w:pPr>
        <w:spacing w:after="0"/>
        <w:ind w:left="426"/>
      </w:pPr>
      <w:r w:rsidRPr="003A56AA">
        <w:t xml:space="preserve">A nemzeti köznevelésről szóló 2011. évi </w:t>
      </w:r>
      <w:r w:rsidR="00F326D2">
        <w:t xml:space="preserve">CXC. törvény </w:t>
      </w:r>
      <w:r w:rsidRPr="003A56AA">
        <w:t xml:space="preserve">54. § </w:t>
      </w:r>
      <w:r w:rsidR="0048454E">
        <w:t>(2) bekezdés a)</w:t>
      </w:r>
      <w:r w:rsidRPr="003A56AA">
        <w:t xml:space="preserve"> pontja szerinti értékeléssel.</w:t>
      </w:r>
    </w:p>
    <w:p w14:paraId="57539C1A" w14:textId="77777777" w:rsidR="00A23F09" w:rsidRPr="00122E25" w:rsidRDefault="00A23F09" w:rsidP="00A23F09">
      <w:pPr>
        <w:spacing w:after="0"/>
        <w:ind w:left="426"/>
        <w:rPr>
          <w:rFonts w:cs="Times New Roman"/>
        </w:rPr>
      </w:pPr>
    </w:p>
    <w:sectPr w:rsidR="00A23F09" w:rsidRPr="00122E25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B69E06B" w15:done="0"/>
  <w15:commentEx w15:paraId="0AED3D3F" w15:done="0"/>
  <w15:commentEx w15:paraId="4A535082" w15:done="0"/>
  <w15:commentEx w15:paraId="79447506" w15:done="0"/>
  <w15:commentEx w15:paraId="524A534D" w15:done="0"/>
  <w15:commentEx w15:paraId="086A8F03" w15:done="0"/>
  <w15:commentEx w15:paraId="7AFD17FD" w15:done="0"/>
  <w15:commentEx w15:paraId="5A8E4410" w15:done="0"/>
  <w15:commentEx w15:paraId="1ED5FD18" w15:done="0"/>
  <w15:commentEx w15:paraId="125B4F0C" w15:done="0"/>
  <w15:commentEx w15:paraId="53F44438" w15:done="0"/>
  <w15:commentEx w15:paraId="5CE9EF69" w15:done="0"/>
  <w15:commentEx w15:paraId="15926B89" w15:done="0"/>
  <w15:commentEx w15:paraId="2D3418D3" w15:done="0"/>
  <w15:commentEx w15:paraId="4FDD1932" w15:done="0"/>
  <w15:commentEx w15:paraId="701C6DF9" w15:done="0"/>
  <w15:commentEx w15:paraId="0DB3EF5B" w15:done="0"/>
  <w15:commentEx w15:paraId="4AF24050" w15:done="0"/>
  <w15:commentEx w15:paraId="0FE550EC" w15:done="0"/>
  <w15:commentEx w15:paraId="6B5E16B8" w15:done="0"/>
  <w15:commentEx w15:paraId="280995BB" w15:done="0"/>
  <w15:commentEx w15:paraId="12C1F503" w15:done="0"/>
  <w15:commentEx w15:paraId="35E131E8" w15:done="0"/>
  <w15:commentEx w15:paraId="1B446581" w15:done="0"/>
  <w15:commentEx w15:paraId="29F6BFA2" w15:done="0"/>
  <w15:commentEx w15:paraId="7A228569" w15:done="0"/>
  <w15:commentEx w15:paraId="19650C00" w15:done="0"/>
  <w15:commentEx w15:paraId="548A2368" w15:done="0"/>
  <w15:commentEx w15:paraId="527D2A97" w15:done="0"/>
  <w15:commentEx w15:paraId="26D7CC95" w15:done="0"/>
  <w15:commentEx w15:paraId="2953C5F6" w15:done="0"/>
  <w15:commentEx w15:paraId="37BEED83" w15:done="0"/>
  <w15:commentEx w15:paraId="32AA7C61" w15:done="0"/>
  <w15:commentEx w15:paraId="2B1F8657" w15:done="0"/>
  <w15:commentEx w15:paraId="737180A8" w15:done="0"/>
  <w15:commentEx w15:paraId="6461B10E" w15:done="0"/>
  <w15:commentEx w15:paraId="12D24207" w15:done="0"/>
  <w15:commentEx w15:paraId="273BB526" w15:done="0"/>
  <w15:commentEx w15:paraId="38A14BE5" w15:done="0"/>
  <w15:commentEx w15:paraId="1EE968E9" w15:done="0"/>
  <w15:commentEx w15:paraId="1B23807A" w15:done="0"/>
  <w15:commentEx w15:paraId="1029DD55" w15:done="0"/>
  <w15:commentEx w15:paraId="5EB1DADD" w15:done="0"/>
  <w15:commentEx w15:paraId="6826386F" w15:done="0"/>
  <w15:commentEx w15:paraId="1D4E411E" w15:done="0"/>
  <w15:commentEx w15:paraId="5E24E4F4" w15:done="0"/>
  <w15:commentEx w15:paraId="4870424D" w15:done="0"/>
  <w15:commentEx w15:paraId="15AC5FC3" w15:done="0"/>
  <w15:commentEx w15:paraId="10E282E0" w15:done="0"/>
  <w15:commentEx w15:paraId="5CC38658" w15:done="0"/>
  <w15:commentEx w15:paraId="5405B5EF" w15:done="0"/>
  <w15:commentEx w15:paraId="7A21751A" w15:done="0"/>
  <w15:commentEx w15:paraId="70965A22" w15:done="0"/>
  <w15:commentEx w15:paraId="530CB593" w15:done="0"/>
  <w15:commentEx w15:paraId="299E9F8C" w15:done="0"/>
  <w15:commentEx w15:paraId="455B7ADA" w15:done="0"/>
  <w15:commentEx w15:paraId="3F658F83" w15:done="0"/>
  <w15:commentEx w15:paraId="363F6C08" w15:done="0"/>
  <w15:commentEx w15:paraId="3A2047C6" w15:done="0"/>
  <w15:commentEx w15:paraId="036E3ABE" w15:done="0"/>
  <w15:commentEx w15:paraId="7030CCB1" w15:done="0"/>
  <w15:commentEx w15:paraId="1B299BD6" w15:done="0"/>
  <w15:commentEx w15:paraId="264C2C32" w15:done="0"/>
  <w15:commentEx w15:paraId="534850A1" w15:done="0"/>
  <w15:commentEx w15:paraId="184A21DC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7DFD7A" w14:textId="77777777" w:rsidR="006B4B2B" w:rsidRDefault="006B4B2B" w:rsidP="00B945BE">
      <w:pPr>
        <w:spacing w:after="0"/>
      </w:pPr>
      <w:r>
        <w:separator/>
      </w:r>
    </w:p>
  </w:endnote>
  <w:endnote w:type="continuationSeparator" w:id="0">
    <w:p w14:paraId="79870E95" w14:textId="77777777" w:rsidR="006B4B2B" w:rsidRDefault="006B4B2B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5BA37C" w14:textId="77777777" w:rsidR="006B4B2B" w:rsidRDefault="006B4B2B" w:rsidP="00B945BE">
      <w:pPr>
        <w:spacing w:after="0"/>
      </w:pPr>
      <w:r>
        <w:separator/>
      </w:r>
    </w:p>
  </w:footnote>
  <w:footnote w:type="continuationSeparator" w:id="0">
    <w:p w14:paraId="453FB8DC" w14:textId="77777777" w:rsidR="006B4B2B" w:rsidRDefault="006B4B2B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DAE"/>
    <w:rsid w:val="0001241B"/>
    <w:rsid w:val="0001425B"/>
    <w:rsid w:val="00015B8E"/>
    <w:rsid w:val="00022EED"/>
    <w:rsid w:val="00033C9C"/>
    <w:rsid w:val="00041482"/>
    <w:rsid w:val="00044F7F"/>
    <w:rsid w:val="000479CA"/>
    <w:rsid w:val="00057E08"/>
    <w:rsid w:val="000700FA"/>
    <w:rsid w:val="0007263D"/>
    <w:rsid w:val="00074671"/>
    <w:rsid w:val="000772D7"/>
    <w:rsid w:val="00083D88"/>
    <w:rsid w:val="0009508E"/>
    <w:rsid w:val="000966CE"/>
    <w:rsid w:val="000A21B7"/>
    <w:rsid w:val="000A2E27"/>
    <w:rsid w:val="000B44B8"/>
    <w:rsid w:val="000B5E9D"/>
    <w:rsid w:val="000C2A52"/>
    <w:rsid w:val="000D79E7"/>
    <w:rsid w:val="000E1DAA"/>
    <w:rsid w:val="000E7575"/>
    <w:rsid w:val="000F12C4"/>
    <w:rsid w:val="000F44A2"/>
    <w:rsid w:val="000F6AC6"/>
    <w:rsid w:val="00114B4C"/>
    <w:rsid w:val="0012134D"/>
    <w:rsid w:val="00122E25"/>
    <w:rsid w:val="001270AE"/>
    <w:rsid w:val="00135D01"/>
    <w:rsid w:val="00160E0E"/>
    <w:rsid w:val="0017186D"/>
    <w:rsid w:val="001870FD"/>
    <w:rsid w:val="001924F4"/>
    <w:rsid w:val="001A7777"/>
    <w:rsid w:val="001B61A0"/>
    <w:rsid w:val="001C7C7F"/>
    <w:rsid w:val="001D2951"/>
    <w:rsid w:val="001E6059"/>
    <w:rsid w:val="001E7B1E"/>
    <w:rsid w:val="001F08AF"/>
    <w:rsid w:val="00216033"/>
    <w:rsid w:val="00244218"/>
    <w:rsid w:val="00245E80"/>
    <w:rsid w:val="00250FD5"/>
    <w:rsid w:val="00252787"/>
    <w:rsid w:val="0025489A"/>
    <w:rsid w:val="00256CE6"/>
    <w:rsid w:val="002625A0"/>
    <w:rsid w:val="00266A2C"/>
    <w:rsid w:val="0026720A"/>
    <w:rsid w:val="00287C73"/>
    <w:rsid w:val="00291386"/>
    <w:rsid w:val="002B02B9"/>
    <w:rsid w:val="002B2338"/>
    <w:rsid w:val="002B55D4"/>
    <w:rsid w:val="002C1453"/>
    <w:rsid w:val="002C6866"/>
    <w:rsid w:val="002D029F"/>
    <w:rsid w:val="00320239"/>
    <w:rsid w:val="0032513F"/>
    <w:rsid w:val="003262AC"/>
    <w:rsid w:val="00331FBA"/>
    <w:rsid w:val="003325F4"/>
    <w:rsid w:val="003468AB"/>
    <w:rsid w:val="00350170"/>
    <w:rsid w:val="00366B0D"/>
    <w:rsid w:val="00372ACB"/>
    <w:rsid w:val="00377E2F"/>
    <w:rsid w:val="00381B6C"/>
    <w:rsid w:val="00390F08"/>
    <w:rsid w:val="00391719"/>
    <w:rsid w:val="003A0EC9"/>
    <w:rsid w:val="003A7273"/>
    <w:rsid w:val="003B10A4"/>
    <w:rsid w:val="003B1333"/>
    <w:rsid w:val="003B6649"/>
    <w:rsid w:val="004011EB"/>
    <w:rsid w:val="00412FBA"/>
    <w:rsid w:val="0041674C"/>
    <w:rsid w:val="00420CA2"/>
    <w:rsid w:val="004239CF"/>
    <w:rsid w:val="00426376"/>
    <w:rsid w:val="00427407"/>
    <w:rsid w:val="00430699"/>
    <w:rsid w:val="00437470"/>
    <w:rsid w:val="00441DAF"/>
    <w:rsid w:val="0044625A"/>
    <w:rsid w:val="004478B0"/>
    <w:rsid w:val="0045474F"/>
    <w:rsid w:val="00456FB4"/>
    <w:rsid w:val="00472A2C"/>
    <w:rsid w:val="00477E3A"/>
    <w:rsid w:val="0048454E"/>
    <w:rsid w:val="0049127E"/>
    <w:rsid w:val="004A7F8A"/>
    <w:rsid w:val="004B19D1"/>
    <w:rsid w:val="004B461E"/>
    <w:rsid w:val="004C71CE"/>
    <w:rsid w:val="004D539B"/>
    <w:rsid w:val="004E32A8"/>
    <w:rsid w:val="004F48EC"/>
    <w:rsid w:val="004F6765"/>
    <w:rsid w:val="00502A57"/>
    <w:rsid w:val="005150D1"/>
    <w:rsid w:val="00517339"/>
    <w:rsid w:val="00524B52"/>
    <w:rsid w:val="00542024"/>
    <w:rsid w:val="00543CE0"/>
    <w:rsid w:val="00555044"/>
    <w:rsid w:val="00565574"/>
    <w:rsid w:val="005732AB"/>
    <w:rsid w:val="0057608F"/>
    <w:rsid w:val="005819D4"/>
    <w:rsid w:val="005A3F3E"/>
    <w:rsid w:val="005A6551"/>
    <w:rsid w:val="005A6746"/>
    <w:rsid w:val="005C0763"/>
    <w:rsid w:val="005C10A1"/>
    <w:rsid w:val="005C6F55"/>
    <w:rsid w:val="005D2DE8"/>
    <w:rsid w:val="005E659F"/>
    <w:rsid w:val="005F22E2"/>
    <w:rsid w:val="005F3BA1"/>
    <w:rsid w:val="00602463"/>
    <w:rsid w:val="00603AF2"/>
    <w:rsid w:val="00610A19"/>
    <w:rsid w:val="00617E05"/>
    <w:rsid w:val="00622423"/>
    <w:rsid w:val="00634AC3"/>
    <w:rsid w:val="00636069"/>
    <w:rsid w:val="00636E97"/>
    <w:rsid w:val="0064222A"/>
    <w:rsid w:val="00645B4F"/>
    <w:rsid w:val="0065053C"/>
    <w:rsid w:val="00652B75"/>
    <w:rsid w:val="00657AC1"/>
    <w:rsid w:val="00657C03"/>
    <w:rsid w:val="00661B13"/>
    <w:rsid w:val="00661E1B"/>
    <w:rsid w:val="00667D51"/>
    <w:rsid w:val="006817F9"/>
    <w:rsid w:val="006831AC"/>
    <w:rsid w:val="006846D8"/>
    <w:rsid w:val="006932ED"/>
    <w:rsid w:val="00696ED9"/>
    <w:rsid w:val="0069740F"/>
    <w:rsid w:val="006A001F"/>
    <w:rsid w:val="006B4B2B"/>
    <w:rsid w:val="006B6253"/>
    <w:rsid w:val="006C5E49"/>
    <w:rsid w:val="006D0A61"/>
    <w:rsid w:val="006F5812"/>
    <w:rsid w:val="00700DAE"/>
    <w:rsid w:val="00704A02"/>
    <w:rsid w:val="00707AD9"/>
    <w:rsid w:val="007205F8"/>
    <w:rsid w:val="007258D8"/>
    <w:rsid w:val="007308AA"/>
    <w:rsid w:val="00731F53"/>
    <w:rsid w:val="00741EC3"/>
    <w:rsid w:val="00742BDF"/>
    <w:rsid w:val="00750729"/>
    <w:rsid w:val="00752ECD"/>
    <w:rsid w:val="00755780"/>
    <w:rsid w:val="00770AA2"/>
    <w:rsid w:val="007761DE"/>
    <w:rsid w:val="00783D0C"/>
    <w:rsid w:val="007A5B10"/>
    <w:rsid w:val="007A6A5C"/>
    <w:rsid w:val="007D16C7"/>
    <w:rsid w:val="007E3535"/>
    <w:rsid w:val="007E482A"/>
    <w:rsid w:val="007F32CD"/>
    <w:rsid w:val="007F483D"/>
    <w:rsid w:val="007F4B70"/>
    <w:rsid w:val="00807FA9"/>
    <w:rsid w:val="00811551"/>
    <w:rsid w:val="008138D1"/>
    <w:rsid w:val="00820131"/>
    <w:rsid w:val="00821E80"/>
    <w:rsid w:val="008271DB"/>
    <w:rsid w:val="0083064C"/>
    <w:rsid w:val="008553B5"/>
    <w:rsid w:val="00857EBE"/>
    <w:rsid w:val="00874602"/>
    <w:rsid w:val="00876453"/>
    <w:rsid w:val="00877045"/>
    <w:rsid w:val="008A17AB"/>
    <w:rsid w:val="008A216B"/>
    <w:rsid w:val="008B01A2"/>
    <w:rsid w:val="008B6582"/>
    <w:rsid w:val="008F1A3A"/>
    <w:rsid w:val="009112E2"/>
    <w:rsid w:val="009116CC"/>
    <w:rsid w:val="00935F76"/>
    <w:rsid w:val="00943750"/>
    <w:rsid w:val="0094568C"/>
    <w:rsid w:val="00953953"/>
    <w:rsid w:val="00954BCF"/>
    <w:rsid w:val="0096446F"/>
    <w:rsid w:val="00972853"/>
    <w:rsid w:val="009944BB"/>
    <w:rsid w:val="009A6D48"/>
    <w:rsid w:val="009B6E6E"/>
    <w:rsid w:val="009C28EA"/>
    <w:rsid w:val="009D713C"/>
    <w:rsid w:val="009E2F22"/>
    <w:rsid w:val="009F50FF"/>
    <w:rsid w:val="00A00CE7"/>
    <w:rsid w:val="00A05350"/>
    <w:rsid w:val="00A17996"/>
    <w:rsid w:val="00A23F09"/>
    <w:rsid w:val="00A24DEC"/>
    <w:rsid w:val="00A339AE"/>
    <w:rsid w:val="00A406FB"/>
    <w:rsid w:val="00A50696"/>
    <w:rsid w:val="00A5101E"/>
    <w:rsid w:val="00A6225F"/>
    <w:rsid w:val="00A70608"/>
    <w:rsid w:val="00A7198E"/>
    <w:rsid w:val="00A80941"/>
    <w:rsid w:val="00A85EE3"/>
    <w:rsid w:val="00A9676C"/>
    <w:rsid w:val="00AB789B"/>
    <w:rsid w:val="00AD3DC5"/>
    <w:rsid w:val="00AD55B2"/>
    <w:rsid w:val="00AD7F25"/>
    <w:rsid w:val="00B00C68"/>
    <w:rsid w:val="00B12D64"/>
    <w:rsid w:val="00B13EF1"/>
    <w:rsid w:val="00B23E68"/>
    <w:rsid w:val="00B267A1"/>
    <w:rsid w:val="00B46E48"/>
    <w:rsid w:val="00B75532"/>
    <w:rsid w:val="00B862AB"/>
    <w:rsid w:val="00B945BE"/>
    <w:rsid w:val="00B96C7A"/>
    <w:rsid w:val="00BA3826"/>
    <w:rsid w:val="00BA3D88"/>
    <w:rsid w:val="00BC472D"/>
    <w:rsid w:val="00BD0108"/>
    <w:rsid w:val="00BD3E1B"/>
    <w:rsid w:val="00BE2C81"/>
    <w:rsid w:val="00BF4EAA"/>
    <w:rsid w:val="00C0314C"/>
    <w:rsid w:val="00C103B2"/>
    <w:rsid w:val="00C124C0"/>
    <w:rsid w:val="00C211B2"/>
    <w:rsid w:val="00C24A94"/>
    <w:rsid w:val="00C423EF"/>
    <w:rsid w:val="00C52941"/>
    <w:rsid w:val="00C53E01"/>
    <w:rsid w:val="00C64856"/>
    <w:rsid w:val="00C70BAB"/>
    <w:rsid w:val="00C72AA0"/>
    <w:rsid w:val="00C75C1C"/>
    <w:rsid w:val="00C81BEE"/>
    <w:rsid w:val="00C86B7B"/>
    <w:rsid w:val="00C971CB"/>
    <w:rsid w:val="00CA1317"/>
    <w:rsid w:val="00CA49B2"/>
    <w:rsid w:val="00CB35F2"/>
    <w:rsid w:val="00CB484D"/>
    <w:rsid w:val="00CC2277"/>
    <w:rsid w:val="00CC73F3"/>
    <w:rsid w:val="00CD37F8"/>
    <w:rsid w:val="00CF79D1"/>
    <w:rsid w:val="00D0569B"/>
    <w:rsid w:val="00D06621"/>
    <w:rsid w:val="00D1431E"/>
    <w:rsid w:val="00D22413"/>
    <w:rsid w:val="00D47F69"/>
    <w:rsid w:val="00D52C63"/>
    <w:rsid w:val="00D82DB1"/>
    <w:rsid w:val="00D93B4D"/>
    <w:rsid w:val="00DA3990"/>
    <w:rsid w:val="00DB4F25"/>
    <w:rsid w:val="00DB731D"/>
    <w:rsid w:val="00DD07B5"/>
    <w:rsid w:val="00DD65F6"/>
    <w:rsid w:val="00DE092D"/>
    <w:rsid w:val="00E1046E"/>
    <w:rsid w:val="00E10814"/>
    <w:rsid w:val="00E111A8"/>
    <w:rsid w:val="00E156A6"/>
    <w:rsid w:val="00E34819"/>
    <w:rsid w:val="00E42D4A"/>
    <w:rsid w:val="00E431FD"/>
    <w:rsid w:val="00E43C1B"/>
    <w:rsid w:val="00E50FE4"/>
    <w:rsid w:val="00E66584"/>
    <w:rsid w:val="00E8421C"/>
    <w:rsid w:val="00E90189"/>
    <w:rsid w:val="00E949F5"/>
    <w:rsid w:val="00E9520A"/>
    <w:rsid w:val="00E96240"/>
    <w:rsid w:val="00E9727F"/>
    <w:rsid w:val="00EA05C2"/>
    <w:rsid w:val="00EA7584"/>
    <w:rsid w:val="00EA79A2"/>
    <w:rsid w:val="00EB4B51"/>
    <w:rsid w:val="00EB540A"/>
    <w:rsid w:val="00EC28C8"/>
    <w:rsid w:val="00EC45B5"/>
    <w:rsid w:val="00EC7192"/>
    <w:rsid w:val="00EE0A0A"/>
    <w:rsid w:val="00EE359D"/>
    <w:rsid w:val="00EF2A93"/>
    <w:rsid w:val="00F0277F"/>
    <w:rsid w:val="00F03A24"/>
    <w:rsid w:val="00F17C77"/>
    <w:rsid w:val="00F2150D"/>
    <w:rsid w:val="00F24097"/>
    <w:rsid w:val="00F257EC"/>
    <w:rsid w:val="00F3122E"/>
    <w:rsid w:val="00F326D2"/>
    <w:rsid w:val="00F35520"/>
    <w:rsid w:val="00F368DC"/>
    <w:rsid w:val="00F37407"/>
    <w:rsid w:val="00F41AF1"/>
    <w:rsid w:val="00F442DF"/>
    <w:rsid w:val="00F47062"/>
    <w:rsid w:val="00F51140"/>
    <w:rsid w:val="00F5403A"/>
    <w:rsid w:val="00FB033E"/>
    <w:rsid w:val="00FB06FB"/>
    <w:rsid w:val="00FB273F"/>
    <w:rsid w:val="00FB4C14"/>
    <w:rsid w:val="00FB4F72"/>
    <w:rsid w:val="00FB5939"/>
    <w:rsid w:val="00FB6DBC"/>
    <w:rsid w:val="00FD2804"/>
    <w:rsid w:val="00FE4DBE"/>
    <w:rsid w:val="00FF2FA4"/>
    <w:rsid w:val="00FF6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A26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3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19" Type="http://schemas.microsoft.com/office/2011/relationships/commentsExtended" Target="commentsExtended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mas\Desktop\kerettanterv201802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30F0E57D25F0D143B3B3234109DD70FA" ma:contentTypeVersion="0" ma:contentTypeDescription="Új dokumentum létrehozása." ma:contentTypeScope="" ma:versionID="769021707c990a666c172b8058d9e4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4C3C00-C98F-4694-857B-460E7E033B1A}">
  <ds:schemaRefs>
    <ds:schemaRef ds:uri="http://purl.org/dc/elements/1.1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A5AA170-2ABD-4826-BF12-CC79156856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E88924-DB08-4E84-95BB-961F1FE194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565319F-F687-467D-95C3-57517CD48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17</TotalTime>
  <Pages>74</Pages>
  <Words>13500</Words>
  <Characters>93154</Characters>
  <Application>Microsoft Office Word</Application>
  <DocSecurity>0</DocSecurity>
  <Lines>776</Lines>
  <Paragraphs>212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106442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Windows-felhasználó</dc:creator>
  <dc:description>GINOP-6.2.4-VEKOP-16-2017-0001 – A 21. századi szakképzés és felnőttképzés minőségének valamint tartalmának fejlesztése</dc:description>
  <cp:lastModifiedBy>Soós László</cp:lastModifiedBy>
  <cp:revision>11</cp:revision>
  <cp:lastPrinted>2018-02-07T08:40:00Z</cp:lastPrinted>
  <dcterms:created xsi:type="dcterms:W3CDTF">2018-03-25T19:38:00Z</dcterms:created>
  <dcterms:modified xsi:type="dcterms:W3CDTF">2018-06-20T10:34:00Z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0x01010030F0E57D25F0D143B3B3234109DD70FA</vt:lpwstr>
  </property>
</Properties>
</file>